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957A4F"/>
        </w:tc>
        <w:tc>
          <w:tcPr>
            <w:tcW w:w="2268" w:type="dxa"/>
            <w:tcBorders>
              <w:bottom w:val="single" w:sz="4" w:space="0" w:color="auto"/>
            </w:tcBorders>
            <w:vAlign w:val="bottom"/>
          </w:tcPr>
          <w:p w:rsidR="00F35BAF" w:rsidRPr="00DB58B5" w:rsidRDefault="00F35BAF" w:rsidP="00356E9C">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957A4F" w:rsidP="00622ED6">
            <w:pPr>
              <w:jc w:val="right"/>
            </w:pPr>
            <w:r w:rsidRPr="00957A4F">
              <w:rPr>
                <w:sz w:val="40"/>
              </w:rPr>
              <w:t>ECE</w:t>
            </w:r>
            <w:r>
              <w:t>/TRANS/WP.29/2016/</w:t>
            </w:r>
            <w:r w:rsidR="00622ED6">
              <w:t>11</w:t>
            </w:r>
            <w:r>
              <w:t>7</w:t>
            </w:r>
          </w:p>
        </w:tc>
      </w:tr>
      <w:tr w:rsidR="00F35BAF" w:rsidRPr="00DB58B5" w:rsidTr="00356E9C">
        <w:trPr>
          <w:trHeight w:hRule="exact" w:val="2835"/>
        </w:trPr>
        <w:tc>
          <w:tcPr>
            <w:tcW w:w="1276" w:type="dxa"/>
            <w:tcBorders>
              <w:top w:val="single" w:sz="4" w:space="0" w:color="auto"/>
              <w:bottom w:val="single" w:sz="12" w:space="0" w:color="auto"/>
            </w:tcBorders>
          </w:tcPr>
          <w:p w:rsidR="00F35BAF" w:rsidRPr="00DB58B5" w:rsidRDefault="00F35BAF" w:rsidP="00356E9C">
            <w:pPr>
              <w:spacing w:before="120"/>
              <w:jc w:val="center"/>
            </w:pPr>
            <w:r>
              <w:rPr>
                <w:noProof/>
                <w:lang w:val="en-GB" w:eastAsia="en-GB"/>
              </w:rPr>
              <w:drawing>
                <wp:inline distT="0" distB="0" distL="0" distR="0" wp14:anchorId="1AEFF56B" wp14:editId="02A6CAD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356E9C">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957A4F" w:rsidP="00356E9C">
            <w:pPr>
              <w:spacing w:before="240"/>
            </w:pPr>
            <w:r>
              <w:t>Distr. générale</w:t>
            </w:r>
          </w:p>
          <w:p w:rsidR="00957A4F" w:rsidRDefault="00F52B47" w:rsidP="00957A4F">
            <w:pPr>
              <w:spacing w:line="240" w:lineRule="exact"/>
            </w:pPr>
            <w:r>
              <w:t>1</w:t>
            </w:r>
            <w:r w:rsidR="00464999">
              <w:t xml:space="preserve">2 </w:t>
            </w:r>
            <w:r>
              <w:t>octobre</w:t>
            </w:r>
            <w:r w:rsidR="00957A4F">
              <w:t xml:space="preserve"> 2016</w:t>
            </w:r>
          </w:p>
          <w:p w:rsidR="00622ED6" w:rsidRDefault="00F52B47" w:rsidP="00957A4F">
            <w:pPr>
              <w:spacing w:line="240" w:lineRule="exact"/>
            </w:pPr>
            <w:r>
              <w:t>Français</w:t>
            </w:r>
          </w:p>
          <w:p w:rsidR="00957A4F" w:rsidRPr="00DB58B5" w:rsidRDefault="00957A4F" w:rsidP="00F52B47">
            <w:pPr>
              <w:spacing w:line="240" w:lineRule="exact"/>
            </w:pPr>
            <w:r>
              <w:t>Original : anglais</w:t>
            </w:r>
            <w:r w:rsidR="00622ED6">
              <w:t xml:space="preserve">, </w:t>
            </w:r>
            <w:r w:rsidR="00464999">
              <w:t>français</w:t>
            </w:r>
            <w:r w:rsidR="00F52B47">
              <w:t xml:space="preserve"> et</w:t>
            </w:r>
            <w:r w:rsidR="00622ED6">
              <w:t xml:space="preserve"> russe</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742A7B" w:rsidRDefault="00742A7B"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742A7B" w:rsidRDefault="00742A7B" w:rsidP="00AF0CB5">
      <w:pPr>
        <w:spacing w:before="120" w:line="240" w:lineRule="exact"/>
        <w:rPr>
          <w:b/>
        </w:rPr>
      </w:pPr>
      <w:r>
        <w:rPr>
          <w:b/>
        </w:rPr>
        <w:t>1</w:t>
      </w:r>
      <w:r w:rsidR="00622ED6">
        <w:rPr>
          <w:b/>
        </w:rPr>
        <w:t>70</w:t>
      </w:r>
      <w:r w:rsidR="003D4EFA" w:rsidRPr="003158AE">
        <w:rPr>
          <w:b/>
          <w:vertAlign w:val="superscript"/>
        </w:rPr>
        <w:t>e</w:t>
      </w:r>
      <w:r>
        <w:rPr>
          <w:b/>
        </w:rPr>
        <w:t xml:space="preserve"> session</w:t>
      </w:r>
    </w:p>
    <w:p w:rsidR="00742A7B" w:rsidRDefault="00742A7B" w:rsidP="00AF0CB5">
      <w:pPr>
        <w:spacing w:line="240" w:lineRule="exact"/>
      </w:pPr>
      <w:r>
        <w:t xml:space="preserve">Genève, </w:t>
      </w:r>
      <w:r w:rsidR="00622ED6">
        <w:t>15</w:t>
      </w:r>
      <w:r w:rsidRPr="00A10723">
        <w:t>-</w:t>
      </w:r>
      <w:r w:rsidR="00622ED6">
        <w:t>18</w:t>
      </w:r>
      <w:r w:rsidRPr="00A10723">
        <w:t xml:space="preserve"> </w:t>
      </w:r>
      <w:r w:rsidR="00C27C11">
        <w:t>nov</w:t>
      </w:r>
      <w:bookmarkStart w:id="0" w:name="_GoBack"/>
      <w:bookmarkEnd w:id="0"/>
      <w:r w:rsidR="00C27C11">
        <w:t>embre</w:t>
      </w:r>
      <w:r w:rsidRPr="00A10723">
        <w:t xml:space="preserve"> 2016</w:t>
      </w:r>
    </w:p>
    <w:p w:rsidR="00742A7B" w:rsidRDefault="00742A7B" w:rsidP="00AF0CB5">
      <w:pPr>
        <w:spacing w:line="240" w:lineRule="exact"/>
      </w:pPr>
      <w:r>
        <w:t xml:space="preserve">Point </w:t>
      </w:r>
      <w:r w:rsidRPr="00A10723">
        <w:t xml:space="preserve">14.3 </w:t>
      </w:r>
      <w:r>
        <w:t>de l’ordre du jour provisoire</w:t>
      </w:r>
    </w:p>
    <w:p w:rsidR="00742A7B" w:rsidRDefault="00742A7B" w:rsidP="00742A7B">
      <w:pPr>
        <w:rPr>
          <w:b/>
        </w:rPr>
      </w:pPr>
      <w:r w:rsidRPr="000F7B4C">
        <w:rPr>
          <w:b/>
        </w:rPr>
        <w:t>Examen et mise</w:t>
      </w:r>
      <w:r>
        <w:rPr>
          <w:b/>
        </w:rPr>
        <w:t xml:space="preserve"> aux voix par l’AC.3 de projets </w:t>
      </w:r>
      <w:r>
        <w:rPr>
          <w:b/>
        </w:rPr>
        <w:br/>
      </w:r>
      <w:r w:rsidRPr="000F7B4C">
        <w:rPr>
          <w:b/>
        </w:rPr>
        <w:t>de Règlements techniques mondiaux</w:t>
      </w:r>
      <w:r>
        <w:rPr>
          <w:b/>
        </w:rPr>
        <w:t xml:space="preserve"> et/ou de projets </w:t>
      </w:r>
      <w:r>
        <w:rPr>
          <w:b/>
        </w:rPr>
        <w:br/>
      </w:r>
      <w:r w:rsidRPr="000F7B4C">
        <w:rPr>
          <w:b/>
        </w:rPr>
        <w:t>d</w:t>
      </w:r>
      <w:r>
        <w:rPr>
          <w:b/>
        </w:rPr>
        <w:t>’</w:t>
      </w:r>
      <w:r w:rsidRPr="000F7B4C">
        <w:rPr>
          <w:b/>
        </w:rPr>
        <w:t>amendements à des Règlements techniques mondiaux existants</w:t>
      </w:r>
      <w:r w:rsidR="00F52B47">
        <w:rPr>
          <w:b/>
        </w:rPr>
        <w:t>:</w:t>
      </w:r>
    </w:p>
    <w:p w:rsidR="00F52B47" w:rsidRPr="000F7B4C" w:rsidRDefault="00F52B47" w:rsidP="00742A7B">
      <w:pPr>
        <w:rPr>
          <w:b/>
        </w:rPr>
      </w:pPr>
      <w:r w:rsidRPr="00F52B47">
        <w:rPr>
          <w:b/>
        </w:rPr>
        <w:t>Proposition d’amendemen</w:t>
      </w:r>
      <w:r>
        <w:rPr>
          <w:b/>
        </w:rPr>
        <w:t>t 1 au RTM no 16 (Pneumatiques)</w:t>
      </w:r>
    </w:p>
    <w:p w:rsidR="00742A7B" w:rsidRPr="00561F62" w:rsidRDefault="00742A7B" w:rsidP="00561F62">
      <w:pPr>
        <w:pStyle w:val="HChG"/>
      </w:pPr>
      <w:r w:rsidRPr="00A10723">
        <w:tab/>
      </w:r>
      <w:r w:rsidRPr="00A10723">
        <w:tab/>
      </w:r>
      <w:r w:rsidR="00561F62" w:rsidRPr="00561F62">
        <w:t>Proposition d’amendement 1 au Règlement technique mondial n</w:t>
      </w:r>
      <w:r w:rsidR="00561F62" w:rsidRPr="00561F62">
        <w:rPr>
          <w:vertAlign w:val="superscript"/>
        </w:rPr>
        <w:t>o</w:t>
      </w:r>
      <w:r w:rsidR="00561F62" w:rsidRPr="00561F62">
        <w:t> 16 (Pneumatiques).</w:t>
      </w:r>
    </w:p>
    <w:p w:rsidR="00742A7B" w:rsidRPr="00A10723" w:rsidRDefault="00742A7B" w:rsidP="00742A7B">
      <w:pPr>
        <w:pStyle w:val="H1G"/>
      </w:pPr>
      <w:r w:rsidRPr="00A10723">
        <w:tab/>
      </w:r>
      <w:r w:rsidRPr="00A10723">
        <w:tab/>
      </w:r>
      <w:r w:rsidRPr="00324381">
        <w:t xml:space="preserve">Communication du Groupe de </w:t>
      </w:r>
      <w:r>
        <w:t xml:space="preserve">travail en matière de roulement </w:t>
      </w:r>
      <w:r>
        <w:br/>
      </w:r>
      <w:r w:rsidRPr="00324381">
        <w:t>et de freinage</w:t>
      </w:r>
      <w:r w:rsidRPr="003D4EFA">
        <w:rPr>
          <w:rStyle w:val="FootnoteReference"/>
          <w:b w:val="0"/>
          <w:sz w:val="24"/>
          <w:szCs w:val="24"/>
          <w:vertAlign w:val="baseline"/>
        </w:rPr>
        <w:footnoteReference w:customMarkFollows="1" w:id="2"/>
        <w:t>*</w:t>
      </w:r>
    </w:p>
    <w:p w:rsidR="00742A7B" w:rsidRPr="00622ED6" w:rsidRDefault="00742A7B" w:rsidP="00742A7B">
      <w:pPr>
        <w:pStyle w:val="SingleTxtG"/>
        <w:ind w:firstLine="567"/>
      </w:pPr>
      <w:r w:rsidRPr="0040044E">
        <w:t>Le texte reproduit ci-après</w:t>
      </w:r>
      <w:r>
        <w:t>,</w:t>
      </w:r>
      <w:r w:rsidRPr="0040044E">
        <w:t xml:space="preserve"> adopté</w:t>
      </w:r>
      <w:r w:rsidRPr="00A10723">
        <w:t xml:space="preserve"> </w:t>
      </w:r>
      <w:r w:rsidRPr="0040044E">
        <w:t>par le</w:t>
      </w:r>
      <w:r w:rsidRPr="00A10723">
        <w:t xml:space="preserve"> </w:t>
      </w:r>
      <w:r w:rsidRPr="0040044E">
        <w:t>Groupe de travail en matière de roulement et de freinage</w:t>
      </w:r>
      <w:r w:rsidRPr="00A10723">
        <w:t xml:space="preserve"> (GRRF) </w:t>
      </w:r>
      <w:r w:rsidRPr="0040044E">
        <w:t>à sa quatre-vingt-unième session</w:t>
      </w:r>
      <w:r w:rsidRPr="00A10723">
        <w:t xml:space="preserve"> (ECE/TRANS/WP.29/GRRF/81, par</w:t>
      </w:r>
      <w:r>
        <w:t>. </w:t>
      </w:r>
      <w:r w:rsidRPr="00A10723">
        <w:t>30</w:t>
      </w:r>
      <w:r>
        <w:t>),</w:t>
      </w:r>
      <w:r w:rsidRPr="00A10723">
        <w:t xml:space="preserve"> </w:t>
      </w:r>
      <w:r>
        <w:t xml:space="preserve">est fondé sur le document </w:t>
      </w:r>
      <w:r w:rsidRPr="00A10723">
        <w:t xml:space="preserve">ECE/TRANS/WP.29/GRRF/2016/2. </w:t>
      </w:r>
      <w:r>
        <w:t xml:space="preserve">Il est soumis au </w:t>
      </w:r>
      <w:r w:rsidRPr="0040044E">
        <w:t>Forum mondial de l</w:t>
      </w:r>
      <w:r>
        <w:t>’</w:t>
      </w:r>
      <w:r w:rsidRPr="0040044E">
        <w:t>harmonisation</w:t>
      </w:r>
      <w:r>
        <w:t xml:space="preserve"> </w:t>
      </w:r>
      <w:r w:rsidRPr="0040044E">
        <w:t>des Règlements concernant les véhicules</w:t>
      </w:r>
      <w:r>
        <w:t xml:space="preserve"> </w:t>
      </w:r>
      <w:r w:rsidRPr="00A10723">
        <w:t xml:space="preserve">(WP.29) </w:t>
      </w:r>
      <w:r>
        <w:t>et au</w:t>
      </w:r>
      <w:r w:rsidRPr="00A10723">
        <w:t xml:space="preserve"> </w:t>
      </w:r>
      <w:r w:rsidRPr="0040044E">
        <w:t>Comité exécutif de l</w:t>
      </w:r>
      <w:r>
        <w:t>’</w:t>
      </w:r>
      <w:r w:rsidRPr="0040044E">
        <w:t xml:space="preserve">Accord de 1998 </w:t>
      </w:r>
      <w:r w:rsidRPr="00A10723">
        <w:t xml:space="preserve">(AC.3) </w:t>
      </w:r>
      <w:r>
        <w:t>pour examen</w:t>
      </w:r>
      <w:r w:rsidRPr="00622ED6">
        <w:t>.</w:t>
      </w:r>
    </w:p>
    <w:p w:rsidR="00F9573C" w:rsidRDefault="00742A7B" w:rsidP="00742A7B">
      <w:pPr>
        <w:pStyle w:val="HChG"/>
        <w:rPr>
          <w:b w:val="0"/>
        </w:rPr>
      </w:pPr>
      <w:r w:rsidRPr="00622ED6">
        <w:br w:type="page"/>
      </w:r>
      <w:r w:rsidRPr="00622ED6">
        <w:lastRenderedPageBreak/>
        <w:tab/>
      </w:r>
      <w:r w:rsidRPr="00622ED6">
        <w:tab/>
      </w:r>
      <w:r w:rsidRPr="00071E97">
        <w:t>Règlement technique mondial sur les pneumatiques</w:t>
      </w:r>
      <w:r w:rsidRPr="00742A7B">
        <w:rPr>
          <w:rStyle w:val="FootnoteReference"/>
          <w:b w:val="0"/>
          <w:vertAlign w:val="baseline"/>
        </w:rPr>
        <w:footnoteReference w:customMarkFollows="1" w:id="3"/>
        <w:t>*</w:t>
      </w:r>
    </w:p>
    <w:p w:rsidR="00742A7B" w:rsidRPr="00F52B47" w:rsidRDefault="00742A7B" w:rsidP="00742A7B">
      <w:pPr>
        <w:spacing w:after="120"/>
        <w:rPr>
          <w:sz w:val="28"/>
        </w:rPr>
      </w:pPr>
      <w:r w:rsidRPr="00F52B47">
        <w:rPr>
          <w:sz w:val="28"/>
        </w:rPr>
        <w:t>Table des matières</w:t>
      </w:r>
    </w:p>
    <w:p w:rsidR="00742A7B" w:rsidRPr="00742A7B" w:rsidRDefault="00742A7B" w:rsidP="00742A7B">
      <w:pPr>
        <w:tabs>
          <w:tab w:val="right" w:pos="9638"/>
        </w:tabs>
        <w:spacing w:after="120"/>
        <w:ind w:left="283"/>
        <w:rPr>
          <w:i/>
          <w:sz w:val="18"/>
        </w:rPr>
      </w:pPr>
      <w:r w:rsidRPr="00F52B47">
        <w:rPr>
          <w:i/>
          <w:sz w:val="18"/>
        </w:rPr>
        <w:tab/>
        <w:t>Page</w:t>
      </w:r>
    </w:p>
    <w:p w:rsidR="00742A7B" w:rsidRDefault="00742A7B" w:rsidP="00742A7B">
      <w:pPr>
        <w:tabs>
          <w:tab w:val="right" w:pos="850"/>
          <w:tab w:val="right" w:leader="dot" w:pos="8787"/>
          <w:tab w:val="right" w:pos="9638"/>
        </w:tabs>
        <w:spacing w:after="120"/>
        <w:ind w:left="1134" w:hanging="1134"/>
      </w:pPr>
      <w:r>
        <w:tab/>
        <w:t>I.</w:t>
      </w:r>
      <w:r>
        <w:tab/>
      </w:r>
      <w:r w:rsidR="00A738F0" w:rsidRPr="000D1DE6">
        <w:t>Justification technique</w:t>
      </w:r>
      <w:r>
        <w:tab/>
      </w:r>
      <w:r w:rsidR="00F653A5">
        <w:tab/>
        <w:t>4</w:t>
      </w:r>
    </w:p>
    <w:p w:rsidR="00742A7B" w:rsidRDefault="00742A7B" w:rsidP="00742A7B">
      <w:pPr>
        <w:tabs>
          <w:tab w:val="right" w:leader="dot" w:pos="8787"/>
          <w:tab w:val="right" w:pos="9638"/>
        </w:tabs>
        <w:spacing w:after="120"/>
        <w:ind w:left="1559" w:hanging="425"/>
      </w:pPr>
      <w:r>
        <w:t>A.</w:t>
      </w:r>
      <w:r>
        <w:tab/>
      </w:r>
      <w:r w:rsidR="00A738F0" w:rsidRPr="000D1DE6">
        <w:t>Introduction et étapes administratives antérieures</w:t>
      </w:r>
      <w:r>
        <w:tab/>
      </w:r>
      <w:r>
        <w:tab/>
      </w:r>
      <w:r w:rsidR="00F653A5">
        <w:t>4</w:t>
      </w:r>
    </w:p>
    <w:p w:rsidR="00742A7B" w:rsidRDefault="00742A7B" w:rsidP="00742A7B">
      <w:pPr>
        <w:tabs>
          <w:tab w:val="right" w:leader="dot" w:pos="8787"/>
          <w:tab w:val="right" w:pos="9638"/>
        </w:tabs>
        <w:spacing w:after="120"/>
        <w:ind w:left="1559" w:hanging="425"/>
      </w:pPr>
      <w:r>
        <w:t>B.</w:t>
      </w:r>
      <w:r>
        <w:tab/>
      </w:r>
      <w:r w:rsidR="00F74A2B" w:rsidRPr="000D1DE6">
        <w:t>La situation actuelle en ce qui concerne les règlements sur les pneumatiques</w:t>
      </w:r>
      <w:r>
        <w:tab/>
      </w:r>
      <w:r>
        <w:tab/>
      </w:r>
      <w:r w:rsidR="00F653A5">
        <w:t>5</w:t>
      </w:r>
    </w:p>
    <w:p w:rsidR="00742A7B" w:rsidRDefault="00742A7B" w:rsidP="00742A7B">
      <w:pPr>
        <w:tabs>
          <w:tab w:val="right" w:leader="dot" w:pos="8787"/>
          <w:tab w:val="right" w:pos="9638"/>
        </w:tabs>
        <w:spacing w:after="120"/>
        <w:ind w:left="1559" w:hanging="425"/>
      </w:pPr>
      <w:r>
        <w:t>C.</w:t>
      </w:r>
      <w:r>
        <w:tab/>
      </w:r>
      <w:r w:rsidR="00A27458" w:rsidRPr="000D1DE6">
        <w:t xml:space="preserve">Étapes administratives antérieures et élaboration </w:t>
      </w:r>
      <w:r w:rsidR="00A27458">
        <w:br/>
      </w:r>
      <w:r w:rsidR="00A27458" w:rsidRPr="000D1DE6">
        <w:t xml:space="preserve">du </w:t>
      </w:r>
      <w:r w:rsidR="00F653A5">
        <w:t>R</w:t>
      </w:r>
      <w:r w:rsidR="00A27458" w:rsidRPr="000D1DE6">
        <w:t>èglement</w:t>
      </w:r>
      <w:r w:rsidR="00A27458">
        <w:t xml:space="preserve"> </w:t>
      </w:r>
      <w:r w:rsidR="00A27458" w:rsidRPr="000D1DE6">
        <w:t xml:space="preserve">technique mondial </w:t>
      </w:r>
      <w:r>
        <w:tab/>
      </w:r>
      <w:r>
        <w:tab/>
      </w:r>
      <w:r w:rsidR="00F653A5">
        <w:t>5</w:t>
      </w:r>
    </w:p>
    <w:p w:rsidR="00742A7B" w:rsidRDefault="00742A7B" w:rsidP="00742A7B">
      <w:pPr>
        <w:tabs>
          <w:tab w:val="right" w:leader="dot" w:pos="8787"/>
          <w:tab w:val="right" w:pos="9638"/>
        </w:tabs>
        <w:spacing w:after="120"/>
        <w:ind w:left="1559" w:hanging="425"/>
      </w:pPr>
      <w:r>
        <w:t>D.</w:t>
      </w:r>
      <w:r>
        <w:tab/>
      </w:r>
      <w:r w:rsidR="00A27458">
        <w:t xml:space="preserve">Faisabilité </w:t>
      </w:r>
      <w:r w:rsidR="00A27458" w:rsidRPr="00EC2816">
        <w:t>technique</w:t>
      </w:r>
      <w:r w:rsidR="00A27458">
        <w:t xml:space="preserve"> et économique</w:t>
      </w:r>
      <w:r>
        <w:tab/>
      </w:r>
      <w:r>
        <w:tab/>
      </w:r>
      <w:r w:rsidR="00F653A5">
        <w:t>11</w:t>
      </w:r>
    </w:p>
    <w:p w:rsidR="00742A7B" w:rsidRDefault="00742A7B" w:rsidP="00742A7B">
      <w:pPr>
        <w:tabs>
          <w:tab w:val="right" w:leader="dot" w:pos="8787"/>
          <w:tab w:val="right" w:pos="9638"/>
        </w:tabs>
        <w:spacing w:after="120"/>
        <w:ind w:left="1559" w:hanging="425"/>
      </w:pPr>
      <w:r>
        <w:t>E.</w:t>
      </w:r>
      <w:r>
        <w:tab/>
      </w:r>
      <w:r w:rsidR="00A27458">
        <w:t>Avantages escomptés</w:t>
      </w:r>
      <w:r>
        <w:tab/>
      </w:r>
      <w:r>
        <w:tab/>
      </w:r>
      <w:r w:rsidR="00F653A5">
        <w:t>11</w:t>
      </w:r>
    </w:p>
    <w:p w:rsidR="00742A7B" w:rsidRDefault="00742A7B" w:rsidP="00742A7B">
      <w:pPr>
        <w:tabs>
          <w:tab w:val="right" w:leader="dot" w:pos="8787"/>
          <w:tab w:val="right" w:pos="9638"/>
        </w:tabs>
        <w:spacing w:after="120"/>
        <w:ind w:left="1559" w:hanging="425"/>
      </w:pPr>
      <w:r>
        <w:t>F.</w:t>
      </w:r>
      <w:r>
        <w:tab/>
      </w:r>
      <w:r w:rsidR="00A27458">
        <w:t>Rapport coût-efficacité envisageable</w:t>
      </w:r>
      <w:r>
        <w:tab/>
      </w:r>
      <w:r>
        <w:tab/>
      </w:r>
      <w:r w:rsidR="00F653A5">
        <w:t>11</w:t>
      </w:r>
    </w:p>
    <w:p w:rsidR="00742A7B" w:rsidRDefault="00742A7B" w:rsidP="00742A7B">
      <w:pPr>
        <w:tabs>
          <w:tab w:val="right" w:leader="dot" w:pos="8787"/>
          <w:tab w:val="right" w:pos="9638"/>
        </w:tabs>
        <w:spacing w:after="120"/>
        <w:ind w:left="1559" w:hanging="425"/>
      </w:pPr>
      <w:r>
        <w:t>G.</w:t>
      </w:r>
      <w:r>
        <w:tab/>
      </w:r>
      <w:r w:rsidR="00A27458">
        <w:t xml:space="preserve">Justification </w:t>
      </w:r>
      <w:r w:rsidR="00A27458" w:rsidRPr="004D749D">
        <w:t>technique</w:t>
      </w:r>
      <w:r w:rsidR="00A27458">
        <w:t xml:space="preserve"> </w:t>
      </w:r>
      <w:r w:rsidR="00A27458" w:rsidRPr="004D749D">
        <w:t>propre</w:t>
      </w:r>
      <w:r w:rsidR="00A27458">
        <w:t xml:space="preserve"> à l’amendement 1</w:t>
      </w:r>
      <w:r w:rsidR="00F653A5">
        <w:t xml:space="preserve"> </w:t>
      </w:r>
      <w:r w:rsidR="00A27458">
        <w:t xml:space="preserve">au RTM </w:t>
      </w:r>
      <w:r w:rsidR="00A27458">
        <w:rPr>
          <w:rFonts w:eastAsia="MS Mincho"/>
        </w:rPr>
        <w:t>n</w:t>
      </w:r>
      <w:r w:rsidR="00A27458">
        <w:rPr>
          <w:rFonts w:eastAsia="MS Mincho"/>
          <w:vertAlign w:val="superscript"/>
        </w:rPr>
        <w:t>o</w:t>
      </w:r>
      <w:r w:rsidR="00A27458">
        <w:t> 16</w:t>
      </w:r>
      <w:r>
        <w:tab/>
      </w:r>
      <w:r>
        <w:tab/>
      </w:r>
      <w:r w:rsidR="00F653A5">
        <w:t>12</w:t>
      </w:r>
    </w:p>
    <w:p w:rsidR="00742A7B" w:rsidRDefault="00742A7B" w:rsidP="00742A7B">
      <w:pPr>
        <w:tabs>
          <w:tab w:val="right" w:leader="dot" w:pos="8787"/>
          <w:tab w:val="right" w:pos="9638"/>
        </w:tabs>
        <w:spacing w:after="120"/>
        <w:ind w:left="1984" w:hanging="425"/>
      </w:pPr>
      <w:r>
        <w:t>A.</w:t>
      </w:r>
      <w:r>
        <w:tab/>
      </w:r>
      <w:r w:rsidR="00A27458" w:rsidRPr="00E107D9">
        <w:t>Objectif</w:t>
      </w:r>
      <w:r>
        <w:tab/>
      </w:r>
      <w:r>
        <w:tab/>
      </w:r>
      <w:r w:rsidR="00F653A5">
        <w:t>12</w:t>
      </w:r>
    </w:p>
    <w:p w:rsidR="00742A7B" w:rsidRDefault="00742A7B" w:rsidP="00742A7B">
      <w:pPr>
        <w:tabs>
          <w:tab w:val="right" w:leader="dot" w:pos="8787"/>
          <w:tab w:val="right" w:pos="9638"/>
        </w:tabs>
        <w:spacing w:after="120"/>
        <w:ind w:left="1984" w:hanging="425"/>
      </w:pPr>
      <w:r>
        <w:t>B.</w:t>
      </w:r>
      <w:r>
        <w:tab/>
      </w:r>
      <w:r w:rsidR="00A27458">
        <w:t xml:space="preserve">Introduction et </w:t>
      </w:r>
      <w:r w:rsidR="00A27458" w:rsidRPr="004D749D">
        <w:t>historique</w:t>
      </w:r>
      <w:r>
        <w:tab/>
      </w:r>
      <w:r>
        <w:tab/>
      </w:r>
      <w:r w:rsidR="00F653A5">
        <w:t>12</w:t>
      </w:r>
    </w:p>
    <w:p w:rsidR="00742A7B" w:rsidRDefault="00742A7B" w:rsidP="00742A7B">
      <w:pPr>
        <w:tabs>
          <w:tab w:val="right" w:leader="dot" w:pos="8787"/>
          <w:tab w:val="right" w:pos="9638"/>
        </w:tabs>
        <w:spacing w:after="120"/>
        <w:ind w:left="1984" w:hanging="425"/>
      </w:pPr>
      <w:r>
        <w:t>C.</w:t>
      </w:r>
      <w:r>
        <w:tab/>
      </w:r>
      <w:r w:rsidR="00A27458" w:rsidRPr="00E107D9">
        <w:t>Justification des modifications</w:t>
      </w:r>
      <w:r>
        <w:tab/>
      </w:r>
      <w:r>
        <w:tab/>
      </w:r>
      <w:r w:rsidR="00F653A5">
        <w:t>13</w:t>
      </w:r>
    </w:p>
    <w:p w:rsidR="00742A7B" w:rsidRDefault="00742A7B" w:rsidP="00742A7B">
      <w:pPr>
        <w:tabs>
          <w:tab w:val="right" w:pos="850"/>
          <w:tab w:val="right" w:leader="dot" w:pos="8787"/>
          <w:tab w:val="right" w:pos="9638"/>
        </w:tabs>
        <w:spacing w:after="120"/>
        <w:ind w:left="1134" w:hanging="1134"/>
      </w:pPr>
      <w:r>
        <w:tab/>
        <w:t>II.</w:t>
      </w:r>
      <w:r>
        <w:tab/>
      </w:r>
      <w:r w:rsidR="00A27458" w:rsidRPr="0093629B">
        <w:t>Texte du Règlement technique mondial</w:t>
      </w:r>
      <w:r>
        <w:tab/>
      </w:r>
      <w:r>
        <w:tab/>
      </w:r>
      <w:r w:rsidR="00F653A5">
        <w:t>14</w:t>
      </w:r>
    </w:p>
    <w:p w:rsidR="00742A7B" w:rsidRDefault="00742A7B" w:rsidP="00742A7B">
      <w:pPr>
        <w:tabs>
          <w:tab w:val="right" w:leader="dot" w:pos="8787"/>
          <w:tab w:val="right" w:pos="9638"/>
        </w:tabs>
        <w:spacing w:after="120"/>
        <w:ind w:left="1559" w:hanging="425"/>
      </w:pPr>
      <w:r>
        <w:t>1.</w:t>
      </w:r>
      <w:r>
        <w:tab/>
      </w:r>
      <w:r w:rsidR="00A27458" w:rsidRPr="0093629B">
        <w:t>Champ d’application</w:t>
      </w:r>
      <w:r>
        <w:tab/>
      </w:r>
      <w:r w:rsidR="00F653A5">
        <w:tab/>
        <w:t>14</w:t>
      </w:r>
    </w:p>
    <w:p w:rsidR="00742A7B" w:rsidRDefault="00742A7B" w:rsidP="00742A7B">
      <w:pPr>
        <w:tabs>
          <w:tab w:val="right" w:leader="dot" w:pos="8787"/>
          <w:tab w:val="right" w:pos="9638"/>
        </w:tabs>
        <w:spacing w:after="120"/>
        <w:ind w:left="1559" w:hanging="425"/>
      </w:pPr>
      <w:r>
        <w:t>2.</w:t>
      </w:r>
      <w:r>
        <w:tab/>
      </w:r>
      <w:r w:rsidR="00A27458" w:rsidRPr="0093629B">
        <w:t>Définitions</w:t>
      </w:r>
      <w:r>
        <w:tab/>
      </w:r>
      <w:r>
        <w:tab/>
      </w:r>
      <w:r w:rsidR="00F653A5">
        <w:t>14</w:t>
      </w:r>
    </w:p>
    <w:p w:rsidR="00742A7B" w:rsidRDefault="00742A7B" w:rsidP="00742A7B">
      <w:pPr>
        <w:tabs>
          <w:tab w:val="right" w:leader="dot" w:pos="8787"/>
          <w:tab w:val="right" w:pos="9638"/>
        </w:tabs>
        <w:spacing w:after="120"/>
        <w:ind w:left="1559" w:hanging="425"/>
      </w:pPr>
      <w:r>
        <w:t>3.</w:t>
      </w:r>
      <w:r>
        <w:tab/>
      </w:r>
      <w:r w:rsidR="00A27458" w:rsidRPr="00BD59BD">
        <w:t>Prescriptions</w:t>
      </w:r>
      <w:r>
        <w:tab/>
      </w:r>
      <w:r>
        <w:tab/>
      </w:r>
      <w:r w:rsidR="00F653A5">
        <w:t>22</w:t>
      </w:r>
    </w:p>
    <w:p w:rsidR="00742A7B" w:rsidRDefault="00742A7B" w:rsidP="00742A7B">
      <w:pPr>
        <w:tabs>
          <w:tab w:val="right" w:leader="dot" w:pos="8787"/>
          <w:tab w:val="right" w:pos="9638"/>
        </w:tabs>
        <w:spacing w:after="120"/>
        <w:ind w:left="1984" w:hanging="425"/>
      </w:pPr>
      <w:r>
        <w:t>3.1</w:t>
      </w:r>
      <w:r>
        <w:tab/>
      </w:r>
      <w:r w:rsidR="00A27458" w:rsidRPr="00BD59BD">
        <w:t>Codes usine</w:t>
      </w:r>
      <w:r>
        <w:tab/>
      </w:r>
      <w:r>
        <w:tab/>
      </w:r>
      <w:r w:rsidR="00F653A5">
        <w:t>22</w:t>
      </w:r>
    </w:p>
    <w:p w:rsidR="00742A7B" w:rsidRDefault="00742A7B" w:rsidP="00742A7B">
      <w:pPr>
        <w:tabs>
          <w:tab w:val="right" w:leader="dot" w:pos="8787"/>
          <w:tab w:val="right" w:pos="9638"/>
        </w:tabs>
        <w:spacing w:after="120"/>
        <w:ind w:left="1984" w:hanging="425"/>
      </w:pPr>
      <w:r>
        <w:t>3.2</w:t>
      </w:r>
      <w:r>
        <w:tab/>
      </w:r>
      <w:r w:rsidR="00A27458" w:rsidRPr="00BD59BD">
        <w:t>Marquage</w:t>
      </w:r>
      <w:r>
        <w:tab/>
      </w:r>
      <w:r>
        <w:tab/>
      </w:r>
      <w:r w:rsidR="00F653A5">
        <w:t>23</w:t>
      </w:r>
    </w:p>
    <w:p w:rsidR="00742A7B" w:rsidRDefault="00742A7B" w:rsidP="00742A7B">
      <w:pPr>
        <w:tabs>
          <w:tab w:val="right" w:leader="dot" w:pos="8787"/>
          <w:tab w:val="right" w:pos="9638"/>
        </w:tabs>
        <w:spacing w:after="120"/>
        <w:ind w:left="1984" w:hanging="425"/>
      </w:pPr>
      <w:r>
        <w:t>3.3</w:t>
      </w:r>
      <w:r>
        <w:tab/>
      </w:r>
      <w:r w:rsidR="00A27458" w:rsidRPr="00BD59BD">
        <w:t>Autres marques apposées sur les flancs</w:t>
      </w:r>
      <w:r>
        <w:tab/>
      </w:r>
      <w:r>
        <w:tab/>
      </w:r>
      <w:r w:rsidR="00F653A5">
        <w:t>23</w:t>
      </w:r>
    </w:p>
    <w:p w:rsidR="00742A7B" w:rsidRDefault="00742A7B" w:rsidP="00742A7B">
      <w:pPr>
        <w:tabs>
          <w:tab w:val="right" w:leader="dot" w:pos="8787"/>
          <w:tab w:val="right" w:pos="9638"/>
        </w:tabs>
        <w:spacing w:after="120"/>
        <w:ind w:left="1984" w:hanging="425"/>
      </w:pPr>
      <w:r>
        <w:t>3.4</w:t>
      </w:r>
      <w:r>
        <w:tab/>
      </w:r>
      <w:r w:rsidR="00A27458" w:rsidRPr="004B1DAD">
        <w:t>Témoins d’usure</w:t>
      </w:r>
      <w:r>
        <w:tab/>
      </w:r>
      <w:r>
        <w:tab/>
      </w:r>
      <w:r w:rsidR="00F653A5">
        <w:t>26</w:t>
      </w:r>
    </w:p>
    <w:p w:rsidR="00742A7B" w:rsidRDefault="00742A7B" w:rsidP="00742A7B">
      <w:pPr>
        <w:tabs>
          <w:tab w:val="right" w:leader="dot" w:pos="8787"/>
          <w:tab w:val="right" w:pos="9638"/>
        </w:tabs>
        <w:spacing w:after="120"/>
        <w:ind w:left="1984" w:hanging="425"/>
      </w:pPr>
      <w:r>
        <w:t>3.5</w:t>
      </w:r>
      <w:r>
        <w:tab/>
      </w:r>
      <w:r w:rsidR="00A27458" w:rsidRPr="004B1DAD">
        <w:t>Dimensions physiques des pneumatiques pour voitures particulières</w:t>
      </w:r>
      <w:r>
        <w:tab/>
      </w:r>
      <w:r>
        <w:tab/>
      </w:r>
      <w:r w:rsidR="00F653A5">
        <w:t>26</w:t>
      </w:r>
    </w:p>
    <w:p w:rsidR="00742A7B" w:rsidRDefault="00742A7B" w:rsidP="00742A7B">
      <w:pPr>
        <w:tabs>
          <w:tab w:val="right" w:leader="dot" w:pos="8787"/>
          <w:tab w:val="right" w:pos="9638"/>
        </w:tabs>
        <w:spacing w:after="120"/>
        <w:ind w:left="1984" w:hanging="425"/>
      </w:pPr>
      <w:r>
        <w:t>3.6</w:t>
      </w:r>
      <w:r>
        <w:tab/>
      </w:r>
      <w:r w:rsidR="00A27458">
        <w:t>Essai de résistance des pneumatiques pour voitures particulières</w:t>
      </w:r>
      <w:r>
        <w:tab/>
      </w:r>
      <w:r>
        <w:tab/>
      </w:r>
      <w:r w:rsidR="00F653A5">
        <w:t>29</w:t>
      </w:r>
    </w:p>
    <w:p w:rsidR="00742A7B" w:rsidRDefault="00742A7B" w:rsidP="00742A7B">
      <w:pPr>
        <w:tabs>
          <w:tab w:val="right" w:leader="dot" w:pos="8787"/>
          <w:tab w:val="right" w:pos="9638"/>
        </w:tabs>
        <w:spacing w:after="120"/>
        <w:ind w:left="1984" w:hanging="425"/>
      </w:pPr>
      <w:r>
        <w:t>3.7</w:t>
      </w:r>
      <w:r>
        <w:tab/>
      </w:r>
      <w:r w:rsidR="00A27458" w:rsidRPr="00356E9C">
        <w:t xml:space="preserve">Essai de résistance au détalonnage des pneumatiques sans chambre </w:t>
      </w:r>
      <w:r w:rsidR="00A27458">
        <w:br/>
      </w:r>
      <w:r w:rsidR="00A27458" w:rsidRPr="00356E9C">
        <w:t xml:space="preserve">pour voitures particulières </w:t>
      </w:r>
      <w:r>
        <w:tab/>
      </w:r>
      <w:r>
        <w:tab/>
      </w:r>
      <w:r w:rsidR="00F653A5">
        <w:t>31</w:t>
      </w:r>
    </w:p>
    <w:p w:rsidR="00742A7B" w:rsidRDefault="00742A7B" w:rsidP="00742A7B">
      <w:pPr>
        <w:tabs>
          <w:tab w:val="right" w:leader="dot" w:pos="8787"/>
          <w:tab w:val="right" w:pos="9638"/>
        </w:tabs>
        <w:spacing w:after="120"/>
        <w:ind w:left="1984" w:hanging="425"/>
      </w:pPr>
      <w:r>
        <w:t>3.8</w:t>
      </w:r>
      <w:r>
        <w:tab/>
      </w:r>
      <w:r w:rsidR="00F67928">
        <w:t xml:space="preserve">Essai </w:t>
      </w:r>
      <w:r w:rsidR="00F67928" w:rsidRPr="00827A6D">
        <w:t>d</w:t>
      </w:r>
      <w:r w:rsidR="00F67928">
        <w:t>’</w:t>
      </w:r>
      <w:r w:rsidR="00F67928" w:rsidRPr="00827A6D">
        <w:t>émissions</w:t>
      </w:r>
      <w:r w:rsidR="00F67928">
        <w:t xml:space="preserve"> de bruit de roulement</w:t>
      </w:r>
      <w:r>
        <w:tab/>
      </w:r>
      <w:r>
        <w:tab/>
      </w:r>
      <w:r w:rsidR="00F653A5">
        <w:t>34</w:t>
      </w:r>
    </w:p>
    <w:p w:rsidR="00742A7B" w:rsidRDefault="00742A7B" w:rsidP="00742A7B">
      <w:pPr>
        <w:tabs>
          <w:tab w:val="right" w:leader="dot" w:pos="8787"/>
          <w:tab w:val="right" w:pos="9638"/>
        </w:tabs>
        <w:spacing w:after="120"/>
        <w:ind w:left="1984" w:hanging="425"/>
      </w:pPr>
      <w:r>
        <w:t>3.9</w:t>
      </w:r>
      <w:r>
        <w:tab/>
      </w:r>
      <w:r w:rsidR="00F67928" w:rsidRPr="00BF41D1">
        <w:t>Essai d’endurance pour pneumatiques pour voitures particulières</w:t>
      </w:r>
      <w:r>
        <w:tab/>
      </w:r>
      <w:r>
        <w:tab/>
      </w:r>
      <w:r w:rsidR="00F653A5">
        <w:t>42</w:t>
      </w:r>
    </w:p>
    <w:p w:rsidR="00742A7B" w:rsidRDefault="00742A7B" w:rsidP="00742A7B">
      <w:pPr>
        <w:tabs>
          <w:tab w:val="right" w:leader="dot" w:pos="8787"/>
          <w:tab w:val="right" w:pos="9638"/>
        </w:tabs>
        <w:spacing w:after="120"/>
        <w:ind w:left="1984" w:hanging="425"/>
      </w:pPr>
      <w:r>
        <w:t>3.10</w:t>
      </w:r>
      <w:r>
        <w:tab/>
      </w:r>
      <w:r w:rsidR="00F67928" w:rsidRPr="007D728B">
        <w:t xml:space="preserve">Essai d’endurance en sous-gonflage pour les pneumatiques </w:t>
      </w:r>
      <w:r w:rsidR="00F67928">
        <w:br/>
      </w:r>
      <w:r w:rsidR="00F67928" w:rsidRPr="007D728B">
        <w:t>pour voitures particulières</w:t>
      </w:r>
      <w:r>
        <w:tab/>
      </w:r>
      <w:r>
        <w:tab/>
      </w:r>
      <w:r w:rsidR="00F653A5">
        <w:t>43</w:t>
      </w:r>
    </w:p>
    <w:p w:rsidR="00742A7B" w:rsidRDefault="00742A7B" w:rsidP="00742A7B">
      <w:pPr>
        <w:tabs>
          <w:tab w:val="right" w:leader="dot" w:pos="8787"/>
          <w:tab w:val="right" w:pos="9638"/>
        </w:tabs>
        <w:spacing w:after="120"/>
        <w:ind w:left="1984" w:hanging="425"/>
      </w:pPr>
      <w:r>
        <w:t>3.11</w:t>
      </w:r>
      <w:r>
        <w:tab/>
      </w:r>
      <w:r w:rsidR="00EF646B" w:rsidRPr="005409CC">
        <w:t>Essai à grande vitesse pour les pneumatiques pour voitures particulières</w:t>
      </w:r>
      <w:r>
        <w:tab/>
      </w:r>
      <w:r>
        <w:tab/>
      </w:r>
      <w:r w:rsidR="00F653A5">
        <w:t>45</w:t>
      </w:r>
    </w:p>
    <w:p w:rsidR="00742A7B" w:rsidRDefault="00742A7B" w:rsidP="00742A7B">
      <w:pPr>
        <w:tabs>
          <w:tab w:val="right" w:leader="dot" w:pos="8787"/>
          <w:tab w:val="right" w:pos="9638"/>
        </w:tabs>
        <w:spacing w:after="120"/>
        <w:ind w:left="1984" w:hanging="425"/>
      </w:pPr>
      <w:r>
        <w:t>3.12</w:t>
      </w:r>
      <w:r>
        <w:tab/>
      </w:r>
      <w:r w:rsidR="00EF646B" w:rsidRPr="007E56C1">
        <w:t>Essai de mesure de l’adhérence sur sol mouillé</w:t>
      </w:r>
      <w:r>
        <w:tab/>
      </w:r>
      <w:r>
        <w:tab/>
      </w:r>
      <w:r w:rsidR="00F653A5">
        <w:t>48</w:t>
      </w:r>
    </w:p>
    <w:p w:rsidR="00742A7B" w:rsidRDefault="00742A7B" w:rsidP="00742A7B">
      <w:pPr>
        <w:tabs>
          <w:tab w:val="right" w:leader="dot" w:pos="8787"/>
          <w:tab w:val="right" w:pos="9638"/>
        </w:tabs>
        <w:spacing w:after="120"/>
        <w:ind w:left="1984" w:hanging="425"/>
      </w:pPr>
      <w:r>
        <w:lastRenderedPageBreak/>
        <w:t>3.13</w:t>
      </w:r>
      <w:r>
        <w:tab/>
      </w:r>
      <w:r w:rsidR="00EF646B" w:rsidRPr="009D2F10">
        <w:rPr>
          <w:lang w:bidi="fr-CH"/>
        </w:rPr>
        <w:t xml:space="preserve">Procédure d’évaluation du mode roulage à plat des pneumatiques </w:t>
      </w:r>
      <w:r w:rsidR="00EF646B">
        <w:rPr>
          <w:lang w:bidi="fr-CH"/>
        </w:rPr>
        <w:br/>
      </w:r>
      <w:r w:rsidR="00EF646B" w:rsidRPr="009D2F10">
        <w:rPr>
          <w:lang w:bidi="fr-CH"/>
        </w:rPr>
        <w:t>de roulage à plat</w:t>
      </w:r>
      <w:r>
        <w:tab/>
      </w:r>
      <w:r>
        <w:tab/>
      </w:r>
      <w:r w:rsidR="00F653A5">
        <w:t>76</w:t>
      </w:r>
    </w:p>
    <w:p w:rsidR="00742A7B" w:rsidRDefault="00742A7B" w:rsidP="00742A7B">
      <w:pPr>
        <w:tabs>
          <w:tab w:val="right" w:leader="dot" w:pos="8787"/>
          <w:tab w:val="right" w:pos="9638"/>
        </w:tabs>
        <w:spacing w:after="120"/>
        <w:ind w:left="1984" w:hanging="425"/>
      </w:pPr>
      <w:r>
        <w:t>3.14</w:t>
      </w:r>
      <w:r>
        <w:tab/>
      </w:r>
      <w:r w:rsidR="00EF646B" w:rsidRPr="009D2F10">
        <w:rPr>
          <w:lang w:bidi="fr-CH"/>
        </w:rPr>
        <w:t>Essai de résistance pour les pneumatiques des catégories LT/C</w:t>
      </w:r>
      <w:r>
        <w:tab/>
      </w:r>
      <w:r>
        <w:tab/>
      </w:r>
      <w:r w:rsidR="00F653A5">
        <w:t>77</w:t>
      </w:r>
    </w:p>
    <w:p w:rsidR="00742A7B" w:rsidRDefault="00742A7B" w:rsidP="00742A7B">
      <w:pPr>
        <w:tabs>
          <w:tab w:val="right" w:leader="dot" w:pos="8787"/>
          <w:tab w:val="right" w:pos="9638"/>
        </w:tabs>
        <w:spacing w:after="120"/>
        <w:ind w:left="1984" w:hanging="425"/>
      </w:pPr>
      <w:r>
        <w:t>3.15</w:t>
      </w:r>
      <w:r>
        <w:tab/>
      </w:r>
      <w:r w:rsidR="00EF646B" w:rsidRPr="003B19C8">
        <w:rPr>
          <w:lang w:bidi="fr-CH"/>
        </w:rPr>
        <w:t xml:space="preserve">Essai de résistance au détalonnage pour les pneumatiques sans chambre </w:t>
      </w:r>
      <w:r w:rsidR="00EF646B">
        <w:rPr>
          <w:lang w:bidi="fr-CH"/>
        </w:rPr>
        <w:br/>
      </w:r>
      <w:r w:rsidR="00EF646B" w:rsidRPr="003B19C8">
        <w:rPr>
          <w:lang w:bidi="fr-CH"/>
        </w:rPr>
        <w:t>des catégories LT/C ayant un code nominal de diamètre de jante de 10 ou plus</w:t>
      </w:r>
      <w:r>
        <w:tab/>
      </w:r>
      <w:r>
        <w:tab/>
      </w:r>
      <w:r w:rsidR="00F653A5">
        <w:t>78</w:t>
      </w:r>
    </w:p>
    <w:p w:rsidR="00742A7B" w:rsidRDefault="00742A7B" w:rsidP="00742A7B">
      <w:pPr>
        <w:tabs>
          <w:tab w:val="right" w:leader="dot" w:pos="8787"/>
          <w:tab w:val="right" w:pos="9638"/>
        </w:tabs>
        <w:spacing w:after="120"/>
        <w:ind w:left="1984" w:hanging="425"/>
      </w:pPr>
      <w:r>
        <w:t>3.16</w:t>
      </w:r>
      <w:r>
        <w:tab/>
      </w:r>
      <w:r w:rsidR="00EF646B" w:rsidRPr="00D321BD">
        <w:rPr>
          <w:lang w:bidi="fr-CH"/>
        </w:rPr>
        <w:t>Essai d’endurance charge/vitesse pour les pneumatiques des catégories LT/C</w:t>
      </w:r>
      <w:r>
        <w:tab/>
      </w:r>
      <w:r>
        <w:tab/>
      </w:r>
      <w:r w:rsidR="00F653A5">
        <w:t>82</w:t>
      </w:r>
    </w:p>
    <w:p w:rsidR="00742A7B" w:rsidRDefault="00742A7B" w:rsidP="00742A7B">
      <w:pPr>
        <w:tabs>
          <w:tab w:val="right" w:leader="dot" w:pos="8787"/>
          <w:tab w:val="right" w:pos="9638"/>
        </w:tabs>
        <w:spacing w:after="120"/>
        <w:ind w:left="1984" w:hanging="425"/>
      </w:pPr>
      <w:r>
        <w:t>3.17</w:t>
      </w:r>
      <w:r>
        <w:tab/>
      </w:r>
      <w:r w:rsidR="00EF646B" w:rsidRPr="00962638">
        <w:rPr>
          <w:lang w:bidi="fr-CH"/>
        </w:rPr>
        <w:t>Essai d</w:t>
      </w:r>
      <w:r w:rsidR="00EF646B">
        <w:rPr>
          <w:lang w:bidi="fr-CH"/>
        </w:rPr>
        <w:t>’</w:t>
      </w:r>
      <w:r w:rsidR="00EF646B" w:rsidRPr="00962638">
        <w:rPr>
          <w:lang w:bidi="fr-CH"/>
        </w:rPr>
        <w:t>endurance pour pneumatiques des catégories LT/C</w:t>
      </w:r>
      <w:r>
        <w:tab/>
      </w:r>
      <w:r>
        <w:tab/>
      </w:r>
      <w:r w:rsidR="00F653A5">
        <w:t>84</w:t>
      </w:r>
    </w:p>
    <w:p w:rsidR="00742A7B" w:rsidRDefault="00742A7B" w:rsidP="00742A7B">
      <w:pPr>
        <w:tabs>
          <w:tab w:val="right" w:leader="dot" w:pos="8787"/>
          <w:tab w:val="right" w:pos="9638"/>
        </w:tabs>
        <w:spacing w:after="120"/>
        <w:ind w:left="1984" w:hanging="425"/>
      </w:pPr>
      <w:r>
        <w:t>3.18</w:t>
      </w:r>
      <w:r>
        <w:tab/>
      </w:r>
      <w:r w:rsidR="00EF646B" w:rsidRPr="00AB16B1">
        <w:rPr>
          <w:lang w:bidi="fr-CH"/>
        </w:rPr>
        <w:t>Essai d’endurance en sous-gonflage pour les pneumatiques des catégories</w:t>
      </w:r>
      <w:r w:rsidR="00EF646B">
        <w:rPr>
          <w:lang w:bidi="fr-CH"/>
        </w:rPr>
        <w:t> </w:t>
      </w:r>
      <w:r w:rsidR="00EF646B" w:rsidRPr="00AB16B1">
        <w:rPr>
          <w:lang w:bidi="fr-CH"/>
        </w:rPr>
        <w:t>LT/C</w:t>
      </w:r>
      <w:r>
        <w:tab/>
      </w:r>
      <w:r>
        <w:tab/>
      </w:r>
      <w:r w:rsidR="00F653A5">
        <w:t>86</w:t>
      </w:r>
    </w:p>
    <w:p w:rsidR="00742A7B" w:rsidRDefault="00742A7B" w:rsidP="00742A7B">
      <w:pPr>
        <w:tabs>
          <w:tab w:val="right" w:leader="dot" w:pos="8787"/>
          <w:tab w:val="right" w:pos="9638"/>
        </w:tabs>
        <w:spacing w:after="120"/>
        <w:ind w:left="1984" w:hanging="425"/>
      </w:pPr>
      <w:r>
        <w:t>3.19</w:t>
      </w:r>
      <w:r>
        <w:tab/>
      </w:r>
      <w:r w:rsidR="00EF646B" w:rsidRPr="004D6688">
        <w:rPr>
          <w:lang w:bidi="fr-CH"/>
        </w:rPr>
        <w:t>Essai à grande vitesse pour les pneumatiques des catégories LT/C</w:t>
      </w:r>
      <w:r>
        <w:tab/>
      </w:r>
      <w:r>
        <w:tab/>
      </w:r>
      <w:r w:rsidR="00F653A5">
        <w:t>87</w:t>
      </w:r>
    </w:p>
    <w:p w:rsidR="00742A7B" w:rsidRDefault="00742A7B" w:rsidP="00742A7B">
      <w:pPr>
        <w:tabs>
          <w:tab w:val="right" w:leader="dot" w:pos="8787"/>
          <w:tab w:val="right" w:pos="9638"/>
        </w:tabs>
        <w:spacing w:after="120"/>
        <w:ind w:left="1984" w:hanging="425"/>
      </w:pPr>
      <w:r>
        <w:t>3.20</w:t>
      </w:r>
      <w:r>
        <w:tab/>
      </w:r>
      <w:r w:rsidR="00EF646B" w:rsidRPr="00A63B1B">
        <w:rPr>
          <w:lang w:bidi="fr-CH"/>
        </w:rPr>
        <w:t>Dimensions physiques des pneumatiques des catégories LT/C</w:t>
      </w:r>
      <w:r>
        <w:tab/>
      </w:r>
      <w:r>
        <w:tab/>
      </w:r>
      <w:r w:rsidR="00F653A5">
        <w:t>89</w:t>
      </w:r>
    </w:p>
    <w:p w:rsidR="00742A7B" w:rsidRDefault="00742A7B" w:rsidP="00742A7B">
      <w:pPr>
        <w:tabs>
          <w:tab w:val="right" w:leader="dot" w:pos="8787"/>
          <w:tab w:val="right" w:pos="9638"/>
        </w:tabs>
        <w:spacing w:after="120"/>
        <w:ind w:left="1984" w:hanging="425"/>
      </w:pPr>
      <w:r>
        <w:t>3.21</w:t>
      </w:r>
      <w:r>
        <w:tab/>
      </w:r>
      <w:r w:rsidR="00EF646B" w:rsidRPr="00A63B1B">
        <w:rPr>
          <w:lang w:bidi="fr-CH"/>
        </w:rPr>
        <w:t>Dimensions physiques des pneumatiques des catégories LT/C</w:t>
      </w:r>
      <w:r>
        <w:tab/>
      </w:r>
      <w:r>
        <w:tab/>
      </w:r>
      <w:r w:rsidR="00F653A5">
        <w:t>89</w:t>
      </w:r>
    </w:p>
    <w:p w:rsidR="00742A7B" w:rsidRDefault="00742A7B" w:rsidP="00742A7B">
      <w:pPr>
        <w:tabs>
          <w:tab w:val="right" w:leader="dot" w:pos="8787"/>
          <w:tab w:val="right" w:pos="9638"/>
        </w:tabs>
        <w:spacing w:after="120"/>
        <w:ind w:left="1984" w:hanging="425"/>
      </w:pPr>
      <w:r>
        <w:t>3.22</w:t>
      </w:r>
      <w:r>
        <w:tab/>
      </w:r>
      <w:r w:rsidR="00EF646B" w:rsidRPr="00A63B1B">
        <w:rPr>
          <w:lang w:bidi="fr-CH"/>
        </w:rPr>
        <w:t>Essai de résistance au roulement de pneumatiques</w:t>
      </w:r>
      <w:r>
        <w:tab/>
      </w:r>
      <w:r>
        <w:tab/>
      </w:r>
      <w:r w:rsidR="00F653A5">
        <w:t>91</w:t>
      </w:r>
    </w:p>
    <w:p w:rsidR="00742A7B" w:rsidRDefault="00742A7B" w:rsidP="00742A7B">
      <w:pPr>
        <w:tabs>
          <w:tab w:val="right" w:leader="dot" w:pos="8787"/>
          <w:tab w:val="right" w:pos="9638"/>
        </w:tabs>
        <w:spacing w:after="120"/>
        <w:ind w:left="1984" w:hanging="425"/>
      </w:pPr>
      <w:r>
        <w:t>3.23</w:t>
      </w:r>
      <w:r>
        <w:tab/>
      </w:r>
      <w:r w:rsidR="006F5429" w:rsidRPr="00E936F5">
        <w:rPr>
          <w:rFonts w:eastAsia="Calibri"/>
          <w:lang w:eastAsia="fr-CH" w:bidi="fr-CH"/>
        </w:rPr>
        <w:t xml:space="preserve">Essai de performances sur la neige de pneumatiques conçus pour être utilisés </w:t>
      </w:r>
      <w:r w:rsidR="006F5429">
        <w:rPr>
          <w:rFonts w:eastAsia="Calibri"/>
          <w:lang w:eastAsia="fr-CH" w:bidi="fr-CH"/>
        </w:rPr>
        <w:br/>
      </w:r>
      <w:r w:rsidR="006F5429" w:rsidRPr="00E936F5">
        <w:rPr>
          <w:rFonts w:eastAsia="Calibri"/>
          <w:lang w:eastAsia="fr-CH" w:bidi="fr-CH"/>
        </w:rPr>
        <w:t>dans des conditions d’enneigement extrêmes</w:t>
      </w:r>
      <w:r>
        <w:tab/>
      </w:r>
      <w:r>
        <w:tab/>
      </w:r>
      <w:r w:rsidR="00F653A5">
        <w:t>103</w:t>
      </w:r>
    </w:p>
    <w:p w:rsidR="00742A7B" w:rsidRPr="00742A7B" w:rsidRDefault="00742A7B" w:rsidP="00742A7B">
      <w:pPr>
        <w:tabs>
          <w:tab w:val="right" w:pos="850"/>
        </w:tabs>
        <w:spacing w:after="120"/>
      </w:pPr>
      <w:r>
        <w:tab/>
        <w:t>Annexes</w:t>
      </w:r>
    </w:p>
    <w:p w:rsidR="00742A7B" w:rsidRDefault="00742A7B" w:rsidP="00742A7B">
      <w:pPr>
        <w:tabs>
          <w:tab w:val="right" w:pos="850"/>
          <w:tab w:val="right" w:leader="dot" w:pos="8787"/>
          <w:tab w:val="right" w:pos="9638"/>
        </w:tabs>
        <w:spacing w:after="120"/>
        <w:ind w:left="1134" w:hanging="1134"/>
      </w:pPr>
      <w:r>
        <w:tab/>
        <w:t>1.</w:t>
      </w:r>
      <w:r>
        <w:tab/>
      </w:r>
      <w:r w:rsidR="00C612A4">
        <w:rPr>
          <w:lang w:bidi="fr-CH"/>
        </w:rPr>
        <w:t>Tableau des codes de vitesse</w:t>
      </w:r>
      <w:r>
        <w:tab/>
      </w:r>
      <w:r>
        <w:tab/>
      </w:r>
      <w:r w:rsidR="00F653A5">
        <w:t>1</w:t>
      </w:r>
      <w:r w:rsidR="00213DF3">
        <w:t>1</w:t>
      </w:r>
      <w:r w:rsidR="00F653A5">
        <w:t>7</w:t>
      </w:r>
    </w:p>
    <w:p w:rsidR="00742A7B" w:rsidRDefault="00742A7B" w:rsidP="00742A7B">
      <w:pPr>
        <w:tabs>
          <w:tab w:val="right" w:pos="850"/>
          <w:tab w:val="right" w:leader="dot" w:pos="8787"/>
          <w:tab w:val="right" w:pos="9638"/>
        </w:tabs>
        <w:spacing w:after="120"/>
        <w:ind w:left="1134" w:hanging="1134"/>
      </w:pPr>
      <w:r>
        <w:tab/>
        <w:t>2.</w:t>
      </w:r>
      <w:r>
        <w:tab/>
      </w:r>
      <w:r w:rsidR="00C612A4">
        <w:rPr>
          <w:lang w:bidi="fr-CH"/>
        </w:rPr>
        <w:t>Tableau des indices de capacité de charge (LI) et les capacités de charge équivalentes</w:t>
      </w:r>
      <w:r>
        <w:tab/>
      </w:r>
      <w:r>
        <w:tab/>
      </w:r>
      <w:r w:rsidR="00F653A5">
        <w:t>118</w:t>
      </w:r>
    </w:p>
    <w:p w:rsidR="00742A7B" w:rsidRDefault="00742A7B" w:rsidP="00742A7B">
      <w:pPr>
        <w:tabs>
          <w:tab w:val="right" w:pos="850"/>
          <w:tab w:val="right" w:leader="dot" w:pos="8787"/>
          <w:tab w:val="right" w:pos="9638"/>
        </w:tabs>
        <w:spacing w:after="120"/>
        <w:ind w:left="1134" w:hanging="1134"/>
      </w:pPr>
      <w:r>
        <w:tab/>
        <w:t>3.</w:t>
      </w:r>
      <w:r>
        <w:tab/>
      </w:r>
      <w:r w:rsidR="00C612A4">
        <w:t>Tableau des codes de diamètre nominal de jante</w:t>
      </w:r>
      <w:r>
        <w:tab/>
      </w:r>
      <w:r>
        <w:tab/>
      </w:r>
      <w:r w:rsidR="00F653A5">
        <w:t>119</w:t>
      </w:r>
    </w:p>
    <w:p w:rsidR="00742A7B" w:rsidRDefault="00742A7B" w:rsidP="00742A7B">
      <w:pPr>
        <w:tabs>
          <w:tab w:val="right" w:pos="850"/>
          <w:tab w:val="right" w:leader="dot" w:pos="8787"/>
          <w:tab w:val="right" w:pos="9638"/>
        </w:tabs>
        <w:spacing w:after="120"/>
        <w:ind w:left="1134" w:hanging="1134"/>
      </w:pPr>
      <w:r>
        <w:tab/>
        <w:t>4.</w:t>
      </w:r>
      <w:r>
        <w:tab/>
      </w:r>
      <w:r w:rsidR="00E55B2C">
        <w:t>Relation entre les indices de pression (« psi ») et les unités de pression (kPa)</w:t>
      </w:r>
      <w:r>
        <w:tab/>
      </w:r>
      <w:r>
        <w:tab/>
      </w:r>
      <w:r w:rsidR="00F653A5">
        <w:t>120</w:t>
      </w:r>
    </w:p>
    <w:p w:rsidR="00742A7B" w:rsidRDefault="00742A7B" w:rsidP="00742A7B">
      <w:pPr>
        <w:tabs>
          <w:tab w:val="right" w:pos="850"/>
          <w:tab w:val="right" w:leader="dot" w:pos="8787"/>
          <w:tab w:val="right" w:pos="9638"/>
        </w:tabs>
        <w:spacing w:after="120"/>
        <w:ind w:left="1134" w:hanging="1134"/>
      </w:pPr>
      <w:r>
        <w:tab/>
        <w:t>5.</w:t>
      </w:r>
      <w:r>
        <w:tab/>
      </w:r>
      <w:r w:rsidR="00E55B2C" w:rsidRPr="008D26AE">
        <w:t xml:space="preserve">Variation de la capacité de charge en fonction de la vitesse pour les pneumatiques </w:t>
      </w:r>
      <w:r w:rsidR="00E55B2C">
        <w:br/>
      </w:r>
      <w:r w:rsidR="00E55B2C" w:rsidRPr="008D26AE">
        <w:t>pour véhicules utilitaires</w:t>
      </w:r>
      <w:r>
        <w:tab/>
      </w:r>
      <w:r>
        <w:tab/>
      </w:r>
      <w:r w:rsidR="00F653A5">
        <w:t>121</w:t>
      </w:r>
    </w:p>
    <w:p w:rsidR="00742A7B" w:rsidRDefault="00742A7B" w:rsidP="00742A7B">
      <w:pPr>
        <w:tabs>
          <w:tab w:val="right" w:pos="850"/>
          <w:tab w:val="right" w:leader="dot" w:pos="8787"/>
          <w:tab w:val="right" w:pos="9638"/>
        </w:tabs>
        <w:spacing w:after="120"/>
        <w:ind w:left="1134" w:hanging="1134"/>
      </w:pPr>
      <w:r>
        <w:tab/>
        <w:t>6.</w:t>
      </w:r>
      <w:r>
        <w:tab/>
      </w:r>
      <w:r w:rsidR="00E55B2C" w:rsidRPr="008D26AE">
        <w:t>Désignations et cotes d’encombrement des pneumatiques</w:t>
      </w:r>
      <w:r>
        <w:tab/>
      </w:r>
      <w:r>
        <w:tab/>
      </w:r>
      <w:r w:rsidR="00F653A5">
        <w:t>123</w:t>
      </w:r>
    </w:p>
    <w:p w:rsidR="00742A7B" w:rsidRDefault="00742A7B" w:rsidP="00742A7B">
      <w:pPr>
        <w:tabs>
          <w:tab w:val="right" w:pos="850"/>
          <w:tab w:val="right" w:leader="dot" w:pos="8787"/>
          <w:tab w:val="right" w:pos="9638"/>
        </w:tabs>
        <w:spacing w:after="120"/>
        <w:ind w:left="1134" w:hanging="1134"/>
      </w:pPr>
      <w:r>
        <w:tab/>
        <w:t>7.</w:t>
      </w:r>
      <w:r>
        <w:tab/>
      </w:r>
      <w:r w:rsidR="00E55B2C">
        <w:rPr>
          <w:lang w:bidi="fr-CH"/>
        </w:rPr>
        <w:t>Organismes de normalisation pour les pneumatiques</w:t>
      </w:r>
      <w:r>
        <w:tab/>
      </w:r>
      <w:r>
        <w:tab/>
      </w:r>
      <w:r w:rsidR="00F653A5">
        <w:t>132</w:t>
      </w:r>
    </w:p>
    <w:p w:rsidR="00742A7B" w:rsidRDefault="00742A7B" w:rsidP="00742A7B">
      <w:pPr>
        <w:tabs>
          <w:tab w:val="right" w:pos="850"/>
          <w:tab w:val="right" w:leader="dot" w:pos="8787"/>
          <w:tab w:val="right" w:pos="9638"/>
        </w:tabs>
        <w:spacing w:after="120"/>
        <w:ind w:left="1134" w:hanging="1134"/>
      </w:pPr>
      <w:r>
        <w:tab/>
        <w:t>8.</w:t>
      </w:r>
      <w:r>
        <w:tab/>
      </w:r>
      <w:r w:rsidR="00E55B2C">
        <w:rPr>
          <w:lang w:bidi="fr-CH"/>
        </w:rPr>
        <w:t>Tolérances des équipements d’essai de la résistance au roulement</w:t>
      </w:r>
      <w:r>
        <w:tab/>
      </w:r>
      <w:r>
        <w:tab/>
      </w:r>
      <w:r w:rsidR="00F653A5">
        <w:t>133</w:t>
      </w:r>
    </w:p>
    <w:p w:rsidR="00742A7B" w:rsidRDefault="00742A7B" w:rsidP="00742A7B">
      <w:pPr>
        <w:tabs>
          <w:tab w:val="right" w:pos="850"/>
          <w:tab w:val="right" w:leader="dot" w:pos="8787"/>
          <w:tab w:val="right" w:pos="9638"/>
        </w:tabs>
        <w:spacing w:after="120"/>
        <w:ind w:left="1134" w:hanging="1134"/>
      </w:pPr>
      <w:r>
        <w:tab/>
        <w:t>9.</w:t>
      </w:r>
      <w:r>
        <w:tab/>
      </w:r>
      <w:r w:rsidR="00E55B2C" w:rsidRPr="007628D7">
        <w:t>Mesure de la largeur de la jante d</w:t>
      </w:r>
      <w:r w:rsidR="00E55B2C" w:rsidRPr="008D26AE">
        <w:t>’essai</w:t>
      </w:r>
      <w:r>
        <w:tab/>
      </w:r>
      <w:r>
        <w:tab/>
      </w:r>
      <w:r w:rsidR="00F653A5">
        <w:t>136</w:t>
      </w:r>
    </w:p>
    <w:p w:rsidR="00742A7B" w:rsidRDefault="00742A7B" w:rsidP="00742A7B">
      <w:pPr>
        <w:tabs>
          <w:tab w:val="right" w:pos="850"/>
          <w:tab w:val="right" w:leader="dot" w:pos="8787"/>
          <w:tab w:val="right" w:pos="9638"/>
        </w:tabs>
        <w:spacing w:after="120"/>
        <w:ind w:left="1134" w:hanging="1134"/>
      </w:pPr>
      <w:r>
        <w:tab/>
        <w:t>10.</w:t>
      </w:r>
      <w:r>
        <w:tab/>
      </w:r>
      <w:r w:rsidR="00E55B2C">
        <w:rPr>
          <w:lang w:bidi="fr-CH"/>
        </w:rPr>
        <w:t xml:space="preserve">Méthode de la décélération : Mesures et traitement des données en vue d’obtenir </w:t>
      </w:r>
      <w:r w:rsidR="00E55B2C">
        <w:rPr>
          <w:lang w:bidi="fr-CH"/>
        </w:rPr>
        <w:br/>
        <w:t>la valeur de décélération sous la forme différentielle dω/dt</w:t>
      </w:r>
      <w:r w:rsidR="00012890">
        <w:tab/>
      </w:r>
      <w:r>
        <w:tab/>
      </w:r>
      <w:r w:rsidR="00F653A5">
        <w:t>138</w:t>
      </w:r>
    </w:p>
    <w:p w:rsidR="000D1DE6" w:rsidRPr="000D1DE6" w:rsidRDefault="00742A7B" w:rsidP="000D1DE6">
      <w:pPr>
        <w:pStyle w:val="HChG"/>
      </w:pPr>
      <w:r>
        <w:br w:type="page"/>
      </w:r>
      <w:r w:rsidR="000D1DE6">
        <w:lastRenderedPageBreak/>
        <w:tab/>
      </w:r>
      <w:r w:rsidR="000D1DE6" w:rsidRPr="000D1DE6">
        <w:t>I.</w:t>
      </w:r>
      <w:r w:rsidR="000D1DE6" w:rsidRPr="000D1DE6">
        <w:tab/>
        <w:t>Justification technique</w:t>
      </w:r>
    </w:p>
    <w:p w:rsidR="000D1DE6" w:rsidRPr="000D1DE6" w:rsidRDefault="000D1DE6" w:rsidP="000D1DE6">
      <w:pPr>
        <w:pStyle w:val="H1G"/>
      </w:pPr>
      <w:r w:rsidRPr="000D1DE6">
        <w:tab/>
        <w:t>A.</w:t>
      </w:r>
      <w:r w:rsidRPr="000D1DE6">
        <w:tab/>
        <w:t>Introduction et étapes administratives antérieures</w:t>
      </w:r>
    </w:p>
    <w:p w:rsidR="000D1DE6" w:rsidRPr="000D1DE6" w:rsidRDefault="000D1DE6" w:rsidP="00D756AF">
      <w:pPr>
        <w:pStyle w:val="ParNoG"/>
      </w:pPr>
      <w:r w:rsidRPr="000D1DE6">
        <w:t>Le présent règlement technique mondial (RTM) vise à fixer des dispositions applicables aux pneumatiques radiaux neufs destinés à équiper les voitures particulières et les véhicules utilitaires légers d’un poids pouvant aller jusqu’à 4 536 kg (10 000 lb) dans le cadre de l’Accord de 1998. Les bases officielles de cet ensemble de prescriptions sont les Règlements n</w:t>
      </w:r>
      <w:r w:rsidRPr="008D1468">
        <w:rPr>
          <w:vertAlign w:val="superscript"/>
        </w:rPr>
        <w:t>os</w:t>
      </w:r>
      <w:r w:rsidRPr="000D1DE6">
        <w:t> 30, 54 et 117 annexés à l’Accord de 1958, ainsi que les prescriptions de la norme FMVSS (Federal Motor Vehicle Safety Standard) 139 appliquées aux États-Unis d’Amérique sous la direction de la National Highway Traffic Safety Administration (NHTSA). Des règlements de l’Organisation de normalisation du Conseil de coopération des États arabes du Golfe (GSO), de l’Inde et de la Chine, bien que non officiellement inscrits dans le registre de règlements pour le RTM sur les pneumatiques, ont aussi été analysés et certaines prescriptions y figurant ont été prises en compte dans le présent RTM pour autant qu’elles ne l’avaient pas déjà été dans le cadre de l’un des règlements de la CEE et des États-Unis. En outre, certaines parties des normes fédérales FMVSS 109 et 119, applicables à certains pneumatiques pour véhicules utilitaires légers (pneumatiques LT ou C), ont été reproduites directement dans le RTM.</w:t>
      </w:r>
    </w:p>
    <w:p w:rsidR="000D1DE6" w:rsidRPr="000D1DE6" w:rsidRDefault="000D1DE6" w:rsidP="00D756AF">
      <w:pPr>
        <w:pStyle w:val="ParNoG"/>
      </w:pPr>
      <w:r w:rsidRPr="000D1DE6">
        <w:t>Un grand nombre de pays dans le monde ont déjà adopté des règlements sur les pneumatiques. Pour une grande partie, les règlements existants relèvent de l’une des quatre catégories indiquées ci-dessus. Cependant, de nombreuses différences en ce qui concerne les conditions d’essai et les prescriptions réglementaires relatives au marquage font que les fabricants de pneumatiques sont obligés de commercialiser des produits pratiquement identiques mais présentant des variations particulières en fonction des prescriptions en vigueur sur chaque marché local, notamment de légères variations pour ce qui est des dispositions relatives au marquage sur les flancs du pneumatique.</w:t>
      </w:r>
    </w:p>
    <w:p w:rsidR="000D1DE6" w:rsidRPr="000D1DE6" w:rsidRDefault="000D1DE6" w:rsidP="00D756AF">
      <w:pPr>
        <w:pStyle w:val="ParNoG"/>
      </w:pPr>
      <w:r w:rsidRPr="000D1DE6">
        <w:t>Cette première phase de l’élaboration du RTM a pour objet d’harmoniser les prescriptions s’appliquant aux pneumatiques pour voitures particulières. Des travaux sont en cours pour définir les spécifications techniques visant à harmoniser les pneumatiques portant les désignations LT ou C, qui sont principalement montés sur des véhicules utilitaires légers.</w:t>
      </w:r>
    </w:p>
    <w:p w:rsidR="000D1DE6" w:rsidRPr="000D1DE6" w:rsidRDefault="000D1DE6" w:rsidP="00D756AF">
      <w:pPr>
        <w:pStyle w:val="ParNoG"/>
      </w:pPr>
      <w:r w:rsidRPr="000D1DE6">
        <w:t>Une évaluation technique supplémentaire s’impose pour déterminer s’il convient de prendre en considération certains types de pneumatiques typiques du marché nord-américain à propos des prescriptions du paragraphe 3.12 (concernant l’essai de mesure de l’adhérence sur sol mouillé). Aux États-Unis d’Amérique, l’Administration et l’industrie coopèrent pour effectuer cette évaluation.</w:t>
      </w:r>
    </w:p>
    <w:p w:rsidR="000D1DE6" w:rsidRPr="000D1DE6" w:rsidRDefault="000D1DE6" w:rsidP="00D756AF">
      <w:pPr>
        <w:pStyle w:val="ParNoG"/>
        <w:numPr>
          <w:ilvl w:val="0"/>
          <w:numId w:val="0"/>
        </w:numPr>
        <w:ind w:left="1134"/>
      </w:pPr>
      <w:r w:rsidRPr="000D1DE6">
        <w:t>4 </w:t>
      </w:r>
      <w:r w:rsidRPr="000D1DE6">
        <w:rPr>
          <w:i/>
        </w:rPr>
        <w:t>bis</w:t>
      </w:r>
      <w:r w:rsidRPr="000D1DE6">
        <w:t>.</w:t>
      </w:r>
      <w:r w:rsidRPr="000D1DE6">
        <w:tab/>
        <w:t>Aux fins d’une future harmonisation, on note que des modifications sont attendues concernant l’essai de résistance des pneumatiques pour voitures particulières (sect. 3.6) et l’essai de résistance au détalonnage des pneumatiques sans chambre pour voitures particulières (sect. 3.7). Des travaux visant à modifier les conditions de ces deux essais ainsi que les prescriptions d’efficacité afin de tenir compte de certaines dimensions de pneumatiques sont en cours aux États-Unis.</w:t>
      </w:r>
    </w:p>
    <w:p w:rsidR="000D1DE6" w:rsidRPr="000D1DE6" w:rsidRDefault="000D1DE6" w:rsidP="00D756AF">
      <w:pPr>
        <w:pStyle w:val="ParNoG"/>
        <w:numPr>
          <w:ilvl w:val="0"/>
          <w:numId w:val="0"/>
        </w:numPr>
        <w:ind w:left="1134"/>
      </w:pPr>
      <w:r w:rsidRPr="000D1DE6">
        <w:t>4 </w:t>
      </w:r>
      <w:r w:rsidRPr="000D1DE6">
        <w:rPr>
          <w:i/>
        </w:rPr>
        <w:t>ter</w:t>
      </w:r>
      <w:r w:rsidRPr="000D1DE6">
        <w:t>.</w:t>
      </w:r>
      <w:r w:rsidRPr="000D1DE6">
        <w:tab/>
        <w:t>Après une évaluation technique plus poussée de l’adhérence sur sol mouillé (sect. 3.12), il pourrait être nécessaire d’ajouter une nouvelle catégorie d’utilisation pour certains types de pneumatiques qu’il est courant de trouver sur le marché nord-américain.</w:t>
      </w:r>
    </w:p>
    <w:p w:rsidR="000D1DE6" w:rsidRPr="000D1DE6" w:rsidRDefault="000D1DE6" w:rsidP="00D756AF">
      <w:pPr>
        <w:pStyle w:val="H1G"/>
      </w:pPr>
      <w:r w:rsidRPr="000D1DE6">
        <w:lastRenderedPageBreak/>
        <w:tab/>
        <w:t>B.</w:t>
      </w:r>
      <w:r w:rsidRPr="000D1DE6">
        <w:tab/>
        <w:t xml:space="preserve">La situation actuelle en ce qui concerne les règlements </w:t>
      </w:r>
      <w:r w:rsidRPr="000D1DE6">
        <w:br/>
        <w:t>sur les pneumatiques</w:t>
      </w:r>
    </w:p>
    <w:p w:rsidR="000D1DE6" w:rsidRPr="000D1DE6" w:rsidRDefault="000D1DE6" w:rsidP="00D756AF">
      <w:pPr>
        <w:pStyle w:val="ParNoG"/>
      </w:pPr>
      <w:r w:rsidRPr="000D1DE6">
        <w:t>Les pneumatiques à carcasse radiale destinés aux voitures particulières et aux véhicules utilitaires légers sont de plus en plus fréquemment des produits commercialisés à l’échelle mondiale, censés être utilisables en tous points du globe lorsqu’ils équipent en première monte des véhicules neufs eux-mêmes mis sur le marché à une échelle mondiale. La mondialisation permet aux fabricants d’améliorer la qualité et d’accroître la rentabilité de leurs produits, mais elle pose aussi le problème d’une harmonisation des dispositions techniques au niveau mondial pour éviter un surcoût des produits.</w:t>
      </w:r>
    </w:p>
    <w:p w:rsidR="000D1DE6" w:rsidRPr="000D1DE6" w:rsidRDefault="000D1DE6" w:rsidP="00D756AF">
      <w:pPr>
        <w:pStyle w:val="ParNoG"/>
      </w:pPr>
      <w:r w:rsidRPr="000D1DE6">
        <w:t>Bien que les prescriptions d’essai appliquées dans le monde entier dans le cadre des différents règlements soient souvent fondamentalement identiques, de légères variations des procédures d’essai obligent les fabricants de pneumatiques à essayer un même produit dans des conditions légèrement différentes en vue d’obtenir les mêmes caractéristiques, sans qu’il en résulte d’amélioration sensible du produit final.</w:t>
      </w:r>
    </w:p>
    <w:p w:rsidR="000D1DE6" w:rsidRPr="000D1DE6" w:rsidRDefault="000D1DE6" w:rsidP="00D756AF">
      <w:pPr>
        <w:pStyle w:val="ParNoG"/>
      </w:pPr>
      <w:r w:rsidRPr="000D1DE6">
        <w:t xml:space="preserve">Les prescriptions en matière de marquage diffèrent elles aussi dans le monde, et il peut être nécessaire d’apposer des marques d’homologation différentes pour les mêmes pneumatiques afin de pouvoir les commercialiser à une échelle mondiale sans restrictions. Tout progrès dans l’harmonisation de ces marques devrait rester à l’avenir une priorité, car il permettrait d’améliorer le système d’identification administrative du pneumatique et de faciliter la gestion des moules de fabrication. </w:t>
      </w:r>
    </w:p>
    <w:p w:rsidR="000D1DE6" w:rsidRPr="000D1DE6" w:rsidRDefault="000D1DE6" w:rsidP="00D756AF">
      <w:pPr>
        <w:pStyle w:val="H1G"/>
      </w:pPr>
      <w:r w:rsidRPr="000D1DE6">
        <w:tab/>
        <w:t>C.</w:t>
      </w:r>
      <w:r w:rsidRPr="000D1DE6">
        <w:tab/>
        <w:t xml:space="preserve">Étapes administratives antérieures et élaboration </w:t>
      </w:r>
      <w:r w:rsidR="00D756AF">
        <w:br/>
      </w:r>
      <w:r w:rsidR="008D1468">
        <w:t>du R</w:t>
      </w:r>
      <w:r w:rsidRPr="000D1DE6">
        <w:t>èglement</w:t>
      </w:r>
      <w:r w:rsidR="00D756AF">
        <w:t xml:space="preserve"> </w:t>
      </w:r>
      <w:r w:rsidRPr="000D1DE6">
        <w:t xml:space="preserve">technique mondial </w:t>
      </w:r>
    </w:p>
    <w:p w:rsidR="000D1DE6" w:rsidRPr="000D1DE6" w:rsidRDefault="000D1DE6" w:rsidP="00D756AF">
      <w:pPr>
        <w:pStyle w:val="ParNoG"/>
      </w:pPr>
      <w:r w:rsidRPr="000D1DE6">
        <w:t>Le présent RTM a été élaboré par le groupe de travail informel du RTM sur les pneumatiques, relevant du GRRF.</w:t>
      </w:r>
    </w:p>
    <w:p w:rsidR="000D1DE6" w:rsidRPr="000D1DE6" w:rsidRDefault="000D1DE6" w:rsidP="00D756AF">
      <w:pPr>
        <w:pStyle w:val="ParNoG"/>
      </w:pPr>
      <w:r w:rsidRPr="000D1DE6">
        <w:t>Les travaux sur le présent RTM ont débuté dans un cadre informel en décembre 2004, lors d’une réunion tenue à Paris. Comme il est prévu dans l’Accord de 1998, une proposition en bonne et due forme pour l’établissement d’un RTM sur les pneumatiques a été soumise au Comité exécutif de l’Accord de 1998 (AC.3) par le responsable technique, à savoir la France. À la 140</w:t>
      </w:r>
      <w:r w:rsidRPr="000D1DE6">
        <w:rPr>
          <w:vertAlign w:val="superscript"/>
        </w:rPr>
        <w:t>e</w:t>
      </w:r>
      <w:r w:rsidRPr="000D1DE6">
        <w:t> session du Forum mondial de l’harmonisation des Règlements concernant les véhicules (WP.29), tenue le 14 novembre 2006, la proposition de la France a été approuvée en tant que projet de RTM par l’AC.3 (ECE/TRANS/WP.29/2006/139). La proposition a été adoptée et a été publiée sous la cote ECE/TRANS/WP.29/AC.3/15.</w:t>
      </w:r>
    </w:p>
    <w:p w:rsidR="000D1DE6" w:rsidRPr="000D1DE6" w:rsidRDefault="000D1DE6" w:rsidP="00D756AF">
      <w:pPr>
        <w:pStyle w:val="ParNoG"/>
      </w:pPr>
      <w:r w:rsidRPr="000D1DE6">
        <w:t>Suite à cette approbation, le groupe de travail informel du RTM sur les pneumatiques s’est réuni à de nombreuses occasions. Outre les trois réunions officieuses tenues entre décembre 2004 et novembre 2006, 10 autres réunions ont été programmées, en lien avec les sessions du GRRF, et deux autres réunions intermédiaires ont été tenues à Bruxelles en juillet 2007 et juillet 2009.</w:t>
      </w:r>
    </w:p>
    <w:p w:rsidR="000D1DE6" w:rsidRPr="000D1DE6" w:rsidRDefault="000D1DE6" w:rsidP="00D756AF">
      <w:pPr>
        <w:pStyle w:val="ParNoG"/>
      </w:pPr>
      <w:r w:rsidRPr="000D1DE6">
        <w:t xml:space="preserve">En 2009, à la demande du groupe de travail informel, l’AC.3 a approuvé le processus d’élaboration du RTM en deux phases : la première phase devait être consacrée à l’harmonisation des prescriptions concernant les pneumatiques pour voitures particulières seulement ; les prescriptions concernant les pneumatiques pour véhicules utilitaires légers, portant une désignation de type C ou LT, seraient harmonisées dans le cadre d’une deuxième phase. Pendant la période de transition, les prescriptions existantes s’appliquant aux pneumatiques des catégories C ou LT (mais non harmonisées) seraient incluses dans le document de la première étape du RTM pour donner une vue d’ensemble. Le présent document se fonde sur cette décision et contient seulement les prescriptions harmonisées </w:t>
      </w:r>
      <w:r w:rsidRPr="000D1DE6">
        <w:lastRenderedPageBreak/>
        <w:t>pour les pneumatiques de voitures particulières, les prescriptions restant à harmoniser pour les pneumatiques des catégories LT et C.</w:t>
      </w:r>
    </w:p>
    <w:p w:rsidR="000D1DE6" w:rsidRPr="000D1DE6" w:rsidRDefault="000D1DE6" w:rsidP="00D756AF">
      <w:pPr>
        <w:pStyle w:val="ParNoG"/>
      </w:pPr>
      <w:r w:rsidRPr="000D1DE6">
        <w:t>Une harmonisation importante a été nécessaire pour certains essais ou prescriptions s’appliquant aux pneumatiques pour voitures particulières au cours des travaux menés dans le cadre du mandat du groupe de travail informel. Les essais ou prescriptions visés sont les suivants :</w:t>
      </w:r>
    </w:p>
    <w:p w:rsidR="000D1DE6" w:rsidRPr="000D1DE6" w:rsidRDefault="000D1DE6" w:rsidP="00D756AF">
      <w:pPr>
        <w:pStyle w:val="SingleTxtG"/>
        <w:ind w:firstLine="567"/>
      </w:pPr>
      <w:r w:rsidRPr="000D1DE6">
        <w:t>a)</w:t>
      </w:r>
      <w:r w:rsidRPr="000D1DE6">
        <w:tab/>
        <w:t>L’essai à grande vitesse ;</w:t>
      </w:r>
    </w:p>
    <w:p w:rsidR="000D1DE6" w:rsidRPr="000D1DE6" w:rsidRDefault="000D1DE6" w:rsidP="00D756AF">
      <w:pPr>
        <w:pStyle w:val="SingleTxtG"/>
        <w:ind w:firstLine="567"/>
      </w:pPr>
      <w:r w:rsidRPr="000D1DE6">
        <w:t>b)</w:t>
      </w:r>
      <w:r w:rsidRPr="000D1DE6">
        <w:tab/>
        <w:t>L’essai des dimensions physiques ;</w:t>
      </w:r>
    </w:p>
    <w:p w:rsidR="000D1DE6" w:rsidRPr="000D1DE6" w:rsidRDefault="000D1DE6" w:rsidP="00D756AF">
      <w:pPr>
        <w:pStyle w:val="SingleTxtG"/>
        <w:ind w:firstLine="567"/>
      </w:pPr>
      <w:r w:rsidRPr="000D1DE6">
        <w:t>c)</w:t>
      </w:r>
      <w:r w:rsidRPr="000D1DE6">
        <w:tab/>
        <w:t>Les marques prescrites.</w:t>
      </w:r>
    </w:p>
    <w:p w:rsidR="000D1DE6" w:rsidRPr="000D1DE6" w:rsidRDefault="000D1DE6" w:rsidP="005E04B0">
      <w:pPr>
        <w:pStyle w:val="ParNoG"/>
        <w:rPr>
          <w:lang w:val="fr-CA"/>
        </w:rPr>
      </w:pPr>
      <w:r w:rsidRPr="000D1DE6">
        <w:rPr>
          <w:lang w:val="fr-CA"/>
        </w:rPr>
        <w:t>Dans le cas de plusieurs autres prescriptions d’essai s’appliquant aux pneumatiques pour voitures particulières, il n’existait qu’une version dans l’un des règlements en vigueur et aucune harmonisation n’était donc nécessaire. Ces essais ont simplement été repris directement dans le RTM sur les pneumatiques. Aucune harmonisation n’a ainsi été nécessaire pour les essais suivants :</w:t>
      </w:r>
    </w:p>
    <w:p w:rsidR="000D1DE6" w:rsidRPr="000D1DE6" w:rsidRDefault="000D1DE6" w:rsidP="005E04B0">
      <w:pPr>
        <w:pStyle w:val="SingleTxtG"/>
        <w:ind w:firstLine="567"/>
      </w:pPr>
      <w:r w:rsidRPr="000D1DE6">
        <w:t>a)</w:t>
      </w:r>
      <w:r w:rsidRPr="000D1DE6">
        <w:tab/>
        <w:t>L’essai d’endurance ;</w:t>
      </w:r>
    </w:p>
    <w:p w:rsidR="000D1DE6" w:rsidRPr="000D1DE6" w:rsidRDefault="000D1DE6" w:rsidP="005E04B0">
      <w:pPr>
        <w:pStyle w:val="SingleTxtG"/>
        <w:ind w:firstLine="567"/>
      </w:pPr>
      <w:r w:rsidRPr="000D1DE6">
        <w:t>b)</w:t>
      </w:r>
      <w:r w:rsidRPr="000D1DE6">
        <w:tab/>
        <w:t>L’essai d’endurance en sous-gonflage ;</w:t>
      </w:r>
    </w:p>
    <w:p w:rsidR="000D1DE6" w:rsidRPr="000D1DE6" w:rsidRDefault="000D1DE6" w:rsidP="005E04B0">
      <w:pPr>
        <w:pStyle w:val="SingleTxtG"/>
        <w:ind w:firstLine="567"/>
      </w:pPr>
      <w:r w:rsidRPr="000D1DE6">
        <w:t>c)</w:t>
      </w:r>
      <w:r w:rsidRPr="000D1DE6">
        <w:tab/>
        <w:t>L’essai de détalonnage ;</w:t>
      </w:r>
    </w:p>
    <w:p w:rsidR="000D1DE6" w:rsidRPr="000D1DE6" w:rsidRDefault="000D1DE6" w:rsidP="005E04B0">
      <w:pPr>
        <w:pStyle w:val="SingleTxtG"/>
        <w:ind w:firstLine="567"/>
      </w:pPr>
      <w:r w:rsidRPr="000D1DE6">
        <w:t>d)</w:t>
      </w:r>
      <w:r w:rsidRPr="000D1DE6">
        <w:tab/>
        <w:t>L’essai de résistance mécanique ;</w:t>
      </w:r>
    </w:p>
    <w:p w:rsidR="000D1DE6" w:rsidRPr="000D1DE6" w:rsidRDefault="000D1DE6" w:rsidP="005E04B0">
      <w:pPr>
        <w:pStyle w:val="SingleTxtG"/>
        <w:ind w:firstLine="567"/>
      </w:pPr>
      <w:r w:rsidRPr="000D1DE6">
        <w:t>e)</w:t>
      </w:r>
      <w:r w:rsidRPr="000D1DE6">
        <w:tab/>
        <w:t>L’essai de bruit de roulement ;</w:t>
      </w:r>
    </w:p>
    <w:p w:rsidR="000D1DE6" w:rsidRPr="000D1DE6" w:rsidRDefault="000D1DE6" w:rsidP="005E04B0">
      <w:pPr>
        <w:pStyle w:val="SingleTxtG"/>
        <w:ind w:firstLine="567"/>
      </w:pPr>
      <w:r w:rsidRPr="000D1DE6">
        <w:t>f)</w:t>
      </w:r>
      <w:r w:rsidRPr="000D1DE6">
        <w:tab/>
        <w:t>L’essai d’adhérence sur sol mouillé ;</w:t>
      </w:r>
    </w:p>
    <w:p w:rsidR="000D1DE6" w:rsidRPr="000D1DE6" w:rsidRDefault="000D1DE6" w:rsidP="005E04B0">
      <w:pPr>
        <w:pStyle w:val="SingleTxtG"/>
        <w:ind w:firstLine="567"/>
      </w:pPr>
      <w:r w:rsidRPr="000D1DE6">
        <w:t>g)</w:t>
      </w:r>
      <w:r w:rsidRPr="000D1DE6">
        <w:tab/>
        <w:t>L’essai de roulage à plat.</w:t>
      </w:r>
    </w:p>
    <w:p w:rsidR="000D1DE6" w:rsidRPr="000D1DE6" w:rsidRDefault="000D1DE6" w:rsidP="000D1DE6">
      <w:pPr>
        <w:pStyle w:val="SingleTxtG"/>
        <w:numPr>
          <w:ilvl w:val="0"/>
          <w:numId w:val="3"/>
        </w:numPr>
      </w:pPr>
      <w:r w:rsidRPr="000D1DE6">
        <w:t>L’harmonisation de l’essai à grande vitesse constituait une difficulté notable dans la mesure où les deux procédures d’essai existantes étaient tout à fait différentes l’une de l’autre et basées sur des principes différents. L’une visait à garantir qu’un pneumatique se comporterait de manière satisfaisante à des vitesses largement supérieures à une vitesse limite appliquée dans un pays, mais ne se rapportait pas à un code de vitesse quelconque apposé sur le pneumatique. L’autre prescrivait qu’un pneumatique devait subir un essai à sa vitesse nominale la plus élevée.</w:t>
      </w:r>
    </w:p>
    <w:p w:rsidR="000D1DE6" w:rsidRPr="000D1DE6" w:rsidRDefault="000D1DE6" w:rsidP="000D1DE6">
      <w:pPr>
        <w:pStyle w:val="SingleTxtG"/>
        <w:numPr>
          <w:ilvl w:val="0"/>
          <w:numId w:val="3"/>
        </w:numPr>
      </w:pPr>
      <w:r w:rsidRPr="000D1DE6">
        <w:t>Compte tenu de la longue expérience acquise aux États-Unis d’Amérique dans l’application des normes FMVSS et dans les pays appliquant le Règlement n</w:t>
      </w:r>
      <w:r w:rsidRPr="000D1DE6">
        <w:rPr>
          <w:vertAlign w:val="superscript"/>
        </w:rPr>
        <w:t>o</w:t>
      </w:r>
      <w:r w:rsidRPr="000D1DE6">
        <w:t> 30, ainsi que du fonds considérable de résultats d’essais rassemblés dans le cadre de ces deux procédures d’essai, il a été décidé de se baser pour l’harmonisation sur une combinaison des deux procédures existantes, plutôt que d’élaborer une procédure harmonisée entièrement nouvelle. À cette fin, on a cherché à déterminer l’essai le plus rigoureux pour les différents codes de vitesse, et la meilleure procédure d’essai.</w:t>
      </w:r>
    </w:p>
    <w:p w:rsidR="000D1DE6" w:rsidRPr="000D1DE6" w:rsidRDefault="000D1DE6" w:rsidP="000D1DE6">
      <w:pPr>
        <w:pStyle w:val="SingleTxtG"/>
        <w:numPr>
          <w:ilvl w:val="0"/>
          <w:numId w:val="3"/>
        </w:numPr>
      </w:pPr>
      <w:r w:rsidRPr="000D1DE6">
        <w:t>À la réunion du groupe de travail informel tenue en septembre 2006, trois options différentes ont été discutées pour l’harmonisation de l’essai à grande vitesse. L’une des options était d’appliquer l’essai à grande vitesse de la norme FMVSS 139 pour les catégories de vitesses correspondant au code « S » et en dessous (vitesse inférieure ou égale à 180 km/h), et l’essai du Règlement n</w:t>
      </w:r>
      <w:r w:rsidRPr="000D1DE6">
        <w:rPr>
          <w:vertAlign w:val="superscript"/>
        </w:rPr>
        <w:t>o</w:t>
      </w:r>
      <w:r w:rsidRPr="000D1DE6">
        <w:t> 30 pour les catégories de vitesses supérieures à « S » (vitesse supérieure à 180 km/h). À cette réunion, il existait un consensus général entre les Parties contractantes sur le fait que cette proposition pouvait être prise comme point de départ, mais que d’autres travaux importants seraient nécessaires pour démontrer la validité de la proposition.</w:t>
      </w:r>
    </w:p>
    <w:p w:rsidR="000D1DE6" w:rsidRPr="000D1DE6" w:rsidRDefault="000D1DE6" w:rsidP="000D1DE6">
      <w:pPr>
        <w:pStyle w:val="SingleTxtG"/>
        <w:numPr>
          <w:ilvl w:val="0"/>
          <w:numId w:val="3"/>
        </w:numPr>
      </w:pPr>
      <w:r w:rsidRPr="000D1DE6">
        <w:lastRenderedPageBreak/>
        <w:t>Les industriels du pneumatique ont présenté une méthode théorique visant à déterminer, pour chaque code de vitesse, quel était l’essai le plus rigoureux et à confirmer que le point d’équivalence entre les deux essais (code de vitesse pour lequel les deux essais sont de rigueur égale) était obtenu pour un code de vitesse donné. Au cours de l’année qui a suivi, les industriels ont réuni des données pour faire la démonstration de cette méthode. Six fabricants de pneumatiques ont fourni des données, et au total 704 pneumatiques ont été soumis aux essais sur la base des deux procédures. Tous les pneumatiques ont été essayés au-dessus de la valeur normale prescrite d’essai à grande vitesse et l’on a déterminé le nombre d’échelons de vitesse que le pneumatique pouvait supporter au-dessus de la limite réglementaire. L’évaluation des données s’est faite sur la base du rapport entre le nombre d’échelons au-dessus de la limite pour l’essai FMVSS 139 et le nombre d’échelons au-dessus de la limite pour le Règlement n</w:t>
      </w:r>
      <w:r w:rsidRPr="000D1DE6">
        <w:rPr>
          <w:vertAlign w:val="superscript"/>
        </w:rPr>
        <w:t>o</w:t>
      </w:r>
      <w:r w:rsidRPr="000D1DE6">
        <w:t> 30. En se fondant sur cette abondante base de données, on a conclu que l’essai à grande vitesse FMVSS 139 était plus rigoureux pour les pneumatiques portant les codes de vitesse S et en dessous (vitesse inférieure ou égale à 180 km/h) et l’essai à grande vitesse du Règlement n</w:t>
      </w:r>
      <w:r w:rsidRPr="000D1DE6">
        <w:rPr>
          <w:vertAlign w:val="superscript"/>
        </w:rPr>
        <w:t>o</w:t>
      </w:r>
      <w:r w:rsidRPr="000D1DE6">
        <w:t> 30, pour les pneumatiques portant les codes de vitesse T (190 km/h) et au-dessus.</w:t>
      </w:r>
    </w:p>
    <w:p w:rsidR="000D1DE6" w:rsidRPr="000D1DE6" w:rsidRDefault="000D1DE6" w:rsidP="000D1DE6">
      <w:pPr>
        <w:pStyle w:val="SingleTxtG"/>
        <w:numPr>
          <w:ilvl w:val="0"/>
          <w:numId w:val="3"/>
        </w:numPr>
      </w:pPr>
      <w:r w:rsidRPr="000D1DE6">
        <w:t>Afin d’obtenir une validation plus poussée de la méthode, des travaux ont été effectués sur un échantillon plus faible de pneumatiques pour déterminer l’élévation de température au cours des différents essais. Dans tous les cas, il a été démontré que pour les catégories de vitesses correspondant au code « T » et au-dessus, l’apport d’énergie était plus grand (comme déterminé d’après l’élévation de la température de l’air contenu dans le pneumatique) au cours de l’essai du Règlement n</w:t>
      </w:r>
      <w:r w:rsidRPr="000D1DE6">
        <w:rPr>
          <w:vertAlign w:val="superscript"/>
        </w:rPr>
        <w:t>o</w:t>
      </w:r>
      <w:r w:rsidRPr="000D1DE6">
        <w:t> 30 que lors de l’essai FMVSS 139. Ces données ont aussi été confirmées de manière indépendante par l’une des Parties contractantes. Étant donné qu’il devait y avoir une relation directe entre l’élévation de température et l’apport d’énergie au cours de l’essai, une valeur de température interne du pneumatique plus élevée à la fin de l’essai indiquait un degré de rigueur plus élevé. À la réunion de septembre 2008, il a été décidé d’appliquer l’essai du Règlement n</w:t>
      </w:r>
      <w:r w:rsidRPr="000D1DE6">
        <w:rPr>
          <w:vertAlign w:val="superscript"/>
        </w:rPr>
        <w:t>o</w:t>
      </w:r>
      <w:r w:rsidRPr="000D1DE6">
        <w:t> 30 pour les pneumatiques ayant les codes de vitesse T (190 km/h) et au-dessus, et l’essai FMVSS 139 pour tous les codes de vitesse inférieurs (180 km/h et moins).</w:t>
      </w:r>
    </w:p>
    <w:p w:rsidR="000D1DE6" w:rsidRPr="000D1DE6" w:rsidRDefault="000D1DE6" w:rsidP="000D1DE6">
      <w:pPr>
        <w:pStyle w:val="SingleTxtG"/>
        <w:numPr>
          <w:ilvl w:val="0"/>
          <w:numId w:val="3"/>
        </w:numPr>
      </w:pPr>
      <w:r w:rsidRPr="000D1DE6">
        <w:t>L’essai des dimensions physiques était moins difficile à harmoniser d’un point de vue technique du fait qu’il était fondamentalement très simple de déterminer le diamètre extérieur et la largeur d’un pneumatique afin de garantir l’interchangeabilité entre pneumatiques portant la même cote de dimensions. Un progrès faible mais non négligeable a été réalisé en harmonisant la mesure de la largeur du pneumatique en quatre points répartis sur sa circonférence.</w:t>
      </w:r>
    </w:p>
    <w:p w:rsidR="005E04B0" w:rsidRDefault="000D1DE6" w:rsidP="005E04B0">
      <w:pPr>
        <w:pStyle w:val="ParNoG"/>
      </w:pPr>
      <w:r w:rsidRPr="000D1DE6">
        <w:t>Après avoir procédé à un inventaire des différents essais pour pneumatiques de voitures particulières existant dans le monde, il est apparu que certains de ces essais pouvaient être harmonisés au niveau mondial, alors que d’autres semblaient plutôt destinés à une application régionale. Afin de tenir compte de ce facteur, le responsable technique du RTM sur les pneumatiques a proposé de classer les différents essais dans trois modules :</w:t>
      </w:r>
    </w:p>
    <w:p w:rsidR="00742A7B" w:rsidRDefault="005E04B0" w:rsidP="005E04B0">
      <w:pPr>
        <w:pStyle w:val="SingleTxtG"/>
      </w:pPr>
      <w:r>
        <w:br w:type="page"/>
      </w:r>
      <w:r>
        <w:rPr>
          <w:noProof/>
          <w:lang w:val="en-GB" w:eastAsia="en-GB"/>
        </w:rPr>
        <w:lastRenderedPageBreak/>
        <mc:AlternateContent>
          <mc:Choice Requires="wpg">
            <w:drawing>
              <wp:inline distT="0" distB="0" distL="0" distR="0" wp14:anchorId="369B4DFD" wp14:editId="7F0BA298">
                <wp:extent cx="4862984" cy="3410885"/>
                <wp:effectExtent l="0" t="0" r="13970" b="1841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984" cy="3410885"/>
                          <a:chOff x="1800" y="3060"/>
                          <a:chExt cx="8640" cy="5507"/>
                        </a:xfrm>
                      </wpg:grpSpPr>
                      <wps:wsp>
                        <wps:cNvPr id="300" name="AutoShape 306"/>
                        <wps:cNvSpPr>
                          <a:spLocks noChangeAspect="1" noChangeArrowheads="1"/>
                        </wps:cNvSpPr>
                        <wps:spPr bwMode="auto">
                          <a:xfrm>
                            <a:off x="1800" y="3060"/>
                            <a:ext cx="8640" cy="55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307"/>
                        <wps:cNvSpPr txBox="1">
                          <a:spLocks noChangeArrowheads="1"/>
                        </wps:cNvSpPr>
                        <wps:spPr bwMode="auto">
                          <a:xfrm>
                            <a:off x="3960" y="3240"/>
                            <a:ext cx="5914" cy="1716"/>
                          </a:xfrm>
                          <a:prstGeom prst="rect">
                            <a:avLst/>
                          </a:prstGeom>
                          <a:solidFill>
                            <a:srgbClr val="FFFFFF"/>
                          </a:solidFill>
                          <a:ln w="9525">
                            <a:solidFill>
                              <a:schemeClr val="tx1"/>
                            </a:solidFill>
                            <a:miter lim="800000"/>
                            <a:headEnd/>
                            <a:tailEnd/>
                          </a:ln>
                        </wps:spPr>
                        <wps:txbx>
                          <w:txbxContent>
                            <w:p w:rsidR="00A94F4B" w:rsidRPr="005E04B0" w:rsidRDefault="00A94F4B" w:rsidP="005E04B0">
                              <w:pPr>
                                <w:spacing w:after="60" w:line="240" w:lineRule="auto"/>
                                <w:rPr>
                                  <w:b/>
                                  <w:sz w:val="18"/>
                                  <w:szCs w:val="18"/>
                                </w:rPr>
                              </w:pPr>
                              <w:r w:rsidRPr="005E04B0">
                                <w:rPr>
                                  <w:b/>
                                  <w:sz w:val="18"/>
                                  <w:szCs w:val="18"/>
                                </w:rPr>
                                <w:t>Prescriptions minimales obligatoires</w:t>
                              </w:r>
                            </w:p>
                            <w:p w:rsidR="00A94F4B" w:rsidRPr="005E04B0" w:rsidRDefault="00A94F4B" w:rsidP="005E04B0">
                              <w:pPr>
                                <w:spacing w:line="240" w:lineRule="auto"/>
                                <w:rPr>
                                  <w:sz w:val="18"/>
                                  <w:szCs w:val="18"/>
                                </w:rPr>
                              </w:pPr>
                              <w:r w:rsidRPr="005E04B0">
                                <w:rPr>
                                  <w:sz w:val="18"/>
                                  <w:szCs w:val="18"/>
                                </w:rPr>
                                <w:t xml:space="preserve">1.1 Marquage </w:t>
                              </w:r>
                            </w:p>
                            <w:p w:rsidR="00A94F4B" w:rsidRPr="005E04B0" w:rsidRDefault="00A94F4B" w:rsidP="005E04B0">
                              <w:pPr>
                                <w:spacing w:line="240" w:lineRule="auto"/>
                                <w:ind w:left="360" w:hanging="360"/>
                                <w:rPr>
                                  <w:sz w:val="18"/>
                                  <w:szCs w:val="18"/>
                                </w:rPr>
                              </w:pPr>
                              <w:r w:rsidRPr="005E04B0">
                                <w:rPr>
                                  <w:sz w:val="18"/>
                                  <w:szCs w:val="18"/>
                                </w:rPr>
                                <w:t>1.2 Dimensions</w:t>
                              </w:r>
                            </w:p>
                            <w:p w:rsidR="00A94F4B" w:rsidRPr="005E04B0" w:rsidRDefault="00A94F4B" w:rsidP="005E04B0">
                              <w:pPr>
                                <w:spacing w:line="240" w:lineRule="auto"/>
                                <w:ind w:left="360" w:hanging="360"/>
                                <w:rPr>
                                  <w:sz w:val="18"/>
                                  <w:szCs w:val="18"/>
                                </w:rPr>
                              </w:pPr>
                              <w:r w:rsidRPr="005E04B0">
                                <w:rPr>
                                  <w:sz w:val="18"/>
                                  <w:szCs w:val="18"/>
                                </w:rPr>
                                <w:t>1.3 Essai à grande vitesse harmonisé</w:t>
                              </w:r>
                            </w:p>
                            <w:p w:rsidR="00A94F4B" w:rsidRPr="005E04B0" w:rsidRDefault="00A94F4B" w:rsidP="005E04B0">
                              <w:pPr>
                                <w:spacing w:line="240" w:lineRule="auto"/>
                                <w:ind w:left="360" w:hanging="360"/>
                                <w:rPr>
                                  <w:sz w:val="18"/>
                                  <w:szCs w:val="18"/>
                                </w:rPr>
                              </w:pPr>
                              <w:r w:rsidRPr="005E04B0">
                                <w:rPr>
                                  <w:sz w:val="18"/>
                                  <w:szCs w:val="18"/>
                                </w:rPr>
                                <w:t>1.4 Essai d’endurance en sous-gonflage</w:t>
                              </w:r>
                            </w:p>
                            <w:p w:rsidR="00A94F4B" w:rsidRPr="005E04B0" w:rsidRDefault="00A94F4B" w:rsidP="005E04B0">
                              <w:pPr>
                                <w:spacing w:line="240" w:lineRule="auto"/>
                                <w:ind w:left="360" w:hanging="360"/>
                                <w:rPr>
                                  <w:rFonts w:ascii="Arial" w:hAnsi="Arial" w:cs="Arial"/>
                                  <w:sz w:val="18"/>
                                  <w:szCs w:val="18"/>
                                </w:rPr>
                              </w:pPr>
                              <w:r w:rsidRPr="005E04B0">
                                <w:rPr>
                                  <w:sz w:val="18"/>
                                  <w:szCs w:val="18"/>
                                </w:rPr>
                                <w:t>1.5 Essai d'adhérence sur sol mouillé</w:t>
                              </w:r>
                            </w:p>
                          </w:txbxContent>
                        </wps:txbx>
                        <wps:bodyPr rot="0" vert="horz" wrap="square" lIns="91440" tIns="45720" rIns="91440" bIns="45720" anchor="t" anchorCtr="0" upright="1">
                          <a:noAutofit/>
                        </wps:bodyPr>
                      </wps:wsp>
                      <wps:wsp>
                        <wps:cNvPr id="302" name="Text Box 308"/>
                        <wps:cNvSpPr txBox="1">
                          <a:spLocks noChangeArrowheads="1"/>
                        </wps:cNvSpPr>
                        <wps:spPr bwMode="auto">
                          <a:xfrm>
                            <a:off x="2340" y="3240"/>
                            <a:ext cx="1440" cy="4798"/>
                          </a:xfrm>
                          <a:prstGeom prst="rect">
                            <a:avLst/>
                          </a:prstGeom>
                          <a:solidFill>
                            <a:srgbClr val="FFFFFF"/>
                          </a:solidFill>
                          <a:ln w="9525">
                            <a:solidFill>
                              <a:schemeClr val="tx1"/>
                            </a:solidFill>
                            <a:miter lim="800000"/>
                            <a:headEnd/>
                            <a:tailEnd/>
                          </a:ln>
                        </wps:spPr>
                        <wps:txbx>
                          <w:txbxContent>
                            <w:p w:rsidR="00A94F4B" w:rsidRPr="00541AD4" w:rsidRDefault="00A94F4B" w:rsidP="005E04B0">
                              <w:pPr>
                                <w:spacing w:line="240" w:lineRule="auto"/>
                                <w:rPr>
                                  <w:sz w:val="17"/>
                                  <w:szCs w:val="17"/>
                                </w:rPr>
                              </w:pPr>
                              <w:r w:rsidRPr="00541AD4">
                                <w:rPr>
                                  <w:sz w:val="17"/>
                                  <w:szCs w:val="17"/>
                                </w:rPr>
                                <w:t>Au minimum, il doit être satisfait au</w:t>
                              </w:r>
                              <w:r>
                                <w:rPr>
                                  <w:sz w:val="17"/>
                                  <w:szCs w:val="17"/>
                                </w:rPr>
                                <w:t>x prescriptions obligatoires et </w:t>
                              </w:r>
                              <w:r w:rsidRPr="00541AD4">
                                <w:rPr>
                                  <w:sz w:val="17"/>
                                  <w:szCs w:val="17"/>
                                </w:rPr>
                                <w:t xml:space="preserve">à celles du module 1 </w:t>
                              </w:r>
                              <w:r w:rsidRPr="00541AD4">
                                <w:rPr>
                                  <w:sz w:val="17"/>
                                  <w:szCs w:val="17"/>
                                  <w:u w:val="single"/>
                                </w:rPr>
                                <w:t>ou</w:t>
                              </w:r>
                              <w:r w:rsidRPr="00541AD4">
                                <w:rPr>
                                  <w:sz w:val="17"/>
                                  <w:szCs w:val="17"/>
                                </w:rPr>
                                <w:t xml:space="preserve"> du module 2</w:t>
                              </w:r>
                              <w:r>
                                <w:rPr>
                                  <w:sz w:val="17"/>
                                  <w:szCs w:val="17"/>
                                </w:rPr>
                                <w:t xml:space="preserve"> </w:t>
                              </w:r>
                              <w:r w:rsidRPr="00541AD4">
                                <w:rPr>
                                  <w:sz w:val="17"/>
                                  <w:szCs w:val="17"/>
                                </w:rPr>
                                <w:t>(la conformité aux prescriptions des deux modules est permise).</w:t>
                              </w:r>
                            </w:p>
                          </w:txbxContent>
                        </wps:txbx>
                        <wps:bodyPr rot="0" vert="vert270" wrap="square" lIns="91440" tIns="45720" rIns="91440" bIns="45720" anchor="t" anchorCtr="0" upright="1">
                          <a:noAutofit/>
                        </wps:bodyPr>
                      </wps:wsp>
                      <wps:wsp>
                        <wps:cNvPr id="303" name="Text Box 309"/>
                        <wps:cNvSpPr txBox="1">
                          <a:spLocks noChangeArrowheads="1"/>
                        </wps:cNvSpPr>
                        <wps:spPr bwMode="auto">
                          <a:xfrm>
                            <a:off x="3960" y="5400"/>
                            <a:ext cx="5914" cy="1380"/>
                          </a:xfrm>
                          <a:prstGeom prst="rect">
                            <a:avLst/>
                          </a:prstGeom>
                          <a:solidFill>
                            <a:srgbClr val="FFFFFF"/>
                          </a:solidFill>
                          <a:ln w="9525">
                            <a:solidFill>
                              <a:schemeClr val="tx1"/>
                            </a:solidFill>
                            <a:miter lim="800000"/>
                            <a:headEnd/>
                            <a:tailEnd/>
                          </a:ln>
                        </wps:spPr>
                        <wps:txbx>
                          <w:txbxContent>
                            <w:p w:rsidR="00A94F4B" w:rsidRPr="005E04B0" w:rsidRDefault="00A94F4B" w:rsidP="005E04B0">
                              <w:pPr>
                                <w:spacing w:after="60" w:line="240" w:lineRule="auto"/>
                                <w:rPr>
                                  <w:b/>
                                  <w:sz w:val="18"/>
                                  <w:szCs w:val="18"/>
                                </w:rPr>
                              </w:pPr>
                              <w:r w:rsidRPr="005E04B0">
                                <w:rPr>
                                  <w:b/>
                                  <w:sz w:val="18"/>
                                  <w:szCs w:val="18"/>
                                </w:rPr>
                                <w:t xml:space="preserve">Module 1 </w:t>
                              </w:r>
                              <w:r>
                                <w:rPr>
                                  <w:b/>
                                  <w:sz w:val="18"/>
                                  <w:szCs w:val="18"/>
                                </w:rPr>
                                <w:t>–</w:t>
                              </w:r>
                              <w:r w:rsidRPr="005E04B0">
                                <w:rPr>
                                  <w:b/>
                                  <w:sz w:val="18"/>
                                  <w:szCs w:val="18"/>
                                </w:rPr>
                                <w:t xml:space="preserve"> Prescriptions optionnelles</w:t>
                              </w:r>
                            </w:p>
                            <w:p w:rsidR="00A94F4B" w:rsidRPr="005E04B0" w:rsidRDefault="00A94F4B" w:rsidP="005E04B0">
                              <w:pPr>
                                <w:spacing w:line="240" w:lineRule="auto"/>
                                <w:rPr>
                                  <w:sz w:val="18"/>
                                  <w:szCs w:val="18"/>
                                </w:rPr>
                              </w:pPr>
                              <w:r w:rsidRPr="005E04B0">
                                <w:rPr>
                                  <w:sz w:val="18"/>
                                  <w:szCs w:val="18"/>
                                </w:rPr>
                                <w:t xml:space="preserve">2.1 Essai de perforation </w:t>
                              </w:r>
                            </w:p>
                            <w:p w:rsidR="00A94F4B" w:rsidRPr="005E04B0" w:rsidRDefault="00A94F4B" w:rsidP="005E04B0">
                              <w:pPr>
                                <w:spacing w:line="240" w:lineRule="auto"/>
                                <w:rPr>
                                  <w:sz w:val="18"/>
                                  <w:szCs w:val="18"/>
                                </w:rPr>
                              </w:pPr>
                              <w:r w:rsidRPr="005E04B0">
                                <w:rPr>
                                  <w:sz w:val="18"/>
                                  <w:szCs w:val="18"/>
                                </w:rPr>
                                <w:t>2.2 Essai de détalonnage</w:t>
                              </w:r>
                            </w:p>
                          </w:txbxContent>
                        </wps:txbx>
                        <wps:bodyPr rot="0" vert="horz" wrap="square" lIns="91440" tIns="45720" rIns="91440" bIns="45720" anchor="t" anchorCtr="0" upright="1">
                          <a:noAutofit/>
                        </wps:bodyPr>
                      </wps:wsp>
                      <wps:wsp>
                        <wps:cNvPr id="304" name="Text Box 310"/>
                        <wps:cNvSpPr txBox="1">
                          <a:spLocks noChangeArrowheads="1"/>
                        </wps:cNvSpPr>
                        <wps:spPr bwMode="auto">
                          <a:xfrm>
                            <a:off x="3960" y="7020"/>
                            <a:ext cx="5909" cy="1080"/>
                          </a:xfrm>
                          <a:prstGeom prst="rect">
                            <a:avLst/>
                          </a:prstGeom>
                          <a:solidFill>
                            <a:srgbClr val="FFFFFF"/>
                          </a:solidFill>
                          <a:ln w="9525">
                            <a:solidFill>
                              <a:schemeClr val="tx1"/>
                            </a:solidFill>
                            <a:miter lim="800000"/>
                            <a:headEnd/>
                            <a:tailEnd/>
                          </a:ln>
                        </wps:spPr>
                        <wps:txbx>
                          <w:txbxContent>
                            <w:p w:rsidR="00A94F4B" w:rsidRPr="005E04B0" w:rsidRDefault="00A94F4B" w:rsidP="005E04B0">
                              <w:pPr>
                                <w:spacing w:after="60" w:line="240" w:lineRule="auto"/>
                                <w:rPr>
                                  <w:b/>
                                  <w:sz w:val="18"/>
                                  <w:szCs w:val="18"/>
                                </w:rPr>
                              </w:pPr>
                              <w:r w:rsidRPr="005E04B0">
                                <w:rPr>
                                  <w:b/>
                                  <w:sz w:val="18"/>
                                  <w:szCs w:val="18"/>
                                </w:rPr>
                                <w:t>Module 2 – Prescriptions optionnelles</w:t>
                              </w:r>
                            </w:p>
                            <w:p w:rsidR="00A94F4B" w:rsidRPr="005E04B0" w:rsidRDefault="00A94F4B" w:rsidP="005E04B0">
                              <w:pPr>
                                <w:spacing w:line="240" w:lineRule="auto"/>
                                <w:rPr>
                                  <w:rFonts w:ascii="Arial" w:hAnsi="Arial" w:cs="Arial"/>
                                  <w:sz w:val="18"/>
                                  <w:szCs w:val="18"/>
                                </w:rPr>
                              </w:pPr>
                              <w:r w:rsidRPr="005E04B0">
                                <w:rPr>
                                  <w:sz w:val="18"/>
                                  <w:szCs w:val="18"/>
                                </w:rPr>
                                <w:t>3.1 Essai de bruit de roulement</w:t>
                              </w:r>
                            </w:p>
                          </w:txbxContent>
                        </wps:txbx>
                        <wps:bodyPr rot="0" vert="horz" wrap="square" lIns="91440" tIns="45720" rIns="91440" bIns="45720" anchor="t" anchorCtr="0" upright="1">
                          <a:noAutofit/>
                        </wps:bodyPr>
                      </wps:wsp>
                    </wpg:wgp>
                  </a:graphicData>
                </a:graphic>
              </wp:inline>
            </w:drawing>
          </mc:Choice>
          <mc:Fallback>
            <w:pict>
              <v:group w14:anchorId="369B4DFD" id="Group 299" o:spid="_x0000_s1026" style="width:382.9pt;height:268.55pt;mso-position-horizontal-relative:char;mso-position-vertical-relative:line"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">
                <v:rect id="AutoShape 306" o:spid="_x0000_s1027" style="position:absolute;left:1800;top:3060;width:8640;height: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" filled="f" strokecolor="black [3213]">
                  <o:lock v:ext="edit" aspectratio="t"/>
                </v:rect>
                <v:shapetype id="_x0000_t202" coordsize="21600,21600" o:spt="202" path="m,l,21600r21600,l21600,xe">
                  <v:stroke joinstyle="miter"/>
                  <v:path gradientshapeok="t" o:connecttype="rect"/>
                </v:shapetype>
                <v:shape id="Text Box 307" o:spid="_x0000_s1028" type="#_x0000_t202" style="position:absolute;left:3960;top:3240;width:5914;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" strokecolor="black [3213]">
                  <v:textbox>
                    <w:txbxContent>
                      <w:p w:rsidR="00A94F4B" w:rsidRPr="005E04B0" w:rsidRDefault="00A94F4B" w:rsidP="005E04B0">
                        <w:pPr>
                          <w:spacing w:after="60" w:line="240" w:lineRule="auto"/>
                          <w:rPr>
                            <w:b/>
                            <w:sz w:val="18"/>
                            <w:szCs w:val="18"/>
                          </w:rPr>
                        </w:pPr>
                        <w:r w:rsidRPr="005E04B0">
                          <w:rPr>
                            <w:b/>
                            <w:sz w:val="18"/>
                            <w:szCs w:val="18"/>
                          </w:rPr>
                          <w:t>Prescriptions minimales obligatoires</w:t>
                        </w:r>
                      </w:p>
                      <w:p w:rsidR="00A94F4B" w:rsidRPr="005E04B0" w:rsidRDefault="00A94F4B" w:rsidP="005E04B0">
                        <w:pPr>
                          <w:spacing w:line="240" w:lineRule="auto"/>
                          <w:rPr>
                            <w:sz w:val="18"/>
                            <w:szCs w:val="18"/>
                          </w:rPr>
                        </w:pPr>
                        <w:r w:rsidRPr="005E04B0">
                          <w:rPr>
                            <w:sz w:val="18"/>
                            <w:szCs w:val="18"/>
                          </w:rPr>
                          <w:t xml:space="preserve">1.1 Marquage </w:t>
                        </w:r>
                      </w:p>
                      <w:p w:rsidR="00A94F4B" w:rsidRPr="005E04B0" w:rsidRDefault="00A94F4B" w:rsidP="005E04B0">
                        <w:pPr>
                          <w:spacing w:line="240" w:lineRule="auto"/>
                          <w:ind w:left="360" w:hanging="360"/>
                          <w:rPr>
                            <w:sz w:val="18"/>
                            <w:szCs w:val="18"/>
                          </w:rPr>
                        </w:pPr>
                        <w:r w:rsidRPr="005E04B0">
                          <w:rPr>
                            <w:sz w:val="18"/>
                            <w:szCs w:val="18"/>
                          </w:rPr>
                          <w:t>1.2 Dimensions</w:t>
                        </w:r>
                      </w:p>
                      <w:p w:rsidR="00A94F4B" w:rsidRPr="005E04B0" w:rsidRDefault="00A94F4B" w:rsidP="005E04B0">
                        <w:pPr>
                          <w:spacing w:line="240" w:lineRule="auto"/>
                          <w:ind w:left="360" w:hanging="360"/>
                          <w:rPr>
                            <w:sz w:val="18"/>
                            <w:szCs w:val="18"/>
                          </w:rPr>
                        </w:pPr>
                        <w:r w:rsidRPr="005E04B0">
                          <w:rPr>
                            <w:sz w:val="18"/>
                            <w:szCs w:val="18"/>
                          </w:rPr>
                          <w:t>1.3 Essai à grande vitesse harmonisé</w:t>
                        </w:r>
                      </w:p>
                      <w:p w:rsidR="00A94F4B" w:rsidRPr="005E04B0" w:rsidRDefault="00A94F4B" w:rsidP="005E04B0">
                        <w:pPr>
                          <w:spacing w:line="240" w:lineRule="auto"/>
                          <w:ind w:left="360" w:hanging="360"/>
                          <w:rPr>
                            <w:sz w:val="18"/>
                            <w:szCs w:val="18"/>
                          </w:rPr>
                        </w:pPr>
                        <w:r w:rsidRPr="005E04B0">
                          <w:rPr>
                            <w:sz w:val="18"/>
                            <w:szCs w:val="18"/>
                          </w:rPr>
                          <w:t>1.4 Essai d’endurance en sous-gonflage</w:t>
                        </w:r>
                      </w:p>
                      <w:p w:rsidR="00A94F4B" w:rsidRPr="005E04B0" w:rsidRDefault="00A94F4B" w:rsidP="005E04B0">
                        <w:pPr>
                          <w:spacing w:line="240" w:lineRule="auto"/>
                          <w:ind w:left="360" w:hanging="360"/>
                          <w:rPr>
                            <w:rFonts w:ascii="Arial" w:hAnsi="Arial" w:cs="Arial"/>
                            <w:sz w:val="18"/>
                            <w:szCs w:val="18"/>
                          </w:rPr>
                        </w:pPr>
                        <w:r w:rsidRPr="005E04B0">
                          <w:rPr>
                            <w:sz w:val="18"/>
                            <w:szCs w:val="18"/>
                          </w:rPr>
                          <w:t>1.5 Essai d'adhérence sur sol mouillé</w:t>
                        </w:r>
                      </w:p>
                    </w:txbxContent>
                  </v:textbox>
                </v:shape>
                <v:shape id="Text Box 308" o:spid="_x0000_s1029" type="#_x0000_t202" style="position:absolute;left:2340;top:3240;width:1440;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" strokecolor="black [3213]">
                  <v:textbox style="layout-flow:vertical;mso-layout-flow-alt:bottom-to-top">
                    <w:txbxContent>
                      <w:p w:rsidR="00A94F4B" w:rsidRPr="00541AD4" w:rsidRDefault="00A94F4B" w:rsidP="005E04B0">
                        <w:pPr>
                          <w:spacing w:line="240" w:lineRule="auto"/>
                          <w:rPr>
                            <w:sz w:val="17"/>
                            <w:szCs w:val="17"/>
                          </w:rPr>
                        </w:pPr>
                        <w:r w:rsidRPr="00541AD4">
                          <w:rPr>
                            <w:sz w:val="17"/>
                            <w:szCs w:val="17"/>
                          </w:rPr>
                          <w:t>Au minimum, il doit être satisfait au</w:t>
                        </w:r>
                        <w:r>
                          <w:rPr>
                            <w:sz w:val="17"/>
                            <w:szCs w:val="17"/>
                          </w:rPr>
                          <w:t>x prescriptions obligatoires et </w:t>
                        </w:r>
                        <w:r w:rsidRPr="00541AD4">
                          <w:rPr>
                            <w:sz w:val="17"/>
                            <w:szCs w:val="17"/>
                          </w:rPr>
                          <w:t xml:space="preserve">à celles du module 1 </w:t>
                        </w:r>
                        <w:r w:rsidRPr="00541AD4">
                          <w:rPr>
                            <w:sz w:val="17"/>
                            <w:szCs w:val="17"/>
                            <w:u w:val="single"/>
                          </w:rPr>
                          <w:t>ou</w:t>
                        </w:r>
                        <w:r w:rsidRPr="00541AD4">
                          <w:rPr>
                            <w:sz w:val="17"/>
                            <w:szCs w:val="17"/>
                          </w:rPr>
                          <w:t xml:space="preserve"> du module 2</w:t>
                        </w:r>
                        <w:r>
                          <w:rPr>
                            <w:sz w:val="17"/>
                            <w:szCs w:val="17"/>
                          </w:rPr>
                          <w:t xml:space="preserve"> </w:t>
                        </w:r>
                        <w:r w:rsidRPr="00541AD4">
                          <w:rPr>
                            <w:sz w:val="17"/>
                            <w:szCs w:val="17"/>
                          </w:rPr>
                          <w:t>(la conformité aux prescriptions des deux modules est permise).</w:t>
                        </w:r>
                      </w:p>
                    </w:txbxContent>
                  </v:textbox>
                </v:shape>
                <v:shape id="Text Box 309" o:spid="_x0000_s1030" type="#_x0000_t202" style="position:absolute;left:3960;top:5400;width:591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" strokecolor="black [3213]">
                  <v:textbox>
                    <w:txbxContent>
                      <w:p w:rsidR="00A94F4B" w:rsidRPr="005E04B0" w:rsidRDefault="00A94F4B" w:rsidP="005E04B0">
                        <w:pPr>
                          <w:spacing w:after="60" w:line="240" w:lineRule="auto"/>
                          <w:rPr>
                            <w:b/>
                            <w:sz w:val="18"/>
                            <w:szCs w:val="18"/>
                          </w:rPr>
                        </w:pPr>
                        <w:r w:rsidRPr="005E04B0">
                          <w:rPr>
                            <w:b/>
                            <w:sz w:val="18"/>
                            <w:szCs w:val="18"/>
                          </w:rPr>
                          <w:t xml:space="preserve">Module 1 </w:t>
                        </w:r>
                        <w:r>
                          <w:rPr>
                            <w:b/>
                            <w:sz w:val="18"/>
                            <w:szCs w:val="18"/>
                          </w:rPr>
                          <w:t>–</w:t>
                        </w:r>
                        <w:r w:rsidRPr="005E04B0">
                          <w:rPr>
                            <w:b/>
                            <w:sz w:val="18"/>
                            <w:szCs w:val="18"/>
                          </w:rPr>
                          <w:t xml:space="preserve"> Prescriptions optionnelles</w:t>
                        </w:r>
                      </w:p>
                      <w:p w:rsidR="00A94F4B" w:rsidRPr="005E04B0" w:rsidRDefault="00A94F4B" w:rsidP="005E04B0">
                        <w:pPr>
                          <w:spacing w:line="240" w:lineRule="auto"/>
                          <w:rPr>
                            <w:sz w:val="18"/>
                            <w:szCs w:val="18"/>
                          </w:rPr>
                        </w:pPr>
                        <w:r w:rsidRPr="005E04B0">
                          <w:rPr>
                            <w:sz w:val="18"/>
                            <w:szCs w:val="18"/>
                          </w:rPr>
                          <w:t xml:space="preserve">2.1 Essai de perforation </w:t>
                        </w:r>
                      </w:p>
                      <w:p w:rsidR="00A94F4B" w:rsidRPr="005E04B0" w:rsidRDefault="00A94F4B" w:rsidP="005E04B0">
                        <w:pPr>
                          <w:spacing w:line="240" w:lineRule="auto"/>
                          <w:rPr>
                            <w:sz w:val="18"/>
                            <w:szCs w:val="18"/>
                          </w:rPr>
                        </w:pPr>
                        <w:r w:rsidRPr="005E04B0">
                          <w:rPr>
                            <w:sz w:val="18"/>
                            <w:szCs w:val="18"/>
                          </w:rPr>
                          <w:t>2.2 Essai de détalonnage</w:t>
                        </w:r>
                      </w:p>
                    </w:txbxContent>
                  </v:textbox>
                </v:shape>
                <v:shape id="Text Box 310" o:spid="_x0000_s1031" type="#_x0000_t202" style="position:absolute;left:3960;top:7020;width:590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" strokecolor="black [3213]">
                  <v:textbox>
                    <w:txbxContent>
                      <w:p w:rsidR="00A94F4B" w:rsidRPr="005E04B0" w:rsidRDefault="00A94F4B" w:rsidP="005E04B0">
                        <w:pPr>
                          <w:spacing w:after="60" w:line="240" w:lineRule="auto"/>
                          <w:rPr>
                            <w:b/>
                            <w:sz w:val="18"/>
                            <w:szCs w:val="18"/>
                          </w:rPr>
                        </w:pPr>
                        <w:r w:rsidRPr="005E04B0">
                          <w:rPr>
                            <w:b/>
                            <w:sz w:val="18"/>
                            <w:szCs w:val="18"/>
                          </w:rPr>
                          <w:t>Module 2 – Prescriptions optionnelles</w:t>
                        </w:r>
                      </w:p>
                      <w:p w:rsidR="00A94F4B" w:rsidRPr="005E04B0" w:rsidRDefault="00A94F4B" w:rsidP="005E04B0">
                        <w:pPr>
                          <w:spacing w:line="240" w:lineRule="auto"/>
                          <w:rPr>
                            <w:rFonts w:ascii="Arial" w:hAnsi="Arial" w:cs="Arial"/>
                            <w:sz w:val="18"/>
                            <w:szCs w:val="18"/>
                          </w:rPr>
                        </w:pPr>
                        <w:r w:rsidRPr="005E04B0">
                          <w:rPr>
                            <w:sz w:val="18"/>
                            <w:szCs w:val="18"/>
                          </w:rPr>
                          <w:t>3.1 Essai de bruit de roulement</w:t>
                        </w:r>
                      </w:p>
                    </w:txbxContent>
                  </v:textbox>
                </v:shape>
                <w10:anchorlock/>
              </v:group>
            </w:pict>
          </mc:Fallback>
        </mc:AlternateContent>
      </w:r>
    </w:p>
    <w:p w:rsidR="002E6448" w:rsidRPr="002E6448" w:rsidRDefault="002E6448" w:rsidP="002E6448">
      <w:pPr>
        <w:pStyle w:val="ParNoG"/>
        <w:spacing w:before="240"/>
      </w:pPr>
      <w:r w:rsidRPr="002E6448">
        <w:t>Cette structure modulaire est décrite dans le document ECE/TRANS/ WP.29/AC.3/15, qui a été adopté par l’AC.3 en tant que demande officielle d’autorisation pour l’élaboration du RTM.</w:t>
      </w:r>
    </w:p>
    <w:p w:rsidR="005E04B0" w:rsidRDefault="002E6448" w:rsidP="002E6448">
      <w:pPr>
        <w:pStyle w:val="ParNoG"/>
      </w:pPr>
      <w:r w:rsidRPr="002E6448">
        <w:t>Le groupe de travail informel a poursuivi ses travaux sur la base de l’approche modulaire. Au fur et à mesure du déroulement desdits travaux, un nombre croissant de Parties contractantes ont exprimé leur avis sur l’application des modules. Il en est résulté des propositions en faveur d’une approche moins prescriptive pour certains des éléments inclus dans le module obligatoire. Le groupe informel a étudié les possibilités de répondre aux exigences des Parties contractantes tout en maintenant l’approche modulaire d’origine, mais il n’a pas pu parvenir à une solution suffisamment consistante. En conséquence, le groupe propose une structure révisée basée sur un « module général » auquel s’ajoutent deux modules optionnels (options 1 et 2). Ceux-ci sont décrits dans le tableau suivant.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4"/>
        <w:gridCol w:w="3028"/>
        <w:gridCol w:w="1839"/>
      </w:tblGrid>
      <w:tr w:rsidR="00290FA6" w:rsidRPr="00290FA6" w:rsidTr="005F789B">
        <w:trPr>
          <w:tblHeader/>
        </w:trPr>
        <w:tc>
          <w:tcPr>
            <w:tcW w:w="7371" w:type="dxa"/>
            <w:gridSpan w:val="3"/>
            <w:vAlign w:val="bottom"/>
            <w:hideMark/>
          </w:tcPr>
          <w:p w:rsidR="00290FA6" w:rsidRPr="00290FA6" w:rsidRDefault="00290FA6" w:rsidP="00290FA6">
            <w:pPr>
              <w:spacing w:before="80" w:after="80" w:line="200" w:lineRule="exact"/>
              <w:ind w:left="57" w:right="57"/>
              <w:rPr>
                <w:i/>
                <w:sz w:val="16"/>
                <w:szCs w:val="16"/>
                <w:lang w:bidi="fr-CH"/>
              </w:rPr>
            </w:pPr>
            <w:r w:rsidRPr="00290FA6">
              <w:rPr>
                <w:i/>
                <w:sz w:val="16"/>
                <w:szCs w:val="16"/>
              </w:rPr>
              <w:t>Pneumatiques pour voitures particulières</w:t>
            </w:r>
          </w:p>
        </w:tc>
      </w:tr>
      <w:tr w:rsidR="005F789B" w:rsidRPr="00290FA6" w:rsidTr="0063539F">
        <w:trPr>
          <w:tblHeader/>
        </w:trPr>
        <w:tc>
          <w:tcPr>
            <w:tcW w:w="2504" w:type="dxa"/>
            <w:vMerge w:val="restart"/>
            <w:tcBorders>
              <w:bottom w:val="single" w:sz="12" w:space="0" w:color="auto"/>
            </w:tcBorders>
            <w:vAlign w:val="center"/>
          </w:tcPr>
          <w:p w:rsidR="005F789B" w:rsidRPr="00290FA6" w:rsidRDefault="005F789B" w:rsidP="005F789B">
            <w:pPr>
              <w:spacing w:before="60" w:after="60" w:line="200" w:lineRule="exact"/>
              <w:ind w:left="57" w:right="57"/>
              <w:rPr>
                <w:i/>
                <w:sz w:val="16"/>
                <w:szCs w:val="16"/>
                <w:lang w:bidi="fr-CH"/>
              </w:rPr>
            </w:pPr>
            <w:r w:rsidRPr="00290FA6">
              <w:rPr>
                <w:sz w:val="17"/>
                <w:szCs w:val="17"/>
              </w:rPr>
              <w:t>Module général</w:t>
            </w:r>
          </w:p>
        </w:tc>
        <w:tc>
          <w:tcPr>
            <w:tcW w:w="3028" w:type="dxa"/>
            <w:tcBorders>
              <w:bottom w:val="single" w:sz="12" w:space="0" w:color="auto"/>
            </w:tcBorders>
            <w:hideMark/>
          </w:tcPr>
          <w:p w:rsidR="005F789B" w:rsidRPr="00290FA6" w:rsidRDefault="005F789B" w:rsidP="00290FA6">
            <w:pPr>
              <w:spacing w:before="80" w:after="80" w:line="200" w:lineRule="exact"/>
              <w:ind w:left="57" w:right="57"/>
              <w:rPr>
                <w:i/>
                <w:sz w:val="16"/>
                <w:szCs w:val="16"/>
                <w:lang w:bidi="fr-CH"/>
              </w:rPr>
            </w:pPr>
            <w:r w:rsidRPr="00290FA6">
              <w:rPr>
                <w:i/>
                <w:sz w:val="16"/>
                <w:szCs w:val="16"/>
              </w:rPr>
              <w:t>Essais</w:t>
            </w:r>
          </w:p>
        </w:tc>
        <w:tc>
          <w:tcPr>
            <w:tcW w:w="1839" w:type="dxa"/>
            <w:tcBorders>
              <w:bottom w:val="single" w:sz="12" w:space="0" w:color="auto"/>
            </w:tcBorders>
            <w:hideMark/>
          </w:tcPr>
          <w:p w:rsidR="005F789B" w:rsidRPr="00290FA6" w:rsidRDefault="005F789B" w:rsidP="00290FA6">
            <w:pPr>
              <w:spacing w:before="80" w:after="80" w:line="200" w:lineRule="exact"/>
              <w:ind w:left="57" w:right="57"/>
              <w:rPr>
                <w:i/>
                <w:sz w:val="16"/>
                <w:szCs w:val="16"/>
                <w:lang w:bidi="fr-CH"/>
              </w:rPr>
            </w:pPr>
            <w:r w:rsidRPr="00290FA6">
              <w:rPr>
                <w:i/>
                <w:sz w:val="16"/>
                <w:szCs w:val="16"/>
              </w:rPr>
              <w:t>Paragraphe(s)</w:t>
            </w:r>
          </w:p>
        </w:tc>
      </w:tr>
      <w:tr w:rsidR="005F789B" w:rsidRPr="00290FA6" w:rsidTr="0063539F">
        <w:tc>
          <w:tcPr>
            <w:tcW w:w="2504" w:type="dxa"/>
            <w:vMerge/>
            <w:tcBorders>
              <w:top w:val="single" w:sz="12" w:space="0" w:color="auto"/>
            </w:tcBorders>
            <w:vAlign w:val="center"/>
          </w:tcPr>
          <w:p w:rsidR="005F789B" w:rsidRPr="00290FA6" w:rsidRDefault="005F789B" w:rsidP="00290FA6">
            <w:pPr>
              <w:spacing w:before="60" w:after="60" w:line="200" w:lineRule="exact"/>
              <w:ind w:left="57" w:right="57"/>
              <w:rPr>
                <w:sz w:val="17"/>
                <w:szCs w:val="17"/>
                <w:lang w:bidi="fr-CH"/>
              </w:rPr>
            </w:pPr>
          </w:p>
        </w:tc>
        <w:tc>
          <w:tcPr>
            <w:tcW w:w="3028" w:type="dxa"/>
            <w:tcBorders>
              <w:top w:val="single" w:sz="12" w:space="0" w:color="auto"/>
            </w:tcBorders>
            <w:hideMark/>
          </w:tcPr>
          <w:p w:rsidR="005F789B" w:rsidRPr="00290FA6" w:rsidRDefault="005F789B" w:rsidP="00290FA6">
            <w:pPr>
              <w:spacing w:before="60" w:after="60" w:line="200" w:lineRule="exact"/>
              <w:ind w:left="57" w:right="57"/>
              <w:rPr>
                <w:sz w:val="17"/>
                <w:szCs w:val="17"/>
                <w:lang w:bidi="fr-CH"/>
              </w:rPr>
            </w:pPr>
            <w:r w:rsidRPr="00290FA6">
              <w:rPr>
                <w:sz w:val="17"/>
                <w:szCs w:val="17"/>
              </w:rPr>
              <w:t>Marquage et témoins d’usure</w:t>
            </w:r>
          </w:p>
        </w:tc>
        <w:tc>
          <w:tcPr>
            <w:tcW w:w="1839" w:type="dxa"/>
            <w:tcBorders>
              <w:top w:val="single" w:sz="12" w:space="0" w:color="auto"/>
            </w:tcBorders>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3.2, 3.3 et 3.4</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Dimensions physiques</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3.5</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à grande vitesse</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3.11</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d’endurance</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3.9</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en sous-gonflage</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3.10</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d’adhérence sur sol mouillé</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3.12</w:t>
            </w:r>
          </w:p>
        </w:tc>
      </w:tr>
      <w:tr w:rsidR="005F789B" w:rsidRPr="00290FA6" w:rsidTr="005F789B">
        <w:tc>
          <w:tcPr>
            <w:tcW w:w="2504" w:type="dxa"/>
            <w:vMerge/>
            <w:vAlign w:val="center"/>
            <w:hideMark/>
          </w:tcPr>
          <w:p w:rsidR="005F789B" w:rsidRPr="00290FA6" w:rsidRDefault="005F789B" w:rsidP="00290FA6">
            <w:pPr>
              <w:spacing w:before="60" w:after="60" w:line="200" w:lineRule="exact"/>
              <w:ind w:left="57" w:right="57"/>
              <w:rPr>
                <w:sz w:val="17"/>
                <w:szCs w:val="17"/>
                <w:lang w:bidi="fr-CH"/>
              </w:rPr>
            </w:pPr>
          </w:p>
        </w:tc>
        <w:tc>
          <w:tcPr>
            <w:tcW w:w="3028"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Essai de roulage à plat</w:t>
            </w:r>
          </w:p>
        </w:tc>
        <w:tc>
          <w:tcPr>
            <w:tcW w:w="1839" w:type="dxa"/>
            <w:hideMark/>
          </w:tcPr>
          <w:p w:rsidR="005F789B" w:rsidRPr="00290FA6" w:rsidRDefault="005F789B" w:rsidP="00290FA6">
            <w:pPr>
              <w:spacing w:before="60" w:after="60" w:line="200" w:lineRule="exact"/>
              <w:ind w:left="57" w:right="57"/>
              <w:rPr>
                <w:sz w:val="17"/>
                <w:szCs w:val="17"/>
                <w:lang w:bidi="fr-CH"/>
              </w:rPr>
            </w:pPr>
            <w:r w:rsidRPr="00290FA6">
              <w:rPr>
                <w:sz w:val="17"/>
                <w:szCs w:val="17"/>
              </w:rPr>
              <w:t>3.13</w:t>
            </w:r>
          </w:p>
        </w:tc>
      </w:tr>
      <w:tr w:rsidR="00290FA6" w:rsidRPr="00290FA6" w:rsidTr="005F789B">
        <w:tc>
          <w:tcPr>
            <w:tcW w:w="2504" w:type="dxa"/>
            <w:vMerge w:val="restart"/>
          </w:tcPr>
          <w:p w:rsidR="00290FA6" w:rsidRPr="00290FA6" w:rsidRDefault="00290FA6" w:rsidP="00290FA6">
            <w:pPr>
              <w:spacing w:before="60" w:after="60" w:line="200" w:lineRule="exact"/>
              <w:ind w:left="57" w:right="57"/>
              <w:rPr>
                <w:sz w:val="17"/>
                <w:szCs w:val="17"/>
                <w:lang w:bidi="fr-CH"/>
              </w:rPr>
            </w:pPr>
            <w:r w:rsidRPr="00290FA6">
              <w:rPr>
                <w:sz w:val="17"/>
                <w:szCs w:val="17"/>
              </w:rPr>
              <w:t>Option 1</w:t>
            </w:r>
          </w:p>
        </w:tc>
        <w:tc>
          <w:tcPr>
            <w:tcW w:w="3028" w:type="dxa"/>
            <w:hideMark/>
          </w:tcPr>
          <w:p w:rsidR="00290FA6" w:rsidRPr="00290FA6" w:rsidRDefault="00290FA6" w:rsidP="00290FA6">
            <w:pPr>
              <w:spacing w:before="60" w:after="60" w:line="200" w:lineRule="exact"/>
              <w:ind w:left="57" w:right="57"/>
              <w:rPr>
                <w:sz w:val="17"/>
                <w:szCs w:val="17"/>
                <w:lang w:bidi="fr-CH"/>
              </w:rPr>
            </w:pPr>
            <w:r w:rsidRPr="00290FA6">
              <w:rPr>
                <w:sz w:val="17"/>
                <w:szCs w:val="17"/>
              </w:rPr>
              <w:t>Essai de résistance</w:t>
            </w:r>
          </w:p>
        </w:tc>
        <w:tc>
          <w:tcPr>
            <w:tcW w:w="1839" w:type="dxa"/>
            <w:hideMark/>
          </w:tcPr>
          <w:p w:rsidR="00290FA6" w:rsidRPr="00290FA6" w:rsidRDefault="00290FA6" w:rsidP="00290FA6">
            <w:pPr>
              <w:spacing w:before="60" w:after="60" w:line="200" w:lineRule="exact"/>
              <w:ind w:left="57" w:right="57"/>
              <w:rPr>
                <w:sz w:val="17"/>
                <w:szCs w:val="17"/>
                <w:lang w:bidi="fr-CH"/>
              </w:rPr>
            </w:pPr>
            <w:r w:rsidRPr="00290FA6">
              <w:rPr>
                <w:sz w:val="17"/>
                <w:szCs w:val="17"/>
              </w:rPr>
              <w:t>3.6</w:t>
            </w:r>
          </w:p>
        </w:tc>
      </w:tr>
      <w:tr w:rsidR="00290FA6" w:rsidRPr="00290FA6" w:rsidTr="0063539F">
        <w:tc>
          <w:tcPr>
            <w:tcW w:w="2504" w:type="dxa"/>
            <w:vMerge/>
            <w:tcBorders>
              <w:bottom w:val="single" w:sz="4" w:space="0" w:color="auto"/>
            </w:tcBorders>
            <w:vAlign w:val="center"/>
            <w:hideMark/>
          </w:tcPr>
          <w:p w:rsidR="00290FA6" w:rsidRPr="00290FA6" w:rsidRDefault="00290FA6" w:rsidP="00290FA6">
            <w:pPr>
              <w:spacing w:before="60" w:after="60" w:line="200" w:lineRule="exact"/>
              <w:ind w:left="57" w:right="57"/>
              <w:rPr>
                <w:sz w:val="17"/>
                <w:szCs w:val="17"/>
                <w:lang w:bidi="fr-CH"/>
              </w:rPr>
            </w:pPr>
          </w:p>
        </w:tc>
        <w:tc>
          <w:tcPr>
            <w:tcW w:w="3028" w:type="dxa"/>
            <w:tcBorders>
              <w:bottom w:val="single" w:sz="4"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Essai de détalonnage</w:t>
            </w:r>
          </w:p>
        </w:tc>
        <w:tc>
          <w:tcPr>
            <w:tcW w:w="1839" w:type="dxa"/>
            <w:tcBorders>
              <w:bottom w:val="single" w:sz="4"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3.7</w:t>
            </w:r>
          </w:p>
        </w:tc>
      </w:tr>
      <w:tr w:rsidR="00290FA6" w:rsidRPr="00290FA6" w:rsidTr="0063539F">
        <w:tc>
          <w:tcPr>
            <w:tcW w:w="2504" w:type="dxa"/>
            <w:tcBorders>
              <w:bottom w:val="single" w:sz="12"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Option 2</w:t>
            </w:r>
          </w:p>
        </w:tc>
        <w:tc>
          <w:tcPr>
            <w:tcW w:w="3028" w:type="dxa"/>
            <w:tcBorders>
              <w:bottom w:val="single" w:sz="12"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Essai de bruit de roulement</w:t>
            </w:r>
          </w:p>
        </w:tc>
        <w:tc>
          <w:tcPr>
            <w:tcW w:w="1839" w:type="dxa"/>
            <w:tcBorders>
              <w:bottom w:val="single" w:sz="12" w:space="0" w:color="auto"/>
            </w:tcBorders>
            <w:hideMark/>
          </w:tcPr>
          <w:p w:rsidR="00290FA6" w:rsidRPr="00290FA6" w:rsidRDefault="00290FA6" w:rsidP="00290FA6">
            <w:pPr>
              <w:spacing w:before="60" w:after="60" w:line="200" w:lineRule="exact"/>
              <w:ind w:left="57" w:right="57"/>
              <w:rPr>
                <w:sz w:val="17"/>
                <w:szCs w:val="17"/>
                <w:lang w:bidi="fr-CH"/>
              </w:rPr>
            </w:pPr>
            <w:r w:rsidRPr="00290FA6">
              <w:rPr>
                <w:sz w:val="17"/>
                <w:szCs w:val="17"/>
              </w:rPr>
              <w:t>3.8</w:t>
            </w:r>
          </w:p>
        </w:tc>
      </w:tr>
    </w:tbl>
    <w:p w:rsidR="002E6448" w:rsidRDefault="00C953AB" w:rsidP="00C953AB">
      <w:pPr>
        <w:pStyle w:val="ParNoG"/>
      </w:pPr>
      <w:r>
        <w:lastRenderedPageBreak/>
        <w:t>Dans la présente version initiale du RTM sur les pneumatiques, les prescriptions harmonisées s’appliquent seulement aux pneumatiques pour voitures particulières. L’approche modulaire ne s’applique pas aux pneumatiques LT/C. Le tableau suivant décrit les essais applicables à ces derniers.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2316"/>
        <w:gridCol w:w="2107"/>
      </w:tblGrid>
      <w:tr w:rsidR="00B95BFB" w:rsidRPr="00B95BFB" w:rsidTr="003D5A8F">
        <w:trPr>
          <w:tblHeader/>
        </w:trPr>
        <w:tc>
          <w:tcPr>
            <w:tcW w:w="2948" w:type="dxa"/>
            <w:vAlign w:val="bottom"/>
            <w:hideMark/>
          </w:tcPr>
          <w:p w:rsidR="00B95BFB" w:rsidRPr="00B95BFB" w:rsidRDefault="00B95BFB" w:rsidP="00B95BFB">
            <w:pPr>
              <w:spacing w:before="80" w:after="80" w:line="200" w:lineRule="exact"/>
              <w:ind w:left="57" w:right="57"/>
              <w:rPr>
                <w:i/>
                <w:sz w:val="16"/>
                <w:szCs w:val="16"/>
                <w:lang w:bidi="fr-CH"/>
              </w:rPr>
            </w:pPr>
            <w:r w:rsidRPr="00B95BFB">
              <w:rPr>
                <w:i/>
                <w:sz w:val="16"/>
                <w:szCs w:val="16"/>
              </w:rPr>
              <w:t>Pneumatiques LT/C</w:t>
            </w:r>
          </w:p>
        </w:tc>
        <w:tc>
          <w:tcPr>
            <w:tcW w:w="2316" w:type="dxa"/>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Pneumatiques de type C</w:t>
            </w:r>
          </w:p>
        </w:tc>
        <w:tc>
          <w:tcPr>
            <w:tcW w:w="2107" w:type="dxa"/>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Pneumatiques de type LT</w:t>
            </w:r>
          </w:p>
        </w:tc>
      </w:tr>
      <w:tr w:rsidR="00B95BFB" w:rsidRPr="00B95BFB" w:rsidTr="0063539F">
        <w:tc>
          <w:tcPr>
            <w:tcW w:w="2948" w:type="dxa"/>
            <w:tcBorders>
              <w:bottom w:val="single" w:sz="12" w:space="0" w:color="auto"/>
            </w:tcBorders>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Essais</w:t>
            </w:r>
          </w:p>
        </w:tc>
        <w:tc>
          <w:tcPr>
            <w:tcW w:w="2316" w:type="dxa"/>
            <w:tcBorders>
              <w:bottom w:val="single" w:sz="12" w:space="0" w:color="auto"/>
            </w:tcBorders>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Paragraphes fondés</w:t>
            </w:r>
            <w:r w:rsidR="003D5A8F">
              <w:rPr>
                <w:i/>
                <w:sz w:val="16"/>
                <w:szCs w:val="16"/>
              </w:rPr>
              <w:t xml:space="preserve"> </w:t>
            </w:r>
            <w:r w:rsidRPr="00B95BFB">
              <w:rPr>
                <w:i/>
                <w:sz w:val="16"/>
                <w:szCs w:val="16"/>
              </w:rPr>
              <w:br/>
              <w:t>sur le Règlement n</w:t>
            </w:r>
            <w:r w:rsidRPr="00B95BFB">
              <w:rPr>
                <w:i/>
                <w:sz w:val="16"/>
                <w:szCs w:val="16"/>
                <w:vertAlign w:val="superscript"/>
              </w:rPr>
              <w:t>o</w:t>
            </w:r>
            <w:r w:rsidRPr="00B95BFB">
              <w:rPr>
                <w:i/>
                <w:sz w:val="16"/>
                <w:szCs w:val="16"/>
              </w:rPr>
              <w:t> 54</w:t>
            </w:r>
          </w:p>
        </w:tc>
        <w:tc>
          <w:tcPr>
            <w:tcW w:w="2107" w:type="dxa"/>
            <w:tcBorders>
              <w:bottom w:val="single" w:sz="12" w:space="0" w:color="auto"/>
            </w:tcBorders>
            <w:vAlign w:val="bottom"/>
            <w:hideMark/>
          </w:tcPr>
          <w:p w:rsidR="00B95BFB" w:rsidRPr="00B95BFB" w:rsidRDefault="00B95BFB" w:rsidP="00C00AB2">
            <w:pPr>
              <w:spacing w:before="80" w:after="80" w:line="200" w:lineRule="exact"/>
              <w:ind w:left="57" w:right="57"/>
              <w:rPr>
                <w:i/>
                <w:sz w:val="16"/>
                <w:szCs w:val="16"/>
                <w:lang w:bidi="fr-CH"/>
              </w:rPr>
            </w:pPr>
            <w:r w:rsidRPr="00B95BFB">
              <w:rPr>
                <w:i/>
                <w:sz w:val="16"/>
                <w:szCs w:val="16"/>
              </w:rPr>
              <w:t>Paragraphes fondés</w:t>
            </w:r>
            <w:r w:rsidR="003D5A8F">
              <w:rPr>
                <w:i/>
                <w:sz w:val="16"/>
                <w:szCs w:val="16"/>
              </w:rPr>
              <w:t xml:space="preserve"> </w:t>
            </w:r>
            <w:r w:rsidRPr="00B95BFB">
              <w:rPr>
                <w:i/>
                <w:sz w:val="16"/>
                <w:szCs w:val="16"/>
              </w:rPr>
              <w:br/>
              <w:t>sur la norme FMVSS 139</w:t>
            </w:r>
          </w:p>
        </w:tc>
      </w:tr>
      <w:tr w:rsidR="00B95BFB" w:rsidTr="0063539F">
        <w:tc>
          <w:tcPr>
            <w:tcW w:w="2948" w:type="dxa"/>
            <w:tcBorders>
              <w:top w:val="single" w:sz="12" w:space="0" w:color="auto"/>
            </w:tcBorders>
            <w:hideMark/>
          </w:tcPr>
          <w:p w:rsidR="00B95BFB" w:rsidRPr="002F74D4" w:rsidRDefault="00B95BFB" w:rsidP="00B95BFB">
            <w:pPr>
              <w:spacing w:before="60" w:after="60" w:line="220" w:lineRule="exact"/>
              <w:ind w:left="57" w:right="57"/>
              <w:rPr>
                <w:sz w:val="17"/>
                <w:szCs w:val="17"/>
                <w:lang w:bidi="fr-CH"/>
              </w:rPr>
            </w:pPr>
            <w:r w:rsidRPr="002F74D4">
              <w:rPr>
                <w:sz w:val="17"/>
                <w:szCs w:val="17"/>
              </w:rPr>
              <w:t>Marquage et témoins d</w:t>
            </w:r>
            <w:r>
              <w:rPr>
                <w:sz w:val="17"/>
                <w:szCs w:val="17"/>
              </w:rPr>
              <w:t>’</w:t>
            </w:r>
            <w:r w:rsidRPr="002F74D4">
              <w:rPr>
                <w:sz w:val="17"/>
                <w:szCs w:val="17"/>
              </w:rPr>
              <w:t>usure</w:t>
            </w:r>
          </w:p>
        </w:tc>
        <w:tc>
          <w:tcPr>
            <w:tcW w:w="2316" w:type="dxa"/>
            <w:tcBorders>
              <w:top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 3.3 et 3.4</w:t>
            </w:r>
          </w:p>
        </w:tc>
        <w:tc>
          <w:tcPr>
            <w:tcW w:w="2107" w:type="dxa"/>
            <w:tcBorders>
              <w:top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 3.3 et 3.4</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Dimensions physiques</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3.21</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3.20</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à grande vitesse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 xml:space="preserve">3.16 </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3.19</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w:t>
            </w:r>
            <w:r>
              <w:rPr>
                <w:sz w:val="17"/>
                <w:szCs w:val="17"/>
              </w:rPr>
              <w:t>’</w:t>
            </w:r>
            <w:r w:rsidRPr="002F74D4">
              <w:rPr>
                <w:sz w:val="17"/>
                <w:szCs w:val="17"/>
              </w:rPr>
              <w:t>endurance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3.16</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3.17</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en sous-gonflage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3.18</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w:t>
            </w:r>
            <w:r>
              <w:rPr>
                <w:sz w:val="17"/>
                <w:szCs w:val="17"/>
              </w:rPr>
              <w:t>’</w:t>
            </w:r>
            <w:r w:rsidRPr="002F74D4">
              <w:rPr>
                <w:sz w:val="17"/>
                <w:szCs w:val="17"/>
              </w:rPr>
              <w:t>adhérence sur sol mouillé</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roulage à plat</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r>
      <w:tr w:rsidR="00B95BFB" w:rsidTr="003D5A8F">
        <w:tc>
          <w:tcPr>
            <w:tcW w:w="2948" w:type="dxa"/>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résistance</w:t>
            </w:r>
          </w:p>
        </w:tc>
        <w:tc>
          <w:tcPr>
            <w:tcW w:w="2316"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3.14</w:t>
            </w:r>
          </w:p>
        </w:tc>
      </w:tr>
      <w:tr w:rsidR="00B95BFB" w:rsidTr="0063539F">
        <w:tc>
          <w:tcPr>
            <w:tcW w:w="2948" w:type="dxa"/>
            <w:tcBorders>
              <w:bottom w:val="single" w:sz="4" w:space="0" w:color="auto"/>
            </w:tcBorders>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détalonnage</w:t>
            </w:r>
          </w:p>
        </w:tc>
        <w:tc>
          <w:tcPr>
            <w:tcW w:w="2316" w:type="dxa"/>
            <w:tcBorders>
              <w:bottom w:val="single" w:sz="4"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c>
          <w:tcPr>
            <w:tcW w:w="2107" w:type="dxa"/>
            <w:tcBorders>
              <w:bottom w:val="single" w:sz="4"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3.15</w:t>
            </w:r>
          </w:p>
        </w:tc>
      </w:tr>
      <w:tr w:rsidR="00B95BFB" w:rsidTr="0063539F">
        <w:tc>
          <w:tcPr>
            <w:tcW w:w="2948" w:type="dxa"/>
            <w:tcBorders>
              <w:bottom w:val="single" w:sz="12" w:space="0" w:color="auto"/>
            </w:tcBorders>
            <w:hideMark/>
          </w:tcPr>
          <w:p w:rsidR="00B95BFB" w:rsidRPr="002F74D4" w:rsidRDefault="00B95BFB" w:rsidP="00B95BFB">
            <w:pPr>
              <w:spacing w:before="60" w:after="60" w:line="220" w:lineRule="exact"/>
              <w:ind w:left="57" w:right="57"/>
              <w:rPr>
                <w:sz w:val="17"/>
                <w:szCs w:val="17"/>
                <w:lang w:bidi="fr-CH"/>
              </w:rPr>
            </w:pPr>
            <w:r w:rsidRPr="002F74D4">
              <w:rPr>
                <w:sz w:val="17"/>
                <w:szCs w:val="17"/>
              </w:rPr>
              <w:t>Essai de bruit de roulement</w:t>
            </w:r>
          </w:p>
        </w:tc>
        <w:tc>
          <w:tcPr>
            <w:tcW w:w="2316" w:type="dxa"/>
            <w:tcBorders>
              <w:bottom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3.8</w:t>
            </w:r>
          </w:p>
        </w:tc>
        <w:tc>
          <w:tcPr>
            <w:tcW w:w="2107" w:type="dxa"/>
            <w:tcBorders>
              <w:bottom w:val="single" w:sz="12" w:space="0" w:color="auto"/>
            </w:tcBorders>
            <w:hideMark/>
          </w:tcPr>
          <w:p w:rsidR="00B95BFB" w:rsidRPr="002F74D4" w:rsidRDefault="00B95BFB" w:rsidP="00C00AB2">
            <w:pPr>
              <w:spacing w:before="60" w:after="60" w:line="220" w:lineRule="exact"/>
              <w:ind w:left="57" w:right="57"/>
              <w:rPr>
                <w:sz w:val="17"/>
                <w:szCs w:val="17"/>
                <w:lang w:bidi="fr-CH"/>
              </w:rPr>
            </w:pPr>
            <w:r w:rsidRPr="002F74D4">
              <w:rPr>
                <w:sz w:val="17"/>
                <w:szCs w:val="17"/>
              </w:rPr>
              <w:t>Néant</w:t>
            </w:r>
          </w:p>
        </w:tc>
      </w:tr>
    </w:tbl>
    <w:p w:rsidR="003D5A8F" w:rsidRDefault="003D5A8F" w:rsidP="003D5A8F">
      <w:pPr>
        <w:pStyle w:val="SingleTxt"/>
        <w:spacing w:before="240" w:after="240" w:line="240" w:lineRule="atLeast"/>
        <w:ind w:left="1134" w:right="1134"/>
        <w:rPr>
          <w:rFonts w:eastAsia="Times New Roman"/>
          <w:szCs w:val="20"/>
          <w:lang w:bidi="fr-CH"/>
        </w:rPr>
      </w:pPr>
      <w:r w:rsidRPr="00E107D9">
        <w:rPr>
          <w:rStyle w:val="SingleTxtGChar"/>
        </w:rPr>
        <w:t>23 </w:t>
      </w:r>
      <w:r w:rsidRPr="000134A0">
        <w:rPr>
          <w:rStyle w:val="SingleTxtGChar"/>
          <w:i/>
        </w:rPr>
        <w:t>bis</w:t>
      </w:r>
      <w:r w:rsidRPr="00E107D9">
        <w:rPr>
          <w:rStyle w:val="SingleTxtGChar"/>
        </w:rPr>
        <w:t>.</w:t>
      </w:r>
      <w:r>
        <w:rPr>
          <w:rStyle w:val="SingleTxtGChar"/>
        </w:rPr>
        <w:tab/>
        <w:t xml:space="preserve"> </w:t>
      </w:r>
      <w:r w:rsidRPr="00E107D9">
        <w:rPr>
          <w:rStyle w:val="SingleTxtGChar"/>
        </w:rPr>
        <w:t>Néanmoins, étant donné que le présent RTM comprend uniquement des prescriptions techniques et ne comporte aucun élément juridique en ce qui concerne leur mise en œuvre dans la législation nationale/régionale des Parties contractantes à l</w:t>
      </w:r>
      <w:r>
        <w:rPr>
          <w:rStyle w:val="SingleTxtGChar"/>
        </w:rPr>
        <w:t>’</w:t>
      </w:r>
      <w:r w:rsidRPr="00E107D9">
        <w:rPr>
          <w:rStyle w:val="SingleTxtGChar"/>
        </w:rPr>
        <w:t>Accord de 1998, indépendamment du module décrit ci-dessus, les Parties contractantes sont seules à décider de la marche à suivre pour transposer les dispositions du présent RTM dans leur législation nationale/régionale. Afin de faciliter</w:t>
      </w:r>
      <w:r>
        <w:t xml:space="preserve"> le processus de transposition, il peut être opportun d’adopter une démarche progressive et de se concentrer uniquement, pendant la première étape, sur les dispositions et méthodes d’essai du RTM qui répondent au mieux aux besoins réglementaires des Parties contractantes, en tenant compte, lors de l’adoption de nouvelles prescriptions d’efficacité, de leur éventuelle incidence par rapport à d’autres caractéristiques fonctionnelles. Par exemple, à l’adoption conjointe de dispositions concernant la résistance au roulement et l’adhérence sur sol mouillé, il convient de veiller à ce que l’une de ces caractéristiques fonctionnelles ne soit pas optimisée aux dépens de l’autre. Cela étant, on s’attend que les Parties contractantes n’ayant pas adopté le présent RTM autorisent toutefois la commercialisation de pneumatiques conformes aux dispositions dudit RTM pourvu qu’ils soient compatibles avec leur législation nationale/régionale.</w:t>
      </w:r>
    </w:p>
    <w:p w:rsidR="003D5A8F" w:rsidRDefault="003D5A8F" w:rsidP="003D5A8F">
      <w:pPr>
        <w:pStyle w:val="ParNoG"/>
      </w:pPr>
      <w:r>
        <w:t>En ce qui concerne les marques prescrites, il a été possible d’en éliminer certaines qui étaient devenues superflues au cours des années, telles que les mentions Radial et Tubeless. En fait, plus de 90 % des pneumatiques pour voitures particulières et des pneumatiques des catégories LT/C vendus dans le monde sont à construction radiale et sans chambre, et il est donc superflu de continuer à y apposer cette marque. En outre, une modification a été apportée quant à la manière dont le numéro d’identification du pneumatique (TIN) sera utilisé en combinaison avec les autres marques.</w:t>
      </w:r>
    </w:p>
    <w:p w:rsidR="003D5A8F" w:rsidRDefault="003D5A8F" w:rsidP="003D5A8F">
      <w:pPr>
        <w:pStyle w:val="ParNoG"/>
        <w:tabs>
          <w:tab w:val="clear" w:pos="1701"/>
        </w:tabs>
      </w:pPr>
      <w:r>
        <w:t>Le numéro TIN est basé sur le projet de la NHTSA visant à faire passer de deux à trois caractères le code de désignation de l’usine. Un symbole, tel que le n</w:t>
      </w:r>
      <w:r w:rsidRPr="00817512">
        <w:rPr>
          <w:vertAlign w:val="superscript"/>
        </w:rPr>
        <w:t>o</w:t>
      </w:r>
      <w:r>
        <w:t xml:space="preserve"> 1 par exemple, </w:t>
      </w:r>
      <w:r>
        <w:lastRenderedPageBreak/>
        <w:t>sera réservé comme préfixe pour tous les codes actuels à deux caractères et sera utilisé exclusivement pour les usines existantes. Le code 1 serait ainsi utilisé seulement comme préfixe au code existant à deux caractères et ne devrait pas l’être comme code initial pour tous les codes nouveaux à trois caractères. La NHTSA continuera d’attribuer des codes mondiaux aux usines. Les informations nécessaires pour obtenir ces codes sont données dans le RTM.</w:t>
      </w:r>
    </w:p>
    <w:p w:rsidR="003D5A8F" w:rsidRDefault="003D5A8F" w:rsidP="003D5A8F">
      <w:pPr>
        <w:pStyle w:val="ParNoG"/>
        <w:tabs>
          <w:tab w:val="clear" w:pos="1701"/>
        </w:tabs>
        <w:rPr>
          <w:spacing w:val="-2"/>
        </w:rPr>
      </w:pPr>
      <w:r>
        <w:rPr>
          <w:spacing w:val="-2"/>
        </w:rPr>
        <w:t xml:space="preserve">L’objet du RTM sur les pneumatiques est l’adoption de prescriptions mondiales harmonisées s’appliquant aux pneumatiques entrant dans le champ d’application du RTM. Conformément aux dispositions de l’Accord de 1998, une fois que le RTM sera adopté, les Parties contractantes ayant voté en faveur de son adoption entameront le processus de transposition des prescriptions dans leur législation nationale. Au cas où une procédure d’essai comprendrait plusieurs possibilités, les Parties contractantes ont toute latitude pour sélectionner celle qui leur convient. </w:t>
      </w:r>
    </w:p>
    <w:p w:rsidR="003D5A8F" w:rsidRDefault="003D5A8F" w:rsidP="003D5A8F">
      <w:pPr>
        <w:pStyle w:val="SingleTxt"/>
        <w:spacing w:before="120" w:after="240" w:line="240" w:lineRule="atLeast"/>
        <w:ind w:left="1134" w:right="1134"/>
        <w:rPr>
          <w:rFonts w:eastAsia="Times New Roman"/>
          <w:spacing w:val="-2"/>
        </w:rPr>
      </w:pPr>
      <w:r>
        <w:rPr>
          <w:spacing w:val="-2"/>
        </w:rPr>
        <w:t>26 </w:t>
      </w:r>
      <w:r w:rsidRPr="00CB4B49">
        <w:rPr>
          <w:i/>
          <w:spacing w:val="-2"/>
        </w:rPr>
        <w:t>bis</w:t>
      </w:r>
      <w:r>
        <w:rPr>
          <w:spacing w:val="-2"/>
        </w:rPr>
        <w:t xml:space="preserve">. </w:t>
      </w:r>
      <w:r>
        <w:rPr>
          <w:spacing w:val="-2"/>
        </w:rPr>
        <w:tab/>
        <w:t>Afin de favoriser des progrès rapides dans la conception d’un pneumatique homologué mondialement, le groupe informel suggère que les Parties contractantes transposent les prescriptions du RTM d’une manière suffisamment souple pour que les pneumatiques satisfaisant à l’ensemble des prescriptions puissent accéder le plus largement possible aux marchés.</w:t>
      </w:r>
    </w:p>
    <w:p w:rsidR="003D5A8F" w:rsidRDefault="003D5A8F" w:rsidP="0063539F">
      <w:pPr>
        <w:pStyle w:val="ParNoG"/>
      </w:pPr>
      <w:r>
        <w:t>La possibilité d’harmoniser les marques d’homologation (marques d’homologation de type et marques d’autocertification) a été étudiée. Les discussions sur cette question ont été renvoyées aux sessions du WP.29 et de l’AC.3. On est parvenu à la conclusion qu’il n’était pas possible actuellement d’adopter une marque d’homologation harmonisée étant donné que les procédures d’évaluation de la conformité n’étaient pas encore harmonisées au niveau mondial. C’est pourquoi le RTM ne contient pas de dispositions administratives sur les marques d’homologation. En l’absence d’une marque harmonisée, les Parties contractantes gardent la possibilité d’attribuer des marques aux pneumatiques, en particulier des marques pour un pneumatique homologué mondialement, et ces dispositions peuvent être incorporées à leur système d’évaluation de la conformité nationale/régionale.</w:t>
      </w:r>
    </w:p>
    <w:p w:rsidR="003D5A8F" w:rsidRDefault="003D5A8F" w:rsidP="0063539F">
      <w:pPr>
        <w:pStyle w:val="ParNoG"/>
      </w:pPr>
      <w:r>
        <w:t>Il est à prévoir que les Parties contractantes incorporeront les dispositions du RTM dans des règlements s’inscrivant dans leur législation. Cela pourrait inclure l’application de marques appropriées pour les pneumatiques et permettre ainsi une reconnaissance mutuelle entre Parties contractantes des pneumatiques satisfaisant aux prescriptions du présent RTM. Cette évolution devrait favoriser une reconnaissance plus large des marques harmonisées et donc contribuer aux efforts menés en vue d’une marque mondiale unique pour des pneumatiques satisfaisant à toutes les prescriptions énoncées dans le RTM.</w:t>
      </w:r>
    </w:p>
    <w:p w:rsidR="003D5A8F" w:rsidRPr="00EC2816" w:rsidRDefault="003D5A8F" w:rsidP="0063539F">
      <w:pPr>
        <w:pStyle w:val="SingleTxtG"/>
      </w:pPr>
      <w:r w:rsidRPr="00751113">
        <w:rPr>
          <w:spacing w:val="-12"/>
        </w:rPr>
        <w:t xml:space="preserve">28 </w:t>
      </w:r>
      <w:r w:rsidRPr="00751113">
        <w:rPr>
          <w:i/>
          <w:spacing w:val="-12"/>
        </w:rPr>
        <w:t>bis.</w:t>
      </w:r>
      <w:r>
        <w:rPr>
          <w:i/>
        </w:rPr>
        <w:t xml:space="preserve"> </w:t>
      </w:r>
      <w:r>
        <w:rPr>
          <w:i/>
        </w:rPr>
        <w:tab/>
      </w:r>
      <w:r>
        <w:t>Parallèlement à l’élaboration du présent RTM, le Règlement ONU n</w:t>
      </w:r>
      <w:r w:rsidRPr="00817512">
        <w:rPr>
          <w:vertAlign w:val="superscript"/>
        </w:rPr>
        <w:t>o</w:t>
      </w:r>
      <w:r>
        <w:t> 117, qui a servi de référence pour le présent RTM, a été modifié à plusieurs reprises : les prescriptions relatives à l’adhérence des pneumatiques sur sol mouillé qui s’y trouvaient sont dorénavant énumérées plus en détail et elles ont été étendues et des dispositions relatives à la résistance au roulement et à la classification en tant que pneumatiques conçus pour être utilisés dans des conditions d’enneigement extrêmes ont été ajoutées pour l’ensemble des classes de pneumatiques visées par le domaine d’application du Règlement. Devant l’impossibilité d’uniformiser dans un délai raisonnable les nouvelles dispositions du Règlement ONU n</w:t>
      </w:r>
      <w:r w:rsidRPr="00817512">
        <w:rPr>
          <w:vertAlign w:val="superscript"/>
        </w:rPr>
        <w:t>o</w:t>
      </w:r>
      <w:r>
        <w:t> 117, il a été décidé de ne pas encore les verser à la prochaine version du RTM. Ces</w:t>
      </w:r>
      <w:r w:rsidR="00C46AC5">
        <w:t> </w:t>
      </w:r>
      <w:r>
        <w:t>nouvelles dispositions du Règlement n</w:t>
      </w:r>
      <w:r w:rsidRPr="00817512">
        <w:rPr>
          <w:vertAlign w:val="superscript"/>
        </w:rPr>
        <w:t>o</w:t>
      </w:r>
      <w:r>
        <w:t> 117 reflètent l’état des connaissances actuelles en la matière et revêtent une grande importance pour l’évaluation des performances des pneumatiques sur les marchés à l’échelle mondiale. C’est pourquoi l’amendement </w:t>
      </w:r>
      <w:r>
        <w:rPr>
          <w:rFonts w:eastAsia="MS Mincho"/>
        </w:rPr>
        <w:t>n</w:t>
      </w:r>
      <w:r>
        <w:rPr>
          <w:rFonts w:eastAsia="MS Mincho"/>
          <w:vertAlign w:val="superscript"/>
        </w:rPr>
        <w:t>o</w:t>
      </w:r>
      <w:r>
        <w:t> 1 au présent RTM i</w:t>
      </w:r>
      <w:r w:rsidR="00C46AC5">
        <w:t>ntroduit, lors de la phase dite </w:t>
      </w:r>
      <w:r>
        <w:t>1b, les dispositions pertinentes, alignées sur celles du Règlement ONU n</w:t>
      </w:r>
      <w:r w:rsidRPr="00817512">
        <w:rPr>
          <w:vertAlign w:val="superscript"/>
        </w:rPr>
        <w:t>o</w:t>
      </w:r>
      <w:r>
        <w:t> 117.</w:t>
      </w:r>
    </w:p>
    <w:p w:rsidR="003D5A8F" w:rsidRDefault="003D5A8F" w:rsidP="00372252">
      <w:pPr>
        <w:pStyle w:val="SingleTxt"/>
        <w:keepNext/>
        <w:keepLines/>
        <w:ind w:left="1134" w:right="1134"/>
        <w:rPr>
          <w:rFonts w:eastAsia="Times New Roman"/>
        </w:rPr>
      </w:pPr>
      <w:r w:rsidRPr="00751113">
        <w:rPr>
          <w:spacing w:val="-12"/>
          <w:w w:val="100"/>
        </w:rPr>
        <w:lastRenderedPageBreak/>
        <w:t xml:space="preserve">28 </w:t>
      </w:r>
      <w:r w:rsidRPr="00751113">
        <w:rPr>
          <w:i/>
          <w:spacing w:val="-12"/>
          <w:w w:val="100"/>
        </w:rPr>
        <w:t>ter</w:t>
      </w:r>
      <w:r w:rsidRPr="00751113">
        <w:rPr>
          <w:spacing w:val="-12"/>
          <w:w w:val="100"/>
        </w:rPr>
        <w:t>.</w:t>
      </w:r>
      <w:r w:rsidR="00372252">
        <w:tab/>
      </w:r>
      <w:r>
        <w:t xml:space="preserve">L’amendement </w:t>
      </w:r>
      <w:r>
        <w:rPr>
          <w:rFonts w:eastAsia="MS Mincho"/>
        </w:rPr>
        <w:t>n</w:t>
      </w:r>
      <w:r>
        <w:rPr>
          <w:rFonts w:eastAsia="MS Mincho"/>
          <w:vertAlign w:val="superscript"/>
        </w:rPr>
        <w:t>o</w:t>
      </w:r>
      <w:r>
        <w:t> 1 au présent RTM comprend les éléments suivants :</w:t>
      </w:r>
    </w:p>
    <w:p w:rsidR="003D5A8F" w:rsidRPr="00372252" w:rsidRDefault="003D5A8F" w:rsidP="00640FC4">
      <w:pPr>
        <w:pStyle w:val="SingleTxtG"/>
        <w:ind w:firstLine="567"/>
      </w:pPr>
      <w:r w:rsidRPr="00372252">
        <w:t>a)</w:t>
      </w:r>
      <w:r w:rsidRPr="00372252">
        <w:tab/>
        <w:t>Modification de la première partie en ajoutant les nouveaux paragraphes 4 </w:t>
      </w:r>
      <w:r w:rsidRPr="00AB3575">
        <w:rPr>
          <w:i/>
        </w:rPr>
        <w:t>bis</w:t>
      </w:r>
      <w:r w:rsidRPr="00372252">
        <w:t>, 23 </w:t>
      </w:r>
      <w:r w:rsidRPr="00AB3575">
        <w:rPr>
          <w:i/>
        </w:rPr>
        <w:t>bis</w:t>
      </w:r>
      <w:r w:rsidRPr="00372252">
        <w:t>, 28 </w:t>
      </w:r>
      <w:r w:rsidRPr="00AB3575">
        <w:rPr>
          <w:i/>
        </w:rPr>
        <w:t>bis</w:t>
      </w:r>
      <w:r w:rsidRPr="00372252">
        <w:t xml:space="preserve"> et 28 </w:t>
      </w:r>
      <w:r w:rsidRPr="00AB3575">
        <w:rPr>
          <w:i/>
        </w:rPr>
        <w:t>ter</w:t>
      </w:r>
      <w:r w:rsidRPr="00372252">
        <w:t> ;</w:t>
      </w:r>
    </w:p>
    <w:p w:rsidR="003D5A8F" w:rsidRPr="00372252" w:rsidRDefault="003D5A8F" w:rsidP="00640FC4">
      <w:pPr>
        <w:pStyle w:val="SingleTxtG"/>
        <w:ind w:firstLine="567"/>
      </w:pPr>
      <w:r w:rsidRPr="00372252">
        <w:t>b)</w:t>
      </w:r>
      <w:r w:rsidRPr="00372252">
        <w:tab/>
        <w:t>Modification de la partie II :</w:t>
      </w:r>
    </w:p>
    <w:p w:rsidR="003D5A8F" w:rsidRPr="00372252" w:rsidRDefault="003D5A8F" w:rsidP="00640FC4">
      <w:pPr>
        <w:pStyle w:val="SingleTxtG"/>
        <w:ind w:firstLine="567"/>
      </w:pPr>
      <w:r w:rsidRPr="00372252">
        <w:t>i)</w:t>
      </w:r>
      <w:r w:rsidRPr="00372252">
        <w:tab/>
        <w:t>Ajout de nouvelles définitions (sect. 2) ;</w:t>
      </w:r>
    </w:p>
    <w:p w:rsidR="003D5A8F" w:rsidRPr="00372252" w:rsidRDefault="003D5A8F" w:rsidP="00640FC4">
      <w:pPr>
        <w:pStyle w:val="SingleTxtG"/>
        <w:ind w:firstLine="567"/>
      </w:pPr>
      <w:r w:rsidRPr="00372252">
        <w:t>ii)</w:t>
      </w:r>
      <w:r w:rsidRPr="00372252">
        <w:tab/>
        <w:t>Modification de l’essai de mesure de l’adhérence sur sol mouillé (sect. 3.12) ;</w:t>
      </w:r>
    </w:p>
    <w:p w:rsidR="003D5A8F" w:rsidRPr="00372252" w:rsidRDefault="003D5A8F" w:rsidP="00640FC4">
      <w:pPr>
        <w:pStyle w:val="SingleTxtG"/>
        <w:ind w:left="1701"/>
      </w:pPr>
      <w:r w:rsidRPr="00372252">
        <w:t>iii)</w:t>
      </w:r>
      <w:r w:rsidRPr="00372252">
        <w:tab/>
        <w:t>Ajout de nouvelles prescriptions relatives à la résistance au roulement (nouvelle section 3.22) ;</w:t>
      </w:r>
    </w:p>
    <w:p w:rsidR="003D5A8F" w:rsidRPr="00372252" w:rsidRDefault="003D5A8F" w:rsidP="00AD2BE1">
      <w:pPr>
        <w:pStyle w:val="SingleTxtG"/>
        <w:ind w:left="1701"/>
      </w:pPr>
      <w:r w:rsidRPr="00372252">
        <w:t>iv)</w:t>
      </w:r>
      <w:r w:rsidRPr="00372252">
        <w:tab/>
        <w:t>Ajout de nouvelles prescriptions relatives à la capacité d’un pneumatique d’être utilisé dans des conditions d’enneigement extrêmes (nouvelle section 3.23) ;</w:t>
      </w:r>
    </w:p>
    <w:p w:rsidR="003D5A8F" w:rsidRPr="00372252" w:rsidRDefault="003D5A8F" w:rsidP="00640FC4">
      <w:pPr>
        <w:pStyle w:val="SingleTxtG"/>
        <w:ind w:firstLine="567"/>
      </w:pPr>
      <w:r w:rsidRPr="00372252">
        <w:t>c)</w:t>
      </w:r>
      <w:r w:rsidRPr="00372252">
        <w:tab/>
        <w:t>Ajout de nouvelles annexes énumérant en détail les nouvelles méthodes d’essai ajoutées.</w:t>
      </w:r>
    </w:p>
    <w:p w:rsidR="003D5A8F" w:rsidRDefault="003D5A8F" w:rsidP="00372252">
      <w:pPr>
        <w:pStyle w:val="H1G"/>
      </w:pPr>
      <w:r>
        <w:tab/>
        <w:t>D.</w:t>
      </w:r>
      <w:r>
        <w:tab/>
        <w:t xml:space="preserve">Faisabilité </w:t>
      </w:r>
      <w:r w:rsidRPr="00EC2816">
        <w:t>technique</w:t>
      </w:r>
      <w:r>
        <w:t xml:space="preserve"> et économique</w:t>
      </w:r>
    </w:p>
    <w:p w:rsidR="003D5A8F" w:rsidRDefault="003D5A8F" w:rsidP="00372252">
      <w:pPr>
        <w:pStyle w:val="ParNoG"/>
      </w:pPr>
      <w:r>
        <w:t>Le RTM sur les pneumatiques a été élaboré en s’appuyant sur l’expérience de nombreuses parties intéressées, notamment les autorités de réglementation, les autorités d’homologation de type, les fabricants de pneumatiques, les constructeurs de véhicules et les consultants techniques. Il prend en compte par conséquence l’expérience de nombreux organismes et de nombreux individus compétents dans le domaine des pneumatiques pour voitures particulières et véhicules utilitaires légers.</w:t>
      </w:r>
    </w:p>
    <w:p w:rsidR="003D5A8F" w:rsidRDefault="003D5A8F" w:rsidP="00372252">
      <w:pPr>
        <w:pStyle w:val="ParNoG"/>
      </w:pPr>
      <w:r>
        <w:t xml:space="preserve">Le RTM sur les pneumatiques a été conçu de manière à actualiser et à améliorer les dispositions des règlements existants, et ses prescriptions sont fondées sur les concepts appliqués dans les règlements actuels des différentes Parties contractantes. </w:t>
      </w:r>
    </w:p>
    <w:p w:rsidR="003D5A8F" w:rsidRDefault="003D5A8F" w:rsidP="00372252">
      <w:pPr>
        <w:pStyle w:val="ParNoG"/>
      </w:pPr>
      <w:r>
        <w:t>Dans la mesure où le RTM est fondé sur les prescriptions existantes et sur certains essais harmonisés, il n’a pas été jugé nécessaire de procéder à une étude de faisabilité économique ou technique. Lors de la transposition du RTM dans la législation nationale, les Parties contractantes sont invitées à examiner la faisabilité économique des dispositions du RTM en fonction de leur contexte national.</w:t>
      </w:r>
    </w:p>
    <w:p w:rsidR="003D5A8F" w:rsidRDefault="003D5A8F" w:rsidP="00372252">
      <w:pPr>
        <w:pStyle w:val="H1G"/>
      </w:pPr>
      <w:r>
        <w:tab/>
        <w:t>E.</w:t>
      </w:r>
      <w:r>
        <w:tab/>
        <w:t>Avantages escomptés</w:t>
      </w:r>
    </w:p>
    <w:p w:rsidR="003D5A8F" w:rsidRDefault="003D5A8F" w:rsidP="00372252">
      <w:pPr>
        <w:pStyle w:val="ParNoG"/>
      </w:pPr>
      <w:r>
        <w:t>Le principal avantage économique escompté du règlement sera une réduction de la diversité des essais relatifs à des prescriptions identiques ou en grande partie semblables.</w:t>
      </w:r>
    </w:p>
    <w:p w:rsidR="003D5A8F" w:rsidRDefault="003D5A8F" w:rsidP="00372252">
      <w:pPr>
        <w:pStyle w:val="ParNoG"/>
      </w:pPr>
      <w:r>
        <w:t>Selon la manière dont différentes Parties contractantes mettront en œuvre le RTM, il pourrait en résulter des avantages quant aux procédures concernant les marques d’homologation. L’utilisation des moules et les procédés de fabrication des pneumatiques pourraient être rationalisés, ce qui permettrait de réduire les coûts de production.</w:t>
      </w:r>
    </w:p>
    <w:p w:rsidR="003D5A8F" w:rsidRDefault="003D5A8F" w:rsidP="00372252">
      <w:pPr>
        <w:pStyle w:val="ParNoG"/>
      </w:pPr>
      <w:r>
        <w:t>En ce qui concerne les avantages en matière de sécurité résultant de la transposition du RTM dans les législations nationales, ils dépendront des niveaux de réglementation nationale en vigueur antérieurement.</w:t>
      </w:r>
    </w:p>
    <w:p w:rsidR="003D5A8F" w:rsidRDefault="003D5A8F" w:rsidP="00372252">
      <w:pPr>
        <w:pStyle w:val="H1G"/>
      </w:pPr>
      <w:r>
        <w:tab/>
        <w:t>F.</w:t>
      </w:r>
      <w:r>
        <w:tab/>
        <w:t>Rapport coût-efficacité envisageable</w:t>
      </w:r>
    </w:p>
    <w:p w:rsidR="003D5A8F" w:rsidRDefault="003D5A8F" w:rsidP="00372252">
      <w:pPr>
        <w:pStyle w:val="ParNoG"/>
      </w:pPr>
      <w:r>
        <w:t xml:space="preserve">Il n’est pas possible d’évaluer à ce stade l’ensemble des coûts liés à l’application du RTM. D’un côté, le RTM impose un plus grand nombre d’essais que les réglementations </w:t>
      </w:r>
      <w:r>
        <w:lastRenderedPageBreak/>
        <w:t>nationales et internationales existantes ; en revanche, l’harmonisation permettra de réduire le coût total de l’homologation de type dans les divers pays qui appliqueront le RTM par l’intermédiaire de cette procédure administrative.</w:t>
      </w:r>
    </w:p>
    <w:p w:rsidR="003D5A8F" w:rsidRDefault="003D5A8F" w:rsidP="00372252">
      <w:pPr>
        <w:pStyle w:val="ParNoG"/>
      </w:pPr>
      <w:r>
        <w:t>Des avantages sont escomptés en matière de sécurité, mais il n’est pas encore possible de les chiffrer quant à la réduction du nombre d’accidents et de victimes.</w:t>
      </w:r>
    </w:p>
    <w:p w:rsidR="003D5A8F" w:rsidRDefault="003D5A8F" w:rsidP="00372252">
      <w:pPr>
        <w:pStyle w:val="H1G"/>
      </w:pPr>
      <w:r>
        <w:tab/>
        <w:t>G.</w:t>
      </w:r>
      <w:r>
        <w:tab/>
        <w:t xml:space="preserve">Justification </w:t>
      </w:r>
      <w:r w:rsidRPr="004D749D">
        <w:t>technique</w:t>
      </w:r>
      <w:r>
        <w:t xml:space="preserve"> </w:t>
      </w:r>
      <w:r w:rsidRPr="004D749D">
        <w:t>propre</w:t>
      </w:r>
      <w:r w:rsidR="004F12E1">
        <w:t xml:space="preserve"> à l’amendement </w:t>
      </w:r>
      <w:r>
        <w:t>1</w:t>
      </w:r>
      <w:r>
        <w:br/>
        <w:t xml:space="preserve">au RTM </w:t>
      </w:r>
      <w:r>
        <w:rPr>
          <w:rFonts w:eastAsia="MS Mincho"/>
        </w:rPr>
        <w:t>n</w:t>
      </w:r>
      <w:r>
        <w:rPr>
          <w:rFonts w:eastAsia="MS Mincho"/>
          <w:vertAlign w:val="superscript"/>
        </w:rPr>
        <w:t>o</w:t>
      </w:r>
      <w:r>
        <w:t> 16</w:t>
      </w:r>
    </w:p>
    <w:p w:rsidR="003D5A8F" w:rsidRPr="00E23866" w:rsidRDefault="003D5A8F" w:rsidP="00372252">
      <w:pPr>
        <w:pStyle w:val="H23G"/>
      </w:pPr>
      <w:r w:rsidRPr="00E23866">
        <w:tab/>
        <w:t>A</w:t>
      </w:r>
      <w:r w:rsidR="00AB3575">
        <w:t>.</w:t>
      </w:r>
      <w:r w:rsidRPr="00E23866">
        <w:tab/>
      </w:r>
      <w:r w:rsidRPr="00E107D9">
        <w:t>Objectif</w:t>
      </w:r>
    </w:p>
    <w:p w:rsidR="003D5A8F" w:rsidRDefault="003D5A8F" w:rsidP="00372252">
      <w:pPr>
        <w:pStyle w:val="ParNoG"/>
        <w:rPr>
          <w:spacing w:val="-2"/>
        </w:rPr>
      </w:pPr>
      <w:r w:rsidRPr="00A355DB">
        <w:t>L</w:t>
      </w:r>
      <w:r>
        <w:t>’</w:t>
      </w:r>
      <w:r w:rsidRPr="00A355DB">
        <w:t xml:space="preserve">amendement 1 </w:t>
      </w:r>
      <w:r w:rsidRPr="00A33334">
        <w:t xml:space="preserve">a pour objectif </w:t>
      </w:r>
      <w:r w:rsidRPr="00A355DB">
        <w:t>d</w:t>
      </w:r>
      <w:r>
        <w:t>’</w:t>
      </w:r>
      <w:r w:rsidRPr="00A355DB">
        <w:t>apporter</w:t>
      </w:r>
      <w:r w:rsidRPr="00A33334">
        <w:t>, dans le cadre de l</w:t>
      </w:r>
      <w:r>
        <w:t xml:space="preserve">’Accord de 1998, </w:t>
      </w:r>
      <w:r w:rsidRPr="00A355DB">
        <w:t>des modifications</w:t>
      </w:r>
      <w:r w:rsidRPr="00A33334">
        <w:t xml:space="preserve"> au RTM n</w:t>
      </w:r>
      <w:r w:rsidRPr="00A33334">
        <w:rPr>
          <w:vertAlign w:val="superscript"/>
        </w:rPr>
        <w:t>o</w:t>
      </w:r>
      <w:r w:rsidRPr="00A33334">
        <w:t> 16 de l</w:t>
      </w:r>
      <w:r>
        <w:t>’</w:t>
      </w:r>
      <w:r w:rsidRPr="00A33334">
        <w:t>ONU relatif aux pneumatiques visant à adapter ledit RTM n</w:t>
      </w:r>
      <w:r w:rsidRPr="00A33334">
        <w:rPr>
          <w:vertAlign w:val="superscript"/>
        </w:rPr>
        <w:t>o</w:t>
      </w:r>
      <w:r w:rsidRPr="00A33334">
        <w:t> 16 au progrès technique en y intégrant les dispositions relatives à l</w:t>
      </w:r>
      <w:r>
        <w:t>’</w:t>
      </w:r>
      <w:r w:rsidRPr="00A33334">
        <w:t>adhérence sur sol mouillé, à la résistance au roulement et à la qualification pour une utilisation sur routes très fortement enneigées des pneumatiques tant des voitures particulières que des véhicules utilitaires légers, récemment adoptées et intégrées dans le Règlement n</w:t>
      </w:r>
      <w:r w:rsidRPr="00A33334">
        <w:rPr>
          <w:vertAlign w:val="superscript"/>
        </w:rPr>
        <w:t>o</w:t>
      </w:r>
      <w:r w:rsidRPr="00A33334">
        <w:t> 117. Les changements approuvés et intégrés dans les Normes fédérales en matière de sécurité des véhicules automobiles (FMVSS, États-Unis) pertinentes et dans les règlements n</w:t>
      </w:r>
      <w:r w:rsidRPr="00A33334">
        <w:rPr>
          <w:vertAlign w:val="superscript"/>
        </w:rPr>
        <w:t>os</w:t>
      </w:r>
      <w:r w:rsidRPr="00A33334">
        <w:t> 30 et 54 de l</w:t>
      </w:r>
      <w:r>
        <w:t>’</w:t>
      </w:r>
      <w:r w:rsidRPr="00A33334">
        <w:t xml:space="preserve">ONU </w:t>
      </w:r>
      <w:r>
        <w:t xml:space="preserve">y ont également été intégrés </w:t>
      </w:r>
      <w:r w:rsidRPr="00A355DB">
        <w:t>pour examen</w:t>
      </w:r>
      <w:r>
        <w:t>.</w:t>
      </w:r>
    </w:p>
    <w:p w:rsidR="003D5A8F" w:rsidRDefault="003D5A8F" w:rsidP="00372252">
      <w:pPr>
        <w:pStyle w:val="H23G"/>
      </w:pPr>
      <w:r>
        <w:tab/>
        <w:t>B.</w:t>
      </w:r>
      <w:r>
        <w:tab/>
        <w:t xml:space="preserve">Introduction et </w:t>
      </w:r>
      <w:r w:rsidRPr="004D749D">
        <w:t>historique</w:t>
      </w:r>
    </w:p>
    <w:p w:rsidR="003D5A8F" w:rsidRDefault="003D5A8F" w:rsidP="00372252">
      <w:pPr>
        <w:pStyle w:val="ParNoG"/>
      </w:pPr>
      <w:r>
        <w:t>Le RTM n</w:t>
      </w:r>
      <w:r w:rsidRPr="00817512">
        <w:rPr>
          <w:vertAlign w:val="superscript"/>
        </w:rPr>
        <w:t>o</w:t>
      </w:r>
      <w:r>
        <w:t xml:space="preserve"> 16 sur les pneumatiques a été inscrit au Registre mondial le 13 novembre 2014. Le groupe de travail informel sur le RTM concernant les pneumatiques a eu du mal à harmoniser les dispositions techniques de manière à les rendre acceptables aussi bien pour les systèmes d’évaluation de conformité en vue de l’autocertification que pour ceux de l’homologation de type. </w:t>
      </w:r>
    </w:p>
    <w:p w:rsidR="003D5A8F" w:rsidRDefault="003D5A8F" w:rsidP="00372252">
      <w:pPr>
        <w:pStyle w:val="ParNoG"/>
      </w:pPr>
      <w:r>
        <w:t>Entre-temps, le Règlement ONU n</w:t>
      </w:r>
      <w:r w:rsidRPr="00817512">
        <w:rPr>
          <w:vertAlign w:val="superscript"/>
        </w:rPr>
        <w:t>o</w:t>
      </w:r>
      <w:r>
        <w:t> 117, sur lequel est fondé le RTM n</w:t>
      </w:r>
      <w:r w:rsidRPr="00817512">
        <w:rPr>
          <w:vertAlign w:val="superscript"/>
        </w:rPr>
        <w:t>o</w:t>
      </w:r>
      <w:r>
        <w:t> 16, a été modifié à plusieurs reprises de manière à y intégrer des dispositions relatives à l’adhérence sur sol mouillé, à la résistance au roulement et à la qualification pour une utilisation sur routes très fortement enneigées pour toutes les classes de pneumatiques faisant partie de son champ d’application. Les Règlements ONU n</w:t>
      </w:r>
      <w:r>
        <w:rPr>
          <w:vertAlign w:val="superscript"/>
        </w:rPr>
        <w:t>os</w:t>
      </w:r>
      <w:r>
        <w:t> 30 et 54, sur lesquels est également fondé le RTM n</w:t>
      </w:r>
      <w:r w:rsidRPr="00817512">
        <w:rPr>
          <w:vertAlign w:val="superscript"/>
        </w:rPr>
        <w:t>o</w:t>
      </w:r>
      <w:r>
        <w:t> 16, ont également subi certaines modifications, ce qui a rendu nécessaire d’harmoniser en conséquence les dispositions pertinentes du RTM n</w:t>
      </w:r>
      <w:r w:rsidRPr="00817512">
        <w:rPr>
          <w:vertAlign w:val="superscript"/>
        </w:rPr>
        <w:t>o</w:t>
      </w:r>
      <w:r>
        <w:t> 16.</w:t>
      </w:r>
    </w:p>
    <w:p w:rsidR="003D5A8F" w:rsidRDefault="003D5A8F" w:rsidP="00372252">
      <w:pPr>
        <w:pStyle w:val="ParNoG"/>
      </w:pPr>
      <w:r>
        <w:t>Comme il n’était pas possible d’harmoniser dans un délai raisonnable le RTM n</w:t>
      </w:r>
      <w:r w:rsidRPr="00817512">
        <w:rPr>
          <w:vertAlign w:val="superscript"/>
        </w:rPr>
        <w:t>o</w:t>
      </w:r>
      <w:r>
        <w:t> 16 avec les dispositions nouvellement introduites du Règlement n</w:t>
      </w:r>
      <w:r w:rsidRPr="00817512">
        <w:rPr>
          <w:vertAlign w:val="superscript"/>
        </w:rPr>
        <w:t>o</w:t>
      </w:r>
      <w:r>
        <w:t> 117, il a été décidé de ne pas envisager d’intégrer ces dispositions dans le texte dudit RTM n</w:t>
      </w:r>
      <w:r w:rsidRPr="00817512">
        <w:rPr>
          <w:vertAlign w:val="superscript"/>
        </w:rPr>
        <w:t>o</w:t>
      </w:r>
      <w:r>
        <w:t> 16 lors de son élaboration.</w:t>
      </w:r>
    </w:p>
    <w:p w:rsidR="003D5A8F" w:rsidRDefault="003D5A8F" w:rsidP="00372252">
      <w:pPr>
        <w:pStyle w:val="ParNoG"/>
        <w:rPr>
          <w:bCs/>
        </w:rPr>
      </w:pPr>
      <w:r>
        <w:t>Comme les nouvelles dispositions précitées du RTM n</w:t>
      </w:r>
      <w:r w:rsidRPr="00817512">
        <w:rPr>
          <w:vertAlign w:val="superscript"/>
        </w:rPr>
        <w:t>o</w:t>
      </w:r>
      <w:r>
        <w:t> 117 ainsi que celles des Règlements n</w:t>
      </w:r>
      <w:r>
        <w:rPr>
          <w:vertAlign w:val="superscript"/>
        </w:rPr>
        <w:t>os</w:t>
      </w:r>
      <w:r>
        <w:t> 30 et 54 tiennent compte des dernières avancées technologiques et sont importantes pour évaluer la performance des pneumatiques commercialisés dans le monde entier, le GRRF a pris la décision, à sa soixante-dix-neuvième session, d’établir un projet d’amendement visant à harmoniser le RTM n</w:t>
      </w:r>
      <w:r w:rsidRPr="00817512">
        <w:rPr>
          <w:vertAlign w:val="superscript"/>
        </w:rPr>
        <w:t>o</w:t>
      </w:r>
      <w:r>
        <w:t> 16 relatif aux pneumatiques avec les dernières évolutions de la réglementation (ECE/TRANS/WP.29/GRRF/79, par. 27).</w:t>
      </w:r>
    </w:p>
    <w:p w:rsidR="003D5A8F" w:rsidRDefault="003D5A8F" w:rsidP="00372252">
      <w:pPr>
        <w:pStyle w:val="ParNoG"/>
        <w:rPr>
          <w:spacing w:val="2"/>
        </w:rPr>
      </w:pPr>
      <w:r w:rsidRPr="002D2F12">
        <w:rPr>
          <w:spacing w:val="2"/>
        </w:rPr>
        <w:t>L</w:t>
      </w:r>
      <w:r>
        <w:rPr>
          <w:spacing w:val="2"/>
        </w:rPr>
        <w:t>’</w:t>
      </w:r>
      <w:r w:rsidRPr="002D2F12">
        <w:rPr>
          <w:spacing w:val="2"/>
        </w:rPr>
        <w:t>Organisation technique européenne du pneumatique et de la jante (ETRTO) a accepté d</w:t>
      </w:r>
      <w:r>
        <w:rPr>
          <w:spacing w:val="2"/>
        </w:rPr>
        <w:t>’</w:t>
      </w:r>
      <w:r w:rsidRPr="002D2F12">
        <w:rPr>
          <w:spacing w:val="2"/>
        </w:rPr>
        <w:t>établir un projet d</w:t>
      </w:r>
      <w:r>
        <w:rPr>
          <w:spacing w:val="2"/>
        </w:rPr>
        <w:t>’</w:t>
      </w:r>
      <w:r w:rsidRPr="002D2F12">
        <w:rPr>
          <w:spacing w:val="2"/>
        </w:rPr>
        <w:t>amendement 1 au RTM n</w:t>
      </w:r>
      <w:r w:rsidRPr="002D2F12">
        <w:rPr>
          <w:spacing w:val="2"/>
          <w:vertAlign w:val="superscript"/>
        </w:rPr>
        <w:t>o</w:t>
      </w:r>
      <w:r w:rsidRPr="002D2F12">
        <w:rPr>
          <w:spacing w:val="2"/>
        </w:rPr>
        <w:t> 16 relatif aux pneumatiques, qui serait considéré comme la phase 1b de l</w:t>
      </w:r>
      <w:r>
        <w:rPr>
          <w:spacing w:val="2"/>
        </w:rPr>
        <w:t>’</w:t>
      </w:r>
      <w:r w:rsidRPr="002D2F12">
        <w:rPr>
          <w:spacing w:val="2"/>
        </w:rPr>
        <w:t>élaboration dudit RTM. Le Gouvernement de la Fédération de Russie a assumé les fonctions de responsable technique pour ce travail.</w:t>
      </w:r>
    </w:p>
    <w:p w:rsidR="003D5A8F" w:rsidRDefault="003D5A8F" w:rsidP="00A27458">
      <w:pPr>
        <w:pStyle w:val="H23G"/>
      </w:pPr>
      <w:r>
        <w:lastRenderedPageBreak/>
        <w:tab/>
      </w:r>
      <w:r w:rsidRPr="00E107D9">
        <w:t>C.</w:t>
      </w:r>
      <w:r w:rsidRPr="00E107D9">
        <w:tab/>
        <w:t>Justification des modifications</w:t>
      </w:r>
    </w:p>
    <w:p w:rsidR="003D5A8F" w:rsidRDefault="003D5A8F" w:rsidP="00372252">
      <w:pPr>
        <w:pStyle w:val="H4G"/>
      </w:pPr>
      <w:r>
        <w:tab/>
        <w:t>a)</w:t>
      </w:r>
      <w:r>
        <w:tab/>
        <w:t>Modification de la première partie</w:t>
      </w:r>
    </w:p>
    <w:p w:rsidR="003D5A8F" w:rsidRDefault="003D5A8F" w:rsidP="00372252">
      <w:pPr>
        <w:pStyle w:val="ParNoG"/>
      </w:pPr>
      <w:r w:rsidRPr="00A355DB">
        <w:t>Le présent amendement</w:t>
      </w:r>
      <w:r>
        <w:t xml:space="preserve"> vise notamment à inclure quatre nouveaux paragraphes (4 </w:t>
      </w:r>
      <w:r w:rsidRPr="00817512">
        <w:rPr>
          <w:i/>
        </w:rPr>
        <w:t>bis</w:t>
      </w:r>
      <w:r>
        <w:t>, 23 </w:t>
      </w:r>
      <w:r w:rsidRPr="00817512">
        <w:rPr>
          <w:i/>
        </w:rPr>
        <w:t>bis</w:t>
      </w:r>
      <w:r>
        <w:t>, 28 </w:t>
      </w:r>
      <w:r w:rsidRPr="00817512">
        <w:rPr>
          <w:i/>
        </w:rPr>
        <w:t>bis</w:t>
      </w:r>
      <w:r>
        <w:t xml:space="preserve"> et 28 </w:t>
      </w:r>
      <w:r w:rsidRPr="00817512">
        <w:rPr>
          <w:i/>
        </w:rPr>
        <w:t>ter</w:t>
      </w:r>
      <w:r>
        <w:t>) dans la première partie du RTM n</w:t>
      </w:r>
      <w:r w:rsidRPr="00817512">
        <w:rPr>
          <w:vertAlign w:val="superscript"/>
        </w:rPr>
        <w:t>o</w:t>
      </w:r>
      <w:r>
        <w:t> 16.</w:t>
      </w:r>
    </w:p>
    <w:p w:rsidR="003D5A8F" w:rsidRDefault="003D5A8F" w:rsidP="00372252">
      <w:pPr>
        <w:pStyle w:val="ParNoG"/>
      </w:pPr>
      <w:r>
        <w:t>Le paragraphe 4 </w:t>
      </w:r>
      <w:r w:rsidRPr="00817512">
        <w:rPr>
          <w:i/>
        </w:rPr>
        <w:t>bis</w:t>
      </w:r>
      <w:r>
        <w:t xml:space="preserve"> est ajouté à titre informatif en vue des amendements au RTM </w:t>
      </w:r>
      <w:r w:rsidRPr="00817512">
        <w:t>n</w:t>
      </w:r>
      <w:r w:rsidRPr="00817512">
        <w:rPr>
          <w:vertAlign w:val="superscript"/>
        </w:rPr>
        <w:t>o</w:t>
      </w:r>
      <w:r w:rsidRPr="00817512">
        <w:t> </w:t>
      </w:r>
      <w:r>
        <w:t>16 qu’il est prévu d’adopter à la suite des résultats des activités réglementaires actuellement menées par l’Organisation des Nations Unies en ce qui concerne les essais de résistance des pneumatiques pour voitures particulières (RTM n</w:t>
      </w:r>
      <w:r w:rsidRPr="00817512">
        <w:rPr>
          <w:vertAlign w:val="superscript"/>
        </w:rPr>
        <w:t>o</w:t>
      </w:r>
      <w:r>
        <w:t xml:space="preserve"> 16 </w:t>
      </w:r>
      <w:r w:rsidR="00372252">
        <w:t>–</w:t>
      </w:r>
      <w:r>
        <w:t xml:space="preserve"> sect. 3.6) et les essais de résistance au détalonnage des pneumatiques sans chambre pour voitures particulières (RTM n</w:t>
      </w:r>
      <w:r w:rsidRPr="00817512">
        <w:rPr>
          <w:vertAlign w:val="superscript"/>
        </w:rPr>
        <w:t>o</w:t>
      </w:r>
      <w:r>
        <w:t xml:space="preserve"> 16 </w:t>
      </w:r>
      <w:r w:rsidR="00372252">
        <w:t>–</w:t>
      </w:r>
      <w:r>
        <w:t xml:space="preserve"> sect. 3.7).</w:t>
      </w:r>
      <w:r>
        <w:rPr>
          <w:color w:val="0000CC"/>
        </w:rPr>
        <w:t xml:space="preserve"> </w:t>
      </w:r>
      <w:r>
        <w:t>Après une évaluation technique plus poussée de l’adhérence sur sol mouillé (sect. 3.12), il pourrait être nécessaire d’ajouter une nouvelle catégorie d’utilisation pour certains types de pneumatiques que l’on trouve couramment sur le marché nord-américain.</w:t>
      </w:r>
    </w:p>
    <w:p w:rsidR="003D5A8F" w:rsidRDefault="003D5A8F" w:rsidP="00372252">
      <w:pPr>
        <w:pStyle w:val="ParNoG"/>
      </w:pPr>
      <w:r>
        <w:t>Le paragraphe 23 </w:t>
      </w:r>
      <w:r w:rsidRPr="00817512">
        <w:rPr>
          <w:i/>
        </w:rPr>
        <w:t>bis</w:t>
      </w:r>
      <w:r>
        <w:t xml:space="preserve"> fournit des précisions quant au fait qu’aucun élément de procédure juridique visant à transposer les dispositions du RTM n</w:t>
      </w:r>
      <w:r w:rsidRPr="00817512">
        <w:rPr>
          <w:vertAlign w:val="superscript"/>
        </w:rPr>
        <w:t>o</w:t>
      </w:r>
      <w:r>
        <w:t xml:space="preserve"> 16 dans la législation nationale/régionale des Parties contractantes à l’Accord de 1998 n’est prévu dans le texte du RTM et qu’il appartient donc à celles-ci de définir la manière de </w:t>
      </w:r>
      <w:r w:rsidRPr="00817512">
        <w:rPr>
          <w:spacing w:val="2"/>
        </w:rPr>
        <w:t>procéder. À cet égard, le paragraphe 23 </w:t>
      </w:r>
      <w:r w:rsidRPr="00817512">
        <w:rPr>
          <w:i/>
          <w:spacing w:val="2"/>
        </w:rPr>
        <w:t>bis</w:t>
      </w:r>
      <w:r w:rsidRPr="00817512">
        <w:rPr>
          <w:spacing w:val="2"/>
        </w:rPr>
        <w:t xml:space="preserve"> comprend des recommandations visant à faciliter le processus de transposition des dispositions du RTM n</w:t>
      </w:r>
      <w:r w:rsidRPr="00817512">
        <w:rPr>
          <w:spacing w:val="2"/>
          <w:vertAlign w:val="superscript"/>
        </w:rPr>
        <w:t>o</w:t>
      </w:r>
      <w:r w:rsidRPr="00817512">
        <w:rPr>
          <w:spacing w:val="2"/>
        </w:rPr>
        <w:t> 16 dans la législation nationale/régionale des Parties contractantes, en fonction des pratiques escomptées. Les recommandations du paragraphe 23 </w:t>
      </w:r>
      <w:r w:rsidRPr="00817512">
        <w:rPr>
          <w:i/>
          <w:spacing w:val="2"/>
        </w:rPr>
        <w:t>bis</w:t>
      </w:r>
      <w:r w:rsidRPr="00817512">
        <w:rPr>
          <w:spacing w:val="2"/>
        </w:rPr>
        <w:t xml:space="preserve"> sont partiellement fondées sur les faits récents survenus dans le cadre du groupe informel du WP.29 chargé de la mise au point de la procédure d</w:t>
      </w:r>
      <w:r>
        <w:rPr>
          <w:spacing w:val="2"/>
        </w:rPr>
        <w:t>’</w:t>
      </w:r>
      <w:r w:rsidRPr="00817512">
        <w:rPr>
          <w:spacing w:val="2"/>
        </w:rPr>
        <w:t>homologation internationale de type du véhicule complet (IWVTA).</w:t>
      </w:r>
    </w:p>
    <w:p w:rsidR="003D5A8F" w:rsidRDefault="004F12E1" w:rsidP="00372252">
      <w:pPr>
        <w:pStyle w:val="ParNoG"/>
      </w:pPr>
      <w:r>
        <w:t>Le paragraphe </w:t>
      </w:r>
      <w:r w:rsidR="003D5A8F">
        <w:t>26 a été modifié de sorte à préciser que lorsqu’une procédure d’essai comporte plusieurs options, une Partie contractante peut sélectionner l’option ou les options qui lui conviennent.</w:t>
      </w:r>
    </w:p>
    <w:p w:rsidR="003D5A8F" w:rsidRDefault="003D5A8F" w:rsidP="00372252">
      <w:pPr>
        <w:pStyle w:val="ParNoG"/>
      </w:pPr>
      <w:r>
        <w:t>Dans les paragraphes 28 </w:t>
      </w:r>
      <w:r w:rsidRPr="00817512">
        <w:rPr>
          <w:i/>
        </w:rPr>
        <w:t>bis</w:t>
      </w:r>
      <w:r>
        <w:t xml:space="preserve"> et 28 </w:t>
      </w:r>
      <w:r w:rsidRPr="00817512">
        <w:rPr>
          <w:i/>
        </w:rPr>
        <w:t>ter</w:t>
      </w:r>
      <w:r>
        <w:t xml:space="preserve"> figure une explication succincte de l’objectif et de la teneur du présent amendement. L’ajout de ces deux paragraphes vise à rendre le texte plus clair et à faire l’historique des modifications, une fois le présent amendement incorporé dans le texte du RTM.</w:t>
      </w:r>
    </w:p>
    <w:p w:rsidR="003D5A8F" w:rsidRDefault="003D5A8F" w:rsidP="00372252">
      <w:pPr>
        <w:pStyle w:val="H4G"/>
      </w:pPr>
      <w:r>
        <w:tab/>
        <w:t>b)</w:t>
      </w:r>
      <w:r>
        <w:tab/>
      </w:r>
      <w:r w:rsidRPr="00E107D9">
        <w:t>Modification</w:t>
      </w:r>
      <w:r>
        <w:t xml:space="preserve"> de la </w:t>
      </w:r>
      <w:r w:rsidRPr="00071E97">
        <w:t>partie</w:t>
      </w:r>
      <w:r w:rsidR="004F12E1">
        <w:t> </w:t>
      </w:r>
      <w:r>
        <w:t>II</w:t>
      </w:r>
    </w:p>
    <w:p w:rsidR="00524188" w:rsidRDefault="003D5A8F" w:rsidP="00372252">
      <w:pPr>
        <w:pStyle w:val="ParNoG"/>
      </w:pPr>
      <w:r w:rsidRPr="00A355DB">
        <w:t>Voir le rapport technique sur l</w:t>
      </w:r>
      <w:r>
        <w:t>’</w:t>
      </w:r>
      <w:r w:rsidRPr="00A355DB">
        <w:t>élaboration de l</w:t>
      </w:r>
      <w:r>
        <w:t>’</w:t>
      </w:r>
      <w:r w:rsidRPr="00A355DB">
        <w:t>amendement 1, paragraphe 16 i)</w:t>
      </w:r>
      <w:r w:rsidR="00524188">
        <w:t>.</w:t>
      </w:r>
    </w:p>
    <w:p w:rsidR="00DC7962" w:rsidRDefault="00DC7962" w:rsidP="00DC7962">
      <w:pPr>
        <w:pStyle w:val="ParNoG"/>
        <w:numPr>
          <w:ilvl w:val="0"/>
          <w:numId w:val="0"/>
        </w:numPr>
        <w:ind w:left="1134"/>
      </w:pPr>
    </w:p>
    <w:p w:rsidR="00524188" w:rsidRDefault="00524188" w:rsidP="00524188">
      <w:pPr>
        <w:pStyle w:val="ParNoG"/>
        <w:numPr>
          <w:ilvl w:val="0"/>
          <w:numId w:val="0"/>
        </w:numPr>
        <w:ind w:left="1134"/>
        <w:sectPr w:rsidR="00524188" w:rsidSect="00957A4F">
          <w:headerReference w:type="even" r:id="rId9"/>
          <w:headerReference w:type="default" r:id="rId10"/>
          <w:footerReference w:type="even" r:id="rId11"/>
          <w:footerReference w:type="default" r:id="rId12"/>
          <w:endnotePr>
            <w:numFmt w:val="decimal"/>
          </w:endnotePr>
          <w:pgSz w:w="11906" w:h="16838" w:code="9"/>
          <w:pgMar w:top="1701" w:right="1134" w:bottom="2268" w:left="1134" w:header="1134" w:footer="1701" w:gutter="0"/>
          <w:cols w:space="708"/>
          <w:titlePg/>
          <w:docGrid w:linePitch="360"/>
        </w:sectPr>
      </w:pPr>
    </w:p>
    <w:p w:rsidR="0093629B" w:rsidRPr="0093629B" w:rsidRDefault="00DC7962" w:rsidP="00DC7962">
      <w:pPr>
        <w:pStyle w:val="HChG"/>
      </w:pPr>
      <w:r>
        <w:lastRenderedPageBreak/>
        <w:tab/>
      </w:r>
      <w:r w:rsidR="0093629B" w:rsidRPr="0093629B">
        <w:t>II.</w:t>
      </w:r>
      <w:r w:rsidR="0093629B" w:rsidRPr="0093629B">
        <w:tab/>
        <w:t>Texte du Règlement technique mondial</w:t>
      </w:r>
    </w:p>
    <w:p w:rsidR="0093629B" w:rsidRPr="0093629B" w:rsidRDefault="00DC7962" w:rsidP="00DC7962">
      <w:pPr>
        <w:pStyle w:val="HChG"/>
      </w:pPr>
      <w:r>
        <w:tab/>
      </w:r>
      <w:r w:rsidR="00BD59BD">
        <w:tab/>
      </w:r>
      <w:r>
        <w:t>1.</w:t>
      </w:r>
      <w:r>
        <w:tab/>
      </w:r>
      <w:r w:rsidR="00BD59BD">
        <w:tab/>
      </w:r>
      <w:r w:rsidR="0093629B" w:rsidRPr="0093629B">
        <w:t>Champ d’application</w:t>
      </w:r>
    </w:p>
    <w:p w:rsidR="0093629B" w:rsidRPr="0093629B" w:rsidRDefault="0093629B" w:rsidP="00423E2D">
      <w:pPr>
        <w:pStyle w:val="SingleTxtG"/>
        <w:ind w:left="2268" w:hanging="1134"/>
      </w:pPr>
      <w:r w:rsidRPr="0093629B">
        <w:t>1.1</w:t>
      </w:r>
      <w:r w:rsidRPr="0093629B">
        <w:tab/>
      </w:r>
      <w:r w:rsidRPr="0093629B">
        <w:tab/>
        <w:t>Le présent Règlement technique mondial s’applique aux pneumatiques radiaux neufs destinés principalement à être montés sur les véhicules des catégories 1 et 2 d’une masse totale en charge pouvant atteindre 4 536 kg, comme défini dans la Résolution spéciale n</w:t>
      </w:r>
      <w:r w:rsidRPr="0093629B">
        <w:rPr>
          <w:vertAlign w:val="superscript"/>
        </w:rPr>
        <w:t>o</w:t>
      </w:r>
      <w:r w:rsidRPr="0093629B">
        <w:t> 1</w:t>
      </w:r>
      <w:bookmarkStart w:id="1" w:name="_Ref329938422"/>
      <w:r w:rsidRPr="000E5FB6">
        <w:rPr>
          <w:rStyle w:val="FootnoteReference"/>
        </w:rPr>
        <w:footnoteReference w:id="4"/>
      </w:r>
      <w:r w:rsidRPr="0093629B">
        <w:t>.</w:t>
      </w:r>
      <w:bookmarkEnd w:id="1"/>
    </w:p>
    <w:p w:rsidR="0093629B" w:rsidRPr="0093629B" w:rsidRDefault="0093629B" w:rsidP="00D173CB">
      <w:pPr>
        <w:pStyle w:val="SingleTxtG"/>
        <w:keepNext/>
        <w:keepLines/>
        <w:ind w:left="2268" w:hanging="1134"/>
      </w:pPr>
      <w:r w:rsidRPr="0093629B">
        <w:t>1.2</w:t>
      </w:r>
      <w:r w:rsidRPr="0093629B">
        <w:tab/>
      </w:r>
      <w:r w:rsidRPr="0093629B">
        <w:tab/>
        <w:t>Il ne s’applique pas :</w:t>
      </w:r>
    </w:p>
    <w:p w:rsidR="0093629B" w:rsidRPr="0093629B" w:rsidRDefault="0093629B" w:rsidP="00DC7962">
      <w:pPr>
        <w:pStyle w:val="ParNoG"/>
        <w:numPr>
          <w:ilvl w:val="0"/>
          <w:numId w:val="0"/>
        </w:numPr>
        <w:ind w:left="2268" w:hanging="1134"/>
      </w:pPr>
      <w:r w:rsidRPr="0093629B">
        <w:tab/>
        <w:t>a)</w:t>
      </w:r>
      <w:r w:rsidRPr="0093629B">
        <w:tab/>
        <w:t>Aux pneumatiques de secours pour usage temporaire du type T ;</w:t>
      </w:r>
    </w:p>
    <w:p w:rsidR="0093629B" w:rsidRPr="0093629B" w:rsidRDefault="0093629B" w:rsidP="005E65C4">
      <w:pPr>
        <w:pStyle w:val="ParNoG"/>
        <w:numPr>
          <w:ilvl w:val="0"/>
          <w:numId w:val="0"/>
        </w:numPr>
        <w:ind w:left="2835" w:hanging="567"/>
      </w:pPr>
      <w:r w:rsidRPr="0093629B">
        <w:t>b)</w:t>
      </w:r>
      <w:r w:rsidRPr="0093629B">
        <w:tab/>
        <w:t>Aux pneumatiques ayant un code nominal de diamètre de jante ≤ 8 (ou ≤ 203 mm).</w:t>
      </w:r>
    </w:p>
    <w:p w:rsidR="0093629B" w:rsidRPr="0093629B" w:rsidRDefault="0093629B" w:rsidP="000C3CBB">
      <w:pPr>
        <w:pStyle w:val="SingleTxtG"/>
        <w:keepNext/>
        <w:keepLines/>
        <w:ind w:left="2268" w:hanging="1134"/>
      </w:pPr>
      <w:r w:rsidRPr="0093629B">
        <w:t>1.3</w:t>
      </w:r>
      <w:r w:rsidRPr="0093629B">
        <w:tab/>
      </w:r>
      <w:r w:rsidRPr="0093629B">
        <w:tab/>
        <w:t>Les Parties contractantes peuvent à volonté exclure du champ d’application :</w:t>
      </w:r>
    </w:p>
    <w:p w:rsidR="0093629B" w:rsidRPr="0093629B" w:rsidRDefault="0093629B" w:rsidP="00DC7962">
      <w:pPr>
        <w:pStyle w:val="ParNoG"/>
        <w:numPr>
          <w:ilvl w:val="0"/>
          <w:numId w:val="0"/>
        </w:numPr>
        <w:ind w:left="2268" w:hanging="1134"/>
      </w:pPr>
      <w:r w:rsidRPr="0093629B">
        <w:tab/>
      </w:r>
      <w:r w:rsidRPr="0093629B">
        <w:tab/>
        <w:t>a)</w:t>
      </w:r>
      <w:r w:rsidRPr="0093629B">
        <w:tab/>
        <w:t>Les pneumatiques spéciaux (ST) pour les remorques routières ;</w:t>
      </w:r>
    </w:p>
    <w:p w:rsidR="0093629B" w:rsidRPr="0093629B" w:rsidRDefault="0093629B" w:rsidP="005E65C4">
      <w:pPr>
        <w:pStyle w:val="ParNoG"/>
        <w:numPr>
          <w:ilvl w:val="0"/>
          <w:numId w:val="0"/>
        </w:numPr>
        <w:ind w:left="2835" w:hanging="567"/>
      </w:pPr>
      <w:r w:rsidRPr="0093629B">
        <w:t>b)</w:t>
      </w:r>
      <w:r w:rsidRPr="0093629B">
        <w:tab/>
        <w:t>Les pneumatiques des catégories LT ou C ayant une profondeur de profil égale ou supérieure à 14,3 mm (18/32 in).</w:t>
      </w:r>
    </w:p>
    <w:p w:rsidR="0093629B" w:rsidRPr="0093629B" w:rsidRDefault="0093629B" w:rsidP="00DC7962">
      <w:pPr>
        <w:pStyle w:val="HChG"/>
      </w:pPr>
      <w:r w:rsidRPr="0093629B">
        <w:tab/>
      </w:r>
      <w:r w:rsidR="00BD59BD">
        <w:tab/>
      </w:r>
      <w:r w:rsidRPr="0093629B">
        <w:t>2.</w:t>
      </w:r>
      <w:r w:rsidRPr="0093629B">
        <w:tab/>
      </w:r>
      <w:r w:rsidRPr="0093629B">
        <w:tab/>
        <w:t>Définitions</w:t>
      </w:r>
    </w:p>
    <w:p w:rsidR="0093629B" w:rsidRPr="0093629B" w:rsidRDefault="0093629B" w:rsidP="00423E2D">
      <w:pPr>
        <w:pStyle w:val="SingleTxtG"/>
        <w:ind w:left="2268" w:hanging="1134"/>
      </w:pPr>
      <w:r w:rsidRPr="0093629B">
        <w:tab/>
        <w:t>Aux fins du présent Règlement, on entend par :</w:t>
      </w:r>
    </w:p>
    <w:p w:rsidR="0093629B" w:rsidRPr="0093629B" w:rsidRDefault="0093629B" w:rsidP="00423E2D">
      <w:pPr>
        <w:pStyle w:val="SingleTxtG"/>
        <w:ind w:left="2268" w:hanging="1134"/>
        <w:rPr>
          <w:bCs/>
        </w:rPr>
      </w:pPr>
      <w:r w:rsidRPr="0093629B">
        <w:t>2.1</w:t>
      </w:r>
      <w:r w:rsidRPr="0093629B">
        <w:tab/>
      </w:r>
      <w:r w:rsidRPr="0093629B">
        <w:tab/>
        <w:t>« </w:t>
      </w:r>
      <w:r w:rsidRPr="0093629B">
        <w:rPr>
          <w:i/>
        </w:rPr>
        <w:t>Essai d’accélération </w:t>
      </w:r>
      <w:r w:rsidRPr="0093629B">
        <w:t>», une série déterminée d’accélérations en mode traction appliquées au même pneumatique durant un court laps de temps.</w:t>
      </w:r>
    </w:p>
    <w:p w:rsidR="0093629B" w:rsidRPr="0093629B" w:rsidRDefault="0093629B" w:rsidP="00423E2D">
      <w:pPr>
        <w:pStyle w:val="SingleTxtG"/>
        <w:ind w:left="2268" w:hanging="1134"/>
      </w:pPr>
      <w:r w:rsidRPr="0093629B">
        <w:t>2.2</w:t>
      </w:r>
      <w:r w:rsidRPr="0093629B">
        <w:tab/>
      </w:r>
      <w:r w:rsidRPr="0093629B">
        <w:tab/>
        <w:t>« </w:t>
      </w:r>
      <w:r w:rsidRPr="0093629B">
        <w:rPr>
          <w:i/>
        </w:rPr>
        <w:t>Adhérence sur sol mouillé </w:t>
      </w:r>
      <w:r w:rsidRPr="0093629B">
        <w:t>», les performances relatives de freinage sur sol mouillé d’un véhicule d’essai équipé du pneumatique à contrôler par rapport au même véhicule équipé d’un pneumatique d’essai de référence normalisé (SRTT) ;</w:t>
      </w:r>
    </w:p>
    <w:p w:rsidR="0093629B" w:rsidRPr="0093629B" w:rsidRDefault="0093629B" w:rsidP="00423E2D">
      <w:pPr>
        <w:pStyle w:val="SingleTxtG"/>
        <w:ind w:left="2268" w:hanging="1134"/>
      </w:pPr>
      <w:r w:rsidRPr="0093629B">
        <w:t>2.3</w:t>
      </w:r>
      <w:r w:rsidRPr="0093629B">
        <w:tab/>
      </w:r>
      <w:r w:rsidRPr="0093629B">
        <w:tab/>
        <w:t>« </w:t>
      </w:r>
      <w:r w:rsidRPr="0093629B">
        <w:rPr>
          <w:i/>
        </w:rPr>
        <w:t>Fonctions de base d’un pneumatique </w:t>
      </w:r>
      <w:r w:rsidRPr="0093629B">
        <w:t>», la capacité nominale d’un pneumatique gonflé à supporter une charge donnée jusqu’à une vitesse donnée et à transmettre les forces de traction, de direction et de freinage au sol sur lequel il roule ;</w:t>
      </w:r>
    </w:p>
    <w:p w:rsidR="0093629B" w:rsidRPr="0093629B" w:rsidRDefault="0093629B" w:rsidP="00423E2D">
      <w:pPr>
        <w:pStyle w:val="SingleTxtG"/>
        <w:ind w:left="2268" w:hanging="1134"/>
      </w:pPr>
      <w:r w:rsidRPr="0093629B">
        <w:t>2.4</w:t>
      </w:r>
      <w:r w:rsidRPr="0093629B">
        <w:tab/>
      </w:r>
      <w:r w:rsidRPr="0093629B">
        <w:tab/>
        <w:t>« </w:t>
      </w:r>
      <w:r w:rsidRPr="0093629B">
        <w:rPr>
          <w:i/>
        </w:rPr>
        <w:t>Talon </w:t>
      </w:r>
      <w:r w:rsidRPr="0093629B">
        <w:t>», la partie du pneumatique dont la forme et la structure sont conçues pour s’adapter à la jante et maintenir le pneumatique sur celle-ci ;</w:t>
      </w:r>
    </w:p>
    <w:p w:rsidR="0093629B" w:rsidRPr="0093629B" w:rsidRDefault="0093629B" w:rsidP="00423E2D">
      <w:pPr>
        <w:pStyle w:val="SingleTxtG"/>
        <w:ind w:left="2268" w:hanging="1134"/>
      </w:pPr>
      <w:r w:rsidRPr="0093629B">
        <w:t>2.5</w:t>
      </w:r>
      <w:r w:rsidRPr="0093629B">
        <w:tab/>
      </w:r>
      <w:r w:rsidRPr="0093629B">
        <w:tab/>
        <w:t>« </w:t>
      </w:r>
      <w:r w:rsidRPr="0093629B">
        <w:rPr>
          <w:i/>
        </w:rPr>
        <w:t>Décollement du talon </w:t>
      </w:r>
      <w:r w:rsidRPr="0093629B">
        <w:t>», une rupture de la liaison entre les composants dans la zone du talon ;</w:t>
      </w:r>
    </w:p>
    <w:p w:rsidR="0093629B" w:rsidRPr="0093629B" w:rsidRDefault="0093629B" w:rsidP="00423E2D">
      <w:pPr>
        <w:pStyle w:val="SingleTxtG"/>
        <w:ind w:left="2268" w:hanging="1134"/>
      </w:pPr>
      <w:r w:rsidRPr="0093629B">
        <w:t>2.6</w:t>
      </w:r>
      <w:r w:rsidRPr="0093629B">
        <w:tab/>
      </w:r>
      <w:r w:rsidRPr="0093629B">
        <w:tab/>
        <w:t>« </w:t>
      </w:r>
      <w:r w:rsidRPr="0093629B">
        <w:rPr>
          <w:i/>
        </w:rPr>
        <w:t>Force de freinage d’un pneumatique </w:t>
      </w:r>
      <w:r w:rsidRPr="0093629B">
        <w:t>», la force longitudinale, exprimée en newtons, résultant de l’application du couple de freinage ;</w:t>
      </w:r>
    </w:p>
    <w:p w:rsidR="0093629B" w:rsidRPr="0093629B" w:rsidRDefault="0093629B" w:rsidP="00423E2D">
      <w:pPr>
        <w:pStyle w:val="SingleTxtG"/>
        <w:ind w:left="2268" w:hanging="1134"/>
      </w:pPr>
      <w:r w:rsidRPr="0093629B">
        <w:t>2.7</w:t>
      </w:r>
      <w:r w:rsidRPr="0093629B">
        <w:tab/>
      </w:r>
      <w:r w:rsidRPr="0093629B">
        <w:tab/>
        <w:t>« </w:t>
      </w:r>
      <w:r w:rsidRPr="0093629B">
        <w:rPr>
          <w:i/>
        </w:rPr>
        <w:t>Coefficient de force de freinage d’un pneumatique (BFC) </w:t>
      </w:r>
      <w:r w:rsidRPr="0093629B">
        <w:t>», le rapport entre la force de freinage et la charge verticale ;</w:t>
      </w:r>
    </w:p>
    <w:p w:rsidR="0093629B" w:rsidRPr="0093629B" w:rsidRDefault="0093629B" w:rsidP="00423E2D">
      <w:pPr>
        <w:pStyle w:val="SingleTxtG"/>
        <w:ind w:left="2268" w:hanging="1134"/>
        <w:rPr>
          <w:bCs/>
        </w:rPr>
      </w:pPr>
      <w:r w:rsidRPr="0093629B">
        <w:t>2.8</w:t>
      </w:r>
      <w:r w:rsidRPr="0093629B">
        <w:tab/>
      </w:r>
      <w:r w:rsidRPr="0093629B">
        <w:tab/>
        <w:t>« </w:t>
      </w:r>
      <w:r w:rsidRPr="0093629B">
        <w:rPr>
          <w:i/>
        </w:rPr>
        <w:t>Essai de freinage </w:t>
      </w:r>
      <w:r w:rsidRPr="0093629B">
        <w:t>» : une série composée d’un nombre spécifié d’essais de freinage ABS du même pneumatique répétés dans un court laps de temps ;</w:t>
      </w:r>
    </w:p>
    <w:p w:rsidR="0093629B" w:rsidRPr="0093629B" w:rsidRDefault="0093629B" w:rsidP="00423E2D">
      <w:pPr>
        <w:pStyle w:val="SingleTxtG"/>
        <w:ind w:left="2268" w:hanging="1134"/>
      </w:pPr>
      <w:r w:rsidRPr="0093629B">
        <w:lastRenderedPageBreak/>
        <w:t>2.9</w:t>
      </w:r>
      <w:r w:rsidRPr="0093629B">
        <w:tab/>
      </w:r>
      <w:r w:rsidRPr="0093629B">
        <w:tab/>
        <w:t>« </w:t>
      </w:r>
      <w:r w:rsidRPr="0093629B">
        <w:rPr>
          <w:i/>
        </w:rPr>
        <w:t>Nom commercial </w:t>
      </w:r>
      <w:r w:rsidRPr="0093629B">
        <w:t>», « </w:t>
      </w:r>
      <w:r w:rsidRPr="0093629B">
        <w:rPr>
          <w:i/>
        </w:rPr>
        <w:t>dénomination commerciale </w:t>
      </w:r>
      <w:r w:rsidRPr="0093629B">
        <w:t>» ou « </w:t>
      </w:r>
      <w:r w:rsidRPr="0093629B">
        <w:rPr>
          <w:i/>
        </w:rPr>
        <w:t>marque </w:t>
      </w:r>
      <w:r w:rsidRPr="0093629B">
        <w:t>», une désignation du type attribuée par le fabricant du pneumatique. Le nom commercial peut être le même que celui du fabricant ou d’un client pour lequel le fabricant produit des pneumatiques pour revente ultérieure (« marque de distributeur ») ;</w:t>
      </w:r>
    </w:p>
    <w:p w:rsidR="0093629B" w:rsidRPr="0093629B" w:rsidRDefault="0093629B" w:rsidP="00423E2D">
      <w:pPr>
        <w:pStyle w:val="SingleTxtG"/>
        <w:ind w:left="2268" w:hanging="1134"/>
      </w:pPr>
      <w:r w:rsidRPr="0093629B">
        <w:t>2.10</w:t>
      </w:r>
      <w:r w:rsidRPr="0093629B">
        <w:tab/>
      </w:r>
      <w:r w:rsidRPr="0093629B">
        <w:tab/>
        <w:t>« </w:t>
      </w:r>
      <w:r w:rsidRPr="0093629B">
        <w:rPr>
          <w:i/>
        </w:rPr>
        <w:t>Pneumatique(s) à contrôler </w:t>
      </w:r>
      <w:r w:rsidRPr="0093629B">
        <w:t>», un pneumatique ou jeu de pneumatiques soumis à essai aux fins du calcul de l’indice d’adhérence sur sol mouillé ou sur neige ;</w:t>
      </w:r>
    </w:p>
    <w:p w:rsidR="0093629B" w:rsidRPr="0093629B" w:rsidRDefault="0093629B" w:rsidP="00423E2D">
      <w:pPr>
        <w:pStyle w:val="SingleTxtG"/>
        <w:ind w:left="2268" w:hanging="1134"/>
      </w:pPr>
      <w:r w:rsidRPr="0093629B">
        <w:t>2.11</w:t>
      </w:r>
      <w:r w:rsidRPr="0093629B">
        <w:tab/>
      </w:r>
      <w:r w:rsidRPr="0093629B">
        <w:tab/>
        <w:t>« </w:t>
      </w:r>
      <w:r w:rsidRPr="0093629B">
        <w:rPr>
          <w:i/>
        </w:rPr>
        <w:t>Pression de gonflage évoluant librement </w:t>
      </w:r>
      <w:r w:rsidRPr="0093629B">
        <w:t>», le procédé consistant à gonfler le pneumatique et à laisser la pression dans le pneu augmenter librement avec l’échauffement du pneu pendant le roulage ;</w:t>
      </w:r>
    </w:p>
    <w:p w:rsidR="0093629B" w:rsidRPr="0093629B" w:rsidRDefault="0093629B" w:rsidP="00423E2D">
      <w:pPr>
        <w:pStyle w:val="SingleTxtG"/>
        <w:ind w:left="2268" w:hanging="1134"/>
      </w:pPr>
      <w:r w:rsidRPr="0093629B">
        <w:t>2.12</w:t>
      </w:r>
      <w:r w:rsidRPr="0093629B">
        <w:tab/>
      </w:r>
      <w:r w:rsidRPr="0093629B">
        <w:tab/>
        <w:t>« </w:t>
      </w:r>
      <w:r w:rsidRPr="0093629B">
        <w:rPr>
          <w:i/>
        </w:rPr>
        <w:t>Carcasse </w:t>
      </w:r>
      <w:r w:rsidRPr="0093629B">
        <w:t>», la partie de la structure du pneumatique autre que les gommes de la bande de roulement et des flancs qui, lorsque le pneumatique est gonflé, supporte la charge ;</w:t>
      </w:r>
    </w:p>
    <w:p w:rsidR="0093629B" w:rsidRPr="0093629B" w:rsidRDefault="0093629B" w:rsidP="00DC7962">
      <w:pPr>
        <w:pStyle w:val="ParNoG"/>
        <w:numPr>
          <w:ilvl w:val="0"/>
          <w:numId w:val="0"/>
        </w:numPr>
        <w:ind w:left="2268" w:hanging="1134"/>
      </w:pPr>
      <w:r w:rsidRPr="0093629B">
        <w:t>2.13</w:t>
      </w:r>
      <w:r w:rsidRPr="0093629B">
        <w:tab/>
      </w:r>
      <w:r w:rsidRPr="0093629B">
        <w:tab/>
        <w:t>« </w:t>
      </w:r>
      <w:r w:rsidRPr="0093629B">
        <w:rPr>
          <w:i/>
        </w:rPr>
        <w:t>Arrachement </w:t>
      </w:r>
      <w:r w:rsidRPr="0093629B">
        <w:t>», la séparation de morceaux de gomme de la bande de roulement ;</w:t>
      </w:r>
    </w:p>
    <w:p w:rsidR="0093629B" w:rsidRPr="0093629B" w:rsidRDefault="0093629B" w:rsidP="00423E2D">
      <w:pPr>
        <w:pStyle w:val="SingleTxtG"/>
        <w:ind w:left="2268" w:hanging="1134"/>
      </w:pPr>
      <w:r w:rsidRPr="0093629B">
        <w:t>2.14</w:t>
      </w:r>
      <w:r w:rsidRPr="0093629B">
        <w:tab/>
      </w:r>
      <w:r w:rsidRPr="0093629B">
        <w:tab/>
        <w:t>« </w:t>
      </w:r>
      <w:r w:rsidRPr="0093629B">
        <w:rPr>
          <w:i/>
        </w:rPr>
        <w:t>Pneumatiques de la classe C1 </w:t>
      </w:r>
      <w:r w:rsidRPr="0093629B">
        <w:t>», les pneumatiques principalement destinés à être montés sur les véhicules de la catégorie 1-1 de la Résolution spéciale n</w:t>
      </w:r>
      <w:r w:rsidRPr="0093629B">
        <w:rPr>
          <w:vertAlign w:val="superscript"/>
        </w:rPr>
        <w:t>o</w:t>
      </w:r>
      <w:r w:rsidRPr="0093629B">
        <w:t> 1 ;</w:t>
      </w:r>
    </w:p>
    <w:p w:rsidR="0093629B" w:rsidRPr="0093629B" w:rsidRDefault="0093629B" w:rsidP="00423E2D">
      <w:pPr>
        <w:pStyle w:val="SingleTxtG"/>
        <w:ind w:left="2268" w:hanging="1134"/>
      </w:pPr>
      <w:r w:rsidRPr="0093629B">
        <w:t>2.15</w:t>
      </w:r>
      <w:r w:rsidRPr="0093629B">
        <w:tab/>
      </w:r>
      <w:r w:rsidRPr="0093629B">
        <w:tab/>
        <w:t>« </w:t>
      </w:r>
      <w:r w:rsidRPr="0093629B">
        <w:rPr>
          <w:i/>
        </w:rPr>
        <w:t>Pneumatiques de la classe C2 </w:t>
      </w:r>
      <w:r w:rsidRPr="0093629B">
        <w:t>», les pneumatiques principalement destinés à être montés sur les véhicules des catégories 1-2 et 2 de la Résolution spéciale n</w:t>
      </w:r>
      <w:r w:rsidRPr="0093629B">
        <w:rPr>
          <w:vertAlign w:val="superscript"/>
        </w:rPr>
        <w:t>o</w:t>
      </w:r>
      <w:r w:rsidRPr="0093629B">
        <w:t> 1, ayant un indice de capacité de charge en montage simple inférieur ou égal à 121 et un code de vitesse supérieur ou égal à « N » ;</w:t>
      </w:r>
    </w:p>
    <w:p w:rsidR="0093629B" w:rsidRPr="0093629B" w:rsidRDefault="0093629B" w:rsidP="00423E2D">
      <w:pPr>
        <w:pStyle w:val="SingleTxtG"/>
        <w:ind w:left="2268" w:hanging="1134"/>
      </w:pPr>
      <w:r w:rsidRPr="0093629B">
        <w:t>2.16</w:t>
      </w:r>
      <w:r w:rsidRPr="0093629B">
        <w:tab/>
      </w:r>
      <w:r w:rsidRPr="0093629B">
        <w:tab/>
        <w:t>« </w:t>
      </w:r>
      <w:r w:rsidRPr="0093629B">
        <w:rPr>
          <w:i/>
        </w:rPr>
        <w:t>Pneumatiques de la classe C3 </w:t>
      </w:r>
      <w:r w:rsidRPr="0093629B">
        <w:t>», les pneumatiques principalement destinés à être montés sur les véhicules de la catégorie 2 de la Résolution spéciale n</w:t>
      </w:r>
      <w:r w:rsidRPr="0093629B">
        <w:rPr>
          <w:vertAlign w:val="superscript"/>
        </w:rPr>
        <w:t>o</w:t>
      </w:r>
      <w:r w:rsidRPr="0093629B">
        <w:t> 1, ayant un indice de capacité de charge en montage simple inférieur ou égal à 121 et un code de vitesse inférieur ou égal à « M », ou un indice de capacité de charge en montage simple égal ou supérieur à 122 ;</w:t>
      </w:r>
    </w:p>
    <w:p w:rsidR="0093629B" w:rsidRPr="0093629B" w:rsidRDefault="0093629B" w:rsidP="00423E2D">
      <w:pPr>
        <w:pStyle w:val="SingleTxtG"/>
        <w:ind w:left="2268" w:hanging="1134"/>
      </w:pPr>
      <w:r w:rsidRPr="0093629B">
        <w:t>2.17</w:t>
      </w:r>
      <w:r w:rsidRPr="0093629B">
        <w:tab/>
      </w:r>
      <w:r w:rsidRPr="0093629B">
        <w:tab/>
        <w:t>« </w:t>
      </w:r>
      <w:r w:rsidRPr="0093629B">
        <w:rPr>
          <w:i/>
        </w:rPr>
        <w:t>Pneumatique témoin </w:t>
      </w:r>
      <w:r w:rsidRPr="0093629B">
        <w:t>», un pneumatique de fabrication courante servant à déterminer l’adhérence sur sol mouillé ou sur neige d’un pneumatique qui, de par ses dimensions, ne peut pas être monté sur le même véhicule que le pneumatique d’essai de référence normalisé ;</w:t>
      </w:r>
    </w:p>
    <w:p w:rsidR="0093629B" w:rsidRPr="0093629B" w:rsidRDefault="0093629B" w:rsidP="00423E2D">
      <w:pPr>
        <w:pStyle w:val="SingleTxtG"/>
        <w:ind w:left="2268" w:hanging="1134"/>
      </w:pPr>
      <w:r w:rsidRPr="0093629B">
        <w:t>2.18</w:t>
      </w:r>
      <w:r w:rsidRPr="0093629B">
        <w:tab/>
      </w:r>
      <w:r w:rsidRPr="0093629B">
        <w:tab/>
        <w:t>« </w:t>
      </w:r>
      <w:r w:rsidRPr="0093629B">
        <w:rPr>
          <w:i/>
        </w:rPr>
        <w:t>Câblés </w:t>
      </w:r>
      <w:r w:rsidRPr="0093629B">
        <w:t>», les fils formant le tissu des plis de la structure du pneumatique ;</w:t>
      </w:r>
    </w:p>
    <w:p w:rsidR="0093629B" w:rsidRPr="0093629B" w:rsidRDefault="0093629B" w:rsidP="00423E2D">
      <w:pPr>
        <w:pStyle w:val="SingleTxtG"/>
        <w:ind w:left="2268" w:hanging="1134"/>
      </w:pPr>
      <w:r w:rsidRPr="0093629B">
        <w:t>2.19</w:t>
      </w:r>
      <w:r w:rsidRPr="0093629B">
        <w:tab/>
      </w:r>
      <w:r w:rsidRPr="0093629B">
        <w:tab/>
        <w:t>« </w:t>
      </w:r>
      <w:r w:rsidRPr="0093629B">
        <w:rPr>
          <w:i/>
        </w:rPr>
        <w:t>Décollement des câblés </w:t>
      </w:r>
      <w:r w:rsidRPr="0093629B">
        <w:t>», la séparation des câblés de la gomme qui les entoure ;</w:t>
      </w:r>
    </w:p>
    <w:p w:rsidR="0093629B" w:rsidRPr="0093629B" w:rsidRDefault="0093629B" w:rsidP="00423E2D">
      <w:pPr>
        <w:pStyle w:val="SingleTxtG"/>
        <w:ind w:left="2268" w:hanging="1134"/>
      </w:pPr>
      <w:r w:rsidRPr="0093629B">
        <w:t>2.20</w:t>
      </w:r>
      <w:r w:rsidRPr="0093629B">
        <w:tab/>
      </w:r>
      <w:r w:rsidRPr="0093629B">
        <w:tab/>
        <w:t>« </w:t>
      </w:r>
      <w:r w:rsidRPr="0093629B">
        <w:rPr>
          <w:i/>
        </w:rPr>
        <w:t>Hauteur de l’attelage </w:t>
      </w:r>
      <w:r w:rsidRPr="0093629B">
        <w:t>», la hauteur au sol mesurée perpendiculairement à celui-ci depuis le centre du point d’articulation de l’attelage de remorque, lorsque le véhicule tracteur et la remorque sont accouplés. Pour la mesure, le véhicule tracteur et la remorque prêts à l’essai doivent être stationnés sur une chaussée plane et horizontale et équipés des pneumatiques prescrits pour l’essai ;</w:t>
      </w:r>
    </w:p>
    <w:p w:rsidR="0093629B" w:rsidRPr="0093629B" w:rsidRDefault="0093629B" w:rsidP="00423E2D">
      <w:pPr>
        <w:pStyle w:val="SingleTxtG"/>
        <w:ind w:left="2268" w:hanging="1134"/>
      </w:pPr>
      <w:r w:rsidRPr="0093629B">
        <w:t>2.21</w:t>
      </w:r>
      <w:r w:rsidRPr="0093629B">
        <w:tab/>
      </w:r>
      <w:r w:rsidRPr="0093629B">
        <w:tab/>
        <w:t>« </w:t>
      </w:r>
      <w:r w:rsidRPr="0093629B">
        <w:rPr>
          <w:i/>
        </w:rPr>
        <w:t>Pneumatique CP </w:t>
      </w:r>
      <w:r w:rsidRPr="0093629B">
        <w:t>», un pneumatique pour véhicules utilitaires destiné à être monté sur les autocaravanes ;</w:t>
      </w:r>
    </w:p>
    <w:p w:rsidR="0093629B" w:rsidRPr="0093629B" w:rsidRDefault="0093629B" w:rsidP="00423E2D">
      <w:pPr>
        <w:pStyle w:val="SingleTxtG"/>
        <w:ind w:left="2268" w:hanging="1134"/>
      </w:pPr>
      <w:r w:rsidRPr="0093629B">
        <w:t>2.22</w:t>
      </w:r>
      <w:r w:rsidRPr="0093629B">
        <w:tab/>
      </w:r>
      <w:r w:rsidRPr="0093629B">
        <w:tab/>
        <w:t>« </w:t>
      </w:r>
      <w:r w:rsidRPr="0093629B">
        <w:rPr>
          <w:i/>
        </w:rPr>
        <w:t>Fissure </w:t>
      </w:r>
      <w:r w:rsidRPr="0093629B">
        <w:t>», toute rupture du matériau de la bande de roulement, des flancs ou de l’enveloppe intérieure du pneumatique pouvant s’étendre ou non jusqu’aux câblés ;</w:t>
      </w:r>
    </w:p>
    <w:p w:rsidR="0093629B" w:rsidRPr="0093629B" w:rsidRDefault="0093629B" w:rsidP="00423E2D">
      <w:pPr>
        <w:pStyle w:val="SingleTxtG"/>
        <w:ind w:left="2268" w:hanging="1134"/>
      </w:pPr>
      <w:r w:rsidRPr="0093629B">
        <w:lastRenderedPageBreak/>
        <w:t>2.23</w:t>
      </w:r>
      <w:r w:rsidRPr="0093629B">
        <w:tab/>
      </w:r>
      <w:r w:rsidRPr="0093629B">
        <w:tab/>
        <w:t>« </w:t>
      </w:r>
      <w:r w:rsidRPr="0093629B">
        <w:rPr>
          <w:i/>
        </w:rPr>
        <w:t>Hauteur de la partie comprimée du pneumatique </w:t>
      </w:r>
      <w:r w:rsidRPr="0093629B">
        <w:t>», la différence entre le rayon du pneumatique comprimé, mesuré à partir du centre de la jante jusqu’à la surface du tambour, et la moitié du diamètre nominal de la jante, tel qu’il est</w:t>
      </w:r>
      <w:r w:rsidR="00D173CB">
        <w:t xml:space="preserve"> défini dans la norme ISO 4000-</w:t>
      </w:r>
      <w:r w:rsidRPr="0093629B">
        <w:t>1:2010 ;</w:t>
      </w:r>
    </w:p>
    <w:p w:rsidR="0093629B" w:rsidRPr="0093629B" w:rsidRDefault="0093629B" w:rsidP="00423E2D">
      <w:pPr>
        <w:pStyle w:val="SingleTxtG"/>
        <w:ind w:left="2268" w:hanging="1134"/>
      </w:pPr>
      <w:r w:rsidRPr="0093629B">
        <w:t>2.24</w:t>
      </w:r>
      <w:r w:rsidRPr="0093629B">
        <w:tab/>
      </w:r>
      <w:r w:rsidRPr="0093629B">
        <w:tab/>
        <w:t>« </w:t>
      </w:r>
      <w:r w:rsidRPr="0093629B">
        <w:rPr>
          <w:i/>
        </w:rPr>
        <w:t>Pour fortes charges </w:t>
      </w:r>
      <w:r w:rsidRPr="0093629B">
        <w:t>», une structure pneumatique conçue pour transporter une charge plus forte à une pression de gonflage plus élevée que la charge transportée par le pneumatique courant correspondant, à la pression de gonflage courante qui est définie dans la norme ISO 4000-1:2010 ;</w:t>
      </w:r>
    </w:p>
    <w:p w:rsidR="0093629B" w:rsidRPr="0093629B" w:rsidRDefault="0093629B" w:rsidP="00423E2D">
      <w:pPr>
        <w:pStyle w:val="SingleTxtG"/>
        <w:ind w:left="2268" w:hanging="1134"/>
      </w:pPr>
      <w:r w:rsidRPr="0093629B">
        <w:t>2.25</w:t>
      </w:r>
      <w:r w:rsidRPr="0093629B">
        <w:tab/>
      </w:r>
      <w:r w:rsidRPr="0093629B">
        <w:tab/>
        <w:t>« </w:t>
      </w:r>
      <w:r w:rsidRPr="0093629B">
        <w:rPr>
          <w:i/>
        </w:rPr>
        <w:t>Mode roulage à plat </w:t>
      </w:r>
      <w:r w:rsidRPr="0093629B">
        <w:t>», pour les pneumatiques ou systèmes de roulage à plat, l’état d’un pneumatique apte à garder en grande partie l’intégrité de sa structure lorsque sa pression de gonflage est comprise entre 0 et 70 kPa ;</w:t>
      </w:r>
    </w:p>
    <w:p w:rsidR="0093629B" w:rsidRPr="0093629B" w:rsidRDefault="0093629B" w:rsidP="00423E2D">
      <w:pPr>
        <w:pStyle w:val="SingleTxtG"/>
        <w:ind w:left="2268" w:hanging="1134"/>
      </w:pPr>
      <w:r w:rsidRPr="0093629B">
        <w:t>2.26</w:t>
      </w:r>
      <w:r w:rsidRPr="0093629B">
        <w:tab/>
      </w:r>
      <w:r w:rsidRPr="0093629B">
        <w:tab/>
        <w:t>« </w:t>
      </w:r>
      <w:r w:rsidRPr="0093629B">
        <w:rPr>
          <w:i/>
        </w:rPr>
        <w:t>Calandrage </w:t>
      </w:r>
      <w:r w:rsidRPr="0093629B">
        <w:t xml:space="preserve">», la couche de caoutchouc formant le revêtement intérieur étanche d’un pneumatique sans chambre, retenant l’air de gonflage dans le pneumatique ; </w:t>
      </w:r>
    </w:p>
    <w:p w:rsidR="0093629B" w:rsidRPr="0093629B" w:rsidRDefault="0093629B" w:rsidP="00423E2D">
      <w:pPr>
        <w:pStyle w:val="SingleTxtG"/>
        <w:ind w:left="2268" w:hanging="1134"/>
      </w:pPr>
      <w:r w:rsidRPr="0093629B">
        <w:t>2.27</w:t>
      </w:r>
      <w:r w:rsidRPr="0093629B">
        <w:tab/>
      </w:r>
      <w:r w:rsidRPr="0093629B">
        <w:tab/>
        <w:t>« </w:t>
      </w:r>
      <w:r w:rsidRPr="0093629B">
        <w:rPr>
          <w:i/>
        </w:rPr>
        <w:t>Inertie ou moment d’inertie </w:t>
      </w:r>
      <w:r w:rsidRPr="0093629B">
        <w:t>», le rapport du couple appliqué à un corps en rotation à l’accélération angulaire de ce dernier</w:t>
      </w:r>
      <w:r w:rsidRPr="000E5FB6">
        <w:rPr>
          <w:rStyle w:val="FootnoteReference"/>
        </w:rPr>
        <w:footnoteReference w:id="5"/>
      </w:r>
      <w:r w:rsidRPr="0093629B">
        <w:t> ;</w:t>
      </w:r>
    </w:p>
    <w:p w:rsidR="0093629B" w:rsidRPr="0093629B" w:rsidRDefault="0093629B" w:rsidP="00423E2D">
      <w:pPr>
        <w:pStyle w:val="SingleTxtG"/>
        <w:ind w:left="2268" w:hanging="1134"/>
      </w:pPr>
      <w:r w:rsidRPr="0093629B">
        <w:t>2.28</w:t>
      </w:r>
      <w:r w:rsidRPr="0093629B">
        <w:tab/>
      </w:r>
      <w:r w:rsidRPr="0093629B">
        <w:tab/>
        <w:t>« </w:t>
      </w:r>
      <w:r w:rsidRPr="0093629B">
        <w:rPr>
          <w:i/>
        </w:rPr>
        <w:t>Flanc extérieur (dans le sens de montage prévu) </w:t>
      </w:r>
      <w:r w:rsidRPr="0093629B">
        <w:t>», le flanc qui comporte une plage blanche ou des inscriptions en blanc, ou qui porte une marque du fabricant ou du modèle moulé d’origine en relief, en saillie ou en creux, plus marquée que celle apposée sur l’autre flanc ;</w:t>
      </w:r>
    </w:p>
    <w:p w:rsidR="0093629B" w:rsidRPr="0093629B" w:rsidRDefault="0093629B" w:rsidP="00423E2D">
      <w:pPr>
        <w:pStyle w:val="SingleTxtG"/>
        <w:ind w:left="2268" w:hanging="1134"/>
      </w:pPr>
      <w:r w:rsidRPr="0093629B">
        <w:t>2.29</w:t>
      </w:r>
      <w:r w:rsidRPr="0093629B">
        <w:tab/>
      </w:r>
      <w:r w:rsidRPr="0093629B">
        <w:tab/>
        <w:t>« </w:t>
      </w:r>
      <w:r w:rsidRPr="0093629B">
        <w:rPr>
          <w:i/>
        </w:rPr>
        <w:t>Pneumatique témoin de laboratoire </w:t>
      </w:r>
      <w:r w:rsidRPr="0093629B">
        <w:t>» ; le pneumatique utilisé par un laboratoire individuel pour contrôler le comportement d’une machine d’essai en fonction du temps ;</w:t>
      </w:r>
    </w:p>
    <w:p w:rsidR="0093629B" w:rsidRPr="0093629B" w:rsidRDefault="0093629B" w:rsidP="00423E2D">
      <w:pPr>
        <w:pStyle w:val="SingleTxtG"/>
        <w:ind w:left="2268" w:hanging="1134"/>
      </w:pPr>
      <w:r w:rsidRPr="0093629B">
        <w:t>2.30</w:t>
      </w:r>
      <w:r w:rsidRPr="0093629B">
        <w:tab/>
      </w:r>
      <w:r w:rsidRPr="0093629B">
        <w:tab/>
        <w:t>« </w:t>
      </w:r>
      <w:r w:rsidRPr="00BB18F7">
        <w:rPr>
          <w:i/>
        </w:rPr>
        <w:t>Pneumatique pour charge légère (LL)</w:t>
      </w:r>
      <w:r w:rsidRPr="0093629B">
        <w:t> », un pneumatique conçu pour des charges inférieures à celles prévues pour la version standard (SL) ;</w:t>
      </w:r>
    </w:p>
    <w:p w:rsidR="0093629B" w:rsidRPr="0093629B" w:rsidRDefault="0093629B" w:rsidP="00423E2D">
      <w:pPr>
        <w:pStyle w:val="SingleTxtG"/>
        <w:ind w:left="2268" w:hanging="1134"/>
      </w:pPr>
      <w:r w:rsidRPr="0093629B">
        <w:t>2.31</w:t>
      </w:r>
      <w:r w:rsidRPr="0093629B">
        <w:tab/>
      </w:r>
      <w:r w:rsidRPr="0093629B">
        <w:tab/>
        <w:t>« </w:t>
      </w:r>
      <w:r w:rsidRPr="0093629B">
        <w:rPr>
          <w:i/>
        </w:rPr>
        <w:t>Pneumatique pour camions (véhicules utilitaires) légers </w:t>
      </w:r>
      <w:r w:rsidRPr="0093629B">
        <w:t>», un pneumatique appartenant à un groupe prescrit dans la section des pneumatiques pour camions (véhicules utilitaires) légers des catégories LT ou C figurant dans les manuels de normes de l’une des org</w:t>
      </w:r>
      <w:r w:rsidR="00D173CB">
        <w:t>anisations énumérées à l’annexe </w:t>
      </w:r>
      <w:r w:rsidRPr="0093629B">
        <w:t>7 ;</w:t>
      </w:r>
    </w:p>
    <w:p w:rsidR="0093629B" w:rsidRPr="0093629B" w:rsidRDefault="0093629B" w:rsidP="00423E2D">
      <w:pPr>
        <w:pStyle w:val="SingleTxtG"/>
        <w:ind w:left="2268" w:hanging="1134"/>
      </w:pPr>
      <w:r w:rsidRPr="0093629B">
        <w:t>2.32</w:t>
      </w:r>
      <w:r w:rsidRPr="0093629B">
        <w:tab/>
      </w:r>
      <w:r w:rsidRPr="0093629B">
        <w:tab/>
        <w:t>« </w:t>
      </w:r>
      <w:r w:rsidRPr="0093629B">
        <w:rPr>
          <w:i/>
        </w:rPr>
        <w:t>Indice de capacité de charge </w:t>
      </w:r>
      <w:r w:rsidRPr="0093629B">
        <w:t>», un ou deux nombres indiquant la charge que peut supporter le pneumatique en montage simple, ou en montage simple et jumelé, à la vitesse correspondant à la catégorie de vitesses associée. Un même type de pneumatique peut avoir une ou deux séries d’indices de capacité de charge. La liste de ces indices et des charges co</w:t>
      </w:r>
      <w:r w:rsidR="00D173CB">
        <w:t>rrespondantes figure à l’annexe </w:t>
      </w:r>
      <w:r w:rsidRPr="0093629B">
        <w:t>2 ;</w:t>
      </w:r>
    </w:p>
    <w:p w:rsidR="0093629B" w:rsidRPr="0093629B" w:rsidRDefault="0093629B" w:rsidP="00423E2D">
      <w:pPr>
        <w:pStyle w:val="SingleTxtG"/>
        <w:ind w:left="2268" w:hanging="1134"/>
      </w:pPr>
      <w:r w:rsidRPr="0093629B">
        <w:t>2.33</w:t>
      </w:r>
      <w:r w:rsidRPr="0093629B">
        <w:tab/>
      </w:r>
      <w:r w:rsidRPr="0093629B">
        <w:tab/>
        <w:t>« </w:t>
      </w:r>
      <w:r w:rsidRPr="0093629B">
        <w:rPr>
          <w:i/>
        </w:rPr>
        <w:t>Variation de la capacité de charge en fonction de la vitesse </w:t>
      </w:r>
      <w:r w:rsidRPr="0093629B">
        <w:t>», la variation autorisée de la masse de référence, comme indiqué par l’indice de capacité de charge, en fonction de la vitesse effective d’utilisation par rapport aux valeurs indiquées par le code de service (voir l’annexe 5) ;</w:t>
      </w:r>
    </w:p>
    <w:p w:rsidR="0093629B" w:rsidRPr="0093629B" w:rsidRDefault="0093629B" w:rsidP="00423E2D">
      <w:pPr>
        <w:pStyle w:val="SingleTxtG"/>
        <w:ind w:left="2268" w:hanging="1134"/>
      </w:pPr>
      <w:r w:rsidRPr="0093629B">
        <w:t>2.34</w:t>
      </w:r>
      <w:r w:rsidRPr="0093629B">
        <w:tab/>
      </w:r>
      <w:r w:rsidRPr="0093629B">
        <w:tab/>
        <w:t>« </w:t>
      </w:r>
      <w:r w:rsidRPr="0093629B">
        <w:rPr>
          <w:i/>
        </w:rPr>
        <w:t>Code de plage de charges </w:t>
      </w:r>
      <w:r w:rsidRPr="0093629B">
        <w:t>», une lettre (B, C, D ou E) utilisée pour indiquer, pour un pneumatique LT de dimensions données, son classement de charge et ses limites de gonflage ;</w:t>
      </w:r>
    </w:p>
    <w:p w:rsidR="0093629B" w:rsidRPr="0093629B" w:rsidRDefault="0093629B" w:rsidP="00423E2D">
      <w:pPr>
        <w:pStyle w:val="SingleTxtG"/>
        <w:ind w:left="2268" w:hanging="1134"/>
      </w:pPr>
      <w:r w:rsidRPr="0093629B">
        <w:t>2.35</w:t>
      </w:r>
      <w:r w:rsidRPr="0093629B">
        <w:tab/>
      </w:r>
      <w:r w:rsidRPr="0093629B">
        <w:tab/>
        <w:t>« </w:t>
      </w:r>
      <w:r w:rsidRPr="0093629B">
        <w:rPr>
          <w:i/>
        </w:rPr>
        <w:t>Blocage d’une roue </w:t>
      </w:r>
      <w:r w:rsidRPr="0093629B">
        <w:t>», l’état dans lequel se trouve une roue lorsque sa vitesse de rotation sur son axe est nulle et qu’elle ne peut entrer en rotation quand un couple lui est appliqué ;</w:t>
      </w:r>
    </w:p>
    <w:p w:rsidR="0093629B" w:rsidRPr="0093629B" w:rsidRDefault="0093629B" w:rsidP="00423E2D">
      <w:pPr>
        <w:pStyle w:val="SingleTxtG"/>
        <w:ind w:left="2268" w:hanging="1134"/>
      </w:pPr>
      <w:r w:rsidRPr="0093629B">
        <w:lastRenderedPageBreak/>
        <w:t>2.36</w:t>
      </w:r>
      <w:r w:rsidRPr="0093629B">
        <w:tab/>
      </w:r>
      <w:r w:rsidRPr="0093629B">
        <w:tab/>
        <w:t>« </w:t>
      </w:r>
      <w:r w:rsidRPr="0093629B">
        <w:rPr>
          <w:i/>
        </w:rPr>
        <w:t>Reproductibilité des mesures σ</w:t>
      </w:r>
      <w:r w:rsidRPr="0093629B">
        <w:rPr>
          <w:i/>
          <w:vertAlign w:val="subscript"/>
        </w:rPr>
        <w:t>m</w:t>
      </w:r>
      <w:r w:rsidRPr="0093629B">
        <w:rPr>
          <w:i/>
        </w:rPr>
        <w:t> </w:t>
      </w:r>
      <w:r w:rsidRPr="0093629B">
        <w:t>», l’aptitude d’une machine à mesurer la résistance au roulement</w:t>
      </w:r>
      <w:r w:rsidRPr="000E5FB6">
        <w:rPr>
          <w:rStyle w:val="FootnoteReference"/>
        </w:rPr>
        <w:footnoteReference w:id="6"/>
      </w:r>
      <w:r w:rsidRPr="0093629B">
        <w:t> ;</w:t>
      </w:r>
    </w:p>
    <w:p w:rsidR="0093629B" w:rsidRPr="0093629B" w:rsidRDefault="0093629B" w:rsidP="00423E2D">
      <w:pPr>
        <w:pStyle w:val="SingleTxtG"/>
        <w:ind w:left="2268" w:hanging="1134"/>
      </w:pPr>
      <w:r w:rsidRPr="0093629B">
        <w:t>2.37</w:t>
      </w:r>
      <w:r w:rsidRPr="0093629B">
        <w:tab/>
      </w:r>
      <w:r w:rsidRPr="0093629B">
        <w:tab/>
        <w:t>« </w:t>
      </w:r>
      <w:r w:rsidRPr="0093629B">
        <w:rPr>
          <w:i/>
        </w:rPr>
        <w:t>Capacité de charge maximale pour une application donnée </w:t>
      </w:r>
      <w:r w:rsidRPr="0093629B">
        <w:t>», la masse maximale qu’un pneumatique peut supporter dans une application spécifique, qui dépend du code de vitesse du pneumatique, de la vitesse maximale par conception du véhicule sur lequel le pneumatique est monté, de la pression de gonflage et de l’angle de carrossage des roues du véhicule ;</w:t>
      </w:r>
    </w:p>
    <w:p w:rsidR="0093629B" w:rsidRPr="0093629B" w:rsidRDefault="0093629B" w:rsidP="00423E2D">
      <w:pPr>
        <w:pStyle w:val="SingleTxtG"/>
        <w:ind w:left="2268" w:hanging="1134"/>
      </w:pPr>
      <w:r w:rsidRPr="0093629B">
        <w:t>2.38</w:t>
      </w:r>
      <w:r w:rsidRPr="0093629B">
        <w:tab/>
      </w:r>
      <w:r w:rsidRPr="0093629B">
        <w:tab/>
        <w:t>« </w:t>
      </w:r>
      <w:r w:rsidRPr="0093629B">
        <w:rPr>
          <w:i/>
        </w:rPr>
        <w:t>Charge nominale maximale </w:t>
      </w:r>
      <w:r w:rsidRPr="0093629B">
        <w:t>», la charge correspondant à l’indice de capacité de charge ;</w:t>
      </w:r>
    </w:p>
    <w:p w:rsidR="0093629B" w:rsidRPr="0093629B" w:rsidRDefault="0093629B" w:rsidP="00423E2D">
      <w:pPr>
        <w:pStyle w:val="SingleTxtG"/>
        <w:ind w:left="2268" w:hanging="1134"/>
      </w:pPr>
      <w:r w:rsidRPr="0093629B">
        <w:t>2.39</w:t>
      </w:r>
      <w:r w:rsidRPr="0093629B">
        <w:tab/>
      </w:r>
      <w:r w:rsidRPr="0093629B">
        <w:tab/>
        <w:t>« </w:t>
      </w:r>
      <w:r w:rsidRPr="0093629B">
        <w:rPr>
          <w:i/>
        </w:rPr>
        <w:t>Pression de gonflage maximale admissible </w:t>
      </w:r>
      <w:r w:rsidRPr="0093629B">
        <w:t>», la pression de gonflage à froid maximale autorisée pour le pneumatique ;</w:t>
      </w:r>
    </w:p>
    <w:p w:rsidR="0093629B" w:rsidRPr="0093629B" w:rsidRDefault="0093629B" w:rsidP="00423E2D">
      <w:pPr>
        <w:pStyle w:val="SingleTxtG"/>
        <w:ind w:left="2268" w:hanging="1134"/>
      </w:pPr>
      <w:r w:rsidRPr="0093629B">
        <w:t>2.40</w:t>
      </w:r>
      <w:r w:rsidRPr="0093629B">
        <w:tab/>
      </w:r>
      <w:r w:rsidRPr="0093629B">
        <w:tab/>
        <w:t>« </w:t>
      </w:r>
      <w:r w:rsidRPr="0093629B">
        <w:rPr>
          <w:i/>
        </w:rPr>
        <w:t>Décélération moyenne en régime (“</w:t>
      </w:r>
      <w:r w:rsidR="00D173CB">
        <w:rPr>
          <w:i/>
        </w:rPr>
        <w:t> </w:t>
      </w:r>
      <w:r w:rsidRPr="0093629B">
        <w:rPr>
          <w:i/>
        </w:rPr>
        <w:t>dmr</w:t>
      </w:r>
      <w:r w:rsidR="00D173CB">
        <w:rPr>
          <w:i/>
        </w:rPr>
        <w:t> </w:t>
      </w:r>
      <w:r w:rsidRPr="0093629B">
        <w:rPr>
          <w:i/>
        </w:rPr>
        <w:t>”) </w:t>
      </w:r>
      <w:r w:rsidRPr="0093629B">
        <w:t>», la décélération moyenne calculée d’après la distance parcourue pour décélérer un véhicule d’une vitesse donnée à une autre ;</w:t>
      </w:r>
    </w:p>
    <w:p w:rsidR="0093629B" w:rsidRPr="0093629B" w:rsidRDefault="0093629B" w:rsidP="00423E2D">
      <w:pPr>
        <w:pStyle w:val="SingleTxtG"/>
        <w:ind w:left="2268" w:hanging="1134"/>
      </w:pPr>
      <w:r w:rsidRPr="0093629B">
        <w:t>2.41</w:t>
      </w:r>
      <w:r w:rsidRPr="0093629B">
        <w:tab/>
      </w:r>
      <w:r w:rsidRPr="0093629B">
        <w:tab/>
        <w:t>« </w:t>
      </w:r>
      <w:r w:rsidRPr="0093629B">
        <w:rPr>
          <w:i/>
        </w:rPr>
        <w:t>Jante de mesure </w:t>
      </w:r>
      <w:r w:rsidRPr="0093629B">
        <w:t>», une jante réelle de largeur spécifiée, comme défini par l’une des organisations énumérées à l’annexe 7, sur laquelle le pneumatique est monté pour les mesures dimensionnelles ;</w:t>
      </w:r>
    </w:p>
    <w:p w:rsidR="0093629B" w:rsidRPr="0093629B" w:rsidRDefault="0093629B" w:rsidP="00423E2D">
      <w:pPr>
        <w:pStyle w:val="SingleTxtG"/>
        <w:ind w:left="2268" w:hanging="1134"/>
      </w:pPr>
      <w:r w:rsidRPr="0093629B">
        <w:t>2.42</w:t>
      </w:r>
      <w:r w:rsidRPr="0093629B">
        <w:tab/>
      </w:r>
      <w:r w:rsidRPr="0093629B">
        <w:tab/>
        <w:t>« </w:t>
      </w:r>
      <w:r w:rsidRPr="0093629B">
        <w:rPr>
          <w:i/>
        </w:rPr>
        <w:t>Rapport nominal hauteur/largeur </w:t>
      </w:r>
      <w:r w:rsidRPr="0093629B">
        <w:t>», le rapport entre la hauteur nominale de section et la largeur nominale de section, exprimé par un pourcentage arrondi à un multiple de 5 (l’indice se termine par 0 ou 5) ;</w:t>
      </w:r>
    </w:p>
    <w:p w:rsidR="0093629B" w:rsidRPr="0093629B" w:rsidRDefault="0093629B" w:rsidP="00423E2D">
      <w:pPr>
        <w:pStyle w:val="SingleTxtG"/>
        <w:ind w:left="2268" w:hanging="1134"/>
      </w:pPr>
      <w:r w:rsidRPr="0093629B">
        <w:t>2.43</w:t>
      </w:r>
      <w:r w:rsidRPr="0093629B">
        <w:tab/>
      </w:r>
      <w:r w:rsidRPr="0093629B">
        <w:tab/>
        <w:t>« </w:t>
      </w:r>
      <w:r w:rsidRPr="0093629B">
        <w:rPr>
          <w:i/>
        </w:rPr>
        <w:t>Largeur nominale de section </w:t>
      </w:r>
      <w:r w:rsidRPr="0093629B">
        <w:t xml:space="preserve">», une cote en millimètres qui doit </w:t>
      </w:r>
      <w:r w:rsidR="00D173CB">
        <w:t>se terminer par le chiffre 0 ou </w:t>
      </w:r>
      <w:r w:rsidRPr="0093629B">
        <w:t>5, de telle manière que dans une série donnée de pneumatiques ayant le même rapport nominal hauteur/largeur, les valeurs s</w:t>
      </w:r>
      <w:r w:rsidR="00D173CB">
        <w:t>e terminent toutes par 0 ou par </w:t>
      </w:r>
      <w:r w:rsidRPr="0093629B">
        <w:t>5 ;</w:t>
      </w:r>
    </w:p>
    <w:p w:rsidR="0093629B" w:rsidRPr="0093629B" w:rsidRDefault="0093629B" w:rsidP="00423E2D">
      <w:pPr>
        <w:pStyle w:val="SingleTxtG"/>
        <w:ind w:left="2268" w:hanging="1134"/>
      </w:pPr>
      <w:r w:rsidRPr="0093629B">
        <w:t>2.44</w:t>
      </w:r>
      <w:r w:rsidRPr="0093629B">
        <w:tab/>
      </w:r>
      <w:r w:rsidRPr="0093629B">
        <w:tab/>
        <w:t>« </w:t>
      </w:r>
      <w:r w:rsidRPr="0093629B">
        <w:rPr>
          <w:i/>
        </w:rPr>
        <w:t>Pneumatique normal </w:t>
      </w:r>
      <w:r w:rsidRPr="0093629B">
        <w:t>», un pneumatique conçu pour une utilisation normale sur route ;</w:t>
      </w:r>
    </w:p>
    <w:p w:rsidR="0093629B" w:rsidRPr="0093629B" w:rsidRDefault="0093629B" w:rsidP="00423E2D">
      <w:pPr>
        <w:pStyle w:val="SingleTxtG"/>
        <w:ind w:left="2268" w:hanging="1134"/>
      </w:pPr>
      <w:r w:rsidRPr="0093629B">
        <w:t>2.45</w:t>
      </w:r>
      <w:r w:rsidRPr="0093629B">
        <w:tab/>
      </w:r>
      <w:r w:rsidRPr="0093629B">
        <w:tab/>
        <w:t>« </w:t>
      </w:r>
      <w:r w:rsidRPr="0093629B">
        <w:rPr>
          <w:i/>
        </w:rPr>
        <w:t>Défaut de raccordement </w:t>
      </w:r>
      <w:r w:rsidRPr="0093629B">
        <w:t>», toute interruption au droit d’un raccordement de la bande de roulement, des flancs ou du calandrage s’étendant jusqu’aux câblés ;</w:t>
      </w:r>
    </w:p>
    <w:p w:rsidR="0093629B" w:rsidRPr="0093629B" w:rsidRDefault="0093629B" w:rsidP="00423E2D">
      <w:pPr>
        <w:pStyle w:val="SingleTxtG"/>
        <w:ind w:left="2268" w:hanging="1134"/>
      </w:pPr>
      <w:r w:rsidRPr="0093629B">
        <w:t>2.46</w:t>
      </w:r>
      <w:r w:rsidRPr="0093629B">
        <w:tab/>
      </w:r>
      <w:r w:rsidRPr="0093629B">
        <w:tab/>
        <w:t>« </w:t>
      </w:r>
      <w:r w:rsidRPr="0093629B">
        <w:rPr>
          <w:i/>
        </w:rPr>
        <w:t>Diamètre extérieur du pneumatique </w:t>
      </w:r>
      <w:r w:rsidRPr="0093629B">
        <w:t>», le diamètre hors tout d’un pneumatique neuf gonflé ;</w:t>
      </w:r>
    </w:p>
    <w:p w:rsidR="0093629B" w:rsidRPr="0093629B" w:rsidRDefault="0093629B" w:rsidP="00423E2D">
      <w:pPr>
        <w:pStyle w:val="SingleTxtG"/>
        <w:ind w:left="2268" w:hanging="1134"/>
      </w:pPr>
      <w:r w:rsidRPr="0093629B">
        <w:t>2.47</w:t>
      </w:r>
      <w:r w:rsidRPr="0093629B">
        <w:tab/>
      </w:r>
      <w:r w:rsidRPr="0093629B">
        <w:tab/>
        <w:t>« </w:t>
      </w:r>
      <w:r w:rsidRPr="0093629B">
        <w:rPr>
          <w:i/>
        </w:rPr>
        <w:t>Largeur hors tout du pneumatique </w:t>
      </w:r>
      <w:r w:rsidRPr="0093629B">
        <w:t>», la distance linéaire entre les faces extérieures des flancs d’un pneumatique gonflé, y compris les saillies produites par les inscriptions, les motifs décoratifs et les cordons ou nervures de protection ;</w:t>
      </w:r>
    </w:p>
    <w:p w:rsidR="0093629B" w:rsidRPr="0093629B" w:rsidRDefault="0093629B" w:rsidP="00423E2D">
      <w:pPr>
        <w:pStyle w:val="SingleTxtG"/>
        <w:ind w:left="2268" w:hanging="1134"/>
      </w:pPr>
      <w:r w:rsidRPr="0093629B">
        <w:lastRenderedPageBreak/>
        <w:t>2.48</w:t>
      </w:r>
      <w:r w:rsidRPr="0093629B">
        <w:tab/>
      </w:r>
      <w:r w:rsidRPr="0093629B">
        <w:tab/>
        <w:t>« </w:t>
      </w:r>
      <w:r w:rsidRPr="0093629B">
        <w:rPr>
          <w:i/>
        </w:rPr>
        <w:t>Pertes parasites </w:t>
      </w:r>
      <w:r w:rsidRPr="0093629B">
        <w:t>», les pertes d’énergie (ou consommation d’énergie) par unité de distance parcourue, à l’exclusion des pertes internes du pneu, imputables aux pertes aérodynamiques des différents éléments en rotation de l’équipement d’essai, aux frottements des paliers et à d’autres sources de pertes systématiques qui peuvent être inhérentes aux mesures ;</w:t>
      </w:r>
    </w:p>
    <w:p w:rsidR="0093629B" w:rsidRPr="0093629B" w:rsidRDefault="0093629B" w:rsidP="00423E2D">
      <w:pPr>
        <w:pStyle w:val="SingleTxtG"/>
        <w:ind w:left="2268" w:hanging="1134"/>
      </w:pPr>
      <w:r w:rsidRPr="0093629B">
        <w:t>2.49</w:t>
      </w:r>
      <w:r w:rsidRPr="0093629B">
        <w:tab/>
      </w:r>
      <w:r w:rsidRPr="0093629B">
        <w:tab/>
        <w:t>« </w:t>
      </w:r>
      <w:r w:rsidRPr="0093629B">
        <w:rPr>
          <w:i/>
        </w:rPr>
        <w:t>Pneumatique pour voitures particulières </w:t>
      </w:r>
      <w:r w:rsidRPr="0093629B">
        <w:t xml:space="preserve">», un pneumatique </w:t>
      </w:r>
      <w:bookmarkStart w:id="2" w:name="OLE_LINK1"/>
      <w:r w:rsidRPr="0093629B">
        <w:t>appartenant à un groupe prescrit dans la section des pneumatiques pour voitures particulières des manuels de normes de l’une des organisations énumérées à l’annexe 7 ;</w:t>
      </w:r>
    </w:p>
    <w:p w:rsidR="0093629B" w:rsidRPr="0093629B" w:rsidRDefault="0093629B" w:rsidP="00423E2D">
      <w:pPr>
        <w:pStyle w:val="SingleTxtG"/>
        <w:ind w:left="2268" w:hanging="1134"/>
      </w:pPr>
      <w:r w:rsidRPr="0093629B">
        <w:t>2.50</w:t>
      </w:r>
      <w:r w:rsidRPr="0093629B">
        <w:tab/>
      </w:r>
      <w:r w:rsidRPr="0093629B">
        <w:tab/>
        <w:t>« </w:t>
      </w:r>
      <w:r w:rsidRPr="0093629B">
        <w:rPr>
          <w:i/>
        </w:rPr>
        <w:t>Coefficient de force de freinage maximal d’un pneumatique </w:t>
      </w:r>
      <w:r w:rsidRPr="0093629B">
        <w:t>», la valeur maximale du coefficient de force de freinage d’un pneumatique observée avant le blocage de la roue, à mesure que le couple de freinage est progressivement augmenté ;</w:t>
      </w:r>
    </w:p>
    <w:p w:rsidR="0093629B" w:rsidRPr="0093629B" w:rsidRDefault="0093629B" w:rsidP="00DC7962">
      <w:pPr>
        <w:pStyle w:val="ParNoG"/>
        <w:numPr>
          <w:ilvl w:val="0"/>
          <w:numId w:val="0"/>
        </w:numPr>
        <w:ind w:left="2268" w:hanging="1134"/>
      </w:pPr>
      <w:r w:rsidRPr="0093629B">
        <w:t>2.51</w:t>
      </w:r>
      <w:r w:rsidRPr="0093629B">
        <w:tab/>
      </w:r>
      <w:r w:rsidRPr="0093629B">
        <w:tab/>
        <w:t>« </w:t>
      </w:r>
      <w:r w:rsidRPr="0093629B">
        <w:rPr>
          <w:i/>
        </w:rPr>
        <w:t>Pli </w:t>
      </w:r>
      <w:r w:rsidRPr="0093629B">
        <w:t>», une nappe constituée de câblés enrobés de caoutchouc, orientés parallèlement les uns aux autres ;</w:t>
      </w:r>
    </w:p>
    <w:p w:rsidR="0093629B" w:rsidRPr="0093629B" w:rsidRDefault="0093629B" w:rsidP="00423E2D">
      <w:pPr>
        <w:pStyle w:val="SingleTxtG"/>
        <w:ind w:left="2268" w:hanging="1134"/>
      </w:pPr>
      <w:r w:rsidRPr="0093629B">
        <w:t>2.52</w:t>
      </w:r>
      <w:r w:rsidRPr="0093629B">
        <w:tab/>
      </w:r>
      <w:r w:rsidRPr="0093629B">
        <w:tab/>
        <w:t>« </w:t>
      </w:r>
      <w:r w:rsidRPr="0093629B">
        <w:rPr>
          <w:i/>
        </w:rPr>
        <w:t>Décollement des plis </w:t>
      </w:r>
      <w:r w:rsidRPr="0093629B">
        <w:t>», une séparation entre plis adjacents ;</w:t>
      </w:r>
    </w:p>
    <w:bookmarkEnd w:id="2"/>
    <w:p w:rsidR="0093629B" w:rsidRPr="0093629B" w:rsidRDefault="0093629B" w:rsidP="00423E2D">
      <w:pPr>
        <w:pStyle w:val="SingleTxtG"/>
        <w:ind w:left="2268" w:hanging="1134"/>
      </w:pPr>
      <w:r w:rsidRPr="0093629B">
        <w:t>2.53</w:t>
      </w:r>
      <w:r w:rsidRPr="0093629B">
        <w:tab/>
      </w:r>
      <w:r w:rsidRPr="0093629B">
        <w:tab/>
        <w:t>« </w:t>
      </w:r>
      <w:r w:rsidRPr="0093629B">
        <w:rPr>
          <w:i/>
        </w:rPr>
        <w:t>Pneumatique </w:t>
      </w:r>
      <w:r w:rsidRPr="0093629B">
        <w:t>», un bandage de roulement comportant une enveloppe souple renforcée qui soit forme elle-même, soit forme en combinaison avec la roue sur laquelle elle est montée une enceinte quasi toroïdale continue et étanche, contenant un gaz (normalement l’air), ou un gaz et un liquide, utilisés à une pression supérieure à la pression atmosphérique. Un pneumatique peut être classé comme pneumatique pour voitures particulières (voir définition ci-dessus), ou pneumatique pour camions (véhicules utilitaires) légers (voir définition ci-dessus), en fonction des conditions de service prescrites pour une application particulière ;</w:t>
      </w:r>
    </w:p>
    <w:p w:rsidR="0093629B" w:rsidRPr="0093629B" w:rsidRDefault="0093629B" w:rsidP="00423E2D">
      <w:pPr>
        <w:pStyle w:val="SingleTxtG"/>
        <w:ind w:left="2268" w:hanging="1134"/>
      </w:pPr>
      <w:r w:rsidRPr="0093629B">
        <w:t>2.54</w:t>
      </w:r>
      <w:r w:rsidRPr="0093629B">
        <w:tab/>
      </w:r>
      <w:r w:rsidRPr="0093629B">
        <w:tab/>
        <w:t>« </w:t>
      </w:r>
      <w:r w:rsidRPr="0093629B">
        <w:rPr>
          <w:i/>
        </w:rPr>
        <w:t>Rainures principales </w:t>
      </w:r>
      <w:r w:rsidRPr="0093629B">
        <w:t>», les larges rainures circulaires situées au centre de la bande de roulement, à la base desquelles sont placés les indicateurs d’usure dans le cas des pneumatiques pour voitures particulières et pour camions (véhicules utilitaires) légers ;</w:t>
      </w:r>
    </w:p>
    <w:p w:rsidR="0093629B" w:rsidRPr="0093629B" w:rsidRDefault="0093629B" w:rsidP="00423E2D">
      <w:pPr>
        <w:pStyle w:val="SingleTxtG"/>
        <w:ind w:left="2268" w:hanging="1134"/>
      </w:pPr>
      <w:r w:rsidRPr="0093629B">
        <w:t>2.55</w:t>
      </w:r>
      <w:r w:rsidRPr="0093629B">
        <w:tab/>
      </w:r>
      <w:r w:rsidRPr="0093629B">
        <w:tab/>
        <w:t>« </w:t>
      </w:r>
      <w:r w:rsidRPr="0093629B">
        <w:rPr>
          <w:i/>
        </w:rPr>
        <w:t>Pneumatique tout-terrain professionnel </w:t>
      </w:r>
      <w:r w:rsidRPr="0093629B">
        <w:t>», un pneumatique spécial principalement conçu pour une utilisation en conditions tout-terrain difficiles ;</w:t>
      </w:r>
    </w:p>
    <w:p w:rsidR="0093629B" w:rsidRPr="0093629B" w:rsidRDefault="00423E2D" w:rsidP="00423E2D">
      <w:pPr>
        <w:pStyle w:val="SingleTxtG"/>
        <w:ind w:left="2268"/>
      </w:pPr>
      <w:r>
        <w:tab/>
      </w:r>
      <w:r w:rsidR="0093629B" w:rsidRPr="0093629B">
        <w:t>Pour être classé dans la catégorie « pneumatique tout-terrain professionnel », un pneumatique doit répondre aux caractéristiques suivantes :</w:t>
      </w:r>
    </w:p>
    <w:p w:rsidR="0093629B" w:rsidRPr="0093629B" w:rsidRDefault="0093629B" w:rsidP="00423E2D">
      <w:pPr>
        <w:pStyle w:val="SingleTxtG"/>
        <w:ind w:left="2268"/>
      </w:pPr>
      <w:r w:rsidRPr="0093629B">
        <w:t>a)</w:t>
      </w:r>
      <w:r w:rsidRPr="0093629B">
        <w:tab/>
        <w:t>Pour les pneumatiques des classes C1 et C2 :</w:t>
      </w:r>
    </w:p>
    <w:p w:rsidR="0093629B" w:rsidRPr="0093629B" w:rsidRDefault="0093629B" w:rsidP="00BD59BD">
      <w:pPr>
        <w:pStyle w:val="ParNoG"/>
        <w:numPr>
          <w:ilvl w:val="0"/>
          <w:numId w:val="0"/>
        </w:numPr>
        <w:ind w:left="3402" w:hanging="567"/>
      </w:pPr>
      <w:r w:rsidRPr="0093629B">
        <w:t>i)</w:t>
      </w:r>
      <w:r w:rsidRPr="0093629B">
        <w:tab/>
        <w:t>Une profondeur des sculptures ≥ 11 mm ;</w:t>
      </w:r>
    </w:p>
    <w:p w:rsidR="0093629B" w:rsidRPr="0093629B" w:rsidRDefault="0093629B" w:rsidP="00BD59BD">
      <w:pPr>
        <w:pStyle w:val="ParNoG"/>
        <w:numPr>
          <w:ilvl w:val="0"/>
          <w:numId w:val="0"/>
        </w:numPr>
        <w:ind w:left="3402" w:hanging="567"/>
      </w:pPr>
      <w:r w:rsidRPr="0093629B">
        <w:t>ii)</w:t>
      </w:r>
      <w:r w:rsidRPr="0093629B">
        <w:tab/>
        <w:t>Un rapport rainures/parties pleines ≥ 35 % ;</w:t>
      </w:r>
    </w:p>
    <w:p w:rsidR="0093629B" w:rsidRPr="0093629B" w:rsidRDefault="0093629B" w:rsidP="00BD59BD">
      <w:pPr>
        <w:pStyle w:val="ParNoG"/>
        <w:numPr>
          <w:ilvl w:val="0"/>
          <w:numId w:val="0"/>
        </w:numPr>
        <w:ind w:left="3402" w:hanging="567"/>
      </w:pPr>
      <w:r w:rsidRPr="0093629B">
        <w:t>iii)</w:t>
      </w:r>
      <w:r w:rsidRPr="0093629B">
        <w:tab/>
        <w:t>Un indice de vitesse maximale ≤</w:t>
      </w:r>
      <w:r w:rsidR="00D173CB">
        <w:t> </w:t>
      </w:r>
      <w:r w:rsidRPr="0093629B">
        <w:t>Q.</w:t>
      </w:r>
    </w:p>
    <w:p w:rsidR="0093629B" w:rsidRPr="0093629B" w:rsidRDefault="00423E2D" w:rsidP="00423E2D">
      <w:pPr>
        <w:pStyle w:val="SingleTxtG"/>
        <w:ind w:left="2268"/>
      </w:pPr>
      <w:r>
        <w:tab/>
      </w:r>
      <w:r w:rsidR="0093629B" w:rsidRPr="0093629B">
        <w:t>b)</w:t>
      </w:r>
      <w:r w:rsidR="0093629B" w:rsidRPr="0093629B">
        <w:tab/>
        <w:t>Pour les pneumatiques de la classe C3 :</w:t>
      </w:r>
    </w:p>
    <w:p w:rsidR="0093629B" w:rsidRPr="0093629B" w:rsidRDefault="0093629B" w:rsidP="00BD59BD">
      <w:pPr>
        <w:pStyle w:val="ParNoG"/>
        <w:numPr>
          <w:ilvl w:val="0"/>
          <w:numId w:val="0"/>
        </w:numPr>
        <w:ind w:left="3402" w:hanging="567"/>
      </w:pPr>
      <w:r w:rsidRPr="0093629B">
        <w:t>i)</w:t>
      </w:r>
      <w:r w:rsidRPr="0093629B">
        <w:tab/>
        <w:t>Une profondeur des sculptures ≥ 16</w:t>
      </w:r>
      <w:r w:rsidR="00D173CB">
        <w:t> </w:t>
      </w:r>
      <w:r w:rsidRPr="0093629B">
        <w:t>mm ;</w:t>
      </w:r>
    </w:p>
    <w:p w:rsidR="0093629B" w:rsidRPr="0093629B" w:rsidRDefault="0093629B" w:rsidP="00BD59BD">
      <w:pPr>
        <w:pStyle w:val="ParNoG"/>
        <w:numPr>
          <w:ilvl w:val="0"/>
          <w:numId w:val="0"/>
        </w:numPr>
        <w:ind w:left="3402" w:hanging="567"/>
      </w:pPr>
      <w:r w:rsidRPr="0093629B">
        <w:t>ii)</w:t>
      </w:r>
      <w:r w:rsidRPr="0093629B">
        <w:tab/>
        <w:t>Un rap</w:t>
      </w:r>
      <w:r w:rsidR="00D173CB">
        <w:t>port rainures/parties pleines ≥ </w:t>
      </w:r>
      <w:r w:rsidRPr="0093629B">
        <w:t>35 % ;</w:t>
      </w:r>
    </w:p>
    <w:p w:rsidR="0093629B" w:rsidRPr="0093629B" w:rsidRDefault="0093629B" w:rsidP="00BD59BD">
      <w:pPr>
        <w:pStyle w:val="ParNoG"/>
        <w:numPr>
          <w:ilvl w:val="0"/>
          <w:numId w:val="0"/>
        </w:numPr>
        <w:ind w:left="3402" w:hanging="567"/>
      </w:pPr>
      <w:r w:rsidRPr="0093629B">
        <w:t>iii)</w:t>
      </w:r>
      <w:r w:rsidRPr="0093629B">
        <w:tab/>
      </w:r>
      <w:r w:rsidR="00D173CB">
        <w:t>Un indice de vitesse maximale ≤ </w:t>
      </w:r>
      <w:r w:rsidRPr="0093629B">
        <w:t>K.</w:t>
      </w:r>
    </w:p>
    <w:p w:rsidR="0093629B" w:rsidRPr="0093629B" w:rsidRDefault="0093629B" w:rsidP="00423E2D">
      <w:pPr>
        <w:pStyle w:val="SingleTxtG"/>
        <w:ind w:left="2268" w:hanging="1134"/>
      </w:pPr>
      <w:r w:rsidRPr="0093629B">
        <w:t>2.56</w:t>
      </w:r>
      <w:r w:rsidRPr="0093629B">
        <w:tab/>
      </w:r>
      <w:r w:rsidRPr="0093629B">
        <w:tab/>
        <w:t>« </w:t>
      </w:r>
      <w:r w:rsidRPr="0093629B">
        <w:rPr>
          <w:i/>
        </w:rPr>
        <w:t>Indice de pression (“</w:t>
      </w:r>
      <w:r w:rsidR="00AB3575">
        <w:rPr>
          <w:i/>
        </w:rPr>
        <w:t> </w:t>
      </w:r>
      <w:r w:rsidRPr="0093629B">
        <w:rPr>
          <w:i/>
        </w:rPr>
        <w:t>PSI</w:t>
      </w:r>
      <w:r w:rsidR="00AB3575">
        <w:rPr>
          <w:i/>
        </w:rPr>
        <w:t> </w:t>
      </w:r>
      <w:r w:rsidRPr="0093629B">
        <w:rPr>
          <w:i/>
        </w:rPr>
        <w:t>”) </w:t>
      </w:r>
      <w:r w:rsidRPr="0093629B">
        <w:t>», le code indiquant la pression de gonflage à adopter pour les essais des pneumatiques, comme spécifié à l’annexe 4 ;</w:t>
      </w:r>
    </w:p>
    <w:p w:rsidR="0093629B" w:rsidRPr="0093629B" w:rsidRDefault="0093629B" w:rsidP="00423E2D">
      <w:pPr>
        <w:pStyle w:val="SingleTxtG"/>
        <w:ind w:left="2268" w:hanging="1134"/>
      </w:pPr>
      <w:r w:rsidRPr="0093629B">
        <w:lastRenderedPageBreak/>
        <w:t>2.57</w:t>
      </w:r>
      <w:r w:rsidRPr="0093629B">
        <w:tab/>
      </w:r>
      <w:r w:rsidRPr="0093629B">
        <w:tab/>
        <w:t>« </w:t>
      </w:r>
      <w:r w:rsidRPr="0093629B">
        <w:rPr>
          <w:i/>
        </w:rPr>
        <w:t>Pneumatique radial </w:t>
      </w:r>
      <w:r w:rsidRPr="0093629B">
        <w:t>», une structure de pneumatique dans laquelle les câblés des plis qui s’étendent jusqu’aux talons sont orientés sous un angle sensiblement égal à 90° par rapport à l’axe médian de la bande de roulement et dont la carcasse est maintenue diamétralement par des ceintures périphériques de deux couches (ou plus) de câblés pratiquement inextensibles ;</w:t>
      </w:r>
    </w:p>
    <w:p w:rsidR="0093629B" w:rsidRPr="0093629B" w:rsidRDefault="0093629B" w:rsidP="00423E2D">
      <w:pPr>
        <w:pStyle w:val="SingleTxtG"/>
        <w:ind w:left="2268" w:hanging="1134"/>
      </w:pPr>
      <w:r w:rsidRPr="0093629B">
        <w:t>2.58</w:t>
      </w:r>
      <w:r w:rsidRPr="0093629B">
        <w:tab/>
      </w:r>
      <w:r w:rsidRPr="0093629B">
        <w:tab/>
        <w:t>« </w:t>
      </w:r>
      <w:r w:rsidRPr="0093629B">
        <w:rPr>
          <w:i/>
        </w:rPr>
        <w:t>Jante </w:t>
      </w:r>
      <w:r w:rsidRPr="0093629B">
        <w:t>», la partie de la roue supportant le pneumatique et sur laquelle les talons du pneumatique viennent s’appuyer ;</w:t>
      </w:r>
    </w:p>
    <w:p w:rsidR="0093629B" w:rsidRPr="0093629B" w:rsidRDefault="0093629B" w:rsidP="00423E2D">
      <w:pPr>
        <w:pStyle w:val="SingleTxtG"/>
        <w:ind w:left="2268" w:hanging="1134"/>
      </w:pPr>
      <w:r w:rsidRPr="0093629B">
        <w:t>2.59</w:t>
      </w:r>
      <w:r w:rsidRPr="0093629B">
        <w:tab/>
      </w:r>
      <w:r w:rsidRPr="0093629B">
        <w:tab/>
        <w:t>« </w:t>
      </w:r>
      <w:r w:rsidRPr="0093629B">
        <w:rPr>
          <w:i/>
        </w:rPr>
        <w:t>Bourrelet de protection </w:t>
      </w:r>
      <w:r w:rsidRPr="0093629B">
        <w:t>», un élément en saillie formé par moulage (par exemple, un rebord périphérique en caoutchouc) dans la zone basse du flanc, ayant pour fonction de protéger le bord de la jante contre les chocs ;</w:t>
      </w:r>
    </w:p>
    <w:p w:rsidR="0093629B" w:rsidRPr="0093629B" w:rsidRDefault="0093629B" w:rsidP="00423E2D">
      <w:pPr>
        <w:pStyle w:val="SingleTxtG"/>
        <w:ind w:left="2268" w:hanging="1134"/>
      </w:pPr>
      <w:r w:rsidRPr="0093629B">
        <w:t>2.60</w:t>
      </w:r>
      <w:r w:rsidRPr="0093629B">
        <w:tab/>
      </w:r>
      <w:r w:rsidRPr="0093629B">
        <w:tab/>
        <w:t>« </w:t>
      </w:r>
      <w:r w:rsidRPr="0093629B">
        <w:rPr>
          <w:i/>
        </w:rPr>
        <w:t>Coefficient de résistance au roulement Cr </w:t>
      </w:r>
      <w:r w:rsidRPr="0093629B">
        <w:t>», le rapport de la résistance au roulement par rapport à la charge sur le pneu</w:t>
      </w:r>
      <w:r w:rsidRPr="000E5FB6">
        <w:rPr>
          <w:rStyle w:val="FootnoteReference"/>
        </w:rPr>
        <w:footnoteReference w:id="7"/>
      </w:r>
      <w:r w:rsidRPr="0093629B">
        <w:t> ;</w:t>
      </w:r>
    </w:p>
    <w:p w:rsidR="0093629B" w:rsidRPr="0093629B" w:rsidRDefault="0093629B" w:rsidP="00423E2D">
      <w:pPr>
        <w:pStyle w:val="SingleTxtG"/>
        <w:ind w:left="2268" w:hanging="1134"/>
      </w:pPr>
      <w:r w:rsidRPr="0093629B">
        <w:t>2.61</w:t>
      </w:r>
      <w:r w:rsidRPr="0093629B">
        <w:tab/>
      </w:r>
      <w:r w:rsidRPr="0093629B">
        <w:tab/>
        <w:t>« </w:t>
      </w:r>
      <w:r w:rsidRPr="0093629B">
        <w:rPr>
          <w:i/>
        </w:rPr>
        <w:t>Résistance au roulement Fr </w:t>
      </w:r>
      <w:r w:rsidRPr="0093629B">
        <w:t>», la perte d’énergie (ou consommation d’énergie) par unité de distance parcourue</w:t>
      </w:r>
      <w:r w:rsidRPr="000E5FB6">
        <w:rPr>
          <w:rStyle w:val="FootnoteReference"/>
        </w:rPr>
        <w:footnoteReference w:id="8"/>
      </w:r>
      <w:r w:rsidRPr="0093629B">
        <w:t> ;</w:t>
      </w:r>
    </w:p>
    <w:p w:rsidR="0093629B" w:rsidRPr="0093629B" w:rsidRDefault="0093629B" w:rsidP="00423E2D">
      <w:pPr>
        <w:pStyle w:val="SingleTxtG"/>
        <w:ind w:left="2268" w:hanging="1134"/>
      </w:pPr>
      <w:r w:rsidRPr="0093629B">
        <w:t>2.62</w:t>
      </w:r>
      <w:r w:rsidRPr="0093629B">
        <w:tab/>
      </w:r>
      <w:r w:rsidRPr="0093629B">
        <w:tab/>
        <w:t>« </w:t>
      </w:r>
      <w:r w:rsidRPr="0093629B">
        <w:rPr>
          <w:i/>
        </w:rPr>
        <w:t xml:space="preserve">Pneumatique pour roulage à plat » </w:t>
      </w:r>
      <w:r w:rsidRPr="0093629B">
        <w:t>ou</w:t>
      </w:r>
      <w:r w:rsidRPr="0093629B">
        <w:rPr>
          <w:i/>
        </w:rPr>
        <w:t xml:space="preserve"> « pneumatique à flancs porteurs </w:t>
      </w:r>
      <w:r w:rsidRPr="0093629B">
        <w:t>», un pneumatique qui, moyennant une solution technique (renforcement des flancs, par exemple), lorsqu’il est monté sur la roue appropriée et en l’absence de tout autre élément supplémentaire, peut assurer les fonctions de base d’un pneumatique, au minimum, à une vitesse de 80 km/h (50 mph) et sur une distance de 80 km, en mode roulage à plat ;</w:t>
      </w:r>
    </w:p>
    <w:p w:rsidR="0093629B" w:rsidRPr="0093629B" w:rsidRDefault="0093629B" w:rsidP="00423E2D">
      <w:pPr>
        <w:pStyle w:val="SingleTxtG"/>
        <w:ind w:left="2268" w:hanging="1134"/>
      </w:pPr>
      <w:r w:rsidRPr="0093629B">
        <w:t>2.63</w:t>
      </w:r>
      <w:r w:rsidRPr="0093629B">
        <w:tab/>
      </w:r>
      <w:r w:rsidRPr="0093629B">
        <w:tab/>
        <w:t>« </w:t>
      </w:r>
      <w:r w:rsidRPr="0093629B">
        <w:rPr>
          <w:i/>
        </w:rPr>
        <w:t xml:space="preserve">Système de roulage à plat » </w:t>
      </w:r>
      <w:r w:rsidRPr="0093629B">
        <w:t>ou</w:t>
      </w:r>
      <w:r w:rsidRPr="0093629B">
        <w:rPr>
          <w:i/>
        </w:rPr>
        <w:t xml:space="preserve"> « système de mobilité prolongée </w:t>
      </w:r>
      <w:r w:rsidRPr="0093629B">
        <w:t>», un ensemble d’éléments spécifiés interdépendants comprenant un pneumatique, qui, utilisés ensemble, répondent aux exigences requises en assurant les fonctions de base d’un pneumatique, au minimum à une vitesse de 80 km/h (50 mph) et sur une distance de 80 km, en mode roulage à plat ;</w:t>
      </w:r>
    </w:p>
    <w:p w:rsidR="0093629B" w:rsidRPr="0093629B" w:rsidRDefault="0093629B" w:rsidP="00423E2D">
      <w:pPr>
        <w:pStyle w:val="SingleTxtG"/>
        <w:ind w:left="2268" w:hanging="1134"/>
      </w:pPr>
      <w:r w:rsidRPr="0093629B">
        <w:t>2.64</w:t>
      </w:r>
      <w:r w:rsidRPr="0093629B">
        <w:tab/>
      </w:r>
      <w:r w:rsidRPr="0093629B">
        <w:tab/>
        <w:t>« </w:t>
      </w:r>
      <w:r w:rsidRPr="0093629B">
        <w:rPr>
          <w:i/>
        </w:rPr>
        <w:t>Rainures secondaires </w:t>
      </w:r>
      <w:r w:rsidRPr="0093629B">
        <w:t>», les rainures supplémentaires de la bande de roulement qui peuvent disparaître pendant la durée de vie du pneumatique ;</w:t>
      </w:r>
    </w:p>
    <w:p w:rsidR="0093629B" w:rsidRPr="0093629B" w:rsidRDefault="0093629B" w:rsidP="00423E2D">
      <w:pPr>
        <w:pStyle w:val="SingleTxtG"/>
        <w:ind w:left="2268" w:hanging="1134"/>
      </w:pPr>
      <w:r w:rsidRPr="0093629B">
        <w:t>2.65</w:t>
      </w:r>
      <w:r w:rsidRPr="0093629B">
        <w:tab/>
      </w:r>
      <w:r w:rsidRPr="0093629B">
        <w:tab/>
        <w:t>« </w:t>
      </w:r>
      <w:r w:rsidRPr="0093629B">
        <w:rPr>
          <w:i/>
        </w:rPr>
        <w:t>Hauteur de section </w:t>
      </w:r>
      <w:r w:rsidRPr="0093629B">
        <w:t>», la distance égale à la moitié de la différence entre le diamètre extérieur du pneumatique et le diamètre nominal de la jante ;</w:t>
      </w:r>
    </w:p>
    <w:p w:rsidR="0093629B" w:rsidRPr="0093629B" w:rsidRDefault="0093629B" w:rsidP="00423E2D">
      <w:pPr>
        <w:pStyle w:val="SingleTxtG"/>
        <w:ind w:left="2268" w:hanging="1134"/>
      </w:pPr>
      <w:r w:rsidRPr="0093629B">
        <w:t>2.66</w:t>
      </w:r>
      <w:r w:rsidRPr="0093629B">
        <w:tab/>
      </w:r>
      <w:r w:rsidRPr="0093629B">
        <w:tab/>
        <w:t>« </w:t>
      </w:r>
      <w:r w:rsidRPr="0093629B">
        <w:rPr>
          <w:i/>
        </w:rPr>
        <w:t>Largeur de section </w:t>
      </w:r>
      <w:r w:rsidRPr="0093629B">
        <w:t>», la distance linéaire entre les faces extérieures des flancs d’un pneumatique gonflé, à l’exclusion des saillies dues aux inscriptions, aux motifs décoratifs et aux cordons ou nervures de protection ;</w:t>
      </w:r>
    </w:p>
    <w:p w:rsidR="0093629B" w:rsidRPr="0093629B" w:rsidRDefault="0093629B" w:rsidP="00423E2D">
      <w:pPr>
        <w:pStyle w:val="SingleTxtG"/>
        <w:ind w:left="2268" w:hanging="1134"/>
      </w:pPr>
      <w:r w:rsidRPr="0093629B">
        <w:t>2.67</w:t>
      </w:r>
      <w:r w:rsidRPr="0093629B">
        <w:tab/>
      </w:r>
      <w:r w:rsidRPr="0093629B">
        <w:tab/>
        <w:t>« </w:t>
      </w:r>
      <w:r w:rsidRPr="0093629B">
        <w:rPr>
          <w:i/>
        </w:rPr>
        <w:t>Code de service </w:t>
      </w:r>
      <w:r w:rsidRPr="0093629B">
        <w:t>», la combinaison d’un ou plusieurs indices de capacité de charge et d’un code de vitesse (par exemple, 91H ou 121/119S) ;</w:t>
      </w:r>
    </w:p>
    <w:p w:rsidR="0093629B" w:rsidRPr="0093629B" w:rsidRDefault="0093629B" w:rsidP="00423E2D">
      <w:pPr>
        <w:pStyle w:val="SingleTxtG"/>
        <w:ind w:left="2268" w:hanging="1134"/>
      </w:pPr>
      <w:r w:rsidRPr="0093629B">
        <w:t>2.68</w:t>
      </w:r>
      <w:r w:rsidRPr="0093629B">
        <w:tab/>
      </w:r>
      <w:r w:rsidRPr="0093629B">
        <w:tab/>
        <w:t>« </w:t>
      </w:r>
      <w:r w:rsidRPr="0093629B">
        <w:rPr>
          <w:i/>
        </w:rPr>
        <w:t>Flanc </w:t>
      </w:r>
      <w:r w:rsidRPr="0093629B">
        <w:t>», la partie du pneumatique située entre la bande de roulement et le talon ;</w:t>
      </w:r>
    </w:p>
    <w:p w:rsidR="0093629B" w:rsidRPr="0093629B" w:rsidRDefault="0093629B" w:rsidP="00423E2D">
      <w:pPr>
        <w:pStyle w:val="SingleTxtG"/>
        <w:ind w:left="2268" w:hanging="1134"/>
      </w:pPr>
      <w:r w:rsidRPr="0093629B">
        <w:t>2.69</w:t>
      </w:r>
      <w:r w:rsidRPr="0093629B">
        <w:tab/>
      </w:r>
      <w:r w:rsidRPr="0093629B">
        <w:tab/>
        <w:t>« </w:t>
      </w:r>
      <w:r w:rsidRPr="0093629B">
        <w:rPr>
          <w:i/>
        </w:rPr>
        <w:t>Décollement du flanc </w:t>
      </w:r>
      <w:r w:rsidRPr="0093629B">
        <w:t>», la séparation des câblés de la gomme du flanc ;</w:t>
      </w:r>
    </w:p>
    <w:p w:rsidR="0093629B" w:rsidRPr="0093629B" w:rsidRDefault="0093629B" w:rsidP="00423E2D">
      <w:pPr>
        <w:pStyle w:val="SingleTxtG"/>
        <w:ind w:left="2268" w:hanging="1134"/>
      </w:pPr>
      <w:r w:rsidRPr="0093629B">
        <w:t>2.70</w:t>
      </w:r>
      <w:r w:rsidRPr="0093629B">
        <w:tab/>
      </w:r>
      <w:r w:rsidRPr="0093629B">
        <w:tab/>
        <w:t>« </w:t>
      </w:r>
      <w:r w:rsidRPr="0093629B">
        <w:rPr>
          <w:i/>
        </w:rPr>
        <w:t>Mesure sous charge minimale </w:t>
      </w:r>
      <w:r w:rsidRPr="0093629B">
        <w:t>», le mode de mesure des pertes parasites, dans le cadre duquel le pneu est entraîné sous charge réduite, à un niveau où la perte d’énergie interne du pneu est pratiquement nulle, mais sans qu’il y ait glissement ;</w:t>
      </w:r>
    </w:p>
    <w:p w:rsidR="0093629B" w:rsidRPr="0093629B" w:rsidRDefault="0093629B" w:rsidP="00423E2D">
      <w:pPr>
        <w:pStyle w:val="SingleTxtG"/>
        <w:ind w:left="2268" w:hanging="1134"/>
      </w:pPr>
      <w:r w:rsidRPr="0093629B">
        <w:lastRenderedPageBreak/>
        <w:t>2.71</w:t>
      </w:r>
      <w:r w:rsidRPr="0093629B">
        <w:tab/>
      </w:r>
      <w:r w:rsidRPr="0093629B">
        <w:tab/>
        <w:t>« </w:t>
      </w:r>
      <w:r w:rsidRPr="0093629B">
        <w:rPr>
          <w:i/>
        </w:rPr>
        <w:t>Indice d’adhérence sur neige (“</w:t>
      </w:r>
      <w:r w:rsidR="00AB3575">
        <w:rPr>
          <w:i/>
        </w:rPr>
        <w:t> </w:t>
      </w:r>
      <w:r w:rsidRPr="0093629B">
        <w:rPr>
          <w:i/>
        </w:rPr>
        <w:t>SG</w:t>
      </w:r>
      <w:r w:rsidR="00AB3575">
        <w:rPr>
          <w:i/>
        </w:rPr>
        <w:t> </w:t>
      </w:r>
      <w:r w:rsidRPr="0093629B">
        <w:rPr>
          <w:i/>
        </w:rPr>
        <w:t>”) </w:t>
      </w:r>
      <w:r w:rsidRPr="0093629B">
        <w:t>», le rapport entre les performances d’adhérence du pneumatique à contrôler et celles du pneumatique d’essai de référence normalisé ;</w:t>
      </w:r>
    </w:p>
    <w:p w:rsidR="0093629B" w:rsidRPr="0093629B" w:rsidRDefault="0093629B" w:rsidP="00423E2D">
      <w:pPr>
        <w:pStyle w:val="SingleTxtG"/>
        <w:ind w:left="2268" w:hanging="1134"/>
      </w:pPr>
      <w:r w:rsidRPr="0093629B">
        <w:t>2.72</w:t>
      </w:r>
      <w:r w:rsidRPr="0093629B">
        <w:tab/>
      </w:r>
      <w:r w:rsidRPr="0093629B">
        <w:tab/>
        <w:t>« </w:t>
      </w:r>
      <w:r w:rsidRPr="0093629B">
        <w:rPr>
          <w:i/>
        </w:rPr>
        <w:t>Pneumatique neige </w:t>
      </w:r>
      <w:r w:rsidRPr="0093629B">
        <w:t>», un pneumatique dont les sculptures, la composition de la bande de roulement ou la structure sont principalement conçus pour offrir sur la neige des performances supérieures à celles d’un pneumatique normal en ce qui concerne la motricité du véhicule ;</w:t>
      </w:r>
    </w:p>
    <w:p w:rsidR="0093629B" w:rsidRPr="0093629B" w:rsidRDefault="0093629B" w:rsidP="00423E2D">
      <w:pPr>
        <w:pStyle w:val="SingleTxtG"/>
        <w:ind w:left="2268" w:hanging="1134"/>
      </w:pPr>
      <w:r w:rsidRPr="0093629B">
        <w:t>2.73</w:t>
      </w:r>
      <w:r w:rsidRPr="0093629B">
        <w:tab/>
      </w:r>
      <w:r w:rsidRPr="0093629B">
        <w:tab/>
        <w:t>« </w:t>
      </w:r>
      <w:r w:rsidRPr="0093629B">
        <w:rPr>
          <w:i/>
        </w:rPr>
        <w:t>Pneumatique pour conditions d’enneigement extrêmes </w:t>
      </w:r>
      <w:r w:rsidRPr="0093629B">
        <w:t>», un pneumatique dont les sculptures, la composition de la bande de roulement ou la structure sont spécialement conçus pour une utilisation par conditions d’enneigement difficiles et qui satisfait aux prescriptions du paragraphe 3.23 ;</w:t>
      </w:r>
    </w:p>
    <w:p w:rsidR="0093629B" w:rsidRPr="0093629B" w:rsidRDefault="0093629B" w:rsidP="00423E2D">
      <w:pPr>
        <w:pStyle w:val="SingleTxtG"/>
        <w:ind w:left="2268" w:hanging="1134"/>
      </w:pPr>
      <w:r w:rsidRPr="0093629B">
        <w:t>2.74</w:t>
      </w:r>
      <w:r w:rsidRPr="0093629B">
        <w:tab/>
      </w:r>
      <w:r w:rsidRPr="0093629B">
        <w:tab/>
        <w:t>« </w:t>
      </w:r>
      <w:r w:rsidRPr="0093629B">
        <w:rPr>
          <w:i/>
        </w:rPr>
        <w:t>Pneumatique spécial (ST) pour remorques routières </w:t>
      </w:r>
      <w:r w:rsidRPr="0093629B">
        <w:t>», un pneumatique comportant le préfixe ou suffixe ST dans la désignation des dimensions. Les pneumatiques de ce type ont une capacité de charge plus élevée que les pneumatiques de dimensions correspondantes dépourvues du code ST et par conséquent sont les seuls autorisés pour une utilisation sur une remorque ;</w:t>
      </w:r>
    </w:p>
    <w:p w:rsidR="0093629B" w:rsidRPr="0093629B" w:rsidRDefault="0093629B" w:rsidP="00423E2D">
      <w:pPr>
        <w:pStyle w:val="SingleTxtG"/>
        <w:ind w:left="2268" w:hanging="1134"/>
      </w:pPr>
      <w:r w:rsidRPr="0093629B">
        <w:t>2.75</w:t>
      </w:r>
      <w:r w:rsidRPr="0093629B">
        <w:tab/>
      </w:r>
      <w:r w:rsidRPr="0093629B">
        <w:tab/>
        <w:t>« </w:t>
      </w:r>
      <w:r w:rsidRPr="0093629B">
        <w:rPr>
          <w:i/>
        </w:rPr>
        <w:t>Pneumatique pour applications spéciales </w:t>
      </w:r>
      <w:r w:rsidRPr="0093629B">
        <w:t>», un pneumatique conçu pour une utilisation mixte, aussi bien routière que non routière, ainsi que pour d’autres utilisations spéciales ; ces pneumatiques sont essentiellement conçus pour permettre le démarrage et le déplacement du véhicule en conditions tout-terrain.</w:t>
      </w:r>
    </w:p>
    <w:p w:rsidR="0093629B" w:rsidRPr="0093629B" w:rsidRDefault="0093629B" w:rsidP="00423E2D">
      <w:pPr>
        <w:pStyle w:val="SingleTxtG"/>
        <w:ind w:left="2268" w:hanging="1134"/>
      </w:pPr>
      <w:r w:rsidRPr="0093629B">
        <w:tab/>
      </w:r>
      <w:r w:rsidRPr="0093629B">
        <w:tab/>
        <w:t>Pour être classé dans la catégorie « pneumatique à usage spécial », un pneumatique doit avoir un profil de la bande de roulement comportant des éléments-blocs plus gros et plus espacés que pour un pneumatique normal, et remplissant les conditions suivantes :</w:t>
      </w:r>
    </w:p>
    <w:p w:rsidR="0093629B" w:rsidRPr="0093629B" w:rsidRDefault="0093629B" w:rsidP="00423E2D">
      <w:pPr>
        <w:pStyle w:val="SingleTxtG"/>
        <w:ind w:left="2268" w:hanging="1134"/>
      </w:pPr>
      <w:r w:rsidRPr="0093629B">
        <w:tab/>
      </w:r>
      <w:r w:rsidRPr="0093629B">
        <w:tab/>
        <w:t>Pour les pneumatiques de la classe C1 : une profondeur des sculptures ≥ 11 mm et un rapport rainures/parties pleines ≥ 35 % ;</w:t>
      </w:r>
    </w:p>
    <w:p w:rsidR="0093629B" w:rsidRPr="0093629B" w:rsidRDefault="0093629B" w:rsidP="00423E2D">
      <w:pPr>
        <w:pStyle w:val="SingleTxtG"/>
        <w:ind w:left="2268" w:hanging="1134"/>
      </w:pPr>
      <w:r w:rsidRPr="0093629B">
        <w:tab/>
      </w:r>
      <w:r w:rsidRPr="0093629B">
        <w:tab/>
        <w:t>Pour les pneumatiques de la classe C2 : une profondeur des sculptures ≥ 11 mm et un rapport rainures/parties pleines ≥ 35 % ;</w:t>
      </w:r>
    </w:p>
    <w:p w:rsidR="0093629B" w:rsidRPr="0093629B" w:rsidRDefault="0093629B" w:rsidP="00423E2D">
      <w:pPr>
        <w:pStyle w:val="SingleTxtG"/>
        <w:ind w:left="2268" w:hanging="1134"/>
      </w:pPr>
      <w:r w:rsidRPr="0093629B">
        <w:tab/>
      </w:r>
      <w:r w:rsidRPr="0093629B">
        <w:tab/>
        <w:t>Pour les pneumatiques de la classe C3 : une profondeur des sculptures ≥ 16 mm et un rapport rainures/parties pleines ≥ 35 % ;</w:t>
      </w:r>
    </w:p>
    <w:p w:rsidR="0093629B" w:rsidRPr="0093629B" w:rsidRDefault="0093629B" w:rsidP="00423E2D">
      <w:pPr>
        <w:pStyle w:val="SingleTxtG"/>
        <w:ind w:left="2268" w:hanging="1134"/>
      </w:pPr>
      <w:r w:rsidRPr="0093629B">
        <w:t>2.76</w:t>
      </w:r>
      <w:r w:rsidRPr="0093629B">
        <w:tab/>
      </w:r>
      <w:r w:rsidRPr="0093629B">
        <w:tab/>
        <w:t>« </w:t>
      </w:r>
      <w:r w:rsidRPr="0093629B">
        <w:rPr>
          <w:i/>
        </w:rPr>
        <w:t>Code de vitesse </w:t>
      </w:r>
      <w:r w:rsidRPr="0093629B">
        <w:t>», le code, constitué d’une lettre, qui indique la vitesse maximale que le pneumatique peut supporter (voir l’annexe 1 du présent Règlement) ;</w:t>
      </w:r>
    </w:p>
    <w:p w:rsidR="0093629B" w:rsidRPr="0093629B" w:rsidRDefault="0093629B" w:rsidP="00423E2D">
      <w:pPr>
        <w:pStyle w:val="SingleTxtG"/>
        <w:ind w:left="2268" w:hanging="1134"/>
      </w:pPr>
      <w:bookmarkStart w:id="3" w:name="_Ref328667068"/>
      <w:r w:rsidRPr="0093629B">
        <w:t>2.77</w:t>
      </w:r>
      <w:r w:rsidRPr="0093629B">
        <w:tab/>
      </w:r>
      <w:r w:rsidRPr="0093629B">
        <w:tab/>
        <w:t>« </w:t>
      </w:r>
      <w:r w:rsidRPr="0093629B">
        <w:rPr>
          <w:i/>
        </w:rPr>
        <w:t>Pneumatique d’essai de référence normalisé (SRTT) </w:t>
      </w:r>
      <w:r w:rsidRPr="0093629B">
        <w:t>», un pneumatique qui est fabriqué, contrôlé et stocké conformément aux normes suivantes de l’American Society for Testing and Materials (ASTM</w:t>
      </w:r>
      <w:bookmarkEnd w:id="3"/>
      <w:r w:rsidRPr="0093629B">
        <w:t>) :</w:t>
      </w:r>
    </w:p>
    <w:p w:rsidR="0093629B" w:rsidRPr="0093629B" w:rsidRDefault="0093629B" w:rsidP="00423E2D">
      <w:pPr>
        <w:pStyle w:val="SingleTxtG"/>
        <w:ind w:left="2268" w:hanging="1134"/>
      </w:pPr>
      <w:r w:rsidRPr="0093629B">
        <w:tab/>
        <w:t>a)</w:t>
      </w:r>
      <w:r w:rsidRPr="0093629B">
        <w:tab/>
        <w:t>E1136-93 (2003) pour la dimension P195/75R14 ;</w:t>
      </w:r>
    </w:p>
    <w:p w:rsidR="0093629B" w:rsidRPr="0093629B" w:rsidRDefault="0093629B" w:rsidP="00423E2D">
      <w:pPr>
        <w:pStyle w:val="SingleTxtG"/>
        <w:ind w:left="2268" w:hanging="1134"/>
      </w:pPr>
      <w:r w:rsidRPr="0093629B">
        <w:tab/>
        <w:t>b)</w:t>
      </w:r>
      <w:r w:rsidRPr="0093629B">
        <w:tab/>
        <w:t>F2493-08 (2008) pour la dimension P225/60R16 ;</w:t>
      </w:r>
    </w:p>
    <w:p w:rsidR="0093629B" w:rsidRPr="0093629B" w:rsidRDefault="0093629B" w:rsidP="00423E2D">
      <w:pPr>
        <w:pStyle w:val="SingleTxtG"/>
        <w:ind w:left="2268" w:hanging="1134"/>
      </w:pPr>
      <w:r w:rsidRPr="0093629B">
        <w:tab/>
        <w:t>c)</w:t>
      </w:r>
      <w:r w:rsidRPr="0093629B">
        <w:tab/>
        <w:t>F2872 (2011) pour la dimension 225/75R16 C ;</w:t>
      </w:r>
    </w:p>
    <w:p w:rsidR="0093629B" w:rsidRPr="0093629B" w:rsidRDefault="0093629B" w:rsidP="00423E2D">
      <w:pPr>
        <w:pStyle w:val="SingleTxtG"/>
        <w:ind w:left="2268" w:hanging="1134"/>
      </w:pPr>
      <w:r w:rsidRPr="0093629B">
        <w:tab/>
        <w:t>d)</w:t>
      </w:r>
      <w:r w:rsidRPr="0093629B">
        <w:tab/>
        <w:t>F2871 (2011) pour la dimension 245/70R19,5 ;</w:t>
      </w:r>
    </w:p>
    <w:p w:rsidR="0093629B" w:rsidRPr="0093629B" w:rsidRDefault="0093629B" w:rsidP="00423E2D">
      <w:pPr>
        <w:pStyle w:val="SingleTxtG"/>
        <w:ind w:left="2268" w:hanging="1134"/>
      </w:pPr>
      <w:r w:rsidRPr="0093629B">
        <w:tab/>
        <w:t>e)</w:t>
      </w:r>
      <w:r w:rsidRPr="0093629B">
        <w:tab/>
        <w:t>F2870 (2011) pour la dimension 315/70R22,5 ;</w:t>
      </w:r>
    </w:p>
    <w:p w:rsidR="0093629B" w:rsidRPr="0093629B" w:rsidRDefault="0093629B" w:rsidP="00423E2D">
      <w:pPr>
        <w:pStyle w:val="SingleTxtG"/>
        <w:ind w:left="2268" w:hanging="1134"/>
      </w:pPr>
      <w:r w:rsidRPr="0093629B">
        <w:t>2.78</w:t>
      </w:r>
      <w:r w:rsidRPr="0093629B">
        <w:tab/>
      </w:r>
      <w:r w:rsidRPr="0093629B">
        <w:tab/>
        <w:t>« </w:t>
      </w:r>
      <w:r w:rsidRPr="0093629B">
        <w:rPr>
          <w:i/>
        </w:rPr>
        <w:t>Structure du pneumatique </w:t>
      </w:r>
      <w:r w:rsidRPr="0093629B">
        <w:t>», les caractéristiques techniques de la structure du pneumatique (par exemple, radiale, diagonale ceinturée, diagonale, etc.) ;</w:t>
      </w:r>
    </w:p>
    <w:p w:rsidR="0093629B" w:rsidRPr="0093629B" w:rsidRDefault="0093629B" w:rsidP="00423E2D">
      <w:pPr>
        <w:pStyle w:val="SingleTxtG"/>
        <w:ind w:left="2268" w:hanging="1134"/>
      </w:pPr>
      <w:r w:rsidRPr="0093629B">
        <w:lastRenderedPageBreak/>
        <w:t>2.79</w:t>
      </w:r>
      <w:r w:rsidRPr="0093629B">
        <w:tab/>
      </w:r>
      <w:r w:rsidRPr="0093629B">
        <w:tab/>
        <w:t>« </w:t>
      </w:r>
      <w:r w:rsidRPr="0093629B">
        <w:rPr>
          <w:i/>
        </w:rPr>
        <w:t>SRTT14 </w:t>
      </w:r>
      <w:r w:rsidRPr="0093629B">
        <w:t>», la spécification normalisée ASTM E1136-93 (réapprouvée en 2003), concernant un pneumatique radial de référence pour les essais P195/75R14 ;</w:t>
      </w:r>
    </w:p>
    <w:p w:rsidR="0093629B" w:rsidRPr="0093629B" w:rsidRDefault="0093629B" w:rsidP="00423E2D">
      <w:pPr>
        <w:pStyle w:val="SingleTxtG"/>
        <w:ind w:left="2268" w:hanging="1134"/>
      </w:pPr>
      <w:r w:rsidRPr="0093629B">
        <w:t>2.80</w:t>
      </w:r>
      <w:r w:rsidRPr="0093629B">
        <w:tab/>
      </w:r>
      <w:r w:rsidRPr="0093629B">
        <w:tab/>
        <w:t>« </w:t>
      </w:r>
      <w:r w:rsidRPr="0093629B">
        <w:rPr>
          <w:i/>
        </w:rPr>
        <w:t>SRTT16 </w:t>
      </w:r>
      <w:r w:rsidRPr="0093629B">
        <w:t>», la spécification normalisée ASTM F2493-08, concernant un pneumatique radial de référence pour les essais P225/60R16 ;</w:t>
      </w:r>
    </w:p>
    <w:p w:rsidR="0093629B" w:rsidRPr="0093629B" w:rsidRDefault="0093629B" w:rsidP="00423E2D">
      <w:pPr>
        <w:pStyle w:val="SingleTxtG"/>
        <w:ind w:left="2268" w:hanging="1134"/>
      </w:pPr>
      <w:r w:rsidRPr="0093629B">
        <w:t>2.81</w:t>
      </w:r>
      <w:r w:rsidRPr="0093629B">
        <w:tab/>
      </w:r>
      <w:r w:rsidRPr="0093629B">
        <w:tab/>
        <w:t>« </w:t>
      </w:r>
      <w:r w:rsidRPr="0093629B">
        <w:rPr>
          <w:i/>
        </w:rPr>
        <w:t>Pneumatique de secours à usage temporaire </w:t>
      </w:r>
      <w:r w:rsidRPr="0093629B">
        <w:t>», un type spécial de pneumatique, différent des pneumatiques équipant un véhicule pour la circulation en conditions normales, destiné à être utilisé seulement pour un usage temporaire dans des conditions de conduite restreintes ;</w:t>
      </w:r>
    </w:p>
    <w:p w:rsidR="0093629B" w:rsidRPr="0093629B" w:rsidRDefault="0093629B" w:rsidP="00423E2D">
      <w:pPr>
        <w:pStyle w:val="SingleTxtG"/>
        <w:ind w:left="2268" w:hanging="1134"/>
      </w:pPr>
      <w:r w:rsidRPr="0093629B">
        <w:t>2.82</w:t>
      </w:r>
      <w:r w:rsidRPr="0093629B">
        <w:tab/>
      </w:r>
      <w:r w:rsidRPr="0093629B">
        <w:tab/>
        <w:t>« </w:t>
      </w:r>
      <w:r w:rsidRPr="0093629B">
        <w:rPr>
          <w:i/>
        </w:rPr>
        <w:t>Jante d’essai </w:t>
      </w:r>
      <w:r w:rsidRPr="0093629B">
        <w:t>», la jante sur laquelle doit être monté un pneumatique pour les essais, qui peut être toute jante désignée dans les normes de l’industrie comme pouvant être utilisée avec ce pneumatique ;</w:t>
      </w:r>
    </w:p>
    <w:p w:rsidR="0093629B" w:rsidRPr="0093629B" w:rsidRDefault="0093629B" w:rsidP="00423E2D">
      <w:pPr>
        <w:pStyle w:val="SingleTxtG"/>
        <w:ind w:left="2268" w:hanging="1134"/>
      </w:pPr>
      <w:r w:rsidRPr="0093629B">
        <w:t>2.83</w:t>
      </w:r>
      <w:r w:rsidRPr="0093629B">
        <w:tab/>
      </w:r>
      <w:r w:rsidRPr="0093629B">
        <w:tab/>
        <w:t>« </w:t>
      </w:r>
      <w:r w:rsidRPr="0093629B">
        <w:rPr>
          <w:i/>
        </w:rPr>
        <w:t>Essai </w:t>
      </w:r>
      <w:r w:rsidRPr="0093629B">
        <w:t>», une seule passe du pneumatique chargé sur une piste d’essai donnée ;</w:t>
      </w:r>
    </w:p>
    <w:p w:rsidR="0093629B" w:rsidRPr="0093629B" w:rsidRDefault="0093629B" w:rsidP="00423E2D">
      <w:pPr>
        <w:pStyle w:val="SingleTxtG"/>
        <w:ind w:left="2268" w:hanging="1134"/>
      </w:pPr>
      <w:r w:rsidRPr="0093629B">
        <w:t>2.84</w:t>
      </w:r>
      <w:r w:rsidRPr="0093629B">
        <w:tab/>
      </w:r>
      <w:r w:rsidRPr="0093629B">
        <w:tab/>
        <w:t>« </w:t>
      </w:r>
      <w:r w:rsidRPr="0093629B">
        <w:rPr>
          <w:i/>
        </w:rPr>
        <w:t>Pneumatique(s) d’essai </w:t>
      </w:r>
      <w:r w:rsidRPr="0093629B">
        <w:t>», un pneumatique ou jeu de pneumatiques à contrôler, de référence ou témoin utilisé lors d’un essai ;</w:t>
      </w:r>
    </w:p>
    <w:p w:rsidR="0093629B" w:rsidRPr="0093629B" w:rsidRDefault="0093629B" w:rsidP="00423E2D">
      <w:pPr>
        <w:pStyle w:val="SingleTxtG"/>
        <w:ind w:left="2268" w:hanging="1134"/>
      </w:pPr>
      <w:r w:rsidRPr="0093629B">
        <w:t>2.85</w:t>
      </w:r>
      <w:r w:rsidRPr="0093629B">
        <w:tab/>
      </w:r>
      <w:r w:rsidRPr="0093629B">
        <w:tab/>
        <w:t>« </w:t>
      </w:r>
      <w:r w:rsidRPr="0093629B">
        <w:rPr>
          <w:i/>
        </w:rPr>
        <w:t>Jante théorique </w:t>
      </w:r>
      <w:r w:rsidRPr="0093629B">
        <w:t>», une jante d’une largeur calculée en multipliant la largeur nominale de section d’un pneumatique par un coefficient spécifique fixé par l’industrie, dépendant du rapport nominal hauteur/largeur du pneumatique ;</w:t>
      </w:r>
    </w:p>
    <w:p w:rsidR="0093629B" w:rsidRPr="0093629B" w:rsidRDefault="0093629B" w:rsidP="00423E2D">
      <w:pPr>
        <w:pStyle w:val="SingleTxtG"/>
        <w:ind w:left="2268" w:hanging="1134"/>
        <w:rPr>
          <w:bCs/>
        </w:rPr>
      </w:pPr>
      <w:r w:rsidRPr="0093629B">
        <w:t>2.86</w:t>
      </w:r>
      <w:r w:rsidRPr="0093629B">
        <w:tab/>
      </w:r>
      <w:r w:rsidRPr="0093629B">
        <w:tab/>
        <w:t>« </w:t>
      </w:r>
      <w:r w:rsidRPr="0093629B">
        <w:rPr>
          <w:i/>
        </w:rPr>
        <w:t>Essai de traction </w:t>
      </w:r>
      <w:r w:rsidRPr="0093629B">
        <w:t>», une série composée d’un nombre spécifié d’essais de traction/patinage du même pneumatique effectués selon la norme ASTM F1805-06 et répétés dans un court laps de temps ;</w:t>
      </w:r>
    </w:p>
    <w:p w:rsidR="0093629B" w:rsidRPr="0093629B" w:rsidRDefault="0093629B" w:rsidP="00423E2D">
      <w:pPr>
        <w:pStyle w:val="SingleTxtG"/>
        <w:ind w:left="2268" w:hanging="1134"/>
      </w:pPr>
      <w:r w:rsidRPr="0093629B">
        <w:t>2.87</w:t>
      </w:r>
      <w:r w:rsidRPr="0093629B">
        <w:tab/>
      </w:r>
      <w:r w:rsidRPr="0093629B">
        <w:tab/>
        <w:t>« </w:t>
      </w:r>
      <w:r w:rsidRPr="0093629B">
        <w:rPr>
          <w:i/>
        </w:rPr>
        <w:t>Pneumatique traction </w:t>
      </w:r>
      <w:r w:rsidRPr="0093629B">
        <w:t>», un pneumatique de la classe C2 ou C3 portant l’inscription « TRACTION » et destiné à être monté principalement sur le ou les essieux moteurs d’un véhicule pour maximiser la force de traction dans diverses conditions ;</w:t>
      </w:r>
    </w:p>
    <w:p w:rsidR="0093629B" w:rsidRPr="0093629B" w:rsidRDefault="0093629B" w:rsidP="00423E2D">
      <w:pPr>
        <w:pStyle w:val="SingleTxtG"/>
        <w:ind w:left="2268" w:hanging="1134"/>
      </w:pPr>
      <w:r w:rsidRPr="0093629B">
        <w:tab/>
        <w:t>Pour être classé dans la catégorie « pneumatique traction », un pneumatique doit satisfaire à l’une au moins des conditions suivantes :</w:t>
      </w:r>
    </w:p>
    <w:p w:rsidR="0093629B" w:rsidRPr="0093629B" w:rsidRDefault="0093629B" w:rsidP="00423E2D">
      <w:pPr>
        <w:pStyle w:val="SingleTxtG"/>
        <w:ind w:left="2268" w:hanging="1134"/>
      </w:pPr>
      <w:r w:rsidRPr="0093629B">
        <w:tab/>
        <w:t xml:space="preserve">Sur toute sa circonférence, le pneumatique doit comporter au minimum deux nervures, chacune comprenant un minimum de 30 blocs séparés par des rainures ou des lamelles dont la profondeur minimale doit correspondre à la moitié de la profondeur des sculptures. </w:t>
      </w:r>
    </w:p>
    <w:p w:rsidR="0093629B" w:rsidRPr="0093629B" w:rsidRDefault="0093629B" w:rsidP="00423E2D">
      <w:pPr>
        <w:pStyle w:val="SingleTxtG"/>
        <w:ind w:left="2268" w:hanging="1134"/>
      </w:pPr>
      <w:r w:rsidRPr="0093629B">
        <w:t>2.88</w:t>
      </w:r>
      <w:r w:rsidRPr="0093629B">
        <w:tab/>
      </w:r>
      <w:r w:rsidRPr="0093629B">
        <w:tab/>
        <w:t>« </w:t>
      </w:r>
      <w:r w:rsidRPr="0093629B">
        <w:rPr>
          <w:i/>
        </w:rPr>
        <w:t>Bande de roulement </w:t>
      </w:r>
      <w:r w:rsidRPr="0093629B">
        <w:t>», la partie du pneumatique qui entre en contact avec la route ;</w:t>
      </w:r>
    </w:p>
    <w:p w:rsidR="0093629B" w:rsidRPr="0093629B" w:rsidRDefault="0093629B" w:rsidP="00423E2D">
      <w:pPr>
        <w:pStyle w:val="SingleTxtG"/>
        <w:ind w:left="2268" w:hanging="1134"/>
      </w:pPr>
      <w:r w:rsidRPr="0093629B">
        <w:t>2.89</w:t>
      </w:r>
      <w:r w:rsidRPr="0093629B">
        <w:tab/>
      </w:r>
      <w:r w:rsidRPr="0093629B">
        <w:tab/>
        <w:t>« </w:t>
      </w:r>
      <w:r w:rsidRPr="0093629B">
        <w:rPr>
          <w:i/>
        </w:rPr>
        <w:t>Rainure de la sculpture de la bande de roulement </w:t>
      </w:r>
      <w:r w:rsidRPr="0093629B">
        <w:t>», l’espace entre deux nervures ou deux pavés adjacents de la sculpture ;</w:t>
      </w:r>
    </w:p>
    <w:p w:rsidR="0093629B" w:rsidRPr="0093629B" w:rsidRDefault="0093629B" w:rsidP="00423E2D">
      <w:pPr>
        <w:pStyle w:val="SingleTxtG"/>
        <w:ind w:left="2268" w:hanging="1134"/>
        <w:rPr>
          <w:bCs/>
        </w:rPr>
      </w:pPr>
      <w:r w:rsidRPr="0093629B">
        <w:t>2.90</w:t>
      </w:r>
      <w:r w:rsidRPr="0093629B">
        <w:tab/>
      </w:r>
      <w:r w:rsidRPr="0093629B">
        <w:tab/>
        <w:t>« </w:t>
      </w:r>
      <w:r w:rsidRPr="0093629B">
        <w:rPr>
          <w:i/>
        </w:rPr>
        <w:t>Profondeur des sculptures </w:t>
      </w:r>
      <w:r w:rsidRPr="0093629B">
        <w:t>», la profondeur des rainures principales ;</w:t>
      </w:r>
    </w:p>
    <w:p w:rsidR="0093629B" w:rsidRPr="0093629B" w:rsidRDefault="0093629B" w:rsidP="00423E2D">
      <w:pPr>
        <w:pStyle w:val="SingleTxtG"/>
        <w:ind w:left="2268" w:hanging="1134"/>
      </w:pPr>
      <w:r w:rsidRPr="0093629B">
        <w:t>2.91</w:t>
      </w:r>
      <w:r w:rsidRPr="0093629B">
        <w:tab/>
      </w:r>
      <w:r w:rsidRPr="0093629B">
        <w:tab/>
        <w:t>« </w:t>
      </w:r>
      <w:r w:rsidRPr="0093629B">
        <w:rPr>
          <w:i/>
        </w:rPr>
        <w:t>Dessin de la bande de roulement </w:t>
      </w:r>
      <w:r w:rsidRPr="0093629B">
        <w:t>», la disposition géométrique des pavés, des nervures et des rainures de la bande de roulement ;</w:t>
      </w:r>
    </w:p>
    <w:p w:rsidR="0093629B" w:rsidRPr="0093629B" w:rsidRDefault="0093629B" w:rsidP="00423E2D">
      <w:pPr>
        <w:pStyle w:val="SingleTxtG"/>
        <w:ind w:left="2268" w:hanging="1134"/>
      </w:pPr>
      <w:r w:rsidRPr="0093629B">
        <w:t>2.92</w:t>
      </w:r>
      <w:r w:rsidRPr="0093629B">
        <w:tab/>
      </w:r>
      <w:r w:rsidRPr="0093629B">
        <w:tab/>
        <w:t>« </w:t>
      </w:r>
      <w:r w:rsidRPr="0093629B">
        <w:rPr>
          <w:i/>
        </w:rPr>
        <w:t>Décollement de la bande de roulement </w:t>
      </w:r>
      <w:r w:rsidRPr="0093629B">
        <w:t>», la séparation de la bande de roulement de la carcasse ;</w:t>
      </w:r>
    </w:p>
    <w:p w:rsidR="0093629B" w:rsidRPr="0093629B" w:rsidRDefault="0093629B" w:rsidP="00423E2D">
      <w:pPr>
        <w:pStyle w:val="SingleTxtG"/>
        <w:ind w:left="2268" w:hanging="1134"/>
      </w:pPr>
      <w:r w:rsidRPr="0093629B">
        <w:t>2.93</w:t>
      </w:r>
      <w:r w:rsidRPr="0093629B">
        <w:tab/>
      </w:r>
      <w:r w:rsidRPr="0093629B">
        <w:tab/>
        <w:t>« </w:t>
      </w:r>
      <w:r w:rsidRPr="0093629B">
        <w:rPr>
          <w:i/>
        </w:rPr>
        <w:t>Témoins d’usure </w:t>
      </w:r>
      <w:r w:rsidRPr="0093629B">
        <w:t>», les parties en saillie situées au fond des rainures de la bande de roulement et donnant une indication visuelle du degré d’usure de cette dernière ;</w:t>
      </w:r>
    </w:p>
    <w:p w:rsidR="0093629B" w:rsidRPr="0093629B" w:rsidRDefault="0093629B" w:rsidP="00423E2D">
      <w:pPr>
        <w:pStyle w:val="SingleTxtG"/>
        <w:ind w:left="2268" w:hanging="1134"/>
      </w:pPr>
      <w:r w:rsidRPr="0093629B">
        <w:lastRenderedPageBreak/>
        <w:t>2.94</w:t>
      </w:r>
      <w:r w:rsidRPr="0093629B">
        <w:tab/>
      </w:r>
      <w:r w:rsidRPr="0093629B">
        <w:tab/>
        <w:t>« </w:t>
      </w:r>
      <w:r w:rsidRPr="0093629B">
        <w:rPr>
          <w:i/>
        </w:rPr>
        <w:t>Pneumatique sans chambre </w:t>
      </w:r>
      <w:r w:rsidRPr="0093629B">
        <w:t>», un pneumatique conçu spécifiquement pour être utilisé sans chambre à air sur des jantes appropriées ;</w:t>
      </w:r>
    </w:p>
    <w:p w:rsidR="0093629B" w:rsidRPr="0093629B" w:rsidRDefault="0093629B" w:rsidP="00423E2D">
      <w:pPr>
        <w:pStyle w:val="SingleTxtG"/>
        <w:ind w:left="2268" w:hanging="1134"/>
      </w:pPr>
      <w:r w:rsidRPr="0093629B">
        <w:t>2.95</w:t>
      </w:r>
      <w:r w:rsidRPr="0093629B">
        <w:tab/>
      </w:r>
      <w:r w:rsidRPr="0093629B">
        <w:tab/>
        <w:t>« </w:t>
      </w:r>
      <w:r w:rsidRPr="0093629B">
        <w:rPr>
          <w:i/>
        </w:rPr>
        <w:t>Pneumatique de secours à usage temporaire du type T </w:t>
      </w:r>
      <w:r w:rsidRPr="0093629B">
        <w:t>», un type de pneumatique de secours à usage temporaire prévu pour un usage à une pression de gonflage supérieure à celle prescrite pour les pneumatiques standard et pour forte charge ;</w:t>
      </w:r>
    </w:p>
    <w:p w:rsidR="0093629B" w:rsidRPr="0093629B" w:rsidRDefault="0093629B" w:rsidP="00423E2D">
      <w:pPr>
        <w:pStyle w:val="SingleTxtG"/>
        <w:ind w:left="2268" w:hanging="1134"/>
      </w:pPr>
      <w:r w:rsidRPr="0093629B">
        <w:t>2.96</w:t>
      </w:r>
      <w:r w:rsidRPr="0093629B">
        <w:tab/>
      </w:r>
      <w:r w:rsidRPr="0093629B">
        <w:tab/>
        <w:t>« </w:t>
      </w:r>
      <w:r w:rsidRPr="0093629B">
        <w:rPr>
          <w:i/>
        </w:rPr>
        <w:t>Désignation des dimensions du pneumatique </w:t>
      </w:r>
      <w:r w:rsidRPr="0093629B">
        <w:t>», une combinaison de lettres, de chiffres et de symboles qui indique spécifiquement les dimensions et la structure du pneumatique, comme défini dans l’une des normes des organisations énumérées à l’annexe 7, ou dans les tableaux de l’annexe 6 du présent Règlement ;</w:t>
      </w:r>
    </w:p>
    <w:p w:rsidR="0093629B" w:rsidRPr="0093629B" w:rsidRDefault="0093629B" w:rsidP="00423E2D">
      <w:pPr>
        <w:pStyle w:val="SingleTxtG"/>
        <w:ind w:left="2268" w:hanging="1134"/>
      </w:pPr>
      <w:r w:rsidRPr="0093629B">
        <w:t>2.97</w:t>
      </w:r>
      <w:r w:rsidRPr="0093629B">
        <w:tab/>
      </w:r>
      <w:r w:rsidRPr="0093629B">
        <w:tab/>
        <w:t>« </w:t>
      </w:r>
      <w:r w:rsidRPr="0093629B">
        <w:rPr>
          <w:i/>
        </w:rPr>
        <w:t>Véhicule d’essai de pneumatiques </w:t>
      </w:r>
      <w:r w:rsidRPr="0093629B">
        <w:t>», un véhicule spécial doté d’instruments de mesure des forces verticale et longitudinale sur un pneumatique d’essai au cours d’un freinage ;</w:t>
      </w:r>
    </w:p>
    <w:p w:rsidR="0093629B" w:rsidRPr="0093629B" w:rsidRDefault="0093629B" w:rsidP="00423E2D">
      <w:pPr>
        <w:pStyle w:val="SingleTxtG"/>
        <w:ind w:left="2268" w:hanging="1134"/>
      </w:pPr>
      <w:r w:rsidRPr="0093629B">
        <w:t>2.98</w:t>
      </w:r>
      <w:r w:rsidRPr="0093629B">
        <w:tab/>
      </w:r>
      <w:r w:rsidRPr="0093629B">
        <w:tab/>
        <w:t>« </w:t>
      </w:r>
      <w:r w:rsidRPr="0093629B">
        <w:rPr>
          <w:i/>
        </w:rPr>
        <w:t>Charge verticale </w:t>
      </w:r>
      <w:r w:rsidRPr="0093629B">
        <w:t>», la charge, en newtons, sur le pneumatique, perpendiculairement à la surface de la route ;</w:t>
      </w:r>
    </w:p>
    <w:p w:rsidR="0093629B" w:rsidRPr="0093629B" w:rsidRDefault="0093629B" w:rsidP="00423E2D">
      <w:pPr>
        <w:pStyle w:val="SingleTxtG"/>
        <w:ind w:left="2268" w:hanging="1134"/>
      </w:pPr>
      <w:r w:rsidRPr="0093629B">
        <w:t>2.99</w:t>
      </w:r>
      <w:r w:rsidRPr="0093629B">
        <w:tab/>
      </w:r>
      <w:r w:rsidRPr="0093629B">
        <w:tab/>
        <w:t>« </w:t>
      </w:r>
      <w:r w:rsidRPr="0093629B">
        <w:rPr>
          <w:i/>
        </w:rPr>
        <w:t>Rapport rainures/parties pleines </w:t>
      </w:r>
      <w:r w:rsidRPr="0093629B">
        <w:t>», le rapport entre l’aire des vides dans une surface de référence et l’aire de cette surface calculée d’après les plans du moule ;</w:t>
      </w:r>
    </w:p>
    <w:p w:rsidR="00C953AB" w:rsidRDefault="0093629B" w:rsidP="00423E2D">
      <w:pPr>
        <w:pStyle w:val="SingleTxtG"/>
        <w:ind w:left="2268" w:hanging="1134"/>
      </w:pPr>
      <w:r w:rsidRPr="0093629B">
        <w:t>2.100</w:t>
      </w:r>
      <w:r w:rsidRPr="0093629B">
        <w:tab/>
      </w:r>
      <w:r w:rsidRPr="0093629B">
        <w:tab/>
        <w:t>« </w:t>
      </w:r>
      <w:r w:rsidRPr="0093629B">
        <w:rPr>
          <w:i/>
        </w:rPr>
        <w:t>Indice d’adhérence sur sol mouillé (“</w:t>
      </w:r>
      <w:r w:rsidR="008C2F21">
        <w:rPr>
          <w:i/>
        </w:rPr>
        <w:t> </w:t>
      </w:r>
      <w:r w:rsidRPr="0093629B">
        <w:rPr>
          <w:i/>
        </w:rPr>
        <w:t>G</w:t>
      </w:r>
      <w:r w:rsidR="008C2F21">
        <w:rPr>
          <w:i/>
        </w:rPr>
        <w:t> </w:t>
      </w:r>
      <w:r w:rsidRPr="0093629B">
        <w:rPr>
          <w:i/>
        </w:rPr>
        <w:t>”) </w:t>
      </w:r>
      <w:r w:rsidRPr="0093629B">
        <w:t>», le rapport entre les performances d’adhérence du pneumatique à contrôler et celles du pneumatique d’essai de référence normalisé.</w:t>
      </w:r>
    </w:p>
    <w:p w:rsidR="00BD59BD" w:rsidRPr="00BD59BD" w:rsidRDefault="00BD59BD" w:rsidP="00BD59BD">
      <w:pPr>
        <w:pStyle w:val="HChG"/>
      </w:pPr>
      <w:r>
        <w:tab/>
      </w:r>
      <w:r w:rsidR="00BB18F7">
        <w:tab/>
      </w:r>
      <w:r>
        <w:t>3.</w:t>
      </w:r>
      <w:r>
        <w:tab/>
      </w:r>
      <w:r w:rsidR="00BB18F7">
        <w:tab/>
      </w:r>
      <w:r w:rsidRPr="00BD59BD">
        <w:t>Prescriptions</w:t>
      </w:r>
    </w:p>
    <w:p w:rsidR="00BD59BD" w:rsidRPr="00BD59BD" w:rsidRDefault="00BD59BD" w:rsidP="00423E2D">
      <w:pPr>
        <w:pStyle w:val="SingleTxtG"/>
        <w:ind w:left="2268" w:hanging="1134"/>
        <w:rPr>
          <w:bCs/>
          <w:iCs/>
        </w:rPr>
      </w:pPr>
      <w:bookmarkStart w:id="4" w:name="_Toc329088803"/>
      <w:bookmarkStart w:id="5" w:name="_Toc280015565"/>
      <w:bookmarkStart w:id="6" w:name="_Toc279591075"/>
      <w:bookmarkStart w:id="7" w:name="_Toc279590999"/>
      <w:bookmarkStart w:id="8" w:name="_Toc279590961"/>
      <w:bookmarkStart w:id="9" w:name="_Toc279590922"/>
      <w:bookmarkStart w:id="10" w:name="_Toc279590759"/>
      <w:bookmarkStart w:id="11" w:name="_Toc279590511"/>
      <w:bookmarkStart w:id="12" w:name="_Toc279590458"/>
      <w:bookmarkStart w:id="13" w:name="_Toc279589932"/>
      <w:bookmarkStart w:id="14" w:name="_Toc279589449"/>
      <w:bookmarkStart w:id="15" w:name="_Toc279589248"/>
      <w:r w:rsidRPr="00BD59BD">
        <w:t>3.1</w:t>
      </w:r>
      <w:r w:rsidRPr="00BD59BD">
        <w:tab/>
      </w:r>
      <w:r w:rsidRPr="00BD59BD">
        <w:tab/>
        <w:t>Codes usine</w:t>
      </w:r>
      <w:bookmarkEnd w:id="4"/>
    </w:p>
    <w:p w:rsidR="00BD59BD" w:rsidRPr="00BD59BD" w:rsidRDefault="00BD59BD" w:rsidP="00423E2D">
      <w:pPr>
        <w:pStyle w:val="SingleTxtG"/>
        <w:ind w:left="2268" w:hanging="1134"/>
      </w:pPr>
      <w:r w:rsidRPr="00BD59BD">
        <w:t>3.1.1</w:t>
      </w:r>
      <w:r w:rsidRPr="00BD59BD">
        <w:tab/>
      </w:r>
      <w:r w:rsidRPr="00BD59BD">
        <w:tab/>
        <w:t>Enregistrement du code usine</w:t>
      </w:r>
      <w:bookmarkEnd w:id="5"/>
      <w:bookmarkEnd w:id="6"/>
      <w:bookmarkEnd w:id="7"/>
      <w:bookmarkEnd w:id="8"/>
      <w:bookmarkEnd w:id="9"/>
      <w:bookmarkEnd w:id="10"/>
      <w:bookmarkEnd w:id="11"/>
      <w:bookmarkEnd w:id="12"/>
      <w:bookmarkEnd w:id="13"/>
      <w:bookmarkEnd w:id="14"/>
      <w:bookmarkEnd w:id="15"/>
      <w:r w:rsidRPr="00BD59BD">
        <w:t xml:space="preserve"> pour les fabricants ayant un représentant aux États-Unis d’Amérique</w:t>
      </w:r>
    </w:p>
    <w:p w:rsidR="00BD59BD" w:rsidRPr="00BD59BD" w:rsidRDefault="00BD59BD" w:rsidP="00423E2D">
      <w:pPr>
        <w:pStyle w:val="SingleTxtG"/>
        <w:ind w:left="2268" w:hanging="1134"/>
        <w:rPr>
          <w:bCs/>
        </w:rPr>
      </w:pPr>
      <w:bookmarkStart w:id="16" w:name="_Toc279590760"/>
      <w:r w:rsidRPr="00BD59BD">
        <w:t>3.1.1.1</w:t>
      </w:r>
      <w:r w:rsidRPr="00BD59BD">
        <w:tab/>
      </w:r>
      <w:r w:rsidRPr="00BD59BD">
        <w:tab/>
        <w:t>Chaque fabricant de pneumatique, pour un pneumatique nouveau, doit envoyer une demande écrite à l’adresse suivante d’enregistrement et d’attribution d’un symbole d’identification du code usine du fabricant :</w:t>
      </w:r>
      <w:bookmarkEnd w:id="16"/>
    </w:p>
    <w:p w:rsidR="00BD59BD" w:rsidRPr="00622ED6" w:rsidRDefault="00BD59BD" w:rsidP="00423E2D">
      <w:pPr>
        <w:pStyle w:val="ParNoG"/>
        <w:numPr>
          <w:ilvl w:val="0"/>
          <w:numId w:val="0"/>
        </w:numPr>
        <w:ind w:left="2268"/>
        <w:jc w:val="left"/>
        <w:rPr>
          <w:lang w:val="en-US"/>
        </w:rPr>
      </w:pPr>
      <w:r w:rsidRPr="00622ED6">
        <w:rPr>
          <w:lang w:val="en-US"/>
        </w:rPr>
        <w:t>Office of Vehicle Safety Compliance</w:t>
      </w:r>
      <w:r w:rsidR="00423E2D" w:rsidRPr="00622ED6">
        <w:rPr>
          <w:lang w:val="en-US"/>
        </w:rPr>
        <w:t xml:space="preserve"> </w:t>
      </w:r>
      <w:r w:rsidR="00423E2D" w:rsidRPr="00622ED6">
        <w:rPr>
          <w:lang w:val="en-US"/>
        </w:rPr>
        <w:br/>
      </w:r>
      <w:r w:rsidRPr="00622ED6">
        <w:rPr>
          <w:lang w:val="en-US"/>
        </w:rPr>
        <w:t>National Highway Traffic Safety Administration</w:t>
      </w:r>
      <w:r w:rsidR="00423E2D" w:rsidRPr="00622ED6">
        <w:rPr>
          <w:lang w:val="en-US"/>
        </w:rPr>
        <w:t xml:space="preserve"> </w:t>
      </w:r>
      <w:r w:rsidR="00423E2D" w:rsidRPr="00622ED6">
        <w:rPr>
          <w:lang w:val="en-US"/>
        </w:rPr>
        <w:br/>
      </w:r>
      <w:r w:rsidR="008C2F21" w:rsidRPr="00622ED6">
        <w:rPr>
          <w:lang w:val="en-US"/>
        </w:rPr>
        <w:t>1200 </w:t>
      </w:r>
      <w:r w:rsidRPr="00622ED6">
        <w:rPr>
          <w:lang w:val="en-US"/>
        </w:rPr>
        <w:t>New Jersey Avenue, SE</w:t>
      </w:r>
      <w:r w:rsidR="00423E2D" w:rsidRPr="00622ED6">
        <w:rPr>
          <w:lang w:val="en-US"/>
        </w:rPr>
        <w:t xml:space="preserve"> </w:t>
      </w:r>
      <w:r w:rsidR="00423E2D" w:rsidRPr="00622ED6">
        <w:rPr>
          <w:lang w:val="en-US"/>
        </w:rPr>
        <w:br/>
      </w:r>
      <w:r w:rsidRPr="00622ED6">
        <w:rPr>
          <w:lang w:val="en-US"/>
        </w:rPr>
        <w:t>Washington, D.C.</w:t>
      </w:r>
      <w:bookmarkStart w:id="17" w:name="_Toc279590761"/>
      <w:r w:rsidRPr="00622ED6">
        <w:rPr>
          <w:lang w:val="en-US"/>
        </w:rPr>
        <w:t xml:space="preserve"> 20590, U</w:t>
      </w:r>
      <w:bookmarkEnd w:id="17"/>
      <w:r w:rsidRPr="00622ED6">
        <w:rPr>
          <w:lang w:val="en-US"/>
        </w:rPr>
        <w:t>nited States of America</w:t>
      </w:r>
    </w:p>
    <w:p w:rsidR="00BD59BD" w:rsidRPr="00BD59BD" w:rsidRDefault="00BD59BD" w:rsidP="00423E2D">
      <w:pPr>
        <w:pStyle w:val="SingleTxtG"/>
        <w:ind w:left="2268" w:hanging="1134"/>
        <w:rPr>
          <w:bCs/>
        </w:rPr>
      </w:pPr>
      <w:bookmarkStart w:id="18" w:name="_Toc279590763"/>
      <w:bookmarkEnd w:id="18"/>
      <w:r w:rsidRPr="00BD59BD">
        <w:t>3.1.1.2</w:t>
      </w:r>
      <w:r w:rsidRPr="00BD59BD">
        <w:tab/>
      </w:r>
      <w:r w:rsidRPr="00BD59BD">
        <w:tab/>
        <w:t>Le fabricant de pneumatiques demandant qu’un code usine lui soit attribué doit s’identifier en tant que fabricant du pneumatique et fournir les informations suivantes dans la demande. Il doit informer la NHTSA de toute modification ultérieure des informations :</w:t>
      </w:r>
    </w:p>
    <w:p w:rsidR="00BD59BD" w:rsidRPr="00BD59BD" w:rsidRDefault="00BD59BD" w:rsidP="00423E2D">
      <w:pPr>
        <w:pStyle w:val="SingleTxtG"/>
        <w:ind w:left="2268" w:hanging="1134"/>
        <w:rPr>
          <w:bCs/>
        </w:rPr>
      </w:pPr>
      <w:bookmarkStart w:id="19" w:name="_Toc279590764"/>
      <w:r w:rsidRPr="00BD59BD">
        <w:t>3.1.1.3</w:t>
      </w:r>
      <w:r w:rsidRPr="00BD59BD">
        <w:tab/>
      </w:r>
      <w:r w:rsidRPr="00BD59BD">
        <w:tab/>
        <w:t>Nom ou autre désignation permettant d’identifier le demandeur, et adresse de son siège</w:t>
      </w:r>
      <w:bookmarkEnd w:id="19"/>
      <w:r w:rsidRPr="00BD59BD">
        <w:t xml:space="preserve"> ; </w:t>
      </w:r>
      <w:bookmarkStart w:id="20" w:name="_Toc279590765"/>
    </w:p>
    <w:p w:rsidR="00BD59BD" w:rsidRPr="00BD59BD" w:rsidRDefault="00BD59BD" w:rsidP="00423E2D">
      <w:pPr>
        <w:pStyle w:val="SingleTxtG"/>
        <w:ind w:left="2268" w:hanging="1134"/>
        <w:rPr>
          <w:bCs/>
        </w:rPr>
      </w:pPr>
      <w:r w:rsidRPr="00BD59BD">
        <w:t>3.1.1.4</w:t>
      </w:r>
      <w:r w:rsidRPr="00BD59BD">
        <w:tab/>
      </w:r>
      <w:r w:rsidRPr="00BD59BD">
        <w:tab/>
        <w:t>Nom, ou autre désignation spécifique, de chaque usine exploitée par le fabricant, et adresse de chaque usine lorsqu’il y a lieu</w:t>
      </w:r>
      <w:bookmarkEnd w:id="20"/>
      <w:r w:rsidRPr="00BD59BD">
        <w:t> ;</w:t>
      </w:r>
    </w:p>
    <w:p w:rsidR="00BD59BD" w:rsidRPr="00BD59BD" w:rsidRDefault="00BD59BD" w:rsidP="00423E2D">
      <w:pPr>
        <w:pStyle w:val="SingleTxtG"/>
        <w:ind w:left="2268" w:hanging="1134"/>
        <w:rPr>
          <w:bCs/>
        </w:rPr>
      </w:pPr>
      <w:bookmarkStart w:id="21" w:name="_Toc279590766"/>
      <w:r w:rsidRPr="00BD59BD">
        <w:t>3.1.1.5</w:t>
      </w:r>
      <w:r w:rsidRPr="00BD59BD">
        <w:tab/>
      </w:r>
      <w:r w:rsidRPr="00BD59BD">
        <w:tab/>
        <w:t xml:space="preserve">Type des pneumatiques fabriqués dans chaque usine, par exemple pneumatiques pour voitures particulières, pour autobus, pour camions ou </w:t>
      </w:r>
      <w:r w:rsidRPr="00BD59BD">
        <w:lastRenderedPageBreak/>
        <w:t>pour motocycles ; pneumatiques rechapés ; pneus pleins rechapés ; ensembles de pneus pleins.</w:t>
      </w:r>
      <w:bookmarkEnd w:id="21"/>
    </w:p>
    <w:p w:rsidR="00BD59BD" w:rsidRPr="00BD59BD" w:rsidRDefault="00BD59BD" w:rsidP="00423E2D">
      <w:pPr>
        <w:pStyle w:val="SingleTxtG"/>
        <w:ind w:left="2268" w:hanging="1134"/>
      </w:pPr>
      <w:bookmarkStart w:id="22" w:name="_Toc279589249"/>
      <w:bookmarkStart w:id="23" w:name="_Toc279589450"/>
      <w:bookmarkStart w:id="24" w:name="_Toc279589933"/>
      <w:bookmarkStart w:id="25" w:name="_Toc279590459"/>
      <w:bookmarkStart w:id="26" w:name="_Toc279590512"/>
      <w:bookmarkStart w:id="27" w:name="_Toc279590767"/>
      <w:bookmarkStart w:id="28" w:name="_Toc279590923"/>
      <w:bookmarkStart w:id="29" w:name="_Toc279590962"/>
      <w:bookmarkStart w:id="30" w:name="_Toc279591000"/>
      <w:bookmarkStart w:id="31" w:name="_Toc279591076"/>
      <w:bookmarkStart w:id="32" w:name="_Toc280015566"/>
      <w:bookmarkStart w:id="33" w:name="_Ref318296662"/>
      <w:bookmarkStart w:id="34" w:name="_Ref318452990"/>
      <w:bookmarkStart w:id="35" w:name="_Ref318453022"/>
      <w:r w:rsidRPr="00BD59BD">
        <w:t>3.1.2</w:t>
      </w:r>
      <w:r w:rsidRPr="00BD59BD">
        <w:tab/>
      </w:r>
      <w:r w:rsidRPr="00BD59BD">
        <w:tab/>
        <w:t>Code usine pour les fabricants n’ayant pas de représentants désignés aux États-Unis d’Amérique.</w:t>
      </w:r>
    </w:p>
    <w:p w:rsidR="00BD59BD" w:rsidRPr="00BD59BD" w:rsidRDefault="00BD59BD" w:rsidP="00423E2D">
      <w:pPr>
        <w:pStyle w:val="SingleTxtG"/>
        <w:ind w:left="2268" w:hanging="1134"/>
        <w:rPr>
          <w:bCs/>
        </w:rPr>
      </w:pPr>
      <w:r w:rsidRPr="00BD59BD">
        <w:t>3.1.2.1</w:t>
      </w:r>
      <w:r w:rsidRPr="00BD59BD">
        <w:tab/>
      </w:r>
      <w:r w:rsidRPr="00BD59BD">
        <w:tab/>
        <w:t>Le code usine pour les pneumatiques fabriqués par des entreprises n’ayant pas de représentants désignés aux États-Unis d’Amérique sera 999.</w:t>
      </w:r>
      <w:bookmarkStart w:id="36" w:name="_Toc329088804"/>
      <w:bookmarkStart w:id="37" w:name="_Ref329086819"/>
      <w:bookmarkStart w:id="38" w:name="_Ref329086810"/>
      <w:bookmarkStart w:id="39" w:name="_Ref329086793"/>
    </w:p>
    <w:p w:rsidR="00BD59BD" w:rsidRPr="00BD59BD" w:rsidRDefault="00BD59BD" w:rsidP="00423E2D">
      <w:pPr>
        <w:pStyle w:val="SingleTxtG"/>
        <w:ind w:left="2268" w:hanging="1134"/>
      </w:pPr>
      <w:r w:rsidRPr="00BD59BD">
        <w:t>3.2</w:t>
      </w:r>
      <w:r w:rsidRPr="00BD59BD">
        <w:tab/>
      </w:r>
      <w:r w:rsidRPr="00BD59BD">
        <w:tab/>
        <w:t>Marquage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D59BD" w:rsidRPr="00BD59BD" w:rsidRDefault="00BD59BD" w:rsidP="00423E2D">
      <w:pPr>
        <w:pStyle w:val="SingleTxtG"/>
        <w:ind w:left="2268" w:hanging="1134"/>
      </w:pPr>
      <w:bookmarkStart w:id="40" w:name="_Toc279590768"/>
      <w:r w:rsidRPr="00BD59BD">
        <w:t>3.2.1</w:t>
      </w:r>
      <w:r w:rsidRPr="00BD59BD">
        <w:tab/>
      </w:r>
      <w:r w:rsidRPr="00BD59BD">
        <w:tab/>
        <w:t xml:space="preserve">Le numéro d’identification du pneumatique </w:t>
      </w:r>
      <w:bookmarkEnd w:id="40"/>
      <w:r w:rsidRPr="00BD59BD">
        <w:t>est une série de chiffres, de lettres et d’espaces qui se présente comme suit : YYY_MMMMMM_DDDD.</w:t>
      </w:r>
    </w:p>
    <w:p w:rsidR="00BD59BD" w:rsidRPr="00BD59BD" w:rsidRDefault="00BD59BD" w:rsidP="00423E2D">
      <w:pPr>
        <w:pStyle w:val="SingleTxtG"/>
        <w:ind w:left="2268" w:hanging="1134"/>
        <w:rPr>
          <w:bCs/>
        </w:rPr>
      </w:pPr>
      <w:bookmarkStart w:id="41" w:name="_Toc279590770"/>
      <w:r w:rsidRPr="00BD59BD">
        <w:t>3.2.1.1</w:t>
      </w:r>
      <w:r w:rsidRPr="00BD59BD">
        <w:tab/>
      </w:r>
      <w:r w:rsidRPr="00BD59BD">
        <w:tab/>
        <w:t>YYY est le code universel à 3 caractères de l’usine dans laquelle le pneumatique a été fabriqué</w:t>
      </w:r>
      <w:bookmarkStart w:id="42" w:name="_Toc279590771"/>
      <w:bookmarkEnd w:id="41"/>
      <w:bookmarkEnd w:id="42"/>
      <w:r w:rsidRPr="00BD59BD">
        <w:t>.</w:t>
      </w:r>
    </w:p>
    <w:p w:rsidR="00BD59BD" w:rsidRPr="00BD59BD" w:rsidRDefault="00BD59BD" w:rsidP="00423E2D">
      <w:pPr>
        <w:pStyle w:val="SingleTxtG"/>
        <w:ind w:left="2268" w:hanging="1134"/>
        <w:rPr>
          <w:bCs/>
        </w:rPr>
      </w:pPr>
      <w:bookmarkStart w:id="43" w:name="_Toc279590772"/>
      <w:r w:rsidRPr="00BD59BD">
        <w:t>3.2.1.2</w:t>
      </w:r>
      <w:r w:rsidRPr="00BD59BD">
        <w:tab/>
      </w:r>
      <w:r w:rsidRPr="00BD59BD">
        <w:tab/>
        <w:t>MMMMMM est le code fabricant à 6 caractères. Dans le numéro d’identification du pneumatique, il s’agira d’un champ prescrit sur 6 caractères, mais son contenu sera déterminé par le fabricant</w:t>
      </w:r>
      <w:bookmarkEnd w:id="43"/>
      <w:r w:rsidRPr="00BD59BD">
        <w:t>.</w:t>
      </w:r>
    </w:p>
    <w:p w:rsidR="00BD59BD" w:rsidRPr="00BD59BD" w:rsidRDefault="00BD59BD" w:rsidP="00423E2D">
      <w:pPr>
        <w:pStyle w:val="SingleTxtG"/>
        <w:ind w:left="2268" w:hanging="1134"/>
        <w:rPr>
          <w:bCs/>
        </w:rPr>
      </w:pPr>
      <w:bookmarkStart w:id="44" w:name="_Toc279590773"/>
      <w:r w:rsidRPr="00BD59BD">
        <w:t>3.2.1.3</w:t>
      </w:r>
      <w:r w:rsidRPr="00BD59BD">
        <w:tab/>
      </w:r>
      <w:r w:rsidRPr="00BD59BD">
        <w:tab/>
        <w:t>Le code DDDD, à 4 caractères, indique la semaine et l’année de fabrication (code date). Les deux premiers symboles identifient la semaine de l’année, le code [01] s’appliquant à la première semaine complète du calendrier de chaque année, 02 à la seconde semaine, etc. La semaine du calendrier commence le dimanche et s’achève le samedi suivant. La semaine finale de chaque année doit comprendre au maximum six jours de l’année suivante. Les troisième et quatrième symboles identifient l’année. Exemple : 0110 signifie première semaine de 2010.</w:t>
      </w:r>
      <w:bookmarkEnd w:id="44"/>
    </w:p>
    <w:p w:rsidR="00BD59BD" w:rsidRPr="00BD59BD" w:rsidRDefault="00BD59BD" w:rsidP="00423E2D">
      <w:pPr>
        <w:pStyle w:val="SingleTxtG"/>
        <w:ind w:left="2268" w:hanging="1134"/>
        <w:rPr>
          <w:bCs/>
        </w:rPr>
      </w:pPr>
      <w:bookmarkStart w:id="45" w:name="_Toc279590775"/>
      <w:bookmarkStart w:id="46" w:name="_Ref317777546"/>
      <w:r w:rsidRPr="00BD59BD">
        <w:t>3.2.1.4</w:t>
      </w:r>
      <w:r w:rsidRPr="00BD59BD">
        <w:tab/>
      </w:r>
      <w:r w:rsidRPr="00BD59BD">
        <w:tab/>
        <w:t>Le numéro d’identification du pneumatique doit être apposé sur le flanc extérieur dans le sens de montage prévu du pneumatique, à mi-hauteur entre le talon et la bande de roulement. Sur l’autre flanc du pneumatique, un numéro d’identification du pneumatique ou un numéro partiel d’identification du pneumatique doit figurer. Le numéro partiel d’identification du pneumatique est constitué de tous les caractères sauf le code date.</w:t>
      </w:r>
      <w:bookmarkEnd w:id="45"/>
      <w:r w:rsidRPr="00BD59BD">
        <w:t xml:space="preserve"> Si le pneumatique n’a pas de sens de montage prévu, le numéro d’identification complet du pneumatique doit être apposé sur un flanc et un numéro d’identification complet ou partiel sur l’autre flanc.</w:t>
      </w:r>
      <w:bookmarkEnd w:id="46"/>
    </w:p>
    <w:p w:rsidR="00BD59BD" w:rsidRPr="00BD59BD" w:rsidRDefault="00BD59BD" w:rsidP="00423E2D">
      <w:pPr>
        <w:pStyle w:val="SingleTxtG"/>
        <w:ind w:left="2268" w:hanging="1134"/>
        <w:rPr>
          <w:bCs/>
        </w:rPr>
      </w:pPr>
      <w:bookmarkStart w:id="47" w:name="_Toc279590777"/>
      <w:r w:rsidRPr="00BD59BD">
        <w:t>3.2.1.5</w:t>
      </w:r>
      <w:r w:rsidRPr="00BD59BD">
        <w:tab/>
      </w:r>
      <w:r w:rsidRPr="00BD59BD">
        <w:tab/>
        <w:t>Les caractères utilisables pour le numéro d’identification sont les suivants : A, B, C, D, E, F, H, J, K, L, M, N, P, R, T, U, V, W, X, Y, 1, 2, 3, 4, 5, 6, 7, 8, 9 et 0.</w:t>
      </w:r>
      <w:bookmarkEnd w:id="47"/>
    </w:p>
    <w:p w:rsidR="00BD59BD" w:rsidRPr="00BD59BD" w:rsidRDefault="00BD59BD" w:rsidP="00423E2D">
      <w:pPr>
        <w:pStyle w:val="SingleTxtG"/>
        <w:ind w:left="2268" w:hanging="1134"/>
        <w:rPr>
          <w:bCs/>
        </w:rPr>
      </w:pPr>
      <w:bookmarkStart w:id="48" w:name="_Toc279590778"/>
      <w:r w:rsidRPr="00BD59BD">
        <w:t>3.2.1.6</w:t>
      </w:r>
      <w:r w:rsidRPr="00BD59BD">
        <w:tab/>
      </w:r>
      <w:r w:rsidRPr="00BD59BD">
        <w:tab/>
        <w:t>Les caractères qui ne doivent pas être utilisés sont G, I, O, Q, S et Z.</w:t>
      </w:r>
      <w:bookmarkEnd w:id="48"/>
    </w:p>
    <w:p w:rsidR="00BD59BD" w:rsidRPr="00BD59BD" w:rsidRDefault="00BD59BD" w:rsidP="00423E2D">
      <w:pPr>
        <w:pStyle w:val="SingleTxtG"/>
        <w:ind w:left="2268" w:hanging="1134"/>
        <w:rPr>
          <w:bCs/>
        </w:rPr>
      </w:pPr>
      <w:r w:rsidRPr="00BD59BD">
        <w:t>3.2.1.7</w:t>
      </w:r>
      <w:r w:rsidRPr="00BD59BD">
        <w:tab/>
      </w:r>
      <w:r w:rsidRPr="00BD59BD">
        <w:tab/>
        <w:t>La police de caractères à utiliser pour le numéro d’identification du pneumatique doit être la police Futura Bold, Modified Condensed, Gothic ou OCR-B (comme définie dans la norme ISO 1073-2:1976).</w:t>
      </w:r>
    </w:p>
    <w:p w:rsidR="00BD59BD" w:rsidRPr="00BD59BD" w:rsidRDefault="00BD59BD" w:rsidP="00423E2D">
      <w:pPr>
        <w:pStyle w:val="SingleTxtG"/>
        <w:ind w:left="2268" w:hanging="1134"/>
        <w:rPr>
          <w:bCs/>
        </w:rPr>
      </w:pPr>
      <w:r w:rsidRPr="00BD59BD">
        <w:t>3.2.1.8</w:t>
      </w:r>
      <w:r w:rsidRPr="00BD59BD">
        <w:tab/>
      </w:r>
      <w:r w:rsidRPr="00BD59BD">
        <w:tab/>
        <w:t>Les caractères doivent avoir une hauteur d’au moins 6 mm et un relief positif ou négatif compris entre 0,5 et 1 mm par rapport à la surface adjacente du pneu.</w:t>
      </w:r>
    </w:p>
    <w:p w:rsidR="00BD59BD" w:rsidRPr="00BD59BD" w:rsidRDefault="00BD59BD" w:rsidP="00423E2D">
      <w:pPr>
        <w:pStyle w:val="SingleTxtG"/>
        <w:ind w:left="2268" w:hanging="1134"/>
        <w:rPr>
          <w:bCs/>
          <w:iCs/>
        </w:rPr>
      </w:pPr>
      <w:bookmarkStart w:id="49" w:name="_Toc329088805"/>
      <w:bookmarkStart w:id="50" w:name="_Ref318453011"/>
      <w:bookmarkStart w:id="51" w:name="_Ref318452999"/>
      <w:bookmarkStart w:id="52" w:name="_Ref318296675"/>
      <w:bookmarkStart w:id="53" w:name="_Toc280015567"/>
      <w:bookmarkStart w:id="54" w:name="_Toc279591077"/>
      <w:bookmarkStart w:id="55" w:name="_Toc279591001"/>
      <w:bookmarkStart w:id="56" w:name="_Toc279590963"/>
      <w:bookmarkStart w:id="57" w:name="_Toc279590924"/>
      <w:bookmarkStart w:id="58" w:name="_Toc279590779"/>
      <w:bookmarkStart w:id="59" w:name="_Toc279590513"/>
      <w:bookmarkStart w:id="60" w:name="_Toc279590460"/>
      <w:bookmarkStart w:id="61" w:name="_Toc279589934"/>
      <w:bookmarkStart w:id="62" w:name="_Toc279589451"/>
      <w:bookmarkStart w:id="63" w:name="_Toc279589250"/>
      <w:r w:rsidRPr="00BD59BD">
        <w:t>3.3</w:t>
      </w:r>
      <w:r w:rsidRPr="00BD59BD">
        <w:tab/>
      </w:r>
      <w:r w:rsidRPr="00BD59BD">
        <w:tab/>
        <w:t>Autres marques apposées sur les flancs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BD59BD" w:rsidRPr="00BD59BD" w:rsidRDefault="00BD59BD" w:rsidP="00423E2D">
      <w:pPr>
        <w:pStyle w:val="SingleTxtG"/>
        <w:ind w:left="2268" w:hanging="1134"/>
      </w:pPr>
      <w:bookmarkStart w:id="64" w:name="_Toc279590780"/>
      <w:r w:rsidRPr="00BD59BD">
        <w:t>3.3.1</w:t>
      </w:r>
      <w:r w:rsidRPr="00BD59BD">
        <w:tab/>
      </w:r>
      <w:r w:rsidRPr="00BD59BD">
        <w:tab/>
        <w:t>Sauf indication contraire dans le présent RTM, les informations suivantes, ainsi que toute autre marque prévue par les dispositions des annexes du présent Règlement, doivent être apposées par moulage de façon lisible et permanente sur les flancs ou en creux dans ceux-ci :</w:t>
      </w:r>
      <w:bookmarkEnd w:id="64"/>
    </w:p>
    <w:p w:rsidR="00BD59BD" w:rsidRPr="00BD59BD" w:rsidRDefault="00BD59BD" w:rsidP="00423E2D">
      <w:pPr>
        <w:pStyle w:val="SingleTxtG"/>
        <w:ind w:left="2268" w:hanging="1134"/>
        <w:rPr>
          <w:bCs/>
        </w:rPr>
      </w:pPr>
      <w:bookmarkStart w:id="65" w:name="_Toc279590781"/>
      <w:r w:rsidRPr="00BD59BD">
        <w:lastRenderedPageBreak/>
        <w:t>3.3.1.1</w:t>
      </w:r>
      <w:r w:rsidRPr="00BD59BD">
        <w:tab/>
      </w:r>
      <w:r w:rsidRPr="00BD59BD">
        <w:tab/>
        <w:t>Dans le cas des pneumatiques asymétriques, sur leur flanc extérieur dans le sens de montage prévu lorsque l’on regarde le pneumatique monté sur le véhicule ;</w:t>
      </w:r>
      <w:bookmarkEnd w:id="65"/>
    </w:p>
    <w:p w:rsidR="00BD59BD" w:rsidRPr="00BD59BD" w:rsidRDefault="00BD59BD" w:rsidP="00423E2D">
      <w:pPr>
        <w:pStyle w:val="SingleTxtG"/>
        <w:ind w:left="2268" w:hanging="1134"/>
        <w:rPr>
          <w:bCs/>
        </w:rPr>
      </w:pPr>
      <w:bookmarkStart w:id="66" w:name="_Toc279590782"/>
      <w:r w:rsidRPr="00BD59BD">
        <w:t>3.3.1.2</w:t>
      </w:r>
      <w:r w:rsidRPr="00BD59BD">
        <w:tab/>
      </w:r>
      <w:r w:rsidRPr="00BD59BD">
        <w:tab/>
        <w:t>Dans l’un ou l’autre cas, sur au moins un flanc, le marquage prescrit doit être situé à un emplacement sur le flanc où il y a le moins de risque qu’il soit effacé au cours de l’utilisation ;</w:t>
      </w:r>
      <w:bookmarkEnd w:id="66"/>
    </w:p>
    <w:p w:rsidR="00BD59BD" w:rsidRPr="00BD59BD" w:rsidRDefault="00BD59BD" w:rsidP="00423E2D">
      <w:pPr>
        <w:pStyle w:val="SingleTxtG"/>
        <w:ind w:left="2268" w:hanging="1134"/>
        <w:rPr>
          <w:bCs/>
          <w:iCs/>
        </w:rPr>
      </w:pPr>
      <w:bookmarkStart w:id="67" w:name="_Toc279590783"/>
      <w:r w:rsidRPr="00BD59BD">
        <w:t>3.3.1.2.1</w:t>
      </w:r>
      <w:r w:rsidRPr="00BD59BD">
        <w:tab/>
      </w:r>
      <w:r w:rsidRPr="00BD59BD">
        <w:tab/>
        <w:t>Le nom de la marque ou le nom de la marque de commerce, en caractères d’au moins 4 mm de hauteur ;</w:t>
      </w:r>
      <w:bookmarkEnd w:id="67"/>
    </w:p>
    <w:p w:rsidR="00BD59BD" w:rsidRPr="00BD59BD" w:rsidRDefault="00BD59BD" w:rsidP="00423E2D">
      <w:pPr>
        <w:pStyle w:val="SingleTxtG"/>
        <w:ind w:left="2268" w:hanging="1134"/>
        <w:rPr>
          <w:bCs/>
          <w:iCs/>
        </w:rPr>
      </w:pPr>
      <w:bookmarkStart w:id="68" w:name="_Toc279590784"/>
      <w:r w:rsidRPr="00BD59BD">
        <w:t>3.3.1.2.2</w:t>
      </w:r>
      <w:r w:rsidRPr="00BD59BD">
        <w:tab/>
      </w:r>
      <w:r w:rsidRPr="00BD59BD">
        <w:tab/>
        <w:t>Le pays de fabrication en caractères d’au moins 2 mm de hauteur ;</w:t>
      </w:r>
      <w:bookmarkEnd w:id="68"/>
    </w:p>
    <w:p w:rsidR="00BD59BD" w:rsidRPr="00BD59BD" w:rsidRDefault="00BD59BD" w:rsidP="00423E2D">
      <w:pPr>
        <w:pStyle w:val="SingleTxtG"/>
        <w:ind w:left="2268" w:hanging="1134"/>
        <w:rPr>
          <w:bCs/>
          <w:iCs/>
        </w:rPr>
      </w:pPr>
      <w:bookmarkStart w:id="69" w:name="_Toc279590785"/>
      <w:r w:rsidRPr="00BD59BD">
        <w:t>3.3.1.2.3</w:t>
      </w:r>
      <w:r w:rsidRPr="00BD59BD">
        <w:tab/>
        <w:t>La désignation des dimensions du pneumatique en caractères d’au moins 6 mm de hauteur, comprenant :</w:t>
      </w:r>
      <w:bookmarkEnd w:id="69"/>
    </w:p>
    <w:p w:rsidR="00BD59BD" w:rsidRPr="00BD59BD" w:rsidRDefault="00423E2D" w:rsidP="004B1DAD">
      <w:pPr>
        <w:pStyle w:val="SingleTxtG"/>
        <w:ind w:left="2268" w:hanging="1134"/>
      </w:pPr>
      <w:bookmarkStart w:id="70" w:name="_Toc279590786"/>
      <w:r>
        <w:t>3.3.1.2.3.1</w:t>
      </w:r>
      <w:r>
        <w:tab/>
      </w:r>
      <w:r w:rsidR="00BD59BD" w:rsidRPr="00BD59BD">
        <w:t>Une indication sur la structure du pneumatique ;</w:t>
      </w:r>
      <w:bookmarkEnd w:id="70"/>
    </w:p>
    <w:p w:rsidR="00BD59BD" w:rsidRPr="00BD59BD" w:rsidRDefault="00BD59BD" w:rsidP="004B1DAD">
      <w:pPr>
        <w:pStyle w:val="SingleTxtG"/>
        <w:ind w:left="2268" w:hanging="1134"/>
      </w:pPr>
      <w:bookmarkStart w:id="71" w:name="_Toc279590787"/>
      <w:r w:rsidRPr="00BD59BD">
        <w:t>3.3.1.2.3.1.1</w:t>
      </w:r>
      <w:r w:rsidRPr="00BD59BD">
        <w:tab/>
        <w:t>R pour une structure radiale ;</w:t>
      </w:r>
      <w:bookmarkEnd w:id="71"/>
    </w:p>
    <w:p w:rsidR="00BD59BD" w:rsidRPr="00BD59BD" w:rsidRDefault="00BD59BD" w:rsidP="004B1DAD">
      <w:pPr>
        <w:pStyle w:val="SingleTxtG"/>
        <w:ind w:left="2268" w:hanging="1134"/>
      </w:pPr>
      <w:bookmarkStart w:id="72" w:name="_Toc279590788"/>
      <w:r w:rsidRPr="00BD59BD">
        <w:t>3.3.1.2.3.1.2</w:t>
      </w:r>
      <w:r w:rsidRPr="00BD59BD">
        <w:tab/>
        <w:t>RF pour un pneumatique radial de roulage à plat ;</w:t>
      </w:r>
      <w:bookmarkEnd w:id="72"/>
    </w:p>
    <w:p w:rsidR="00BD59BD" w:rsidRPr="00BD59BD" w:rsidRDefault="00423E2D" w:rsidP="004B1DAD">
      <w:pPr>
        <w:pStyle w:val="SingleTxtG"/>
        <w:ind w:left="2268" w:hanging="1134"/>
      </w:pPr>
      <w:bookmarkStart w:id="73" w:name="_Toc279590789"/>
      <w:r>
        <w:t>3.3.1.2.3.2</w:t>
      </w:r>
      <w:r>
        <w:tab/>
      </w:r>
      <w:r w:rsidR="00BD59BD" w:rsidRPr="00BD59BD">
        <w:t>La description du service (indice de capacité de charge et code de vitesse) ;</w:t>
      </w:r>
      <w:bookmarkEnd w:id="73"/>
    </w:p>
    <w:p w:rsidR="00BD59BD" w:rsidRPr="00BD59BD" w:rsidRDefault="00BD59BD" w:rsidP="004B1DAD">
      <w:pPr>
        <w:pStyle w:val="SingleTxtG"/>
        <w:ind w:left="2268" w:hanging="1134"/>
      </w:pPr>
      <w:bookmarkStart w:id="74" w:name="_Ref317777646"/>
      <w:bookmarkStart w:id="75" w:name="_Ref317777636"/>
      <w:bookmarkStart w:id="76" w:name="_Toc279590790"/>
      <w:r w:rsidRPr="00BD59BD">
        <w:t>3.3.1.2.3.3</w:t>
      </w:r>
      <w:r w:rsidRPr="00BD59BD">
        <w:tab/>
      </w:r>
      <w:r w:rsidRPr="00BD59BD">
        <w:tab/>
        <w:t>Une identification de la configuration de montage pneumatique/jante lorsqu’elle diffère de la configuration standard.</w:t>
      </w:r>
      <w:bookmarkEnd w:id="74"/>
      <w:bookmarkEnd w:id="75"/>
      <w:bookmarkEnd w:id="76"/>
    </w:p>
    <w:p w:rsidR="00BD59BD" w:rsidRPr="00BD59BD" w:rsidRDefault="00BD59BD" w:rsidP="004B1DAD">
      <w:pPr>
        <w:pStyle w:val="SingleTxtG"/>
        <w:ind w:left="2268" w:hanging="1134"/>
      </w:pPr>
      <w:r w:rsidRPr="00BD59BD">
        <w:t>3.3.1.2.3.3.1</w:t>
      </w:r>
      <w:r w:rsidRPr="00BD59BD">
        <w:tab/>
        <w:t>Dans le cas des pneumatiques des types LT et C, les mentions « Load Range » ou « LR » suivies de la lettre désignant la plage de charges, à savoir « B, C, D ou E ».</w:t>
      </w:r>
    </w:p>
    <w:p w:rsidR="00BD59BD" w:rsidRPr="00BD59BD" w:rsidRDefault="00BD59BD" w:rsidP="004B1DAD">
      <w:pPr>
        <w:pStyle w:val="SingleTxtG"/>
        <w:ind w:left="2268" w:hanging="1134"/>
      </w:pPr>
      <w:r w:rsidRPr="00BD59BD">
        <w:t>3.3.2</w:t>
      </w:r>
      <w:r w:rsidRPr="00BD59BD">
        <w:tab/>
      </w:r>
      <w:r w:rsidRPr="00BD59BD">
        <w:tab/>
        <w:t>Chaque pneumatique doit porter sur l’autre flanc (que celui mentionné au 3.2.1.4 ci-dessus), le même numéro d’identification du pneumatique, à l’exception du code date et, au gré du fabricant, de tout code optionnel apposé sur le flanc précité.</w:t>
      </w:r>
    </w:p>
    <w:p w:rsidR="00BD59BD" w:rsidRPr="00BD59BD" w:rsidRDefault="00BD59BD" w:rsidP="004B1DAD">
      <w:pPr>
        <w:pStyle w:val="SingleTxtG"/>
        <w:ind w:left="2268" w:hanging="1134"/>
      </w:pPr>
      <w:r w:rsidRPr="00BD59BD">
        <w:t>3.3.3</w:t>
      </w:r>
      <w:r w:rsidRPr="00BD59BD">
        <w:tab/>
      </w:r>
      <w:r w:rsidRPr="00BD59BD">
        <w:tab/>
        <w:t xml:space="preserve">Pour les pneumatiques conçus pour des vitesses supérieures à 300 km/h, la lettre « R » placée avant l’indication du code de diamètre de la jante doit être remplacée par l’inscription « ZR » et le pneumatique doit porter, entre parenthèses, un code de service composé du code de vitesse « Y » et d’un indice de capacité de charge correspondant, par exemple, 245/45ZR17 (95Y). </w:t>
      </w:r>
    </w:p>
    <w:p w:rsidR="00BD59BD" w:rsidRPr="00BD59BD" w:rsidRDefault="00BD59BD" w:rsidP="004B1DAD">
      <w:pPr>
        <w:pStyle w:val="SingleTxtG"/>
        <w:ind w:left="2268" w:hanging="1134"/>
      </w:pPr>
      <w:r w:rsidRPr="00BD59BD">
        <w:rPr>
          <w:i/>
        </w:rPr>
        <w:tab/>
      </w:r>
      <w:r w:rsidRPr="00BD59BD">
        <w:rPr>
          <w:i/>
        </w:rPr>
        <w:tab/>
        <w:t>Note</w:t>
      </w:r>
      <w:r w:rsidRPr="00BD59BD">
        <w:t> : Les valeurs maximales réelles de capacité de charge et de vitesse seront spécifiées dans la documentation technique du fabricant et mises à la disposition du public.</w:t>
      </w:r>
    </w:p>
    <w:p w:rsidR="00BD59BD" w:rsidRPr="00BD59BD" w:rsidRDefault="00BD59BD" w:rsidP="004B1DAD">
      <w:pPr>
        <w:pStyle w:val="SingleTxtG"/>
        <w:ind w:left="2268" w:hanging="1134"/>
      </w:pPr>
      <w:r w:rsidRPr="00BD59BD">
        <w:t>3.3.4</w:t>
      </w:r>
      <w:r w:rsidRPr="00BD59BD">
        <w:tab/>
      </w:r>
      <w:r w:rsidRPr="00BD59BD">
        <w:tab/>
        <w:t>Pour les pneumatiques pour voitures particulières, chaque pneumatique doit porter l’indication de sa pression de gonflage maximale admissible en kPa (psi), et de sa charge nominale maximale en kg (lb).</w:t>
      </w:r>
    </w:p>
    <w:p w:rsidR="00BD59BD" w:rsidRPr="00BD59BD" w:rsidRDefault="00BD59BD" w:rsidP="004B1DAD">
      <w:pPr>
        <w:pStyle w:val="SingleTxtG"/>
        <w:ind w:left="2268" w:hanging="1134"/>
      </w:pPr>
      <w:r w:rsidRPr="00BD59BD">
        <w:t>3.3.5</w:t>
      </w:r>
      <w:r w:rsidRPr="00BD59BD">
        <w:tab/>
      </w:r>
      <w:r w:rsidRPr="00BD59BD">
        <w:tab/>
        <w:t xml:space="preserve">Dans le cas des pneumatiques des types LT et C, l’indication de sa charge nominale maximale et de la pression de gonflage correspondante, comme suit : </w:t>
      </w:r>
    </w:p>
    <w:p w:rsidR="00BD59BD" w:rsidRPr="00BD59BD" w:rsidRDefault="00BD59BD" w:rsidP="004B1DAD">
      <w:pPr>
        <w:pStyle w:val="SingleTxtG"/>
        <w:ind w:left="2268" w:hanging="1134"/>
      </w:pPr>
      <w:r w:rsidRPr="00BD59BD">
        <w:tab/>
      </w:r>
      <w:r w:rsidRPr="00BD59BD">
        <w:tab/>
        <w:t>« Charge maximale en montage simple ___kg (___lb) à ___kPa (___psi) à froid » ;</w:t>
      </w:r>
    </w:p>
    <w:p w:rsidR="00BD59BD" w:rsidRPr="00BD59BD" w:rsidRDefault="00BD59BD" w:rsidP="004B1DAD">
      <w:pPr>
        <w:pStyle w:val="SingleTxtG"/>
        <w:ind w:left="2268" w:hanging="1134"/>
      </w:pPr>
      <w:r w:rsidRPr="00BD59BD">
        <w:tab/>
      </w:r>
      <w:r w:rsidRPr="00BD59BD">
        <w:tab/>
        <w:t>« Charge maximale en montage jumelé ___kg (___lb) à ___kPa (___psi) à froid ».</w:t>
      </w:r>
    </w:p>
    <w:p w:rsidR="00BD59BD" w:rsidRPr="00BD59BD" w:rsidRDefault="00BD59BD" w:rsidP="004B1DAD">
      <w:pPr>
        <w:pStyle w:val="SingleTxtG"/>
        <w:ind w:left="2268" w:hanging="1134"/>
      </w:pPr>
      <w:r w:rsidRPr="00BD59BD">
        <w:tab/>
      </w:r>
      <w:r w:rsidRPr="00BD59BD">
        <w:tab/>
        <w:t>Pour les pneumatiques des types LT et C prévus pour montage simple seulement, l’indication suivante :</w:t>
      </w:r>
    </w:p>
    <w:p w:rsidR="00BD59BD" w:rsidRPr="00BD59BD" w:rsidRDefault="00BD59BD" w:rsidP="004B1DAD">
      <w:pPr>
        <w:pStyle w:val="SingleTxtG"/>
        <w:ind w:left="2268" w:hanging="1134"/>
      </w:pPr>
      <w:r w:rsidRPr="00BD59BD">
        <w:lastRenderedPageBreak/>
        <w:tab/>
      </w:r>
      <w:r w:rsidRPr="00BD59BD">
        <w:tab/>
        <w:t>« Charge maximale ___kg (___lb) à ___kPa (___psi) à froid ».</w:t>
      </w:r>
    </w:p>
    <w:p w:rsidR="00BD59BD" w:rsidRPr="00BD59BD" w:rsidRDefault="00BD59BD" w:rsidP="004B1DAD">
      <w:pPr>
        <w:pStyle w:val="SingleTxtG"/>
        <w:ind w:left="2268" w:hanging="1134"/>
      </w:pPr>
      <w:r w:rsidRPr="00BD59BD">
        <w:t>3.3.6</w:t>
      </w:r>
      <w:r w:rsidRPr="00BD59BD">
        <w:tab/>
      </w:r>
      <w:r w:rsidRPr="00BD59BD">
        <w:tab/>
        <w:t>L’inscription « EXTRA LOAD » ou « XL » pour les pneumatiques renforcés, ou l’inscription « LL » ou « LIGHT LOAD » pour les pneumatiques pour charge légère, en caractères d’au moins 4 mm de hauteur ;</w:t>
      </w:r>
    </w:p>
    <w:p w:rsidR="00BD59BD" w:rsidRPr="00BD59BD" w:rsidRDefault="00BD59BD" w:rsidP="004B1DAD">
      <w:pPr>
        <w:pStyle w:val="SingleTxtG"/>
        <w:ind w:left="2268" w:hanging="1134"/>
        <w:rPr>
          <w:bCs/>
        </w:rPr>
      </w:pPr>
      <w:r w:rsidRPr="00BD59BD">
        <w:t>3.3.7</w:t>
      </w:r>
      <w:r w:rsidRPr="00BD59BD">
        <w:tab/>
      </w:r>
      <w:r w:rsidRPr="00BD59BD">
        <w:tab/>
        <w:t>L’inscription « TUBETYPE », s’il y a lieu, en caractères d’au moins 4 mm de hauteur ;</w:t>
      </w:r>
    </w:p>
    <w:p w:rsidR="00BD59BD" w:rsidRPr="00BD59BD" w:rsidRDefault="00BD59BD" w:rsidP="004B1DAD">
      <w:pPr>
        <w:pStyle w:val="SingleTxtG"/>
        <w:ind w:left="2268" w:hanging="1134"/>
      </w:pPr>
      <w:r w:rsidRPr="00BD59BD">
        <w:t>3.3.8</w:t>
      </w:r>
      <w:r w:rsidRPr="00BD59BD">
        <w:tab/>
      </w:r>
      <w:r w:rsidRPr="00BD59BD">
        <w:tab/>
        <w:t>L’inscription « M+S », « M.S. », « M&amp;S », « M-S », ou « M/S », en caractères d’au moins 4 mm de hauteur, s’il s’agit d’un pneumatique neige.</w:t>
      </w:r>
    </w:p>
    <w:p w:rsidR="00DC7962" w:rsidRDefault="00BD59BD" w:rsidP="004B1DAD">
      <w:pPr>
        <w:pStyle w:val="SingleTxtG"/>
        <w:ind w:left="2268" w:hanging="1134"/>
      </w:pPr>
      <w:r w:rsidRPr="00BD59BD">
        <w:t>3.3.9</w:t>
      </w:r>
      <w:r w:rsidRPr="00BD59BD">
        <w:tab/>
      </w:r>
      <w:r w:rsidRPr="00BD59BD">
        <w:tab/>
        <w:t>Le symbole « alpin » (« 3 pics avec flocons de neige ») servant à identifier un pneumatique neige classé comme « pneumatique pour conditions d’enneigement extrêmes ». Le symbole doit avoir au minimum 15 mm de largeur à la base et 15 mm de hauteur ; il doit comporter 3 pics dont le médian est le plus élevé. Au centre du symbole doit figurer un flocon de neige à 6 branches ayant une hauteur de la moitié de celle du pic le plus élevé. Le symbole, dont un exemple est donné ci-dessous, doit être placé à côté de l’inscription décrite au paragraphe 3.3.8.</w:t>
      </w:r>
    </w:p>
    <w:p w:rsidR="004B1DAD" w:rsidRDefault="004B1DAD" w:rsidP="004B1DAD">
      <w:pPr>
        <w:pStyle w:val="SingleTxtG"/>
        <w:spacing w:after="240"/>
        <w:ind w:left="2268"/>
        <w:jc w:val="center"/>
      </w:pPr>
      <w:r>
        <w:rPr>
          <w:noProof/>
          <w:lang w:val="en-GB" w:eastAsia="en-GB"/>
        </w:rPr>
        <w:drawing>
          <wp:inline distT="0" distB="0" distL="0" distR="0" wp14:anchorId="5880A830" wp14:editId="5AC12123">
            <wp:extent cx="1896745" cy="114617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b="20000"/>
                    <a:stretch>
                      <a:fillRect/>
                    </a:stretch>
                  </pic:blipFill>
                  <pic:spPr bwMode="auto">
                    <a:xfrm>
                      <a:off x="0" y="0"/>
                      <a:ext cx="1896745" cy="1146175"/>
                    </a:xfrm>
                    <a:prstGeom prst="rect">
                      <a:avLst/>
                    </a:prstGeom>
                    <a:noFill/>
                    <a:ln>
                      <a:noFill/>
                    </a:ln>
                  </pic:spPr>
                </pic:pic>
              </a:graphicData>
            </a:graphic>
          </wp:inline>
        </w:drawing>
      </w:r>
    </w:p>
    <w:p w:rsidR="004B1DAD" w:rsidRDefault="004B1DAD" w:rsidP="004B1DAD">
      <w:pPr>
        <w:pStyle w:val="SingleTxtG"/>
        <w:ind w:left="2268" w:hanging="1134"/>
      </w:pPr>
      <w:r>
        <w:t>3.3.10</w:t>
      </w:r>
      <w:r>
        <w:tab/>
      </w:r>
      <w:r>
        <w:tab/>
        <w:t>Le symbole ci-dessous si le pneumatique est apte au roulage à plat ou à flancs porteurs, et satisfait aux exigences en ce qui concerne les performances pour pneumatiques de roulage à plat énoncées au paragraphe 3.13, la lettre « h » devant avoir au moins 12 mm de hauteur.</w:t>
      </w:r>
    </w:p>
    <w:p w:rsidR="004B1DAD" w:rsidRDefault="004B1DAD" w:rsidP="004B1DAD">
      <w:pPr>
        <w:pStyle w:val="SingleTxtG"/>
      </w:pPr>
      <w:r w:rsidRPr="00CE33E4">
        <w:rPr>
          <w:noProof/>
          <w:bdr w:val="single" w:sz="4" w:space="0" w:color="auto"/>
          <w:lang w:val="en-GB" w:eastAsia="en-GB"/>
        </w:rPr>
        <w:drawing>
          <wp:inline distT="0" distB="0" distL="0" distR="0" wp14:anchorId="2430F383" wp14:editId="04FAADE7">
            <wp:extent cx="4680000" cy="238929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b="6829"/>
                    <a:stretch/>
                  </pic:blipFill>
                  <pic:spPr bwMode="auto">
                    <a:xfrm>
                      <a:off x="0" y="0"/>
                      <a:ext cx="4680000" cy="2389290"/>
                    </a:xfrm>
                    <a:prstGeom prst="rect">
                      <a:avLst/>
                    </a:prstGeom>
                    <a:noFill/>
                    <a:ln>
                      <a:noFill/>
                    </a:ln>
                    <a:extLst>
                      <a:ext uri="{53640926-AAD7-44D8-BBD7-CCE9431645EC}">
                        <a14:shadowObscured xmlns:a14="http://schemas.microsoft.com/office/drawing/2010/main"/>
                      </a:ext>
                    </a:extLst>
                  </pic:spPr>
                </pic:pic>
              </a:graphicData>
            </a:graphic>
          </wp:inline>
        </w:drawing>
      </w:r>
    </w:p>
    <w:p w:rsidR="004B1DAD" w:rsidRPr="004B1DAD" w:rsidRDefault="004B1DAD" w:rsidP="004B1DAD">
      <w:pPr>
        <w:pStyle w:val="SingleTxtG"/>
        <w:spacing w:before="240"/>
        <w:ind w:left="2268" w:hanging="1134"/>
      </w:pPr>
      <w:r w:rsidRPr="004B1DAD">
        <w:t>3.3.11</w:t>
      </w:r>
      <w:r w:rsidRPr="004B1DAD">
        <w:tab/>
      </w:r>
      <w:r w:rsidRPr="004B1DAD">
        <w:tab/>
        <w:t>Dans le cas des pneumatiques LT ou C, l’indication de la pression de gonflage à appliquer pour les essais d’endurance charge/vitesse, au moyen de l’indice « PSI ». Un tableau du rapport entre l’indice de pression et les unités de pression est donné à l’annexe 4.</w:t>
      </w:r>
    </w:p>
    <w:p w:rsidR="004B1DAD" w:rsidRPr="004B1DAD" w:rsidRDefault="004B1DAD" w:rsidP="004B1DAD">
      <w:pPr>
        <w:pStyle w:val="SingleTxtG"/>
        <w:ind w:left="2268" w:hanging="1134"/>
      </w:pPr>
      <w:r w:rsidRPr="004B1DAD">
        <w:lastRenderedPageBreak/>
        <w:t>3.3.12</w:t>
      </w:r>
      <w:r w:rsidRPr="004B1DAD">
        <w:tab/>
      </w:r>
      <w:r w:rsidRPr="004B1DAD">
        <w:tab/>
        <w:t>Dans le cas des pneumatiques LT ou C, la mention « TRACTION » pour les pneumatiques de traction.</w:t>
      </w:r>
    </w:p>
    <w:p w:rsidR="004B1DAD" w:rsidRPr="004B1DAD" w:rsidRDefault="004B1DAD" w:rsidP="004B1DAD">
      <w:pPr>
        <w:pStyle w:val="SingleTxtG"/>
        <w:ind w:left="2268" w:hanging="1134"/>
      </w:pPr>
      <w:r w:rsidRPr="004B1DAD">
        <w:t>3.3.13</w:t>
      </w:r>
      <w:r w:rsidRPr="004B1DAD">
        <w:tab/>
      </w:r>
      <w:r w:rsidRPr="004B1DAD">
        <w:tab/>
        <w:t>Dans le cas des pneumatiques LT ou C, la mention « ET », « ML » ou « MPT » et/ou « POR » pour les « pneumatiques pour applications spéciales » :</w:t>
      </w:r>
    </w:p>
    <w:p w:rsidR="004B1DAD" w:rsidRPr="004B1DAD" w:rsidRDefault="004B1DAD" w:rsidP="005433ED">
      <w:pPr>
        <w:pStyle w:val="SingleTxtG"/>
        <w:ind w:left="2268" w:hanging="1134"/>
        <w:rPr>
          <w:bCs/>
        </w:rPr>
      </w:pPr>
      <w:r w:rsidRPr="004B1DAD">
        <w:t>3.3.13.1</w:t>
      </w:r>
      <w:r w:rsidRPr="004B1DAD">
        <w:tab/>
      </w:r>
      <w:r w:rsidRPr="004B1DAD">
        <w:tab/>
        <w:t>ET = Extra Tread (bande de roulement renforcée) ;</w:t>
      </w:r>
    </w:p>
    <w:p w:rsidR="004B1DAD" w:rsidRPr="004B1DAD" w:rsidRDefault="004F0621" w:rsidP="004F0621">
      <w:pPr>
        <w:pStyle w:val="SingleTxtG"/>
        <w:tabs>
          <w:tab w:val="left" w:pos="2977"/>
        </w:tabs>
        <w:ind w:left="2268" w:hanging="1134"/>
        <w:rPr>
          <w:bCs/>
        </w:rPr>
      </w:pPr>
      <w:r>
        <w:t>3.3.13.2</w:t>
      </w:r>
      <w:r>
        <w:tab/>
      </w:r>
      <w:r w:rsidR="004B1DAD" w:rsidRPr="004B1DAD">
        <w:t>ML = Mining and Logging (pneumatique de chantier utilisé par intermittence sur route) ;</w:t>
      </w:r>
    </w:p>
    <w:p w:rsidR="004B1DAD" w:rsidRPr="004B1DAD" w:rsidRDefault="004B1DAD" w:rsidP="005433ED">
      <w:pPr>
        <w:pStyle w:val="SingleTxtG"/>
        <w:ind w:left="2268" w:hanging="1134"/>
        <w:rPr>
          <w:bCs/>
        </w:rPr>
      </w:pPr>
      <w:r w:rsidRPr="004B1DAD">
        <w:t>3.3.13.3</w:t>
      </w:r>
      <w:r w:rsidRPr="004B1DAD">
        <w:tab/>
      </w:r>
      <w:r w:rsidRPr="004B1DAD">
        <w:tab/>
        <w:t>MPT = Multi-Purpose Truck tyres (pneumatique pour camion multi-usages).</w:t>
      </w:r>
    </w:p>
    <w:p w:rsidR="004B1DAD" w:rsidRPr="004B1DAD" w:rsidRDefault="004B1DAD" w:rsidP="005433ED">
      <w:pPr>
        <w:pStyle w:val="SingleTxtG"/>
        <w:ind w:left="2268" w:hanging="1134"/>
        <w:rPr>
          <w:bCs/>
        </w:rPr>
      </w:pPr>
      <w:r w:rsidRPr="004B1DAD">
        <w:t>3.3.13.4</w:t>
      </w:r>
      <w:r w:rsidRPr="004B1DAD">
        <w:tab/>
      </w:r>
      <w:r w:rsidRPr="004B1DAD">
        <w:tab/>
        <w:t>POR = pneumatiques destinés à un usage tout-terrain professionnel.</w:t>
      </w:r>
    </w:p>
    <w:p w:rsidR="004B1DAD" w:rsidRPr="004B1DAD" w:rsidRDefault="004B1DAD" w:rsidP="005433ED">
      <w:pPr>
        <w:pStyle w:val="SingleTxtG"/>
        <w:ind w:left="2268" w:hanging="1134"/>
      </w:pPr>
      <w:bookmarkStart w:id="77" w:name="_Ref317692027"/>
      <w:r w:rsidRPr="004B1DAD">
        <w:t>3.3.14</w:t>
      </w:r>
      <w:r w:rsidRPr="004B1DAD">
        <w:tab/>
      </w:r>
      <w:r w:rsidRPr="004B1DAD">
        <w:tab/>
        <w:t>Dans le cas des pneumatiques LT ou C, le préfixe « LT » avant la désignation des dimensions du pneumatique, ou le suffixe « C » ou « LT » après la marque du diamètre de la jante visée à l’annexe 3 et, s’il y a lieu, après la configuration du montage pneumatique/jante visée au paragraphe 3.3.1.2.3.3.</w:t>
      </w:r>
      <w:bookmarkEnd w:id="77"/>
    </w:p>
    <w:p w:rsidR="004B1DAD" w:rsidRPr="004B1DAD" w:rsidRDefault="004B1DAD" w:rsidP="005433ED">
      <w:pPr>
        <w:pStyle w:val="SingleTxtG"/>
        <w:ind w:left="2268" w:hanging="1134"/>
      </w:pPr>
      <w:r w:rsidRPr="004B1DAD">
        <w:t>3.3.15</w:t>
      </w:r>
      <w:r w:rsidRPr="004B1DAD">
        <w:tab/>
      </w:r>
      <w:r w:rsidRPr="004B1DAD">
        <w:tab/>
        <w:t>Dans le cas des pneumatiques LT ou C, le suffixe « CP » après la marque du diamètre de la jante visée à l’annexe 3 et, s’il y a lieu, après la configuration du montage pneumatique/jante visée au paragraphe 3.3.1.2.3.3. Cette indication est obligatoire pour les pneumatiques montés sur jantes à base creuse à portée de 5°, dont l’indice de capacité de charge en montage simple est au maximum de 121 et qui sont conçus spécifiquement pour les autocaravanes.</w:t>
      </w:r>
    </w:p>
    <w:p w:rsidR="004B1DAD" w:rsidRPr="004B1DAD" w:rsidRDefault="004B1DAD" w:rsidP="005433ED">
      <w:pPr>
        <w:pStyle w:val="SingleTxtG"/>
        <w:ind w:left="2268" w:hanging="1134"/>
      </w:pPr>
      <w:bookmarkStart w:id="78" w:name="_Toc329088806"/>
      <w:bookmarkStart w:id="79" w:name="_Ref318453046"/>
      <w:bookmarkStart w:id="80" w:name="_Ref318453036"/>
      <w:bookmarkStart w:id="81" w:name="_Ref318296692"/>
      <w:bookmarkStart w:id="82" w:name="_Toc280015568"/>
      <w:bookmarkStart w:id="83" w:name="_Toc279591078"/>
      <w:bookmarkStart w:id="84" w:name="_Toc279591002"/>
      <w:bookmarkStart w:id="85" w:name="_Toc279590964"/>
      <w:bookmarkStart w:id="86" w:name="_Toc279590925"/>
      <w:bookmarkStart w:id="87" w:name="_Toc279590791"/>
      <w:bookmarkStart w:id="88" w:name="_Toc279590514"/>
      <w:bookmarkStart w:id="89" w:name="_Toc279590461"/>
      <w:bookmarkStart w:id="90" w:name="_Toc279589935"/>
      <w:bookmarkStart w:id="91" w:name="_Toc279589452"/>
      <w:bookmarkStart w:id="92" w:name="_Toc279589251"/>
      <w:r w:rsidRPr="004B1DAD">
        <w:t>3.4</w:t>
      </w:r>
      <w:r w:rsidRPr="004B1DAD">
        <w:tab/>
      </w:r>
      <w:r w:rsidRPr="004B1DAD">
        <w:tab/>
        <w:t>Témoins d’usure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4B1DAD" w:rsidRPr="004B1DAD" w:rsidRDefault="004B1DAD" w:rsidP="005433ED">
      <w:pPr>
        <w:pStyle w:val="SingleTxtG"/>
        <w:ind w:left="2268" w:hanging="1134"/>
      </w:pPr>
      <w:r w:rsidRPr="004B1DAD">
        <w:t>3.4.1</w:t>
      </w:r>
      <w:r w:rsidRPr="004B1DAD">
        <w:tab/>
      </w:r>
      <w:r w:rsidRPr="004B1DAD">
        <w:tab/>
        <w:t>Sauf autre indication figurant ci-après, tout pneumatique pour voitures particulières et tout pneumatique LT ou C doit comporter au moins six rangées transversales de témoins d’usure, à peu près également espacées et situées au fond des rainures principales de la bande de roulement.</w:t>
      </w:r>
    </w:p>
    <w:p w:rsidR="004B1DAD" w:rsidRPr="004B1DAD" w:rsidRDefault="004B1DAD" w:rsidP="005433ED">
      <w:pPr>
        <w:pStyle w:val="SingleTxtG"/>
        <w:ind w:left="2268" w:hanging="1134"/>
      </w:pPr>
      <w:r w:rsidRPr="004B1DAD">
        <w:t>3.4.2</w:t>
      </w:r>
      <w:r w:rsidRPr="004B1DAD">
        <w:tab/>
      </w:r>
      <w:r w:rsidRPr="004B1DAD">
        <w:tab/>
        <w:t>Toutefois, pour des dimensions destinées à être montées sur des jantes de diamè</w:t>
      </w:r>
      <w:r w:rsidR="004F0621">
        <w:t>tre nominal inférieur ou égal à </w:t>
      </w:r>
      <w:r w:rsidRPr="004B1DAD">
        <w:t>12, trois rangées de témoins seront acceptées.</w:t>
      </w:r>
    </w:p>
    <w:p w:rsidR="004B1DAD" w:rsidRPr="004B1DAD" w:rsidRDefault="004B1DAD" w:rsidP="005433ED">
      <w:pPr>
        <w:pStyle w:val="SingleTxtG"/>
        <w:ind w:left="2268" w:hanging="1134"/>
      </w:pPr>
      <w:r w:rsidRPr="004B1DAD">
        <w:t>3.4.3</w:t>
      </w:r>
      <w:r w:rsidRPr="004B1DAD">
        <w:tab/>
      </w:r>
      <w:r w:rsidRPr="004B1DAD">
        <w:tab/>
        <w:t>Les témoins d’usure doivent chacun avoir une hauteur de 1,6 mm, +0,60/</w:t>
      </w:r>
      <w:r w:rsidR="004F0621">
        <w:noBreakHyphen/>
      </w:r>
      <w:r w:rsidRPr="004B1DAD">
        <w:t>0,00 mm.</w:t>
      </w:r>
    </w:p>
    <w:p w:rsidR="004B1DAD" w:rsidRPr="004B1DAD" w:rsidRDefault="004B1DAD" w:rsidP="005433ED">
      <w:pPr>
        <w:pStyle w:val="SingleTxtG"/>
        <w:ind w:left="2268" w:hanging="1134"/>
      </w:pPr>
      <w:bookmarkStart w:id="93" w:name="_Toc329088807"/>
      <w:bookmarkStart w:id="94" w:name="_Ref318296706"/>
      <w:bookmarkStart w:id="95" w:name="_Toc280015569"/>
      <w:bookmarkStart w:id="96" w:name="_Toc279591079"/>
      <w:bookmarkStart w:id="97" w:name="_Toc279591003"/>
      <w:bookmarkStart w:id="98" w:name="_Toc279590965"/>
      <w:bookmarkStart w:id="99" w:name="_Toc279590926"/>
      <w:bookmarkStart w:id="100" w:name="_Toc279590792"/>
      <w:bookmarkStart w:id="101" w:name="_Toc279590515"/>
      <w:bookmarkStart w:id="102" w:name="_Toc279590462"/>
      <w:bookmarkStart w:id="103" w:name="_Toc279589936"/>
      <w:bookmarkStart w:id="104" w:name="_Toc279589453"/>
      <w:bookmarkStart w:id="105" w:name="_Toc279589252"/>
      <w:r w:rsidRPr="004B1DAD">
        <w:t>3.5</w:t>
      </w:r>
      <w:r w:rsidRPr="004B1DAD">
        <w:tab/>
      </w:r>
      <w:r w:rsidRPr="004B1DAD">
        <w:tab/>
        <w:t>Dimensions physiques des pneumatiques pour voitures particulières</w:t>
      </w:r>
      <w:bookmarkEnd w:id="93"/>
      <w:bookmarkEnd w:id="94"/>
      <w:bookmarkEnd w:id="95"/>
      <w:bookmarkEnd w:id="96"/>
      <w:bookmarkEnd w:id="97"/>
      <w:bookmarkEnd w:id="98"/>
      <w:bookmarkEnd w:id="99"/>
      <w:bookmarkEnd w:id="100"/>
      <w:bookmarkEnd w:id="101"/>
      <w:bookmarkEnd w:id="102"/>
      <w:bookmarkEnd w:id="103"/>
      <w:bookmarkEnd w:id="104"/>
      <w:bookmarkEnd w:id="105"/>
    </w:p>
    <w:p w:rsidR="004B1DAD" w:rsidRPr="004B1DAD" w:rsidRDefault="004B1DAD" w:rsidP="005433ED">
      <w:pPr>
        <w:pStyle w:val="SingleTxtG"/>
        <w:ind w:left="2268" w:hanging="1134"/>
      </w:pPr>
      <w:r w:rsidRPr="004B1DAD">
        <w:t>3.5.1</w:t>
      </w:r>
      <w:r w:rsidRPr="004B1DAD">
        <w:tab/>
      </w:r>
      <w:r w:rsidRPr="004B1DAD">
        <w:tab/>
        <w:t>Les paragraphes ci-après décrivent en détail les conditions dans lesquelles les dimensions physiques des pneumatiques doivent être déterminées aux fins du présent Règlement. Les caractéristiques à déterminer sont la largeur hors-tout et le diamètre extérieur. Si ces caractéristiques restent dans les tolérances spécifiées, les dimensions physiques du pneumatique sont jugées acceptables.</w:t>
      </w:r>
    </w:p>
    <w:p w:rsidR="004B1DAD" w:rsidRPr="004B1DAD" w:rsidRDefault="004B1DAD" w:rsidP="005433ED">
      <w:pPr>
        <w:pStyle w:val="SingleTxtG"/>
        <w:ind w:left="2268" w:hanging="1134"/>
      </w:pPr>
      <w:r w:rsidRPr="004B1DAD">
        <w:t>3.5.2</w:t>
      </w:r>
      <w:r w:rsidRPr="004B1DAD">
        <w:tab/>
      </w:r>
      <w:r w:rsidRPr="004F0621">
        <w:rPr>
          <w:spacing w:val="-3"/>
        </w:rPr>
        <w:tab/>
        <w:t>Définitions (voir les définitions détaillées des différents termes au paragraphe</w:t>
      </w:r>
      <w:r w:rsidR="004F0621" w:rsidRPr="004F0621">
        <w:rPr>
          <w:spacing w:val="-3"/>
        </w:rPr>
        <w:t> </w:t>
      </w:r>
      <w:r w:rsidRPr="004F0621">
        <w:rPr>
          <w:spacing w:val="-3"/>
        </w:rPr>
        <w:t>2</w:t>
      </w:r>
      <w:r w:rsidRPr="004B1DAD">
        <w:t xml:space="preserve"> du présent Règlement)</w:t>
      </w:r>
    </w:p>
    <w:p w:rsidR="004B1DAD" w:rsidRPr="004B1DAD" w:rsidRDefault="004B1DAD" w:rsidP="005433ED">
      <w:pPr>
        <w:pStyle w:val="SingleTxtG"/>
        <w:ind w:left="2268" w:hanging="1134"/>
        <w:rPr>
          <w:bCs/>
        </w:rPr>
      </w:pPr>
      <w:r w:rsidRPr="004B1DAD">
        <w:t>3.5.2.1</w:t>
      </w:r>
      <w:r w:rsidRPr="004B1DAD">
        <w:tab/>
      </w:r>
      <w:r w:rsidRPr="004B1DAD">
        <w:tab/>
        <w:t>La largeur hors-tout du pneumatique est définie comme étant égale à la moyenne de quatre mesures de la largeur au point le plus large, compte non tenu des inscriptions ou bourrelets de protection ;</w:t>
      </w:r>
    </w:p>
    <w:p w:rsidR="004B1DAD" w:rsidRPr="004B1DAD" w:rsidRDefault="004B1DAD" w:rsidP="005433ED">
      <w:pPr>
        <w:pStyle w:val="SingleTxtG"/>
        <w:ind w:left="2268" w:hanging="1134"/>
        <w:rPr>
          <w:bCs/>
        </w:rPr>
      </w:pPr>
      <w:r w:rsidRPr="004B1DAD">
        <w:t>3.5.2.2</w:t>
      </w:r>
      <w:r w:rsidRPr="004B1DAD">
        <w:tab/>
      </w:r>
      <w:r w:rsidRPr="004B1DAD">
        <w:tab/>
        <w:t xml:space="preserve">Il n’existe pas de largeur hors-tout théorique définie du pneumatique. Il s’agit d’une caractéristique mesurée et non d’une caractéristique calculée. </w:t>
      </w:r>
    </w:p>
    <w:p w:rsidR="004B1DAD" w:rsidRPr="004B1DAD" w:rsidRDefault="004B1DAD" w:rsidP="005433ED">
      <w:pPr>
        <w:pStyle w:val="SingleTxtG"/>
        <w:keepNext/>
        <w:keepLines/>
        <w:ind w:left="2268" w:hanging="1134"/>
      </w:pPr>
      <w:bookmarkStart w:id="106" w:name="_Ref317777388"/>
      <w:r w:rsidRPr="004B1DAD">
        <w:lastRenderedPageBreak/>
        <w:t>3.5.3</w:t>
      </w:r>
      <w:r w:rsidRPr="004B1DAD">
        <w:tab/>
      </w:r>
      <w:r w:rsidRPr="004B1DAD">
        <w:tab/>
        <w:t>La largeur théorique de section est calculée à l’aide de la formule suivante :</w:t>
      </w:r>
      <w:bookmarkEnd w:id="106"/>
    </w:p>
    <w:p w:rsidR="004B1DAD" w:rsidRPr="005433ED" w:rsidRDefault="004F3680" w:rsidP="005433ED">
      <w:pPr>
        <w:pStyle w:val="SingleTxtG"/>
        <w:ind w:left="2268"/>
      </w:pPr>
      <w:r>
        <w:t>S = S1 + </w:t>
      </w:r>
      <w:r w:rsidR="004B1DAD" w:rsidRPr="005433ED">
        <w:t>K</w:t>
      </w:r>
      <w:r>
        <w:t xml:space="preserve"> </w:t>
      </w:r>
      <w:r w:rsidR="004B1DAD" w:rsidRPr="005433ED">
        <w:t>(A-A1),</w:t>
      </w:r>
    </w:p>
    <w:p w:rsidR="004B1DAD" w:rsidRPr="005433ED" w:rsidRDefault="004B1DAD" w:rsidP="005433ED">
      <w:pPr>
        <w:pStyle w:val="SingleTxtG"/>
        <w:ind w:left="2268"/>
      </w:pPr>
      <w:r w:rsidRPr="005433ED">
        <w:t>Dans laquelle :</w:t>
      </w:r>
    </w:p>
    <w:p w:rsidR="004B1DAD" w:rsidRPr="005433ED" w:rsidRDefault="004B1DAD" w:rsidP="003A7253">
      <w:pPr>
        <w:pStyle w:val="SingleTxtG"/>
        <w:ind w:left="2835" w:hanging="567"/>
      </w:pPr>
      <w:r w:rsidRPr="005433ED">
        <w:t xml:space="preserve">S </w:t>
      </w:r>
      <w:r w:rsidR="003A7253">
        <w:tab/>
      </w:r>
      <w:r w:rsidRPr="005433ED">
        <w:t>est la largeur théorique de section, exprimée en mm, mesurée sur la jante de mesure ;</w:t>
      </w:r>
    </w:p>
    <w:p w:rsidR="004B1DAD" w:rsidRPr="005433ED" w:rsidRDefault="004B1DAD" w:rsidP="003A7253">
      <w:pPr>
        <w:pStyle w:val="SingleTxtG"/>
        <w:ind w:left="2835" w:hanging="567"/>
      </w:pPr>
      <w:r w:rsidRPr="005433ED">
        <w:t>S</w:t>
      </w:r>
      <w:r w:rsidRPr="004F0621">
        <w:rPr>
          <w:vertAlign w:val="subscript"/>
        </w:rPr>
        <w:t>1</w:t>
      </w:r>
      <w:r w:rsidRPr="005433ED">
        <w:t xml:space="preserve"> </w:t>
      </w:r>
      <w:r w:rsidR="003A7253">
        <w:tab/>
      </w:r>
      <w:r w:rsidRPr="005433ED">
        <w:t>est la largeur nominale de section, (traduite en mm), telle qu’elle est indiquée sur le flanc du pneumatique dans la désignation de celui-ci conformément aux prescriptions ;</w:t>
      </w:r>
    </w:p>
    <w:p w:rsidR="004B1DAD" w:rsidRPr="005433ED" w:rsidRDefault="004B1DAD" w:rsidP="003A7253">
      <w:pPr>
        <w:pStyle w:val="SingleTxtG"/>
        <w:ind w:left="2835" w:hanging="567"/>
      </w:pPr>
      <w:r w:rsidRPr="005433ED">
        <w:t xml:space="preserve">A </w:t>
      </w:r>
      <w:r w:rsidR="003A7253">
        <w:tab/>
      </w:r>
      <w:r w:rsidRPr="005433ED">
        <w:t>est la largeur (exprimée en mm) de la jante de mesure, telle qu’indiquée par le manufacturier</w:t>
      </w:r>
      <w:r w:rsidRPr="000E5FB6">
        <w:rPr>
          <w:rStyle w:val="FootnoteReference"/>
        </w:rPr>
        <w:footnoteReference w:id="9"/>
      </w:r>
      <w:r w:rsidRPr="005433ED">
        <w:t> ;</w:t>
      </w:r>
    </w:p>
    <w:p w:rsidR="004B1DAD" w:rsidRPr="005433ED" w:rsidRDefault="004B1DAD" w:rsidP="005433ED">
      <w:pPr>
        <w:pStyle w:val="SingleTxtG"/>
        <w:ind w:left="2268"/>
      </w:pPr>
      <w:r w:rsidRPr="005433ED">
        <w:t>A</w:t>
      </w:r>
      <w:r w:rsidRPr="004F0621">
        <w:rPr>
          <w:vertAlign w:val="subscript"/>
        </w:rPr>
        <w:t>1</w:t>
      </w:r>
      <w:r w:rsidRPr="005433ED">
        <w:t xml:space="preserve"> </w:t>
      </w:r>
      <w:r w:rsidR="003A7253">
        <w:tab/>
      </w:r>
      <w:r w:rsidRPr="005433ED">
        <w:t>est la largeur (exprimée en mm) de la jante théorique.</w:t>
      </w:r>
    </w:p>
    <w:p w:rsidR="006D6E38" w:rsidRDefault="004F0621" w:rsidP="004F0621">
      <w:pPr>
        <w:pStyle w:val="SingleTxtG"/>
        <w:ind w:left="2835" w:hanging="567"/>
      </w:pPr>
      <w:r>
        <w:tab/>
      </w:r>
      <w:r>
        <w:tab/>
      </w:r>
      <w:r w:rsidR="004B1DAD" w:rsidRPr="005433ED">
        <w:t>On retient pour A</w:t>
      </w:r>
      <w:r w:rsidR="004B1DAD" w:rsidRPr="004F0621">
        <w:rPr>
          <w:vertAlign w:val="subscript"/>
        </w:rPr>
        <w:t>1</w:t>
      </w:r>
      <w:r w:rsidR="004B1DAD" w:rsidRPr="005433ED">
        <w:t xml:space="preserve"> la valeur S</w:t>
      </w:r>
      <w:r w:rsidR="004B1DAD" w:rsidRPr="004F0621">
        <w:rPr>
          <w:vertAlign w:val="subscript"/>
        </w:rPr>
        <w:t>1</w:t>
      </w:r>
      <w:r w:rsidR="004B1DAD" w:rsidRPr="005433ED">
        <w:t>, multipliée par le coefficient x, comme spécifié dans la norme internationale ISO</w:t>
      </w:r>
      <w:r w:rsidR="004F3680">
        <w:t> </w:t>
      </w:r>
      <w:r>
        <w:t xml:space="preserve">4000-1, et </w:t>
      </w:r>
      <w:r w:rsidR="006D6E38">
        <w:t xml:space="preserve">pour </w:t>
      </w:r>
    </w:p>
    <w:p w:rsidR="004B1DAD" w:rsidRPr="004B1DAD" w:rsidRDefault="004B1DAD" w:rsidP="004F0621">
      <w:pPr>
        <w:pStyle w:val="SingleTxtG"/>
        <w:ind w:left="2835" w:hanging="567"/>
      </w:pPr>
      <w:r w:rsidRPr="004B1DAD">
        <w:t xml:space="preserve">K </w:t>
      </w:r>
      <w:r w:rsidR="006D6E38">
        <w:tab/>
      </w:r>
      <w:r w:rsidRPr="004B1DAD">
        <w:t>la valeur 0,4.</w:t>
      </w:r>
    </w:p>
    <w:p w:rsidR="004B1DAD" w:rsidRPr="004B1DAD" w:rsidRDefault="004B1DAD" w:rsidP="0099668C">
      <w:pPr>
        <w:pStyle w:val="SingleTxtG"/>
        <w:keepNext/>
        <w:keepLines/>
        <w:ind w:left="2268" w:hanging="1134"/>
      </w:pPr>
      <w:r w:rsidRPr="004B1DAD">
        <w:t>3.5.4</w:t>
      </w:r>
      <w:r w:rsidRPr="004B1DAD">
        <w:tab/>
      </w:r>
      <w:r w:rsidRPr="004B1DAD">
        <w:tab/>
        <w:t>Diamètre extérieur du pneumatique</w:t>
      </w:r>
    </w:p>
    <w:p w:rsidR="004B1DAD" w:rsidRPr="004B1DAD" w:rsidRDefault="004B1DAD" w:rsidP="0099668C">
      <w:pPr>
        <w:pStyle w:val="SingleTxtG"/>
        <w:ind w:left="2268"/>
      </w:pPr>
      <w:r w:rsidRPr="004B1DAD">
        <w:t>Le diamètre extérieur du pneumatique doit être calculé à l’aide de la formule suivante :</w:t>
      </w:r>
    </w:p>
    <w:p w:rsidR="004B1DAD" w:rsidRPr="004B1DAD" w:rsidRDefault="004B1DAD" w:rsidP="0099668C">
      <w:pPr>
        <w:pStyle w:val="SingleTxtG"/>
        <w:ind w:left="2268"/>
      </w:pPr>
      <w:r w:rsidRPr="004B1DAD">
        <w:t>D = d + 2H</w:t>
      </w:r>
    </w:p>
    <w:p w:rsidR="004B1DAD" w:rsidRPr="004B1DAD" w:rsidRDefault="004B1DAD" w:rsidP="0099668C">
      <w:pPr>
        <w:pStyle w:val="SingleTxtG"/>
        <w:ind w:left="2268"/>
      </w:pPr>
      <w:r w:rsidRPr="004B1DAD">
        <w:t>Dans laquelle :</w:t>
      </w:r>
    </w:p>
    <w:p w:rsidR="004B1DAD" w:rsidRPr="004B1DAD" w:rsidRDefault="004B1DAD" w:rsidP="0099668C">
      <w:pPr>
        <w:pStyle w:val="SingleTxtG"/>
        <w:ind w:left="2268"/>
      </w:pPr>
      <w:r w:rsidRPr="004B1DAD">
        <w:t xml:space="preserve">D </w:t>
      </w:r>
      <w:r w:rsidR="00C46AC5">
        <w:tab/>
      </w:r>
      <w:r w:rsidRPr="004B1DAD">
        <w:t>est le diamètre extérieur exprimé en mm ;</w:t>
      </w:r>
    </w:p>
    <w:p w:rsidR="004B1DAD" w:rsidRPr="004B1DAD" w:rsidRDefault="004B1DAD" w:rsidP="0099668C">
      <w:pPr>
        <w:pStyle w:val="SingleTxtG"/>
        <w:ind w:left="2268"/>
      </w:pPr>
      <w:r w:rsidRPr="004B1DAD">
        <w:t xml:space="preserve">d </w:t>
      </w:r>
      <w:r w:rsidR="00C46AC5">
        <w:tab/>
      </w:r>
      <w:r w:rsidRPr="004B1DAD">
        <w:t>est le diamètre de la jante exprimé en mm</w:t>
      </w:r>
      <w:r w:rsidRPr="000E5FB6">
        <w:rPr>
          <w:rStyle w:val="FootnoteReference"/>
        </w:rPr>
        <w:footnoteReference w:id="10"/>
      </w:r>
      <w:r w:rsidRPr="004B1DAD">
        <w:t> ;</w:t>
      </w:r>
    </w:p>
    <w:p w:rsidR="004B1DAD" w:rsidRPr="004B1DAD" w:rsidRDefault="004B1DAD" w:rsidP="0099668C">
      <w:pPr>
        <w:pStyle w:val="SingleTxtG"/>
        <w:ind w:left="2268"/>
      </w:pPr>
      <w:r w:rsidRPr="004B1DAD">
        <w:t xml:space="preserve">H </w:t>
      </w:r>
      <w:r w:rsidR="00C46AC5">
        <w:tab/>
      </w:r>
      <w:r w:rsidRPr="004B1DAD">
        <w:t>est la hauteur nominale de section en mm, égale à :</w:t>
      </w:r>
    </w:p>
    <w:p w:rsidR="004B1DAD" w:rsidRPr="004B1DAD" w:rsidRDefault="004B1DAD" w:rsidP="0099668C">
      <w:pPr>
        <w:pStyle w:val="SingleTxtG"/>
        <w:ind w:left="2268"/>
      </w:pPr>
      <w:r w:rsidRPr="004B1DAD">
        <w:t xml:space="preserve">H = </w:t>
      </w:r>
      <w:r w:rsidR="00C46AC5">
        <w:tab/>
      </w:r>
      <w:r w:rsidRPr="004B1DAD">
        <w:t>0,01 S</w:t>
      </w:r>
      <w:r w:rsidRPr="004B1DAD">
        <w:rPr>
          <w:vertAlign w:val="subscript"/>
        </w:rPr>
        <w:t>1</w:t>
      </w:r>
      <w:r w:rsidRPr="004B1DAD">
        <w:t xml:space="preserve"> Ra</w:t>
      </w:r>
    </w:p>
    <w:p w:rsidR="006D6E38" w:rsidRDefault="004B1DAD" w:rsidP="00C46AC5">
      <w:pPr>
        <w:pStyle w:val="SingleTxtG"/>
        <w:ind w:left="2835" w:hanging="567"/>
      </w:pPr>
      <w:r w:rsidRPr="004B1DAD">
        <w:t>S</w:t>
      </w:r>
      <w:r w:rsidRPr="004B1DAD">
        <w:rPr>
          <w:vertAlign w:val="subscript"/>
        </w:rPr>
        <w:t>1</w:t>
      </w:r>
      <w:r w:rsidRPr="004B1DAD">
        <w:t xml:space="preserve"> </w:t>
      </w:r>
      <w:r w:rsidR="00C46AC5">
        <w:tab/>
      </w:r>
      <w:r w:rsidRPr="004B1DAD">
        <w:t xml:space="preserve">est la largeur nominale de section exprimée en mm ; </w:t>
      </w:r>
    </w:p>
    <w:p w:rsidR="004B1DAD" w:rsidRPr="004B1DAD" w:rsidRDefault="004B1DAD" w:rsidP="00C46AC5">
      <w:pPr>
        <w:pStyle w:val="SingleTxtG"/>
        <w:ind w:left="2835" w:hanging="567"/>
      </w:pPr>
      <w:r w:rsidRPr="004B1DAD">
        <w:t xml:space="preserve">Ra </w:t>
      </w:r>
      <w:r w:rsidR="006D6E38">
        <w:tab/>
      </w:r>
      <w:r w:rsidRPr="004B1DAD">
        <w:t>est le rapport nominal hauteur/largeur ; tels qu’ils figurent sur le flanc du pneumatique dans la désignation des dimensions du pneumatique.</w:t>
      </w:r>
    </w:p>
    <w:p w:rsidR="004B1DAD" w:rsidRPr="004B1DAD" w:rsidRDefault="004B1DAD" w:rsidP="0099668C">
      <w:pPr>
        <w:pStyle w:val="SingleTxtG"/>
        <w:keepNext/>
        <w:keepLines/>
        <w:ind w:left="2268" w:hanging="1134"/>
      </w:pPr>
      <w:r w:rsidRPr="004B1DAD">
        <w:t>3.5.5</w:t>
      </w:r>
      <w:r w:rsidRPr="004B1DAD">
        <w:tab/>
        <w:t>Méthode de mesure des cotes</w:t>
      </w:r>
    </w:p>
    <w:p w:rsidR="004B1DAD" w:rsidRPr="004B1DAD" w:rsidRDefault="004B1DAD" w:rsidP="0099668C">
      <w:pPr>
        <w:pStyle w:val="SingleTxtG"/>
        <w:keepNext/>
        <w:keepLines/>
        <w:ind w:left="2268" w:hanging="1134"/>
        <w:rPr>
          <w:bCs/>
        </w:rPr>
      </w:pPr>
      <w:r w:rsidRPr="004B1DAD">
        <w:t>3.5.5.1</w:t>
      </w:r>
      <w:r w:rsidRPr="004B1DAD">
        <w:tab/>
      </w:r>
      <w:r w:rsidRPr="004B1DAD">
        <w:tab/>
        <w:t>Monter le pneumatique sur l’une des jantes homologuées mentionnées dans le manuel de normes approprié.</w:t>
      </w:r>
    </w:p>
    <w:p w:rsidR="004B1DAD" w:rsidRDefault="004B1DAD" w:rsidP="0099668C">
      <w:pPr>
        <w:pStyle w:val="SingleTxtG"/>
        <w:keepNext/>
        <w:keepLines/>
        <w:ind w:left="2268" w:hanging="1134"/>
      </w:pPr>
      <w:r w:rsidRPr="004B1DAD">
        <w:t>3.5.5.2</w:t>
      </w:r>
      <w:r w:rsidRPr="004B1DAD">
        <w:tab/>
      </w:r>
      <w:r w:rsidRPr="004B1DAD">
        <w:tab/>
        <w:t>Régler la pression à la valeur indiquée dans le tableau ci-dessous :</w:t>
      </w:r>
    </w:p>
    <w:tbl>
      <w:tblPr>
        <w:tblW w:w="737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3"/>
        <w:gridCol w:w="2557"/>
        <w:gridCol w:w="2120"/>
      </w:tblGrid>
      <w:tr w:rsidR="00A63BA1" w:rsidRPr="005E793B" w:rsidTr="00BF395A">
        <w:trPr>
          <w:tblHeader/>
        </w:trPr>
        <w:tc>
          <w:tcPr>
            <w:tcW w:w="2693" w:type="dxa"/>
            <w:vMerge w:val="restart"/>
            <w:tcBorders>
              <w:top w:val="single" w:sz="4" w:space="0" w:color="auto"/>
              <w:bottom w:val="single" w:sz="12" w:space="0" w:color="auto"/>
              <w:right w:val="single" w:sz="4" w:space="0" w:color="auto"/>
            </w:tcBorders>
            <w:shd w:val="clear" w:color="auto" w:fill="auto"/>
            <w:vAlign w:val="center"/>
            <w:hideMark/>
          </w:tcPr>
          <w:p w:rsidR="00A63BA1" w:rsidRPr="005E793B" w:rsidRDefault="00A63BA1" w:rsidP="00A63BA1">
            <w:pPr>
              <w:suppressAutoHyphens w:val="0"/>
              <w:spacing w:before="60" w:after="60" w:line="220" w:lineRule="exact"/>
              <w:ind w:left="57" w:right="57"/>
              <w:rPr>
                <w:i/>
                <w:sz w:val="16"/>
                <w:lang w:bidi="fr-CH"/>
              </w:rPr>
            </w:pPr>
            <w:r w:rsidRPr="005E793B">
              <w:rPr>
                <w:i/>
                <w:sz w:val="16"/>
              </w:rPr>
              <w:t xml:space="preserve">Mesure des dimensions physiques </w:t>
            </w:r>
            <w:r w:rsidRPr="005E793B">
              <w:rPr>
                <w:i/>
                <w:sz w:val="16"/>
              </w:rPr>
              <w:br/>
              <w:t>Pressions de gonflage des pneus</w:t>
            </w:r>
          </w:p>
        </w:tc>
        <w:tc>
          <w:tcPr>
            <w:tcW w:w="2557"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rPr>
                <w:i/>
                <w:sz w:val="16"/>
                <w:lang w:bidi="fr-CH"/>
              </w:rPr>
            </w:pPr>
            <w:r w:rsidRPr="005E793B">
              <w:rPr>
                <w:i/>
                <w:sz w:val="16"/>
              </w:rPr>
              <w:t>Utilisation du pneu</w:t>
            </w:r>
          </w:p>
        </w:tc>
        <w:tc>
          <w:tcPr>
            <w:tcW w:w="2120" w:type="dxa"/>
            <w:tcBorders>
              <w:top w:val="single" w:sz="4" w:space="0" w:color="auto"/>
              <w:left w:val="single" w:sz="4" w:space="0" w:color="auto"/>
              <w:bottom w:val="single" w:sz="12"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jc w:val="right"/>
              <w:rPr>
                <w:i/>
                <w:sz w:val="16"/>
                <w:lang w:bidi="fr-CH"/>
              </w:rPr>
            </w:pPr>
            <w:r w:rsidRPr="005E793B">
              <w:rPr>
                <w:i/>
                <w:sz w:val="16"/>
              </w:rPr>
              <w:t>Pression d</w:t>
            </w:r>
            <w:r>
              <w:rPr>
                <w:i/>
                <w:sz w:val="16"/>
              </w:rPr>
              <w:t>’</w:t>
            </w:r>
            <w:r w:rsidRPr="005E793B">
              <w:rPr>
                <w:i/>
                <w:sz w:val="16"/>
              </w:rPr>
              <w:t>essai (kPa)</w:t>
            </w:r>
          </w:p>
        </w:tc>
      </w:tr>
      <w:tr w:rsidR="00A63BA1" w:rsidRPr="005E793B" w:rsidTr="00BF395A">
        <w:trPr>
          <w:tblHeader/>
        </w:trPr>
        <w:tc>
          <w:tcPr>
            <w:tcW w:w="2693" w:type="dxa"/>
            <w:vMerge/>
            <w:tcBorders>
              <w:top w:val="single" w:sz="12" w:space="0" w:color="auto"/>
              <w:right w:val="single" w:sz="4" w:space="0" w:color="auto"/>
            </w:tcBorders>
            <w:shd w:val="clear" w:color="auto" w:fill="auto"/>
            <w:vAlign w:val="bottom"/>
            <w:hideMark/>
          </w:tcPr>
          <w:p w:rsidR="00A63BA1" w:rsidRPr="005E793B" w:rsidRDefault="00A63BA1" w:rsidP="00A63BA1">
            <w:pPr>
              <w:suppressAutoHyphens w:val="0"/>
              <w:spacing w:before="60" w:after="60" w:line="220" w:lineRule="exact"/>
              <w:ind w:left="57" w:right="57"/>
              <w:rPr>
                <w:sz w:val="18"/>
                <w:lang w:bidi="fr-CH"/>
              </w:rPr>
            </w:pPr>
          </w:p>
        </w:tc>
        <w:tc>
          <w:tcPr>
            <w:tcW w:w="2557"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A63BA1" w:rsidRPr="005E793B" w:rsidRDefault="00A63BA1" w:rsidP="006D6E38">
            <w:pPr>
              <w:suppressAutoHyphens w:val="0"/>
              <w:spacing w:before="60" w:after="60" w:line="220" w:lineRule="exact"/>
              <w:ind w:left="57" w:right="57"/>
              <w:rPr>
                <w:sz w:val="18"/>
                <w:szCs w:val="17"/>
                <w:lang w:bidi="fr-CH"/>
              </w:rPr>
            </w:pPr>
            <w:r w:rsidRPr="005E793B">
              <w:rPr>
                <w:sz w:val="18"/>
                <w:szCs w:val="17"/>
              </w:rPr>
              <w:t>Charge standard, charge légère</w:t>
            </w:r>
          </w:p>
        </w:tc>
        <w:tc>
          <w:tcPr>
            <w:tcW w:w="2120" w:type="dxa"/>
            <w:tcBorders>
              <w:top w:val="single" w:sz="12" w:space="0" w:color="auto"/>
              <w:left w:val="single" w:sz="4" w:space="0" w:color="auto"/>
              <w:bottom w:val="single" w:sz="4"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jc w:val="right"/>
              <w:rPr>
                <w:sz w:val="18"/>
                <w:szCs w:val="17"/>
                <w:lang w:bidi="fr-CH"/>
              </w:rPr>
            </w:pPr>
            <w:r w:rsidRPr="005E793B">
              <w:rPr>
                <w:sz w:val="18"/>
                <w:szCs w:val="17"/>
              </w:rPr>
              <w:t>180</w:t>
            </w:r>
          </w:p>
        </w:tc>
      </w:tr>
      <w:tr w:rsidR="00A63BA1" w:rsidRPr="005E793B" w:rsidTr="00BF395A">
        <w:trPr>
          <w:tblHeader/>
        </w:trPr>
        <w:tc>
          <w:tcPr>
            <w:tcW w:w="2693" w:type="dxa"/>
            <w:vMerge/>
            <w:tcBorders>
              <w:bottom w:val="single" w:sz="12" w:space="0" w:color="auto"/>
              <w:right w:val="single" w:sz="4" w:space="0" w:color="auto"/>
            </w:tcBorders>
            <w:shd w:val="clear" w:color="auto" w:fill="auto"/>
            <w:vAlign w:val="bottom"/>
            <w:hideMark/>
          </w:tcPr>
          <w:p w:rsidR="00A63BA1" w:rsidRPr="005E793B" w:rsidRDefault="00A63BA1" w:rsidP="00A63BA1">
            <w:pPr>
              <w:suppressAutoHyphens w:val="0"/>
              <w:spacing w:before="60" w:after="60" w:line="220" w:lineRule="exact"/>
              <w:ind w:left="57" w:right="57"/>
              <w:rPr>
                <w:sz w:val="18"/>
                <w:lang w:bidi="fr-CH"/>
              </w:rPr>
            </w:pPr>
          </w:p>
        </w:tc>
        <w:tc>
          <w:tcPr>
            <w:tcW w:w="255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A63BA1" w:rsidRPr="005E793B" w:rsidRDefault="00A63BA1" w:rsidP="006D6E38">
            <w:pPr>
              <w:suppressAutoHyphens w:val="0"/>
              <w:spacing w:before="60" w:after="60" w:line="220" w:lineRule="exact"/>
              <w:ind w:left="57" w:right="57"/>
              <w:rPr>
                <w:sz w:val="18"/>
                <w:szCs w:val="17"/>
                <w:lang w:bidi="fr-CH"/>
              </w:rPr>
            </w:pPr>
            <w:r w:rsidRPr="005E793B">
              <w:rPr>
                <w:sz w:val="18"/>
                <w:szCs w:val="17"/>
              </w:rPr>
              <w:t>Forte charge</w:t>
            </w:r>
          </w:p>
        </w:tc>
        <w:tc>
          <w:tcPr>
            <w:tcW w:w="2120" w:type="dxa"/>
            <w:tcBorders>
              <w:top w:val="single" w:sz="4" w:space="0" w:color="auto"/>
              <w:left w:val="single" w:sz="4" w:space="0" w:color="auto"/>
              <w:bottom w:val="single" w:sz="12" w:space="0" w:color="auto"/>
            </w:tcBorders>
            <w:shd w:val="clear" w:color="auto" w:fill="auto"/>
            <w:vAlign w:val="bottom"/>
            <w:hideMark/>
          </w:tcPr>
          <w:p w:rsidR="00A63BA1" w:rsidRPr="005E793B" w:rsidRDefault="00A63BA1" w:rsidP="006D6E38">
            <w:pPr>
              <w:suppressAutoHyphens w:val="0"/>
              <w:spacing w:before="60" w:after="60" w:line="220" w:lineRule="exact"/>
              <w:ind w:left="57" w:right="57"/>
              <w:jc w:val="right"/>
              <w:rPr>
                <w:sz w:val="18"/>
                <w:szCs w:val="17"/>
                <w:lang w:bidi="fr-CH"/>
              </w:rPr>
            </w:pPr>
            <w:r w:rsidRPr="005E793B">
              <w:rPr>
                <w:sz w:val="18"/>
                <w:szCs w:val="17"/>
              </w:rPr>
              <w:t>220</w:t>
            </w:r>
          </w:p>
        </w:tc>
      </w:tr>
    </w:tbl>
    <w:p w:rsidR="00A63BA1" w:rsidRDefault="00A63BA1" w:rsidP="00A63BA1">
      <w:pPr>
        <w:pStyle w:val="SingleTxtG"/>
        <w:keepNext/>
        <w:keepLines/>
        <w:spacing w:before="240"/>
        <w:ind w:left="2268" w:hanging="1134"/>
      </w:pPr>
      <w:r w:rsidRPr="00A63BA1">
        <w:lastRenderedPageBreak/>
        <w:t>3.5.5.3</w:t>
      </w:r>
      <w:r w:rsidRPr="00A63BA1">
        <w:tab/>
      </w:r>
      <w:r w:rsidRPr="00A63BA1">
        <w:tab/>
        <w:t>Conditionner le pneumatique monté sur sa jante à la température ambiante du local, c’est-à-dire entre 18 et 38 °C pendant au moins 24 h.</w:t>
      </w:r>
    </w:p>
    <w:p w:rsidR="00555B36" w:rsidRPr="00555B36" w:rsidRDefault="00555B36" w:rsidP="00555B36">
      <w:pPr>
        <w:pStyle w:val="SingleTxtG"/>
        <w:ind w:left="2268" w:hanging="1134"/>
        <w:rPr>
          <w:bCs/>
        </w:rPr>
      </w:pPr>
      <w:r w:rsidRPr="00555B36">
        <w:t>3.5.5.4</w:t>
      </w:r>
      <w:r w:rsidRPr="00555B36">
        <w:tab/>
      </w:r>
      <w:r w:rsidRPr="00555B36">
        <w:tab/>
        <w:t>Rétablir la valeur de pression spécifiée dans le tableau ci-dessus.</w:t>
      </w:r>
    </w:p>
    <w:p w:rsidR="00555B36" w:rsidRPr="00555B36" w:rsidRDefault="00555B36" w:rsidP="00555B36">
      <w:pPr>
        <w:pStyle w:val="SingleTxtG"/>
        <w:ind w:left="2268" w:hanging="1134"/>
        <w:rPr>
          <w:bCs/>
        </w:rPr>
      </w:pPr>
      <w:r w:rsidRPr="00555B36">
        <w:t>3.5.5.5</w:t>
      </w:r>
      <w:r w:rsidRPr="00555B36">
        <w:tab/>
      </w:r>
      <w:r w:rsidRPr="00555B36">
        <w:tab/>
        <w:t>Mesurer la largeur hors-tout en quatre points régulièrement espacés autour du pneumatique, en tenant compte de l’épaisseur des nervures ou cordons de protection ; retenir comme largeur hors-tout la moyenne des quatre mesures, arrondie au millimètre le plus proche.</w:t>
      </w:r>
    </w:p>
    <w:p w:rsidR="00555B36" w:rsidRPr="00555B36" w:rsidRDefault="00555B36" w:rsidP="00555B36">
      <w:pPr>
        <w:pStyle w:val="SingleTxtG"/>
        <w:ind w:left="2268" w:hanging="1134"/>
        <w:rPr>
          <w:bCs/>
        </w:rPr>
      </w:pPr>
      <w:r w:rsidRPr="00555B36">
        <w:t>3.5.5.6</w:t>
      </w:r>
      <w:r w:rsidRPr="00555B36">
        <w:tab/>
      </w:r>
      <w:r w:rsidRPr="00555B36">
        <w:tab/>
        <w:t>Déterminer le diamètre extérieur en mesurant la circonférence maximale et en divisant cette valeur par π (3,1416), puis en arrondissant au millimètre le plus proche.</w:t>
      </w:r>
    </w:p>
    <w:p w:rsidR="00555B36" w:rsidRPr="00555B36" w:rsidRDefault="00555B36" w:rsidP="00555B36">
      <w:pPr>
        <w:pStyle w:val="SingleTxtG"/>
        <w:ind w:left="2268" w:hanging="1134"/>
        <w:rPr>
          <w:bCs/>
        </w:rPr>
      </w:pPr>
      <w:r w:rsidRPr="00555B36">
        <w:t>3.5.5.7</w:t>
      </w:r>
      <w:r w:rsidRPr="00555B36">
        <w:tab/>
      </w:r>
      <w:r w:rsidRPr="00555B36">
        <w:tab/>
        <w:t>La hauteur des témoins d’usure est la différence entre la profondeur de sculpture mesurée au fond de la rainure de la sculpture de la bande de roulement à côté du témoin d’usure et la profondeur de sculpture mesurée au sommet du témoin d’usure. La mesure est répétée pour au moins un témoin d’usure de chaque rangée (c’est-à-dire un minimum de 6 ou 3, selon le diamètre de la jante ; une rangée est une série linéaire de témoins d’usure disposés en travers de la bande de roulement d’un côté à l’autre). Au moins un témoin d’usure dans chaque rainure principale doit être mesuré (les</w:t>
      </w:r>
      <w:r w:rsidR="000B069F">
        <w:t> </w:t>
      </w:r>
      <w:r w:rsidRPr="00555B36">
        <w:t>rainures principales sont les rainures larges disposées longitudinalement à la périphérie de la bande de roulement). Toutes les valeurs individuelles, arrondies au dixième de millimètre le plus proche, sont enregistrées.</w:t>
      </w:r>
    </w:p>
    <w:p w:rsidR="00555B36" w:rsidRPr="00555B36" w:rsidRDefault="00555B36" w:rsidP="000B069F">
      <w:pPr>
        <w:pStyle w:val="SingleTxtG"/>
        <w:keepNext/>
        <w:keepLines/>
        <w:ind w:left="2268" w:hanging="1134"/>
      </w:pPr>
      <w:r w:rsidRPr="00555B36">
        <w:t>3.5.6</w:t>
      </w:r>
      <w:r w:rsidRPr="00555B36">
        <w:tab/>
      </w:r>
      <w:r w:rsidRPr="00555B36">
        <w:tab/>
        <w:t>Spécifications relatives aux cotes des pneumatiques</w:t>
      </w:r>
    </w:p>
    <w:p w:rsidR="00555B36" w:rsidRPr="00555B36" w:rsidRDefault="00555B36" w:rsidP="000B069F">
      <w:pPr>
        <w:pStyle w:val="SingleTxtG"/>
        <w:keepNext/>
        <w:keepLines/>
        <w:ind w:left="2268" w:hanging="1134"/>
        <w:rPr>
          <w:bCs/>
        </w:rPr>
      </w:pPr>
      <w:r w:rsidRPr="00555B36">
        <w:t>3.5.6.1</w:t>
      </w:r>
      <w:r w:rsidRPr="00555B36">
        <w:tab/>
      </w:r>
      <w:r w:rsidRPr="00555B36">
        <w:tab/>
        <w:t>Largeur hors-tout</w:t>
      </w:r>
    </w:p>
    <w:p w:rsidR="00555B36" w:rsidRPr="00555B36" w:rsidRDefault="00555B36" w:rsidP="00555B36">
      <w:pPr>
        <w:pStyle w:val="SingleTxtG"/>
        <w:ind w:left="2268" w:hanging="1134"/>
        <w:rPr>
          <w:bCs/>
          <w:iCs/>
        </w:rPr>
      </w:pPr>
      <w:r w:rsidRPr="00555B36">
        <w:t>3.5.6.1.1</w:t>
      </w:r>
      <w:r w:rsidRPr="00555B36">
        <w:tab/>
      </w:r>
      <w:r w:rsidRPr="00555B36">
        <w:tab/>
        <w:t>La largeur hors tout du pneumatique peut être supérieure à la largeur théorique de section comme défini au paragraphe 3.5.3 ci-dessus de 4 %.</w:t>
      </w:r>
    </w:p>
    <w:p w:rsidR="00555B36" w:rsidRPr="00555B36" w:rsidRDefault="00555B36" w:rsidP="00555B36">
      <w:pPr>
        <w:pStyle w:val="SingleTxtG"/>
        <w:ind w:left="2268" w:hanging="1134"/>
        <w:rPr>
          <w:bCs/>
          <w:iCs/>
        </w:rPr>
      </w:pPr>
      <w:r w:rsidRPr="00555B36">
        <w:t>3.5.6.1.2</w:t>
      </w:r>
      <w:r w:rsidRPr="00555B36">
        <w:tab/>
      </w:r>
      <w:r w:rsidRPr="00555B36">
        <w:tab/>
        <w:t>En outre, si le pneumatique est équipé de bourrelets de protection (voir la définition au paragraphe 2), le chiffre, augmenté de la tolérance ci-dessus, peut être dépassé de 8 mm.</w:t>
      </w:r>
    </w:p>
    <w:p w:rsidR="00555B36" w:rsidRPr="00555B36" w:rsidRDefault="00555B36" w:rsidP="000B069F">
      <w:pPr>
        <w:pStyle w:val="SingleTxtG"/>
        <w:keepNext/>
        <w:keepLines/>
        <w:ind w:left="2268" w:hanging="1134"/>
        <w:rPr>
          <w:bCs/>
        </w:rPr>
      </w:pPr>
      <w:r w:rsidRPr="00555B36">
        <w:t>3.5.6.2</w:t>
      </w:r>
      <w:r w:rsidRPr="00555B36">
        <w:tab/>
      </w:r>
      <w:r w:rsidRPr="00555B36">
        <w:tab/>
        <w:t>Diamètre extérieur</w:t>
      </w:r>
    </w:p>
    <w:p w:rsidR="00555B36" w:rsidRPr="00555B36" w:rsidRDefault="00555B36" w:rsidP="00555B36">
      <w:pPr>
        <w:pStyle w:val="SingleTxtG"/>
        <w:ind w:left="2268" w:hanging="1134"/>
        <w:rPr>
          <w:bCs/>
          <w:iCs/>
        </w:rPr>
      </w:pPr>
      <w:r w:rsidRPr="00555B36">
        <w:t>3.5.6.2.1</w:t>
      </w:r>
      <w:r w:rsidRPr="00555B36">
        <w:tab/>
      </w:r>
      <w:r w:rsidRPr="00555B36">
        <w:tab/>
        <w:t>Le diamètre extérieur du pneumatique ne doit pas excéder les valeurs Dmin et Dmax obtenues au moyen des formules suivantes :</w:t>
      </w:r>
    </w:p>
    <w:p w:rsidR="00555B36" w:rsidRPr="00555B36" w:rsidRDefault="00555B36" w:rsidP="00A26443">
      <w:pPr>
        <w:pStyle w:val="SingleTxtG"/>
        <w:ind w:left="2268"/>
        <w:rPr>
          <w:lang w:val="en-US"/>
        </w:rPr>
      </w:pPr>
      <w:r w:rsidRPr="00555B36">
        <w:tab/>
      </w:r>
      <w:r w:rsidRPr="00555B36">
        <w:rPr>
          <w:lang w:val="en-US"/>
        </w:rPr>
        <w:t>Dmin = d + (2H a)</w:t>
      </w:r>
    </w:p>
    <w:p w:rsidR="00555B36" w:rsidRPr="00555B36" w:rsidRDefault="00555B36" w:rsidP="00A26443">
      <w:pPr>
        <w:pStyle w:val="SingleTxtG"/>
        <w:ind w:left="2268"/>
        <w:rPr>
          <w:lang w:val="en-US"/>
        </w:rPr>
      </w:pPr>
      <w:r w:rsidRPr="00555B36">
        <w:rPr>
          <w:lang w:val="en-US"/>
        </w:rPr>
        <w:tab/>
        <w:t>Dmax = d + (2H b)</w:t>
      </w:r>
    </w:p>
    <w:p w:rsidR="00555B36" w:rsidRPr="00555B36" w:rsidRDefault="00555B36" w:rsidP="00A26443">
      <w:pPr>
        <w:pStyle w:val="SingleTxtG"/>
        <w:ind w:left="2268"/>
      </w:pPr>
      <w:r w:rsidRPr="00555B36">
        <w:rPr>
          <w:lang w:val="en-US"/>
        </w:rPr>
        <w:tab/>
      </w:r>
      <w:r w:rsidRPr="00555B36">
        <w:t>Dans lesquelles : Les coefficients « a » et « b » sont respectivement :</w:t>
      </w:r>
    </w:p>
    <w:p w:rsidR="00555B36" w:rsidRPr="00555B36" w:rsidRDefault="00555B36" w:rsidP="00A26443">
      <w:pPr>
        <w:pStyle w:val="SingleTxtG"/>
        <w:ind w:left="2268"/>
      </w:pPr>
      <w:r w:rsidRPr="00555B36">
        <w:tab/>
        <w:t xml:space="preserve">Coefficient « a » = 0,97 ; </w:t>
      </w:r>
    </w:p>
    <w:p w:rsidR="00555B36" w:rsidRPr="00555B36" w:rsidRDefault="00555B36" w:rsidP="00A26443">
      <w:pPr>
        <w:pStyle w:val="SingleTxtG"/>
        <w:ind w:left="2268"/>
      </w:pPr>
      <w:r w:rsidRPr="00555B36">
        <w:tab/>
        <w:t>Coefficient « b » = 1,04 pour les pneumatiques normaux (type routier) ; et 1,06 pour les pneumatiques pour applications spéciales.</w:t>
      </w:r>
    </w:p>
    <w:p w:rsidR="00555B36" w:rsidRPr="00555B36" w:rsidRDefault="00555B36" w:rsidP="00A26443">
      <w:pPr>
        <w:pStyle w:val="SingleTxtG"/>
        <w:ind w:left="2268"/>
      </w:pPr>
      <w:r w:rsidRPr="00555B36">
        <w:tab/>
        <w:t>Pour les pneumatiques neige, le diamètre hors-tout (Dmax) peut être dépassé de 1 %.</w:t>
      </w:r>
    </w:p>
    <w:p w:rsidR="00621F4E" w:rsidRDefault="00555B36" w:rsidP="00555B36">
      <w:pPr>
        <w:pStyle w:val="SingleTxtG"/>
        <w:ind w:left="2268" w:hanging="1134"/>
      </w:pPr>
      <w:r w:rsidRPr="00555B36">
        <w:t>3.5.7</w:t>
      </w:r>
      <w:r w:rsidRPr="00555B36">
        <w:tab/>
      </w:r>
      <w:r w:rsidRPr="00555B36">
        <w:tab/>
        <w:t>Figure 1 : Schéma d’un pneumatique normal, montrant le diamètre de la jante (d), le diamètre extérieur (D), la hauteur de section (H), la largeur de section (S) et la largeur de la jante (A).</w:t>
      </w:r>
    </w:p>
    <w:p w:rsidR="00A63BA1" w:rsidRDefault="00621F4E" w:rsidP="00621F4E">
      <w:pPr>
        <w:pStyle w:val="H23G"/>
      </w:pPr>
      <w:r>
        <w:br w:type="page"/>
      </w:r>
      <w:r>
        <w:lastRenderedPageBreak/>
        <w:tab/>
      </w:r>
      <w:r>
        <w:tab/>
      </w:r>
      <w:r w:rsidR="008C2F21">
        <w:rPr>
          <w:b w:val="0"/>
        </w:rPr>
        <w:t>Figure </w:t>
      </w:r>
      <w:r w:rsidRPr="00621F4E">
        <w:rPr>
          <w:b w:val="0"/>
        </w:rPr>
        <w:t xml:space="preserve">1 </w:t>
      </w:r>
      <w:r w:rsidRPr="00621F4E">
        <w:rPr>
          <w:b w:val="0"/>
        </w:rPr>
        <w:br/>
      </w:r>
      <w:r w:rsidRPr="004A6C88">
        <w:t>Schéma d</w:t>
      </w:r>
      <w:r>
        <w:t>’</w:t>
      </w:r>
      <w:r w:rsidRPr="004A6C88">
        <w:t>un pneumatique normal montrant les diverses cotes</w:t>
      </w:r>
    </w:p>
    <w:p w:rsidR="00621F4E" w:rsidRDefault="00621F4E" w:rsidP="00621F4E">
      <w:pPr>
        <w:pStyle w:val="SingleTxtG"/>
      </w:pPr>
      <w:r>
        <w:rPr>
          <w:noProof/>
          <w:lang w:val="en-GB" w:eastAsia="en-GB"/>
        </w:rPr>
        <w:drawing>
          <wp:inline distT="0" distB="0" distL="0" distR="0" wp14:anchorId="5273FD8D" wp14:editId="46D2F898">
            <wp:extent cx="3960000" cy="2776858"/>
            <wp:effectExtent l="19050" t="19050" r="2159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776858"/>
                    </a:xfrm>
                    <a:prstGeom prst="rect">
                      <a:avLst/>
                    </a:prstGeom>
                    <a:noFill/>
                    <a:ln w="6350" cmpd="sng">
                      <a:solidFill>
                        <a:schemeClr val="tx1"/>
                      </a:solidFill>
                      <a:miter lim="800000"/>
                      <a:headEnd/>
                      <a:tailEnd/>
                    </a:ln>
                    <a:effectLst/>
                  </pic:spPr>
                </pic:pic>
              </a:graphicData>
            </a:graphic>
          </wp:inline>
        </w:drawing>
      </w:r>
    </w:p>
    <w:p w:rsidR="00621F4E" w:rsidRDefault="00621F4E" w:rsidP="00A46A0C">
      <w:pPr>
        <w:pStyle w:val="SingleTxtG"/>
        <w:spacing w:before="240"/>
        <w:ind w:left="2268" w:hanging="1134"/>
      </w:pPr>
      <w:r>
        <w:t>3.5.8</w:t>
      </w:r>
      <w:r>
        <w:tab/>
      </w:r>
      <w:r>
        <w:tab/>
        <w:t>Pour les autres tailles de pneumatiques dont les dimensions ne peuvent pas être calculées, les dimensions, y compris le facteur d’accroissement en service, doivent être conformes à celles indiquées dans les publications de normes de l’une des organisations énumérées à l’annexe 7, qui étaient en vigueur soit à la date de fabrication du pneumatique, soit à toute date ultérieure.</w:t>
      </w:r>
    </w:p>
    <w:p w:rsidR="00621F4E" w:rsidRDefault="00621F4E" w:rsidP="00621F4E">
      <w:pPr>
        <w:pStyle w:val="SingleTxtG"/>
        <w:ind w:left="2268" w:hanging="1134"/>
        <w:rPr>
          <w:bCs/>
          <w:iCs/>
        </w:rPr>
      </w:pPr>
      <w:r>
        <w:t>3.6</w:t>
      </w:r>
      <w:r>
        <w:tab/>
      </w:r>
      <w:r>
        <w:tab/>
        <w:t>Essai de résistance des pneumatiques pour voitures particulières</w:t>
      </w:r>
    </w:p>
    <w:p w:rsidR="00621F4E" w:rsidRDefault="00621F4E" w:rsidP="00621F4E">
      <w:pPr>
        <w:pStyle w:val="SingleTxtG"/>
        <w:ind w:left="2268" w:hanging="1134"/>
      </w:pPr>
      <w:r>
        <w:t>3.6.1</w:t>
      </w:r>
      <w:r>
        <w:tab/>
      </w:r>
      <w:r>
        <w:tab/>
        <w:t>Chaque pneumatique doit satisfaire aux prescriptions du tableau ci-après pour la 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2"/>
        <w:gridCol w:w="1843"/>
      </w:tblGrid>
      <w:tr w:rsidR="004D4636" w:rsidRPr="00AF1113" w:rsidTr="002950FC">
        <w:trPr>
          <w:tblHeader/>
        </w:trPr>
        <w:tc>
          <w:tcPr>
            <w:tcW w:w="1842"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rPr>
                <w:i/>
                <w:sz w:val="16"/>
                <w:lang w:bidi="fr-CH"/>
              </w:rPr>
            </w:pPr>
            <w:r>
              <w:rPr>
                <w:i/>
                <w:sz w:val="16"/>
              </w:rPr>
              <w:t>Largeur nominale</w:t>
            </w:r>
            <w:r>
              <w:rPr>
                <w:i/>
                <w:sz w:val="16"/>
              </w:rPr>
              <w:br/>
            </w:r>
            <w:r w:rsidRPr="00AF1113">
              <w:rPr>
                <w:i/>
                <w:sz w:val="16"/>
              </w:rPr>
              <w:t>de section</w:t>
            </w:r>
          </w:p>
        </w:tc>
        <w:tc>
          <w:tcPr>
            <w:tcW w:w="1843"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rPr>
                <w:i/>
                <w:sz w:val="16"/>
                <w:lang w:bidi="fr-CH"/>
              </w:rPr>
            </w:pPr>
            <w:r w:rsidRPr="00AF1113">
              <w:rPr>
                <w:i/>
                <w:sz w:val="16"/>
              </w:rPr>
              <w:t>Unités</w:t>
            </w:r>
          </w:p>
        </w:tc>
        <w:tc>
          <w:tcPr>
            <w:tcW w:w="1842"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jc w:val="right"/>
              <w:rPr>
                <w:i/>
                <w:sz w:val="16"/>
                <w:lang w:bidi="fr-CH"/>
              </w:rPr>
            </w:pPr>
            <w:r w:rsidRPr="00AF1113">
              <w:rPr>
                <w:i/>
                <w:sz w:val="16"/>
              </w:rPr>
              <w:t xml:space="preserve">Pneumatique pour charge standard ou pneumatique </w:t>
            </w:r>
            <w:r w:rsidRPr="00AF1113">
              <w:rPr>
                <w:i/>
                <w:sz w:val="16"/>
              </w:rPr>
              <w:br/>
              <w:t>pour charge légère</w:t>
            </w:r>
          </w:p>
        </w:tc>
        <w:tc>
          <w:tcPr>
            <w:tcW w:w="1843"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00" w:lineRule="exact"/>
              <w:ind w:left="57" w:right="57"/>
              <w:jc w:val="right"/>
              <w:rPr>
                <w:i/>
                <w:sz w:val="16"/>
                <w:lang w:bidi="fr-CH"/>
              </w:rPr>
            </w:pPr>
            <w:r w:rsidRPr="00AF1113">
              <w:rPr>
                <w:i/>
                <w:sz w:val="16"/>
              </w:rPr>
              <w:t xml:space="preserve">Pneumatique </w:t>
            </w:r>
            <w:r w:rsidRPr="00AF1113">
              <w:rPr>
                <w:i/>
                <w:sz w:val="16"/>
              </w:rPr>
              <w:br/>
              <w:t>pour forte charge</w:t>
            </w:r>
          </w:p>
        </w:tc>
      </w:tr>
      <w:tr w:rsidR="004D4636" w:rsidRPr="00AF1113" w:rsidTr="002950FC">
        <w:tc>
          <w:tcPr>
            <w:tcW w:w="1842" w:type="dxa"/>
            <w:vMerge w:val="restart"/>
            <w:tcBorders>
              <w:top w:val="single" w:sz="12" w:space="0" w:color="auto"/>
            </w:tcBorders>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Moins de 160 mm</w:t>
            </w:r>
          </w:p>
        </w:tc>
        <w:tc>
          <w:tcPr>
            <w:tcW w:w="1843" w:type="dxa"/>
            <w:tcBorders>
              <w:top w:val="single" w:sz="12" w:space="0" w:color="auto"/>
            </w:tcBorders>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Joules</w:t>
            </w:r>
          </w:p>
        </w:tc>
        <w:tc>
          <w:tcPr>
            <w:tcW w:w="1842" w:type="dxa"/>
            <w:tcBorders>
              <w:top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220</w:t>
            </w:r>
          </w:p>
        </w:tc>
        <w:tc>
          <w:tcPr>
            <w:tcW w:w="1843" w:type="dxa"/>
            <w:tcBorders>
              <w:top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441</w:t>
            </w:r>
          </w:p>
        </w:tc>
      </w:tr>
      <w:tr w:rsidR="004D4636" w:rsidRPr="00AF1113" w:rsidTr="002950FC">
        <w:tc>
          <w:tcPr>
            <w:tcW w:w="1842" w:type="dxa"/>
            <w:vMerge/>
            <w:tcBorders>
              <w:bottom w:val="single" w:sz="4" w:space="0" w:color="auto"/>
            </w:tcBorders>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p>
        </w:tc>
        <w:tc>
          <w:tcPr>
            <w:tcW w:w="1843" w:type="dxa"/>
            <w:tcBorders>
              <w:bottom w:val="single" w:sz="4" w:space="0" w:color="auto"/>
            </w:tcBorders>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In-lb</w:t>
            </w:r>
          </w:p>
        </w:tc>
        <w:tc>
          <w:tcPr>
            <w:tcW w:w="1842" w:type="dxa"/>
            <w:tcBorders>
              <w:bottom w:val="single" w:sz="4"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1 950</w:t>
            </w:r>
          </w:p>
        </w:tc>
        <w:tc>
          <w:tcPr>
            <w:tcW w:w="1843" w:type="dxa"/>
            <w:tcBorders>
              <w:bottom w:val="single" w:sz="4"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3 900</w:t>
            </w:r>
          </w:p>
        </w:tc>
      </w:tr>
      <w:tr w:rsidR="004D4636" w:rsidRPr="00AF1113" w:rsidTr="002950FC">
        <w:tc>
          <w:tcPr>
            <w:tcW w:w="1842" w:type="dxa"/>
            <w:vMerge w:val="restart"/>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160 mm ou plus</w:t>
            </w:r>
          </w:p>
        </w:tc>
        <w:tc>
          <w:tcPr>
            <w:tcW w:w="1843" w:type="dxa"/>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Joules</w:t>
            </w:r>
          </w:p>
        </w:tc>
        <w:tc>
          <w:tcPr>
            <w:tcW w:w="1842" w:type="dxa"/>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294</w:t>
            </w:r>
          </w:p>
        </w:tc>
        <w:tc>
          <w:tcPr>
            <w:tcW w:w="1843" w:type="dxa"/>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588</w:t>
            </w:r>
          </w:p>
        </w:tc>
      </w:tr>
      <w:tr w:rsidR="004D4636" w:rsidRPr="00AF1113" w:rsidTr="002950FC">
        <w:tc>
          <w:tcPr>
            <w:tcW w:w="1842" w:type="dxa"/>
            <w:vMerge/>
            <w:tcBorders>
              <w:bottom w:val="single" w:sz="12" w:space="0" w:color="auto"/>
            </w:tcBorders>
            <w:shd w:val="clear" w:color="auto" w:fill="auto"/>
            <w:hideMark/>
          </w:tcPr>
          <w:p w:rsidR="004D4636" w:rsidRPr="00AF1113" w:rsidRDefault="004D4636" w:rsidP="004D4636">
            <w:pPr>
              <w:suppressAutoHyphens w:val="0"/>
              <w:spacing w:before="60" w:after="60" w:line="220" w:lineRule="exact"/>
              <w:ind w:left="57" w:right="57"/>
              <w:rPr>
                <w:sz w:val="18"/>
                <w:szCs w:val="17"/>
                <w:lang w:bidi="fr-CH"/>
              </w:rPr>
            </w:pPr>
          </w:p>
        </w:tc>
        <w:tc>
          <w:tcPr>
            <w:tcW w:w="1843" w:type="dxa"/>
            <w:tcBorders>
              <w:bottom w:val="single" w:sz="12" w:space="0" w:color="auto"/>
            </w:tcBorders>
            <w:shd w:val="clear" w:color="auto" w:fill="auto"/>
            <w:vAlign w:val="center"/>
            <w:hideMark/>
          </w:tcPr>
          <w:p w:rsidR="004D4636" w:rsidRPr="00AF1113" w:rsidRDefault="004D4636" w:rsidP="004D4636">
            <w:pPr>
              <w:suppressAutoHyphens w:val="0"/>
              <w:spacing w:before="60" w:after="60" w:line="220" w:lineRule="exact"/>
              <w:ind w:left="57" w:right="57"/>
              <w:rPr>
                <w:sz w:val="18"/>
                <w:szCs w:val="17"/>
                <w:lang w:bidi="fr-CH"/>
              </w:rPr>
            </w:pPr>
            <w:r w:rsidRPr="00AF1113">
              <w:rPr>
                <w:sz w:val="18"/>
                <w:szCs w:val="17"/>
              </w:rPr>
              <w:t>In-lb</w:t>
            </w:r>
          </w:p>
        </w:tc>
        <w:tc>
          <w:tcPr>
            <w:tcW w:w="1842"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2 600</w:t>
            </w:r>
          </w:p>
        </w:tc>
        <w:tc>
          <w:tcPr>
            <w:tcW w:w="1843" w:type="dxa"/>
            <w:tcBorders>
              <w:bottom w:val="single" w:sz="12" w:space="0" w:color="auto"/>
            </w:tcBorders>
            <w:shd w:val="clear" w:color="auto" w:fill="auto"/>
            <w:vAlign w:val="bottom"/>
            <w:hideMark/>
          </w:tcPr>
          <w:p w:rsidR="004D4636" w:rsidRPr="00AF1113" w:rsidRDefault="004D4636" w:rsidP="004D4636">
            <w:pPr>
              <w:suppressAutoHyphens w:val="0"/>
              <w:spacing w:before="60" w:after="60" w:line="220" w:lineRule="exact"/>
              <w:ind w:left="57" w:right="57"/>
              <w:jc w:val="right"/>
              <w:rPr>
                <w:sz w:val="18"/>
                <w:szCs w:val="17"/>
                <w:lang w:bidi="fr-CH"/>
              </w:rPr>
            </w:pPr>
            <w:r w:rsidRPr="00AF1113">
              <w:rPr>
                <w:sz w:val="18"/>
                <w:szCs w:val="17"/>
              </w:rPr>
              <w:t>5 200</w:t>
            </w:r>
          </w:p>
        </w:tc>
      </w:tr>
    </w:tbl>
    <w:p w:rsidR="00165A13" w:rsidRDefault="00165A13" w:rsidP="00621F4E">
      <w:pPr>
        <w:pStyle w:val="SingleTxtG"/>
        <w:ind w:left="2268" w:hanging="1134"/>
      </w:pPr>
    </w:p>
    <w:p w:rsidR="00165A13" w:rsidRDefault="00165A13" w:rsidP="000B069F">
      <w:pPr>
        <w:pStyle w:val="SingleTxtG"/>
        <w:keepNext/>
        <w:keepLines/>
        <w:ind w:left="2268" w:hanging="1134"/>
        <w:rPr>
          <w:lang w:bidi="fr-CH"/>
        </w:rPr>
      </w:pPr>
      <w:r>
        <w:br w:type="page"/>
      </w:r>
      <w:bookmarkStart w:id="107" w:name="_Toc279590794"/>
      <w:r>
        <w:lastRenderedPageBreak/>
        <w:t>3.6.2</w:t>
      </w:r>
      <w:r>
        <w:tab/>
      </w:r>
      <w:r>
        <w:tab/>
        <w:t>Procédure d’essai de résistance</w:t>
      </w:r>
      <w:bookmarkEnd w:id="107"/>
    </w:p>
    <w:p w:rsidR="00165A13" w:rsidRDefault="00165A13" w:rsidP="00165A13">
      <w:pPr>
        <w:pStyle w:val="SingleTxtG"/>
        <w:ind w:left="2268" w:hanging="1134"/>
      </w:pPr>
      <w:bookmarkStart w:id="108" w:name="_Ref317777295"/>
      <w:r>
        <w:t>3.6.2.1</w:t>
      </w:r>
      <w:r>
        <w:tab/>
      </w:r>
      <w:r>
        <w:tab/>
        <w:t>Monter le pneumatique sur une jante d’essai et le gonfler à la pression d’essai indiquée dans le tableau ci-dessous :</w:t>
      </w:r>
      <w:bookmarkEnd w:id="10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2E7E9F" w:rsidRPr="00014507" w:rsidTr="00AC0B26">
        <w:trPr>
          <w:tblHeader/>
        </w:trPr>
        <w:tc>
          <w:tcPr>
            <w:tcW w:w="2456" w:type="dxa"/>
            <w:vMerge w:val="restart"/>
            <w:tcBorders>
              <w:bottom w:val="single" w:sz="12" w:space="0" w:color="auto"/>
            </w:tcBorders>
            <w:shd w:val="clear" w:color="auto" w:fill="auto"/>
            <w:vAlign w:val="center"/>
            <w:hideMark/>
          </w:tcPr>
          <w:p w:rsidR="002E7E9F" w:rsidRPr="00014507" w:rsidRDefault="002E7E9F" w:rsidP="00A03576">
            <w:pPr>
              <w:keepNext/>
              <w:keepLines/>
              <w:suppressAutoHyphens w:val="0"/>
              <w:spacing w:before="60" w:after="60" w:line="220" w:lineRule="exact"/>
              <w:ind w:left="57" w:right="57"/>
              <w:rPr>
                <w:i/>
                <w:sz w:val="16"/>
                <w:lang w:bidi="fr-CH"/>
              </w:rPr>
            </w:pPr>
            <w:r w:rsidRPr="00014507">
              <w:rPr>
                <w:i/>
                <w:sz w:val="16"/>
              </w:rPr>
              <w:t xml:space="preserve">Essai de résistance </w:t>
            </w:r>
            <w:r w:rsidRPr="00014507">
              <w:rPr>
                <w:i/>
                <w:sz w:val="16"/>
              </w:rPr>
              <w:br/>
              <w:t>Pressions de gonflage des pneus</w:t>
            </w:r>
          </w:p>
        </w:tc>
        <w:tc>
          <w:tcPr>
            <w:tcW w:w="2457" w:type="dxa"/>
            <w:tcBorders>
              <w:bottom w:val="single" w:sz="12" w:space="0" w:color="auto"/>
            </w:tcBorders>
            <w:shd w:val="clear" w:color="auto" w:fill="auto"/>
            <w:vAlign w:val="bottom"/>
            <w:hideMark/>
          </w:tcPr>
          <w:p w:rsidR="002E7E9F" w:rsidRPr="00014507" w:rsidRDefault="002E7E9F" w:rsidP="000B069F">
            <w:pPr>
              <w:keepNext/>
              <w:keepLines/>
              <w:suppressAutoHyphens w:val="0"/>
              <w:spacing w:before="60" w:after="60" w:line="220" w:lineRule="exact"/>
              <w:ind w:left="57" w:right="57"/>
              <w:rPr>
                <w:i/>
                <w:sz w:val="16"/>
                <w:lang w:bidi="fr-CH"/>
              </w:rPr>
            </w:pPr>
            <w:r w:rsidRPr="00014507">
              <w:rPr>
                <w:i/>
                <w:sz w:val="16"/>
              </w:rPr>
              <w:t>Utilisation du pneu</w:t>
            </w:r>
          </w:p>
        </w:tc>
        <w:tc>
          <w:tcPr>
            <w:tcW w:w="2457" w:type="dxa"/>
            <w:tcBorders>
              <w:bottom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jc w:val="right"/>
              <w:rPr>
                <w:i/>
                <w:sz w:val="16"/>
                <w:lang w:bidi="fr-CH"/>
              </w:rPr>
            </w:pPr>
            <w:r w:rsidRPr="00014507">
              <w:rPr>
                <w:i/>
                <w:sz w:val="16"/>
              </w:rPr>
              <w:t>Pression d</w:t>
            </w:r>
            <w:r>
              <w:rPr>
                <w:i/>
                <w:sz w:val="16"/>
              </w:rPr>
              <w:t>’</w:t>
            </w:r>
            <w:r w:rsidRPr="00014507">
              <w:rPr>
                <w:i/>
                <w:sz w:val="16"/>
              </w:rPr>
              <w:t>essai (kPa)</w:t>
            </w:r>
          </w:p>
        </w:tc>
      </w:tr>
      <w:tr w:rsidR="002E7E9F" w:rsidRPr="00014507" w:rsidTr="00AC0B26">
        <w:trPr>
          <w:tblHeader/>
        </w:trPr>
        <w:tc>
          <w:tcPr>
            <w:tcW w:w="2456" w:type="dxa"/>
            <w:vMerge/>
            <w:tcBorders>
              <w:top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rPr>
                <w:sz w:val="18"/>
                <w:lang w:bidi="fr-CH"/>
              </w:rPr>
            </w:pPr>
          </w:p>
        </w:tc>
        <w:tc>
          <w:tcPr>
            <w:tcW w:w="2457" w:type="dxa"/>
            <w:tcBorders>
              <w:top w:val="single" w:sz="12" w:space="0" w:color="auto"/>
            </w:tcBorders>
            <w:shd w:val="clear" w:color="auto" w:fill="auto"/>
            <w:vAlign w:val="bottom"/>
            <w:hideMark/>
          </w:tcPr>
          <w:p w:rsidR="002E7E9F" w:rsidRPr="00014507" w:rsidRDefault="002E7E9F" w:rsidP="000B069F">
            <w:pPr>
              <w:keepNext/>
              <w:keepLines/>
              <w:suppressAutoHyphens w:val="0"/>
              <w:spacing w:before="60" w:after="60" w:line="220" w:lineRule="exact"/>
              <w:ind w:left="57" w:right="57"/>
              <w:rPr>
                <w:sz w:val="18"/>
                <w:szCs w:val="17"/>
                <w:lang w:bidi="fr-CH"/>
              </w:rPr>
            </w:pPr>
            <w:r w:rsidRPr="00014507">
              <w:rPr>
                <w:sz w:val="18"/>
                <w:szCs w:val="17"/>
              </w:rPr>
              <w:t>Charge standard, charge légère</w:t>
            </w:r>
          </w:p>
        </w:tc>
        <w:tc>
          <w:tcPr>
            <w:tcW w:w="2457" w:type="dxa"/>
            <w:tcBorders>
              <w:top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jc w:val="right"/>
              <w:rPr>
                <w:sz w:val="18"/>
                <w:szCs w:val="17"/>
                <w:lang w:bidi="fr-CH"/>
              </w:rPr>
            </w:pPr>
            <w:r w:rsidRPr="00014507">
              <w:rPr>
                <w:sz w:val="18"/>
                <w:szCs w:val="17"/>
              </w:rPr>
              <w:t>180</w:t>
            </w:r>
          </w:p>
        </w:tc>
      </w:tr>
      <w:tr w:rsidR="002E7E9F" w:rsidRPr="00014507" w:rsidTr="00AC0B26">
        <w:trPr>
          <w:tblHeader/>
        </w:trPr>
        <w:tc>
          <w:tcPr>
            <w:tcW w:w="2456" w:type="dxa"/>
            <w:vMerge/>
            <w:tcBorders>
              <w:bottom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rPr>
                <w:sz w:val="18"/>
                <w:lang w:bidi="fr-CH"/>
              </w:rPr>
            </w:pPr>
          </w:p>
        </w:tc>
        <w:tc>
          <w:tcPr>
            <w:tcW w:w="2457" w:type="dxa"/>
            <w:tcBorders>
              <w:bottom w:val="single" w:sz="12" w:space="0" w:color="auto"/>
            </w:tcBorders>
            <w:shd w:val="clear" w:color="auto" w:fill="auto"/>
            <w:vAlign w:val="bottom"/>
            <w:hideMark/>
          </w:tcPr>
          <w:p w:rsidR="002E7E9F" w:rsidRPr="00014507" w:rsidRDefault="002E7E9F" w:rsidP="000B069F">
            <w:pPr>
              <w:keepNext/>
              <w:keepLines/>
              <w:suppressAutoHyphens w:val="0"/>
              <w:spacing w:before="60" w:after="60" w:line="220" w:lineRule="exact"/>
              <w:ind w:left="57" w:right="57"/>
              <w:rPr>
                <w:sz w:val="18"/>
                <w:szCs w:val="17"/>
                <w:lang w:bidi="fr-CH"/>
              </w:rPr>
            </w:pPr>
            <w:r w:rsidRPr="00014507">
              <w:rPr>
                <w:sz w:val="18"/>
                <w:szCs w:val="17"/>
              </w:rPr>
              <w:t>Forte charge</w:t>
            </w:r>
          </w:p>
        </w:tc>
        <w:tc>
          <w:tcPr>
            <w:tcW w:w="2457" w:type="dxa"/>
            <w:tcBorders>
              <w:bottom w:val="single" w:sz="12" w:space="0" w:color="auto"/>
            </w:tcBorders>
            <w:shd w:val="clear" w:color="auto" w:fill="auto"/>
            <w:vAlign w:val="bottom"/>
            <w:hideMark/>
          </w:tcPr>
          <w:p w:rsidR="002E7E9F" w:rsidRPr="00014507" w:rsidRDefault="002E7E9F" w:rsidP="00A03576">
            <w:pPr>
              <w:keepNext/>
              <w:keepLines/>
              <w:suppressAutoHyphens w:val="0"/>
              <w:spacing w:before="60" w:after="60" w:line="220" w:lineRule="exact"/>
              <w:ind w:left="57" w:right="57"/>
              <w:jc w:val="right"/>
              <w:rPr>
                <w:sz w:val="18"/>
                <w:szCs w:val="17"/>
                <w:lang w:bidi="fr-CH"/>
              </w:rPr>
            </w:pPr>
            <w:r w:rsidRPr="00014507">
              <w:rPr>
                <w:sz w:val="18"/>
                <w:szCs w:val="17"/>
              </w:rPr>
              <w:t>220</w:t>
            </w:r>
          </w:p>
        </w:tc>
      </w:tr>
    </w:tbl>
    <w:p w:rsidR="00356E9C" w:rsidRPr="00356E9C" w:rsidRDefault="00356E9C" w:rsidP="00356E9C">
      <w:pPr>
        <w:pStyle w:val="SingleTxtG"/>
        <w:spacing w:before="240"/>
        <w:ind w:left="2268" w:hanging="1134"/>
        <w:rPr>
          <w:lang w:bidi="fr-CH"/>
        </w:rPr>
      </w:pPr>
      <w:r w:rsidRPr="00356E9C">
        <w:t>3.6.2.2</w:t>
      </w:r>
      <w:r w:rsidRPr="00356E9C">
        <w:tab/>
      </w:r>
      <w:r w:rsidRPr="00356E9C">
        <w:tab/>
        <w:t>Conditionner le pneumatique monté sur sa jante à la température ambiante du local pendant au moins 3 h ;</w:t>
      </w:r>
    </w:p>
    <w:p w:rsidR="00356E9C" w:rsidRPr="00356E9C" w:rsidRDefault="00356E9C" w:rsidP="00356E9C">
      <w:pPr>
        <w:pStyle w:val="SingleTxtG"/>
        <w:ind w:left="2268" w:hanging="1134"/>
      </w:pPr>
      <w:r w:rsidRPr="00356E9C">
        <w:t>3.6.2.3</w:t>
      </w:r>
      <w:r w:rsidRPr="00356E9C">
        <w:tab/>
      </w:r>
      <w:r w:rsidRPr="00356E9C">
        <w:tab/>
        <w:t>Rétablir la valeur de pression spécifiée dans le tableau ci-dessus (par. 3.6.2.1) ;</w:t>
      </w:r>
    </w:p>
    <w:p w:rsidR="00356E9C" w:rsidRPr="00356E9C" w:rsidRDefault="00356E9C" w:rsidP="00356E9C">
      <w:pPr>
        <w:pStyle w:val="SingleTxtG"/>
        <w:ind w:left="2268" w:hanging="1134"/>
      </w:pPr>
      <w:bookmarkStart w:id="109" w:name="_Toc279590795"/>
      <w:r w:rsidRPr="00356E9C">
        <w:t>3.6.2.4</w:t>
      </w:r>
      <w:r w:rsidRPr="00356E9C">
        <w:tab/>
      </w:r>
      <w:r w:rsidRPr="00356E9C">
        <w:tab/>
        <w:t>Enfoncer un poinçon cylindrique en acier de 19 mm (3/4 in) de diamètre à extrémité hémisphérique perpendiculairement en un point situé sur la nervure de la bande de roulement située le plus près possible de la ligne médiane de la bande de roulement, en évitant une pénétration dans la rainure de la sculpture de la bande de roulement, à une vitesse de 50 mm (2 in) par minute</w:t>
      </w:r>
      <w:bookmarkEnd w:id="109"/>
      <w:r w:rsidRPr="00356E9C">
        <w:t> ;</w:t>
      </w:r>
    </w:p>
    <w:p w:rsidR="00356E9C" w:rsidRPr="00356E9C" w:rsidRDefault="00356E9C" w:rsidP="00356E9C">
      <w:pPr>
        <w:pStyle w:val="SingleTxtG"/>
        <w:ind w:left="2268" w:hanging="1134"/>
        <w:rPr>
          <w:bCs/>
          <w:iCs/>
        </w:rPr>
      </w:pPr>
      <w:bookmarkStart w:id="110" w:name="_Toc279590796"/>
      <w:r w:rsidRPr="00356E9C">
        <w:t>3.6.2.5</w:t>
      </w:r>
      <w:r w:rsidRPr="00356E9C">
        <w:tab/>
      </w:r>
      <w:r w:rsidRPr="00356E9C">
        <w:tab/>
        <w:t xml:space="preserve">Enregistrer la force appliquée sur le poinçon et la distance de pénétration en cinq points à peu près équidistants répartis sur la circonférence du pneumatique. </w:t>
      </w:r>
      <w:bookmarkEnd w:id="110"/>
      <w:r w:rsidRPr="00356E9C">
        <w:t>S’il n’y a pas de perforation du pneumatique avant que le poinçon soit arrêté par la jante, on enregistre la force appliquée sur le poinçon et la distance de pénétration lorsque le poinçon touche la jante et on utilise ces valeurs dans la formule du paragraphe 3.6.2.6.</w:t>
      </w:r>
    </w:p>
    <w:p w:rsidR="00356E9C" w:rsidRPr="00356E9C" w:rsidRDefault="00356E9C" w:rsidP="00356E9C">
      <w:pPr>
        <w:pStyle w:val="SingleTxtG"/>
        <w:ind w:left="2268" w:hanging="1134"/>
      </w:pPr>
      <w:bookmarkStart w:id="111" w:name="_Toc279590797"/>
      <w:r w:rsidRPr="00356E9C">
        <w:t>3.6.2.6</w:t>
      </w:r>
      <w:r w:rsidRPr="00356E9C">
        <w:tab/>
      </w:r>
      <w:r w:rsidRPr="00356E9C">
        <w:tab/>
        <w:t>L’énergie de rupture W, en joules, est calculée au moyen de la formule suivante :</w:t>
      </w:r>
      <w:bookmarkEnd w:id="111"/>
    </w:p>
    <w:p w:rsidR="00356E9C" w:rsidRPr="00356E9C" w:rsidRDefault="00356E9C" w:rsidP="00A27458">
      <w:pPr>
        <w:pStyle w:val="SingleTxtG"/>
        <w:ind w:left="2268"/>
        <w:rPr>
          <w:bCs/>
          <w:iCs/>
        </w:rPr>
      </w:pPr>
      <w:bookmarkStart w:id="112" w:name="_Toc279590798"/>
      <w:r w:rsidRPr="00356E9C">
        <w:tab/>
        <w:t xml:space="preserve">W = </w:t>
      </w:r>
      <w:r w:rsidR="003A7253">
        <w:tab/>
      </w:r>
      <w:r w:rsidR="00C930CA">
        <w:t xml:space="preserve">((F • </w:t>
      </w:r>
      <w:r w:rsidRPr="00356E9C">
        <w:t>P)/2) 10</w:t>
      </w:r>
      <w:r w:rsidRPr="00356E9C">
        <w:rPr>
          <w:vertAlign w:val="superscript"/>
        </w:rPr>
        <w:t>-3</w:t>
      </w:r>
      <w:bookmarkEnd w:id="112"/>
    </w:p>
    <w:p w:rsidR="00356E9C" w:rsidRPr="00356E9C" w:rsidRDefault="00356E9C" w:rsidP="00A27458">
      <w:pPr>
        <w:pStyle w:val="SingleTxtG"/>
        <w:ind w:left="2268"/>
        <w:rPr>
          <w:bCs/>
          <w:iCs/>
        </w:rPr>
      </w:pPr>
      <w:bookmarkStart w:id="113" w:name="_Toc279590799"/>
      <w:r w:rsidRPr="00356E9C">
        <w:tab/>
        <w:t>Où :</w:t>
      </w:r>
      <w:bookmarkEnd w:id="113"/>
    </w:p>
    <w:p w:rsidR="00356E9C" w:rsidRPr="00356E9C" w:rsidRDefault="00356E9C" w:rsidP="00A27458">
      <w:pPr>
        <w:pStyle w:val="SingleTxtG"/>
        <w:ind w:left="2268"/>
        <w:rPr>
          <w:bCs/>
          <w:iCs/>
        </w:rPr>
      </w:pPr>
      <w:bookmarkStart w:id="114" w:name="_Toc279590800"/>
      <w:r w:rsidRPr="00356E9C">
        <w:tab/>
        <w:t xml:space="preserve">W = </w:t>
      </w:r>
      <w:r w:rsidR="003A7253">
        <w:tab/>
      </w:r>
      <w:r w:rsidRPr="00356E9C">
        <w:t>énergie en joule</w:t>
      </w:r>
      <w:bookmarkEnd w:id="114"/>
      <w:r w:rsidRPr="00356E9C">
        <w:t>s ;</w:t>
      </w:r>
    </w:p>
    <w:p w:rsidR="00356E9C" w:rsidRPr="00356E9C" w:rsidRDefault="00356E9C" w:rsidP="00A27458">
      <w:pPr>
        <w:pStyle w:val="SingleTxtG"/>
        <w:ind w:left="2268"/>
        <w:rPr>
          <w:bCs/>
          <w:iCs/>
        </w:rPr>
      </w:pPr>
      <w:bookmarkStart w:id="115" w:name="_Toc279590801"/>
      <w:r w:rsidRPr="00356E9C">
        <w:tab/>
        <w:t xml:space="preserve">F = </w:t>
      </w:r>
      <w:r w:rsidR="003A7253">
        <w:tab/>
      </w:r>
      <w:r w:rsidRPr="00356E9C">
        <w:t>force en newtons appliquée au poinçon ;</w:t>
      </w:r>
      <w:bookmarkEnd w:id="115"/>
    </w:p>
    <w:p w:rsidR="00356E9C" w:rsidRPr="00356E9C" w:rsidRDefault="00356E9C" w:rsidP="00A27458">
      <w:pPr>
        <w:pStyle w:val="SingleTxtG"/>
        <w:ind w:left="2268"/>
        <w:rPr>
          <w:bCs/>
          <w:iCs/>
        </w:rPr>
      </w:pPr>
      <w:bookmarkStart w:id="116" w:name="_Toc279590802"/>
      <w:r w:rsidRPr="00356E9C">
        <w:tab/>
        <w:t xml:space="preserve">P = </w:t>
      </w:r>
      <w:r w:rsidR="003A7253">
        <w:tab/>
      </w:r>
      <w:r w:rsidRPr="00356E9C">
        <w:t>distance de pénétration du poinçon en mm.</w:t>
      </w:r>
      <w:bookmarkEnd w:id="116"/>
    </w:p>
    <w:p w:rsidR="00356E9C" w:rsidRPr="00356E9C" w:rsidRDefault="00356E9C" w:rsidP="00A27458">
      <w:pPr>
        <w:pStyle w:val="SingleTxtG"/>
        <w:ind w:left="2268"/>
        <w:rPr>
          <w:bCs/>
          <w:iCs/>
        </w:rPr>
      </w:pPr>
      <w:bookmarkStart w:id="117" w:name="_Toc279590803"/>
      <w:r w:rsidRPr="00356E9C">
        <w:tab/>
        <w:t>Ou</w:t>
      </w:r>
      <w:bookmarkEnd w:id="117"/>
    </w:p>
    <w:p w:rsidR="00356E9C" w:rsidRPr="00356E9C" w:rsidRDefault="00356E9C" w:rsidP="00A27458">
      <w:pPr>
        <w:pStyle w:val="SingleTxtG"/>
        <w:ind w:left="2268"/>
        <w:rPr>
          <w:bCs/>
          <w:iCs/>
        </w:rPr>
      </w:pPr>
      <w:bookmarkStart w:id="118" w:name="_Toc279590804"/>
      <w:r w:rsidRPr="00356E9C">
        <w:tab/>
        <w:t>W = (F P)/2</w:t>
      </w:r>
      <w:bookmarkEnd w:id="118"/>
    </w:p>
    <w:p w:rsidR="00356E9C" w:rsidRPr="00356E9C" w:rsidRDefault="00356E9C" w:rsidP="00A27458">
      <w:pPr>
        <w:pStyle w:val="SingleTxtG"/>
        <w:ind w:left="2268"/>
        <w:rPr>
          <w:bCs/>
          <w:iCs/>
        </w:rPr>
      </w:pPr>
      <w:bookmarkStart w:id="119" w:name="_Toc279590805"/>
      <w:r w:rsidRPr="00356E9C">
        <w:tab/>
        <w:t>Où :</w:t>
      </w:r>
      <w:bookmarkEnd w:id="119"/>
    </w:p>
    <w:p w:rsidR="00356E9C" w:rsidRPr="00356E9C" w:rsidRDefault="00356E9C" w:rsidP="00A27458">
      <w:pPr>
        <w:pStyle w:val="SingleTxtG"/>
        <w:ind w:left="2268"/>
        <w:rPr>
          <w:bCs/>
          <w:iCs/>
        </w:rPr>
      </w:pPr>
      <w:bookmarkStart w:id="120" w:name="_Toc279590806"/>
      <w:r w:rsidRPr="00356E9C">
        <w:tab/>
        <w:t xml:space="preserve">W = </w:t>
      </w:r>
      <w:r w:rsidR="003A7253">
        <w:tab/>
      </w:r>
      <w:r w:rsidRPr="00356E9C">
        <w:t>énergie en in-lb ;</w:t>
      </w:r>
      <w:bookmarkEnd w:id="120"/>
    </w:p>
    <w:p w:rsidR="00356E9C" w:rsidRPr="00356E9C" w:rsidRDefault="00356E9C" w:rsidP="00A27458">
      <w:pPr>
        <w:pStyle w:val="SingleTxtG"/>
        <w:ind w:left="2268"/>
        <w:rPr>
          <w:bCs/>
          <w:iCs/>
        </w:rPr>
      </w:pPr>
      <w:bookmarkStart w:id="121" w:name="_Toc279590807"/>
      <w:r w:rsidRPr="00356E9C">
        <w:tab/>
        <w:t xml:space="preserve">F = </w:t>
      </w:r>
      <w:r w:rsidR="003A7253">
        <w:tab/>
      </w:r>
      <w:r w:rsidRPr="00356E9C">
        <w:t>force en lb ;</w:t>
      </w:r>
      <w:bookmarkEnd w:id="121"/>
    </w:p>
    <w:p w:rsidR="00356E9C" w:rsidRPr="00356E9C" w:rsidRDefault="00356E9C" w:rsidP="00A27458">
      <w:pPr>
        <w:pStyle w:val="SingleTxtG"/>
        <w:ind w:left="2268"/>
        <w:rPr>
          <w:bCs/>
          <w:iCs/>
        </w:rPr>
      </w:pPr>
      <w:bookmarkStart w:id="122" w:name="_Toc279590808"/>
      <w:r w:rsidRPr="00356E9C">
        <w:tab/>
        <w:t xml:space="preserve">P = </w:t>
      </w:r>
      <w:r w:rsidR="003A7253">
        <w:tab/>
      </w:r>
      <w:r w:rsidRPr="00356E9C">
        <w:t>distance de pénétration du poinçon en in.</w:t>
      </w:r>
      <w:bookmarkEnd w:id="122"/>
    </w:p>
    <w:p w:rsidR="00356E9C" w:rsidRPr="00356E9C" w:rsidRDefault="00356E9C" w:rsidP="00356E9C">
      <w:pPr>
        <w:pStyle w:val="SingleTxtG"/>
        <w:ind w:left="2268" w:hanging="1134"/>
      </w:pPr>
      <w:bookmarkStart w:id="123" w:name="_Toc279590809"/>
      <w:r w:rsidRPr="00356E9C">
        <w:t>3.6.2.7</w:t>
      </w:r>
      <w:r w:rsidRPr="00356E9C">
        <w:tab/>
      </w:r>
      <w:r w:rsidRPr="00356E9C">
        <w:tab/>
        <w:t>Déterminer l’énergie de rupture pour le pneumatique en calculant la moyenne des cinq valeurs obtenues</w:t>
      </w:r>
      <w:bookmarkEnd w:id="123"/>
      <w:r w:rsidRPr="00356E9C">
        <w:t>.</w:t>
      </w:r>
    </w:p>
    <w:p w:rsidR="00356E9C" w:rsidRPr="00356E9C" w:rsidRDefault="00356E9C" w:rsidP="00356E9C">
      <w:pPr>
        <w:pStyle w:val="SingleTxtG"/>
        <w:ind w:left="2268" w:hanging="1134"/>
      </w:pPr>
      <w:bookmarkStart w:id="124" w:name="_Toc279590810"/>
      <w:r w:rsidRPr="00356E9C">
        <w:t>3.6.2.8</w:t>
      </w:r>
      <w:r w:rsidRPr="00356E9C">
        <w:tab/>
      </w:r>
      <w:r w:rsidRPr="00356E9C">
        <w:tab/>
        <w:t>Dans le cas des pneumatiques sans chambre, une chambre peut être ajoutée lors de l’essai pour garantir le maintien de la pression de gonflage au cours de l’essai, à condition que cela n’ait pas d’incidence sur les résultats de l’essai.</w:t>
      </w:r>
      <w:bookmarkEnd w:id="124"/>
    </w:p>
    <w:p w:rsidR="00356E9C" w:rsidRPr="00356E9C" w:rsidRDefault="00356E9C" w:rsidP="00356E9C">
      <w:pPr>
        <w:pStyle w:val="SingleTxtG"/>
        <w:ind w:left="2268" w:hanging="1134"/>
        <w:rPr>
          <w:bCs/>
          <w:iCs/>
        </w:rPr>
      </w:pPr>
      <w:bookmarkStart w:id="125" w:name="_Toc280015571"/>
      <w:bookmarkStart w:id="126" w:name="_Toc279591081"/>
      <w:bookmarkStart w:id="127" w:name="_Toc279591005"/>
      <w:bookmarkStart w:id="128" w:name="_Toc279590967"/>
      <w:bookmarkStart w:id="129" w:name="_Toc279590928"/>
      <w:bookmarkStart w:id="130" w:name="_Toc279590811"/>
      <w:bookmarkStart w:id="131" w:name="_Toc279590517"/>
      <w:bookmarkStart w:id="132" w:name="_Toc279590464"/>
      <w:bookmarkStart w:id="133" w:name="_Toc279589938"/>
      <w:bookmarkStart w:id="134" w:name="_Toc279589455"/>
      <w:bookmarkStart w:id="135" w:name="_Toc279589254"/>
      <w:bookmarkStart w:id="136" w:name="_Toc329088809"/>
      <w:bookmarkStart w:id="137" w:name="_Ref318296730"/>
      <w:r w:rsidRPr="00356E9C">
        <w:lastRenderedPageBreak/>
        <w:t>3.7</w:t>
      </w:r>
      <w:r w:rsidRPr="00356E9C">
        <w:tab/>
      </w:r>
      <w:r w:rsidRPr="00356E9C">
        <w:tab/>
        <w:t>Essai de résistance au détalonnage des pneumatiques sans chambre pour voitures particulière</w:t>
      </w:r>
      <w:bookmarkEnd w:id="125"/>
      <w:bookmarkEnd w:id="126"/>
      <w:bookmarkEnd w:id="127"/>
      <w:bookmarkEnd w:id="128"/>
      <w:bookmarkEnd w:id="129"/>
      <w:bookmarkEnd w:id="130"/>
      <w:bookmarkEnd w:id="131"/>
      <w:bookmarkEnd w:id="132"/>
      <w:bookmarkEnd w:id="133"/>
      <w:bookmarkEnd w:id="134"/>
      <w:bookmarkEnd w:id="135"/>
      <w:r w:rsidRPr="00356E9C">
        <w:t>s</w:t>
      </w:r>
      <w:bookmarkEnd w:id="136"/>
      <w:bookmarkEnd w:id="137"/>
      <w:r w:rsidRPr="00356E9C">
        <w:t xml:space="preserve"> </w:t>
      </w:r>
    </w:p>
    <w:p w:rsidR="00356E9C" w:rsidRPr="00356E9C" w:rsidRDefault="00356E9C" w:rsidP="00356E9C">
      <w:pPr>
        <w:pStyle w:val="SingleTxtG"/>
        <w:ind w:left="2268" w:hanging="1134"/>
      </w:pPr>
      <w:r w:rsidRPr="00356E9C">
        <w:t>3.7.1</w:t>
      </w:r>
      <w:r w:rsidRPr="00356E9C">
        <w:tab/>
      </w:r>
      <w:r w:rsidRPr="00356E9C">
        <w:tab/>
        <w:t>Prescriptions</w:t>
      </w:r>
    </w:p>
    <w:p w:rsidR="00356E9C" w:rsidRPr="00356E9C" w:rsidRDefault="00356E9C" w:rsidP="00356E9C">
      <w:pPr>
        <w:pStyle w:val="SingleTxtG"/>
        <w:ind w:left="2268" w:hanging="1134"/>
      </w:pPr>
      <w:r w:rsidRPr="00356E9C">
        <w:t>3.7.1.1</w:t>
      </w:r>
      <w:r w:rsidRPr="00356E9C">
        <w:tab/>
      </w:r>
      <w:r w:rsidRPr="00356E9C">
        <w:tab/>
        <w:t>Chaque pneumatique sans chambre doit satisfaire aux prescriptions pour la force minimale de résistance au détalonnage (exprimée en Newtons) énoncées dans l’un des tableaux ci-après.</w:t>
      </w:r>
    </w:p>
    <w:p w:rsidR="00621F4E" w:rsidRDefault="00356E9C" w:rsidP="00356E9C">
      <w:pPr>
        <w:pStyle w:val="SingleTxtG"/>
        <w:ind w:left="2268" w:hanging="1134"/>
      </w:pPr>
      <w:bookmarkStart w:id="138" w:name="_Ref317777243"/>
      <w:r w:rsidRPr="00356E9C">
        <w:t>3.7.1.2</w:t>
      </w:r>
      <w:r w:rsidRPr="00356E9C">
        <w:tab/>
      </w:r>
      <w:r w:rsidRPr="00356E9C">
        <w:tab/>
        <w:t>Pour les pneumatiques radiaux sans chambre, la force à appliquer pour causer le détalonnage du talon du pneumatique au point de contact, en fonction de la largeur nominale de section du pneumatique, ne doit pas être inférieure aux valeurs ci-après :</w:t>
      </w:r>
      <w:bookmarkEnd w:id="13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6E25DE" w:rsidRPr="00F4313F" w:rsidTr="00365B48">
        <w:trPr>
          <w:tblHeader/>
        </w:trPr>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rPr>
                <w:i/>
                <w:sz w:val="16"/>
                <w:lang w:bidi="fr-CH"/>
              </w:rPr>
            </w:pPr>
            <w:r w:rsidRPr="00F4313F">
              <w:rPr>
                <w:i/>
                <w:sz w:val="16"/>
              </w:rPr>
              <w:t xml:space="preserve">Largeur nominale de section </w:t>
            </w:r>
            <w:r w:rsidRPr="00F4313F">
              <w:rPr>
                <w:i/>
                <w:sz w:val="16"/>
              </w:rPr>
              <w:br/>
              <w:t>(mm)</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jc w:val="right"/>
              <w:rPr>
                <w:i/>
                <w:sz w:val="16"/>
                <w:lang w:bidi="fr-CH"/>
              </w:rPr>
            </w:pPr>
            <w:r w:rsidRPr="00F4313F">
              <w:rPr>
                <w:i/>
                <w:sz w:val="16"/>
              </w:rPr>
              <w:t xml:space="preserve">Force minimale </w:t>
            </w:r>
            <w:r w:rsidRPr="00F4313F">
              <w:rPr>
                <w:i/>
                <w:sz w:val="16"/>
              </w:rPr>
              <w:br/>
              <w:t>(N)</w:t>
            </w:r>
          </w:p>
        </w:tc>
      </w:tr>
      <w:tr w:rsidR="006E25DE" w:rsidRPr="00F4313F" w:rsidTr="00365B48">
        <w:tc>
          <w:tcPr>
            <w:tcW w:w="3685" w:type="dxa"/>
            <w:tcBorders>
              <w:top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 xml:space="preserve">Inférieure à 160 </w:t>
            </w:r>
          </w:p>
        </w:tc>
        <w:tc>
          <w:tcPr>
            <w:tcW w:w="3685" w:type="dxa"/>
            <w:tcBorders>
              <w:top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6 670</w:t>
            </w:r>
          </w:p>
        </w:tc>
      </w:tr>
      <w:tr w:rsidR="006E25DE" w:rsidRPr="00F4313F" w:rsidTr="00365B48">
        <w:tc>
          <w:tcPr>
            <w:tcW w:w="3685" w:type="dxa"/>
            <w:tcBorders>
              <w:bottom w:val="single" w:sz="4"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Comprise entre 160 et 204</w:t>
            </w:r>
          </w:p>
        </w:tc>
        <w:tc>
          <w:tcPr>
            <w:tcW w:w="3685" w:type="dxa"/>
            <w:tcBorders>
              <w:bottom w:val="single" w:sz="4"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8 890</w:t>
            </w:r>
          </w:p>
        </w:tc>
      </w:tr>
      <w:tr w:rsidR="006E25DE" w:rsidRPr="00F4313F" w:rsidTr="00365B48">
        <w:tc>
          <w:tcPr>
            <w:tcW w:w="3685" w:type="dxa"/>
            <w:tcBorders>
              <w:bottom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Supérieure ou égale à 205</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11 120</w:t>
            </w:r>
          </w:p>
        </w:tc>
      </w:tr>
    </w:tbl>
    <w:p w:rsidR="006E25DE" w:rsidRDefault="006E25DE" w:rsidP="00356E9C">
      <w:pPr>
        <w:pStyle w:val="SingleTxtG"/>
        <w:ind w:left="2268" w:hanging="1134"/>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6E25DE" w:rsidRPr="00F4313F" w:rsidTr="00365B48">
        <w:trPr>
          <w:tblHeader/>
        </w:trPr>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rPr>
                <w:i/>
                <w:sz w:val="16"/>
                <w:lang w:bidi="fr-CH"/>
              </w:rPr>
            </w:pPr>
            <w:r w:rsidRPr="00F4313F">
              <w:rPr>
                <w:i/>
                <w:sz w:val="16"/>
              </w:rPr>
              <w:t xml:space="preserve">Largeur nominale de section </w:t>
            </w:r>
            <w:r w:rsidRPr="00F4313F">
              <w:rPr>
                <w:i/>
                <w:sz w:val="16"/>
              </w:rPr>
              <w:br/>
              <w:t>(code)</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00" w:lineRule="exact"/>
              <w:ind w:left="57" w:right="57"/>
              <w:jc w:val="right"/>
              <w:rPr>
                <w:i/>
                <w:sz w:val="16"/>
                <w:lang w:bidi="fr-CH"/>
              </w:rPr>
            </w:pPr>
            <w:r w:rsidRPr="00F4313F">
              <w:rPr>
                <w:i/>
                <w:sz w:val="16"/>
              </w:rPr>
              <w:t xml:space="preserve">Force minimale </w:t>
            </w:r>
            <w:r w:rsidRPr="00F4313F">
              <w:rPr>
                <w:i/>
                <w:sz w:val="16"/>
              </w:rPr>
              <w:br/>
              <w:t>(N)</w:t>
            </w:r>
          </w:p>
        </w:tc>
      </w:tr>
      <w:tr w:rsidR="006E25DE" w:rsidRPr="00F4313F" w:rsidTr="00365B48">
        <w:tc>
          <w:tcPr>
            <w:tcW w:w="3685" w:type="dxa"/>
            <w:tcBorders>
              <w:top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 xml:space="preserve">Inférieure à 6,00 </w:t>
            </w:r>
          </w:p>
        </w:tc>
        <w:tc>
          <w:tcPr>
            <w:tcW w:w="3685" w:type="dxa"/>
            <w:tcBorders>
              <w:top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6 670</w:t>
            </w:r>
          </w:p>
        </w:tc>
      </w:tr>
      <w:tr w:rsidR="006E25DE" w:rsidRPr="00F4313F" w:rsidTr="00365B48">
        <w:tc>
          <w:tcPr>
            <w:tcW w:w="3685" w:type="dxa"/>
            <w:tcBorders>
              <w:bottom w:val="single" w:sz="4"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Comprise entre 6,00 et 7,99</w:t>
            </w:r>
          </w:p>
        </w:tc>
        <w:tc>
          <w:tcPr>
            <w:tcW w:w="3685" w:type="dxa"/>
            <w:tcBorders>
              <w:bottom w:val="single" w:sz="4"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8 890</w:t>
            </w:r>
          </w:p>
        </w:tc>
      </w:tr>
      <w:tr w:rsidR="006E25DE" w:rsidRPr="00F4313F" w:rsidTr="00365B48">
        <w:tc>
          <w:tcPr>
            <w:tcW w:w="3685" w:type="dxa"/>
            <w:tcBorders>
              <w:bottom w:val="single" w:sz="12" w:space="0" w:color="auto"/>
            </w:tcBorders>
            <w:shd w:val="clear" w:color="auto" w:fill="auto"/>
            <w:hideMark/>
          </w:tcPr>
          <w:p w:rsidR="006E25DE" w:rsidRPr="00F4313F" w:rsidRDefault="006E25DE" w:rsidP="00E92E73">
            <w:pPr>
              <w:suppressAutoHyphens w:val="0"/>
              <w:spacing w:before="60" w:after="60" w:line="220" w:lineRule="exact"/>
              <w:ind w:left="57" w:right="57"/>
              <w:rPr>
                <w:sz w:val="18"/>
                <w:szCs w:val="17"/>
                <w:lang w:bidi="fr-CH"/>
              </w:rPr>
            </w:pPr>
            <w:r w:rsidRPr="00F4313F">
              <w:rPr>
                <w:sz w:val="18"/>
                <w:szCs w:val="17"/>
              </w:rPr>
              <w:t>Supérieure ou égale à 8,00</w:t>
            </w:r>
          </w:p>
        </w:tc>
        <w:tc>
          <w:tcPr>
            <w:tcW w:w="3685" w:type="dxa"/>
            <w:tcBorders>
              <w:bottom w:val="single" w:sz="12" w:space="0" w:color="auto"/>
            </w:tcBorders>
            <w:shd w:val="clear" w:color="auto" w:fill="auto"/>
            <w:vAlign w:val="bottom"/>
            <w:hideMark/>
          </w:tcPr>
          <w:p w:rsidR="006E25DE" w:rsidRPr="00F4313F" w:rsidRDefault="006E25DE" w:rsidP="00E92E73">
            <w:pPr>
              <w:suppressAutoHyphens w:val="0"/>
              <w:spacing w:before="60" w:after="60" w:line="220" w:lineRule="exact"/>
              <w:ind w:left="57" w:right="57"/>
              <w:jc w:val="right"/>
              <w:rPr>
                <w:sz w:val="18"/>
                <w:szCs w:val="17"/>
                <w:lang w:bidi="fr-CH"/>
              </w:rPr>
            </w:pPr>
            <w:r w:rsidRPr="00F4313F">
              <w:rPr>
                <w:sz w:val="18"/>
                <w:szCs w:val="17"/>
              </w:rPr>
              <w:t>11 120</w:t>
            </w:r>
          </w:p>
        </w:tc>
      </w:tr>
    </w:tbl>
    <w:p w:rsidR="00E92E73" w:rsidRDefault="00E92E73" w:rsidP="00E92E73">
      <w:pPr>
        <w:pStyle w:val="SingleTxtG"/>
        <w:spacing w:before="240"/>
        <w:ind w:left="2268" w:hanging="1134"/>
      </w:pPr>
      <w:r>
        <w:t>3.7.2</w:t>
      </w:r>
      <w:r>
        <w:tab/>
      </w:r>
      <w:r>
        <w:tab/>
        <w:t>Préparation de l’ensemble pneumatique/roue</w:t>
      </w:r>
    </w:p>
    <w:p w:rsidR="00E92E73" w:rsidRDefault="00E92E73" w:rsidP="00E92E73">
      <w:pPr>
        <w:pStyle w:val="SingleTxtG"/>
        <w:ind w:left="2268" w:hanging="1134"/>
      </w:pPr>
      <w:r>
        <w:t>3.7.2.1</w:t>
      </w:r>
      <w:r>
        <w:tab/>
      </w:r>
      <w:r>
        <w:tab/>
        <w:t>Laver le pneumatique, en sécher les talons et le monter, sans utiliser de lubrifiant ni de substance adhésive, sur une jante d’essai peinte et propre. Le profil de la jante doit correspondre aux spécifications prévues pour l’installation du pneumatique d’essai.</w:t>
      </w:r>
    </w:p>
    <w:p w:rsidR="006E25DE" w:rsidRDefault="00E92E73" w:rsidP="00E92E73">
      <w:pPr>
        <w:pStyle w:val="SingleTxtG"/>
        <w:ind w:left="2268" w:hanging="1134"/>
      </w:pPr>
      <w:r>
        <w:t>3.7.2.2</w:t>
      </w:r>
      <w:r>
        <w:tab/>
      </w:r>
      <w:r>
        <w:tab/>
        <w:t>Le gonfler à la pression appropriée prévue au tableau ci-après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E92E73" w:rsidRPr="00E92E73" w:rsidTr="00365B48">
        <w:trPr>
          <w:tblHeader/>
        </w:trPr>
        <w:tc>
          <w:tcPr>
            <w:tcW w:w="2457" w:type="dxa"/>
            <w:vMerge w:val="restart"/>
            <w:tcBorders>
              <w:bottom w:val="single" w:sz="12" w:space="0" w:color="auto"/>
            </w:tcBorders>
            <w:vAlign w:val="center"/>
            <w:hideMark/>
          </w:tcPr>
          <w:p w:rsidR="00E92E73" w:rsidRPr="00E92E73" w:rsidRDefault="00E92E73" w:rsidP="00E92E73">
            <w:pPr>
              <w:spacing w:before="60" w:after="60" w:line="200" w:lineRule="exact"/>
              <w:ind w:left="43" w:right="43"/>
              <w:rPr>
                <w:i/>
                <w:sz w:val="16"/>
                <w:szCs w:val="16"/>
                <w:lang w:bidi="fr-CH"/>
              </w:rPr>
            </w:pPr>
            <w:r w:rsidRPr="00E92E73">
              <w:rPr>
                <w:i/>
                <w:sz w:val="16"/>
                <w:szCs w:val="16"/>
              </w:rPr>
              <w:t xml:space="preserve">Essai de résistance </w:t>
            </w:r>
            <w:r w:rsidRPr="00E92E73">
              <w:rPr>
                <w:i/>
                <w:sz w:val="16"/>
                <w:szCs w:val="16"/>
              </w:rPr>
              <w:br/>
              <w:t>au détalonnage</w:t>
            </w:r>
          </w:p>
        </w:tc>
        <w:tc>
          <w:tcPr>
            <w:tcW w:w="2457" w:type="dxa"/>
            <w:tcBorders>
              <w:bottom w:val="single" w:sz="12" w:space="0" w:color="auto"/>
            </w:tcBorders>
            <w:vAlign w:val="bottom"/>
            <w:hideMark/>
          </w:tcPr>
          <w:p w:rsidR="00E92E73" w:rsidRPr="00E92E73" w:rsidRDefault="00E92E73" w:rsidP="00E92E73">
            <w:pPr>
              <w:spacing w:before="60" w:after="60" w:line="200" w:lineRule="exact"/>
              <w:ind w:left="45" w:right="45"/>
              <w:rPr>
                <w:i/>
                <w:sz w:val="16"/>
                <w:szCs w:val="16"/>
                <w:lang w:bidi="fr-CH"/>
              </w:rPr>
            </w:pPr>
            <w:r w:rsidRPr="00E92E73">
              <w:rPr>
                <w:i/>
                <w:sz w:val="16"/>
                <w:szCs w:val="16"/>
              </w:rPr>
              <w:t>Utilisation du pneu</w:t>
            </w:r>
          </w:p>
        </w:tc>
        <w:tc>
          <w:tcPr>
            <w:tcW w:w="2457" w:type="dxa"/>
            <w:tcBorders>
              <w:bottom w:val="single" w:sz="12" w:space="0" w:color="auto"/>
            </w:tcBorders>
            <w:vAlign w:val="bottom"/>
            <w:hideMark/>
          </w:tcPr>
          <w:p w:rsidR="00E92E73" w:rsidRPr="00E92E73" w:rsidRDefault="00E92E73" w:rsidP="00E92E73">
            <w:pPr>
              <w:spacing w:before="60" w:after="60" w:line="200" w:lineRule="exact"/>
              <w:ind w:left="45" w:right="45"/>
              <w:jc w:val="right"/>
              <w:rPr>
                <w:i/>
                <w:sz w:val="16"/>
                <w:szCs w:val="16"/>
                <w:lang w:bidi="fr-CH"/>
              </w:rPr>
            </w:pPr>
            <w:r w:rsidRPr="00E92E73">
              <w:rPr>
                <w:i/>
                <w:sz w:val="16"/>
                <w:szCs w:val="16"/>
              </w:rPr>
              <w:t xml:space="preserve">Pression d’essai </w:t>
            </w:r>
            <w:r w:rsidRPr="00E92E73">
              <w:rPr>
                <w:i/>
                <w:sz w:val="16"/>
                <w:szCs w:val="16"/>
              </w:rPr>
              <w:br/>
              <w:t>(kPa)</w:t>
            </w:r>
          </w:p>
        </w:tc>
      </w:tr>
      <w:tr w:rsidR="00E92E73" w:rsidRPr="00F32CCE" w:rsidTr="00365B48">
        <w:trPr>
          <w:tblHeader/>
        </w:trPr>
        <w:tc>
          <w:tcPr>
            <w:tcW w:w="2457" w:type="dxa"/>
            <w:vMerge/>
            <w:tcBorders>
              <w:top w:val="single" w:sz="12" w:space="0" w:color="auto"/>
            </w:tcBorders>
            <w:vAlign w:val="center"/>
            <w:hideMark/>
          </w:tcPr>
          <w:p w:rsidR="00E92E73" w:rsidRPr="00F32CCE" w:rsidRDefault="00E92E73" w:rsidP="00E92E73">
            <w:pPr>
              <w:spacing w:before="60" w:after="60" w:line="220" w:lineRule="exact"/>
              <w:ind w:left="43" w:right="43"/>
              <w:rPr>
                <w:i/>
                <w:sz w:val="16"/>
                <w:lang w:bidi="fr-CH"/>
              </w:rPr>
            </w:pPr>
          </w:p>
        </w:tc>
        <w:tc>
          <w:tcPr>
            <w:tcW w:w="2457" w:type="dxa"/>
            <w:tcBorders>
              <w:top w:val="single" w:sz="12" w:space="0" w:color="auto"/>
            </w:tcBorders>
            <w:hideMark/>
          </w:tcPr>
          <w:p w:rsidR="00E92E73" w:rsidRPr="00F32CCE" w:rsidRDefault="00E92E73" w:rsidP="00E92E73">
            <w:pPr>
              <w:spacing w:before="60" w:after="60" w:line="220" w:lineRule="exact"/>
              <w:rPr>
                <w:sz w:val="17"/>
                <w:szCs w:val="17"/>
                <w:lang w:bidi="fr-CH"/>
              </w:rPr>
            </w:pPr>
            <w:r w:rsidRPr="00F32CCE">
              <w:rPr>
                <w:sz w:val="17"/>
                <w:szCs w:val="17"/>
              </w:rPr>
              <w:t>Charge standard, charge légère</w:t>
            </w:r>
          </w:p>
        </w:tc>
        <w:tc>
          <w:tcPr>
            <w:tcW w:w="2457" w:type="dxa"/>
            <w:tcBorders>
              <w:top w:val="single" w:sz="12" w:space="0" w:color="auto"/>
            </w:tcBorders>
            <w:hideMark/>
          </w:tcPr>
          <w:p w:rsidR="00E92E73" w:rsidRPr="00F32CCE" w:rsidRDefault="00E92E73" w:rsidP="00E92E73">
            <w:pPr>
              <w:spacing w:before="60" w:after="60" w:line="220" w:lineRule="exact"/>
              <w:jc w:val="right"/>
              <w:rPr>
                <w:sz w:val="17"/>
                <w:szCs w:val="17"/>
                <w:lang w:bidi="fr-CH"/>
              </w:rPr>
            </w:pPr>
            <w:r w:rsidRPr="00F32CCE">
              <w:rPr>
                <w:sz w:val="17"/>
                <w:szCs w:val="17"/>
              </w:rPr>
              <w:t>180</w:t>
            </w:r>
          </w:p>
        </w:tc>
      </w:tr>
      <w:tr w:rsidR="00E92E73" w:rsidRPr="00F32CCE" w:rsidTr="00365B48">
        <w:trPr>
          <w:tblHeader/>
        </w:trPr>
        <w:tc>
          <w:tcPr>
            <w:tcW w:w="2457" w:type="dxa"/>
            <w:vMerge/>
            <w:tcBorders>
              <w:bottom w:val="single" w:sz="12" w:space="0" w:color="auto"/>
            </w:tcBorders>
            <w:vAlign w:val="center"/>
            <w:hideMark/>
          </w:tcPr>
          <w:p w:rsidR="00E92E73" w:rsidRPr="00F32CCE" w:rsidRDefault="00E92E73" w:rsidP="00E92E73">
            <w:pPr>
              <w:spacing w:before="60" w:after="60" w:line="220" w:lineRule="exact"/>
              <w:ind w:left="43" w:right="43"/>
              <w:rPr>
                <w:i/>
                <w:sz w:val="16"/>
                <w:lang w:bidi="fr-CH"/>
              </w:rPr>
            </w:pPr>
          </w:p>
        </w:tc>
        <w:tc>
          <w:tcPr>
            <w:tcW w:w="2457" w:type="dxa"/>
            <w:tcBorders>
              <w:bottom w:val="single" w:sz="12" w:space="0" w:color="auto"/>
            </w:tcBorders>
            <w:hideMark/>
          </w:tcPr>
          <w:p w:rsidR="00E92E73" w:rsidRPr="00F32CCE" w:rsidRDefault="00E92E73" w:rsidP="00E92E73">
            <w:pPr>
              <w:spacing w:before="60" w:after="60" w:line="220" w:lineRule="exact"/>
              <w:rPr>
                <w:sz w:val="17"/>
                <w:szCs w:val="17"/>
                <w:lang w:bidi="fr-CH"/>
              </w:rPr>
            </w:pPr>
            <w:r w:rsidRPr="00F32CCE">
              <w:rPr>
                <w:sz w:val="17"/>
                <w:szCs w:val="17"/>
              </w:rPr>
              <w:t>Forte charge</w:t>
            </w:r>
          </w:p>
        </w:tc>
        <w:tc>
          <w:tcPr>
            <w:tcW w:w="2457" w:type="dxa"/>
            <w:tcBorders>
              <w:bottom w:val="single" w:sz="12" w:space="0" w:color="auto"/>
            </w:tcBorders>
            <w:hideMark/>
          </w:tcPr>
          <w:p w:rsidR="00E92E73" w:rsidRPr="00F32CCE" w:rsidRDefault="00E92E73" w:rsidP="00E92E73">
            <w:pPr>
              <w:spacing w:before="60" w:after="60" w:line="220" w:lineRule="exact"/>
              <w:jc w:val="right"/>
              <w:rPr>
                <w:sz w:val="17"/>
                <w:szCs w:val="17"/>
                <w:lang w:bidi="fr-CH"/>
              </w:rPr>
            </w:pPr>
            <w:r w:rsidRPr="00F32CCE">
              <w:rPr>
                <w:sz w:val="17"/>
                <w:szCs w:val="17"/>
              </w:rPr>
              <w:t>220</w:t>
            </w:r>
          </w:p>
        </w:tc>
      </w:tr>
    </w:tbl>
    <w:p w:rsidR="0070724F" w:rsidRDefault="0070724F" w:rsidP="0070724F">
      <w:pPr>
        <w:pStyle w:val="SingleTxtG"/>
        <w:keepNext/>
        <w:keepLines/>
        <w:spacing w:before="240"/>
        <w:ind w:left="2268" w:hanging="1134"/>
        <w:rPr>
          <w:lang w:bidi="fr-CH"/>
        </w:rPr>
      </w:pPr>
      <w:r>
        <w:t>3.7.3</w:t>
      </w:r>
      <w:r>
        <w:tab/>
      </w:r>
      <w:r>
        <w:tab/>
        <w:t>Procédure d’essai</w:t>
      </w:r>
    </w:p>
    <w:p w:rsidR="0070724F" w:rsidRDefault="0070724F" w:rsidP="0070724F">
      <w:pPr>
        <w:pStyle w:val="SingleTxtG"/>
        <w:ind w:left="2268" w:hanging="1134"/>
      </w:pPr>
      <w:r>
        <w:t>3.7.3.1</w:t>
      </w:r>
      <w:r>
        <w:tab/>
      </w:r>
      <w:r>
        <w:tab/>
        <w:t>Monter l’ensemble pneumatique/roue sur un appareil d’essai tel que représenté à la figure 2, et appliquer le sabot de détalonnage illustré à la figure 3 ou à la figure 4 sur le flanc du pneumatique conformément à la géométrie du montage d’essai.</w:t>
      </w:r>
    </w:p>
    <w:p w:rsidR="0070724F" w:rsidRDefault="0070724F" w:rsidP="0070724F">
      <w:pPr>
        <w:pStyle w:val="SingleTxtG"/>
        <w:ind w:left="2268" w:hanging="1134"/>
      </w:pPr>
      <w:r>
        <w:t>3.7.3.2</w:t>
      </w:r>
      <w:r>
        <w:tab/>
      </w:r>
      <w:r>
        <w:tab/>
        <w:t>Positionner le sabot de détalonnage contre le flanc du pneumatique à une distance horizontale « A » comme indiqué sur</w:t>
      </w:r>
      <w:r w:rsidR="00CC63EF">
        <w:t xml:space="preserve"> la figure 2 et dans le tableau </w:t>
      </w:r>
      <w:r>
        <w:t>1 ci-dessous.</w:t>
      </w:r>
    </w:p>
    <w:p w:rsidR="0070724F" w:rsidRDefault="0070724F" w:rsidP="0070724F">
      <w:pPr>
        <w:pStyle w:val="SingleTxtG"/>
        <w:ind w:left="2268" w:hanging="1134"/>
      </w:pPr>
      <w:r>
        <w:t>3.7.3.3</w:t>
      </w:r>
      <w:r>
        <w:tab/>
      </w:r>
      <w:r>
        <w:tab/>
        <w:t>Appliquer une force par l’intermédiaire du sabot de détalonnage sur le flanc extérieur du pneumatique à une vitesse de 50 ± 2,5 mm/min.</w:t>
      </w:r>
    </w:p>
    <w:p w:rsidR="0070724F" w:rsidRDefault="0070724F" w:rsidP="0070724F">
      <w:pPr>
        <w:pStyle w:val="SingleTxtG"/>
        <w:ind w:left="2268" w:hanging="1134"/>
      </w:pPr>
      <w:r>
        <w:lastRenderedPageBreak/>
        <w:t>3.7.3.4</w:t>
      </w:r>
      <w:r>
        <w:tab/>
      </w:r>
      <w:r>
        <w:tab/>
        <w:t>Augmenter la force jusqu’à ce que le talon se déloge ou jusqu’à ce que soit atteinte la valeur prescrite indiquée au paragraphe 3.7.1.2.</w:t>
      </w:r>
    </w:p>
    <w:p w:rsidR="0070724F" w:rsidRDefault="0070724F" w:rsidP="0070724F">
      <w:pPr>
        <w:pStyle w:val="SingleTxtG"/>
        <w:ind w:left="2268" w:hanging="1134"/>
      </w:pPr>
      <w:r>
        <w:t>3.7.3.5</w:t>
      </w:r>
      <w:r>
        <w:tab/>
      </w:r>
      <w:r>
        <w:tab/>
        <w:t>Répéter l’essai en au moins quatre points équidistants répartis sur la circonférence du pneumatique.</w:t>
      </w:r>
    </w:p>
    <w:p w:rsidR="0070724F" w:rsidRDefault="0070724F" w:rsidP="0070724F">
      <w:pPr>
        <w:pStyle w:val="H23G"/>
      </w:pPr>
      <w:bookmarkStart w:id="139" w:name="_Toc279590813"/>
      <w:r>
        <w:tab/>
      </w:r>
      <w:r>
        <w:tab/>
      </w:r>
      <w:r w:rsidRPr="0070724F">
        <w:rPr>
          <w:b w:val="0"/>
        </w:rPr>
        <w:t xml:space="preserve">Figure 2 </w:t>
      </w:r>
      <w:r w:rsidRPr="0070724F">
        <w:rPr>
          <w:b w:val="0"/>
        </w:rPr>
        <w:br/>
      </w:r>
      <w:r w:rsidRPr="00DA1F1E">
        <w:t>Appareil d</w:t>
      </w:r>
      <w:r>
        <w:t>’</w:t>
      </w:r>
      <w:r w:rsidRPr="00DA1F1E">
        <w:t>essai de détalonnage</w:t>
      </w:r>
      <w:bookmarkEnd w:id="139"/>
    </w:p>
    <w:p w:rsidR="006E25DE" w:rsidRDefault="0070724F" w:rsidP="00356E9C">
      <w:pPr>
        <w:pStyle w:val="SingleTxtG"/>
        <w:ind w:left="2268" w:hanging="1134"/>
      </w:pPr>
      <w:r w:rsidRPr="00F32CCE">
        <w:rPr>
          <w:noProof/>
          <w:bdr w:val="single" w:sz="4" w:space="0" w:color="auto"/>
          <w:lang w:val="en-GB" w:eastAsia="en-GB"/>
        </w:rPr>
        <w:drawing>
          <wp:inline distT="0" distB="0" distL="0" distR="0" wp14:anchorId="139C1401" wp14:editId="65B8143F">
            <wp:extent cx="3960000" cy="3471903"/>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3471903"/>
                    </a:xfrm>
                    <a:prstGeom prst="rect">
                      <a:avLst/>
                    </a:prstGeom>
                    <a:noFill/>
                    <a:ln w="6350" cmpd="sng">
                      <a:noFill/>
                      <a:miter lim="800000"/>
                      <a:headEnd/>
                      <a:tailEnd/>
                    </a:ln>
                    <a:effectLst/>
                  </pic:spPr>
                </pic:pic>
              </a:graphicData>
            </a:graphic>
          </wp:inline>
        </w:drawing>
      </w:r>
    </w:p>
    <w:p w:rsidR="0070724F" w:rsidRDefault="000C2735" w:rsidP="009115F3">
      <w:pPr>
        <w:pStyle w:val="H23G"/>
      </w:pPr>
      <w:r>
        <w:tab/>
      </w:r>
      <w:r>
        <w:tab/>
      </w:r>
      <w:r w:rsidR="009748F1">
        <w:rPr>
          <w:b w:val="0"/>
        </w:rPr>
        <w:t>Tableau </w:t>
      </w:r>
      <w:r w:rsidRPr="000C2735">
        <w:rPr>
          <w:b w:val="0"/>
        </w:rPr>
        <w:t xml:space="preserve">1 </w:t>
      </w:r>
      <w:r w:rsidRPr="000C2735">
        <w:rPr>
          <w:b w:val="0"/>
        </w:rPr>
        <w:br/>
      </w:r>
      <w:r w:rsidRPr="00DA1F1E">
        <w:t>Liste des dimensions «</w:t>
      </w:r>
      <w:r>
        <w:t> </w:t>
      </w:r>
      <w:r w:rsidRPr="00DA1F1E">
        <w:t>A</w:t>
      </w:r>
      <w:r>
        <w:t> </w:t>
      </w:r>
      <w:r w:rsidRPr="00DA1F1E">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0C2735" w:rsidRPr="0097735B" w:rsidTr="000C2735">
        <w:trPr>
          <w:tblHeader/>
        </w:trPr>
        <w:tc>
          <w:tcPr>
            <w:tcW w:w="5000" w:type="pct"/>
            <w:gridSpan w:val="3"/>
            <w:shd w:val="clear" w:color="auto" w:fill="auto"/>
            <w:vAlign w:val="bottom"/>
            <w:hideMark/>
          </w:tcPr>
          <w:p w:rsidR="000C2735" w:rsidRPr="0097735B" w:rsidRDefault="000C2735" w:rsidP="000C2735">
            <w:pPr>
              <w:suppressAutoHyphens w:val="0"/>
              <w:spacing w:before="60" w:after="60" w:line="200" w:lineRule="exact"/>
              <w:ind w:left="57" w:right="57"/>
              <w:jc w:val="center"/>
              <w:rPr>
                <w:rFonts w:eastAsia="MS Mincho"/>
                <w:bCs/>
                <w:i/>
                <w:sz w:val="16"/>
                <w:lang w:bidi="fr-CH"/>
              </w:rPr>
            </w:pPr>
            <w:r w:rsidRPr="0097735B">
              <w:rPr>
                <w:i/>
                <w:sz w:val="16"/>
              </w:rPr>
              <w:t>Tableau des dimensions A pour les différents codes de diamètre de jante</w:t>
            </w:r>
          </w:p>
        </w:tc>
      </w:tr>
      <w:tr w:rsidR="000C2735" w:rsidRPr="0097735B" w:rsidTr="00FD46EE">
        <w:trPr>
          <w:tblHeader/>
        </w:trPr>
        <w:tc>
          <w:tcPr>
            <w:tcW w:w="1666" w:type="pct"/>
            <w:tcBorders>
              <w:bottom w:val="single" w:sz="12"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00" w:lineRule="exact"/>
              <w:ind w:left="57" w:right="57"/>
              <w:rPr>
                <w:rFonts w:eastAsia="MS Mincho"/>
                <w:bCs/>
                <w:i/>
                <w:sz w:val="16"/>
                <w:szCs w:val="16"/>
                <w:lang w:bidi="fr-CH"/>
              </w:rPr>
            </w:pPr>
            <w:r w:rsidRPr="0097735B">
              <w:rPr>
                <w:i/>
                <w:sz w:val="16"/>
                <w:szCs w:val="16"/>
              </w:rPr>
              <w:t>Code de diamètre de jante</w:t>
            </w:r>
          </w:p>
        </w:tc>
        <w:tc>
          <w:tcPr>
            <w:tcW w:w="1667" w:type="pct"/>
            <w:tcBorders>
              <w:left w:val="single" w:sz="4" w:space="0" w:color="auto"/>
              <w:bottom w:val="single" w:sz="12" w:space="0" w:color="auto"/>
              <w:right w:val="single" w:sz="4" w:space="0" w:color="auto"/>
            </w:tcBorders>
            <w:shd w:val="clear" w:color="auto" w:fill="auto"/>
            <w:hideMark/>
          </w:tcPr>
          <w:p w:rsidR="000C2735" w:rsidRPr="0097735B" w:rsidRDefault="000C2735" w:rsidP="000C2735">
            <w:pPr>
              <w:suppressAutoHyphens w:val="0"/>
              <w:spacing w:before="60" w:after="60" w:line="200" w:lineRule="exact"/>
              <w:ind w:left="57" w:right="57"/>
              <w:jc w:val="right"/>
              <w:rPr>
                <w:rFonts w:eastAsia="MS Mincho"/>
                <w:bCs/>
                <w:i/>
                <w:sz w:val="16"/>
                <w:szCs w:val="16"/>
                <w:lang w:bidi="fr-CH"/>
              </w:rPr>
            </w:pPr>
            <w:r w:rsidRPr="0097735B">
              <w:rPr>
                <w:i/>
                <w:sz w:val="16"/>
                <w:szCs w:val="16"/>
              </w:rPr>
              <w:t>mm</w:t>
            </w:r>
          </w:p>
        </w:tc>
        <w:tc>
          <w:tcPr>
            <w:tcW w:w="1667" w:type="pct"/>
            <w:tcBorders>
              <w:left w:val="single" w:sz="4" w:space="0" w:color="auto"/>
              <w:bottom w:val="single" w:sz="12" w:space="0" w:color="auto"/>
            </w:tcBorders>
            <w:shd w:val="clear" w:color="auto" w:fill="auto"/>
            <w:hideMark/>
          </w:tcPr>
          <w:p w:rsidR="000C2735" w:rsidRPr="0097735B" w:rsidRDefault="000C2735" w:rsidP="000C2735">
            <w:pPr>
              <w:suppressAutoHyphens w:val="0"/>
              <w:spacing w:before="60" w:after="60" w:line="200" w:lineRule="exact"/>
              <w:ind w:left="57" w:right="57"/>
              <w:jc w:val="right"/>
              <w:rPr>
                <w:rFonts w:eastAsia="MS Mincho"/>
                <w:bCs/>
                <w:i/>
                <w:sz w:val="16"/>
                <w:szCs w:val="16"/>
                <w:lang w:bidi="fr-CH"/>
              </w:rPr>
            </w:pPr>
            <w:r w:rsidRPr="0097735B">
              <w:rPr>
                <w:i/>
                <w:sz w:val="16"/>
                <w:szCs w:val="16"/>
              </w:rPr>
              <w:t>in</w:t>
            </w:r>
          </w:p>
        </w:tc>
      </w:tr>
      <w:tr w:rsidR="000C2735" w:rsidRPr="0097735B" w:rsidTr="002C5D01">
        <w:tc>
          <w:tcPr>
            <w:tcW w:w="1666" w:type="pct"/>
            <w:tcBorders>
              <w:top w:val="single" w:sz="12"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20</w:t>
            </w:r>
          </w:p>
        </w:tc>
        <w:tc>
          <w:tcPr>
            <w:tcW w:w="1667" w:type="pct"/>
            <w:tcBorders>
              <w:top w:val="single" w:sz="12"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345</w:t>
            </w:r>
          </w:p>
        </w:tc>
        <w:tc>
          <w:tcPr>
            <w:tcW w:w="1667" w:type="pct"/>
            <w:tcBorders>
              <w:top w:val="single" w:sz="12"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13,50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19</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330</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13,00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18</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318</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12,50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17</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305</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12,00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16</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292</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15</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279</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14</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267</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10,50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13</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254</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10,00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12</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241</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11</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229</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9,00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10</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216</w:t>
            </w:r>
          </w:p>
        </w:tc>
        <w:tc>
          <w:tcPr>
            <w:tcW w:w="1667" w:type="pct"/>
            <w:tcBorders>
              <w:top w:val="single" w:sz="4" w:space="0" w:color="auto"/>
              <w:left w:val="single" w:sz="4" w:space="0" w:color="auto"/>
              <w:bottom w:val="single" w:sz="4" w:space="0" w:color="auto"/>
            </w:tcBorders>
            <w:shd w:val="clear" w:color="auto" w:fill="auto"/>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8,50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lastRenderedPageBreak/>
              <w:t>320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216</w:t>
            </w:r>
          </w:p>
        </w:tc>
        <w:tc>
          <w:tcPr>
            <w:tcW w:w="1667" w:type="pct"/>
            <w:tcBorders>
              <w:top w:val="single" w:sz="4" w:space="0" w:color="auto"/>
              <w:left w:val="single" w:sz="4" w:space="0" w:color="auto"/>
              <w:bottom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8,50</w:t>
            </w:r>
          </w:p>
        </w:tc>
      </w:tr>
      <w:tr w:rsidR="000C2735" w:rsidRPr="0097735B" w:rsidTr="002C5D01">
        <w:tc>
          <w:tcPr>
            <w:tcW w:w="1666" w:type="pct"/>
            <w:tcBorders>
              <w:top w:val="single" w:sz="4" w:space="0" w:color="auto"/>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340</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229</w:t>
            </w:r>
          </w:p>
        </w:tc>
        <w:tc>
          <w:tcPr>
            <w:tcW w:w="1667" w:type="pct"/>
            <w:tcBorders>
              <w:top w:val="single" w:sz="4" w:space="0" w:color="auto"/>
              <w:left w:val="single" w:sz="4" w:space="0" w:color="auto"/>
              <w:bottom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9,00</w:t>
            </w:r>
          </w:p>
        </w:tc>
      </w:tr>
      <w:tr w:rsidR="000C2735" w:rsidRPr="0097735B" w:rsidTr="002C5D01">
        <w:tc>
          <w:tcPr>
            <w:tcW w:w="1666" w:type="pct"/>
            <w:tcBorders>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345</w:t>
            </w:r>
          </w:p>
        </w:tc>
        <w:tc>
          <w:tcPr>
            <w:tcW w:w="1667" w:type="pct"/>
            <w:tcBorders>
              <w:left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235</w:t>
            </w:r>
          </w:p>
        </w:tc>
        <w:tc>
          <w:tcPr>
            <w:tcW w:w="1667" w:type="pct"/>
            <w:tcBorders>
              <w:lef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9,25</w:t>
            </w:r>
          </w:p>
        </w:tc>
      </w:tr>
      <w:tr w:rsidR="000C2735" w:rsidRPr="0097735B" w:rsidTr="002C5D01">
        <w:tc>
          <w:tcPr>
            <w:tcW w:w="1666" w:type="pct"/>
            <w:tcBorders>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365</w:t>
            </w:r>
          </w:p>
        </w:tc>
        <w:tc>
          <w:tcPr>
            <w:tcW w:w="1667" w:type="pct"/>
            <w:tcBorders>
              <w:left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248</w:t>
            </w:r>
          </w:p>
        </w:tc>
        <w:tc>
          <w:tcPr>
            <w:tcW w:w="1667" w:type="pct"/>
            <w:tcBorders>
              <w:lef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9,75</w:t>
            </w:r>
          </w:p>
        </w:tc>
      </w:tr>
      <w:tr w:rsidR="000C2735" w:rsidRPr="0097735B" w:rsidTr="002C5D01">
        <w:tc>
          <w:tcPr>
            <w:tcW w:w="1666" w:type="pct"/>
            <w:tcBorders>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370</w:t>
            </w:r>
          </w:p>
        </w:tc>
        <w:tc>
          <w:tcPr>
            <w:tcW w:w="1667" w:type="pct"/>
            <w:tcBorders>
              <w:left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254</w:t>
            </w:r>
          </w:p>
        </w:tc>
        <w:tc>
          <w:tcPr>
            <w:tcW w:w="1667" w:type="pct"/>
            <w:tcBorders>
              <w:lef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10,00</w:t>
            </w:r>
          </w:p>
        </w:tc>
      </w:tr>
      <w:tr w:rsidR="000C2735" w:rsidRPr="0097735B" w:rsidTr="002C5D01">
        <w:tc>
          <w:tcPr>
            <w:tcW w:w="1666" w:type="pct"/>
            <w:tcBorders>
              <w:bottom w:val="single" w:sz="4"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390</w:t>
            </w:r>
          </w:p>
        </w:tc>
        <w:tc>
          <w:tcPr>
            <w:tcW w:w="1667" w:type="pct"/>
            <w:tcBorders>
              <w:left w:val="single" w:sz="4" w:space="0" w:color="auto"/>
              <w:bottom w:val="single" w:sz="4"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279</w:t>
            </w:r>
          </w:p>
        </w:tc>
        <w:tc>
          <w:tcPr>
            <w:tcW w:w="1667" w:type="pct"/>
            <w:tcBorders>
              <w:left w:val="single" w:sz="4" w:space="0" w:color="auto"/>
              <w:bottom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11,00</w:t>
            </w:r>
          </w:p>
        </w:tc>
      </w:tr>
      <w:tr w:rsidR="000C2735" w:rsidRPr="0097735B" w:rsidTr="002C5D01">
        <w:tc>
          <w:tcPr>
            <w:tcW w:w="1666" w:type="pct"/>
            <w:tcBorders>
              <w:bottom w:val="single" w:sz="12" w:space="0" w:color="auto"/>
              <w:right w:val="single" w:sz="4" w:space="0" w:color="auto"/>
            </w:tcBorders>
            <w:shd w:val="clear" w:color="auto" w:fill="auto"/>
            <w:vAlign w:val="bottom"/>
            <w:hideMark/>
          </w:tcPr>
          <w:p w:rsidR="000C2735" w:rsidRPr="0097735B" w:rsidRDefault="000C2735" w:rsidP="002C5D01">
            <w:pPr>
              <w:suppressAutoHyphens w:val="0"/>
              <w:spacing w:before="60" w:after="60" w:line="220" w:lineRule="exact"/>
              <w:ind w:left="57" w:right="57"/>
              <w:rPr>
                <w:rFonts w:eastAsia="MS Mincho"/>
                <w:sz w:val="18"/>
                <w:szCs w:val="17"/>
                <w:lang w:bidi="fr-CH"/>
              </w:rPr>
            </w:pPr>
            <w:r w:rsidRPr="0097735B">
              <w:rPr>
                <w:sz w:val="18"/>
                <w:szCs w:val="17"/>
              </w:rPr>
              <w:t>415</w:t>
            </w:r>
          </w:p>
        </w:tc>
        <w:tc>
          <w:tcPr>
            <w:tcW w:w="1667" w:type="pct"/>
            <w:tcBorders>
              <w:left w:val="single" w:sz="4" w:space="0" w:color="auto"/>
              <w:bottom w:val="single" w:sz="12" w:space="0" w:color="auto"/>
              <w:right w:val="single" w:sz="4"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292</w:t>
            </w:r>
          </w:p>
        </w:tc>
        <w:tc>
          <w:tcPr>
            <w:tcW w:w="1667" w:type="pct"/>
            <w:tcBorders>
              <w:left w:val="single" w:sz="4" w:space="0" w:color="auto"/>
              <w:bottom w:val="single" w:sz="12" w:space="0" w:color="auto"/>
            </w:tcBorders>
            <w:shd w:val="clear" w:color="auto" w:fill="auto"/>
            <w:vAlign w:val="center"/>
            <w:hideMark/>
          </w:tcPr>
          <w:p w:rsidR="000C2735" w:rsidRPr="0097735B" w:rsidRDefault="000C2735" w:rsidP="000C2735">
            <w:pPr>
              <w:suppressAutoHyphens w:val="0"/>
              <w:spacing w:before="60" w:after="60" w:line="220" w:lineRule="exact"/>
              <w:ind w:left="57" w:right="57"/>
              <w:jc w:val="right"/>
              <w:rPr>
                <w:rFonts w:eastAsia="MS Mincho"/>
                <w:sz w:val="18"/>
                <w:szCs w:val="17"/>
                <w:lang w:bidi="fr-CH"/>
              </w:rPr>
            </w:pPr>
            <w:r w:rsidRPr="0097735B">
              <w:rPr>
                <w:sz w:val="18"/>
                <w:szCs w:val="17"/>
              </w:rPr>
              <w:t>11,50</w:t>
            </w:r>
          </w:p>
        </w:tc>
      </w:tr>
    </w:tbl>
    <w:p w:rsidR="000C2735" w:rsidRDefault="009115F3" w:rsidP="009115F3">
      <w:pPr>
        <w:pStyle w:val="H23G"/>
      </w:pPr>
      <w:r>
        <w:tab/>
      </w:r>
      <w:r>
        <w:tab/>
      </w:r>
      <w:r w:rsidR="00CC63EF">
        <w:rPr>
          <w:b w:val="0"/>
        </w:rPr>
        <w:t>Figure </w:t>
      </w:r>
      <w:r w:rsidRPr="009115F3">
        <w:rPr>
          <w:b w:val="0"/>
        </w:rPr>
        <w:t xml:space="preserve">3 </w:t>
      </w:r>
      <w:r w:rsidRPr="009115F3">
        <w:rPr>
          <w:b w:val="0"/>
        </w:rPr>
        <w:br/>
      </w:r>
      <w:r w:rsidRPr="009115F3">
        <w:t>Sabot de détalonnage</w:t>
      </w:r>
    </w:p>
    <w:p w:rsidR="009115F3" w:rsidRDefault="009115F3" w:rsidP="009748F1">
      <w:pPr>
        <w:pStyle w:val="SingleTxtG"/>
        <w:jc w:val="left"/>
      </w:pPr>
      <w:r w:rsidRPr="00F32CCE">
        <w:rPr>
          <w:noProof/>
          <w:bdr w:val="single" w:sz="4" w:space="0" w:color="auto"/>
          <w:lang w:val="en-GB" w:eastAsia="en-GB"/>
        </w:rPr>
        <w:drawing>
          <wp:inline distT="0" distB="0" distL="0" distR="0" wp14:anchorId="2B49CC2D" wp14:editId="492AB563">
            <wp:extent cx="3960000" cy="3907283"/>
            <wp:effectExtent l="0" t="0" r="2540"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3907283"/>
                    </a:xfrm>
                    <a:prstGeom prst="rect">
                      <a:avLst/>
                    </a:prstGeom>
                    <a:noFill/>
                    <a:ln w="6350" cmpd="sng">
                      <a:noFill/>
                      <a:miter lim="800000"/>
                      <a:headEnd/>
                      <a:tailEnd/>
                    </a:ln>
                    <a:effectLst/>
                  </pic:spPr>
                </pic:pic>
              </a:graphicData>
            </a:graphic>
          </wp:inline>
        </w:drawing>
      </w:r>
    </w:p>
    <w:p w:rsidR="009115F3" w:rsidRDefault="009115F3" w:rsidP="009115F3">
      <w:pPr>
        <w:pStyle w:val="H23G"/>
      </w:pPr>
      <w:r>
        <w:lastRenderedPageBreak/>
        <w:tab/>
      </w:r>
      <w:r>
        <w:tab/>
      </w:r>
      <w:r w:rsidR="00CC63EF">
        <w:rPr>
          <w:b w:val="0"/>
        </w:rPr>
        <w:t>Figure </w:t>
      </w:r>
      <w:r w:rsidRPr="009115F3">
        <w:rPr>
          <w:b w:val="0"/>
        </w:rPr>
        <w:t xml:space="preserve">4 </w:t>
      </w:r>
      <w:r w:rsidRPr="009115F3">
        <w:rPr>
          <w:b w:val="0"/>
        </w:rPr>
        <w:br/>
      </w:r>
      <w:r w:rsidRPr="00827A6D">
        <w:t>Sabot de détalonnage</w:t>
      </w:r>
    </w:p>
    <w:p w:rsidR="009115F3" w:rsidRDefault="009115F3" w:rsidP="009115F3">
      <w:pPr>
        <w:pStyle w:val="SingleTxtG"/>
      </w:pPr>
      <w:r w:rsidRPr="006D2504">
        <w:rPr>
          <w:noProof/>
          <w:bdr w:val="single" w:sz="4" w:space="0" w:color="auto"/>
          <w:lang w:val="en-GB" w:eastAsia="en-GB"/>
        </w:rPr>
        <w:drawing>
          <wp:inline distT="0" distB="0" distL="0" distR="0" wp14:anchorId="08A67A7B" wp14:editId="75B567B8">
            <wp:extent cx="3960000" cy="3570386"/>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570386"/>
                    </a:xfrm>
                    <a:prstGeom prst="rect">
                      <a:avLst/>
                    </a:prstGeom>
                    <a:noFill/>
                    <a:ln w="6350" cmpd="sng">
                      <a:noFill/>
                      <a:miter lim="800000"/>
                      <a:headEnd/>
                      <a:tailEnd/>
                    </a:ln>
                    <a:effectLst/>
                  </pic:spPr>
                </pic:pic>
              </a:graphicData>
            </a:graphic>
          </wp:inline>
        </w:drawing>
      </w:r>
    </w:p>
    <w:p w:rsidR="00C66088" w:rsidRDefault="00C66088" w:rsidP="00CC63EF">
      <w:pPr>
        <w:pStyle w:val="SingleTxtG"/>
        <w:keepNext/>
        <w:keepLines/>
        <w:spacing w:before="240"/>
        <w:ind w:left="2268" w:hanging="1134"/>
        <w:rPr>
          <w:bCs/>
          <w:iCs/>
        </w:rPr>
      </w:pPr>
      <w:bookmarkStart w:id="140" w:name="_Toc329088810"/>
      <w:bookmarkStart w:id="141" w:name="_Ref318453062"/>
      <w:bookmarkStart w:id="142" w:name="_Ref318296739"/>
      <w:bookmarkStart w:id="143" w:name="_Toc280015572"/>
      <w:bookmarkStart w:id="144" w:name="_Toc279591082"/>
      <w:bookmarkStart w:id="145" w:name="_Toc279591006"/>
      <w:bookmarkStart w:id="146" w:name="_Toc279590968"/>
      <w:bookmarkStart w:id="147" w:name="_Toc279590929"/>
      <w:bookmarkStart w:id="148" w:name="_Toc279590815"/>
      <w:bookmarkStart w:id="149" w:name="_Toc279590518"/>
      <w:bookmarkStart w:id="150" w:name="_Toc279590465"/>
      <w:bookmarkStart w:id="151" w:name="_Toc279589939"/>
      <w:bookmarkStart w:id="152" w:name="_Toc279589456"/>
      <w:bookmarkStart w:id="153" w:name="_Toc279589255"/>
      <w:r>
        <w:t>3.8</w:t>
      </w:r>
      <w:r>
        <w:tab/>
      </w:r>
      <w:r>
        <w:tab/>
        <w:t xml:space="preserve">Essai </w:t>
      </w:r>
      <w:r w:rsidRPr="00827A6D">
        <w:t>d</w:t>
      </w:r>
      <w:r>
        <w:t>’</w:t>
      </w:r>
      <w:r w:rsidRPr="00827A6D">
        <w:t>émissions</w:t>
      </w:r>
      <w:r>
        <w:t xml:space="preserve"> de bruit de roulement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C66088" w:rsidRDefault="00C66088" w:rsidP="00CC63EF">
      <w:pPr>
        <w:pStyle w:val="SingleTxtG"/>
        <w:keepNext/>
        <w:keepLines/>
        <w:ind w:left="2268" w:hanging="1134"/>
      </w:pPr>
      <w:r>
        <w:t>3.8.1</w:t>
      </w:r>
      <w:r>
        <w:tab/>
      </w:r>
      <w:r>
        <w:tab/>
      </w:r>
      <w:r w:rsidRPr="00827A6D">
        <w:t>Prescriptions</w:t>
      </w:r>
    </w:p>
    <w:p w:rsidR="009748F1" w:rsidRDefault="00C66088" w:rsidP="00C66088">
      <w:pPr>
        <w:pStyle w:val="SingleTxtG"/>
        <w:ind w:left="2268" w:hanging="1134"/>
      </w:pPr>
      <w:bookmarkStart w:id="154" w:name="_Toc279590816"/>
      <w:r>
        <w:tab/>
      </w:r>
      <w:r w:rsidRPr="006D2504">
        <w:t>Pour les pneumatiques visés par le présent Règlement, à l</w:t>
      </w:r>
      <w:r>
        <w:t>’</w:t>
      </w:r>
      <w:r w:rsidRPr="006D2504">
        <w:t>exception des pneumatiques destinés à un usage tout-terrain professionnel, des pneumatiques équipés de dispositifs complémentaires afin d</w:t>
      </w:r>
      <w:r>
        <w:t>’</w:t>
      </w:r>
      <w:r w:rsidRPr="006D2504">
        <w:t>améliorer leurs propriétés de traction (par exemple pneus cloutés), des pneumatiques dont l</w:t>
      </w:r>
      <w:r>
        <w:t>’</w:t>
      </w:r>
      <w:r w:rsidRPr="006D2504">
        <w:t>indic</w:t>
      </w:r>
      <w:r>
        <w:t>e de vitesse est inférieur à 80 </w:t>
      </w:r>
      <w:r w:rsidRPr="006D2504">
        <w:t>km/h (code F) et de ceux dont le code de diamètre de jantes nominal est inférieur ou égal à 10 (soit 254 mm) ou encore égal ou supérieur à 25 (soit 635 mm), les émissions de bruit de roulement ne doivent pas dépasser les limites prescrites ci-dessous pour les classes C1, C2 et C3, en fonction des catégories d</w:t>
      </w:r>
      <w:r>
        <w:t>’</w:t>
      </w:r>
      <w:r w:rsidRPr="006D2504">
        <w:t>utilisation, et lorsqu</w:t>
      </w:r>
      <w:r>
        <w:t>’</w:t>
      </w:r>
      <w:r w:rsidRPr="006D2504">
        <w:t>il y a lieu, des largeurs nominales de section, comme indiqué dans la se</w:t>
      </w:r>
      <w:r w:rsidR="009748F1">
        <w:t>ction définitions du paragraphe </w:t>
      </w:r>
      <w:r w:rsidRPr="006D2504">
        <w:t>2 du présent Règlement.</w:t>
      </w:r>
      <w:bookmarkEnd w:id="154"/>
    </w:p>
    <w:p w:rsidR="00C66088" w:rsidRPr="005A0280" w:rsidRDefault="009748F1" w:rsidP="009748F1">
      <w:pPr>
        <w:pStyle w:val="H23G"/>
      </w:pPr>
      <w:r>
        <w:br w:type="page"/>
      </w:r>
      <w:r w:rsidR="00C66088">
        <w:lastRenderedPageBreak/>
        <w:tab/>
      </w:r>
      <w:r w:rsidR="00C66088">
        <w:tab/>
      </w:r>
      <w:r w:rsidR="00C66088" w:rsidRPr="005A0280">
        <w:t xml:space="preserve">Pneumatiques de </w:t>
      </w:r>
      <w:r w:rsidR="00C66088" w:rsidRPr="00525E5A">
        <w:t>la</w:t>
      </w:r>
      <w:r w:rsidR="00C66088" w:rsidRPr="005A0280">
        <w:t xml:space="preserve"> classe C1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94"/>
        <w:gridCol w:w="3476"/>
      </w:tblGrid>
      <w:tr w:rsidR="00C66088" w:rsidRPr="005A0280" w:rsidTr="00BF395A">
        <w:trPr>
          <w:trHeight w:val="228"/>
          <w:tblHeader/>
        </w:trPr>
        <w:tc>
          <w:tcPr>
            <w:tcW w:w="3956"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rPr>
                <w:i/>
                <w:sz w:val="16"/>
                <w:lang w:bidi="fr-CH"/>
              </w:rPr>
            </w:pPr>
            <w:r w:rsidRPr="005A0280">
              <w:rPr>
                <w:i/>
                <w:sz w:val="16"/>
              </w:rPr>
              <w:t>Largeur nominale de section</w:t>
            </w:r>
          </w:p>
        </w:tc>
        <w:tc>
          <w:tcPr>
            <w:tcW w:w="3532"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bCs/>
                <w:i/>
                <w:sz w:val="16"/>
                <w:lang w:bidi="fr-CH"/>
              </w:rPr>
            </w:pPr>
            <w:r w:rsidRPr="005A0280">
              <w:rPr>
                <w:i/>
                <w:sz w:val="16"/>
              </w:rPr>
              <w:t>Limite dB(A)</w:t>
            </w:r>
          </w:p>
        </w:tc>
      </w:tr>
      <w:tr w:rsidR="00C66088" w:rsidRPr="005A0280" w:rsidTr="00BF395A">
        <w:tc>
          <w:tcPr>
            <w:tcW w:w="3956" w:type="dxa"/>
            <w:tcBorders>
              <w:top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185 ou inférieure</w:t>
            </w:r>
          </w:p>
        </w:tc>
        <w:tc>
          <w:tcPr>
            <w:tcW w:w="3532" w:type="dxa"/>
            <w:tcBorders>
              <w:top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70</w:t>
            </w:r>
          </w:p>
        </w:tc>
      </w:tr>
      <w:tr w:rsidR="00C66088" w:rsidRPr="005A0280" w:rsidTr="00C66088">
        <w:tc>
          <w:tcPr>
            <w:tcW w:w="3956" w:type="dxa"/>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Supérieure à 185 jusqu</w:t>
            </w:r>
            <w:r>
              <w:rPr>
                <w:sz w:val="18"/>
                <w:szCs w:val="17"/>
              </w:rPr>
              <w:t>’</w:t>
            </w:r>
            <w:r w:rsidRPr="005A0280">
              <w:rPr>
                <w:sz w:val="18"/>
                <w:szCs w:val="17"/>
              </w:rPr>
              <w:t>à 245</w:t>
            </w:r>
          </w:p>
        </w:tc>
        <w:tc>
          <w:tcPr>
            <w:tcW w:w="3532"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71</w:t>
            </w:r>
          </w:p>
        </w:tc>
      </w:tr>
      <w:tr w:rsidR="00C66088" w:rsidRPr="005A0280" w:rsidTr="00C66088">
        <w:tc>
          <w:tcPr>
            <w:tcW w:w="3956" w:type="dxa"/>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Supérieure à 245 jusqu</w:t>
            </w:r>
            <w:r>
              <w:rPr>
                <w:sz w:val="18"/>
                <w:szCs w:val="17"/>
              </w:rPr>
              <w:t>’</w:t>
            </w:r>
            <w:r w:rsidRPr="005A0280">
              <w:rPr>
                <w:sz w:val="18"/>
                <w:szCs w:val="17"/>
              </w:rPr>
              <w:t>à 275</w:t>
            </w:r>
          </w:p>
        </w:tc>
        <w:tc>
          <w:tcPr>
            <w:tcW w:w="3532"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72</w:t>
            </w:r>
          </w:p>
        </w:tc>
      </w:tr>
      <w:tr w:rsidR="00C66088" w:rsidRPr="005A0280" w:rsidTr="00BF395A">
        <w:tc>
          <w:tcPr>
            <w:tcW w:w="3956" w:type="dxa"/>
            <w:tcBorders>
              <w:bottom w:val="single" w:sz="4"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Supérieure à 275</w:t>
            </w:r>
          </w:p>
        </w:tc>
        <w:tc>
          <w:tcPr>
            <w:tcW w:w="3532"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74</w:t>
            </w:r>
          </w:p>
        </w:tc>
      </w:tr>
      <w:tr w:rsidR="00C66088" w:rsidRPr="005A0280" w:rsidTr="00BF395A">
        <w:tc>
          <w:tcPr>
            <w:tcW w:w="7488" w:type="dxa"/>
            <w:gridSpan w:val="2"/>
            <w:tcBorders>
              <w:bottom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Les limites ci-dessus doivent être accrues d</w:t>
            </w:r>
            <w:r>
              <w:rPr>
                <w:sz w:val="18"/>
                <w:szCs w:val="17"/>
              </w:rPr>
              <w:t>’</w:t>
            </w:r>
            <w:r w:rsidRPr="005A0280">
              <w:rPr>
                <w:sz w:val="18"/>
                <w:szCs w:val="17"/>
              </w:rPr>
              <w:t>1 dB(A) pour les pneumatiques neige « pour conditions d</w:t>
            </w:r>
            <w:r>
              <w:rPr>
                <w:sz w:val="18"/>
                <w:szCs w:val="17"/>
              </w:rPr>
              <w:t>’</w:t>
            </w:r>
            <w:r w:rsidRPr="005A0280">
              <w:rPr>
                <w:sz w:val="18"/>
                <w:szCs w:val="17"/>
              </w:rPr>
              <w:t>enneigement extrêmes », les pneumatiques renforcés (ou pour fortes charges) ou toute combinaison de ces classements.</w:t>
            </w:r>
          </w:p>
        </w:tc>
      </w:tr>
    </w:tbl>
    <w:p w:rsidR="00C66088" w:rsidRDefault="00C66088" w:rsidP="00C66088">
      <w:pPr>
        <w:pStyle w:val="H23G"/>
      </w:pPr>
      <w:r>
        <w:tab/>
      </w:r>
      <w:r>
        <w:tab/>
        <w:t>Pneumatiques de la classe C2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8"/>
        <w:gridCol w:w="2407"/>
        <w:gridCol w:w="1214"/>
        <w:gridCol w:w="1271"/>
      </w:tblGrid>
      <w:tr w:rsidR="00C66088" w:rsidRPr="005A0280" w:rsidTr="00C66088">
        <w:trPr>
          <w:tblHeader/>
        </w:trPr>
        <w:tc>
          <w:tcPr>
            <w:tcW w:w="2518" w:type="dxa"/>
            <w:vMerge w:val="restart"/>
            <w:shd w:val="clear" w:color="auto" w:fill="auto"/>
            <w:vAlign w:val="bottom"/>
            <w:hideMark/>
          </w:tcPr>
          <w:p w:rsidR="00C66088" w:rsidRPr="005A0280" w:rsidRDefault="00C66088" w:rsidP="00C66088">
            <w:pPr>
              <w:suppressAutoHyphens w:val="0"/>
              <w:spacing w:before="60" w:after="60" w:line="200" w:lineRule="exact"/>
              <w:ind w:left="57" w:right="57"/>
              <w:rPr>
                <w:i/>
                <w:sz w:val="16"/>
                <w:szCs w:val="16"/>
                <w:lang w:bidi="fr-CH"/>
              </w:rPr>
            </w:pPr>
            <w:r w:rsidRPr="005A0280">
              <w:rPr>
                <w:i/>
                <w:sz w:val="16"/>
                <w:szCs w:val="16"/>
                <w:lang w:bidi="fr-CH"/>
              </w:rPr>
              <w:t>Catégorie d</w:t>
            </w:r>
            <w:r>
              <w:rPr>
                <w:i/>
                <w:sz w:val="16"/>
                <w:szCs w:val="16"/>
                <w:lang w:bidi="fr-CH"/>
              </w:rPr>
              <w:t>’</w:t>
            </w:r>
            <w:r w:rsidRPr="005A0280">
              <w:rPr>
                <w:i/>
                <w:sz w:val="16"/>
                <w:szCs w:val="16"/>
                <w:lang w:bidi="fr-CH"/>
              </w:rPr>
              <w:t>utilisation</w:t>
            </w:r>
          </w:p>
        </w:tc>
        <w:tc>
          <w:tcPr>
            <w:tcW w:w="2446" w:type="dxa"/>
            <w:vMerge w:val="restart"/>
            <w:shd w:val="clear" w:color="auto" w:fill="auto"/>
            <w:vAlign w:val="bottom"/>
          </w:tcPr>
          <w:p w:rsidR="00C66088" w:rsidRPr="005A0280" w:rsidRDefault="00C66088" w:rsidP="00C66088">
            <w:pPr>
              <w:suppressAutoHyphens w:val="0"/>
              <w:spacing w:before="60" w:after="60" w:line="200" w:lineRule="exact"/>
              <w:ind w:left="57" w:right="57"/>
              <w:jc w:val="right"/>
              <w:rPr>
                <w:i/>
                <w:sz w:val="16"/>
                <w:szCs w:val="16"/>
                <w:lang w:bidi="fr-CH"/>
              </w:rPr>
            </w:pPr>
          </w:p>
        </w:tc>
        <w:tc>
          <w:tcPr>
            <w:tcW w:w="2524" w:type="dxa"/>
            <w:gridSpan w:val="2"/>
            <w:shd w:val="clear" w:color="auto" w:fill="auto"/>
            <w:vAlign w:val="bottom"/>
            <w:hideMark/>
          </w:tcPr>
          <w:p w:rsidR="00C66088" w:rsidRPr="005A0280" w:rsidRDefault="00C66088" w:rsidP="006B585F">
            <w:pPr>
              <w:suppressAutoHyphens w:val="0"/>
              <w:spacing w:before="60" w:after="60" w:line="200" w:lineRule="exact"/>
              <w:ind w:left="57" w:right="57"/>
              <w:jc w:val="center"/>
              <w:rPr>
                <w:i/>
                <w:sz w:val="16"/>
                <w:szCs w:val="16"/>
                <w:lang w:bidi="fr-CH"/>
              </w:rPr>
            </w:pPr>
            <w:r w:rsidRPr="005A0280">
              <w:rPr>
                <w:i/>
                <w:sz w:val="16"/>
                <w:szCs w:val="16"/>
                <w:lang w:bidi="fr-CH"/>
              </w:rPr>
              <w:t>Limite dB(A)</w:t>
            </w:r>
          </w:p>
        </w:tc>
      </w:tr>
      <w:tr w:rsidR="00C66088" w:rsidRPr="005A0280" w:rsidTr="00BF395A">
        <w:trPr>
          <w:tblHeader/>
        </w:trPr>
        <w:tc>
          <w:tcPr>
            <w:tcW w:w="2518" w:type="dxa"/>
            <w:vMerge/>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rPr>
                <w:i/>
                <w:sz w:val="16"/>
                <w:szCs w:val="16"/>
                <w:lang w:bidi="fr-CH"/>
              </w:rPr>
            </w:pPr>
          </w:p>
        </w:tc>
        <w:tc>
          <w:tcPr>
            <w:tcW w:w="2446" w:type="dxa"/>
            <w:vMerge/>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i/>
                <w:sz w:val="16"/>
                <w:szCs w:val="16"/>
                <w:lang w:bidi="fr-CH"/>
              </w:rPr>
            </w:pPr>
          </w:p>
        </w:tc>
        <w:tc>
          <w:tcPr>
            <w:tcW w:w="1233"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i/>
                <w:sz w:val="16"/>
                <w:szCs w:val="16"/>
                <w:lang w:bidi="fr-CH"/>
              </w:rPr>
            </w:pPr>
            <w:r w:rsidRPr="005A0280">
              <w:rPr>
                <w:i/>
                <w:sz w:val="16"/>
                <w:szCs w:val="16"/>
                <w:lang w:bidi="fr-CH"/>
              </w:rPr>
              <w:t>Autres</w:t>
            </w:r>
          </w:p>
        </w:tc>
        <w:tc>
          <w:tcPr>
            <w:tcW w:w="1291"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00" w:lineRule="exact"/>
              <w:ind w:left="57" w:right="57"/>
              <w:jc w:val="right"/>
              <w:rPr>
                <w:i/>
                <w:sz w:val="16"/>
                <w:szCs w:val="16"/>
                <w:lang w:bidi="fr-CH"/>
              </w:rPr>
            </w:pPr>
            <w:r w:rsidRPr="005A0280">
              <w:rPr>
                <w:i/>
                <w:sz w:val="16"/>
                <w:szCs w:val="16"/>
                <w:lang w:bidi="fr-CH"/>
              </w:rPr>
              <w:t>Pneumatique Traction</w:t>
            </w:r>
          </w:p>
        </w:tc>
      </w:tr>
      <w:tr w:rsidR="00C66088" w:rsidRPr="005A0280" w:rsidTr="00BF395A">
        <w:tc>
          <w:tcPr>
            <w:tcW w:w="2518" w:type="dxa"/>
            <w:tcBorders>
              <w:top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normal</w:t>
            </w:r>
          </w:p>
        </w:tc>
        <w:tc>
          <w:tcPr>
            <w:tcW w:w="2446" w:type="dxa"/>
            <w:tcBorders>
              <w:top w:val="single" w:sz="12" w:space="0" w:color="auto"/>
            </w:tcBorders>
            <w:shd w:val="clear" w:color="auto" w:fill="auto"/>
            <w:vAlign w:val="bottom"/>
          </w:tcPr>
          <w:p w:rsidR="00C66088" w:rsidRPr="005A0280" w:rsidRDefault="00C66088" w:rsidP="00C66088">
            <w:pPr>
              <w:suppressAutoHyphens w:val="0"/>
              <w:spacing w:before="60" w:after="60" w:line="220" w:lineRule="exact"/>
              <w:ind w:left="57" w:right="57"/>
              <w:jc w:val="right"/>
              <w:rPr>
                <w:sz w:val="18"/>
                <w:szCs w:val="17"/>
                <w:lang w:bidi="fr-CH"/>
              </w:rPr>
            </w:pPr>
          </w:p>
        </w:tc>
        <w:tc>
          <w:tcPr>
            <w:tcW w:w="1233" w:type="dxa"/>
            <w:tcBorders>
              <w:top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72</w:t>
            </w:r>
          </w:p>
        </w:tc>
        <w:tc>
          <w:tcPr>
            <w:tcW w:w="1291" w:type="dxa"/>
            <w:tcBorders>
              <w:top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73</w:t>
            </w:r>
          </w:p>
        </w:tc>
      </w:tr>
      <w:tr w:rsidR="00C66088" w:rsidRPr="005A0280" w:rsidTr="00C66088">
        <w:tc>
          <w:tcPr>
            <w:tcW w:w="2518" w:type="dxa"/>
            <w:vMerge w:val="restart"/>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neige</w:t>
            </w:r>
          </w:p>
        </w:tc>
        <w:tc>
          <w:tcPr>
            <w:tcW w:w="2446" w:type="dxa"/>
            <w:shd w:val="clear" w:color="auto" w:fill="auto"/>
            <w:vAlign w:val="bottom"/>
          </w:tcPr>
          <w:p w:rsidR="00C66088" w:rsidRPr="005A0280" w:rsidRDefault="00C66088" w:rsidP="00C66088">
            <w:pPr>
              <w:suppressAutoHyphens w:val="0"/>
              <w:spacing w:before="60" w:after="60" w:line="220" w:lineRule="exact"/>
              <w:ind w:left="57" w:right="57"/>
              <w:jc w:val="right"/>
              <w:rPr>
                <w:sz w:val="18"/>
                <w:szCs w:val="17"/>
                <w:lang w:bidi="fr-CH"/>
              </w:rPr>
            </w:pPr>
          </w:p>
        </w:tc>
        <w:tc>
          <w:tcPr>
            <w:tcW w:w="1233"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72</w:t>
            </w:r>
          </w:p>
        </w:tc>
        <w:tc>
          <w:tcPr>
            <w:tcW w:w="1291" w:type="dxa"/>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73</w:t>
            </w:r>
          </w:p>
        </w:tc>
      </w:tr>
      <w:tr w:rsidR="00C66088" w:rsidRPr="005A0280" w:rsidTr="00BF395A">
        <w:tc>
          <w:tcPr>
            <w:tcW w:w="2518" w:type="dxa"/>
            <w:vMerge/>
            <w:tcBorders>
              <w:bottom w:val="single" w:sz="4"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p>
        </w:tc>
        <w:tc>
          <w:tcPr>
            <w:tcW w:w="2446"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 pour conditions d</w:t>
            </w:r>
            <w:r>
              <w:rPr>
                <w:sz w:val="18"/>
                <w:szCs w:val="17"/>
              </w:rPr>
              <w:t>’</w:t>
            </w:r>
            <w:r w:rsidRPr="005A0280">
              <w:rPr>
                <w:sz w:val="18"/>
                <w:szCs w:val="17"/>
              </w:rPr>
              <w:t>enneigement extrêmes »</w:t>
            </w:r>
          </w:p>
        </w:tc>
        <w:tc>
          <w:tcPr>
            <w:tcW w:w="1233"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73</w:t>
            </w:r>
          </w:p>
        </w:tc>
        <w:tc>
          <w:tcPr>
            <w:tcW w:w="1291" w:type="dxa"/>
            <w:tcBorders>
              <w:bottom w:val="single" w:sz="4"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75</w:t>
            </w:r>
          </w:p>
        </w:tc>
      </w:tr>
      <w:tr w:rsidR="00C66088" w:rsidRPr="005A0280" w:rsidTr="00BF395A">
        <w:tc>
          <w:tcPr>
            <w:tcW w:w="2518" w:type="dxa"/>
            <w:tcBorders>
              <w:bottom w:val="single" w:sz="12" w:space="0" w:color="auto"/>
            </w:tcBorders>
            <w:shd w:val="clear" w:color="auto" w:fill="auto"/>
            <w:hideMark/>
          </w:tcPr>
          <w:p w:rsidR="00C66088" w:rsidRPr="005A0280" w:rsidRDefault="00C66088" w:rsidP="00C66088">
            <w:pPr>
              <w:suppressAutoHyphens w:val="0"/>
              <w:spacing w:before="60" w:after="60" w:line="220" w:lineRule="exact"/>
              <w:ind w:left="57" w:right="57"/>
              <w:rPr>
                <w:sz w:val="18"/>
                <w:szCs w:val="17"/>
                <w:lang w:bidi="fr-CH"/>
              </w:rPr>
            </w:pPr>
            <w:r w:rsidRPr="005A0280">
              <w:rPr>
                <w:sz w:val="18"/>
                <w:szCs w:val="17"/>
              </w:rPr>
              <w:t>Pneumatique pour usage spécial</w:t>
            </w:r>
          </w:p>
        </w:tc>
        <w:tc>
          <w:tcPr>
            <w:tcW w:w="2446" w:type="dxa"/>
            <w:tcBorders>
              <w:bottom w:val="single" w:sz="12" w:space="0" w:color="auto"/>
            </w:tcBorders>
            <w:shd w:val="clear" w:color="auto" w:fill="auto"/>
            <w:vAlign w:val="bottom"/>
          </w:tcPr>
          <w:p w:rsidR="00C66088" w:rsidRPr="005A0280" w:rsidRDefault="00C66088" w:rsidP="00C66088">
            <w:pPr>
              <w:suppressAutoHyphens w:val="0"/>
              <w:spacing w:before="60" w:after="60" w:line="220" w:lineRule="exact"/>
              <w:ind w:left="57" w:right="57"/>
              <w:jc w:val="right"/>
              <w:rPr>
                <w:sz w:val="18"/>
                <w:szCs w:val="17"/>
                <w:lang w:bidi="fr-CH"/>
              </w:rPr>
            </w:pPr>
          </w:p>
        </w:tc>
        <w:tc>
          <w:tcPr>
            <w:tcW w:w="1233"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74</w:t>
            </w:r>
          </w:p>
        </w:tc>
        <w:tc>
          <w:tcPr>
            <w:tcW w:w="1291" w:type="dxa"/>
            <w:tcBorders>
              <w:bottom w:val="single" w:sz="12" w:space="0" w:color="auto"/>
            </w:tcBorders>
            <w:shd w:val="clear" w:color="auto" w:fill="auto"/>
            <w:vAlign w:val="bottom"/>
            <w:hideMark/>
          </w:tcPr>
          <w:p w:rsidR="00C66088" w:rsidRPr="005A0280" w:rsidRDefault="00C66088" w:rsidP="00C66088">
            <w:pPr>
              <w:suppressAutoHyphens w:val="0"/>
              <w:spacing w:before="60" w:after="60" w:line="220" w:lineRule="exact"/>
              <w:ind w:left="57" w:right="57"/>
              <w:jc w:val="right"/>
              <w:rPr>
                <w:sz w:val="18"/>
                <w:szCs w:val="17"/>
                <w:lang w:bidi="fr-CH"/>
              </w:rPr>
            </w:pPr>
            <w:r w:rsidRPr="005A0280">
              <w:rPr>
                <w:sz w:val="18"/>
                <w:szCs w:val="17"/>
              </w:rPr>
              <w:t>75</w:t>
            </w:r>
          </w:p>
        </w:tc>
      </w:tr>
    </w:tbl>
    <w:p w:rsidR="00C66088" w:rsidRDefault="00C66088" w:rsidP="00830F80">
      <w:pPr>
        <w:pStyle w:val="H23G"/>
      </w:pPr>
      <w:r>
        <w:tab/>
      </w:r>
      <w:r>
        <w:tab/>
        <w:t>Pneumatiques de la classe C3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8"/>
        <w:gridCol w:w="2410"/>
        <w:gridCol w:w="1211"/>
        <w:gridCol w:w="1271"/>
      </w:tblGrid>
      <w:tr w:rsidR="00C66088" w:rsidRPr="005A0280" w:rsidTr="00970B9C">
        <w:trPr>
          <w:tblHeader/>
        </w:trPr>
        <w:tc>
          <w:tcPr>
            <w:tcW w:w="2478" w:type="dxa"/>
            <w:vMerge w:val="restart"/>
            <w:shd w:val="clear" w:color="auto" w:fill="auto"/>
            <w:vAlign w:val="bottom"/>
            <w:hideMark/>
          </w:tcPr>
          <w:p w:rsidR="00C66088" w:rsidRPr="005A0280" w:rsidRDefault="00C66088" w:rsidP="00830F80">
            <w:pPr>
              <w:suppressAutoHyphens w:val="0"/>
              <w:spacing w:before="60" w:after="60" w:line="200" w:lineRule="exact"/>
              <w:ind w:left="57" w:right="57"/>
              <w:rPr>
                <w:bCs/>
                <w:i/>
                <w:sz w:val="16"/>
                <w:szCs w:val="16"/>
                <w:lang w:bidi="fr-CH"/>
              </w:rPr>
            </w:pPr>
            <w:r w:rsidRPr="005A0280">
              <w:rPr>
                <w:i/>
                <w:sz w:val="16"/>
                <w:szCs w:val="16"/>
              </w:rPr>
              <w:br w:type="page"/>
              <w:t>Catégorie d</w:t>
            </w:r>
            <w:r>
              <w:rPr>
                <w:i/>
                <w:sz w:val="16"/>
                <w:szCs w:val="16"/>
              </w:rPr>
              <w:t>’</w:t>
            </w:r>
            <w:r w:rsidRPr="005A0280">
              <w:rPr>
                <w:i/>
                <w:sz w:val="16"/>
                <w:szCs w:val="16"/>
              </w:rPr>
              <w:t>utilisation</w:t>
            </w:r>
          </w:p>
        </w:tc>
        <w:tc>
          <w:tcPr>
            <w:tcW w:w="2410" w:type="dxa"/>
            <w:vMerge w:val="restart"/>
            <w:shd w:val="clear" w:color="auto" w:fill="auto"/>
            <w:vAlign w:val="bottom"/>
          </w:tcPr>
          <w:p w:rsidR="00C66088" w:rsidRPr="005A0280" w:rsidRDefault="00C66088" w:rsidP="00830F80">
            <w:pPr>
              <w:suppressAutoHyphens w:val="0"/>
              <w:spacing w:before="60" w:after="60" w:line="200" w:lineRule="exact"/>
              <w:ind w:left="57" w:right="57"/>
              <w:jc w:val="right"/>
              <w:rPr>
                <w:bCs/>
                <w:i/>
                <w:sz w:val="16"/>
                <w:szCs w:val="16"/>
                <w:lang w:bidi="fr-CH"/>
              </w:rPr>
            </w:pPr>
          </w:p>
        </w:tc>
        <w:tc>
          <w:tcPr>
            <w:tcW w:w="2482" w:type="dxa"/>
            <w:gridSpan w:val="2"/>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r w:rsidRPr="005A0280">
              <w:rPr>
                <w:i/>
                <w:sz w:val="16"/>
                <w:szCs w:val="16"/>
              </w:rPr>
              <w:t>Limite dB(A)</w:t>
            </w:r>
          </w:p>
        </w:tc>
      </w:tr>
      <w:tr w:rsidR="00C66088" w:rsidRPr="005A0280" w:rsidTr="00BF395A">
        <w:trPr>
          <w:tblHeader/>
        </w:trPr>
        <w:tc>
          <w:tcPr>
            <w:tcW w:w="2478" w:type="dxa"/>
            <w:vMerge/>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rPr>
                <w:bCs/>
                <w:i/>
                <w:sz w:val="16"/>
                <w:szCs w:val="16"/>
                <w:lang w:bidi="fr-CH"/>
              </w:rPr>
            </w:pPr>
          </w:p>
        </w:tc>
        <w:tc>
          <w:tcPr>
            <w:tcW w:w="2410" w:type="dxa"/>
            <w:vMerge/>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p>
        </w:tc>
        <w:tc>
          <w:tcPr>
            <w:tcW w:w="121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r w:rsidRPr="005A0280">
              <w:rPr>
                <w:i/>
                <w:sz w:val="16"/>
                <w:szCs w:val="16"/>
              </w:rPr>
              <w:t>Autres</w:t>
            </w:r>
          </w:p>
        </w:tc>
        <w:tc>
          <w:tcPr>
            <w:tcW w:w="127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00" w:lineRule="exact"/>
              <w:ind w:left="57" w:right="57"/>
              <w:jc w:val="right"/>
              <w:rPr>
                <w:bCs/>
                <w:i/>
                <w:sz w:val="16"/>
                <w:szCs w:val="16"/>
                <w:lang w:bidi="fr-CH"/>
              </w:rPr>
            </w:pPr>
            <w:r w:rsidRPr="005A0280">
              <w:rPr>
                <w:i/>
                <w:sz w:val="16"/>
                <w:szCs w:val="16"/>
              </w:rPr>
              <w:t>Pneumatique Traction</w:t>
            </w:r>
          </w:p>
        </w:tc>
      </w:tr>
      <w:tr w:rsidR="00C66088" w:rsidRPr="005A0280" w:rsidTr="00BF395A">
        <w:tc>
          <w:tcPr>
            <w:tcW w:w="2478" w:type="dxa"/>
            <w:tcBorders>
              <w:top w:val="single" w:sz="12" w:space="0" w:color="auto"/>
            </w:tcBorders>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normal</w:t>
            </w:r>
          </w:p>
        </w:tc>
        <w:tc>
          <w:tcPr>
            <w:tcW w:w="2410" w:type="dxa"/>
            <w:tcBorders>
              <w:top w:val="single" w:sz="12" w:space="0" w:color="auto"/>
            </w:tcBorders>
            <w:shd w:val="clear" w:color="auto" w:fill="auto"/>
            <w:vAlign w:val="bottom"/>
          </w:tcPr>
          <w:p w:rsidR="00C66088" w:rsidRPr="005A0280" w:rsidRDefault="00C66088" w:rsidP="00830F80">
            <w:pPr>
              <w:suppressAutoHyphens w:val="0"/>
              <w:spacing w:before="60" w:after="60" w:line="220" w:lineRule="exact"/>
              <w:ind w:left="57" w:right="57"/>
              <w:jc w:val="right"/>
              <w:rPr>
                <w:bCs/>
                <w:sz w:val="18"/>
                <w:szCs w:val="17"/>
                <w:lang w:bidi="fr-CH"/>
              </w:rPr>
            </w:pPr>
          </w:p>
        </w:tc>
        <w:tc>
          <w:tcPr>
            <w:tcW w:w="1211" w:type="dxa"/>
            <w:tcBorders>
              <w:top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73</w:t>
            </w:r>
          </w:p>
        </w:tc>
        <w:tc>
          <w:tcPr>
            <w:tcW w:w="1271" w:type="dxa"/>
            <w:tcBorders>
              <w:top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75</w:t>
            </w:r>
          </w:p>
        </w:tc>
      </w:tr>
      <w:tr w:rsidR="00C66088" w:rsidRPr="005A0280" w:rsidTr="00970B9C">
        <w:tc>
          <w:tcPr>
            <w:tcW w:w="2478" w:type="dxa"/>
            <w:vMerge w:val="restart"/>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neige</w:t>
            </w:r>
          </w:p>
        </w:tc>
        <w:tc>
          <w:tcPr>
            <w:tcW w:w="2410" w:type="dxa"/>
            <w:shd w:val="clear" w:color="auto" w:fill="auto"/>
            <w:vAlign w:val="bottom"/>
          </w:tcPr>
          <w:p w:rsidR="00C66088" w:rsidRPr="005A0280" w:rsidRDefault="00C66088" w:rsidP="00830F80">
            <w:pPr>
              <w:suppressAutoHyphens w:val="0"/>
              <w:spacing w:before="60" w:after="60" w:line="220" w:lineRule="exact"/>
              <w:ind w:left="57" w:right="57"/>
              <w:jc w:val="right"/>
              <w:rPr>
                <w:bCs/>
                <w:sz w:val="18"/>
                <w:szCs w:val="17"/>
                <w:lang w:bidi="fr-CH"/>
              </w:rPr>
            </w:pPr>
          </w:p>
        </w:tc>
        <w:tc>
          <w:tcPr>
            <w:tcW w:w="1211" w:type="dxa"/>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73</w:t>
            </w:r>
          </w:p>
        </w:tc>
        <w:tc>
          <w:tcPr>
            <w:tcW w:w="1271" w:type="dxa"/>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75</w:t>
            </w:r>
          </w:p>
        </w:tc>
      </w:tr>
      <w:tr w:rsidR="00C66088" w:rsidRPr="005A0280" w:rsidTr="00BF395A">
        <w:tc>
          <w:tcPr>
            <w:tcW w:w="2478" w:type="dxa"/>
            <w:vMerge/>
            <w:tcBorders>
              <w:bottom w:val="single" w:sz="4" w:space="0" w:color="auto"/>
            </w:tcBorders>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p>
        </w:tc>
        <w:tc>
          <w:tcPr>
            <w:tcW w:w="2410" w:type="dxa"/>
            <w:tcBorders>
              <w:bottom w:val="single" w:sz="4"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 pour conditions d</w:t>
            </w:r>
            <w:r>
              <w:rPr>
                <w:sz w:val="18"/>
                <w:szCs w:val="17"/>
              </w:rPr>
              <w:t>’</w:t>
            </w:r>
            <w:r w:rsidRPr="005A0280">
              <w:rPr>
                <w:sz w:val="18"/>
                <w:szCs w:val="17"/>
              </w:rPr>
              <w:t>enneigement extrêmes »</w:t>
            </w:r>
          </w:p>
        </w:tc>
        <w:tc>
          <w:tcPr>
            <w:tcW w:w="1211" w:type="dxa"/>
            <w:tcBorders>
              <w:bottom w:val="single" w:sz="4"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74</w:t>
            </w:r>
          </w:p>
        </w:tc>
        <w:tc>
          <w:tcPr>
            <w:tcW w:w="1271" w:type="dxa"/>
            <w:tcBorders>
              <w:bottom w:val="single" w:sz="4"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76</w:t>
            </w:r>
          </w:p>
        </w:tc>
      </w:tr>
      <w:tr w:rsidR="00C66088" w:rsidRPr="005A0280" w:rsidTr="00BF395A">
        <w:tc>
          <w:tcPr>
            <w:tcW w:w="2478" w:type="dxa"/>
            <w:tcBorders>
              <w:bottom w:val="single" w:sz="12" w:space="0" w:color="auto"/>
            </w:tcBorders>
            <w:shd w:val="clear" w:color="auto" w:fill="auto"/>
            <w:hideMark/>
          </w:tcPr>
          <w:p w:rsidR="00C66088" w:rsidRPr="005A0280" w:rsidRDefault="00C66088" w:rsidP="00830F80">
            <w:pPr>
              <w:suppressAutoHyphens w:val="0"/>
              <w:spacing w:before="60" w:after="60" w:line="220" w:lineRule="exact"/>
              <w:ind w:left="57" w:right="57"/>
              <w:rPr>
                <w:bCs/>
                <w:sz w:val="18"/>
                <w:szCs w:val="17"/>
                <w:lang w:bidi="fr-CH"/>
              </w:rPr>
            </w:pPr>
            <w:r w:rsidRPr="005A0280">
              <w:rPr>
                <w:sz w:val="18"/>
                <w:szCs w:val="17"/>
              </w:rPr>
              <w:t>Pneumatique pour usage spécial</w:t>
            </w:r>
          </w:p>
        </w:tc>
        <w:tc>
          <w:tcPr>
            <w:tcW w:w="2410" w:type="dxa"/>
            <w:tcBorders>
              <w:bottom w:val="single" w:sz="12" w:space="0" w:color="auto"/>
            </w:tcBorders>
            <w:shd w:val="clear" w:color="auto" w:fill="auto"/>
            <w:vAlign w:val="bottom"/>
          </w:tcPr>
          <w:p w:rsidR="00C66088" w:rsidRPr="005A0280" w:rsidRDefault="00C66088" w:rsidP="00830F80">
            <w:pPr>
              <w:suppressAutoHyphens w:val="0"/>
              <w:spacing w:before="60" w:after="60" w:line="220" w:lineRule="exact"/>
              <w:ind w:left="57" w:right="57"/>
              <w:jc w:val="right"/>
              <w:rPr>
                <w:bCs/>
                <w:sz w:val="18"/>
                <w:szCs w:val="17"/>
                <w:lang w:bidi="fr-CH"/>
              </w:rPr>
            </w:pPr>
          </w:p>
        </w:tc>
        <w:tc>
          <w:tcPr>
            <w:tcW w:w="121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75</w:t>
            </w:r>
          </w:p>
        </w:tc>
        <w:tc>
          <w:tcPr>
            <w:tcW w:w="1271" w:type="dxa"/>
            <w:tcBorders>
              <w:bottom w:val="single" w:sz="12" w:space="0" w:color="auto"/>
            </w:tcBorders>
            <w:shd w:val="clear" w:color="auto" w:fill="auto"/>
            <w:vAlign w:val="bottom"/>
            <w:hideMark/>
          </w:tcPr>
          <w:p w:rsidR="00C66088" w:rsidRPr="005A0280" w:rsidRDefault="00C66088" w:rsidP="00830F80">
            <w:pPr>
              <w:suppressAutoHyphens w:val="0"/>
              <w:spacing w:before="60" w:after="60" w:line="220" w:lineRule="exact"/>
              <w:ind w:left="57" w:right="57"/>
              <w:jc w:val="right"/>
              <w:rPr>
                <w:bCs/>
                <w:sz w:val="18"/>
                <w:szCs w:val="17"/>
                <w:lang w:bidi="fr-CH"/>
              </w:rPr>
            </w:pPr>
            <w:r w:rsidRPr="005A0280">
              <w:rPr>
                <w:sz w:val="18"/>
                <w:szCs w:val="17"/>
              </w:rPr>
              <w:t>77</w:t>
            </w:r>
          </w:p>
        </w:tc>
      </w:tr>
    </w:tbl>
    <w:p w:rsidR="00970B9C" w:rsidRPr="00970B9C" w:rsidRDefault="00970B9C" w:rsidP="00CC63EF">
      <w:pPr>
        <w:pStyle w:val="SingleTxtG"/>
        <w:keepNext/>
        <w:keepLines/>
        <w:spacing w:before="240"/>
        <w:ind w:left="2268" w:hanging="1134"/>
        <w:rPr>
          <w:lang w:bidi="fr-CH"/>
        </w:rPr>
      </w:pPr>
      <w:r w:rsidRPr="00970B9C">
        <w:t>3.8.2</w:t>
      </w:r>
      <w:r w:rsidRPr="00970B9C">
        <w:tab/>
      </w:r>
      <w:r w:rsidRPr="00970B9C">
        <w:tab/>
        <w:t>Méthode du passage en roue libre pour la mesure des émissions de bruit de roulement</w:t>
      </w:r>
    </w:p>
    <w:p w:rsidR="00970B9C" w:rsidRPr="00970B9C" w:rsidRDefault="000F4C5A" w:rsidP="000F4C5A">
      <w:pPr>
        <w:pStyle w:val="SingleTxtG"/>
        <w:ind w:left="2268" w:hanging="1134"/>
      </w:pPr>
      <w:r>
        <w:tab/>
      </w:r>
      <w:r w:rsidR="00970B9C" w:rsidRPr="00970B9C">
        <w:t>La méthode présentée définit les caractéristiques des instruments de mesure, ainsi que les conditions et les modalités de mesurage du niveau sonore d’un train de pneumatiques montés sur un véhicule d’essai roulant à grande vitesse sur un revêtement routier déterminé. Le niveau maximal de pression acoustique doit être relevé, lors du passage en roue libre du véhicule d’essai, au moyen de microphones placés nettement en retrait ; le résultat final de l’essai est obtenu, pour une vitesse de référence, par une analyse de régression linéaire. Ces résultats d’essai ne peuvent être mis en corrélation avec le bruit de roulement mesuré en accélération ou en décélération pendant le freinage.</w:t>
      </w:r>
    </w:p>
    <w:p w:rsidR="00970B9C" w:rsidRPr="00970B9C" w:rsidRDefault="00970B9C" w:rsidP="000F4C5A">
      <w:pPr>
        <w:pStyle w:val="SingleTxtG"/>
        <w:keepNext/>
        <w:keepLines/>
        <w:ind w:left="2268" w:hanging="1134"/>
      </w:pPr>
      <w:bookmarkStart w:id="155" w:name="_Toc279590817"/>
      <w:r w:rsidRPr="00970B9C">
        <w:lastRenderedPageBreak/>
        <w:t>3.8.3</w:t>
      </w:r>
      <w:r w:rsidRPr="00970B9C">
        <w:tab/>
      </w:r>
      <w:r w:rsidRPr="00970B9C">
        <w:tab/>
        <w:t>Instruments de mesure</w:t>
      </w:r>
      <w:bookmarkEnd w:id="155"/>
    </w:p>
    <w:p w:rsidR="00970B9C" w:rsidRPr="00970B9C" w:rsidRDefault="00970B9C" w:rsidP="000F4C5A">
      <w:pPr>
        <w:pStyle w:val="SingleTxtG"/>
        <w:keepNext/>
        <w:keepLines/>
        <w:ind w:left="2268" w:hanging="1134"/>
      </w:pPr>
      <w:r w:rsidRPr="00970B9C">
        <w:t>3.8.3.1</w:t>
      </w:r>
      <w:r w:rsidRPr="00970B9C">
        <w:tab/>
        <w:t>Mesures acoustiques</w:t>
      </w:r>
    </w:p>
    <w:p w:rsidR="00970B9C" w:rsidRPr="00970B9C" w:rsidRDefault="000F4C5A" w:rsidP="000F4C5A">
      <w:pPr>
        <w:pStyle w:val="SingleTxtG"/>
        <w:ind w:left="2268" w:hanging="1134"/>
      </w:pPr>
      <w:r>
        <w:tab/>
      </w:r>
      <w:r w:rsidR="00970B9C" w:rsidRPr="00970B9C">
        <w:t>Le sonomètre, ou un appareil de mesure équivalent, muni du pare-vent recommandé par le fabricant, doit au minimum satisfaire aux prescriptions applicables aux i</w:t>
      </w:r>
      <w:r w:rsidR="00CC63EF">
        <w:t>nstruments de type </w:t>
      </w:r>
      <w:r w:rsidR="00970B9C" w:rsidRPr="00970B9C">
        <w:t>1, conformément à la publication 60651:1979/A1:1993 de la CEI, deuxième édition.</w:t>
      </w:r>
    </w:p>
    <w:p w:rsidR="00970B9C" w:rsidRPr="00970B9C" w:rsidRDefault="000F4C5A" w:rsidP="000F4C5A">
      <w:pPr>
        <w:pStyle w:val="SingleTxtG"/>
        <w:ind w:left="2268" w:hanging="1134"/>
      </w:pPr>
      <w:r>
        <w:tab/>
      </w:r>
      <w:r w:rsidR="00970B9C" w:rsidRPr="00970B9C">
        <w:t>Les mesures doivent être faites en utilisant la courbe de pondération en fréquence A et la courbe de pondération temporelle F.</w:t>
      </w:r>
    </w:p>
    <w:p w:rsidR="00970B9C" w:rsidRPr="00970B9C" w:rsidRDefault="000F4C5A" w:rsidP="000F4C5A">
      <w:pPr>
        <w:pStyle w:val="SingleTxtG"/>
        <w:ind w:left="2268" w:hanging="1134"/>
      </w:pPr>
      <w:r>
        <w:tab/>
      </w:r>
      <w:r w:rsidR="00970B9C" w:rsidRPr="00970B9C">
        <w:t>Si l’appareil utilisé est équipé d’un système de surveillance périodique du niveau de pondération en fréquence A, les relevés doivent être faits au maximum toutes les 30 ms.</w:t>
      </w:r>
    </w:p>
    <w:p w:rsidR="00970B9C" w:rsidRPr="00970B9C" w:rsidRDefault="00970B9C" w:rsidP="000F4C5A">
      <w:pPr>
        <w:pStyle w:val="SingleTxtG"/>
        <w:keepNext/>
        <w:keepLines/>
        <w:ind w:left="2268" w:hanging="1134"/>
      </w:pPr>
      <w:r w:rsidRPr="00970B9C">
        <w:t>3.8.3.1.1</w:t>
      </w:r>
      <w:r w:rsidRPr="00970B9C">
        <w:tab/>
        <w:t>Étalonnage</w:t>
      </w:r>
    </w:p>
    <w:p w:rsidR="00970B9C" w:rsidRPr="00970B9C" w:rsidRDefault="00970B9C" w:rsidP="000F4C5A">
      <w:pPr>
        <w:pStyle w:val="SingleTxtG"/>
        <w:ind w:left="2268" w:hanging="1134"/>
      </w:pPr>
      <w:r w:rsidRPr="00970B9C">
        <w:tab/>
        <w:t>Au début et à la fin de chaque série de mesures, la totalité du système de mesure doit être vérifiée au moyen d’un générateur d’étalonnage acoustique satisfaisant au minimum aux prescriptions de justesse de la classe 1, définies dans la publication 60942:1988 de la CEI.</w:t>
      </w:r>
    </w:p>
    <w:p w:rsidR="00970B9C" w:rsidRPr="00970B9C" w:rsidRDefault="00970B9C" w:rsidP="000F4C5A">
      <w:pPr>
        <w:pStyle w:val="SingleTxtG"/>
        <w:ind w:left="2268" w:hanging="1134"/>
      </w:pPr>
      <w:r w:rsidRPr="00970B9C">
        <w:tab/>
        <w:t>Sans aucune modification du réglage, l’écart constaté entre deux relevés consécutifs ne doit pas dépasser 0,5 dB(A). Sinon, les valeurs relevées après la dernière vérification satisfaisante ne sont pas prises en considération.</w:t>
      </w:r>
    </w:p>
    <w:p w:rsidR="00970B9C" w:rsidRPr="00970B9C" w:rsidRDefault="00970B9C" w:rsidP="000F4C5A">
      <w:pPr>
        <w:pStyle w:val="SingleTxtG"/>
        <w:keepNext/>
        <w:keepLines/>
        <w:ind w:left="2268" w:hanging="1134"/>
      </w:pPr>
      <w:r w:rsidRPr="00970B9C">
        <w:t>3.8.3.1.2</w:t>
      </w:r>
      <w:r w:rsidRPr="00970B9C">
        <w:tab/>
        <w:t>Vérification de la conformité</w:t>
      </w:r>
    </w:p>
    <w:p w:rsidR="00970B9C" w:rsidRPr="00970B9C" w:rsidRDefault="00970B9C" w:rsidP="000F4C5A">
      <w:pPr>
        <w:pStyle w:val="SingleTxtG"/>
        <w:ind w:left="2268" w:hanging="1134"/>
      </w:pPr>
      <w:r w:rsidRPr="00970B9C">
        <w:tab/>
        <w:t xml:space="preserve">La conformité du générateur d’étalonnage acoustique avec les prescriptions de la publication 60942:1988 de la CEI doit être vérifiée une fois par an, et celle des appareils de mesure avec les prescriptions de la publication 60651:1979/A1:1993 de la CEI, deuxième édition, doit l’être au moins tous les </w:t>
      </w:r>
      <w:r w:rsidR="003872CF">
        <w:t>deux</w:t>
      </w:r>
      <w:r w:rsidRPr="00970B9C">
        <w:t> ans, dans les deux cas par un laboratoire agréé pour effectuer des étalonnages satisfaisant aux normes en vigueur.</w:t>
      </w:r>
    </w:p>
    <w:p w:rsidR="00970B9C" w:rsidRPr="00970B9C" w:rsidRDefault="00970B9C" w:rsidP="000F4C5A">
      <w:pPr>
        <w:pStyle w:val="SingleTxtG"/>
        <w:keepNext/>
        <w:keepLines/>
        <w:ind w:left="2268" w:hanging="1134"/>
      </w:pPr>
      <w:r w:rsidRPr="00970B9C">
        <w:t>3.8.3.1.3</w:t>
      </w:r>
      <w:r w:rsidRPr="00970B9C">
        <w:tab/>
        <w:t>Positionnement du microphone</w:t>
      </w:r>
    </w:p>
    <w:p w:rsidR="00970B9C" w:rsidRPr="00970B9C" w:rsidRDefault="00970B9C" w:rsidP="000F4C5A">
      <w:pPr>
        <w:pStyle w:val="SingleTxtG"/>
        <w:ind w:left="2268" w:hanging="1134"/>
      </w:pPr>
      <w:r w:rsidRPr="00970B9C">
        <w:tab/>
        <w:t>Le ou les microphones doivent être placés à 7,5 ± 0,05 m de la ligne de référence CC’ (voir fig. 5) et à une hauteur de 1,2 ± 0,02 m au-dessus du sol. Leur axe de sensibilité maximale doit être horizontal et perpendiculaire à l’axe médian de la piste (ligne CC’).</w:t>
      </w:r>
    </w:p>
    <w:p w:rsidR="00970B9C" w:rsidRPr="00970B9C" w:rsidRDefault="00970B9C" w:rsidP="000F4C5A">
      <w:pPr>
        <w:pStyle w:val="SingleTxtG"/>
        <w:keepNext/>
        <w:keepLines/>
        <w:ind w:left="2268" w:hanging="1134"/>
      </w:pPr>
      <w:r w:rsidRPr="00970B9C">
        <w:t>3.8.3.2</w:t>
      </w:r>
      <w:r w:rsidRPr="00970B9C">
        <w:tab/>
        <w:t>Mesures de vitesse</w:t>
      </w:r>
    </w:p>
    <w:p w:rsidR="00970B9C" w:rsidRPr="00970B9C" w:rsidRDefault="00970B9C" w:rsidP="000F4C5A">
      <w:pPr>
        <w:pStyle w:val="SingleTxtG"/>
        <w:ind w:left="2268" w:hanging="1134"/>
      </w:pPr>
      <w:r w:rsidRPr="00970B9C">
        <w:tab/>
        <w:t>La vitesse du véhicule doit être mesurée avec des instruments ayant une justesse de ±1 km/h ou mieux, dès que l’avant du véhicule franchit la ligne</w:t>
      </w:r>
      <w:r w:rsidR="00D10C2B">
        <w:t> </w:t>
      </w:r>
      <w:r w:rsidRPr="00970B9C">
        <w:t>PP’ (voir fig. 5).</w:t>
      </w:r>
    </w:p>
    <w:p w:rsidR="00970B9C" w:rsidRPr="00970B9C" w:rsidRDefault="00970B9C" w:rsidP="000F4C5A">
      <w:pPr>
        <w:pStyle w:val="SingleTxtG"/>
        <w:keepNext/>
        <w:keepLines/>
        <w:ind w:left="2268" w:hanging="1134"/>
      </w:pPr>
      <w:r w:rsidRPr="00970B9C">
        <w:t>3.8.3.3</w:t>
      </w:r>
      <w:r w:rsidRPr="00970B9C">
        <w:tab/>
      </w:r>
      <w:r w:rsidRPr="00970B9C">
        <w:tab/>
        <w:t>Mesures de température</w:t>
      </w:r>
    </w:p>
    <w:p w:rsidR="00970B9C" w:rsidRPr="00970B9C" w:rsidRDefault="00970B9C" w:rsidP="000F4C5A">
      <w:pPr>
        <w:pStyle w:val="SingleTxtG"/>
        <w:ind w:left="2268" w:hanging="1134"/>
      </w:pPr>
      <w:r w:rsidRPr="00970B9C">
        <w:tab/>
        <w:t>La température de l’air et celle du revêtement de la zone d’essai doivent être impérativement mesurées.</w:t>
      </w:r>
    </w:p>
    <w:p w:rsidR="00970B9C" w:rsidRPr="00970B9C" w:rsidRDefault="00970B9C" w:rsidP="000F4C5A">
      <w:pPr>
        <w:pStyle w:val="SingleTxtG"/>
        <w:keepNext/>
        <w:keepLines/>
        <w:ind w:left="2268" w:hanging="1134"/>
      </w:pPr>
      <w:r w:rsidRPr="00970B9C">
        <w:tab/>
        <w:t>Les appareils de mesure doivent avoir une justesse de ±1 °C.</w:t>
      </w:r>
    </w:p>
    <w:p w:rsidR="00970B9C" w:rsidRPr="00970B9C" w:rsidRDefault="00970B9C" w:rsidP="000F4C5A">
      <w:pPr>
        <w:pStyle w:val="SingleTxtG"/>
        <w:keepNext/>
        <w:keepLines/>
        <w:ind w:left="2268" w:hanging="1134"/>
      </w:pPr>
      <w:r w:rsidRPr="00970B9C">
        <w:t>3.8.3.3.1</w:t>
      </w:r>
      <w:r w:rsidRPr="00970B9C">
        <w:tab/>
        <w:t>Température de l’air</w:t>
      </w:r>
    </w:p>
    <w:p w:rsidR="00970B9C" w:rsidRPr="00970B9C" w:rsidRDefault="00970B9C" w:rsidP="000F4C5A">
      <w:pPr>
        <w:pStyle w:val="SingleTxtG"/>
        <w:ind w:left="2268" w:hanging="1134"/>
        <w:rPr>
          <w:bCs/>
          <w:iCs/>
        </w:rPr>
      </w:pPr>
      <w:r w:rsidRPr="00970B9C">
        <w:tab/>
        <w:t>Le capteur de température doit être placé dans un endroit dégagé à proximité du microphone, à l’air libre mais protégé du rayonnement solaire direct par un pare-soleil ou un dispositif analogue. Il doit être placé à 1,2 ± 0,1 m au</w:t>
      </w:r>
      <w:r w:rsidRPr="00970B9C">
        <w:noBreakHyphen/>
        <w:t xml:space="preserve">dessus du revêtement de la zone d’essai, pour réduire au maximum </w:t>
      </w:r>
      <w:r w:rsidRPr="00970B9C">
        <w:lastRenderedPageBreak/>
        <w:t>l’influence du rayonnement thermique du revêtement lorsque la circulation d’air est faible.</w:t>
      </w:r>
    </w:p>
    <w:p w:rsidR="00970B9C" w:rsidRPr="00970B9C" w:rsidRDefault="00970B9C" w:rsidP="000F4C5A">
      <w:pPr>
        <w:pStyle w:val="SingleTxtG"/>
        <w:keepNext/>
        <w:keepLines/>
        <w:ind w:left="2268" w:hanging="1134"/>
      </w:pPr>
      <w:r w:rsidRPr="00970B9C">
        <w:t>3.8.3.3.2</w:t>
      </w:r>
      <w:r w:rsidRPr="00970B9C">
        <w:tab/>
        <w:t>Température du revêtement de la zone d’essai</w:t>
      </w:r>
    </w:p>
    <w:p w:rsidR="00970B9C" w:rsidRPr="00970B9C" w:rsidRDefault="00970B9C" w:rsidP="000F4C5A">
      <w:pPr>
        <w:pStyle w:val="SingleTxtG"/>
        <w:ind w:left="2268" w:hanging="1134"/>
        <w:rPr>
          <w:bCs/>
          <w:iCs/>
        </w:rPr>
      </w:pPr>
      <w:r w:rsidRPr="00970B9C">
        <w:tab/>
        <w:t>Le capteur de température doit être placé à un endroit où la température mesurée est représentative de celle du trajet des roues, sans gêner les mesures acoustiques.</w:t>
      </w:r>
    </w:p>
    <w:p w:rsidR="00970B9C" w:rsidRPr="00970B9C" w:rsidRDefault="00970B9C" w:rsidP="000F4C5A">
      <w:pPr>
        <w:pStyle w:val="SingleTxtG"/>
        <w:ind w:left="2268" w:hanging="1134"/>
      </w:pPr>
      <w:r w:rsidRPr="00970B9C">
        <w:tab/>
        <w:t>Si l’on utilise un instrument doté d’un capteur de température à contact, une pâte caloporteuse doit être appliquée entre le revêtement et le capteur de manière à assurer un contact thermique adéquat.</w:t>
      </w:r>
    </w:p>
    <w:p w:rsidR="00970B9C" w:rsidRPr="00970B9C" w:rsidRDefault="00970B9C" w:rsidP="000F4C5A">
      <w:pPr>
        <w:pStyle w:val="SingleTxtG"/>
        <w:ind w:left="2268" w:hanging="1134"/>
      </w:pPr>
      <w:r w:rsidRPr="00970B9C">
        <w:tab/>
        <w:t>Si l’on utilise un thermomètre à rayonnement (pyromètre), la hauteur retenue doit permettre d’obtenir une mesure sur une plage d’au moins 0,1 m de diamètre.</w:t>
      </w:r>
    </w:p>
    <w:p w:rsidR="00970B9C" w:rsidRPr="00970B9C" w:rsidRDefault="00970B9C" w:rsidP="000F4C5A">
      <w:pPr>
        <w:pStyle w:val="SingleTxtG"/>
        <w:keepNext/>
        <w:keepLines/>
        <w:ind w:left="2268" w:hanging="1134"/>
      </w:pPr>
      <w:r w:rsidRPr="00970B9C">
        <w:t>3.8.3.4</w:t>
      </w:r>
      <w:r w:rsidRPr="00970B9C">
        <w:tab/>
        <w:t>Mesure de la vitesse du vent</w:t>
      </w:r>
    </w:p>
    <w:p w:rsidR="00970B9C" w:rsidRPr="00970B9C" w:rsidRDefault="00970B9C" w:rsidP="000F4C5A">
      <w:pPr>
        <w:pStyle w:val="SingleTxtG"/>
        <w:ind w:left="2268" w:hanging="1134"/>
      </w:pPr>
      <w:r w:rsidRPr="00970B9C">
        <w:tab/>
        <w:t>L’appareil doit pouvoir mesurer la vitesse du vent à ±1 m/s près. La vitesse doit être mesurée à la hauteur du microphone. La direction du vent par rapport à celle de déplacement du véhicule doit être consignée.</w:t>
      </w:r>
    </w:p>
    <w:p w:rsidR="00970B9C" w:rsidRPr="00970B9C" w:rsidRDefault="00970B9C" w:rsidP="000F4C5A">
      <w:pPr>
        <w:pStyle w:val="SingleTxtG"/>
        <w:keepNext/>
        <w:keepLines/>
        <w:ind w:left="2268" w:hanging="1134"/>
      </w:pPr>
      <w:bookmarkStart w:id="156" w:name="_Toc279590818"/>
      <w:r w:rsidRPr="00970B9C">
        <w:t>3.8.4</w:t>
      </w:r>
      <w:r w:rsidRPr="00970B9C">
        <w:tab/>
      </w:r>
      <w:r w:rsidRPr="00970B9C">
        <w:tab/>
        <w:t>Conditions de mesure</w:t>
      </w:r>
      <w:bookmarkEnd w:id="156"/>
    </w:p>
    <w:p w:rsidR="00970B9C" w:rsidRPr="00970B9C" w:rsidRDefault="00970B9C" w:rsidP="000F4C5A">
      <w:pPr>
        <w:pStyle w:val="SingleTxtG"/>
        <w:keepNext/>
        <w:keepLines/>
        <w:ind w:left="2268" w:hanging="1134"/>
      </w:pPr>
      <w:r w:rsidRPr="00970B9C">
        <w:t>3.8.4.1</w:t>
      </w:r>
      <w:r w:rsidRPr="00970B9C">
        <w:tab/>
        <w:t>Terrain d’essai</w:t>
      </w:r>
    </w:p>
    <w:p w:rsidR="00970B9C" w:rsidRPr="00970B9C" w:rsidRDefault="00970B9C" w:rsidP="000F4C5A">
      <w:pPr>
        <w:pStyle w:val="SingleTxtG"/>
        <w:ind w:left="2268" w:hanging="1134"/>
      </w:pPr>
      <w:r w:rsidRPr="00970B9C">
        <w:tab/>
        <w:t>Le terrain d’essai doit comprendre une partie centrale entourée d’une aire pratiquement plane. L’aire de mesurage doit être horizontale et le revêtement doit être sec et propre lors de toutes les mesures. Il ne doit pas être artificiellement refroidi pendant ou avant les essais.</w:t>
      </w:r>
    </w:p>
    <w:p w:rsidR="00970B9C" w:rsidRPr="00970B9C" w:rsidRDefault="00970B9C" w:rsidP="000F4C5A">
      <w:pPr>
        <w:pStyle w:val="SingleTxtG"/>
        <w:ind w:left="2268" w:hanging="1134"/>
      </w:pPr>
      <w:r w:rsidRPr="00970B9C">
        <w:tab/>
        <w:t>La zone d’essai doit offrir, entre la source sonore et le microphone, les conditions d’un champ acoustique dégagé à 1 dB(A) près. Ces conditions sont réputées satisfaites si aucun objet de grande taille réfléchissant les sons, tel que clôture, rocher, pont ou bâtiment ne se trouve dans un rayon de 50 m autour du centre de l’aire de mesurage. Le revêtement de la zone d’essai et les dimensions du terrain d’essai doivent être conformes aux prescriptions de la norme ISO 10844:2014.</w:t>
      </w:r>
    </w:p>
    <w:p w:rsidR="00970B9C" w:rsidRPr="00970B9C" w:rsidRDefault="00970B9C" w:rsidP="000F4C5A">
      <w:pPr>
        <w:pStyle w:val="SingleTxtG"/>
        <w:ind w:left="2268" w:hanging="1134"/>
      </w:pPr>
      <w:r w:rsidRPr="00970B9C">
        <w:tab/>
        <w:t>Il faut veiller à ce qu’au centre du terrain d’essai une zone d’au moins 10 m de rayon soit exempte de neige poudreuse, d’herbe haute, de terre meuble, de cendre, etc. Il ne doit y avoir aucun obstacle risquant de perturber le champ acoustique au voisinage du microphone et personne ne doit se trouver entre ce dernier et la source sonore. La personne effectuant les mesures et les observateurs éventuels doivent se placer de façon à ne pas fausser les enregistrements des instruments de mesure.</w:t>
      </w:r>
    </w:p>
    <w:p w:rsidR="00970B9C" w:rsidRPr="00970B9C" w:rsidRDefault="00970B9C" w:rsidP="00970B9C">
      <w:pPr>
        <w:pStyle w:val="SingleTxtG"/>
      </w:pPr>
      <w:r w:rsidRPr="00970B9C">
        <w:t>3.8.4.2</w:t>
      </w:r>
      <w:r w:rsidRPr="00970B9C">
        <w:tab/>
      </w:r>
      <w:r w:rsidRPr="00970B9C">
        <w:tab/>
        <w:t>Conditions météorologiques</w:t>
      </w:r>
    </w:p>
    <w:p w:rsidR="00970B9C" w:rsidRPr="00970B9C" w:rsidRDefault="00970B9C" w:rsidP="000F4C5A">
      <w:pPr>
        <w:pStyle w:val="SingleTxtG"/>
        <w:ind w:left="2268" w:hanging="1134"/>
      </w:pPr>
      <w:r w:rsidRPr="00970B9C">
        <w:tab/>
        <w:t>Les mesures ne doivent pas être réalisées dans de mauvaises conditions météorologiques. Il faut veiller à ce que les résultats ne soient pas faussés par des rafales de vent. Les essais ne doivent pas être effectués lorsque la vitesse du vent à la hauteur du microphone est supérieure à 5 m/s.</w:t>
      </w:r>
    </w:p>
    <w:p w:rsidR="00970B9C" w:rsidRPr="00970B9C" w:rsidRDefault="00970B9C" w:rsidP="000F4C5A">
      <w:pPr>
        <w:pStyle w:val="SingleTxtG"/>
        <w:ind w:left="2268" w:hanging="1134"/>
      </w:pPr>
      <w:r w:rsidRPr="00970B9C">
        <w:tab/>
        <w:t>Les mesures ne doivent pas être effectuées si la température ambiante est inférieure à 5 °C ou supérieure à 40 °C ou si la température du revêtement est inférieure à 5 °C ou supérieure à 50 °C.</w:t>
      </w:r>
    </w:p>
    <w:p w:rsidR="00970B9C" w:rsidRPr="00970B9C" w:rsidRDefault="00970B9C" w:rsidP="00BF395A">
      <w:pPr>
        <w:pStyle w:val="SingleTxtG"/>
        <w:keepNext/>
        <w:keepLines/>
        <w:ind w:left="2268" w:hanging="1134"/>
      </w:pPr>
      <w:r w:rsidRPr="00970B9C">
        <w:lastRenderedPageBreak/>
        <w:t>3.8.4.3</w:t>
      </w:r>
      <w:r w:rsidRPr="00970B9C">
        <w:tab/>
        <w:t>Bruit ambiant</w:t>
      </w:r>
    </w:p>
    <w:p w:rsidR="00970B9C" w:rsidRPr="00970B9C" w:rsidRDefault="00970B9C" w:rsidP="000F4C5A">
      <w:pPr>
        <w:pStyle w:val="SingleTxtG"/>
        <w:ind w:left="2268" w:hanging="1134"/>
      </w:pPr>
      <w:r w:rsidRPr="00970B9C">
        <w:t>3.8.4.3.1</w:t>
      </w:r>
      <w:r w:rsidRPr="00970B9C">
        <w:tab/>
        <w:t>Le niveau de bruit ambiant (y compris le bruit éventuel du vent) doit être au moins de 10 dB(A) inférieur au bruit de roulement mesuré. Un pare-vent approprié peut être monté sur le microphone, à condition de tenir compte de son incidence sur la sensibilité et les caractéristiques directionnelles du microphone.</w:t>
      </w:r>
    </w:p>
    <w:p w:rsidR="00970B9C" w:rsidRPr="00970B9C" w:rsidRDefault="00970B9C" w:rsidP="000F4C5A">
      <w:pPr>
        <w:pStyle w:val="SingleTxtG"/>
        <w:ind w:left="2268" w:hanging="1134"/>
      </w:pPr>
      <w:bookmarkStart w:id="157" w:name="_Ref317777074"/>
      <w:r w:rsidRPr="00970B9C">
        <w:t>3.8.4.3.2</w:t>
      </w:r>
      <w:r w:rsidRPr="00970B9C">
        <w:tab/>
        <w:t>Toute mesure affectée par une pointe acoustique apparemment sans relation avec le niveau sonore général des pneumatiques ne doit pas être prise en considération.</w:t>
      </w:r>
      <w:bookmarkEnd w:id="157"/>
    </w:p>
    <w:p w:rsidR="00970B9C" w:rsidRPr="00970B9C" w:rsidRDefault="00970B9C" w:rsidP="00CC63EF">
      <w:pPr>
        <w:pStyle w:val="SingleTxtG"/>
        <w:keepNext/>
        <w:keepLines/>
        <w:ind w:left="2268" w:hanging="1134"/>
      </w:pPr>
      <w:r w:rsidRPr="00970B9C">
        <w:t>3.8.4.4</w:t>
      </w:r>
      <w:r w:rsidRPr="00970B9C">
        <w:tab/>
        <w:t>Prescriptions applicables au véhicule d’essai</w:t>
      </w:r>
    </w:p>
    <w:p w:rsidR="00970B9C" w:rsidRPr="00970B9C" w:rsidRDefault="00970B9C" w:rsidP="00CC63EF">
      <w:pPr>
        <w:pStyle w:val="SingleTxtG"/>
        <w:keepNext/>
        <w:keepLines/>
        <w:ind w:left="2268" w:hanging="1134"/>
      </w:pPr>
      <w:r w:rsidRPr="00970B9C">
        <w:t>3.8.4.4.1</w:t>
      </w:r>
      <w:r w:rsidRPr="00970B9C">
        <w:tab/>
        <w:t>Généralités</w:t>
      </w:r>
    </w:p>
    <w:p w:rsidR="00970B9C" w:rsidRPr="00970B9C" w:rsidRDefault="00970B9C" w:rsidP="000F4C5A">
      <w:pPr>
        <w:pStyle w:val="SingleTxtG"/>
        <w:ind w:left="2268" w:hanging="1134"/>
      </w:pPr>
      <w:r w:rsidRPr="00970B9C">
        <w:tab/>
        <w:t>Le véhicule d’essai est un véhicule automobile équipé de quatre pneumatiques en montage simple sur deux essieux seulement.</w:t>
      </w:r>
    </w:p>
    <w:p w:rsidR="00970B9C" w:rsidRPr="00970B9C" w:rsidRDefault="00970B9C" w:rsidP="00CC63EF">
      <w:pPr>
        <w:pStyle w:val="SingleTxtG"/>
        <w:keepNext/>
        <w:keepLines/>
        <w:ind w:left="2268" w:hanging="1134"/>
      </w:pPr>
      <w:r w:rsidRPr="00970B9C">
        <w:t>3.8.4.4.2</w:t>
      </w:r>
      <w:r w:rsidRPr="00970B9C">
        <w:tab/>
        <w:t>Charge du véhicule</w:t>
      </w:r>
    </w:p>
    <w:p w:rsidR="00970B9C" w:rsidRPr="00970B9C" w:rsidRDefault="00970B9C" w:rsidP="000F4C5A">
      <w:pPr>
        <w:pStyle w:val="SingleTxtG"/>
        <w:ind w:left="2268" w:hanging="1134"/>
      </w:pPr>
      <w:r w:rsidRPr="00970B9C">
        <w:tab/>
        <w:t>Le véhicule doit être chargé de manière à respecter les dispositions du paragraphe 3.8.4.5.2 ci-dessous relatives aux charges des pneumatiques d’essai.</w:t>
      </w:r>
    </w:p>
    <w:p w:rsidR="00970B9C" w:rsidRPr="00970B9C" w:rsidRDefault="00970B9C" w:rsidP="00CC63EF">
      <w:pPr>
        <w:pStyle w:val="SingleTxtG"/>
        <w:keepNext/>
        <w:keepLines/>
        <w:ind w:left="2268" w:hanging="1134"/>
      </w:pPr>
      <w:r w:rsidRPr="00970B9C">
        <w:t>3.8.4.4.3</w:t>
      </w:r>
      <w:r w:rsidRPr="00970B9C">
        <w:tab/>
        <w:t>Empattement</w:t>
      </w:r>
    </w:p>
    <w:p w:rsidR="00970B9C" w:rsidRPr="00970B9C" w:rsidRDefault="00970B9C" w:rsidP="000F4C5A">
      <w:pPr>
        <w:pStyle w:val="SingleTxtG"/>
        <w:ind w:left="2268" w:hanging="1134"/>
      </w:pPr>
      <w:r w:rsidRPr="00970B9C">
        <w:tab/>
        <w:t>L’empattement entre les deux essieux équipés des pneumatiques soumis à l’essai doit être inférieur à 3,5 m pour les pneumatiques de la classe C1 et inférieur à 5 m pour les pneumatiques des classes C2 et C3.</w:t>
      </w:r>
    </w:p>
    <w:p w:rsidR="00970B9C" w:rsidRPr="00970B9C" w:rsidRDefault="00970B9C" w:rsidP="00CC63EF">
      <w:pPr>
        <w:pStyle w:val="SingleTxtG"/>
        <w:keepNext/>
        <w:keepLines/>
        <w:ind w:left="2268" w:hanging="1134"/>
      </w:pPr>
      <w:r w:rsidRPr="00970B9C">
        <w:t>3.8.4.4.4</w:t>
      </w:r>
      <w:r w:rsidRPr="00970B9C">
        <w:tab/>
        <w:t>Mesures à prendre pour que le véhicule influe au minimum sur la mesure du bruit de roulement</w:t>
      </w:r>
    </w:p>
    <w:p w:rsidR="00970B9C" w:rsidRPr="00970B9C" w:rsidRDefault="00970B9C" w:rsidP="000F4C5A">
      <w:pPr>
        <w:pStyle w:val="SingleTxtG"/>
        <w:ind w:left="2268" w:hanging="1134"/>
      </w:pPr>
      <w:r w:rsidRPr="00970B9C">
        <w:tab/>
        <w:t>Pour que le bruit de roulement ne soit pas sensiblement affecté par les caractéristiques de construction du véhicule d’essai, les prescriptions et recommandations ci-après s’appliquent.</w:t>
      </w:r>
    </w:p>
    <w:p w:rsidR="00970B9C" w:rsidRPr="00970B9C" w:rsidRDefault="00970B9C" w:rsidP="00CC63EF">
      <w:pPr>
        <w:pStyle w:val="SingleTxtG"/>
        <w:keepNext/>
        <w:keepLines/>
        <w:ind w:left="2268" w:hanging="1134"/>
      </w:pPr>
      <w:r w:rsidRPr="00970B9C">
        <w:t>3.8.4.4.4.1</w:t>
      </w:r>
      <w:r w:rsidRPr="00970B9C">
        <w:tab/>
        <w:t>Prescriptions :</w:t>
      </w:r>
    </w:p>
    <w:p w:rsidR="00970B9C" w:rsidRPr="00970B9C" w:rsidRDefault="00970B9C" w:rsidP="000F4C5A">
      <w:pPr>
        <w:pStyle w:val="SingleTxtG"/>
        <w:ind w:left="2835" w:hanging="567"/>
      </w:pPr>
      <w:r w:rsidRPr="00970B9C">
        <w:t>a)</w:t>
      </w:r>
      <w:r w:rsidRPr="00970B9C">
        <w:tab/>
        <w:t>Il ne doit pas être monté de bavettes de garde-boue ou autres dispositifs supplémentaires antiéclaboussures ;</w:t>
      </w:r>
    </w:p>
    <w:p w:rsidR="00970B9C" w:rsidRPr="00970B9C" w:rsidRDefault="00970B9C" w:rsidP="000F4C5A">
      <w:pPr>
        <w:pStyle w:val="SingleTxtG"/>
        <w:ind w:left="2835" w:hanging="567"/>
      </w:pPr>
      <w:r w:rsidRPr="00970B9C">
        <w:t>b)</w:t>
      </w:r>
      <w:r w:rsidRPr="00970B9C">
        <w:tab/>
        <w:t>Il ne faut pas que soient ajoutés ou conservés, au voisinage des pneumatiques et des jantes, des éléments susceptibles de faire écran au bruit émis ;</w:t>
      </w:r>
    </w:p>
    <w:p w:rsidR="00970B9C" w:rsidRPr="00970B9C" w:rsidRDefault="00970B9C" w:rsidP="000F4C5A">
      <w:pPr>
        <w:pStyle w:val="SingleTxtG"/>
        <w:ind w:left="2835" w:hanging="567"/>
      </w:pPr>
      <w:r w:rsidRPr="00970B9C">
        <w:t>c)</w:t>
      </w:r>
      <w:r w:rsidRPr="00970B9C">
        <w:tab/>
        <w:t>Le réglage géométrique des roues (pincement, carrossage et chasse) doit être en conformité totale avec les recommandations du constructeur ;</w:t>
      </w:r>
    </w:p>
    <w:p w:rsidR="00970B9C" w:rsidRPr="00970B9C" w:rsidRDefault="00970B9C" w:rsidP="000F4C5A">
      <w:pPr>
        <w:pStyle w:val="SingleTxtG"/>
        <w:ind w:left="2835" w:hanging="567"/>
      </w:pPr>
      <w:r w:rsidRPr="00970B9C">
        <w:t>d)</w:t>
      </w:r>
      <w:r w:rsidRPr="00970B9C">
        <w:tab/>
        <w:t>Il est interdit de placer des matériaux insonorisants supplémentaires dans les passages de roue ou sous la caisse ;</w:t>
      </w:r>
    </w:p>
    <w:p w:rsidR="00970B9C" w:rsidRPr="00970B9C" w:rsidRDefault="00970B9C" w:rsidP="000F4C5A">
      <w:pPr>
        <w:pStyle w:val="SingleTxtG"/>
        <w:ind w:left="2835" w:hanging="567"/>
      </w:pPr>
      <w:r w:rsidRPr="00970B9C">
        <w:t>e)</w:t>
      </w:r>
      <w:r w:rsidRPr="00970B9C">
        <w:tab/>
        <w:t>L’état de la suspension doit être tel qu’il permette d’éviter toute réduction anormale de la garde au sol lorsque le véhicule est chargé selon les prescriptions d’essai. Les éventuels systèmes de réglage de la hauteur de la caisse doivent être ajustés de manière à obtenir pendant les essais une garde au sol qui soit normale quand le véhicule est à vide.</w:t>
      </w:r>
    </w:p>
    <w:p w:rsidR="00970B9C" w:rsidRPr="00970B9C" w:rsidRDefault="00970B9C" w:rsidP="000F4C5A">
      <w:pPr>
        <w:pStyle w:val="SingleTxtG"/>
        <w:keepNext/>
        <w:keepLines/>
        <w:ind w:left="2268" w:hanging="1134"/>
      </w:pPr>
      <w:r w:rsidRPr="00970B9C">
        <w:lastRenderedPageBreak/>
        <w:t>3.8.4.4.4.2</w:t>
      </w:r>
      <w:r w:rsidRPr="00970B9C">
        <w:tab/>
        <w:t>Mesures recommandées pour éviter les bruits parasites :</w:t>
      </w:r>
    </w:p>
    <w:p w:rsidR="00970B9C" w:rsidRPr="00970B9C" w:rsidRDefault="00970B9C" w:rsidP="000F4C5A">
      <w:pPr>
        <w:pStyle w:val="SingleTxtG"/>
        <w:ind w:left="2835" w:hanging="567"/>
      </w:pPr>
      <w:r w:rsidRPr="00970B9C">
        <w:t>a)</w:t>
      </w:r>
      <w:r w:rsidRPr="00970B9C">
        <w:tab/>
        <w:t>Il est recommandé d’enlever ou de modifier les éléments du véhicule susceptibles de contribuer au bruit de fond de ce dernier. Tout démontage ou toute modification doit être consigné dans le procès-verbal d’essai ;</w:t>
      </w:r>
    </w:p>
    <w:p w:rsidR="00970B9C" w:rsidRPr="00970B9C" w:rsidRDefault="00970B9C" w:rsidP="000F4C5A">
      <w:pPr>
        <w:pStyle w:val="SingleTxtG"/>
        <w:ind w:left="2835" w:hanging="567"/>
      </w:pPr>
      <w:r w:rsidRPr="00970B9C">
        <w:t>b)</w:t>
      </w:r>
      <w:r w:rsidRPr="00970B9C">
        <w:tab/>
        <w:t>Pendant l’essai, il faut s’assurer que les freins soient bien desserrés, pour éviter tout bruit de frein ;</w:t>
      </w:r>
    </w:p>
    <w:p w:rsidR="00970B9C" w:rsidRPr="00970B9C" w:rsidRDefault="00970B9C" w:rsidP="000F4C5A">
      <w:pPr>
        <w:pStyle w:val="SingleTxtG"/>
        <w:ind w:left="2835" w:hanging="567"/>
      </w:pPr>
      <w:r w:rsidRPr="00970B9C">
        <w:t>c)</w:t>
      </w:r>
      <w:r w:rsidRPr="00970B9C">
        <w:tab/>
        <w:t>Il faut s’assurer que les ventilateurs de refroidissement électriques ne fonctionnent pas ;</w:t>
      </w:r>
    </w:p>
    <w:p w:rsidR="00970B9C" w:rsidRPr="00970B9C" w:rsidRDefault="00970B9C" w:rsidP="000F4C5A">
      <w:pPr>
        <w:pStyle w:val="SingleTxtG"/>
        <w:ind w:left="2835" w:hanging="567"/>
      </w:pPr>
      <w:r w:rsidRPr="00970B9C">
        <w:t>d)</w:t>
      </w:r>
      <w:r w:rsidRPr="00970B9C">
        <w:tab/>
        <w:t>Lors des essais, les fenêtres et le toit ouvrant du véhicule doivent être fermés.</w:t>
      </w:r>
    </w:p>
    <w:p w:rsidR="00970B9C" w:rsidRPr="00970B9C" w:rsidRDefault="00970B9C" w:rsidP="000F4C5A">
      <w:pPr>
        <w:pStyle w:val="SingleTxtG"/>
        <w:keepNext/>
        <w:keepLines/>
        <w:ind w:left="2268" w:hanging="1134"/>
      </w:pPr>
      <w:r w:rsidRPr="00970B9C">
        <w:t>3.8.4.5</w:t>
      </w:r>
      <w:r w:rsidRPr="00970B9C">
        <w:tab/>
      </w:r>
      <w:r w:rsidRPr="00970B9C">
        <w:tab/>
        <w:t>Pneumatiques</w:t>
      </w:r>
    </w:p>
    <w:p w:rsidR="00970B9C" w:rsidRPr="00970B9C" w:rsidRDefault="00970B9C" w:rsidP="000F4C5A">
      <w:pPr>
        <w:pStyle w:val="SingleTxtG"/>
        <w:keepNext/>
        <w:keepLines/>
        <w:ind w:left="2268" w:hanging="1134"/>
      </w:pPr>
      <w:r w:rsidRPr="00970B9C">
        <w:t>3.8.4.5.1</w:t>
      </w:r>
      <w:r w:rsidRPr="00970B9C">
        <w:tab/>
        <w:t>Généralités</w:t>
      </w:r>
    </w:p>
    <w:p w:rsidR="00970B9C" w:rsidRPr="00970B9C" w:rsidRDefault="00970B9C" w:rsidP="000F4C5A">
      <w:pPr>
        <w:pStyle w:val="SingleTxtG"/>
        <w:keepNext/>
        <w:keepLines/>
        <w:ind w:left="2268" w:hanging="1134"/>
      </w:pPr>
      <w:r w:rsidRPr="00970B9C">
        <w:tab/>
        <w:t>Quatre pneumatiques identiques sont montés sur le véhicule d’essai. Dans le cas de pneumatiques ayant un indice de capacité de charge supérieur à 121 et sans indication de jumelage, deux de ces pneumatiques du même type et de la même gamme doivent être montés sur l’essieu arrière du véhicule d’essai ; l’essieu avant doit être équipé de pneumatiques de dimensions appropriées compte tenu de la charge à l’essieu et usés jusqu’à la profondeur minimale afin de minimiser l’influence du bruit de roulement tout en conservant un degré de sécurité suffisant. Les pneumatiques d’hiver qui, dans certaines Parties contractantes, peuvent être équipés de crampons destinés à augmenter le frottement, doivent être essayés sans cet équipement. Les pneumatiques soumis à des prescriptions de montage spéciales doivent être montés conformément à ces prescriptions (par exemple sens de rotation). Avant rodage, la profondeur des sculptures de la bande de roulement doit être maximale.</w:t>
      </w:r>
    </w:p>
    <w:p w:rsidR="00970B9C" w:rsidRPr="00970B9C" w:rsidRDefault="00970B9C" w:rsidP="000F4C5A">
      <w:pPr>
        <w:pStyle w:val="SingleTxtG"/>
        <w:keepNext/>
        <w:keepLines/>
        <w:ind w:left="2268" w:hanging="1134"/>
      </w:pPr>
      <w:bookmarkStart w:id="158" w:name="_Toc279589256"/>
      <w:r w:rsidRPr="00970B9C">
        <w:tab/>
        <w:t>Les pneumatiques doivent être soumis à l’essai sur des jantes autorisées par le fabricant desdits pneumatiques.</w:t>
      </w:r>
      <w:bookmarkEnd w:id="158"/>
    </w:p>
    <w:p w:rsidR="00970B9C" w:rsidRPr="00970B9C" w:rsidRDefault="00970B9C" w:rsidP="000F4C5A">
      <w:pPr>
        <w:pStyle w:val="SingleTxtG"/>
        <w:keepNext/>
        <w:keepLines/>
        <w:ind w:left="2268" w:hanging="1134"/>
      </w:pPr>
      <w:bookmarkStart w:id="159" w:name="_Ref317776829"/>
      <w:r w:rsidRPr="00970B9C">
        <w:t>3.8.4.5.2</w:t>
      </w:r>
      <w:r w:rsidRPr="00970B9C">
        <w:tab/>
        <w:t>Charges des pneumatiques</w:t>
      </w:r>
      <w:bookmarkEnd w:id="159"/>
    </w:p>
    <w:p w:rsidR="00970B9C" w:rsidRPr="00970B9C" w:rsidRDefault="00970B9C" w:rsidP="000F4C5A">
      <w:pPr>
        <w:pStyle w:val="SingleTxtG"/>
        <w:keepNext/>
        <w:keepLines/>
        <w:ind w:left="2268" w:hanging="1134"/>
      </w:pPr>
      <w:r w:rsidRPr="00970B9C">
        <w:tab/>
        <w:t>La charge d’essai Q</w:t>
      </w:r>
      <w:r w:rsidRPr="00970B9C">
        <w:rPr>
          <w:vertAlign w:val="subscript"/>
        </w:rPr>
        <w:t>t</w:t>
      </w:r>
      <w:r w:rsidRPr="00970B9C">
        <w:t xml:space="preserve"> de chaque pneumatique du véhicule d’essai doit représenter 50 à 90 % de la charge de référence Q</w:t>
      </w:r>
      <w:r w:rsidRPr="00970B9C">
        <w:rPr>
          <w:vertAlign w:val="subscript"/>
        </w:rPr>
        <w:t>r</w:t>
      </w:r>
      <w:r w:rsidRPr="00970B9C">
        <w:t xml:space="preserve"> mais la charge d’essai moyenne Q</w:t>
      </w:r>
      <w:r w:rsidRPr="00970B9C">
        <w:rPr>
          <w:vertAlign w:val="subscript"/>
        </w:rPr>
        <w:t>t,avr</w:t>
      </w:r>
      <w:r w:rsidRPr="00970B9C">
        <w:t xml:space="preserve"> de tous les pneumatiques doit représenter 75 ± 5 % de la charge de référence Q</w:t>
      </w:r>
      <w:r w:rsidRPr="00970B9C">
        <w:rPr>
          <w:vertAlign w:val="subscript"/>
        </w:rPr>
        <w:t>r</w:t>
      </w:r>
      <w:r w:rsidRPr="00970B9C">
        <w:t>.</w:t>
      </w:r>
    </w:p>
    <w:p w:rsidR="00970B9C" w:rsidRPr="00970B9C" w:rsidRDefault="00970B9C" w:rsidP="000F4C5A">
      <w:pPr>
        <w:pStyle w:val="SingleTxtG"/>
        <w:keepNext/>
        <w:keepLines/>
        <w:ind w:left="2268" w:hanging="1134"/>
      </w:pPr>
      <w:r w:rsidRPr="00970B9C">
        <w:tab/>
        <w:t>Pour tous les pneumatiques, la charge d’essai Q</w:t>
      </w:r>
      <w:r w:rsidRPr="00970B9C">
        <w:rPr>
          <w:vertAlign w:val="subscript"/>
        </w:rPr>
        <w:t>r</w:t>
      </w:r>
      <w:r w:rsidRPr="00970B9C">
        <w:t xml:space="preserve"> représente la masse maximale correspondant à l’indice de capacité de charge marqué sur le pneumatique. Si l’indice de capacité de charge est constitué de deux nombres séparés par une barre oblique (/), il doit être fait référence au premier d’entre eux.</w:t>
      </w:r>
    </w:p>
    <w:p w:rsidR="00970B9C" w:rsidRPr="00970B9C" w:rsidRDefault="00970B9C" w:rsidP="000F4C5A">
      <w:pPr>
        <w:pStyle w:val="SingleTxtG"/>
        <w:keepNext/>
        <w:keepLines/>
        <w:ind w:left="2268" w:hanging="1134"/>
      </w:pPr>
      <w:r w:rsidRPr="00970B9C">
        <w:t>3.8.4.5.3</w:t>
      </w:r>
      <w:r w:rsidRPr="00970B9C">
        <w:tab/>
        <w:t>Pression de gonflage des pneumatiques</w:t>
      </w:r>
    </w:p>
    <w:p w:rsidR="00970B9C" w:rsidRPr="00970B9C" w:rsidRDefault="00970B9C" w:rsidP="000F4C5A">
      <w:pPr>
        <w:pStyle w:val="SingleTxtG"/>
        <w:keepNext/>
        <w:keepLines/>
        <w:ind w:left="2268" w:hanging="1134"/>
      </w:pPr>
      <w:r w:rsidRPr="00970B9C">
        <w:tab/>
        <w:t>Pour chaque pneumatique monté sur le véhicu</w:t>
      </w:r>
      <w:r w:rsidR="00CC63EF">
        <w:t>le d’essai, la pression d’essai </w:t>
      </w:r>
      <w:r w:rsidRPr="00970B9C">
        <w:t>P</w:t>
      </w:r>
      <w:r w:rsidRPr="00970B9C">
        <w:rPr>
          <w:vertAlign w:val="subscript"/>
        </w:rPr>
        <w:t>t</w:t>
      </w:r>
      <w:r w:rsidRPr="00970B9C">
        <w:t xml:space="preserve"> ne doit pas être supérieure à la pression P</w:t>
      </w:r>
      <w:r w:rsidRPr="00970B9C">
        <w:rPr>
          <w:vertAlign w:val="subscript"/>
        </w:rPr>
        <w:t>r</w:t>
      </w:r>
      <w:r w:rsidRPr="00970B9C">
        <w:t xml:space="preserve"> de référence, et comprise dans l’intervalle suivant :</w:t>
      </w:r>
    </w:p>
    <w:p w:rsidR="00970B9C" w:rsidRPr="00970B9C" w:rsidRDefault="00D113B1" w:rsidP="000F4C5A">
      <w:pPr>
        <w:pStyle w:val="SingleTxtG"/>
        <w:ind w:left="2268"/>
      </w:pPr>
      <w:r w:rsidRPr="00A150FF">
        <w:object w:dxaOrig="2892" w:dyaOrig="696">
          <v:shape id="_x0000_i1025" type="#_x0000_t75" style="width:144.5pt;height:34.5pt" o:ole="">
            <v:imagedata r:id="rId19" o:title=""/>
          </v:shape>
          <o:OLEObject Type="Embed" ProgID="Equation.3" ShapeID="_x0000_i1025" DrawAspect="Content" ObjectID="_1537774212" r:id="rId20"/>
        </w:object>
      </w:r>
    </w:p>
    <w:p w:rsidR="00970B9C" w:rsidRPr="00970B9C" w:rsidRDefault="00970B9C" w:rsidP="00503A50">
      <w:pPr>
        <w:pStyle w:val="SingleTxtG"/>
        <w:ind w:left="2268" w:hanging="1134"/>
      </w:pPr>
      <w:r w:rsidRPr="00970B9C">
        <w:lastRenderedPageBreak/>
        <w:tab/>
        <w:t>Pour la classe C2 et la classe C3, la pression de référence P</w:t>
      </w:r>
      <w:r w:rsidRPr="00970B9C">
        <w:rPr>
          <w:vertAlign w:val="subscript"/>
        </w:rPr>
        <w:t>r</w:t>
      </w:r>
      <w:r w:rsidRPr="00970B9C">
        <w:t xml:space="preserve"> est la pression correspondant à l’indice figurant sur le flanc.</w:t>
      </w:r>
    </w:p>
    <w:p w:rsidR="00970B9C" w:rsidRPr="00970B9C" w:rsidRDefault="00970B9C" w:rsidP="00503A50">
      <w:pPr>
        <w:pStyle w:val="SingleTxtG"/>
        <w:ind w:left="2268" w:hanging="1134"/>
      </w:pPr>
      <w:r w:rsidRPr="00970B9C">
        <w:tab/>
        <w:t>Pour la classe C1, la pression de référence est P</w:t>
      </w:r>
      <w:r w:rsidRPr="00970B9C">
        <w:rPr>
          <w:vertAlign w:val="subscript"/>
        </w:rPr>
        <w:t>r</w:t>
      </w:r>
      <w:r w:rsidRPr="00970B9C">
        <w:t> = 250 kPa pour les pneumatiques normaux ou pour charge légère et 290 kPa pour les pneumatiques renforcés. La pression d’essai minimale est P</w:t>
      </w:r>
      <w:r w:rsidRPr="00970B9C">
        <w:rPr>
          <w:vertAlign w:val="subscript"/>
        </w:rPr>
        <w:t>t</w:t>
      </w:r>
      <w:r w:rsidRPr="00970B9C">
        <w:t xml:space="preserve"> = 150 kPa.</w:t>
      </w:r>
    </w:p>
    <w:p w:rsidR="00970B9C" w:rsidRPr="00970B9C" w:rsidRDefault="00970B9C" w:rsidP="00503A50">
      <w:pPr>
        <w:pStyle w:val="SingleTxtG"/>
        <w:keepNext/>
        <w:keepLines/>
        <w:ind w:left="2268" w:hanging="1134"/>
      </w:pPr>
      <w:r w:rsidRPr="00970B9C">
        <w:t>3.8.4.5.4</w:t>
      </w:r>
      <w:r w:rsidRPr="00970B9C">
        <w:tab/>
        <w:t>Préparatifs avant l’essai</w:t>
      </w:r>
    </w:p>
    <w:p w:rsidR="00970B9C" w:rsidRPr="00970B9C" w:rsidRDefault="00970B9C" w:rsidP="00503A50">
      <w:pPr>
        <w:pStyle w:val="SingleTxtG"/>
        <w:ind w:left="2268" w:hanging="1134"/>
      </w:pPr>
      <w:r w:rsidRPr="00970B9C">
        <w:tab/>
        <w:t>Avant d’être soumis à l’essai, les pneumatiques doivent subir un rodage afin d’éliminer les bavures de démoulage du pneumatique. Le rodage moyen correspond normalement à environ 100 km d’utilisation normale sur route.</w:t>
      </w:r>
    </w:p>
    <w:p w:rsidR="00970B9C" w:rsidRPr="00970B9C" w:rsidRDefault="00970B9C" w:rsidP="00503A50">
      <w:pPr>
        <w:pStyle w:val="SingleTxtG"/>
        <w:ind w:left="2268" w:hanging="1134"/>
      </w:pPr>
      <w:r w:rsidRPr="00970B9C">
        <w:tab/>
        <w:t>Les pneumatiques doivent être montés sur le véhicule d’essai dans le même sens de rotation que celui retenu pour le rodage.</w:t>
      </w:r>
    </w:p>
    <w:p w:rsidR="00970B9C" w:rsidRPr="00970B9C" w:rsidRDefault="00970B9C" w:rsidP="00503A50">
      <w:pPr>
        <w:pStyle w:val="SingleTxtG"/>
        <w:ind w:left="2268" w:hanging="1134"/>
      </w:pPr>
      <w:r w:rsidRPr="00970B9C">
        <w:tab/>
        <w:t>Les pneumatiques doivent être échauffés avant les essais, par roulement dans les conditions d’essai.</w:t>
      </w:r>
    </w:p>
    <w:p w:rsidR="00970B9C" w:rsidRPr="00970B9C" w:rsidRDefault="00970B9C" w:rsidP="00503A50">
      <w:pPr>
        <w:pStyle w:val="SingleTxtG"/>
        <w:keepNext/>
        <w:keepLines/>
        <w:ind w:left="2268" w:hanging="1134"/>
      </w:pPr>
      <w:bookmarkStart w:id="160" w:name="_Toc279590819"/>
      <w:r w:rsidRPr="00970B9C">
        <w:t>3.8.5</w:t>
      </w:r>
      <w:r w:rsidRPr="00970B9C">
        <w:tab/>
      </w:r>
      <w:r w:rsidRPr="00970B9C">
        <w:tab/>
        <w:t>Méthode d’essai</w:t>
      </w:r>
      <w:bookmarkEnd w:id="160"/>
    </w:p>
    <w:p w:rsidR="00970B9C" w:rsidRPr="00970B9C" w:rsidRDefault="00970B9C" w:rsidP="00503A50">
      <w:pPr>
        <w:pStyle w:val="SingleTxtG"/>
        <w:keepNext/>
        <w:keepLines/>
        <w:ind w:left="2268" w:hanging="1134"/>
      </w:pPr>
      <w:r w:rsidRPr="00970B9C">
        <w:t>3.8.5.1</w:t>
      </w:r>
      <w:r w:rsidRPr="00970B9C">
        <w:tab/>
      </w:r>
      <w:r w:rsidRPr="00970B9C">
        <w:tab/>
        <w:t>Conditions générales</w:t>
      </w:r>
    </w:p>
    <w:p w:rsidR="00970B9C" w:rsidRPr="00970B9C" w:rsidRDefault="00970B9C" w:rsidP="00503A50">
      <w:pPr>
        <w:pStyle w:val="SingleTxtG"/>
        <w:ind w:left="2268" w:hanging="1134"/>
      </w:pPr>
      <w:r w:rsidRPr="00970B9C">
        <w:tab/>
        <w:t>Pour toutes les mesures, le véhicule doit être conduit en ligne droite sur toute la longueur de la zone de mesurage (AA’ jusqu’à BB’), de manière telle que le plan longitudinal médian du véhicule soit aussi proche que possible de la ligne CC’.</w:t>
      </w:r>
    </w:p>
    <w:p w:rsidR="00970B9C" w:rsidRPr="00970B9C" w:rsidRDefault="00970B9C" w:rsidP="00503A50">
      <w:pPr>
        <w:pStyle w:val="SingleTxtG"/>
        <w:ind w:left="2268" w:hanging="1134"/>
      </w:pPr>
      <w:r w:rsidRPr="00970B9C">
        <w:tab/>
        <w:t>Lorsque l’avant du véhicule atteint la ligne AA’, le conducteur doit avoir mis le sélecteur de rapport au point mort et coupé le moteur. Si un bruit anormal (par exemple fonctionnement du ventilateur, auto-allumage, etc.) est émis par le véhicule d’essai lors du mesurage, l’essai n’est pas pris en considération.</w:t>
      </w:r>
    </w:p>
    <w:p w:rsidR="00970B9C" w:rsidRPr="00970B9C" w:rsidRDefault="00970B9C" w:rsidP="00503A50">
      <w:pPr>
        <w:pStyle w:val="SingleTxtG"/>
        <w:keepNext/>
        <w:keepLines/>
        <w:ind w:left="2268" w:hanging="1134"/>
      </w:pPr>
      <w:r w:rsidRPr="00970B9C">
        <w:t>3.8.5.2</w:t>
      </w:r>
      <w:r w:rsidRPr="00970B9C">
        <w:tab/>
      </w:r>
      <w:r w:rsidRPr="00970B9C">
        <w:tab/>
        <w:t>Nature et nombre des mesures</w:t>
      </w:r>
    </w:p>
    <w:p w:rsidR="00970B9C" w:rsidRPr="00970B9C" w:rsidRDefault="00970B9C" w:rsidP="00503A50">
      <w:pPr>
        <w:pStyle w:val="SingleTxtG"/>
        <w:ind w:left="2268" w:hanging="1134"/>
      </w:pPr>
      <w:r w:rsidRPr="00970B9C">
        <w:tab/>
        <w:t>Le niveau sonore maximum exprimé en décibels pondérés A (dB(A)) doit être mesuré jusqu’à la première décimale, au moment où le véhicule est en roue libre entre les lignes AA’ et BB’ (fig. 5</w:t>
      </w:r>
      <w:r w:rsidR="00DF17CA">
        <w:t xml:space="preserve"> </w:t>
      </w:r>
      <w:r w:rsidRPr="00970B9C">
        <w:t>− avant du véhicule sur la ligne AA’, arrière du véhicule sur la ligne BB’). La valeur enregistrée est prise en compte comme résultat de la mesure.</w:t>
      </w:r>
    </w:p>
    <w:p w:rsidR="00970B9C" w:rsidRPr="00970B9C" w:rsidRDefault="00970B9C" w:rsidP="00503A50">
      <w:pPr>
        <w:pStyle w:val="SingleTxtG"/>
        <w:ind w:left="2268" w:hanging="1134"/>
      </w:pPr>
      <w:r w:rsidRPr="00970B9C">
        <w:tab/>
        <w:t>Au moins quatre mesures doivent être effectuées de chaque côté du véhicule d’essai, à des vitesses d’essai inférieures à la vitesse de référence indiquée au paragraphe 3.8.6.1, et au moins quatre mesures à des vitesses d’essai supérieures à la vitesse de référence. Les vitesses doivent être à peu près régulièrement échelonnées à l’intérieur de la fourchette définie au paragraphe 3.8.5.3.</w:t>
      </w:r>
    </w:p>
    <w:p w:rsidR="00970B9C" w:rsidRPr="00970B9C" w:rsidRDefault="00970B9C" w:rsidP="00503A50">
      <w:pPr>
        <w:pStyle w:val="SingleTxtG"/>
        <w:keepNext/>
        <w:keepLines/>
        <w:ind w:left="2268" w:hanging="1134"/>
      </w:pPr>
      <w:bookmarkStart w:id="161" w:name="_Ref317776916"/>
      <w:r w:rsidRPr="00970B9C">
        <w:t>3.8.5.3</w:t>
      </w:r>
      <w:r w:rsidRPr="00970B9C">
        <w:tab/>
      </w:r>
      <w:r w:rsidRPr="00970B9C">
        <w:tab/>
        <w:t>Fourchette des vitesses d’essai</w:t>
      </w:r>
      <w:bookmarkEnd w:id="161"/>
    </w:p>
    <w:p w:rsidR="00970B9C" w:rsidRPr="00970B9C" w:rsidRDefault="00970B9C" w:rsidP="00503A50">
      <w:pPr>
        <w:pStyle w:val="SingleTxtG"/>
        <w:ind w:left="2268"/>
      </w:pPr>
      <w:r w:rsidRPr="00970B9C">
        <w:tab/>
        <w:t>La vitesse du véhicule d’essai doit être comprise entre :</w:t>
      </w:r>
    </w:p>
    <w:p w:rsidR="00970B9C" w:rsidRPr="00970B9C" w:rsidRDefault="00503A50" w:rsidP="00503A50">
      <w:pPr>
        <w:pStyle w:val="SingleTxtG"/>
        <w:ind w:left="2268"/>
      </w:pPr>
      <w:r>
        <w:tab/>
      </w:r>
      <w:r w:rsidR="00970B9C" w:rsidRPr="00970B9C">
        <w:t>a)</w:t>
      </w:r>
      <w:r w:rsidR="00970B9C" w:rsidRPr="00970B9C">
        <w:tab/>
        <w:t>70 et 90 km/h, pour les pneumatiques des classes C1 et C2 ;</w:t>
      </w:r>
    </w:p>
    <w:p w:rsidR="00970B9C" w:rsidRPr="00970B9C" w:rsidRDefault="00503A50" w:rsidP="00503A50">
      <w:pPr>
        <w:pStyle w:val="SingleTxtG"/>
        <w:ind w:left="2268"/>
      </w:pPr>
      <w:r>
        <w:tab/>
      </w:r>
      <w:r w:rsidR="00970B9C" w:rsidRPr="00970B9C">
        <w:t>b)</w:t>
      </w:r>
      <w:r w:rsidR="00970B9C" w:rsidRPr="00970B9C">
        <w:tab/>
        <w:t>60 et 80 km/h, pour les pneumatiques de la classe C3.</w:t>
      </w:r>
    </w:p>
    <w:p w:rsidR="00970B9C" w:rsidRPr="00970B9C" w:rsidRDefault="00970B9C" w:rsidP="00503A50">
      <w:pPr>
        <w:pStyle w:val="SingleTxtG"/>
        <w:keepNext/>
        <w:keepLines/>
        <w:ind w:left="2268" w:hanging="1134"/>
      </w:pPr>
      <w:bookmarkStart w:id="162" w:name="_Toc279590820"/>
      <w:r w:rsidRPr="00970B9C">
        <w:t>3.8.6</w:t>
      </w:r>
      <w:r w:rsidRPr="00970B9C">
        <w:tab/>
      </w:r>
      <w:r w:rsidRPr="00970B9C">
        <w:tab/>
        <w:t>Interprétation des résultats</w:t>
      </w:r>
      <w:bookmarkEnd w:id="162"/>
    </w:p>
    <w:p w:rsidR="00970B9C" w:rsidRPr="00970B9C" w:rsidRDefault="00970B9C" w:rsidP="00503A50">
      <w:pPr>
        <w:pStyle w:val="SingleTxtG"/>
        <w:ind w:left="2268"/>
      </w:pPr>
      <w:r w:rsidRPr="00970B9C">
        <w:tab/>
        <w:t>Une mesure n’est pas valable lorsqu’on constate un écart anormal entre les valeurs relevées (voir par. 3.8.4.3.2 ci-dessus).</w:t>
      </w:r>
    </w:p>
    <w:p w:rsidR="00970B9C" w:rsidRPr="00970B9C" w:rsidRDefault="00970B9C" w:rsidP="00503A50">
      <w:pPr>
        <w:pStyle w:val="SingleTxtG"/>
        <w:keepNext/>
        <w:keepLines/>
        <w:ind w:left="2268" w:hanging="1134"/>
      </w:pPr>
      <w:bookmarkStart w:id="163" w:name="_Ref317776962"/>
      <w:r w:rsidRPr="00970B9C">
        <w:lastRenderedPageBreak/>
        <w:t>3.8.6.1</w:t>
      </w:r>
      <w:r w:rsidRPr="00970B9C">
        <w:tab/>
      </w:r>
      <w:r w:rsidRPr="00970B9C">
        <w:tab/>
        <w:t>Détermination du résultat de l’essai</w:t>
      </w:r>
      <w:bookmarkEnd w:id="163"/>
    </w:p>
    <w:p w:rsidR="00970B9C" w:rsidRPr="00970B9C" w:rsidRDefault="00970B9C" w:rsidP="00503A50">
      <w:pPr>
        <w:pStyle w:val="SingleTxtG"/>
        <w:ind w:left="2268"/>
      </w:pPr>
      <w:r w:rsidRPr="00970B9C">
        <w:t>Pour la détermination du résultat final, la vitesse de référence V</w:t>
      </w:r>
      <w:r w:rsidRPr="00970B9C">
        <w:rPr>
          <w:vertAlign w:val="subscript"/>
        </w:rPr>
        <w:t>ref</w:t>
      </w:r>
      <w:r w:rsidRPr="00970B9C">
        <w:t xml:space="preserve"> est de :</w:t>
      </w:r>
    </w:p>
    <w:p w:rsidR="00970B9C" w:rsidRPr="00970B9C" w:rsidRDefault="00970B9C" w:rsidP="00503A50">
      <w:pPr>
        <w:pStyle w:val="SingleTxtG"/>
        <w:ind w:left="2268"/>
      </w:pPr>
      <w:r w:rsidRPr="00970B9C">
        <w:t>a)</w:t>
      </w:r>
      <w:r w:rsidRPr="00970B9C">
        <w:tab/>
        <w:t>80 km/h pour les pneumatiques des classes C1 et C2 ;</w:t>
      </w:r>
    </w:p>
    <w:p w:rsidR="00970B9C" w:rsidRPr="00970B9C" w:rsidRDefault="00970B9C" w:rsidP="00503A50">
      <w:pPr>
        <w:pStyle w:val="SingleTxtG"/>
        <w:ind w:left="2268"/>
      </w:pPr>
      <w:r w:rsidRPr="00970B9C">
        <w:t>b)</w:t>
      </w:r>
      <w:r w:rsidRPr="00970B9C">
        <w:tab/>
        <w:t>70 km/h pour les pneumatiques de la classe C3.</w:t>
      </w:r>
    </w:p>
    <w:p w:rsidR="00970B9C" w:rsidRPr="00970B9C" w:rsidRDefault="00970B9C" w:rsidP="00970B9C">
      <w:pPr>
        <w:pStyle w:val="SingleTxtG"/>
      </w:pPr>
      <w:r w:rsidRPr="00970B9C">
        <w:t>3.8.6.2</w:t>
      </w:r>
      <w:r w:rsidRPr="00970B9C">
        <w:tab/>
      </w:r>
      <w:r w:rsidRPr="00970B9C">
        <w:tab/>
        <w:t>Analyse de régression des mesures du niveau sonore de roulement</w:t>
      </w:r>
    </w:p>
    <w:p w:rsidR="00970B9C" w:rsidRPr="00970B9C" w:rsidRDefault="00970B9C" w:rsidP="00503A50">
      <w:pPr>
        <w:pStyle w:val="SingleTxtG"/>
        <w:ind w:left="2268"/>
      </w:pPr>
      <w:r w:rsidRPr="00970B9C">
        <w:tab/>
        <w:t>Le bruit de roulement (non corrigé en fonction de la température) LR en dB(A) est obtenu par analyse de régression selon la formule ci-après :</w:t>
      </w:r>
    </w:p>
    <w:p w:rsidR="00970B9C" w:rsidRPr="00970B9C" w:rsidRDefault="00970B9C" w:rsidP="00503A50">
      <w:pPr>
        <w:pStyle w:val="SingleTxtG"/>
        <w:ind w:left="2268"/>
      </w:pPr>
      <w:r w:rsidRPr="00970B9C">
        <w:tab/>
      </w:r>
      <w:r w:rsidRPr="00970B9C">
        <w:rPr>
          <w:noProof/>
          <w:lang w:val="en-GB" w:eastAsia="en-GB"/>
        </w:rPr>
        <w:drawing>
          <wp:inline distT="0" distB="0" distL="0" distR="0" wp14:anchorId="4C1795ED" wp14:editId="3FDF72A6">
            <wp:extent cx="1085850" cy="266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970B9C" w:rsidRPr="00970B9C" w:rsidRDefault="00970B9C" w:rsidP="00503A50">
      <w:pPr>
        <w:pStyle w:val="SingleTxtG"/>
        <w:ind w:left="2268"/>
      </w:pPr>
      <w:r w:rsidRPr="00970B9C">
        <w:tab/>
        <w:t>Où :</w:t>
      </w:r>
    </w:p>
    <w:p w:rsidR="00970B9C" w:rsidRPr="00970B9C" w:rsidRDefault="00970B9C" w:rsidP="003A7253">
      <w:pPr>
        <w:pStyle w:val="SingleTxtG"/>
        <w:ind w:left="2835" w:hanging="567"/>
      </w:pPr>
      <w:r w:rsidRPr="00970B9C">
        <w:object w:dxaOrig="200" w:dyaOrig="279">
          <v:shape id="_x0000_i1026" type="#_x0000_t75" style="width:10.5pt;height:14pt" o:ole="" filled="t" fillcolor="white [3212]">
            <v:imagedata r:id="rId22" o:title=""/>
          </v:shape>
          <o:OLEObject Type="Embed" ProgID="Equation.3" ShapeID="_x0000_i1026" DrawAspect="Content" ObjectID="_1537774213" r:id="rId23"/>
        </w:object>
      </w:r>
      <w:r w:rsidRPr="00970B9C">
        <w:tab/>
        <w:t>est la valeur moyenne des niveaux sonores de roulement L</w:t>
      </w:r>
      <w:r w:rsidRPr="00B627BC">
        <w:rPr>
          <w:vertAlign w:val="subscript"/>
        </w:rPr>
        <w:t xml:space="preserve">i </w:t>
      </w:r>
      <w:r w:rsidRPr="00970B9C">
        <w:t>mesurés en dB(A) :</w:t>
      </w:r>
    </w:p>
    <w:p w:rsidR="00970B9C" w:rsidRPr="00970B9C" w:rsidRDefault="00970B9C" w:rsidP="00503A50">
      <w:pPr>
        <w:pStyle w:val="SingleTxtG"/>
        <w:ind w:left="2268"/>
      </w:pPr>
      <w:r w:rsidRPr="00970B9C">
        <w:tab/>
      </w:r>
      <w:r w:rsidRPr="00970B9C">
        <w:rPr>
          <w:noProof/>
          <w:lang w:val="en-GB" w:eastAsia="en-GB"/>
        </w:rPr>
        <w:drawing>
          <wp:inline distT="0" distB="0" distL="0" distR="0" wp14:anchorId="7A3E2411" wp14:editId="3CFA913E">
            <wp:extent cx="764540" cy="4298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solidFill>
                      <a:srgbClr val="FFFFFF"/>
                    </a:solidFill>
                    <a:ln>
                      <a:noFill/>
                    </a:ln>
                  </pic:spPr>
                </pic:pic>
              </a:graphicData>
            </a:graphic>
          </wp:inline>
        </w:drawing>
      </w:r>
    </w:p>
    <w:p w:rsidR="00970B9C" w:rsidRPr="00970B9C" w:rsidRDefault="00970B9C" w:rsidP="00503A50">
      <w:pPr>
        <w:pStyle w:val="SingleTxtG"/>
        <w:ind w:left="2268"/>
      </w:pPr>
      <w:r w:rsidRPr="00970B9C">
        <w:tab/>
        <w:t>n</w:t>
      </w:r>
      <w:r w:rsidRPr="00970B9C">
        <w:tab/>
        <w:t>est le nombre de niveaux sonores mesurés (n ≥ 16);</w:t>
      </w:r>
    </w:p>
    <w:p w:rsidR="00970B9C" w:rsidRPr="00970B9C" w:rsidRDefault="00970B9C" w:rsidP="00503A50">
      <w:pPr>
        <w:pStyle w:val="SingleTxtG"/>
        <w:ind w:left="2268"/>
      </w:pPr>
      <w:r w:rsidRPr="00970B9C">
        <w:tab/>
      </w:r>
      <w:r w:rsidRPr="00970B9C">
        <w:object w:dxaOrig="180" w:dyaOrig="300">
          <v:shape id="_x0000_i1027" type="#_x0000_t75" style="width:10pt;height:15pt" o:ole="" filled="t" fillcolor="white [3212]">
            <v:imagedata r:id="rId25" o:title=""/>
          </v:shape>
          <o:OLEObject Type="Embed" ProgID="Equation.3" ShapeID="_x0000_i1027" DrawAspect="Content" ObjectID="_1537774214" r:id="rId26"/>
        </w:object>
      </w:r>
      <w:r w:rsidRPr="00970B9C">
        <w:tab/>
        <w:t>est la valeur moyenne des vitesses logarithmiques v</w:t>
      </w:r>
      <w:r w:rsidRPr="00970B9C">
        <w:rPr>
          <w:vertAlign w:val="subscript"/>
        </w:rPr>
        <w:t>i</w:t>
      </w:r>
      <w:r w:rsidRPr="00970B9C">
        <w:t> :</w:t>
      </w:r>
    </w:p>
    <w:p w:rsidR="00970B9C" w:rsidRPr="00970B9C" w:rsidRDefault="00970B9C" w:rsidP="00503A50">
      <w:pPr>
        <w:pStyle w:val="SingleTxtG"/>
        <w:ind w:left="2268"/>
      </w:pPr>
      <w:r w:rsidRPr="00970B9C">
        <w:rPr>
          <w:i/>
          <w:iCs/>
          <w:vertAlign w:val="subscript"/>
          <w:lang w:bidi="fr-CH"/>
        </w:rPr>
        <w:tab/>
      </w:r>
      <w:r w:rsidRPr="00970B9C">
        <w:rPr>
          <w:i/>
          <w:iCs/>
          <w:vertAlign w:val="subscript"/>
          <w:lang w:bidi="fr-CH"/>
        </w:rPr>
        <w:object w:dxaOrig="1020" w:dyaOrig="680">
          <v:shape id="_x0000_i1028" type="#_x0000_t75" style="width:51.5pt;height:34pt" o:ole="" filled="t" fillcolor="white [3212]">
            <v:imagedata r:id="rId27" o:title=""/>
          </v:shape>
          <o:OLEObject Type="Embed" ProgID="Equation.3" ShapeID="_x0000_i1028" DrawAspect="Content" ObjectID="_1537774215" r:id="rId28"/>
        </w:object>
      </w:r>
      <w:r w:rsidRPr="00970B9C">
        <w:rPr>
          <w:i/>
          <w:iCs/>
          <w:vertAlign w:val="subscript"/>
        </w:rPr>
        <w:tab/>
      </w:r>
      <w:r w:rsidRPr="00970B9C">
        <w:rPr>
          <w:iCs/>
        </w:rPr>
        <w:tab/>
        <w:t>Où :</w:t>
      </w:r>
      <w:r w:rsidRPr="00970B9C">
        <w:rPr>
          <w:iCs/>
        </w:rPr>
        <w:tab/>
      </w:r>
      <w:r w:rsidRPr="00970B9C">
        <w:t>v</w:t>
      </w:r>
      <w:r w:rsidRPr="00970B9C">
        <w:rPr>
          <w:vertAlign w:val="subscript"/>
        </w:rPr>
        <w:t>i</w:t>
      </w:r>
      <w:r w:rsidRPr="00970B9C">
        <w:t> = lg (v</w:t>
      </w:r>
      <w:r w:rsidRPr="00970B9C">
        <w:rPr>
          <w:vertAlign w:val="subscript"/>
        </w:rPr>
        <w:t>i</w:t>
      </w:r>
      <w:r w:rsidRPr="00970B9C">
        <w:t>/v</w:t>
      </w:r>
      <w:r w:rsidRPr="00970B9C">
        <w:rPr>
          <w:vertAlign w:val="subscript"/>
        </w:rPr>
        <w:t>ref</w:t>
      </w:r>
      <w:r w:rsidRPr="00970B9C">
        <w:t>)</w:t>
      </w:r>
    </w:p>
    <w:p w:rsidR="00970B9C" w:rsidRPr="00970B9C" w:rsidRDefault="00970B9C" w:rsidP="00503A50">
      <w:pPr>
        <w:pStyle w:val="SingleTxtG"/>
        <w:ind w:left="2268"/>
      </w:pPr>
      <w:r w:rsidRPr="00970B9C">
        <w:tab/>
        <w:t xml:space="preserve">a </w:t>
      </w:r>
      <w:r w:rsidR="003A7253">
        <w:tab/>
      </w:r>
      <w:r w:rsidRPr="00970B9C">
        <w:t>est la pente de la ligne de régression en dB(A) :</w:t>
      </w:r>
    </w:p>
    <w:p w:rsidR="00970B9C" w:rsidRPr="00970B9C" w:rsidRDefault="00970B9C" w:rsidP="00503A50">
      <w:pPr>
        <w:pStyle w:val="SingleTxtG"/>
        <w:ind w:left="2268"/>
      </w:pPr>
      <w:r w:rsidRPr="00970B9C">
        <w:tab/>
      </w:r>
      <w:r w:rsidRPr="00970B9C">
        <w:rPr>
          <w:noProof/>
          <w:lang w:val="en-GB" w:eastAsia="en-GB"/>
        </w:rPr>
        <w:drawing>
          <wp:inline distT="0" distB="0" distL="0" distR="0" wp14:anchorId="73A2D51B" wp14:editId="48D667FE">
            <wp:extent cx="1371600" cy="839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839470"/>
                    </a:xfrm>
                    <a:prstGeom prst="rect">
                      <a:avLst/>
                    </a:prstGeom>
                    <a:solidFill>
                      <a:srgbClr val="FFFFFF"/>
                    </a:solidFill>
                    <a:ln>
                      <a:noFill/>
                    </a:ln>
                  </pic:spPr>
                </pic:pic>
              </a:graphicData>
            </a:graphic>
          </wp:inline>
        </w:drawing>
      </w:r>
    </w:p>
    <w:p w:rsidR="00970B9C" w:rsidRPr="00970B9C" w:rsidRDefault="00970B9C" w:rsidP="00503A50">
      <w:pPr>
        <w:pStyle w:val="SingleTxtG"/>
        <w:keepNext/>
        <w:keepLines/>
        <w:ind w:left="2268" w:hanging="1134"/>
      </w:pPr>
      <w:bookmarkStart w:id="164" w:name="_Ref317777160"/>
      <w:r w:rsidRPr="00970B9C">
        <w:t>3.8.6.3</w:t>
      </w:r>
      <w:r w:rsidRPr="00970B9C">
        <w:tab/>
      </w:r>
      <w:r w:rsidRPr="00970B9C">
        <w:tab/>
        <w:t>Correction de température</w:t>
      </w:r>
      <w:bookmarkEnd w:id="164"/>
    </w:p>
    <w:p w:rsidR="00970B9C" w:rsidRPr="00970B9C" w:rsidRDefault="00970B9C" w:rsidP="00503A50">
      <w:pPr>
        <w:pStyle w:val="SingleTxtG"/>
        <w:ind w:left="2268"/>
      </w:pPr>
      <w:r w:rsidRPr="00970B9C">
        <w:tab/>
        <w:t>Pour les pneumatiques des classes C1 et C2, le résultat final doit être normalisé à une température de référence du revêtement </w:t>
      </w:r>
      <w:r w:rsidRPr="00970B9C">
        <w:sym w:font="WP Greek Courier" w:char="F04A"/>
      </w:r>
      <w:r w:rsidRPr="00970B9C">
        <w:t>ref, en appliquant une correction de température selon la formule suivante :</w:t>
      </w:r>
    </w:p>
    <w:p w:rsidR="00970B9C" w:rsidRPr="00F52B47" w:rsidRDefault="00970B9C" w:rsidP="00503A50">
      <w:pPr>
        <w:pStyle w:val="SingleTxtG"/>
        <w:ind w:left="2268"/>
        <w:rPr>
          <w:lang w:val="en-GB"/>
        </w:rPr>
      </w:pPr>
      <w:bookmarkStart w:id="165" w:name="_Toc279590821"/>
      <w:r w:rsidRPr="00970B9C">
        <w:tab/>
      </w:r>
      <w:r w:rsidR="004F3680" w:rsidRPr="00F52B47">
        <w:rPr>
          <w:lang w:val="en-GB"/>
        </w:rPr>
        <w:t>L</w:t>
      </w:r>
      <w:r w:rsidR="004F3680" w:rsidRPr="00F52B47">
        <w:rPr>
          <w:vertAlign w:val="subscript"/>
          <w:lang w:val="en-GB"/>
        </w:rPr>
        <w:t xml:space="preserve">R </w:t>
      </w:r>
      <w:r w:rsidR="004F3680" w:rsidRPr="00F52B47">
        <w:rPr>
          <w:lang w:val="en-GB"/>
        </w:rPr>
        <w:t>(</w:t>
      </w:r>
      <w:r w:rsidR="004F3680" w:rsidRPr="00970B9C">
        <w:sym w:font="WP Greek Courier" w:char="F04A"/>
      </w:r>
      <w:r w:rsidR="004F3680" w:rsidRPr="00F52B47">
        <w:rPr>
          <w:vertAlign w:val="subscript"/>
          <w:lang w:val="en-GB"/>
        </w:rPr>
        <w:t>ref</w:t>
      </w:r>
      <w:r w:rsidR="004F3680" w:rsidRPr="00F52B47">
        <w:rPr>
          <w:lang w:val="en-GB"/>
        </w:rPr>
        <w:t>) = L</w:t>
      </w:r>
      <w:r w:rsidR="004F3680" w:rsidRPr="00F52B47">
        <w:rPr>
          <w:vertAlign w:val="subscript"/>
          <w:lang w:val="en-GB"/>
        </w:rPr>
        <w:t xml:space="preserve">R </w:t>
      </w:r>
      <w:r w:rsidR="004F3680" w:rsidRPr="00F52B47">
        <w:rPr>
          <w:lang w:val="en-GB"/>
        </w:rPr>
        <w:t>(</w:t>
      </w:r>
      <w:r w:rsidR="004F3680" w:rsidRPr="00970B9C">
        <w:sym w:font="WP Greek Courier" w:char="F04A"/>
      </w:r>
      <w:r w:rsidR="004F3680" w:rsidRPr="00F52B47">
        <w:rPr>
          <w:lang w:val="en-GB"/>
        </w:rPr>
        <w:t>) + K (</w:t>
      </w:r>
      <w:r w:rsidR="004F3680" w:rsidRPr="00970B9C">
        <w:sym w:font="WP Greek Courier" w:char="F04A"/>
      </w:r>
      <w:r w:rsidR="004F3680" w:rsidRPr="00F52B47">
        <w:rPr>
          <w:vertAlign w:val="subscript"/>
          <w:lang w:val="en-GB"/>
        </w:rPr>
        <w:t>ref</w:t>
      </w:r>
      <w:r w:rsidR="004F3680" w:rsidRPr="00F52B47">
        <w:rPr>
          <w:lang w:val="en-GB"/>
        </w:rPr>
        <w:t xml:space="preserve"> - </w:t>
      </w:r>
      <w:r w:rsidR="004F3680" w:rsidRPr="00970B9C">
        <w:sym w:font="WP Greek Courier" w:char="F04A"/>
      </w:r>
      <w:r w:rsidR="004F3680" w:rsidRPr="00F52B47">
        <w:rPr>
          <w:lang w:val="en-GB"/>
        </w:rPr>
        <w:t>)</w:t>
      </w:r>
      <w:bookmarkEnd w:id="165"/>
    </w:p>
    <w:p w:rsidR="00970B9C" w:rsidRPr="00970B9C" w:rsidRDefault="00970B9C" w:rsidP="00503A50">
      <w:pPr>
        <w:pStyle w:val="SingleTxtG"/>
        <w:ind w:left="2268"/>
      </w:pPr>
      <w:r w:rsidRPr="00F52B47">
        <w:rPr>
          <w:lang w:val="en-GB"/>
        </w:rPr>
        <w:tab/>
      </w:r>
      <w:r w:rsidRPr="00970B9C">
        <w:t>Où :</w:t>
      </w:r>
    </w:p>
    <w:p w:rsidR="00970B9C" w:rsidRPr="00970B9C" w:rsidRDefault="00970B9C" w:rsidP="00503A50">
      <w:pPr>
        <w:pStyle w:val="SingleTxtG"/>
        <w:ind w:left="2268"/>
      </w:pPr>
      <w:r w:rsidRPr="00970B9C">
        <w:tab/>
      </w:r>
      <w:r w:rsidRPr="00970B9C">
        <w:sym w:font="WP Greek Courier" w:char="F04A"/>
      </w:r>
      <w:r w:rsidRPr="00970B9C">
        <w:t xml:space="preserve"> = </w:t>
      </w:r>
      <w:r w:rsidR="003A7253">
        <w:tab/>
      </w:r>
      <w:r w:rsidRPr="00970B9C">
        <w:t>température mesurée du revêtement ;</w:t>
      </w:r>
    </w:p>
    <w:p w:rsidR="00970B9C" w:rsidRPr="00970B9C" w:rsidRDefault="00970B9C" w:rsidP="00503A50">
      <w:pPr>
        <w:pStyle w:val="SingleTxtG"/>
        <w:ind w:left="2268"/>
      </w:pPr>
      <w:r w:rsidRPr="00970B9C">
        <w:tab/>
      </w:r>
      <w:r w:rsidRPr="00970B9C">
        <w:sym w:font="WP Greek Courier" w:char="F04A"/>
      </w:r>
      <w:r w:rsidRPr="00970B9C">
        <w:rPr>
          <w:vertAlign w:val="subscript"/>
        </w:rPr>
        <w:t>ref</w:t>
      </w:r>
      <w:r w:rsidRPr="00970B9C">
        <w:t xml:space="preserve"> = 20 °C.</w:t>
      </w:r>
    </w:p>
    <w:p w:rsidR="00970B9C" w:rsidRPr="00970B9C" w:rsidRDefault="00970B9C" w:rsidP="00503A50">
      <w:pPr>
        <w:pStyle w:val="SingleTxtG"/>
        <w:ind w:left="2268"/>
      </w:pPr>
      <w:r w:rsidRPr="00970B9C">
        <w:tab/>
        <w:t xml:space="preserve">Pour les pneumatiques de la classe C1, le coefficient K est de -0,03 dB(A)/°C lorsque </w:t>
      </w:r>
      <w:r w:rsidRPr="00970B9C">
        <w:sym w:font="WP Greek Courier" w:char="F04A"/>
      </w:r>
      <w:r w:rsidRPr="00970B9C">
        <w:t xml:space="preserve"> est &gt; </w:t>
      </w:r>
      <w:r w:rsidRPr="00970B9C">
        <w:sym w:font="WP Greek Courier" w:char="F04A"/>
      </w:r>
      <w:r w:rsidRPr="00970B9C">
        <w:rPr>
          <w:vertAlign w:val="subscript"/>
        </w:rPr>
        <w:t>ref</w:t>
      </w:r>
      <w:r w:rsidRPr="00970B9C">
        <w:t xml:space="preserve"> et de –0,06 dB(A)/°C lorsque </w:t>
      </w:r>
      <w:r w:rsidRPr="00970B9C">
        <w:sym w:font="WP Greek Courier" w:char="F04A"/>
      </w:r>
      <w:r w:rsidRPr="00970B9C">
        <w:t xml:space="preserve"> &lt; </w:t>
      </w:r>
      <w:r w:rsidRPr="00970B9C">
        <w:sym w:font="WP Greek Courier" w:char="F04A"/>
      </w:r>
      <w:r w:rsidRPr="00970B9C">
        <w:rPr>
          <w:vertAlign w:val="subscript"/>
        </w:rPr>
        <w:t>ref</w:t>
      </w:r>
      <w:r w:rsidRPr="00970B9C">
        <w:t>.</w:t>
      </w:r>
    </w:p>
    <w:p w:rsidR="00970B9C" w:rsidRPr="00970B9C" w:rsidRDefault="00970B9C" w:rsidP="00503A50">
      <w:pPr>
        <w:pStyle w:val="SingleTxtG"/>
        <w:ind w:left="2268"/>
      </w:pPr>
      <w:r w:rsidRPr="00970B9C">
        <w:tab/>
        <w:t>Pour les pneumatiques de la classe C2, le coefficient K est de 0,02 dB(A)/°C.</w:t>
      </w:r>
    </w:p>
    <w:p w:rsidR="00970B9C" w:rsidRPr="00970B9C" w:rsidRDefault="00970B9C" w:rsidP="00503A50">
      <w:pPr>
        <w:pStyle w:val="SingleTxtG"/>
        <w:ind w:left="2268"/>
      </w:pPr>
      <w:r w:rsidRPr="00970B9C">
        <w:tab/>
        <w:t xml:space="preserve">Si la température mesurée du revêtement ne varie pas de plus de 5 °C dans le cadre de toutes les mesures nécessaires pour déterminer le niveau sonore d’un jeu de pneumatiques, la correction de température ne peut être appliquée qu’au niveau final du bruit de roulement enregistré, comme indiqué </w:t>
      </w:r>
      <w:r w:rsidRPr="00970B9C">
        <w:lastRenderedPageBreak/>
        <w:t>ci</w:t>
      </w:r>
      <w:r w:rsidR="00BF41D1">
        <w:noBreakHyphen/>
      </w:r>
      <w:r w:rsidRPr="00970B9C">
        <w:t>dessus, en retenant la moyenne arithmétique des températures mesurées. Dans les autres cas, chaque niveau sonore Li mesuré doit être corrigé en prenant en compte la température constatée au moment de l’enregistrement du niveau sonore.</w:t>
      </w:r>
    </w:p>
    <w:p w:rsidR="00970B9C" w:rsidRPr="00970B9C" w:rsidRDefault="00970B9C" w:rsidP="00503A50">
      <w:pPr>
        <w:pStyle w:val="SingleTxtG"/>
        <w:ind w:left="2268" w:hanging="1134"/>
      </w:pPr>
      <w:bookmarkStart w:id="166" w:name="_Ref317779622"/>
      <w:r w:rsidRPr="00970B9C">
        <w:t>3.8.6.4</w:t>
      </w:r>
      <w:r w:rsidRPr="00970B9C">
        <w:tab/>
      </w:r>
      <w:r w:rsidRPr="00970B9C">
        <w:tab/>
        <w:t>Afin de tenir compte de toute inexactitude imputable aux instruments de mesure, les valeurs obtenues conformément au paragraphe 3.8.6.3 doivent être diminuées de 1 dB(A).</w:t>
      </w:r>
      <w:bookmarkEnd w:id="166"/>
    </w:p>
    <w:p w:rsidR="009115F3" w:rsidRDefault="00970B9C" w:rsidP="00503A50">
      <w:pPr>
        <w:pStyle w:val="SingleTxtG"/>
        <w:ind w:left="2268" w:hanging="1134"/>
      </w:pPr>
      <w:bookmarkStart w:id="167" w:name="_Ref317779635"/>
      <w:r w:rsidRPr="00970B9C">
        <w:t>3.8.6.5</w:t>
      </w:r>
      <w:r w:rsidRPr="00970B9C">
        <w:tab/>
      </w:r>
      <w:r w:rsidRPr="00970B9C">
        <w:tab/>
        <w:t>Le résultat final, à savoir le niveau de bruit de roulement L</w:t>
      </w:r>
      <w:r w:rsidRPr="00970B9C">
        <w:rPr>
          <w:vertAlign w:val="subscript"/>
        </w:rPr>
        <w:t>R</w:t>
      </w:r>
      <w:r w:rsidRPr="00970B9C">
        <w:t xml:space="preserve"> (</w:t>
      </w:r>
      <w:r w:rsidRPr="00970B9C">
        <w:sym w:font="WP Greek Courier" w:char="F04A"/>
      </w:r>
      <w:r w:rsidRPr="00970B9C">
        <w:rPr>
          <w:vertAlign w:val="subscript"/>
        </w:rPr>
        <w:t>ref</w:t>
      </w:r>
      <w:r w:rsidRPr="00970B9C">
        <w:t>) corrigé en fonction de la température, en dB(A), doit être arrondi au nombre entier inférieur le plus proche.</w:t>
      </w:r>
      <w:bookmarkEnd w:id="167"/>
    </w:p>
    <w:p w:rsidR="00BF41D1" w:rsidRDefault="00BF41D1" w:rsidP="00BF41D1">
      <w:pPr>
        <w:pStyle w:val="H23G"/>
      </w:pPr>
      <w:r>
        <w:tab/>
      </w:r>
      <w:r>
        <w:tab/>
      </w:r>
      <w:r w:rsidR="00CC63EF">
        <w:rPr>
          <w:b w:val="0"/>
        </w:rPr>
        <w:t>Figure </w:t>
      </w:r>
      <w:r w:rsidRPr="00BF41D1">
        <w:rPr>
          <w:b w:val="0"/>
        </w:rPr>
        <w:t xml:space="preserve">5 </w:t>
      </w:r>
      <w:r w:rsidRPr="00BF41D1">
        <w:rPr>
          <w:b w:val="0"/>
        </w:rPr>
        <w:br/>
      </w:r>
      <w:r w:rsidRPr="00142C58">
        <w:t>Position des microphones pour le mesurage</w:t>
      </w:r>
    </w:p>
    <w:p w:rsidR="00BF41D1" w:rsidRDefault="00BF41D1" w:rsidP="00BF41D1">
      <w:pPr>
        <w:pStyle w:val="SingleTxtG"/>
      </w:pPr>
      <w:r w:rsidRPr="00142C58">
        <w:rPr>
          <w:noProof/>
          <w:bdr w:val="single" w:sz="4" w:space="0" w:color="auto"/>
          <w:lang w:val="en-GB" w:eastAsia="en-GB"/>
        </w:rPr>
        <w:drawing>
          <wp:inline distT="0" distB="0" distL="0" distR="0" wp14:anchorId="6460466D" wp14:editId="5C7AA48E">
            <wp:extent cx="3960000" cy="4175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0" cstate="print">
                      <a:extLst>
                        <a:ext uri="{28A0092B-C50C-407E-A947-70E740481C1C}">
                          <a14:useLocalDpi xmlns:a14="http://schemas.microsoft.com/office/drawing/2010/main" val="0"/>
                        </a:ext>
                      </a:extLst>
                    </a:blip>
                    <a:srcRect t="-677"/>
                    <a:stretch>
                      <a:fillRect/>
                    </a:stretch>
                  </pic:blipFill>
                  <pic:spPr bwMode="auto">
                    <a:xfrm>
                      <a:off x="0" y="0"/>
                      <a:ext cx="3960000" cy="4175691"/>
                    </a:xfrm>
                    <a:prstGeom prst="rect">
                      <a:avLst/>
                    </a:prstGeom>
                    <a:noFill/>
                    <a:ln w="6350" cmpd="sng">
                      <a:noFill/>
                      <a:miter lim="800000"/>
                      <a:headEnd/>
                      <a:tailEnd/>
                    </a:ln>
                    <a:effectLst/>
                  </pic:spPr>
                </pic:pic>
              </a:graphicData>
            </a:graphic>
          </wp:inline>
        </w:drawing>
      </w:r>
    </w:p>
    <w:p w:rsidR="00BF41D1" w:rsidRPr="00BF41D1" w:rsidRDefault="00BF41D1" w:rsidP="00BF41D1">
      <w:pPr>
        <w:pStyle w:val="SingleTxtG"/>
        <w:keepNext/>
        <w:keepLines/>
        <w:spacing w:before="240"/>
        <w:ind w:left="2268" w:hanging="1134"/>
      </w:pPr>
      <w:bookmarkStart w:id="168" w:name="_Toc279589943"/>
      <w:bookmarkStart w:id="169" w:name="_Toc279590469"/>
      <w:bookmarkStart w:id="170" w:name="_Toc279590522"/>
      <w:bookmarkStart w:id="171" w:name="_Toc279590826"/>
      <w:bookmarkStart w:id="172" w:name="_Toc279590933"/>
      <w:bookmarkStart w:id="173" w:name="_Toc279590972"/>
      <w:bookmarkStart w:id="174" w:name="_Toc279591010"/>
      <w:bookmarkStart w:id="175" w:name="_Toc279591086"/>
      <w:bookmarkStart w:id="176" w:name="_Toc280015576"/>
      <w:bookmarkStart w:id="177" w:name="_Ref317764212"/>
      <w:bookmarkStart w:id="178" w:name="_Ref317764302"/>
      <w:bookmarkStart w:id="179" w:name="_Toc329088811"/>
      <w:r w:rsidRPr="00BF41D1">
        <w:t>3.9</w:t>
      </w:r>
      <w:r w:rsidRPr="00BF41D1">
        <w:tab/>
      </w:r>
      <w:r w:rsidRPr="00BF41D1">
        <w:tab/>
        <w:t>Essai d’endurance</w:t>
      </w:r>
      <w:bookmarkEnd w:id="168"/>
      <w:bookmarkEnd w:id="169"/>
      <w:bookmarkEnd w:id="170"/>
      <w:bookmarkEnd w:id="171"/>
      <w:bookmarkEnd w:id="172"/>
      <w:bookmarkEnd w:id="173"/>
      <w:bookmarkEnd w:id="174"/>
      <w:bookmarkEnd w:id="175"/>
      <w:bookmarkEnd w:id="176"/>
      <w:r w:rsidRPr="00BF41D1">
        <w:t xml:space="preserve"> pour pneumatiques pour voitures particulières</w:t>
      </w:r>
      <w:bookmarkEnd w:id="177"/>
      <w:bookmarkEnd w:id="178"/>
      <w:bookmarkEnd w:id="179"/>
    </w:p>
    <w:p w:rsidR="00BF41D1" w:rsidRPr="00BF41D1" w:rsidRDefault="00BF41D1" w:rsidP="00DA60E5">
      <w:pPr>
        <w:pStyle w:val="SingleTxtG"/>
        <w:keepNext/>
        <w:keepLines/>
        <w:ind w:left="2268" w:hanging="1134"/>
      </w:pPr>
      <w:bookmarkStart w:id="180" w:name="_Ref317768181"/>
      <w:r w:rsidRPr="00BF41D1">
        <w:t>3.9.1</w:t>
      </w:r>
      <w:r w:rsidRPr="00BF41D1">
        <w:tab/>
      </w:r>
      <w:r w:rsidRPr="00BF41D1">
        <w:tab/>
        <w:t>Prescriptions</w:t>
      </w:r>
      <w:bookmarkEnd w:id="180"/>
      <w:r w:rsidRPr="00BF41D1">
        <w:t xml:space="preserve"> </w:t>
      </w:r>
    </w:p>
    <w:p w:rsidR="00BF41D1" w:rsidRPr="00BF41D1" w:rsidRDefault="00BF41D1" w:rsidP="00BF41D1">
      <w:pPr>
        <w:pStyle w:val="SingleTxtG"/>
        <w:ind w:left="2268" w:hanging="1134"/>
        <w:rPr>
          <w:bCs/>
        </w:rPr>
      </w:pPr>
      <w:r w:rsidRPr="00BF41D1">
        <w:t>3.9.1.1</w:t>
      </w:r>
      <w:r w:rsidRPr="00BF41D1">
        <w:tab/>
      </w:r>
      <w:r w:rsidRPr="00BF41D1">
        <w:tab/>
        <w:t>Chaque type de pneumatique pour voitures particulières doit satisfaire aux prescriptions ci-après lorsqu’il est soumis à un essai d’endurance effectué selon les procédures décrites aux paragraphes 3.9.2 et 3.9.3 ci-dessous.</w:t>
      </w:r>
    </w:p>
    <w:p w:rsidR="00BF41D1" w:rsidRPr="00BF41D1" w:rsidRDefault="00BF41D1" w:rsidP="00BF41D1">
      <w:pPr>
        <w:pStyle w:val="SingleTxtG"/>
        <w:ind w:left="2268" w:hanging="1134"/>
        <w:rPr>
          <w:bCs/>
        </w:rPr>
      </w:pPr>
      <w:r w:rsidRPr="00BF41D1">
        <w:t>3.9.1.2</w:t>
      </w:r>
      <w:r w:rsidRPr="00BF41D1">
        <w:tab/>
      </w:r>
      <w:r w:rsidRPr="00BF41D1">
        <w:tab/>
        <w:t xml:space="preserve">Après l’essai, il ne doit être observé aucun décollement de la bande de roulement, des flancs, des plis, des câblés, du calandrage ou des talons, ni d’arrachements de la bande de roulement, de raccords défectueux, de fissuration ou de rupture des câblés. </w:t>
      </w:r>
    </w:p>
    <w:p w:rsidR="00BF41D1" w:rsidRPr="00BF41D1" w:rsidRDefault="00BF41D1" w:rsidP="00BF41D1">
      <w:pPr>
        <w:pStyle w:val="SingleTxtG"/>
        <w:ind w:left="2268" w:hanging="1134"/>
        <w:rPr>
          <w:bCs/>
        </w:rPr>
      </w:pPr>
      <w:r w:rsidRPr="00BF41D1">
        <w:lastRenderedPageBreak/>
        <w:t>3.9.1.3</w:t>
      </w:r>
      <w:r w:rsidRPr="00BF41D1">
        <w:tab/>
      </w:r>
      <w:r w:rsidRPr="00BF41D1">
        <w:tab/>
        <w:t>La pression du pneumatique, mesurée à tout moment entre 15 et 25 min après l’essai, ne doit pas être inférieure à 95 % de la pression initiale spécifiée au paragraphe 3.9.2.</w:t>
      </w:r>
    </w:p>
    <w:p w:rsidR="00BF41D1" w:rsidRPr="00BF41D1" w:rsidRDefault="00BF41D1" w:rsidP="00BF41D1">
      <w:pPr>
        <w:pStyle w:val="SingleTxtG"/>
        <w:ind w:left="2268" w:hanging="1134"/>
      </w:pPr>
      <w:bookmarkStart w:id="181" w:name="_Ref317843048"/>
      <w:r w:rsidRPr="00BF41D1">
        <w:t>3.9.2</w:t>
      </w:r>
      <w:r w:rsidRPr="00BF41D1">
        <w:tab/>
      </w:r>
      <w:r w:rsidRPr="00BF41D1">
        <w:tab/>
        <w:t>Préparation du pneumatique</w:t>
      </w:r>
      <w:bookmarkEnd w:id="181"/>
    </w:p>
    <w:p w:rsidR="00BF41D1" w:rsidRDefault="00BF41D1" w:rsidP="00BF41D1">
      <w:pPr>
        <w:pStyle w:val="SingleTxtG"/>
        <w:ind w:left="2268" w:hanging="1134"/>
      </w:pPr>
      <w:r>
        <w:tab/>
      </w:r>
      <w:r w:rsidRPr="00BF41D1">
        <w:t>Monter le pneumatique sur une jante d’essai et le gonfler à la pression appropriée prévue dans le tableau ci-dessous.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BF41D1" w:rsidRPr="00142C58" w:rsidTr="00BF395A">
        <w:trPr>
          <w:tblHeader/>
        </w:trPr>
        <w:tc>
          <w:tcPr>
            <w:tcW w:w="2478" w:type="dxa"/>
            <w:vMerge w:val="restart"/>
            <w:tcBorders>
              <w:bottom w:val="single" w:sz="12" w:space="0" w:color="auto"/>
            </w:tcBorders>
            <w:shd w:val="clear" w:color="auto" w:fill="auto"/>
            <w:vAlign w:val="center"/>
            <w:hideMark/>
          </w:tcPr>
          <w:p w:rsidR="00BF41D1" w:rsidRPr="00142C58" w:rsidRDefault="00BF41D1" w:rsidP="007D728B">
            <w:pPr>
              <w:suppressAutoHyphens w:val="0"/>
              <w:spacing w:before="60" w:after="60" w:line="200" w:lineRule="exact"/>
              <w:ind w:left="57" w:right="57"/>
              <w:rPr>
                <w:i/>
                <w:sz w:val="16"/>
                <w:lang w:bidi="fr-CH"/>
              </w:rPr>
            </w:pPr>
            <w:r w:rsidRPr="00142C58">
              <w:rPr>
                <w:i/>
                <w:sz w:val="16"/>
              </w:rPr>
              <w:t>Essai d</w:t>
            </w:r>
            <w:r>
              <w:rPr>
                <w:i/>
                <w:sz w:val="16"/>
              </w:rPr>
              <w:t>’</w:t>
            </w:r>
            <w:r w:rsidRPr="00142C58">
              <w:rPr>
                <w:i/>
                <w:sz w:val="16"/>
              </w:rPr>
              <w:t xml:space="preserve">endurance </w:t>
            </w:r>
            <w:r w:rsidRPr="00142C58">
              <w:rPr>
                <w:i/>
                <w:sz w:val="16"/>
              </w:rPr>
              <w:br/>
              <w:t>Pressions de gonflage des pneus</w:t>
            </w:r>
          </w:p>
        </w:tc>
        <w:tc>
          <w:tcPr>
            <w:tcW w:w="2545" w:type="dxa"/>
            <w:tcBorders>
              <w:bottom w:val="single" w:sz="12" w:space="0" w:color="auto"/>
            </w:tcBorders>
            <w:shd w:val="clear" w:color="auto" w:fill="auto"/>
            <w:vAlign w:val="bottom"/>
            <w:hideMark/>
          </w:tcPr>
          <w:p w:rsidR="00BF41D1" w:rsidRPr="00142C58" w:rsidRDefault="00BF41D1" w:rsidP="006F2968">
            <w:pPr>
              <w:suppressAutoHyphens w:val="0"/>
              <w:spacing w:before="60" w:after="60" w:line="200" w:lineRule="exact"/>
              <w:ind w:left="57" w:right="57"/>
              <w:rPr>
                <w:i/>
                <w:sz w:val="16"/>
                <w:lang w:bidi="fr-CH"/>
              </w:rPr>
            </w:pPr>
            <w:r w:rsidRPr="00142C58">
              <w:rPr>
                <w:i/>
                <w:sz w:val="16"/>
              </w:rPr>
              <w:t>Utilisation du pneu</w:t>
            </w:r>
          </w:p>
        </w:tc>
        <w:tc>
          <w:tcPr>
            <w:tcW w:w="2347" w:type="dxa"/>
            <w:tcBorders>
              <w:bottom w:val="single" w:sz="12" w:space="0" w:color="auto"/>
            </w:tcBorders>
            <w:shd w:val="clear" w:color="auto" w:fill="auto"/>
            <w:vAlign w:val="bottom"/>
            <w:hideMark/>
          </w:tcPr>
          <w:p w:rsidR="00BF41D1" w:rsidRPr="00142C58" w:rsidRDefault="00BF41D1" w:rsidP="007D728B">
            <w:pPr>
              <w:suppressAutoHyphens w:val="0"/>
              <w:spacing w:before="60" w:after="60" w:line="200" w:lineRule="exact"/>
              <w:ind w:left="57" w:right="57"/>
              <w:jc w:val="right"/>
              <w:rPr>
                <w:i/>
                <w:sz w:val="16"/>
                <w:lang w:bidi="fr-CH"/>
              </w:rPr>
            </w:pPr>
            <w:r w:rsidRPr="00142C58">
              <w:rPr>
                <w:i/>
                <w:sz w:val="16"/>
              </w:rPr>
              <w:t>Pression d</w:t>
            </w:r>
            <w:r>
              <w:rPr>
                <w:i/>
                <w:sz w:val="16"/>
              </w:rPr>
              <w:t>’</w:t>
            </w:r>
            <w:r w:rsidRPr="00142C58">
              <w:rPr>
                <w:i/>
                <w:sz w:val="16"/>
              </w:rPr>
              <w:t xml:space="preserve">essai </w:t>
            </w:r>
            <w:r w:rsidRPr="00142C58">
              <w:rPr>
                <w:i/>
                <w:sz w:val="16"/>
              </w:rPr>
              <w:br/>
              <w:t>(kPa)</w:t>
            </w:r>
          </w:p>
        </w:tc>
      </w:tr>
      <w:tr w:rsidR="00BF41D1" w:rsidRPr="00142C58" w:rsidTr="00BF395A">
        <w:trPr>
          <w:tblHeader/>
        </w:trPr>
        <w:tc>
          <w:tcPr>
            <w:tcW w:w="2478" w:type="dxa"/>
            <w:vMerge/>
            <w:tcBorders>
              <w:top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lang w:bidi="fr-CH"/>
              </w:rPr>
            </w:pPr>
          </w:p>
        </w:tc>
        <w:tc>
          <w:tcPr>
            <w:tcW w:w="2545" w:type="dxa"/>
            <w:tcBorders>
              <w:top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szCs w:val="17"/>
                <w:lang w:bidi="fr-CH"/>
              </w:rPr>
            </w:pPr>
            <w:r w:rsidRPr="00142C58">
              <w:rPr>
                <w:sz w:val="18"/>
                <w:szCs w:val="17"/>
              </w:rPr>
              <w:t>Charge standard, charge légère</w:t>
            </w:r>
          </w:p>
        </w:tc>
        <w:tc>
          <w:tcPr>
            <w:tcW w:w="2347" w:type="dxa"/>
            <w:tcBorders>
              <w:top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jc w:val="right"/>
              <w:rPr>
                <w:sz w:val="18"/>
                <w:szCs w:val="17"/>
                <w:lang w:bidi="fr-CH"/>
              </w:rPr>
            </w:pPr>
            <w:r w:rsidRPr="00142C58">
              <w:rPr>
                <w:sz w:val="18"/>
                <w:szCs w:val="17"/>
              </w:rPr>
              <w:t>180</w:t>
            </w:r>
          </w:p>
        </w:tc>
      </w:tr>
      <w:tr w:rsidR="00BF41D1" w:rsidRPr="00142C58" w:rsidTr="00BF395A">
        <w:trPr>
          <w:tblHeader/>
        </w:trPr>
        <w:tc>
          <w:tcPr>
            <w:tcW w:w="2478" w:type="dxa"/>
            <w:vMerge/>
            <w:tcBorders>
              <w:bottom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lang w:bidi="fr-CH"/>
              </w:rPr>
            </w:pPr>
          </w:p>
        </w:tc>
        <w:tc>
          <w:tcPr>
            <w:tcW w:w="2545" w:type="dxa"/>
            <w:tcBorders>
              <w:bottom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rPr>
                <w:sz w:val="18"/>
                <w:szCs w:val="17"/>
                <w:lang w:bidi="fr-CH"/>
              </w:rPr>
            </w:pPr>
            <w:r w:rsidRPr="00142C58">
              <w:rPr>
                <w:sz w:val="18"/>
                <w:szCs w:val="17"/>
              </w:rPr>
              <w:t>Forte charge</w:t>
            </w:r>
          </w:p>
        </w:tc>
        <w:tc>
          <w:tcPr>
            <w:tcW w:w="2347" w:type="dxa"/>
            <w:tcBorders>
              <w:bottom w:val="single" w:sz="12" w:space="0" w:color="auto"/>
            </w:tcBorders>
            <w:shd w:val="clear" w:color="auto" w:fill="auto"/>
            <w:vAlign w:val="bottom"/>
            <w:hideMark/>
          </w:tcPr>
          <w:p w:rsidR="00BF41D1" w:rsidRPr="00142C58" w:rsidRDefault="00BF41D1" w:rsidP="007D728B">
            <w:pPr>
              <w:suppressAutoHyphens w:val="0"/>
              <w:spacing w:before="60" w:after="60" w:line="220" w:lineRule="exact"/>
              <w:ind w:left="57" w:right="57"/>
              <w:jc w:val="right"/>
              <w:rPr>
                <w:sz w:val="18"/>
                <w:szCs w:val="17"/>
                <w:lang w:bidi="fr-CH"/>
              </w:rPr>
            </w:pPr>
            <w:r w:rsidRPr="00142C58">
              <w:rPr>
                <w:sz w:val="18"/>
                <w:szCs w:val="17"/>
              </w:rPr>
              <w:t>220</w:t>
            </w:r>
          </w:p>
        </w:tc>
      </w:tr>
    </w:tbl>
    <w:p w:rsidR="00D36AC8" w:rsidRPr="00D36AC8" w:rsidRDefault="00D36AC8" w:rsidP="00D36AC8">
      <w:pPr>
        <w:pStyle w:val="SingleTxtG"/>
        <w:spacing w:before="240"/>
        <w:ind w:left="2268" w:hanging="1134"/>
        <w:rPr>
          <w:bCs/>
          <w:lang w:bidi="fr-CH"/>
        </w:rPr>
      </w:pPr>
      <w:r w:rsidRPr="00D36AC8">
        <w:t>3.9.2.1</w:t>
      </w:r>
      <w:r w:rsidRPr="00D36AC8">
        <w:tab/>
      </w:r>
      <w:r w:rsidRPr="00D36AC8">
        <w:tab/>
        <w:t>Conditionner l’ensemble pneumatique/roue à une température de 35 ± 3 °C pendant au moins 3 h.</w:t>
      </w:r>
    </w:p>
    <w:p w:rsidR="00D36AC8" w:rsidRPr="00D36AC8" w:rsidRDefault="00D36AC8" w:rsidP="00D36AC8">
      <w:pPr>
        <w:pStyle w:val="SingleTxtG"/>
        <w:ind w:left="2268" w:hanging="1134"/>
        <w:rPr>
          <w:bCs/>
        </w:rPr>
      </w:pPr>
      <w:r w:rsidRPr="00D36AC8">
        <w:t>3.9.2.2</w:t>
      </w:r>
      <w:r w:rsidRPr="00D36AC8">
        <w:tab/>
      </w:r>
      <w:r w:rsidRPr="00D36AC8">
        <w:tab/>
        <w:t>Rétablir la pression du pneumatique à la valeur spécifiée dans le tableau du paragraphe 3.9.2 immédiatement avant l’essai.</w:t>
      </w:r>
    </w:p>
    <w:p w:rsidR="00D36AC8" w:rsidRPr="00D36AC8" w:rsidRDefault="00D36AC8" w:rsidP="00D36AC8">
      <w:pPr>
        <w:pStyle w:val="SingleTxtG"/>
        <w:keepNext/>
        <w:keepLines/>
        <w:ind w:left="2268" w:hanging="1134"/>
      </w:pPr>
      <w:bookmarkStart w:id="182" w:name="_Ref317768106"/>
      <w:r w:rsidRPr="00D36AC8">
        <w:t>3.9.3</w:t>
      </w:r>
      <w:r w:rsidRPr="00D36AC8">
        <w:tab/>
      </w:r>
      <w:r w:rsidRPr="00D36AC8">
        <w:tab/>
        <w:t>Procédure d’essai</w:t>
      </w:r>
      <w:bookmarkEnd w:id="182"/>
    </w:p>
    <w:p w:rsidR="00D36AC8" w:rsidRPr="00D36AC8" w:rsidRDefault="00D36AC8" w:rsidP="00D36AC8">
      <w:pPr>
        <w:pStyle w:val="SingleTxtG"/>
        <w:ind w:left="2268" w:hanging="1134"/>
        <w:rPr>
          <w:bCs/>
        </w:rPr>
      </w:pPr>
      <w:r w:rsidRPr="00D36AC8">
        <w:t>3.9.3.1</w:t>
      </w:r>
      <w:r w:rsidRPr="00D36AC8">
        <w:tab/>
      </w:r>
      <w:r w:rsidRPr="00D36AC8">
        <w:tab/>
        <w:t>Monter l’ensemble pneumatique/roue sur un essieu d’essai et l’appliquer avec la force indiquée au paragraphe 3.9.3.3 ci-dessous contre la périphérie d’un volant d’essai en acier à surface lisse d’un diamètre de 1,7 m ± 1 %.</w:t>
      </w:r>
    </w:p>
    <w:p w:rsidR="00D36AC8" w:rsidRPr="00D36AC8" w:rsidRDefault="00D36AC8" w:rsidP="00D36AC8">
      <w:pPr>
        <w:pStyle w:val="SingleTxtG"/>
        <w:ind w:left="2268" w:hanging="1134"/>
        <w:rPr>
          <w:bCs/>
        </w:rPr>
      </w:pPr>
      <w:r w:rsidRPr="00D36AC8">
        <w:t>3.9.3.2</w:t>
      </w:r>
      <w:r w:rsidRPr="00D36AC8">
        <w:tab/>
      </w:r>
      <w:r w:rsidRPr="00D36AC8">
        <w:tab/>
        <w:t>Au cours de l’essai, la température ambiante, à une distance d’au moins 150 mm et d’au plus 1 m du pneumatique, doit être maintenue à 35 ± 3 °C.</w:t>
      </w:r>
    </w:p>
    <w:p w:rsidR="00D36AC8" w:rsidRPr="00D36AC8" w:rsidRDefault="00D36AC8" w:rsidP="00D36AC8">
      <w:pPr>
        <w:pStyle w:val="SingleTxtG"/>
        <w:ind w:left="2268" w:hanging="1134"/>
        <w:rPr>
          <w:bCs/>
        </w:rPr>
      </w:pPr>
      <w:bookmarkStart w:id="183" w:name="_Ref317768163"/>
      <w:r w:rsidRPr="00D36AC8">
        <w:t>3.9.3.3</w:t>
      </w:r>
      <w:r w:rsidRPr="00D36AC8">
        <w:tab/>
      </w:r>
      <w:r w:rsidRPr="00D36AC8">
        <w:tab/>
        <w:t>Exécuter l’essai, sans interruptions, à la vites</w:t>
      </w:r>
      <w:r w:rsidR="006F2968">
        <w:t>se d’essai d’au moins 120 km/h (</w:t>
      </w:r>
      <w:r w:rsidRPr="00D36AC8">
        <w:t>110 km/h pour les pneumatiques « pour conditions d’enneigement extrêmes » portant le symbole « alpin » (3 pics et flocon de neige)</w:t>
      </w:r>
      <w:r w:rsidR="006F2968">
        <w:t>)</w:t>
      </w:r>
      <w:r w:rsidRPr="00D36AC8">
        <w:t>, à des charges et pendant des durées au moins égales à celles indiquées dans le tableau ci-dessous.</w:t>
      </w:r>
      <w:bookmarkEnd w:id="183"/>
    </w:p>
    <w:p w:rsidR="00D36AC8" w:rsidRPr="00D36AC8" w:rsidRDefault="00D36AC8" w:rsidP="00D36AC8">
      <w:pPr>
        <w:pStyle w:val="SingleTxtG"/>
        <w:ind w:left="2268" w:hanging="1134"/>
      </w:pPr>
      <w:r w:rsidRPr="00D36AC8">
        <w:tab/>
        <w:t>Pneumatiques pour voitures particulières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7D728B" w:rsidRPr="00142C58" w:rsidTr="00574DD6">
        <w:trPr>
          <w:tblHeader/>
        </w:trPr>
        <w:tc>
          <w:tcPr>
            <w:tcW w:w="2456" w:type="dxa"/>
            <w:tcBorders>
              <w:bottom w:val="single" w:sz="12" w:space="0" w:color="auto"/>
            </w:tcBorders>
            <w:shd w:val="clear" w:color="auto" w:fill="auto"/>
            <w:vAlign w:val="bottom"/>
            <w:hideMark/>
          </w:tcPr>
          <w:p w:rsidR="007D728B" w:rsidRPr="00142C58" w:rsidRDefault="007D728B" w:rsidP="007D728B">
            <w:pPr>
              <w:keepNext/>
              <w:keepLines/>
              <w:suppressAutoHyphens w:val="0"/>
              <w:spacing w:before="60" w:after="60" w:line="200" w:lineRule="exact"/>
              <w:ind w:left="57" w:right="57"/>
              <w:rPr>
                <w:i/>
                <w:sz w:val="16"/>
                <w:lang w:bidi="fr-CH"/>
              </w:rPr>
            </w:pPr>
            <w:r w:rsidRPr="00142C58">
              <w:rPr>
                <w:i/>
                <w:sz w:val="16"/>
              </w:rPr>
              <w:t>Phase d</w:t>
            </w:r>
            <w:r>
              <w:rPr>
                <w:i/>
                <w:sz w:val="16"/>
              </w:rPr>
              <w:t>’</w:t>
            </w:r>
            <w:r w:rsidRPr="00142C58">
              <w:rPr>
                <w:i/>
                <w:sz w:val="16"/>
              </w:rPr>
              <w:t>essai</w:t>
            </w:r>
          </w:p>
        </w:tc>
        <w:tc>
          <w:tcPr>
            <w:tcW w:w="2457" w:type="dxa"/>
            <w:tcBorders>
              <w:bottom w:val="single" w:sz="12" w:space="0" w:color="auto"/>
            </w:tcBorders>
            <w:shd w:val="clear" w:color="auto" w:fill="auto"/>
            <w:vAlign w:val="bottom"/>
            <w:hideMark/>
          </w:tcPr>
          <w:p w:rsidR="007D728B" w:rsidRPr="00142C58" w:rsidRDefault="007D728B" w:rsidP="007D728B">
            <w:pPr>
              <w:keepNext/>
              <w:keepLines/>
              <w:suppressAutoHyphens w:val="0"/>
              <w:spacing w:before="60" w:after="60" w:line="200" w:lineRule="exact"/>
              <w:ind w:left="57" w:right="57"/>
              <w:jc w:val="right"/>
              <w:rPr>
                <w:i/>
                <w:sz w:val="16"/>
                <w:lang w:bidi="fr-CH"/>
              </w:rPr>
            </w:pPr>
            <w:r w:rsidRPr="00142C58">
              <w:rPr>
                <w:i/>
                <w:sz w:val="16"/>
              </w:rPr>
              <w:t>Durée</w:t>
            </w:r>
          </w:p>
        </w:tc>
        <w:tc>
          <w:tcPr>
            <w:tcW w:w="2457" w:type="dxa"/>
            <w:tcBorders>
              <w:bottom w:val="single" w:sz="12" w:space="0" w:color="auto"/>
            </w:tcBorders>
            <w:shd w:val="clear" w:color="auto" w:fill="auto"/>
            <w:vAlign w:val="bottom"/>
            <w:hideMark/>
          </w:tcPr>
          <w:p w:rsidR="007D728B" w:rsidRPr="00142C58" w:rsidRDefault="007D728B" w:rsidP="007D728B">
            <w:pPr>
              <w:keepNext/>
              <w:keepLines/>
              <w:suppressAutoHyphens w:val="0"/>
              <w:spacing w:before="60" w:after="60" w:line="200" w:lineRule="exact"/>
              <w:ind w:left="57" w:right="57"/>
              <w:jc w:val="right"/>
              <w:rPr>
                <w:i/>
                <w:sz w:val="16"/>
                <w:lang w:bidi="fr-CH"/>
              </w:rPr>
            </w:pPr>
            <w:r w:rsidRPr="00142C58">
              <w:rPr>
                <w:i/>
                <w:sz w:val="16"/>
              </w:rPr>
              <w:t>Charge en pourcentage de l</w:t>
            </w:r>
            <w:r w:rsidR="00347771">
              <w:rPr>
                <w:i/>
                <w:sz w:val="16"/>
              </w:rPr>
              <w:t xml:space="preserve">a limite </w:t>
            </w:r>
            <w:r w:rsidR="00347771">
              <w:rPr>
                <w:i/>
                <w:sz w:val="16"/>
              </w:rPr>
              <w:br/>
              <w:t>de charge nominale du </w:t>
            </w:r>
            <w:r w:rsidRPr="00142C58">
              <w:rPr>
                <w:i/>
                <w:sz w:val="16"/>
              </w:rPr>
              <w:t>pneumatique</w:t>
            </w:r>
          </w:p>
        </w:tc>
      </w:tr>
      <w:tr w:rsidR="007D728B" w:rsidRPr="00142C58" w:rsidTr="00574DD6">
        <w:tc>
          <w:tcPr>
            <w:tcW w:w="2456" w:type="dxa"/>
            <w:tcBorders>
              <w:top w:val="single" w:sz="12" w:space="0" w:color="auto"/>
            </w:tcBorders>
            <w:shd w:val="clear" w:color="auto" w:fill="auto"/>
            <w:hideMark/>
          </w:tcPr>
          <w:p w:rsidR="007D728B" w:rsidRPr="00142C58" w:rsidRDefault="007D728B" w:rsidP="007D728B">
            <w:pPr>
              <w:keepNext/>
              <w:keepLines/>
              <w:suppressAutoHyphens w:val="0"/>
              <w:spacing w:before="60" w:after="60" w:line="220" w:lineRule="exact"/>
              <w:ind w:left="57" w:right="57"/>
              <w:rPr>
                <w:sz w:val="18"/>
                <w:szCs w:val="17"/>
                <w:lang w:bidi="fr-CH"/>
              </w:rPr>
            </w:pPr>
            <w:r w:rsidRPr="00142C58">
              <w:rPr>
                <w:sz w:val="18"/>
                <w:szCs w:val="17"/>
              </w:rPr>
              <w:t>1</w:t>
            </w:r>
          </w:p>
        </w:tc>
        <w:tc>
          <w:tcPr>
            <w:tcW w:w="2457" w:type="dxa"/>
            <w:tcBorders>
              <w:top w:val="single" w:sz="12"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4 h</w:t>
            </w:r>
          </w:p>
        </w:tc>
        <w:tc>
          <w:tcPr>
            <w:tcW w:w="2457" w:type="dxa"/>
            <w:tcBorders>
              <w:top w:val="single" w:sz="12"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85</w:t>
            </w:r>
          </w:p>
        </w:tc>
      </w:tr>
      <w:tr w:rsidR="007D728B" w:rsidRPr="00142C58" w:rsidTr="00574DD6">
        <w:tc>
          <w:tcPr>
            <w:tcW w:w="2456" w:type="dxa"/>
            <w:tcBorders>
              <w:bottom w:val="single" w:sz="4" w:space="0" w:color="auto"/>
            </w:tcBorders>
            <w:shd w:val="clear" w:color="auto" w:fill="auto"/>
            <w:hideMark/>
          </w:tcPr>
          <w:p w:rsidR="007D728B" w:rsidRPr="00142C58" w:rsidRDefault="007D728B" w:rsidP="007D728B">
            <w:pPr>
              <w:keepNext/>
              <w:keepLines/>
              <w:suppressAutoHyphens w:val="0"/>
              <w:spacing w:before="60" w:after="60" w:line="220" w:lineRule="exact"/>
              <w:ind w:left="57" w:right="57"/>
              <w:rPr>
                <w:sz w:val="18"/>
                <w:szCs w:val="17"/>
                <w:lang w:bidi="fr-CH"/>
              </w:rPr>
            </w:pPr>
            <w:r w:rsidRPr="00142C58">
              <w:rPr>
                <w:sz w:val="18"/>
                <w:szCs w:val="17"/>
              </w:rPr>
              <w:t>2</w:t>
            </w:r>
          </w:p>
        </w:tc>
        <w:tc>
          <w:tcPr>
            <w:tcW w:w="2457" w:type="dxa"/>
            <w:tcBorders>
              <w:bottom w:val="single" w:sz="4"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6 h</w:t>
            </w:r>
          </w:p>
        </w:tc>
        <w:tc>
          <w:tcPr>
            <w:tcW w:w="2457" w:type="dxa"/>
            <w:tcBorders>
              <w:bottom w:val="single" w:sz="4" w:space="0" w:color="auto"/>
            </w:tcBorders>
            <w:shd w:val="clear" w:color="auto" w:fill="auto"/>
            <w:vAlign w:val="bottom"/>
            <w:hideMark/>
          </w:tcPr>
          <w:p w:rsidR="007D728B" w:rsidRPr="00142C58" w:rsidRDefault="007D728B" w:rsidP="007D728B">
            <w:pPr>
              <w:keepNext/>
              <w:keepLines/>
              <w:suppressAutoHyphens w:val="0"/>
              <w:spacing w:before="60" w:after="60" w:line="220" w:lineRule="exact"/>
              <w:ind w:left="57" w:right="57"/>
              <w:jc w:val="right"/>
              <w:rPr>
                <w:sz w:val="18"/>
                <w:szCs w:val="17"/>
                <w:lang w:bidi="fr-CH"/>
              </w:rPr>
            </w:pPr>
            <w:r w:rsidRPr="00142C58">
              <w:rPr>
                <w:sz w:val="18"/>
                <w:szCs w:val="17"/>
              </w:rPr>
              <w:t>90</w:t>
            </w:r>
          </w:p>
        </w:tc>
      </w:tr>
      <w:tr w:rsidR="007D728B" w:rsidRPr="00142C58" w:rsidTr="00574DD6">
        <w:tc>
          <w:tcPr>
            <w:tcW w:w="2456" w:type="dxa"/>
            <w:tcBorders>
              <w:bottom w:val="single" w:sz="12" w:space="0" w:color="auto"/>
            </w:tcBorders>
            <w:shd w:val="clear" w:color="auto" w:fill="auto"/>
            <w:hideMark/>
          </w:tcPr>
          <w:p w:rsidR="007D728B" w:rsidRPr="00142C58" w:rsidRDefault="007D728B" w:rsidP="007D728B">
            <w:pPr>
              <w:suppressAutoHyphens w:val="0"/>
              <w:spacing w:before="60" w:after="60" w:line="220" w:lineRule="exact"/>
              <w:ind w:left="57" w:right="57"/>
              <w:rPr>
                <w:sz w:val="18"/>
                <w:szCs w:val="17"/>
                <w:lang w:bidi="fr-CH"/>
              </w:rPr>
            </w:pPr>
            <w:r w:rsidRPr="00142C58">
              <w:rPr>
                <w:sz w:val="18"/>
                <w:szCs w:val="17"/>
              </w:rPr>
              <w:t>3</w:t>
            </w:r>
          </w:p>
        </w:tc>
        <w:tc>
          <w:tcPr>
            <w:tcW w:w="2457" w:type="dxa"/>
            <w:tcBorders>
              <w:bottom w:val="single" w:sz="12" w:space="0" w:color="auto"/>
            </w:tcBorders>
            <w:shd w:val="clear" w:color="auto" w:fill="auto"/>
            <w:vAlign w:val="bottom"/>
            <w:hideMark/>
          </w:tcPr>
          <w:p w:rsidR="007D728B" w:rsidRPr="00142C58" w:rsidRDefault="007D728B" w:rsidP="007D728B">
            <w:pPr>
              <w:suppressAutoHyphens w:val="0"/>
              <w:spacing w:before="60" w:after="60" w:line="220" w:lineRule="exact"/>
              <w:ind w:left="57" w:right="57"/>
              <w:jc w:val="right"/>
              <w:rPr>
                <w:sz w:val="18"/>
                <w:szCs w:val="17"/>
                <w:lang w:bidi="fr-CH"/>
              </w:rPr>
            </w:pPr>
            <w:r w:rsidRPr="00142C58">
              <w:rPr>
                <w:sz w:val="18"/>
                <w:szCs w:val="17"/>
              </w:rPr>
              <w:t>24 h</w:t>
            </w:r>
          </w:p>
        </w:tc>
        <w:tc>
          <w:tcPr>
            <w:tcW w:w="2457" w:type="dxa"/>
            <w:tcBorders>
              <w:bottom w:val="single" w:sz="12" w:space="0" w:color="auto"/>
            </w:tcBorders>
            <w:shd w:val="clear" w:color="auto" w:fill="auto"/>
            <w:vAlign w:val="bottom"/>
            <w:hideMark/>
          </w:tcPr>
          <w:p w:rsidR="007D728B" w:rsidRPr="00142C58" w:rsidRDefault="007D728B" w:rsidP="007D728B">
            <w:pPr>
              <w:suppressAutoHyphens w:val="0"/>
              <w:spacing w:before="60" w:after="60" w:line="220" w:lineRule="exact"/>
              <w:ind w:left="57" w:right="57"/>
              <w:jc w:val="right"/>
              <w:rPr>
                <w:sz w:val="18"/>
                <w:szCs w:val="17"/>
                <w:lang w:bidi="fr-CH"/>
              </w:rPr>
            </w:pPr>
            <w:r w:rsidRPr="00142C58">
              <w:rPr>
                <w:sz w:val="18"/>
                <w:szCs w:val="17"/>
              </w:rPr>
              <w:t>100</w:t>
            </w:r>
          </w:p>
        </w:tc>
      </w:tr>
    </w:tbl>
    <w:p w:rsidR="007D728B" w:rsidRPr="007D728B" w:rsidRDefault="007D728B" w:rsidP="00347771">
      <w:pPr>
        <w:pStyle w:val="SingleTxtG"/>
        <w:spacing w:before="240"/>
        <w:ind w:left="2268" w:hanging="1134"/>
        <w:rPr>
          <w:bCs/>
          <w:lang w:bidi="fr-CH"/>
        </w:rPr>
      </w:pPr>
      <w:r w:rsidRPr="007D728B">
        <w:t>3.9.3.4</w:t>
      </w:r>
      <w:r w:rsidRPr="007D728B">
        <w:tab/>
      </w:r>
      <w:r w:rsidRPr="007D728B">
        <w:tab/>
        <w:t>Pendant la durée de l’essai, la pression du pneumatique ne doit pas être modifiée, et la charge d’essai doit être maintenue constante à la valeur prescrite pour chaque phase d’essai.</w:t>
      </w:r>
    </w:p>
    <w:p w:rsidR="007D728B" w:rsidRPr="007D728B" w:rsidRDefault="007D728B" w:rsidP="007D728B">
      <w:pPr>
        <w:pStyle w:val="SingleTxtG"/>
        <w:ind w:left="2268" w:hanging="1134"/>
        <w:rPr>
          <w:bCs/>
        </w:rPr>
      </w:pPr>
      <w:r w:rsidRPr="007D728B">
        <w:t>3.9.3.5</w:t>
      </w:r>
      <w:r w:rsidRPr="007D728B">
        <w:tab/>
      </w:r>
      <w:r w:rsidRPr="007D728B">
        <w:tab/>
        <w:t>Après l’essai, laisser refroidir le pneumatique pendant une durée comprise entre 15 et 25 min, puis mesurer sa pression de gonflage. Inspecter l’extérieur du pneumatique sur la jante d’essai et vérifier qu’il ne présente aucune des défectuosités indiquées au paragraphe 3.9.1 ci-dessus.</w:t>
      </w:r>
    </w:p>
    <w:p w:rsidR="007D728B" w:rsidRPr="007D728B" w:rsidRDefault="007D728B" w:rsidP="007D728B">
      <w:pPr>
        <w:pStyle w:val="SingleTxtG"/>
        <w:ind w:left="2268" w:hanging="1134"/>
      </w:pPr>
      <w:bookmarkStart w:id="184" w:name="_Toc308164030"/>
      <w:bookmarkStart w:id="185" w:name="_Toc308167647"/>
      <w:bookmarkStart w:id="186" w:name="_Toc308614695"/>
      <w:bookmarkStart w:id="187" w:name="_Toc279589944"/>
      <w:bookmarkStart w:id="188" w:name="_Toc279590470"/>
      <w:bookmarkStart w:id="189" w:name="_Toc279590523"/>
      <w:bookmarkStart w:id="190" w:name="_Toc279590633"/>
      <w:bookmarkStart w:id="191" w:name="_Toc279590827"/>
      <w:bookmarkStart w:id="192" w:name="_Toc279590934"/>
      <w:bookmarkStart w:id="193" w:name="_Toc279590973"/>
      <w:bookmarkStart w:id="194" w:name="_Toc279591011"/>
      <w:bookmarkStart w:id="195" w:name="_Toc279591049"/>
      <w:bookmarkStart w:id="196" w:name="_Toc279591087"/>
      <w:bookmarkStart w:id="197" w:name="_Toc280015333"/>
      <w:bookmarkStart w:id="198" w:name="_Toc280015527"/>
      <w:bookmarkStart w:id="199" w:name="_Toc280015577"/>
      <w:bookmarkStart w:id="200" w:name="_Toc280016258"/>
      <w:bookmarkStart w:id="201" w:name="_Toc280016855"/>
      <w:bookmarkStart w:id="202" w:name="_Toc280017171"/>
      <w:bookmarkStart w:id="203" w:name="_Toc280089564"/>
      <w:bookmarkStart w:id="204" w:name="_Toc280089637"/>
      <w:bookmarkStart w:id="205" w:name="_Toc308164031"/>
      <w:bookmarkStart w:id="206" w:name="_Toc308164147"/>
      <w:bookmarkStart w:id="207" w:name="_Toc308167648"/>
      <w:bookmarkStart w:id="208" w:name="_Toc308167702"/>
      <w:bookmarkStart w:id="209" w:name="_Toc308167978"/>
      <w:bookmarkStart w:id="210" w:name="_Toc308168764"/>
      <w:bookmarkStart w:id="211" w:name="_Toc308168862"/>
      <w:bookmarkStart w:id="212" w:name="_Toc308168957"/>
      <w:bookmarkStart w:id="213" w:name="_Toc308614696"/>
      <w:bookmarkStart w:id="214" w:name="_Toc309020962"/>
      <w:bookmarkStart w:id="215" w:name="_Toc309023615"/>
      <w:bookmarkStart w:id="216" w:name="_Toc309023839"/>
      <w:bookmarkStart w:id="217" w:name="_Toc309024154"/>
      <w:bookmarkStart w:id="218" w:name="_Toc309024292"/>
      <w:bookmarkStart w:id="219" w:name="_Toc309024443"/>
      <w:bookmarkStart w:id="220" w:name="_Toc309024600"/>
      <w:bookmarkStart w:id="221" w:name="_Toc279589945"/>
      <w:bookmarkStart w:id="222" w:name="_Toc279590471"/>
      <w:bookmarkStart w:id="223" w:name="_Toc279590524"/>
      <w:bookmarkStart w:id="224" w:name="_Toc279590828"/>
      <w:bookmarkStart w:id="225" w:name="_Toc279590935"/>
      <w:bookmarkStart w:id="226" w:name="_Toc279590974"/>
      <w:bookmarkStart w:id="227" w:name="_Toc279591012"/>
      <w:bookmarkStart w:id="228" w:name="_Toc279591088"/>
      <w:bookmarkStart w:id="229" w:name="_Toc280015578"/>
      <w:bookmarkStart w:id="230" w:name="_Ref318296760"/>
      <w:bookmarkStart w:id="231" w:name="_Toc32908881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7D728B">
        <w:t>3.10</w:t>
      </w:r>
      <w:r w:rsidRPr="007D728B">
        <w:tab/>
      </w:r>
      <w:r w:rsidRPr="007D728B">
        <w:tab/>
        <w:t>Essai d’endurance en sous-gonflage pour les pneumatiques pour voitures particulières</w:t>
      </w:r>
      <w:bookmarkEnd w:id="221"/>
      <w:bookmarkEnd w:id="222"/>
      <w:bookmarkEnd w:id="223"/>
      <w:bookmarkEnd w:id="224"/>
      <w:bookmarkEnd w:id="225"/>
      <w:bookmarkEnd w:id="226"/>
      <w:bookmarkEnd w:id="227"/>
      <w:bookmarkEnd w:id="228"/>
      <w:bookmarkEnd w:id="229"/>
      <w:bookmarkEnd w:id="230"/>
      <w:bookmarkEnd w:id="231"/>
    </w:p>
    <w:p w:rsidR="007D728B" w:rsidRPr="007D728B" w:rsidRDefault="007D728B" w:rsidP="007D728B">
      <w:pPr>
        <w:pStyle w:val="SingleTxtG"/>
        <w:keepNext/>
        <w:keepLines/>
        <w:ind w:left="2268" w:hanging="1134"/>
      </w:pPr>
      <w:r w:rsidRPr="007D728B">
        <w:lastRenderedPageBreak/>
        <w:t>3.10.1</w:t>
      </w:r>
      <w:r w:rsidRPr="007D728B">
        <w:tab/>
      </w:r>
      <w:r w:rsidRPr="007D728B">
        <w:tab/>
        <w:t>Prescriptions</w:t>
      </w:r>
    </w:p>
    <w:p w:rsidR="007D728B" w:rsidRPr="007D728B" w:rsidRDefault="007D728B" w:rsidP="007D728B">
      <w:pPr>
        <w:pStyle w:val="SingleTxtG"/>
        <w:ind w:left="2268" w:hanging="1134"/>
      </w:pPr>
      <w:r>
        <w:tab/>
      </w:r>
      <w:r w:rsidRPr="007D728B">
        <w:t>Les pneumatiques pour voitures particulières doivent satisfaire aux prescriptions ci-après lorsqu’ils sont soumis à un essai effectué selon les procédures décrites au paragraphe 3.10.3 ci-dessous.</w:t>
      </w:r>
    </w:p>
    <w:p w:rsidR="007D728B" w:rsidRPr="007D728B" w:rsidRDefault="007D728B" w:rsidP="007D728B">
      <w:pPr>
        <w:pStyle w:val="SingleTxtG"/>
        <w:ind w:left="2268" w:hanging="1134"/>
        <w:rPr>
          <w:bCs/>
        </w:rPr>
      </w:pPr>
      <w:bookmarkStart w:id="232" w:name="_Ref317764328"/>
      <w:r w:rsidRPr="007D728B">
        <w:t>3.10.1.1</w:t>
      </w:r>
      <w:r w:rsidRPr="007D728B">
        <w:tab/>
      </w:r>
      <w:r w:rsidRPr="007D728B">
        <w:tab/>
        <w:t>Après l’essai, il ne doit être observé aucun décollement de la bande de roulement, des flancs, des plis, des câblés, du calandrage ou des talons, ni d’arrachements de la bande de roulement, de raccords défectueux, de fissuration ou de rupture des câblés.</w:t>
      </w:r>
      <w:bookmarkEnd w:id="232"/>
    </w:p>
    <w:p w:rsidR="007D728B" w:rsidRPr="007D728B" w:rsidRDefault="007D728B" w:rsidP="007D728B">
      <w:pPr>
        <w:pStyle w:val="SingleTxtG"/>
        <w:ind w:left="2268" w:hanging="1134"/>
        <w:rPr>
          <w:bCs/>
        </w:rPr>
      </w:pPr>
      <w:r w:rsidRPr="007D728B">
        <w:t>3.10.1.2</w:t>
      </w:r>
      <w:r w:rsidRPr="007D728B">
        <w:tab/>
      </w:r>
      <w:r w:rsidRPr="007D728B">
        <w:tab/>
        <w:t>La pression du pneumatique, mesurée à tout moment entre 15 et 25 min après l’essai, ne doit pas être inférieure à 95 % de la pression initiale spécifiée au paragraphe 3.10.2 ci-dessous.</w:t>
      </w:r>
    </w:p>
    <w:p w:rsidR="007D728B" w:rsidRPr="007D728B" w:rsidRDefault="007D728B" w:rsidP="007D728B">
      <w:pPr>
        <w:pStyle w:val="SingleTxtG"/>
        <w:keepNext/>
        <w:keepLines/>
        <w:ind w:left="2268" w:hanging="1134"/>
      </w:pPr>
      <w:bookmarkStart w:id="233" w:name="_Ref317764193"/>
      <w:r w:rsidRPr="007D728B">
        <w:t>3.10.2</w:t>
      </w:r>
      <w:r w:rsidRPr="007D728B">
        <w:tab/>
      </w:r>
      <w:r w:rsidRPr="007D728B">
        <w:tab/>
        <w:t>Préparation du pneumatique</w:t>
      </w:r>
      <w:bookmarkEnd w:id="233"/>
    </w:p>
    <w:p w:rsidR="007D728B" w:rsidRPr="007D728B" w:rsidRDefault="007D728B" w:rsidP="007D728B">
      <w:pPr>
        <w:pStyle w:val="SingleTxtG"/>
        <w:ind w:left="2268" w:hanging="1134"/>
      </w:pPr>
      <w:r w:rsidRPr="007D728B">
        <w:tab/>
        <w:t>L’essai est réalisé après l’essai d’endurance prescrit au paragraphe 3.9 ci-dessus, avec le même ensemble pneumatique/roue, le pneumatique étant dégonflé à la pression appropriée spécifiée dans le tableau ci-dessous.</w:t>
      </w:r>
    </w:p>
    <w:p w:rsidR="007D728B" w:rsidRPr="007D728B" w:rsidRDefault="007D728B" w:rsidP="007D728B">
      <w:pPr>
        <w:pStyle w:val="SingleTxtG"/>
        <w:ind w:left="2268" w:hanging="1134"/>
      </w:pPr>
      <w:r w:rsidRPr="007D728B">
        <w:tab/>
        <w:t>Exécution de l’essai</w:t>
      </w:r>
    </w:p>
    <w:p w:rsidR="00BF41D1" w:rsidRDefault="007D728B" w:rsidP="007D728B">
      <w:pPr>
        <w:pStyle w:val="SingleTxtG"/>
        <w:ind w:left="2268" w:hanging="1134"/>
      </w:pPr>
      <w:r w:rsidRPr="007D728B">
        <w:tab/>
        <w:t xml:space="preserve">Tableau des pressions de gonflage </w:t>
      </w:r>
      <w:r>
        <w:t>–</w:t>
      </w:r>
      <w:r w:rsidRPr="007D728B">
        <w:t xml:space="preserve"> pneumatiques pour voitures particulières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7D728B" w:rsidRPr="00515A62" w:rsidTr="00BF395A">
        <w:trPr>
          <w:tblHeader/>
        </w:trPr>
        <w:tc>
          <w:tcPr>
            <w:tcW w:w="2556"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00" w:lineRule="exact"/>
              <w:ind w:left="57" w:right="57"/>
              <w:rPr>
                <w:i/>
                <w:sz w:val="16"/>
                <w:lang w:bidi="fr-CH"/>
              </w:rPr>
            </w:pPr>
            <w:r w:rsidRPr="00515A62">
              <w:rPr>
                <w:i/>
                <w:sz w:val="16"/>
              </w:rPr>
              <w:t>Essai d</w:t>
            </w:r>
            <w:r>
              <w:rPr>
                <w:i/>
                <w:sz w:val="16"/>
              </w:rPr>
              <w:t>’</w:t>
            </w:r>
            <w:r w:rsidRPr="00515A62">
              <w:rPr>
                <w:i/>
                <w:sz w:val="16"/>
              </w:rPr>
              <w:t xml:space="preserve">endurance en sous-gonflage </w:t>
            </w:r>
            <w:r w:rsidRPr="00515A62">
              <w:rPr>
                <w:i/>
                <w:sz w:val="16"/>
              </w:rPr>
              <w:br/>
              <w:t>Pressions</w:t>
            </w:r>
          </w:p>
        </w:tc>
        <w:tc>
          <w:tcPr>
            <w:tcW w:w="250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00" w:lineRule="exact"/>
              <w:ind w:left="57" w:right="57"/>
              <w:rPr>
                <w:i/>
                <w:sz w:val="16"/>
                <w:lang w:bidi="fr-CH"/>
              </w:rPr>
            </w:pPr>
            <w:r w:rsidRPr="00515A62">
              <w:rPr>
                <w:i/>
                <w:sz w:val="16"/>
              </w:rPr>
              <w:t>Utilisation du pneu</w:t>
            </w:r>
          </w:p>
        </w:tc>
        <w:tc>
          <w:tcPr>
            <w:tcW w:w="231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00" w:lineRule="exact"/>
              <w:ind w:left="57" w:right="57"/>
              <w:jc w:val="right"/>
              <w:rPr>
                <w:i/>
                <w:sz w:val="16"/>
                <w:lang w:bidi="fr-CH"/>
              </w:rPr>
            </w:pPr>
            <w:r w:rsidRPr="00515A62">
              <w:rPr>
                <w:i/>
                <w:sz w:val="16"/>
              </w:rPr>
              <w:t>Pression d</w:t>
            </w:r>
            <w:r>
              <w:rPr>
                <w:i/>
                <w:sz w:val="16"/>
              </w:rPr>
              <w:t>’</w:t>
            </w:r>
            <w:r w:rsidRPr="00515A62">
              <w:rPr>
                <w:i/>
                <w:sz w:val="16"/>
              </w:rPr>
              <w:t xml:space="preserve">essai </w:t>
            </w:r>
            <w:r w:rsidRPr="00515A62">
              <w:rPr>
                <w:i/>
                <w:sz w:val="16"/>
              </w:rPr>
              <w:br/>
              <w:t xml:space="preserve">(kPa) </w:t>
            </w:r>
          </w:p>
        </w:tc>
      </w:tr>
      <w:tr w:rsidR="007D728B" w:rsidRPr="00515A62" w:rsidTr="00BF395A">
        <w:tc>
          <w:tcPr>
            <w:tcW w:w="2556" w:type="dxa"/>
            <w:vMerge w:val="restart"/>
            <w:tcBorders>
              <w:top w:val="single" w:sz="12" w:space="0" w:color="auto"/>
            </w:tcBorders>
            <w:shd w:val="clear" w:color="auto" w:fill="auto"/>
            <w:hideMark/>
          </w:tcPr>
          <w:p w:rsidR="007D728B" w:rsidRPr="00515A62" w:rsidRDefault="007D728B" w:rsidP="007D728B">
            <w:pPr>
              <w:suppressAutoHyphens w:val="0"/>
              <w:spacing w:before="60" w:after="60" w:line="220" w:lineRule="exact"/>
              <w:ind w:left="57" w:right="57"/>
              <w:rPr>
                <w:sz w:val="18"/>
                <w:szCs w:val="17"/>
                <w:lang w:bidi="fr-CH"/>
              </w:rPr>
            </w:pPr>
            <w:r>
              <w:rPr>
                <w:sz w:val="18"/>
                <w:szCs w:val="17"/>
              </w:rPr>
              <w:t>Pneumatiques pour voitures</w:t>
            </w:r>
            <w:r>
              <w:rPr>
                <w:sz w:val="18"/>
                <w:szCs w:val="17"/>
              </w:rPr>
              <w:br/>
            </w:r>
            <w:r w:rsidRPr="00515A62">
              <w:rPr>
                <w:sz w:val="18"/>
                <w:szCs w:val="17"/>
              </w:rPr>
              <w:t>particulières</w:t>
            </w:r>
          </w:p>
        </w:tc>
        <w:tc>
          <w:tcPr>
            <w:tcW w:w="2502" w:type="dxa"/>
            <w:tcBorders>
              <w:top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rPr>
                <w:sz w:val="18"/>
                <w:szCs w:val="17"/>
                <w:lang w:bidi="fr-CH"/>
              </w:rPr>
            </w:pPr>
            <w:r w:rsidRPr="00515A62">
              <w:rPr>
                <w:sz w:val="18"/>
                <w:szCs w:val="17"/>
              </w:rPr>
              <w:t>Charge standard, charge légère</w:t>
            </w:r>
          </w:p>
        </w:tc>
        <w:tc>
          <w:tcPr>
            <w:tcW w:w="2312" w:type="dxa"/>
            <w:tcBorders>
              <w:top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jc w:val="right"/>
              <w:rPr>
                <w:sz w:val="18"/>
                <w:szCs w:val="17"/>
                <w:lang w:bidi="fr-CH"/>
              </w:rPr>
            </w:pPr>
            <w:r w:rsidRPr="00515A62">
              <w:rPr>
                <w:sz w:val="18"/>
                <w:szCs w:val="17"/>
              </w:rPr>
              <w:t>140</w:t>
            </w:r>
          </w:p>
        </w:tc>
      </w:tr>
      <w:tr w:rsidR="007D728B" w:rsidRPr="00515A62" w:rsidTr="00BF395A">
        <w:tc>
          <w:tcPr>
            <w:tcW w:w="2556" w:type="dxa"/>
            <w:vMerge/>
            <w:tcBorders>
              <w:bottom w:val="single" w:sz="12" w:space="0" w:color="auto"/>
            </w:tcBorders>
            <w:shd w:val="clear" w:color="auto" w:fill="auto"/>
            <w:hideMark/>
          </w:tcPr>
          <w:p w:rsidR="007D728B" w:rsidRPr="00515A62" w:rsidRDefault="007D728B" w:rsidP="007D728B">
            <w:pPr>
              <w:suppressAutoHyphens w:val="0"/>
              <w:spacing w:before="60" w:after="60" w:line="220" w:lineRule="exact"/>
              <w:ind w:left="57" w:right="57"/>
              <w:rPr>
                <w:sz w:val="18"/>
                <w:szCs w:val="17"/>
                <w:lang w:bidi="fr-CH"/>
              </w:rPr>
            </w:pPr>
          </w:p>
        </w:tc>
        <w:tc>
          <w:tcPr>
            <w:tcW w:w="250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rPr>
                <w:sz w:val="18"/>
                <w:szCs w:val="17"/>
                <w:lang w:bidi="fr-CH"/>
              </w:rPr>
            </w:pPr>
            <w:r w:rsidRPr="00515A62">
              <w:rPr>
                <w:sz w:val="18"/>
                <w:szCs w:val="17"/>
              </w:rPr>
              <w:t>Forte charge</w:t>
            </w:r>
          </w:p>
        </w:tc>
        <w:tc>
          <w:tcPr>
            <w:tcW w:w="2312" w:type="dxa"/>
            <w:tcBorders>
              <w:bottom w:val="single" w:sz="12" w:space="0" w:color="auto"/>
            </w:tcBorders>
            <w:shd w:val="clear" w:color="auto" w:fill="auto"/>
            <w:vAlign w:val="bottom"/>
            <w:hideMark/>
          </w:tcPr>
          <w:p w:rsidR="007D728B" w:rsidRPr="00515A62" w:rsidRDefault="007D728B" w:rsidP="007D728B">
            <w:pPr>
              <w:suppressAutoHyphens w:val="0"/>
              <w:spacing w:before="60" w:after="60" w:line="220" w:lineRule="exact"/>
              <w:ind w:left="57" w:right="57"/>
              <w:jc w:val="right"/>
              <w:rPr>
                <w:sz w:val="18"/>
                <w:szCs w:val="17"/>
                <w:lang w:bidi="fr-CH"/>
              </w:rPr>
            </w:pPr>
            <w:r w:rsidRPr="00515A62">
              <w:rPr>
                <w:sz w:val="18"/>
                <w:szCs w:val="17"/>
              </w:rPr>
              <w:t>160</w:t>
            </w:r>
          </w:p>
        </w:tc>
      </w:tr>
    </w:tbl>
    <w:p w:rsidR="005409CC" w:rsidRPr="005409CC" w:rsidRDefault="005409CC" w:rsidP="00466547">
      <w:pPr>
        <w:pStyle w:val="SingleTxtG"/>
        <w:spacing w:before="240"/>
        <w:ind w:left="2268" w:hanging="1134"/>
        <w:rPr>
          <w:bCs/>
          <w:lang w:bidi="fr-CH"/>
        </w:rPr>
      </w:pPr>
      <w:r w:rsidRPr="005409CC">
        <w:t>3.10.2.1</w:t>
      </w:r>
      <w:r w:rsidRPr="005409CC">
        <w:tab/>
      </w:r>
      <w:r w:rsidRPr="005409CC">
        <w:tab/>
        <w:t>Après que le pneumatique a été dégonflé à la pression d’essai appropriée comme spécifié au paragraphe 3.10.2 après l’achèvement de l’essai d’endurance, l’ensemble pneumatique/roue doit être conditionné à 35 ± 3 °C pendant au moins 2 h.</w:t>
      </w:r>
    </w:p>
    <w:p w:rsidR="005409CC" w:rsidRPr="005409CC" w:rsidRDefault="005409CC" w:rsidP="005409CC">
      <w:pPr>
        <w:pStyle w:val="SingleTxtG"/>
        <w:ind w:left="2268" w:hanging="1134"/>
        <w:rPr>
          <w:bCs/>
        </w:rPr>
      </w:pPr>
      <w:r w:rsidRPr="005409CC">
        <w:t>3.10.2.2</w:t>
      </w:r>
      <w:r w:rsidRPr="005409CC">
        <w:tab/>
      </w:r>
      <w:r w:rsidRPr="005409CC">
        <w:tab/>
        <w:t>Avant ou après montage de l’ensemble pneumatique/roue sur un essieu d’essai, rétablir la pression du pneumatique à la valeur spécifiée dans le tableau du paragraphe 3.10.2.</w:t>
      </w:r>
    </w:p>
    <w:p w:rsidR="005409CC" w:rsidRPr="005409CC" w:rsidRDefault="005409CC" w:rsidP="00CC63EF">
      <w:pPr>
        <w:pStyle w:val="SingleTxtG"/>
        <w:keepNext/>
        <w:keepLines/>
        <w:ind w:left="2268" w:hanging="1134"/>
      </w:pPr>
      <w:bookmarkStart w:id="234" w:name="_Ref317764167"/>
      <w:r w:rsidRPr="005409CC">
        <w:t>3.10.3</w:t>
      </w:r>
      <w:r w:rsidRPr="005409CC">
        <w:tab/>
      </w:r>
      <w:r w:rsidRPr="005409CC">
        <w:tab/>
        <w:t>Procédure d’essai</w:t>
      </w:r>
      <w:bookmarkEnd w:id="234"/>
    </w:p>
    <w:p w:rsidR="005409CC" w:rsidRPr="005409CC" w:rsidRDefault="005409CC" w:rsidP="005409CC">
      <w:pPr>
        <w:pStyle w:val="SingleTxtG"/>
        <w:ind w:left="2268" w:hanging="1134"/>
        <w:rPr>
          <w:bCs/>
        </w:rPr>
      </w:pPr>
      <w:r w:rsidRPr="005409CC">
        <w:t>3.10.3.1</w:t>
      </w:r>
      <w:r w:rsidRPr="005409CC">
        <w:tab/>
      </w:r>
      <w:r w:rsidRPr="005409CC">
        <w:tab/>
        <w:t>L’essai est exécuté après l’essai prescrit au paragraphe 3.9 ci-dessus pendant une durée de 90 min, de manière continue, sans interrupt</w:t>
      </w:r>
      <w:r w:rsidR="00BF66EC">
        <w:t>ion, à une vitesse de 120 km/h (</w:t>
      </w:r>
      <w:r w:rsidRPr="005409CC">
        <w:t>110 km/h pour les pneumatiques « pour conditions d’enneigement extrêmes » portant le symbole « alpi</w:t>
      </w:r>
      <w:r w:rsidR="00BF66EC">
        <w:t>n » (3 pics et flocon de neige))</w:t>
      </w:r>
      <w:r w:rsidRPr="005409CC">
        <w:t>.</w:t>
      </w:r>
    </w:p>
    <w:p w:rsidR="005409CC" w:rsidRPr="005409CC" w:rsidRDefault="005409CC" w:rsidP="005409CC">
      <w:pPr>
        <w:pStyle w:val="SingleTxtG"/>
        <w:ind w:left="2268" w:hanging="1134"/>
        <w:rPr>
          <w:bCs/>
        </w:rPr>
      </w:pPr>
      <w:r w:rsidRPr="005409CC">
        <w:t>3.10.3.2</w:t>
      </w:r>
      <w:r w:rsidRPr="005409CC">
        <w:tab/>
      </w:r>
      <w:r w:rsidRPr="005409CC">
        <w:tab/>
        <w:t>Appliquer l’ensemble pneumatique/roue contre la périphérie d’un tambour d’essai de 1,70 m ± 1 % de diamètre.</w:t>
      </w:r>
    </w:p>
    <w:p w:rsidR="005409CC" w:rsidRPr="005409CC" w:rsidRDefault="005409CC" w:rsidP="005409CC">
      <w:pPr>
        <w:pStyle w:val="SingleTxtG"/>
        <w:ind w:left="2268" w:hanging="1134"/>
        <w:rPr>
          <w:bCs/>
        </w:rPr>
      </w:pPr>
      <w:r w:rsidRPr="005409CC">
        <w:t>3.10.3.3</w:t>
      </w:r>
      <w:r w:rsidRPr="005409CC">
        <w:tab/>
      </w:r>
      <w:r w:rsidRPr="005409CC">
        <w:tab/>
        <w:t>Appliquer sur l’axe d’essai une force d’essai égale à 100 % de la charge nominale maximale du pneumatique.</w:t>
      </w:r>
    </w:p>
    <w:p w:rsidR="005409CC" w:rsidRPr="005409CC" w:rsidRDefault="005409CC" w:rsidP="005409CC">
      <w:pPr>
        <w:pStyle w:val="SingleTxtG"/>
        <w:ind w:left="2268" w:hanging="1134"/>
        <w:rPr>
          <w:bCs/>
        </w:rPr>
      </w:pPr>
      <w:r w:rsidRPr="005409CC">
        <w:t>3.10.3.4</w:t>
      </w:r>
      <w:r w:rsidRPr="005409CC">
        <w:tab/>
      </w:r>
      <w:r w:rsidRPr="005409CC">
        <w:tab/>
        <w:t>Pendant la durée de l’essai, la pression du pneumatique ne doit pas être modifiée, et la charge d’essai doit être maintenue à la valeur initiale.</w:t>
      </w:r>
    </w:p>
    <w:p w:rsidR="005409CC" w:rsidRPr="005409CC" w:rsidRDefault="005409CC" w:rsidP="005409CC">
      <w:pPr>
        <w:pStyle w:val="SingleTxtG"/>
        <w:ind w:left="2268" w:hanging="1134"/>
        <w:rPr>
          <w:bCs/>
        </w:rPr>
      </w:pPr>
      <w:r w:rsidRPr="005409CC">
        <w:t>3.10.3.5</w:t>
      </w:r>
      <w:r w:rsidRPr="005409CC">
        <w:tab/>
      </w:r>
      <w:r w:rsidRPr="005409CC">
        <w:tab/>
        <w:t>Au cours de l’essai, la température ambiante, à une distance d’au moins 150 mm et d’au plus 1 m du pneumatique, doit être maintenue à 35 ± 3 °C.</w:t>
      </w:r>
    </w:p>
    <w:p w:rsidR="005409CC" w:rsidRPr="005409CC" w:rsidRDefault="005409CC" w:rsidP="005409CC">
      <w:pPr>
        <w:pStyle w:val="SingleTxtG"/>
        <w:ind w:left="2268" w:hanging="1134"/>
        <w:rPr>
          <w:bCs/>
        </w:rPr>
      </w:pPr>
      <w:r w:rsidRPr="005409CC">
        <w:t>3.10.3.6</w:t>
      </w:r>
      <w:r w:rsidRPr="005409CC">
        <w:tab/>
      </w:r>
      <w:r w:rsidRPr="005409CC">
        <w:tab/>
        <w:t xml:space="preserve">Après l’essai, laisser refroidir le pneumatique pendant une durée comprise entre 15 et 25 min, puis mesurer sa pression. Dégonfler ensuite le </w:t>
      </w:r>
      <w:r w:rsidRPr="005409CC">
        <w:lastRenderedPageBreak/>
        <w:t>pneumatique et le démonter de la jante d’essai, puis l’inspecter pour vérifier qu’il ne présente aucune des défectuosités indiquées au paragraphe 3.10.1.1 ci-dessus.</w:t>
      </w:r>
    </w:p>
    <w:p w:rsidR="005409CC" w:rsidRPr="005409CC" w:rsidRDefault="005409CC" w:rsidP="005409CC">
      <w:pPr>
        <w:pStyle w:val="SingleTxtG"/>
        <w:keepNext/>
        <w:keepLines/>
        <w:ind w:left="2268" w:hanging="1134"/>
      </w:pPr>
      <w:bookmarkStart w:id="235" w:name="_Toc279589946"/>
      <w:bookmarkStart w:id="236" w:name="_Toc279590472"/>
      <w:bookmarkStart w:id="237" w:name="_Toc279590525"/>
      <w:bookmarkStart w:id="238" w:name="_Toc279590635"/>
      <w:bookmarkStart w:id="239" w:name="_Toc279590829"/>
      <w:bookmarkStart w:id="240" w:name="_Toc279590936"/>
      <w:bookmarkStart w:id="241" w:name="_Toc279590975"/>
      <w:bookmarkStart w:id="242" w:name="_Toc279591013"/>
      <w:bookmarkStart w:id="243" w:name="_Toc279591051"/>
      <w:bookmarkStart w:id="244" w:name="_Toc279591089"/>
      <w:bookmarkStart w:id="245" w:name="_Toc280015335"/>
      <w:bookmarkStart w:id="246" w:name="_Toc280015529"/>
      <w:bookmarkStart w:id="247" w:name="_Toc280015579"/>
      <w:bookmarkStart w:id="248" w:name="_Toc280016260"/>
      <w:bookmarkStart w:id="249" w:name="_Toc280016857"/>
      <w:bookmarkStart w:id="250" w:name="_Toc280017173"/>
      <w:bookmarkStart w:id="251" w:name="_Toc280089566"/>
      <w:bookmarkStart w:id="252" w:name="_Toc280089639"/>
      <w:bookmarkStart w:id="253" w:name="_Toc308164033"/>
      <w:bookmarkStart w:id="254" w:name="_Toc308164149"/>
      <w:bookmarkStart w:id="255" w:name="_Toc308167650"/>
      <w:bookmarkStart w:id="256" w:name="_Toc308167704"/>
      <w:bookmarkStart w:id="257" w:name="_Toc308167980"/>
      <w:bookmarkStart w:id="258" w:name="_Toc308168766"/>
      <w:bookmarkStart w:id="259" w:name="_Toc308168864"/>
      <w:bookmarkStart w:id="260" w:name="_Toc308168959"/>
      <w:bookmarkStart w:id="261" w:name="_Toc308614698"/>
      <w:bookmarkStart w:id="262" w:name="_Toc309020964"/>
      <w:bookmarkStart w:id="263" w:name="_Toc309023617"/>
      <w:bookmarkStart w:id="264" w:name="_Toc309023841"/>
      <w:bookmarkStart w:id="265" w:name="_Toc309024156"/>
      <w:bookmarkStart w:id="266" w:name="_Toc309024294"/>
      <w:bookmarkStart w:id="267" w:name="_Toc309024445"/>
      <w:bookmarkStart w:id="268" w:name="_Toc309024602"/>
      <w:bookmarkStart w:id="269" w:name="_Toc279589947"/>
      <w:bookmarkStart w:id="270" w:name="_Toc279590473"/>
      <w:bookmarkStart w:id="271" w:name="_Toc279590526"/>
      <w:bookmarkStart w:id="272" w:name="_Toc279590830"/>
      <w:bookmarkStart w:id="273" w:name="_Toc279590937"/>
      <w:bookmarkStart w:id="274" w:name="_Toc279590976"/>
      <w:bookmarkStart w:id="275" w:name="_Toc279591014"/>
      <w:bookmarkStart w:id="276" w:name="_Toc279591090"/>
      <w:bookmarkStart w:id="277" w:name="_Toc280015580"/>
      <w:bookmarkStart w:id="278" w:name="_Ref318296768"/>
      <w:bookmarkStart w:id="279" w:name="_Toc329088813"/>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5409CC">
        <w:t>3.11</w:t>
      </w:r>
      <w:r w:rsidRPr="005409CC">
        <w:tab/>
      </w:r>
      <w:r w:rsidRPr="005409CC">
        <w:tab/>
        <w:t>Essai à grande vitesse</w:t>
      </w:r>
      <w:bookmarkEnd w:id="269"/>
      <w:bookmarkEnd w:id="270"/>
      <w:bookmarkEnd w:id="271"/>
      <w:bookmarkEnd w:id="272"/>
      <w:bookmarkEnd w:id="273"/>
      <w:bookmarkEnd w:id="274"/>
      <w:bookmarkEnd w:id="275"/>
      <w:bookmarkEnd w:id="276"/>
      <w:bookmarkEnd w:id="277"/>
      <w:r w:rsidRPr="005409CC">
        <w:t xml:space="preserve"> pour les pneumatiques pour voitures particulières</w:t>
      </w:r>
      <w:bookmarkEnd w:id="278"/>
      <w:bookmarkEnd w:id="279"/>
    </w:p>
    <w:p w:rsidR="005409CC" w:rsidRPr="005409CC" w:rsidRDefault="005409CC" w:rsidP="005409CC">
      <w:pPr>
        <w:pStyle w:val="SingleTxtG"/>
        <w:keepNext/>
        <w:keepLines/>
        <w:ind w:left="2268" w:hanging="1134"/>
      </w:pPr>
      <w:r w:rsidRPr="005409CC">
        <w:t>3.11.1</w:t>
      </w:r>
      <w:r w:rsidRPr="005409CC">
        <w:tab/>
      </w:r>
      <w:r w:rsidRPr="005409CC">
        <w:tab/>
        <w:t>Prescriptions</w:t>
      </w:r>
    </w:p>
    <w:p w:rsidR="005409CC" w:rsidRPr="005409CC" w:rsidRDefault="005409CC" w:rsidP="005409CC">
      <w:pPr>
        <w:pStyle w:val="SingleTxtG"/>
        <w:ind w:left="2268"/>
      </w:pPr>
      <w:r w:rsidRPr="005409CC">
        <w:t>Après avoir été soumis aux essais prescrits aux paragraphes 3.11.3 ou 3.11.5 ci-dessous, les pneumatiques doivent satisfaire aux conditions suivantes :</w:t>
      </w:r>
    </w:p>
    <w:p w:rsidR="005409CC" w:rsidRPr="005409CC" w:rsidRDefault="005409CC" w:rsidP="005409CC">
      <w:pPr>
        <w:pStyle w:val="SingleTxtG"/>
        <w:ind w:left="2268" w:hanging="1134"/>
        <w:rPr>
          <w:bCs/>
        </w:rPr>
      </w:pPr>
      <w:bookmarkStart w:id="280" w:name="_Ref317764026"/>
      <w:r w:rsidRPr="005409CC">
        <w:t>3.11.1.1</w:t>
      </w:r>
      <w:r w:rsidRPr="005409CC">
        <w:tab/>
      </w:r>
      <w:r w:rsidRPr="005409CC">
        <w:tab/>
        <w:t>Après l’essai, il ne doit être observé aucun décollement de la bande de roulement, des flancs, des plis, des câblés, du calandrage ou des talons, ni d’arrachements de la bande de roulement, de raccords défectueux, de fissuration ou de rupture des câblés. Pour les pneumatiques essayés à une vitesse de 300 km/h (code de vitesse « Y ») ou au-dessus, toutefois, des boursouflures superficielles de la bande de roulement causées par un échauffement localisé du tambour d’essai sont acceptables.</w:t>
      </w:r>
      <w:bookmarkEnd w:id="280"/>
    </w:p>
    <w:p w:rsidR="005409CC" w:rsidRPr="005409CC" w:rsidRDefault="005409CC" w:rsidP="005409CC">
      <w:pPr>
        <w:pStyle w:val="SingleTxtG"/>
        <w:ind w:left="2268" w:hanging="1134"/>
        <w:rPr>
          <w:bCs/>
        </w:rPr>
      </w:pPr>
      <w:r w:rsidRPr="005409CC">
        <w:t>3.11.1.2</w:t>
      </w:r>
      <w:r w:rsidRPr="005409CC">
        <w:tab/>
      </w:r>
      <w:r w:rsidRPr="005409CC">
        <w:tab/>
        <w:t>La pression du pneumatique, mesurée à tout moment entre 15 et 25 min après l’essai, ne doit pas être inférieure à 95 % de la pression initiale.</w:t>
      </w:r>
    </w:p>
    <w:p w:rsidR="005409CC" w:rsidRPr="005409CC" w:rsidRDefault="005409CC" w:rsidP="005409CC">
      <w:pPr>
        <w:pStyle w:val="SingleTxtG"/>
        <w:ind w:left="2268" w:hanging="1134"/>
        <w:rPr>
          <w:bCs/>
        </w:rPr>
      </w:pPr>
      <w:r w:rsidRPr="005409CC">
        <w:t>3.11.1.3</w:t>
      </w:r>
      <w:r w:rsidRPr="005409CC">
        <w:tab/>
      </w:r>
      <w:r w:rsidRPr="005409CC">
        <w:tab/>
        <w:t xml:space="preserve">Le diamètre extérieur du pneumatique, mesuré 2 h après l’essai d’endurance à grande vitesse, ne doit pas différer de plus de </w:t>
      </w:r>
      <w:r w:rsidRPr="005409CC">
        <w:rPr>
          <w:bCs/>
        </w:rPr>
        <w:t>±</w:t>
      </w:r>
      <w:r w:rsidRPr="005409CC">
        <w:t xml:space="preserve">3,5 % du diamètre extérieur comme mesuré avant l’essai. </w:t>
      </w:r>
    </w:p>
    <w:p w:rsidR="005409CC" w:rsidRPr="005409CC" w:rsidRDefault="005409CC" w:rsidP="005409CC">
      <w:pPr>
        <w:pStyle w:val="SingleTxtG"/>
        <w:ind w:left="2268" w:hanging="1134"/>
        <w:rPr>
          <w:bCs/>
        </w:rPr>
      </w:pPr>
      <w:r w:rsidRPr="005409CC">
        <w:t>3.11.1.4</w:t>
      </w:r>
      <w:r w:rsidRPr="005409CC">
        <w:tab/>
      </w:r>
      <w:r w:rsidRPr="005409CC">
        <w:tab/>
        <w:t>Dans le cas des pneumatiques caractérisés par le code « ZR » dans la désignation des dimensions, qui sont conçus pour des vitesses supérieures à 300 km/h, l’essai à grande vitesse ci-dessus doit être effectué sur un pneumatique aux conditions de charge et de vitesse telles qu’elles sont indiquées dans le marquage du pneumatique. Un autre essai à grande vitesse doit être effectué sur un second échantillon du même type de pneumatique aux conditions de charge et de vitesse définies par le fabricant du pneumatique comme maximales. Le second essai peut être exécuté sur le même échantillon de pneumatique.</w:t>
      </w:r>
    </w:p>
    <w:p w:rsidR="005409CC" w:rsidRPr="005409CC" w:rsidRDefault="005409CC" w:rsidP="005409CC">
      <w:pPr>
        <w:pStyle w:val="SingleTxtG"/>
        <w:ind w:left="2268" w:hanging="1134"/>
      </w:pPr>
      <w:r w:rsidRPr="005409CC">
        <w:t>3.11.2</w:t>
      </w:r>
      <w:r w:rsidRPr="005409CC">
        <w:tab/>
      </w:r>
      <w:r w:rsidRPr="005409CC">
        <w:tab/>
        <w:t>Préparation des pneumatiques portant les codes de vitesse « F » à « S » comme spécifié dans l</w:t>
      </w:r>
      <w:r w:rsidR="00C30843">
        <w:t>’annexe </w:t>
      </w:r>
      <w:r w:rsidRPr="005409CC">
        <w:t>1 du présent Règlement.</w:t>
      </w:r>
    </w:p>
    <w:p w:rsidR="005409CC" w:rsidRPr="005409CC" w:rsidRDefault="005409CC" w:rsidP="005409CC">
      <w:pPr>
        <w:pStyle w:val="SingleTxtG"/>
        <w:keepNext/>
        <w:keepLines/>
        <w:ind w:left="2268" w:hanging="1134"/>
      </w:pPr>
      <w:bookmarkStart w:id="281" w:name="_Ref317763972"/>
      <w:r w:rsidRPr="005409CC">
        <w:t>3.11.2.1</w:t>
      </w:r>
      <w:r w:rsidRPr="005409CC">
        <w:tab/>
      </w:r>
      <w:r w:rsidRPr="005409CC">
        <w:tab/>
        <w:t>Monter le pneumatique sur une jante d’essai et le gonfler à la pression appropriée prescrite dans le tableau ci-dessous :</w:t>
      </w:r>
      <w:bookmarkEnd w:id="281"/>
    </w:p>
    <w:p w:rsidR="007D728B" w:rsidRDefault="005409CC" w:rsidP="005409CC">
      <w:pPr>
        <w:pStyle w:val="SingleTxtG"/>
        <w:keepNext/>
        <w:keepLines/>
        <w:ind w:left="2268" w:hanging="1134"/>
      </w:pPr>
      <w:r w:rsidRPr="005409CC">
        <w:tab/>
        <w:t>Pression de gonflage et charge d’essai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7"/>
        <w:gridCol w:w="1529"/>
        <w:gridCol w:w="1523"/>
        <w:gridCol w:w="2801"/>
      </w:tblGrid>
      <w:tr w:rsidR="005409CC" w:rsidRPr="00310BC7" w:rsidTr="00270B21">
        <w:trPr>
          <w:cantSplit/>
          <w:tblHeader/>
        </w:trPr>
        <w:tc>
          <w:tcPr>
            <w:tcW w:w="1517" w:type="dxa"/>
            <w:shd w:val="clear" w:color="auto" w:fill="auto"/>
          </w:tcPr>
          <w:p w:rsidR="005409CC" w:rsidRPr="00310BC7" w:rsidRDefault="005409CC" w:rsidP="005409CC">
            <w:pPr>
              <w:keepNext/>
              <w:keepLines/>
              <w:suppressAutoHyphens w:val="0"/>
              <w:spacing w:before="60" w:after="60" w:line="200" w:lineRule="exact"/>
              <w:ind w:left="57" w:right="57"/>
              <w:rPr>
                <w:i/>
                <w:sz w:val="16"/>
                <w:lang w:bidi="fr-CH"/>
              </w:rPr>
            </w:pPr>
          </w:p>
        </w:tc>
        <w:tc>
          <w:tcPr>
            <w:tcW w:w="3052" w:type="dxa"/>
            <w:gridSpan w:val="2"/>
            <w:shd w:val="clear" w:color="auto" w:fill="auto"/>
            <w:hideMark/>
          </w:tcPr>
          <w:p w:rsidR="005409CC" w:rsidRPr="00310BC7" w:rsidRDefault="005409CC" w:rsidP="00CC63EF">
            <w:pPr>
              <w:keepNext/>
              <w:keepLines/>
              <w:suppressAutoHyphens w:val="0"/>
              <w:spacing w:before="60" w:after="60" w:line="200" w:lineRule="exact"/>
              <w:ind w:left="57" w:right="57"/>
              <w:jc w:val="center"/>
              <w:rPr>
                <w:i/>
                <w:sz w:val="16"/>
                <w:lang w:bidi="fr-CH"/>
              </w:rPr>
            </w:pPr>
            <w:r w:rsidRPr="00310BC7">
              <w:rPr>
                <w:i/>
                <w:sz w:val="16"/>
              </w:rPr>
              <w:t>Pression de gonflage, kPa</w:t>
            </w:r>
          </w:p>
        </w:tc>
        <w:tc>
          <w:tcPr>
            <w:tcW w:w="2801" w:type="dxa"/>
            <w:vMerge w:val="restart"/>
            <w:shd w:val="clear" w:color="auto" w:fill="auto"/>
            <w:vAlign w:val="bottom"/>
            <w:hideMark/>
          </w:tcPr>
          <w:p w:rsidR="005409CC" w:rsidRPr="00310BC7" w:rsidRDefault="005409CC" w:rsidP="00442A28">
            <w:pPr>
              <w:keepNext/>
              <w:keepLines/>
              <w:suppressAutoHyphens w:val="0"/>
              <w:spacing w:before="60" w:after="60" w:line="200" w:lineRule="exact"/>
              <w:ind w:left="57" w:right="57"/>
              <w:rPr>
                <w:i/>
                <w:sz w:val="16"/>
                <w:lang w:bidi="fr-CH"/>
              </w:rPr>
            </w:pPr>
            <w:r w:rsidRPr="00310BC7">
              <w:rPr>
                <w:i/>
                <w:sz w:val="16"/>
              </w:rPr>
              <w:t>Charge d</w:t>
            </w:r>
            <w:r>
              <w:rPr>
                <w:i/>
                <w:sz w:val="16"/>
              </w:rPr>
              <w:t>’</w:t>
            </w:r>
            <w:r w:rsidRPr="00310BC7">
              <w:rPr>
                <w:i/>
                <w:sz w:val="16"/>
              </w:rPr>
              <w:t>essai</w:t>
            </w:r>
          </w:p>
        </w:tc>
      </w:tr>
      <w:tr w:rsidR="005409CC" w:rsidRPr="009835D9" w:rsidTr="00270B21">
        <w:trPr>
          <w:cantSplit/>
          <w:tblHeader/>
        </w:trPr>
        <w:tc>
          <w:tcPr>
            <w:tcW w:w="1517" w:type="dxa"/>
            <w:tcBorders>
              <w:bottom w:val="single" w:sz="12" w:space="0" w:color="auto"/>
            </w:tcBorders>
            <w:shd w:val="clear" w:color="auto" w:fill="auto"/>
            <w:vAlign w:val="bottom"/>
            <w:hideMark/>
          </w:tcPr>
          <w:p w:rsidR="005409CC" w:rsidRPr="009835D9" w:rsidRDefault="005409CC" w:rsidP="00CC63EF">
            <w:pPr>
              <w:keepNext/>
              <w:keepLines/>
              <w:suppressAutoHyphens w:val="0"/>
              <w:spacing w:before="60" w:after="60" w:line="200" w:lineRule="exact"/>
              <w:ind w:left="57" w:right="57"/>
              <w:rPr>
                <w:i/>
                <w:sz w:val="16"/>
                <w:szCs w:val="16"/>
                <w:lang w:bidi="fr-CH"/>
              </w:rPr>
            </w:pPr>
            <w:r w:rsidRPr="009835D9">
              <w:rPr>
                <w:i/>
                <w:sz w:val="16"/>
                <w:szCs w:val="16"/>
                <w:lang w:bidi="fr-CH"/>
              </w:rPr>
              <w:t>Code de vitesse</w:t>
            </w:r>
          </w:p>
        </w:tc>
        <w:tc>
          <w:tcPr>
            <w:tcW w:w="1529" w:type="dxa"/>
            <w:tcBorders>
              <w:bottom w:val="single" w:sz="12" w:space="0" w:color="auto"/>
            </w:tcBorders>
            <w:shd w:val="clear" w:color="auto" w:fill="auto"/>
            <w:vAlign w:val="bottom"/>
            <w:hideMark/>
          </w:tcPr>
          <w:p w:rsidR="005409CC" w:rsidRPr="009835D9" w:rsidRDefault="005409CC" w:rsidP="00442A28">
            <w:pPr>
              <w:keepNext/>
              <w:keepLines/>
              <w:suppressAutoHyphens w:val="0"/>
              <w:spacing w:before="60" w:after="60" w:line="200" w:lineRule="exact"/>
              <w:ind w:left="57" w:right="57"/>
              <w:jc w:val="right"/>
              <w:rPr>
                <w:i/>
                <w:sz w:val="16"/>
                <w:szCs w:val="16"/>
                <w:lang w:bidi="fr-CH"/>
              </w:rPr>
            </w:pPr>
            <w:r w:rsidRPr="009835D9">
              <w:rPr>
                <w:i/>
                <w:sz w:val="16"/>
                <w:szCs w:val="16"/>
              </w:rPr>
              <w:t xml:space="preserve">Charge standard, </w:t>
            </w:r>
            <w:r w:rsidRPr="009835D9">
              <w:rPr>
                <w:i/>
                <w:sz w:val="16"/>
                <w:szCs w:val="16"/>
              </w:rPr>
              <w:br/>
              <w:t>Charge légère</w:t>
            </w:r>
          </w:p>
        </w:tc>
        <w:tc>
          <w:tcPr>
            <w:tcW w:w="1523" w:type="dxa"/>
            <w:tcBorders>
              <w:bottom w:val="single" w:sz="12" w:space="0" w:color="auto"/>
            </w:tcBorders>
            <w:shd w:val="clear" w:color="auto" w:fill="auto"/>
            <w:vAlign w:val="bottom"/>
            <w:hideMark/>
          </w:tcPr>
          <w:p w:rsidR="005409CC" w:rsidRPr="009835D9" w:rsidRDefault="005409CC" w:rsidP="00442A28">
            <w:pPr>
              <w:keepNext/>
              <w:keepLines/>
              <w:suppressAutoHyphens w:val="0"/>
              <w:spacing w:before="60" w:after="60" w:line="200" w:lineRule="exact"/>
              <w:ind w:left="57" w:right="57"/>
              <w:jc w:val="right"/>
              <w:rPr>
                <w:i/>
                <w:sz w:val="16"/>
                <w:szCs w:val="16"/>
                <w:lang w:bidi="fr-CH"/>
              </w:rPr>
            </w:pPr>
            <w:r w:rsidRPr="009835D9">
              <w:rPr>
                <w:i/>
                <w:sz w:val="16"/>
                <w:szCs w:val="16"/>
              </w:rPr>
              <w:t>Forte charge</w:t>
            </w:r>
          </w:p>
        </w:tc>
        <w:tc>
          <w:tcPr>
            <w:tcW w:w="2801" w:type="dxa"/>
            <w:vMerge/>
            <w:tcBorders>
              <w:bottom w:val="single" w:sz="12" w:space="0" w:color="auto"/>
            </w:tcBorders>
            <w:shd w:val="clear" w:color="auto" w:fill="auto"/>
            <w:vAlign w:val="bottom"/>
            <w:hideMark/>
          </w:tcPr>
          <w:p w:rsidR="005409CC" w:rsidRPr="009835D9" w:rsidRDefault="005409CC" w:rsidP="00442A28">
            <w:pPr>
              <w:keepNext/>
              <w:keepLines/>
              <w:suppressAutoHyphens w:val="0"/>
              <w:spacing w:before="60" w:after="60" w:line="200" w:lineRule="exact"/>
              <w:ind w:left="57" w:right="57"/>
              <w:rPr>
                <w:i/>
                <w:sz w:val="16"/>
                <w:szCs w:val="16"/>
                <w:lang w:bidi="fr-CH"/>
              </w:rPr>
            </w:pPr>
          </w:p>
        </w:tc>
      </w:tr>
      <w:tr w:rsidR="005409CC" w:rsidRPr="00310BC7" w:rsidTr="00270B21">
        <w:trPr>
          <w:cantSplit/>
        </w:trPr>
        <w:tc>
          <w:tcPr>
            <w:tcW w:w="1517" w:type="dxa"/>
            <w:tcBorders>
              <w:top w:val="single" w:sz="12" w:space="0" w:color="auto"/>
              <w:bottom w:val="single" w:sz="12" w:space="0" w:color="auto"/>
            </w:tcBorders>
            <w:shd w:val="clear" w:color="auto" w:fill="auto"/>
            <w:hideMark/>
          </w:tcPr>
          <w:p w:rsidR="005409CC" w:rsidRPr="00310BC7" w:rsidRDefault="005409CC" w:rsidP="005409CC">
            <w:pPr>
              <w:suppressAutoHyphens w:val="0"/>
              <w:spacing w:before="60" w:after="60" w:line="220" w:lineRule="exact"/>
              <w:ind w:left="57" w:right="57"/>
              <w:rPr>
                <w:sz w:val="18"/>
                <w:szCs w:val="17"/>
                <w:lang w:val="en-US" w:bidi="fr-CH"/>
              </w:rPr>
            </w:pPr>
            <w:r w:rsidRPr="00310BC7">
              <w:rPr>
                <w:sz w:val="18"/>
                <w:szCs w:val="17"/>
                <w:lang w:val="en-US"/>
              </w:rPr>
              <w:t>F, G, J, K, L, M, N, P, Q, R, S</w:t>
            </w:r>
          </w:p>
        </w:tc>
        <w:tc>
          <w:tcPr>
            <w:tcW w:w="1529" w:type="dxa"/>
            <w:tcBorders>
              <w:top w:val="single" w:sz="12" w:space="0" w:color="auto"/>
              <w:bottom w:val="single" w:sz="12" w:space="0" w:color="auto"/>
            </w:tcBorders>
            <w:shd w:val="clear" w:color="auto" w:fill="auto"/>
            <w:hideMark/>
          </w:tcPr>
          <w:p w:rsidR="005409CC" w:rsidRPr="00310BC7" w:rsidRDefault="005409CC" w:rsidP="00C30843">
            <w:pPr>
              <w:suppressAutoHyphens w:val="0"/>
              <w:spacing w:before="60" w:after="60" w:line="220" w:lineRule="exact"/>
              <w:ind w:left="57" w:right="57"/>
              <w:jc w:val="right"/>
              <w:rPr>
                <w:sz w:val="18"/>
                <w:szCs w:val="17"/>
                <w:lang w:bidi="fr-CH"/>
              </w:rPr>
            </w:pPr>
            <w:r w:rsidRPr="00310BC7">
              <w:rPr>
                <w:sz w:val="18"/>
                <w:szCs w:val="17"/>
              </w:rPr>
              <w:t>220</w:t>
            </w:r>
          </w:p>
        </w:tc>
        <w:tc>
          <w:tcPr>
            <w:tcW w:w="1523" w:type="dxa"/>
            <w:tcBorders>
              <w:top w:val="single" w:sz="12" w:space="0" w:color="auto"/>
              <w:bottom w:val="single" w:sz="12" w:space="0" w:color="auto"/>
            </w:tcBorders>
            <w:shd w:val="clear" w:color="auto" w:fill="auto"/>
            <w:hideMark/>
          </w:tcPr>
          <w:p w:rsidR="005409CC" w:rsidRPr="00310BC7" w:rsidRDefault="005409CC" w:rsidP="00C30843">
            <w:pPr>
              <w:suppressAutoHyphens w:val="0"/>
              <w:spacing w:before="60" w:after="60" w:line="220" w:lineRule="exact"/>
              <w:ind w:left="57" w:right="57"/>
              <w:jc w:val="right"/>
              <w:rPr>
                <w:sz w:val="18"/>
                <w:szCs w:val="17"/>
                <w:lang w:bidi="fr-CH"/>
              </w:rPr>
            </w:pPr>
            <w:r w:rsidRPr="00310BC7">
              <w:rPr>
                <w:sz w:val="18"/>
                <w:szCs w:val="17"/>
              </w:rPr>
              <w:t>260</w:t>
            </w:r>
          </w:p>
        </w:tc>
        <w:tc>
          <w:tcPr>
            <w:tcW w:w="2801" w:type="dxa"/>
            <w:tcBorders>
              <w:top w:val="single" w:sz="12" w:space="0" w:color="auto"/>
              <w:bottom w:val="single" w:sz="12" w:space="0" w:color="auto"/>
            </w:tcBorders>
            <w:shd w:val="clear" w:color="auto" w:fill="auto"/>
            <w:vAlign w:val="bottom"/>
            <w:hideMark/>
          </w:tcPr>
          <w:p w:rsidR="005409CC" w:rsidRPr="00310BC7" w:rsidRDefault="005409CC" w:rsidP="00442A28">
            <w:pPr>
              <w:suppressAutoHyphens w:val="0"/>
              <w:spacing w:before="60" w:after="60" w:line="220" w:lineRule="exact"/>
              <w:ind w:left="57" w:right="57"/>
              <w:rPr>
                <w:sz w:val="18"/>
                <w:szCs w:val="17"/>
                <w:lang w:bidi="fr-CH"/>
              </w:rPr>
            </w:pPr>
            <w:r w:rsidRPr="00310BC7">
              <w:rPr>
                <w:sz w:val="18"/>
                <w:szCs w:val="17"/>
              </w:rPr>
              <w:t>85 % de la charge correspondant à l</w:t>
            </w:r>
            <w:r>
              <w:rPr>
                <w:sz w:val="18"/>
                <w:szCs w:val="17"/>
              </w:rPr>
              <w:t>’</w:t>
            </w:r>
            <w:r w:rsidRPr="00310BC7">
              <w:rPr>
                <w:sz w:val="18"/>
                <w:szCs w:val="17"/>
              </w:rPr>
              <w:t>indice de capacité de charge</w:t>
            </w:r>
          </w:p>
        </w:tc>
      </w:tr>
    </w:tbl>
    <w:p w:rsidR="00466547" w:rsidRPr="00466547" w:rsidRDefault="00466547" w:rsidP="004054F4">
      <w:pPr>
        <w:pStyle w:val="SingleTxtG"/>
        <w:spacing w:before="240"/>
        <w:ind w:left="2268" w:hanging="1134"/>
        <w:rPr>
          <w:lang w:bidi="fr-CH"/>
        </w:rPr>
      </w:pPr>
      <w:r w:rsidRPr="00466547">
        <w:t>3.11.2.2</w:t>
      </w:r>
      <w:r w:rsidRPr="00466547">
        <w:tab/>
      </w:r>
      <w:r w:rsidRPr="00466547">
        <w:tab/>
        <w:t>Conditionner l’ensemble pneumatique/roue à une température de 35 ± 3 °C pendant au moins 3 h.</w:t>
      </w:r>
    </w:p>
    <w:p w:rsidR="00466547" w:rsidRPr="00466547" w:rsidRDefault="00466547" w:rsidP="004054F4">
      <w:pPr>
        <w:pStyle w:val="SingleTxtG"/>
        <w:ind w:left="2268" w:hanging="1134"/>
      </w:pPr>
      <w:r w:rsidRPr="00466547">
        <w:t>3.11.2.3</w:t>
      </w:r>
      <w:r w:rsidRPr="00466547">
        <w:tab/>
      </w:r>
      <w:r w:rsidRPr="00466547">
        <w:tab/>
        <w:t>Avant ou après montage de l’ensemble pneumatique/roue sur un essieu d’essai, rétablir la pression du pneumatique à la valeur spécifiée dans le tableau du paragraphe 3.11.2.1 ci-dessus.</w:t>
      </w:r>
    </w:p>
    <w:p w:rsidR="00466547" w:rsidRPr="00466547" w:rsidRDefault="00466547" w:rsidP="004054F4">
      <w:pPr>
        <w:pStyle w:val="SingleTxtG"/>
        <w:ind w:left="2268" w:hanging="1134"/>
      </w:pPr>
      <w:bookmarkStart w:id="282" w:name="_Ref317762359"/>
      <w:r w:rsidRPr="00466547">
        <w:lastRenderedPageBreak/>
        <w:t>3.11.3</w:t>
      </w:r>
      <w:r w:rsidRPr="00466547">
        <w:tab/>
      </w:r>
      <w:r w:rsidRPr="00466547">
        <w:tab/>
        <w:t>Procédure d’essai pour les pneumatiques portant les codes de vitesse « F », « G », « J », « K », « L », « M », « N », « P », « Q », « R » ou « S » comme spécifié dans l’annexe 1</w:t>
      </w:r>
      <w:bookmarkEnd w:id="282"/>
    </w:p>
    <w:p w:rsidR="00466547" w:rsidRPr="00466547" w:rsidRDefault="00466547" w:rsidP="004054F4">
      <w:pPr>
        <w:pStyle w:val="SingleTxtG"/>
        <w:ind w:left="2268" w:hanging="1134"/>
      </w:pPr>
      <w:r w:rsidRPr="00466547">
        <w:t>3.11.3.1</w:t>
      </w:r>
      <w:r w:rsidRPr="00466547">
        <w:tab/>
      </w:r>
      <w:r w:rsidRPr="00466547">
        <w:tab/>
        <w:t>Appliquer l’ensemble pneumatique/roue contre la périphérie d’un tambour d’essai de 1,70 m ± 1 % de diamètre.</w:t>
      </w:r>
    </w:p>
    <w:p w:rsidR="00466547" w:rsidRPr="00466547" w:rsidRDefault="00466547" w:rsidP="004054F4">
      <w:pPr>
        <w:pStyle w:val="SingleTxtG"/>
        <w:ind w:left="2268" w:hanging="1134"/>
      </w:pPr>
      <w:r w:rsidRPr="00466547">
        <w:t>3.11.3.2</w:t>
      </w:r>
      <w:r w:rsidRPr="00466547">
        <w:tab/>
      </w:r>
      <w:r w:rsidRPr="00466547">
        <w:tab/>
        <w:t>Appliquer sur l’axe d’essai une force d’essai égale à 85 % de la charge nominale maximale du pneumatique.</w:t>
      </w:r>
    </w:p>
    <w:p w:rsidR="00466547" w:rsidRPr="00466547" w:rsidRDefault="00466547" w:rsidP="004054F4">
      <w:pPr>
        <w:pStyle w:val="SingleTxtG"/>
        <w:ind w:left="2268" w:hanging="1134"/>
      </w:pPr>
      <w:r w:rsidRPr="00466547">
        <w:t>3.11.3.3</w:t>
      </w:r>
      <w:r w:rsidRPr="00466547">
        <w:tab/>
      </w:r>
      <w:r w:rsidRPr="00466547">
        <w:tab/>
        <w:t>Effectuer un rodage du pneumatique pendant 2 h à 80 km/h.</w:t>
      </w:r>
    </w:p>
    <w:p w:rsidR="00466547" w:rsidRPr="00466547" w:rsidRDefault="00466547" w:rsidP="004054F4">
      <w:pPr>
        <w:pStyle w:val="SingleTxtG"/>
        <w:ind w:left="2268" w:hanging="1134"/>
      </w:pPr>
      <w:r w:rsidRPr="00466547">
        <w:t>3.11.3.4</w:t>
      </w:r>
      <w:r w:rsidRPr="00466547">
        <w:tab/>
      </w:r>
      <w:r w:rsidRPr="00466547">
        <w:tab/>
        <w:t>Laisser refroidir le pneumatique jusqu’à une température de 38 °C et rétablir la pression du pneumatique à la valeur spécifiée dans le tableau du paragraphe 3.11.2.1 ci-dessus immédiatement avant l’essai.</w:t>
      </w:r>
    </w:p>
    <w:p w:rsidR="00466547" w:rsidRPr="00466547" w:rsidRDefault="00466547" w:rsidP="004054F4">
      <w:pPr>
        <w:pStyle w:val="SingleTxtG"/>
        <w:ind w:left="2268" w:hanging="1134"/>
      </w:pPr>
      <w:r w:rsidRPr="00466547">
        <w:t>3.11.3.5</w:t>
      </w:r>
      <w:r w:rsidRPr="00466547">
        <w:tab/>
      </w:r>
      <w:r w:rsidRPr="00466547">
        <w:tab/>
        <w:t>Pendant la durée de l’essai, la pression du pneumatique ne doit pas être modifiée, et la force d’essai doit être maintenue à la valeur prescrite au paragraphe 3.11.2.1.</w:t>
      </w:r>
    </w:p>
    <w:p w:rsidR="00466547" w:rsidRPr="00466547" w:rsidRDefault="00466547" w:rsidP="004054F4">
      <w:pPr>
        <w:pStyle w:val="SingleTxtG"/>
        <w:ind w:left="2268" w:hanging="1134"/>
      </w:pPr>
      <w:r w:rsidRPr="00466547">
        <w:t>3.11.3.6</w:t>
      </w:r>
      <w:r w:rsidRPr="00466547">
        <w:tab/>
      </w:r>
      <w:r w:rsidRPr="00466547">
        <w:tab/>
        <w:t>Au cours de l’essai, la température ambiante, à une distance d’au moins 150 mm et d’au plus 1 m du pneumatique, doit être maintenue à 35 ± 3 °C.</w:t>
      </w:r>
    </w:p>
    <w:p w:rsidR="00466547" w:rsidRPr="00466547" w:rsidRDefault="00466547" w:rsidP="004054F4">
      <w:pPr>
        <w:pStyle w:val="SingleTxtG"/>
        <w:ind w:left="2268" w:hanging="1134"/>
      </w:pPr>
      <w:r w:rsidRPr="00466547">
        <w:t>3.11.3.7</w:t>
      </w:r>
      <w:r w:rsidRPr="00466547">
        <w:tab/>
      </w:r>
      <w:r w:rsidRPr="00466547">
        <w:tab/>
        <w:t>L’essai est exécuté de manière continue, sans interruption, pendant une durée de 90 min, comprenant trois phases de 30 min consécutives aux vitesses suivantes : 140, 150, et 160 km/h.</w:t>
      </w:r>
    </w:p>
    <w:p w:rsidR="00466547" w:rsidRPr="00466547" w:rsidRDefault="00466547" w:rsidP="004054F4">
      <w:pPr>
        <w:pStyle w:val="SingleTxtG"/>
        <w:ind w:left="2268" w:hanging="1134"/>
      </w:pPr>
      <w:r w:rsidRPr="00466547">
        <w:t>3.11.3.8</w:t>
      </w:r>
      <w:r w:rsidRPr="00466547">
        <w:tab/>
      </w:r>
      <w:r w:rsidRPr="00466547">
        <w:tab/>
        <w:t>Après l’essai, laisser refroidir le pneumatique pendant une durée comprise entre 15 et 25 min, puis mesurer sa pression. Dégonfler ensuite le pneumatique et le démonter de la jante d’essai, puis l’inspecter pour vérifier qu’il ne présente aucune des défectuosités indiquées au paragraphe 3.11.1.1 ci-dessus.</w:t>
      </w:r>
    </w:p>
    <w:p w:rsidR="00466547" w:rsidRPr="00466547" w:rsidRDefault="00466547" w:rsidP="004054F4">
      <w:pPr>
        <w:pStyle w:val="SingleTxtG"/>
        <w:ind w:left="2268" w:hanging="1134"/>
      </w:pPr>
      <w:r w:rsidRPr="00466547">
        <w:t>3.11.4</w:t>
      </w:r>
      <w:r w:rsidRPr="00466547">
        <w:tab/>
      </w:r>
      <w:r w:rsidRPr="00466547">
        <w:tab/>
        <w:t>Préparation des pneumatiques portant les codes de vitesse « T » à « Y</w:t>
      </w:r>
      <w:r w:rsidR="00894F5A">
        <w:t> » comme spécifié dans l’annexe </w:t>
      </w:r>
      <w:r w:rsidRPr="00466547">
        <w:t>1 du présent Règlement.</w:t>
      </w:r>
    </w:p>
    <w:p w:rsidR="00466547" w:rsidRPr="00466547" w:rsidRDefault="00466547" w:rsidP="004054F4">
      <w:pPr>
        <w:pStyle w:val="SingleTxtG"/>
        <w:ind w:left="2268" w:hanging="1134"/>
      </w:pPr>
      <w:r w:rsidRPr="00466547">
        <w:t>3.11.4.1</w:t>
      </w:r>
      <w:r w:rsidRPr="00466547">
        <w:tab/>
      </w:r>
      <w:r w:rsidRPr="00466547">
        <w:tab/>
        <w:t>Monter un pneumatique neuf sur la jante d’essai spécifiée par le fabricant en tant que « jante de mesure » et « jante d’essai ».</w:t>
      </w:r>
    </w:p>
    <w:p w:rsidR="00466547" w:rsidRPr="00466547" w:rsidRDefault="00466547" w:rsidP="007E56C1">
      <w:pPr>
        <w:pStyle w:val="SingleTxtG"/>
        <w:keepNext/>
        <w:keepLines/>
        <w:ind w:left="2268" w:hanging="1134"/>
      </w:pPr>
      <w:bookmarkStart w:id="283" w:name="_Ref317764057"/>
      <w:r w:rsidRPr="00466547">
        <w:t>3.11.4.2</w:t>
      </w:r>
      <w:r w:rsidRPr="00466547">
        <w:tab/>
      </w:r>
      <w:r w:rsidRPr="00466547">
        <w:tab/>
        <w:t>Le gonfler à la pression appropriée figurant (en kPa) au tableau ci-dessous :</w:t>
      </w:r>
      <w:bookmarkEnd w:id="283"/>
    </w:p>
    <w:p w:rsidR="005409CC" w:rsidRDefault="00466547" w:rsidP="004054F4">
      <w:pPr>
        <w:pStyle w:val="H23G"/>
      </w:pPr>
      <w:r w:rsidRPr="00466547">
        <w:tab/>
      </w:r>
      <w:r w:rsidRPr="00466547">
        <w:tab/>
        <w:t xml:space="preserve">Pression de gonflage et charge d’essai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1"/>
        <w:gridCol w:w="1306"/>
        <w:gridCol w:w="1306"/>
        <w:gridCol w:w="3457"/>
      </w:tblGrid>
      <w:tr w:rsidR="004054F4" w:rsidRPr="004C51D0" w:rsidTr="00270B21">
        <w:trPr>
          <w:cantSplit/>
          <w:tblHeader/>
        </w:trPr>
        <w:tc>
          <w:tcPr>
            <w:tcW w:w="1149" w:type="dxa"/>
            <w:vMerge w:val="restart"/>
            <w:shd w:val="clear" w:color="auto" w:fill="auto"/>
            <w:vAlign w:val="bottom"/>
          </w:tcPr>
          <w:p w:rsidR="004054F4" w:rsidRPr="004C51D0" w:rsidRDefault="004054F4" w:rsidP="004054F4">
            <w:pPr>
              <w:suppressAutoHyphens w:val="0"/>
              <w:spacing w:before="60" w:after="60" w:line="200" w:lineRule="exact"/>
              <w:ind w:left="57" w:right="57"/>
              <w:rPr>
                <w:i/>
                <w:sz w:val="16"/>
                <w:lang w:bidi="fr-CH"/>
              </w:rPr>
            </w:pPr>
            <w:r w:rsidRPr="004C51D0">
              <w:rPr>
                <w:i/>
                <w:sz w:val="16"/>
              </w:rPr>
              <w:t>Code de vitesse</w:t>
            </w:r>
          </w:p>
        </w:tc>
        <w:tc>
          <w:tcPr>
            <w:tcW w:w="2304" w:type="dxa"/>
            <w:gridSpan w:val="2"/>
            <w:shd w:val="clear" w:color="auto" w:fill="auto"/>
            <w:vAlign w:val="bottom"/>
            <w:hideMark/>
          </w:tcPr>
          <w:p w:rsidR="004054F4" w:rsidRPr="004C51D0" w:rsidRDefault="004054F4" w:rsidP="00CC63EF">
            <w:pPr>
              <w:suppressAutoHyphens w:val="0"/>
              <w:spacing w:before="60" w:after="60" w:line="200" w:lineRule="exact"/>
              <w:ind w:left="57" w:right="57"/>
              <w:jc w:val="center"/>
              <w:rPr>
                <w:i/>
                <w:sz w:val="16"/>
                <w:szCs w:val="16"/>
                <w:lang w:bidi="fr-CH"/>
              </w:rPr>
            </w:pPr>
            <w:r w:rsidRPr="004C51D0">
              <w:rPr>
                <w:i/>
                <w:sz w:val="16"/>
                <w:szCs w:val="16"/>
              </w:rPr>
              <w:t>Pression de gonflage, kPa</w:t>
            </w:r>
          </w:p>
        </w:tc>
        <w:tc>
          <w:tcPr>
            <w:tcW w:w="3050" w:type="dxa"/>
            <w:vMerge w:val="restart"/>
            <w:shd w:val="clear" w:color="auto" w:fill="auto"/>
            <w:vAlign w:val="bottom"/>
            <w:hideMark/>
          </w:tcPr>
          <w:p w:rsidR="004054F4" w:rsidRPr="004C51D0" w:rsidRDefault="004054F4" w:rsidP="004773C2">
            <w:pPr>
              <w:suppressAutoHyphens w:val="0"/>
              <w:spacing w:before="60" w:after="60" w:line="200" w:lineRule="exact"/>
              <w:ind w:left="57" w:right="57"/>
              <w:rPr>
                <w:i/>
                <w:sz w:val="16"/>
                <w:szCs w:val="16"/>
                <w:lang w:bidi="fr-CH"/>
              </w:rPr>
            </w:pPr>
            <w:r w:rsidRPr="004C51D0">
              <w:rPr>
                <w:i/>
                <w:sz w:val="16"/>
                <w:szCs w:val="16"/>
              </w:rPr>
              <w:t>Charge d</w:t>
            </w:r>
            <w:r>
              <w:rPr>
                <w:i/>
                <w:sz w:val="16"/>
                <w:szCs w:val="16"/>
              </w:rPr>
              <w:t>’</w:t>
            </w:r>
            <w:r w:rsidRPr="004C51D0">
              <w:rPr>
                <w:i/>
                <w:sz w:val="16"/>
                <w:szCs w:val="16"/>
              </w:rPr>
              <w:t>essai</w:t>
            </w:r>
          </w:p>
        </w:tc>
      </w:tr>
      <w:tr w:rsidR="004054F4" w:rsidRPr="004C51D0" w:rsidTr="00270B21">
        <w:trPr>
          <w:cantSplit/>
          <w:tblHeader/>
        </w:trPr>
        <w:tc>
          <w:tcPr>
            <w:tcW w:w="1149" w:type="dxa"/>
            <w:vMerge/>
            <w:tcBorders>
              <w:bottom w:val="single" w:sz="12" w:space="0" w:color="auto"/>
            </w:tcBorders>
            <w:shd w:val="clear" w:color="auto" w:fill="auto"/>
            <w:vAlign w:val="bottom"/>
            <w:hideMark/>
          </w:tcPr>
          <w:p w:rsidR="004054F4" w:rsidRPr="004C51D0" w:rsidRDefault="004054F4" w:rsidP="004054F4">
            <w:pPr>
              <w:suppressAutoHyphens w:val="0"/>
              <w:spacing w:before="60" w:after="60" w:line="200" w:lineRule="exact"/>
              <w:ind w:left="57" w:right="57"/>
              <w:rPr>
                <w:sz w:val="18"/>
                <w:lang w:bidi="fr-CH"/>
              </w:rPr>
            </w:pPr>
          </w:p>
        </w:tc>
        <w:tc>
          <w:tcPr>
            <w:tcW w:w="1152" w:type="dxa"/>
            <w:tcBorders>
              <w:bottom w:val="single" w:sz="12" w:space="0" w:color="auto"/>
            </w:tcBorders>
            <w:shd w:val="clear" w:color="auto" w:fill="auto"/>
            <w:vAlign w:val="bottom"/>
            <w:hideMark/>
          </w:tcPr>
          <w:p w:rsidR="004054F4" w:rsidRPr="004C51D0" w:rsidRDefault="004054F4" w:rsidP="004054F4">
            <w:pPr>
              <w:suppressAutoHyphens w:val="0"/>
              <w:spacing w:before="60" w:after="60" w:line="200" w:lineRule="exact"/>
              <w:ind w:left="57" w:right="57"/>
              <w:jc w:val="right"/>
              <w:rPr>
                <w:i/>
                <w:sz w:val="16"/>
                <w:szCs w:val="16"/>
                <w:lang w:bidi="fr-CH"/>
              </w:rPr>
            </w:pPr>
            <w:r w:rsidRPr="004C51D0">
              <w:rPr>
                <w:i/>
                <w:sz w:val="16"/>
                <w:szCs w:val="16"/>
              </w:rPr>
              <w:t xml:space="preserve">Charge standard, </w:t>
            </w:r>
            <w:r w:rsidRPr="004C51D0">
              <w:rPr>
                <w:i/>
                <w:sz w:val="16"/>
                <w:szCs w:val="16"/>
              </w:rPr>
              <w:br/>
              <w:t>Charge légère</w:t>
            </w:r>
          </w:p>
        </w:tc>
        <w:tc>
          <w:tcPr>
            <w:tcW w:w="1152" w:type="dxa"/>
            <w:tcBorders>
              <w:bottom w:val="single" w:sz="12" w:space="0" w:color="auto"/>
            </w:tcBorders>
            <w:shd w:val="clear" w:color="auto" w:fill="auto"/>
            <w:vAlign w:val="bottom"/>
          </w:tcPr>
          <w:p w:rsidR="004054F4" w:rsidRPr="004C51D0" w:rsidRDefault="004054F4" w:rsidP="004054F4">
            <w:pPr>
              <w:suppressAutoHyphens w:val="0"/>
              <w:spacing w:before="60" w:after="60" w:line="200" w:lineRule="exact"/>
              <w:ind w:left="57" w:right="57"/>
              <w:jc w:val="right"/>
              <w:rPr>
                <w:i/>
                <w:sz w:val="16"/>
                <w:szCs w:val="16"/>
                <w:lang w:bidi="fr-CH"/>
              </w:rPr>
            </w:pPr>
            <w:r w:rsidRPr="004C51D0">
              <w:rPr>
                <w:i/>
                <w:sz w:val="16"/>
                <w:szCs w:val="16"/>
              </w:rPr>
              <w:t>Forte charge</w:t>
            </w:r>
          </w:p>
        </w:tc>
        <w:tc>
          <w:tcPr>
            <w:tcW w:w="3050" w:type="dxa"/>
            <w:vMerge/>
            <w:tcBorders>
              <w:bottom w:val="single" w:sz="12" w:space="0" w:color="auto"/>
            </w:tcBorders>
            <w:shd w:val="clear" w:color="auto" w:fill="auto"/>
            <w:vAlign w:val="bottom"/>
            <w:hideMark/>
          </w:tcPr>
          <w:p w:rsidR="004054F4" w:rsidRPr="004C51D0" w:rsidRDefault="004054F4" w:rsidP="004773C2">
            <w:pPr>
              <w:suppressAutoHyphens w:val="0"/>
              <w:spacing w:before="60" w:after="60" w:line="200" w:lineRule="exact"/>
              <w:ind w:left="57" w:right="57"/>
              <w:rPr>
                <w:i/>
                <w:sz w:val="16"/>
                <w:szCs w:val="16"/>
                <w:lang w:bidi="fr-CH"/>
              </w:rPr>
            </w:pPr>
          </w:p>
        </w:tc>
      </w:tr>
      <w:tr w:rsidR="004054F4" w:rsidRPr="004C51D0" w:rsidTr="00270B21">
        <w:trPr>
          <w:cantSplit/>
        </w:trPr>
        <w:tc>
          <w:tcPr>
            <w:tcW w:w="1149" w:type="dxa"/>
            <w:tcBorders>
              <w:top w:val="single" w:sz="12" w:space="0" w:color="auto"/>
            </w:tcBorders>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T, U, H</w:t>
            </w:r>
          </w:p>
        </w:tc>
        <w:tc>
          <w:tcPr>
            <w:tcW w:w="1152" w:type="dxa"/>
            <w:tcBorders>
              <w:top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280</w:t>
            </w:r>
          </w:p>
        </w:tc>
        <w:tc>
          <w:tcPr>
            <w:tcW w:w="1152" w:type="dxa"/>
            <w:tcBorders>
              <w:top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320</w:t>
            </w:r>
          </w:p>
        </w:tc>
        <w:tc>
          <w:tcPr>
            <w:tcW w:w="3050" w:type="dxa"/>
            <w:tcBorders>
              <w:top w:val="single" w:sz="12" w:space="0" w:color="auto"/>
            </w:tcBorders>
            <w:shd w:val="clear" w:color="auto" w:fill="auto"/>
            <w:vAlign w:val="bottom"/>
            <w:hideMark/>
          </w:tcPr>
          <w:p w:rsidR="004054F4" w:rsidRPr="004C51D0" w:rsidRDefault="004054F4" w:rsidP="004773C2">
            <w:pPr>
              <w:suppressAutoHyphens w:val="0"/>
              <w:spacing w:before="60" w:after="60" w:line="220" w:lineRule="exact"/>
              <w:ind w:left="57" w:right="57"/>
              <w:rPr>
                <w:sz w:val="18"/>
                <w:szCs w:val="17"/>
                <w:lang w:bidi="fr-CH"/>
              </w:rPr>
            </w:pPr>
            <w:r>
              <w:rPr>
                <w:sz w:val="18"/>
                <w:szCs w:val="17"/>
              </w:rPr>
              <w:t>80 </w:t>
            </w:r>
            <w:r w:rsidRPr="004C51D0">
              <w:rPr>
                <w:sz w:val="18"/>
                <w:szCs w:val="17"/>
              </w:rPr>
              <w:t>% de la charge corre</w:t>
            </w:r>
            <w:r>
              <w:rPr>
                <w:sz w:val="18"/>
                <w:szCs w:val="17"/>
              </w:rPr>
              <w:t xml:space="preserve">spondant à l’indice </w:t>
            </w:r>
            <w:r>
              <w:rPr>
                <w:sz w:val="18"/>
                <w:szCs w:val="17"/>
              </w:rPr>
              <w:br/>
            </w:r>
            <w:r w:rsidRPr="004C51D0">
              <w:rPr>
                <w:sz w:val="18"/>
                <w:szCs w:val="17"/>
              </w:rPr>
              <w:t>de capacité de charge</w:t>
            </w:r>
          </w:p>
        </w:tc>
      </w:tr>
      <w:tr w:rsidR="004054F4" w:rsidRPr="004C51D0" w:rsidTr="00270B21">
        <w:trPr>
          <w:cantSplit/>
        </w:trPr>
        <w:tc>
          <w:tcPr>
            <w:tcW w:w="1149" w:type="dxa"/>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V</w:t>
            </w:r>
          </w:p>
        </w:tc>
        <w:tc>
          <w:tcPr>
            <w:tcW w:w="1152" w:type="dxa"/>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300</w:t>
            </w:r>
          </w:p>
        </w:tc>
        <w:tc>
          <w:tcPr>
            <w:tcW w:w="1152" w:type="dxa"/>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340</w:t>
            </w:r>
          </w:p>
        </w:tc>
        <w:tc>
          <w:tcPr>
            <w:tcW w:w="3050" w:type="dxa"/>
            <w:shd w:val="clear" w:color="auto" w:fill="auto"/>
            <w:vAlign w:val="bottom"/>
            <w:hideMark/>
          </w:tcPr>
          <w:p w:rsidR="004054F4" w:rsidRPr="004C51D0" w:rsidRDefault="00910D7D" w:rsidP="004773C2">
            <w:pPr>
              <w:suppressAutoHyphens w:val="0"/>
              <w:spacing w:before="60" w:after="60" w:line="220" w:lineRule="exact"/>
              <w:ind w:left="57" w:right="57"/>
              <w:rPr>
                <w:sz w:val="18"/>
                <w:szCs w:val="17"/>
                <w:lang w:bidi="fr-CH"/>
              </w:rPr>
            </w:pPr>
            <w:r>
              <w:rPr>
                <w:sz w:val="18"/>
                <w:szCs w:val="17"/>
              </w:rPr>
              <w:t>73 </w:t>
            </w:r>
            <w:r w:rsidR="004054F4" w:rsidRPr="004C51D0">
              <w:rPr>
                <w:sz w:val="18"/>
                <w:szCs w:val="17"/>
              </w:rPr>
              <w:t xml:space="preserve">% de la </w:t>
            </w:r>
            <w:r w:rsidR="004054F4">
              <w:rPr>
                <w:sz w:val="18"/>
                <w:szCs w:val="17"/>
              </w:rPr>
              <w:t xml:space="preserve">charge correspondant à l’indice </w:t>
            </w:r>
            <w:r w:rsidR="004054F4">
              <w:rPr>
                <w:sz w:val="18"/>
                <w:szCs w:val="17"/>
              </w:rPr>
              <w:br/>
            </w:r>
            <w:r w:rsidR="004054F4" w:rsidRPr="004C51D0">
              <w:rPr>
                <w:sz w:val="18"/>
                <w:szCs w:val="17"/>
              </w:rPr>
              <w:t>de capacité de charge</w:t>
            </w:r>
          </w:p>
        </w:tc>
      </w:tr>
      <w:tr w:rsidR="004054F4" w:rsidRPr="004C51D0" w:rsidTr="00270B21">
        <w:trPr>
          <w:cantSplit/>
        </w:trPr>
        <w:tc>
          <w:tcPr>
            <w:tcW w:w="1149" w:type="dxa"/>
            <w:tcBorders>
              <w:bottom w:val="single" w:sz="4" w:space="0" w:color="auto"/>
            </w:tcBorders>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W</w:t>
            </w:r>
          </w:p>
        </w:tc>
        <w:tc>
          <w:tcPr>
            <w:tcW w:w="1152" w:type="dxa"/>
            <w:tcBorders>
              <w:bottom w:val="single" w:sz="4"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320</w:t>
            </w:r>
          </w:p>
        </w:tc>
        <w:tc>
          <w:tcPr>
            <w:tcW w:w="1152" w:type="dxa"/>
            <w:tcBorders>
              <w:bottom w:val="single" w:sz="4"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360</w:t>
            </w:r>
          </w:p>
        </w:tc>
        <w:tc>
          <w:tcPr>
            <w:tcW w:w="3050" w:type="dxa"/>
            <w:tcBorders>
              <w:bottom w:val="single" w:sz="4" w:space="0" w:color="auto"/>
            </w:tcBorders>
            <w:shd w:val="clear" w:color="auto" w:fill="auto"/>
            <w:vAlign w:val="bottom"/>
            <w:hideMark/>
          </w:tcPr>
          <w:p w:rsidR="004054F4" w:rsidRPr="004C51D0" w:rsidRDefault="00910D7D" w:rsidP="004773C2">
            <w:pPr>
              <w:suppressAutoHyphens w:val="0"/>
              <w:spacing w:before="60" w:after="60" w:line="220" w:lineRule="exact"/>
              <w:ind w:left="57" w:right="57"/>
              <w:rPr>
                <w:sz w:val="18"/>
                <w:szCs w:val="17"/>
                <w:lang w:bidi="fr-CH"/>
              </w:rPr>
            </w:pPr>
            <w:r>
              <w:rPr>
                <w:sz w:val="18"/>
                <w:szCs w:val="17"/>
              </w:rPr>
              <w:t>68 </w:t>
            </w:r>
            <w:r w:rsidR="004054F4" w:rsidRPr="004C51D0">
              <w:rPr>
                <w:sz w:val="18"/>
                <w:szCs w:val="17"/>
              </w:rPr>
              <w:t xml:space="preserve">% de la </w:t>
            </w:r>
            <w:r w:rsidR="004054F4">
              <w:rPr>
                <w:sz w:val="18"/>
                <w:szCs w:val="17"/>
              </w:rPr>
              <w:t xml:space="preserve">charge correspondant à l’indice </w:t>
            </w:r>
            <w:r w:rsidR="004054F4">
              <w:rPr>
                <w:sz w:val="18"/>
                <w:szCs w:val="17"/>
              </w:rPr>
              <w:br/>
            </w:r>
            <w:r w:rsidR="004054F4" w:rsidRPr="004C51D0">
              <w:rPr>
                <w:sz w:val="18"/>
                <w:szCs w:val="17"/>
              </w:rPr>
              <w:t>de capacité de charge</w:t>
            </w:r>
          </w:p>
        </w:tc>
      </w:tr>
      <w:tr w:rsidR="004054F4" w:rsidRPr="004C51D0" w:rsidTr="00270B21">
        <w:trPr>
          <w:cantSplit/>
        </w:trPr>
        <w:tc>
          <w:tcPr>
            <w:tcW w:w="1149" w:type="dxa"/>
            <w:tcBorders>
              <w:bottom w:val="single" w:sz="12" w:space="0" w:color="auto"/>
            </w:tcBorders>
            <w:shd w:val="clear" w:color="auto" w:fill="auto"/>
            <w:hideMark/>
          </w:tcPr>
          <w:p w:rsidR="004054F4" w:rsidRPr="004C51D0" w:rsidRDefault="004054F4" w:rsidP="004054F4">
            <w:pPr>
              <w:suppressAutoHyphens w:val="0"/>
              <w:spacing w:before="60" w:after="60" w:line="220" w:lineRule="exact"/>
              <w:ind w:left="57" w:right="57"/>
              <w:rPr>
                <w:sz w:val="18"/>
                <w:szCs w:val="17"/>
                <w:lang w:bidi="fr-CH"/>
              </w:rPr>
            </w:pPr>
            <w:r w:rsidRPr="004C51D0">
              <w:rPr>
                <w:sz w:val="18"/>
                <w:szCs w:val="17"/>
              </w:rPr>
              <w:t>Y</w:t>
            </w:r>
          </w:p>
        </w:tc>
        <w:tc>
          <w:tcPr>
            <w:tcW w:w="1152" w:type="dxa"/>
            <w:tcBorders>
              <w:bottom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320</w:t>
            </w:r>
          </w:p>
        </w:tc>
        <w:tc>
          <w:tcPr>
            <w:tcW w:w="1152" w:type="dxa"/>
            <w:tcBorders>
              <w:bottom w:val="single" w:sz="12" w:space="0" w:color="auto"/>
            </w:tcBorders>
            <w:shd w:val="clear" w:color="auto" w:fill="auto"/>
            <w:hideMark/>
          </w:tcPr>
          <w:p w:rsidR="004054F4" w:rsidRPr="004C51D0" w:rsidRDefault="004054F4" w:rsidP="00894F5A">
            <w:pPr>
              <w:suppressAutoHyphens w:val="0"/>
              <w:spacing w:before="60" w:after="60" w:line="220" w:lineRule="exact"/>
              <w:ind w:left="57" w:right="57"/>
              <w:jc w:val="right"/>
              <w:rPr>
                <w:sz w:val="18"/>
                <w:szCs w:val="17"/>
                <w:lang w:bidi="fr-CH"/>
              </w:rPr>
            </w:pPr>
            <w:r w:rsidRPr="004C51D0">
              <w:rPr>
                <w:sz w:val="18"/>
                <w:szCs w:val="17"/>
              </w:rPr>
              <w:t>360</w:t>
            </w:r>
          </w:p>
        </w:tc>
        <w:tc>
          <w:tcPr>
            <w:tcW w:w="3050" w:type="dxa"/>
            <w:tcBorders>
              <w:bottom w:val="single" w:sz="12" w:space="0" w:color="auto"/>
            </w:tcBorders>
            <w:shd w:val="clear" w:color="auto" w:fill="auto"/>
            <w:vAlign w:val="bottom"/>
            <w:hideMark/>
          </w:tcPr>
          <w:p w:rsidR="004054F4" w:rsidRPr="004C51D0" w:rsidRDefault="00910D7D" w:rsidP="004773C2">
            <w:pPr>
              <w:suppressAutoHyphens w:val="0"/>
              <w:spacing w:before="60" w:after="60" w:line="220" w:lineRule="exact"/>
              <w:ind w:left="57" w:right="57"/>
              <w:rPr>
                <w:sz w:val="18"/>
                <w:szCs w:val="17"/>
                <w:lang w:bidi="fr-CH"/>
              </w:rPr>
            </w:pPr>
            <w:r>
              <w:rPr>
                <w:sz w:val="18"/>
                <w:szCs w:val="17"/>
              </w:rPr>
              <w:t>68 </w:t>
            </w:r>
            <w:r w:rsidR="004054F4" w:rsidRPr="004C51D0">
              <w:rPr>
                <w:sz w:val="18"/>
                <w:szCs w:val="17"/>
              </w:rPr>
              <w:t xml:space="preserve">% de la </w:t>
            </w:r>
            <w:r w:rsidR="004054F4">
              <w:rPr>
                <w:sz w:val="18"/>
                <w:szCs w:val="17"/>
              </w:rPr>
              <w:t xml:space="preserve">charge correspondant à l’indice </w:t>
            </w:r>
            <w:r w:rsidR="004054F4">
              <w:rPr>
                <w:sz w:val="18"/>
                <w:szCs w:val="17"/>
              </w:rPr>
              <w:br/>
            </w:r>
            <w:r w:rsidR="004054F4" w:rsidRPr="004C51D0">
              <w:rPr>
                <w:sz w:val="18"/>
                <w:szCs w:val="17"/>
              </w:rPr>
              <w:t>de capacité de charge</w:t>
            </w:r>
          </w:p>
        </w:tc>
      </w:tr>
    </w:tbl>
    <w:p w:rsidR="007E56C1" w:rsidRPr="007E56C1" w:rsidRDefault="007E56C1" w:rsidP="007E56C1">
      <w:pPr>
        <w:pStyle w:val="SingleTxtG"/>
        <w:spacing w:before="240"/>
        <w:ind w:left="2268" w:hanging="1134"/>
        <w:rPr>
          <w:lang w:bidi="fr-CH"/>
        </w:rPr>
      </w:pPr>
      <w:r w:rsidRPr="007E56C1">
        <w:t>3.11.4.3</w:t>
      </w:r>
      <w:r w:rsidRPr="007E56C1">
        <w:tab/>
      </w:r>
      <w:r w:rsidRPr="007E56C1">
        <w:tab/>
        <w:t>Conditionner l’ensemble pneumatique/roue à une température comprise entre 20 et 30 °C pendant au moins 3 h.</w:t>
      </w:r>
    </w:p>
    <w:p w:rsidR="007E56C1" w:rsidRPr="007E56C1" w:rsidRDefault="007E56C1" w:rsidP="007E56C1">
      <w:pPr>
        <w:pStyle w:val="SingleTxtG"/>
        <w:ind w:left="2268" w:hanging="1134"/>
      </w:pPr>
      <w:r w:rsidRPr="007E56C1">
        <w:lastRenderedPageBreak/>
        <w:t>3.11.4.4</w:t>
      </w:r>
      <w:r w:rsidRPr="007E56C1">
        <w:tab/>
      </w:r>
      <w:r w:rsidRPr="007E56C1">
        <w:tab/>
        <w:t>Ramener la pression du pneumatique à la valeur spécifiée au paragraphe 3.11.4.2 ci-dessus.</w:t>
      </w:r>
    </w:p>
    <w:p w:rsidR="007E56C1" w:rsidRPr="007E56C1" w:rsidRDefault="007E56C1" w:rsidP="007E56C1">
      <w:pPr>
        <w:pStyle w:val="SingleTxtG"/>
        <w:ind w:left="2268" w:hanging="1134"/>
      </w:pPr>
      <w:bookmarkStart w:id="284" w:name="_Ref317763936"/>
      <w:r w:rsidRPr="007E56C1">
        <w:t>3.11.5</w:t>
      </w:r>
      <w:r w:rsidRPr="007E56C1">
        <w:tab/>
      </w:r>
      <w:r w:rsidRPr="007E56C1">
        <w:tab/>
        <w:t>Procédure d’essai pour les pneumatiques portant les codes de vitesse « T » à « Y</w:t>
      </w:r>
      <w:r w:rsidR="00910D7D">
        <w:t> » comme spécifié dans l’annexe </w:t>
      </w:r>
      <w:r w:rsidRPr="007E56C1">
        <w:t>1</w:t>
      </w:r>
      <w:bookmarkEnd w:id="284"/>
      <w:r w:rsidRPr="007E56C1">
        <w:t xml:space="preserve"> du présent Règlement.</w:t>
      </w:r>
    </w:p>
    <w:p w:rsidR="007E56C1" w:rsidRPr="007E56C1" w:rsidRDefault="007E56C1" w:rsidP="007E56C1">
      <w:pPr>
        <w:pStyle w:val="SingleTxtG"/>
        <w:ind w:left="2268" w:hanging="1134"/>
      </w:pPr>
      <w:r w:rsidRPr="007E56C1">
        <w:t>3.11.5.1</w:t>
      </w:r>
      <w:r w:rsidRPr="007E56C1">
        <w:tab/>
      </w:r>
      <w:r w:rsidRPr="007E56C1">
        <w:tab/>
        <w:t>Appliquer l’ensemble pneumatique/roue contre la périphérie d’un tambour d’</w:t>
      </w:r>
      <w:r w:rsidR="00910D7D">
        <w:t>essai d’un diamètre de 1,70 m ± </w:t>
      </w:r>
      <w:r w:rsidRPr="007E56C1">
        <w:t>1 % ou de 2,0</w:t>
      </w:r>
      <w:r w:rsidR="00910D7D">
        <w:t> m ± </w:t>
      </w:r>
      <w:r w:rsidRPr="007E56C1">
        <w:t>1 %.</w:t>
      </w:r>
    </w:p>
    <w:p w:rsidR="007E56C1" w:rsidRPr="007E56C1" w:rsidRDefault="007E56C1" w:rsidP="007E56C1">
      <w:pPr>
        <w:pStyle w:val="SingleTxtG"/>
        <w:ind w:left="2268" w:hanging="1134"/>
      </w:pPr>
      <w:r w:rsidRPr="007E56C1">
        <w:t>3.11.5.2</w:t>
      </w:r>
      <w:r w:rsidRPr="007E56C1">
        <w:tab/>
      </w:r>
      <w:r w:rsidRPr="007E56C1">
        <w:tab/>
        <w:t>En fonction du code de vitesse applicable au pneumatique, appliquer sur l’axe d’essai une force d’essai égale à la valeur spécifiée dans le tableau du paragraphe 3.11.4.2 ci-dessus.</w:t>
      </w:r>
    </w:p>
    <w:p w:rsidR="007E56C1" w:rsidRPr="007E56C1" w:rsidRDefault="007E56C1" w:rsidP="007E56C1">
      <w:pPr>
        <w:pStyle w:val="SingleTxtG"/>
        <w:ind w:left="2268" w:hanging="1134"/>
      </w:pPr>
      <w:r w:rsidRPr="007E56C1">
        <w:t>3.11.5.3</w:t>
      </w:r>
      <w:r w:rsidRPr="007E56C1">
        <w:tab/>
      </w:r>
      <w:r w:rsidRPr="007E56C1">
        <w:tab/>
        <w:t>Pendant la durée de l’essai, la pression du pneumatique ne doit pas être modifiée, et la force d’essai doit être maintenue à une valeur constante.</w:t>
      </w:r>
    </w:p>
    <w:p w:rsidR="007E56C1" w:rsidRPr="007E56C1" w:rsidRDefault="007E56C1" w:rsidP="007E56C1">
      <w:pPr>
        <w:pStyle w:val="SingleTxtG"/>
        <w:ind w:left="2268" w:hanging="1134"/>
      </w:pPr>
      <w:r w:rsidRPr="007E56C1">
        <w:t>3.11.5.4</w:t>
      </w:r>
      <w:r w:rsidRPr="007E56C1">
        <w:tab/>
      </w:r>
      <w:r w:rsidRPr="007E56C1">
        <w:tab/>
        <w:t xml:space="preserve">Au cours de l’essai, la température du local d’essai doit être maintenue entre 20 et 30 °C, ou à une valeur supérieure si le fabricant souhaite accroître la rigueur de l’essai. </w:t>
      </w:r>
    </w:p>
    <w:p w:rsidR="007E56C1" w:rsidRPr="007E56C1" w:rsidRDefault="007E56C1" w:rsidP="007E56C1">
      <w:pPr>
        <w:pStyle w:val="SingleTxtG"/>
        <w:ind w:left="2268" w:hanging="1134"/>
      </w:pPr>
      <w:r w:rsidRPr="007E56C1">
        <w:t>3.11.5.5</w:t>
      </w:r>
      <w:r w:rsidRPr="007E56C1">
        <w:tab/>
      </w:r>
      <w:r w:rsidRPr="007E56C1">
        <w:tab/>
        <w:t>L’essai est exécuté sans interruptions, comme indiqué ci-dessous, en fonction du code de vitesse du pneu.</w:t>
      </w:r>
    </w:p>
    <w:p w:rsidR="007E56C1" w:rsidRPr="007E56C1" w:rsidRDefault="007E56C1" w:rsidP="007E56C1">
      <w:pPr>
        <w:pStyle w:val="SingleTxtG"/>
        <w:ind w:left="2268" w:hanging="1134"/>
      </w:pPr>
      <w:r w:rsidRPr="007E56C1">
        <w:t>3.11.5.6</w:t>
      </w:r>
      <w:r w:rsidRPr="007E56C1">
        <w:tab/>
      </w:r>
      <w:r w:rsidRPr="007E56C1">
        <w:tab/>
        <w:t>La vitesse d’essai initiale (VEI) doit correspondre au code de vitesse :</w:t>
      </w:r>
    </w:p>
    <w:p w:rsidR="007E56C1" w:rsidRPr="007E56C1" w:rsidRDefault="007E56C1" w:rsidP="007E56C1">
      <w:pPr>
        <w:pStyle w:val="SingleTxtG"/>
        <w:ind w:left="2835" w:hanging="567"/>
      </w:pPr>
      <w:r w:rsidRPr="007E56C1">
        <w:t>a)</w:t>
      </w:r>
      <w:r w:rsidRPr="007E56C1">
        <w:tab/>
        <w:t xml:space="preserve">Moins 40 km/h sur </w:t>
      </w:r>
      <w:r w:rsidR="00910D7D">
        <w:t>un tambour de 1,70 m ± </w:t>
      </w:r>
      <w:r w:rsidRPr="007E56C1">
        <w:t>1 % ; ou</w:t>
      </w:r>
    </w:p>
    <w:p w:rsidR="007E56C1" w:rsidRPr="007E56C1" w:rsidRDefault="007E56C1" w:rsidP="007E56C1">
      <w:pPr>
        <w:pStyle w:val="SingleTxtG"/>
        <w:ind w:left="2835" w:hanging="567"/>
      </w:pPr>
      <w:r w:rsidRPr="007E56C1">
        <w:t>b)</w:t>
      </w:r>
      <w:r w:rsidRPr="007E56C1">
        <w:tab/>
        <w:t>Moins 30</w:t>
      </w:r>
      <w:r w:rsidR="00910D7D">
        <w:t> km/h sur un tambour de 2,0 m ± </w:t>
      </w:r>
      <w:r w:rsidRPr="007E56C1">
        <w:t>1 %.</w:t>
      </w:r>
    </w:p>
    <w:p w:rsidR="007E56C1" w:rsidRPr="007E56C1" w:rsidRDefault="007E56C1" w:rsidP="007E56C1">
      <w:pPr>
        <w:pStyle w:val="SingleTxtG"/>
        <w:ind w:left="2268" w:hanging="1134"/>
      </w:pPr>
      <w:r w:rsidRPr="007E56C1">
        <w:t>3.11.6</w:t>
      </w:r>
      <w:r w:rsidRPr="007E56C1">
        <w:tab/>
      </w:r>
      <w:r w:rsidRPr="007E56C1">
        <w:tab/>
        <w:t>Pour les pneumatiques portant les codes de vitesse « T » à « W</w:t>
      </w:r>
      <w:r w:rsidR="00910D7D">
        <w:t> » comme spécifié dans l’annexe </w:t>
      </w:r>
      <w:r w:rsidRPr="007E56C1">
        <w:t>1</w:t>
      </w:r>
      <w:r w:rsidR="00910D7D">
        <w:t>.</w:t>
      </w:r>
    </w:p>
    <w:p w:rsidR="007E56C1" w:rsidRPr="007E56C1" w:rsidRDefault="007E56C1" w:rsidP="007E56C1">
      <w:pPr>
        <w:pStyle w:val="SingleTxtG"/>
        <w:ind w:left="2268" w:hanging="1134"/>
      </w:pPr>
      <w:r w:rsidRPr="007E56C1">
        <w:t>3.11.6.1</w:t>
      </w:r>
      <w:r w:rsidRPr="007E56C1">
        <w:tab/>
      </w:r>
      <w:r w:rsidRPr="007E56C1">
        <w:tab/>
        <w:t>Accélérer le tambour à un taux constant de manière à atteindre la vitesse d’essai initiale (VEI) en 10 min à partir de l’arrêt :</w:t>
      </w:r>
    </w:p>
    <w:p w:rsidR="007E56C1" w:rsidRPr="007E56C1" w:rsidRDefault="007E56C1" w:rsidP="00897B83">
      <w:pPr>
        <w:pStyle w:val="SingleTxtG"/>
        <w:ind w:left="2835" w:hanging="567"/>
      </w:pPr>
      <w:r w:rsidRPr="007E56C1">
        <w:t>a)</w:t>
      </w:r>
      <w:r w:rsidRPr="007E56C1">
        <w:tab/>
        <w:t>Maintenir ensuite la vitesse VEI pendant 10 min ;</w:t>
      </w:r>
    </w:p>
    <w:p w:rsidR="007E56C1" w:rsidRPr="007E56C1" w:rsidRDefault="007E56C1" w:rsidP="00897B83">
      <w:pPr>
        <w:pStyle w:val="SingleTxtG"/>
        <w:ind w:left="2835" w:hanging="567"/>
      </w:pPr>
      <w:r w:rsidRPr="007E56C1">
        <w:t>b)</w:t>
      </w:r>
      <w:r w:rsidRPr="007E56C1">
        <w:tab/>
        <w:t>Maintenir ensuite la vitesse VEI plus 10 km/h pendant 10 min ;</w:t>
      </w:r>
    </w:p>
    <w:p w:rsidR="007E56C1" w:rsidRPr="007E56C1" w:rsidRDefault="007E56C1" w:rsidP="00897B83">
      <w:pPr>
        <w:pStyle w:val="SingleTxtG"/>
        <w:ind w:left="2835" w:hanging="567"/>
      </w:pPr>
      <w:r w:rsidRPr="007E56C1">
        <w:t>c)</w:t>
      </w:r>
      <w:r w:rsidRPr="007E56C1">
        <w:tab/>
        <w:t>Maintenir ensuite la vitesse VEI plus 20 km/h pendant 10 min ;</w:t>
      </w:r>
    </w:p>
    <w:p w:rsidR="007E56C1" w:rsidRPr="007E56C1" w:rsidRDefault="007E56C1" w:rsidP="00897B83">
      <w:pPr>
        <w:pStyle w:val="SingleTxtG"/>
        <w:ind w:left="2835" w:hanging="567"/>
      </w:pPr>
      <w:r w:rsidRPr="007E56C1">
        <w:t>d)</w:t>
      </w:r>
      <w:r w:rsidRPr="007E56C1">
        <w:tab/>
        <w:t>Maintenir ensuite la vitesse VEI plus 30 km/h pendant 20 min.</w:t>
      </w:r>
    </w:p>
    <w:p w:rsidR="007E56C1" w:rsidRPr="007E56C1" w:rsidRDefault="007E56C1" w:rsidP="007E56C1">
      <w:pPr>
        <w:pStyle w:val="SingleTxtG"/>
        <w:ind w:left="2268" w:hanging="1134"/>
      </w:pPr>
      <w:bookmarkStart w:id="285" w:name="_Ref317764109"/>
      <w:r w:rsidRPr="007E56C1">
        <w:t>3.11.6.2</w:t>
      </w:r>
      <w:r w:rsidRPr="007E56C1">
        <w:tab/>
      </w:r>
      <w:r w:rsidRPr="007E56C1">
        <w:tab/>
        <w:t>Pour les pneumatiques portant le code de vitesse « Y » : Accélérer le tambour à un taux constant de manière à atteindre la vitesse d’essai initiale (VEI) en 10 min à partir de l’arrêt :</w:t>
      </w:r>
      <w:bookmarkEnd w:id="285"/>
    </w:p>
    <w:p w:rsidR="007E56C1" w:rsidRPr="007E56C1" w:rsidRDefault="007E56C1" w:rsidP="00897B83">
      <w:pPr>
        <w:pStyle w:val="SingleTxtG"/>
        <w:ind w:left="2835" w:hanging="567"/>
      </w:pPr>
      <w:r w:rsidRPr="007E56C1">
        <w:t>a)</w:t>
      </w:r>
      <w:r w:rsidRPr="007E56C1">
        <w:tab/>
        <w:t>Maintenir ensuite la vitesse VEI pendant 20 min ;</w:t>
      </w:r>
    </w:p>
    <w:p w:rsidR="007E56C1" w:rsidRPr="007E56C1" w:rsidRDefault="007E56C1" w:rsidP="00897B83">
      <w:pPr>
        <w:pStyle w:val="SingleTxtG"/>
        <w:ind w:left="2835" w:hanging="567"/>
      </w:pPr>
      <w:r w:rsidRPr="007E56C1">
        <w:t>b)</w:t>
      </w:r>
      <w:r w:rsidRPr="007E56C1">
        <w:tab/>
        <w:t>Maintenir ensuite la vitesse VEI plus 10 km/h pendant 10 min ;</w:t>
      </w:r>
    </w:p>
    <w:p w:rsidR="007E56C1" w:rsidRPr="007E56C1" w:rsidRDefault="007E56C1" w:rsidP="00897B83">
      <w:pPr>
        <w:pStyle w:val="SingleTxtG"/>
        <w:ind w:left="2835" w:hanging="567"/>
      </w:pPr>
      <w:r w:rsidRPr="007E56C1">
        <w:t>c)</w:t>
      </w:r>
      <w:r w:rsidRPr="007E56C1">
        <w:tab/>
        <w:t>Maintenir ensuite la vitesse VEI plus 20 km/h pendant 10 min ;</w:t>
      </w:r>
    </w:p>
    <w:p w:rsidR="007E56C1" w:rsidRPr="007E56C1" w:rsidRDefault="007E56C1" w:rsidP="00897B83">
      <w:pPr>
        <w:pStyle w:val="SingleTxtG"/>
        <w:ind w:left="2835" w:hanging="567"/>
      </w:pPr>
      <w:r w:rsidRPr="007E56C1">
        <w:t>d)</w:t>
      </w:r>
      <w:r w:rsidRPr="007E56C1">
        <w:tab/>
        <w:t>Maintenir ensuite la vitesse VEI plus 30 km/h pendant 10 min.</w:t>
      </w:r>
    </w:p>
    <w:p w:rsidR="007E56C1" w:rsidRPr="007E56C1" w:rsidRDefault="007E56C1" w:rsidP="007E56C1">
      <w:pPr>
        <w:pStyle w:val="SingleTxtG"/>
        <w:ind w:left="2268" w:hanging="1134"/>
      </w:pPr>
      <w:r w:rsidRPr="007E56C1">
        <w:t>3.11.7</w:t>
      </w:r>
      <w:r w:rsidRPr="007E56C1">
        <w:tab/>
      </w:r>
      <w:r w:rsidRPr="007E56C1">
        <w:tab/>
        <w:t>Pour les pneumatiques caractérisés par le code « ZR » dans la désignation des dimensions, qui sont conçus pour des vitesses supérieures à 300 km/h</w:t>
      </w:r>
      <w:r w:rsidR="00910D7D">
        <w:t>.</w:t>
      </w:r>
    </w:p>
    <w:p w:rsidR="007E56C1" w:rsidRPr="007E56C1" w:rsidRDefault="007E56C1" w:rsidP="007E56C1">
      <w:pPr>
        <w:pStyle w:val="SingleTxtG"/>
        <w:ind w:left="2268" w:hanging="1134"/>
      </w:pPr>
      <w:r w:rsidRPr="007E56C1">
        <w:t>3.11.7.1</w:t>
      </w:r>
      <w:r w:rsidRPr="007E56C1">
        <w:tab/>
      </w:r>
      <w:r w:rsidRPr="007E56C1">
        <w:tab/>
        <w:t>L’essai doit être effectué sur un pneumatique aux conditions de charge et de pression de gonflage s’appliquant à un pneumatique portant le code de vitesse « Y » selon les procédures décrites aux paragraphes 3.11.4.2 et 3.11.6.2 ci-dessus.</w:t>
      </w:r>
    </w:p>
    <w:p w:rsidR="007E56C1" w:rsidRPr="007E56C1" w:rsidRDefault="007E56C1" w:rsidP="00897B83">
      <w:pPr>
        <w:pStyle w:val="SingleTxtG"/>
        <w:keepNext/>
        <w:keepLines/>
        <w:ind w:left="2268" w:hanging="1134"/>
      </w:pPr>
      <w:r w:rsidRPr="007E56C1">
        <w:lastRenderedPageBreak/>
        <w:t>3.11.7.2</w:t>
      </w:r>
      <w:r w:rsidRPr="007E56C1">
        <w:tab/>
      </w:r>
      <w:r w:rsidRPr="007E56C1">
        <w:tab/>
        <w:t>L’essai doit être effectué sur un autre exemplaire du même type dans les conditions ci-après :</w:t>
      </w:r>
    </w:p>
    <w:p w:rsidR="007E56C1" w:rsidRPr="007E56C1" w:rsidRDefault="007E56C1" w:rsidP="00897B83">
      <w:pPr>
        <w:pStyle w:val="SingleTxtG"/>
        <w:ind w:left="2268"/>
      </w:pPr>
      <w:r w:rsidRPr="007E56C1">
        <w:t>Le pneumatique doit être gonflé à 320 kPa pour les pneumatiques pour charge standard et pour charge légère et à 360 kPa pour les pneumatiques pour forte charge. Appliquer sur l’axe d’essai une force d’essai égale à 80 % de la capacité de charge spécifiée par le fabricant. Accélérer le tambour à un taux constant de manière à atteindre la vitesse nominale du pneumatique en 10 min à partir de l’arrêt. Effectuer ensuite l’essai à la vitesse nominale pendant 5 min.</w:t>
      </w:r>
    </w:p>
    <w:p w:rsidR="007E56C1" w:rsidRPr="007E56C1" w:rsidRDefault="007E56C1" w:rsidP="00897B83">
      <w:pPr>
        <w:pStyle w:val="SingleTxtG"/>
        <w:keepNext/>
        <w:keepLines/>
        <w:ind w:left="2268" w:hanging="1134"/>
        <w:rPr>
          <w:bCs/>
          <w:iCs/>
        </w:rPr>
      </w:pPr>
      <w:bookmarkStart w:id="286" w:name="_Toc329088814"/>
      <w:bookmarkStart w:id="287" w:name="_Ref318296778"/>
      <w:bookmarkStart w:id="288" w:name="_Toc280015581"/>
      <w:bookmarkStart w:id="289" w:name="_Toc279591091"/>
      <w:bookmarkStart w:id="290" w:name="_Toc279591015"/>
      <w:bookmarkStart w:id="291" w:name="_Toc279590977"/>
      <w:bookmarkStart w:id="292" w:name="_Toc279590938"/>
      <w:bookmarkStart w:id="293" w:name="_Toc279590831"/>
      <w:bookmarkStart w:id="294" w:name="_Toc279590527"/>
      <w:bookmarkStart w:id="295" w:name="_Toc279590474"/>
      <w:bookmarkStart w:id="296" w:name="_Toc279589948"/>
      <w:r w:rsidRPr="007E56C1">
        <w:t>3.12</w:t>
      </w:r>
      <w:r w:rsidRPr="007E56C1">
        <w:tab/>
      </w:r>
      <w:r w:rsidRPr="007E56C1">
        <w:tab/>
        <w:t>Essai de mesure de l’adhérence sur sol mouillé</w:t>
      </w:r>
      <w:bookmarkEnd w:id="286"/>
      <w:bookmarkEnd w:id="287"/>
      <w:bookmarkEnd w:id="288"/>
      <w:bookmarkEnd w:id="289"/>
      <w:bookmarkEnd w:id="290"/>
      <w:bookmarkEnd w:id="291"/>
      <w:bookmarkEnd w:id="292"/>
      <w:bookmarkEnd w:id="293"/>
      <w:bookmarkEnd w:id="294"/>
      <w:bookmarkEnd w:id="295"/>
      <w:bookmarkEnd w:id="296"/>
    </w:p>
    <w:p w:rsidR="007E56C1" w:rsidRPr="007E56C1" w:rsidRDefault="007E56C1" w:rsidP="00897B83">
      <w:pPr>
        <w:pStyle w:val="SingleTxtG"/>
        <w:keepNext/>
        <w:keepLines/>
        <w:ind w:left="2268" w:hanging="1134"/>
      </w:pPr>
      <w:r w:rsidRPr="007E56C1">
        <w:t>3.12.1</w:t>
      </w:r>
      <w:r w:rsidRPr="007E56C1">
        <w:tab/>
      </w:r>
      <w:r w:rsidRPr="007E56C1">
        <w:tab/>
        <w:t>Prescriptions</w:t>
      </w:r>
    </w:p>
    <w:p w:rsidR="007E56C1" w:rsidRPr="007E56C1" w:rsidRDefault="007E56C1" w:rsidP="00897B83">
      <w:pPr>
        <w:pStyle w:val="SingleTxtG"/>
        <w:ind w:left="2268"/>
      </w:pPr>
      <w:r w:rsidRPr="007E56C1">
        <w:tab/>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w:t>
      </w:r>
      <w:r w:rsidR="00910D7D">
        <w:t> </w:t>
      </w:r>
      <w:r w:rsidRPr="007E56C1">
        <w:t xml:space="preserve">km/h (code F) et aux pneumatiques dont le code de diamètre de jantes nominal est inférieur ou égal à 10 (soit 254 mm) ou encore égal ou supérieur à 25 (soit 635 mm). </w:t>
      </w:r>
    </w:p>
    <w:p w:rsidR="004054F4" w:rsidRDefault="007E56C1" w:rsidP="00897B83">
      <w:pPr>
        <w:pStyle w:val="SingleTxtG"/>
        <w:ind w:left="2268"/>
      </w:pPr>
      <w:r w:rsidRPr="007E56C1">
        <w:tab/>
        <w:t>Les pneumatiques de la classe C1, lors d’un essai exécuté conformément à l’une ou l’autre méthode décrite au paragraphe 3.12.2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9"/>
        <w:gridCol w:w="4257"/>
        <w:gridCol w:w="1414"/>
      </w:tblGrid>
      <w:tr w:rsidR="00BF395A" w:rsidRPr="007004C1" w:rsidTr="00253DC5">
        <w:trPr>
          <w:tblHeader/>
        </w:trPr>
        <w:tc>
          <w:tcPr>
            <w:tcW w:w="1699" w:type="dxa"/>
            <w:tcBorders>
              <w:bottom w:val="single" w:sz="12" w:space="0" w:color="auto"/>
            </w:tcBorders>
            <w:shd w:val="clear" w:color="auto" w:fill="auto"/>
            <w:vAlign w:val="bottom"/>
            <w:hideMark/>
          </w:tcPr>
          <w:p w:rsidR="00BF395A" w:rsidRPr="007004C1" w:rsidRDefault="00BF395A" w:rsidP="004773C2">
            <w:pPr>
              <w:keepNext/>
              <w:keepLines/>
              <w:suppressAutoHyphens w:val="0"/>
              <w:spacing w:before="60" w:after="60" w:line="200" w:lineRule="exact"/>
              <w:ind w:left="57" w:right="57"/>
              <w:rPr>
                <w:bCs/>
                <w:i/>
                <w:sz w:val="16"/>
                <w:lang w:bidi="fr-CH"/>
              </w:rPr>
            </w:pPr>
            <w:r w:rsidRPr="007004C1">
              <w:rPr>
                <w:i/>
                <w:sz w:val="16"/>
              </w:rPr>
              <w:t>Catégorie d</w:t>
            </w:r>
            <w:r>
              <w:rPr>
                <w:i/>
                <w:sz w:val="16"/>
              </w:rPr>
              <w:t>’</w:t>
            </w:r>
            <w:r w:rsidRPr="007004C1">
              <w:rPr>
                <w:i/>
                <w:sz w:val="16"/>
              </w:rPr>
              <w:t>utilisation</w:t>
            </w:r>
          </w:p>
        </w:tc>
        <w:tc>
          <w:tcPr>
            <w:tcW w:w="4257" w:type="dxa"/>
            <w:tcBorders>
              <w:bottom w:val="single" w:sz="12" w:space="0" w:color="auto"/>
            </w:tcBorders>
            <w:shd w:val="clear" w:color="auto" w:fill="auto"/>
            <w:vAlign w:val="bottom"/>
          </w:tcPr>
          <w:p w:rsidR="00BF395A" w:rsidRPr="007004C1" w:rsidRDefault="00BF395A" w:rsidP="004773C2">
            <w:pPr>
              <w:keepNext/>
              <w:keepLines/>
              <w:suppressAutoHyphens w:val="0"/>
              <w:spacing w:before="60" w:after="60" w:line="200" w:lineRule="exact"/>
              <w:ind w:left="57" w:right="57"/>
              <w:rPr>
                <w:i/>
                <w:sz w:val="16"/>
                <w:lang w:bidi="fr-CH"/>
              </w:rPr>
            </w:pPr>
          </w:p>
        </w:tc>
        <w:tc>
          <w:tcPr>
            <w:tcW w:w="1414" w:type="dxa"/>
            <w:tcBorders>
              <w:bottom w:val="single" w:sz="12" w:space="0" w:color="auto"/>
            </w:tcBorders>
            <w:shd w:val="clear" w:color="auto" w:fill="auto"/>
            <w:noWrap/>
            <w:vAlign w:val="bottom"/>
            <w:hideMark/>
          </w:tcPr>
          <w:p w:rsidR="00BF395A" w:rsidRPr="007004C1" w:rsidRDefault="00BF395A" w:rsidP="004773C2">
            <w:pPr>
              <w:keepNext/>
              <w:keepLines/>
              <w:suppressAutoHyphens w:val="0"/>
              <w:spacing w:before="60" w:after="60" w:line="200" w:lineRule="exact"/>
              <w:ind w:left="57" w:right="57"/>
              <w:jc w:val="right"/>
              <w:rPr>
                <w:i/>
                <w:sz w:val="16"/>
                <w:lang w:bidi="fr-CH"/>
              </w:rPr>
            </w:pPr>
            <w:r w:rsidRPr="007004C1">
              <w:rPr>
                <w:i/>
                <w:sz w:val="16"/>
              </w:rPr>
              <w:t>Indice d</w:t>
            </w:r>
            <w:r>
              <w:rPr>
                <w:i/>
                <w:sz w:val="16"/>
              </w:rPr>
              <w:t>’</w:t>
            </w:r>
            <w:r w:rsidRPr="007004C1">
              <w:rPr>
                <w:i/>
                <w:sz w:val="16"/>
              </w:rPr>
              <w:t xml:space="preserve">adhérence </w:t>
            </w:r>
            <w:r w:rsidRPr="007004C1">
              <w:rPr>
                <w:i/>
                <w:sz w:val="16"/>
              </w:rPr>
              <w:br/>
              <w:t>sur sol mouillé (G)</w:t>
            </w:r>
          </w:p>
        </w:tc>
      </w:tr>
      <w:tr w:rsidR="00BF395A" w:rsidRPr="007004C1" w:rsidTr="00253DC5">
        <w:tc>
          <w:tcPr>
            <w:tcW w:w="1699" w:type="dxa"/>
            <w:tcBorders>
              <w:top w:val="single" w:sz="12" w:space="0" w:color="auto"/>
            </w:tcBorders>
            <w:shd w:val="clear" w:color="auto" w:fill="auto"/>
            <w:hideMark/>
          </w:tcPr>
          <w:p w:rsidR="00BF395A" w:rsidRPr="007004C1" w:rsidRDefault="00BF395A" w:rsidP="004773C2">
            <w:pPr>
              <w:keepNext/>
              <w:keepLines/>
              <w:suppressAutoHyphens w:val="0"/>
              <w:spacing w:before="60" w:after="60" w:line="220" w:lineRule="exact"/>
              <w:ind w:left="57" w:right="57"/>
              <w:rPr>
                <w:sz w:val="18"/>
                <w:szCs w:val="17"/>
                <w:lang w:bidi="fr-CH"/>
              </w:rPr>
            </w:pPr>
            <w:r w:rsidRPr="007004C1">
              <w:rPr>
                <w:sz w:val="18"/>
                <w:szCs w:val="17"/>
              </w:rPr>
              <w:t>Pneumatique normal</w:t>
            </w:r>
          </w:p>
        </w:tc>
        <w:tc>
          <w:tcPr>
            <w:tcW w:w="4257" w:type="dxa"/>
            <w:tcBorders>
              <w:top w:val="single" w:sz="12" w:space="0" w:color="auto"/>
            </w:tcBorders>
            <w:shd w:val="clear" w:color="auto" w:fill="auto"/>
            <w:vAlign w:val="bottom"/>
          </w:tcPr>
          <w:p w:rsidR="00BF395A" w:rsidRPr="007004C1" w:rsidRDefault="00BF395A" w:rsidP="004773C2">
            <w:pPr>
              <w:keepNext/>
              <w:keepLines/>
              <w:suppressAutoHyphens w:val="0"/>
              <w:spacing w:before="60" w:after="60" w:line="220" w:lineRule="exact"/>
              <w:ind w:left="57" w:right="57"/>
              <w:rPr>
                <w:sz w:val="18"/>
                <w:szCs w:val="17"/>
                <w:lang w:bidi="fr-CH"/>
              </w:rPr>
            </w:pPr>
          </w:p>
        </w:tc>
        <w:tc>
          <w:tcPr>
            <w:tcW w:w="1414" w:type="dxa"/>
            <w:tcBorders>
              <w:top w:val="single" w:sz="12" w:space="0" w:color="auto"/>
            </w:tcBorders>
            <w:shd w:val="clear" w:color="auto" w:fill="auto"/>
            <w:vAlign w:val="bottom"/>
            <w:hideMark/>
          </w:tcPr>
          <w:p w:rsidR="00BF395A" w:rsidRPr="007004C1" w:rsidRDefault="00BF395A" w:rsidP="004773C2">
            <w:pPr>
              <w:keepNext/>
              <w:keepLines/>
              <w:suppressAutoHyphens w:val="0"/>
              <w:spacing w:before="60" w:after="60" w:line="220" w:lineRule="exact"/>
              <w:ind w:left="57" w:right="57"/>
              <w:jc w:val="right"/>
              <w:rPr>
                <w:sz w:val="18"/>
                <w:szCs w:val="17"/>
                <w:lang w:bidi="fr-CH"/>
              </w:rPr>
            </w:pPr>
            <w:r w:rsidRPr="007004C1">
              <w:rPr>
                <w:sz w:val="18"/>
                <w:szCs w:val="17"/>
              </w:rPr>
              <w:t>≥1,1</w:t>
            </w:r>
          </w:p>
        </w:tc>
      </w:tr>
      <w:tr w:rsidR="00BF395A" w:rsidRPr="007004C1" w:rsidTr="00253DC5">
        <w:tc>
          <w:tcPr>
            <w:tcW w:w="1699" w:type="dxa"/>
            <w:vMerge w:val="restart"/>
            <w:shd w:val="clear" w:color="auto" w:fill="auto"/>
            <w:hideMark/>
          </w:tcPr>
          <w:p w:rsidR="00BF395A" w:rsidRPr="007004C1" w:rsidRDefault="00BF395A" w:rsidP="004773C2">
            <w:pPr>
              <w:keepNext/>
              <w:keepLines/>
              <w:suppressAutoHyphens w:val="0"/>
              <w:spacing w:before="60" w:after="60" w:line="220" w:lineRule="exact"/>
              <w:ind w:left="57" w:right="57"/>
              <w:rPr>
                <w:sz w:val="18"/>
                <w:szCs w:val="17"/>
                <w:lang w:bidi="fr-CH"/>
              </w:rPr>
            </w:pPr>
            <w:r w:rsidRPr="007004C1">
              <w:rPr>
                <w:sz w:val="18"/>
                <w:szCs w:val="17"/>
              </w:rPr>
              <w:t>Pneumatique neige</w:t>
            </w:r>
          </w:p>
        </w:tc>
        <w:tc>
          <w:tcPr>
            <w:tcW w:w="4257" w:type="dxa"/>
            <w:shd w:val="clear" w:color="auto" w:fill="auto"/>
            <w:vAlign w:val="bottom"/>
          </w:tcPr>
          <w:p w:rsidR="00BF395A" w:rsidRPr="007004C1" w:rsidRDefault="00BF395A" w:rsidP="004773C2">
            <w:pPr>
              <w:keepNext/>
              <w:keepLines/>
              <w:suppressAutoHyphens w:val="0"/>
              <w:spacing w:before="60" w:after="60" w:line="220" w:lineRule="exact"/>
              <w:ind w:left="57" w:right="57"/>
              <w:rPr>
                <w:sz w:val="18"/>
                <w:szCs w:val="17"/>
                <w:lang w:bidi="fr-CH"/>
              </w:rPr>
            </w:pPr>
          </w:p>
        </w:tc>
        <w:tc>
          <w:tcPr>
            <w:tcW w:w="1414" w:type="dxa"/>
            <w:shd w:val="clear" w:color="auto" w:fill="auto"/>
            <w:vAlign w:val="bottom"/>
            <w:hideMark/>
          </w:tcPr>
          <w:p w:rsidR="00BF395A" w:rsidRPr="007004C1" w:rsidRDefault="00BF395A" w:rsidP="004773C2">
            <w:pPr>
              <w:keepNext/>
              <w:keepLines/>
              <w:suppressAutoHyphens w:val="0"/>
              <w:spacing w:before="60" w:after="60" w:line="220" w:lineRule="exact"/>
              <w:ind w:left="57" w:right="57"/>
              <w:jc w:val="right"/>
              <w:rPr>
                <w:sz w:val="18"/>
                <w:szCs w:val="17"/>
                <w:lang w:bidi="fr-CH"/>
              </w:rPr>
            </w:pPr>
            <w:r w:rsidRPr="007004C1">
              <w:rPr>
                <w:sz w:val="18"/>
                <w:szCs w:val="17"/>
              </w:rPr>
              <w:t>≥1,1</w:t>
            </w:r>
          </w:p>
        </w:tc>
      </w:tr>
      <w:tr w:rsidR="00BF395A" w:rsidRPr="007004C1" w:rsidTr="00253DC5">
        <w:tc>
          <w:tcPr>
            <w:tcW w:w="1699" w:type="dxa"/>
            <w:vMerge/>
            <w:shd w:val="clear" w:color="auto" w:fill="auto"/>
            <w:hideMark/>
          </w:tcPr>
          <w:p w:rsidR="00BF395A" w:rsidRPr="007004C1" w:rsidRDefault="00BF395A" w:rsidP="004773C2">
            <w:pPr>
              <w:keepNext/>
              <w:keepLines/>
              <w:suppressAutoHyphens w:val="0"/>
              <w:spacing w:before="60" w:after="60" w:line="220" w:lineRule="exact"/>
              <w:ind w:left="57" w:right="57"/>
              <w:rPr>
                <w:sz w:val="18"/>
                <w:szCs w:val="17"/>
                <w:lang w:bidi="fr-CH"/>
              </w:rPr>
            </w:pPr>
          </w:p>
        </w:tc>
        <w:tc>
          <w:tcPr>
            <w:tcW w:w="4257" w:type="dxa"/>
            <w:shd w:val="clear" w:color="auto" w:fill="auto"/>
            <w:vAlign w:val="bottom"/>
            <w:hideMark/>
          </w:tcPr>
          <w:p w:rsidR="00BF395A" w:rsidRPr="007004C1" w:rsidRDefault="00BF395A" w:rsidP="004773C2">
            <w:pPr>
              <w:keepNext/>
              <w:keepLines/>
              <w:suppressAutoHyphens w:val="0"/>
              <w:spacing w:before="60" w:after="60" w:line="220" w:lineRule="exact"/>
              <w:ind w:left="57" w:right="57"/>
              <w:rPr>
                <w:sz w:val="18"/>
                <w:szCs w:val="17"/>
                <w:lang w:bidi="fr-CH"/>
              </w:rPr>
            </w:pPr>
            <w:r w:rsidRPr="007004C1">
              <w:rPr>
                <w:sz w:val="18"/>
                <w:szCs w:val="17"/>
              </w:rPr>
              <w:t>Pneumatique pour conditions d</w:t>
            </w:r>
            <w:r>
              <w:rPr>
                <w:sz w:val="18"/>
                <w:szCs w:val="17"/>
              </w:rPr>
              <w:t>’</w:t>
            </w:r>
            <w:r w:rsidRPr="007004C1">
              <w:rPr>
                <w:sz w:val="18"/>
                <w:szCs w:val="17"/>
              </w:rPr>
              <w:t>enneigement extrêmes d</w:t>
            </w:r>
            <w:r>
              <w:rPr>
                <w:sz w:val="18"/>
                <w:szCs w:val="17"/>
              </w:rPr>
              <w:t>’</w:t>
            </w:r>
            <w:r w:rsidRPr="007004C1">
              <w:rPr>
                <w:sz w:val="18"/>
                <w:szCs w:val="17"/>
              </w:rPr>
              <w:t>un indice de vitesse R ou supérieur (y compris H) correspondant à une vitesse maximale autorisée supérieure à 160 km/h</w:t>
            </w:r>
          </w:p>
        </w:tc>
        <w:tc>
          <w:tcPr>
            <w:tcW w:w="1414" w:type="dxa"/>
            <w:shd w:val="clear" w:color="auto" w:fill="auto"/>
            <w:vAlign w:val="bottom"/>
            <w:hideMark/>
          </w:tcPr>
          <w:p w:rsidR="00BF395A" w:rsidRPr="007004C1" w:rsidRDefault="00BF395A" w:rsidP="004773C2">
            <w:pPr>
              <w:keepNext/>
              <w:keepLines/>
              <w:suppressAutoHyphens w:val="0"/>
              <w:spacing w:before="60" w:after="60" w:line="220" w:lineRule="exact"/>
              <w:ind w:left="57" w:right="57"/>
              <w:jc w:val="right"/>
              <w:rPr>
                <w:sz w:val="18"/>
                <w:szCs w:val="17"/>
                <w:lang w:bidi="fr-CH"/>
              </w:rPr>
            </w:pPr>
            <w:r w:rsidRPr="007004C1">
              <w:rPr>
                <w:sz w:val="18"/>
                <w:szCs w:val="17"/>
              </w:rPr>
              <w:t>≥1,0</w:t>
            </w:r>
          </w:p>
        </w:tc>
      </w:tr>
      <w:tr w:rsidR="00BF395A" w:rsidRPr="007004C1" w:rsidTr="00253DC5">
        <w:tc>
          <w:tcPr>
            <w:tcW w:w="1699" w:type="dxa"/>
            <w:vMerge/>
            <w:tcBorders>
              <w:bottom w:val="single" w:sz="4" w:space="0" w:color="auto"/>
            </w:tcBorders>
            <w:shd w:val="clear" w:color="auto" w:fill="auto"/>
            <w:hideMark/>
          </w:tcPr>
          <w:p w:rsidR="00BF395A" w:rsidRPr="007004C1" w:rsidRDefault="00BF395A" w:rsidP="00BF395A">
            <w:pPr>
              <w:suppressAutoHyphens w:val="0"/>
              <w:spacing w:before="60" w:after="60" w:line="220" w:lineRule="exact"/>
              <w:ind w:left="57" w:right="57"/>
              <w:rPr>
                <w:sz w:val="18"/>
                <w:szCs w:val="17"/>
                <w:lang w:bidi="fr-CH"/>
              </w:rPr>
            </w:pPr>
          </w:p>
        </w:tc>
        <w:tc>
          <w:tcPr>
            <w:tcW w:w="4257" w:type="dxa"/>
            <w:tcBorders>
              <w:bottom w:val="single" w:sz="4" w:space="0" w:color="auto"/>
            </w:tcBorders>
            <w:shd w:val="clear" w:color="auto" w:fill="auto"/>
            <w:vAlign w:val="bottom"/>
            <w:hideMark/>
          </w:tcPr>
          <w:p w:rsidR="00BF395A" w:rsidRPr="007004C1" w:rsidRDefault="00BF395A" w:rsidP="00BF395A">
            <w:pPr>
              <w:keepNext/>
              <w:keepLines/>
              <w:suppressAutoHyphens w:val="0"/>
              <w:spacing w:before="60" w:after="60" w:line="220" w:lineRule="exact"/>
              <w:ind w:left="57" w:right="57"/>
              <w:rPr>
                <w:sz w:val="18"/>
                <w:szCs w:val="17"/>
                <w:lang w:bidi="fr-CH"/>
              </w:rPr>
            </w:pPr>
            <w:r w:rsidRPr="007004C1">
              <w:rPr>
                <w:sz w:val="18"/>
                <w:szCs w:val="17"/>
              </w:rPr>
              <w:t>Pneumatique pour conditions d</w:t>
            </w:r>
            <w:r>
              <w:rPr>
                <w:sz w:val="18"/>
                <w:szCs w:val="17"/>
              </w:rPr>
              <w:t>’</w:t>
            </w:r>
            <w:r w:rsidRPr="007004C1">
              <w:rPr>
                <w:sz w:val="18"/>
                <w:szCs w:val="17"/>
              </w:rPr>
              <w:t>enneigement extrêmes d</w:t>
            </w:r>
            <w:r>
              <w:rPr>
                <w:sz w:val="18"/>
                <w:szCs w:val="17"/>
              </w:rPr>
              <w:t>’</w:t>
            </w:r>
            <w:r w:rsidRPr="007004C1">
              <w:rPr>
                <w:sz w:val="18"/>
                <w:szCs w:val="17"/>
              </w:rPr>
              <w:t>un indice de vitesse Q ou inférieur (sauf H) correspondant à une vitesse maximale autorisée ne dépassant pas 160 km/h</w:t>
            </w:r>
          </w:p>
        </w:tc>
        <w:tc>
          <w:tcPr>
            <w:tcW w:w="1414" w:type="dxa"/>
            <w:tcBorders>
              <w:bottom w:val="single" w:sz="4" w:space="0" w:color="auto"/>
            </w:tcBorders>
            <w:shd w:val="clear" w:color="auto" w:fill="auto"/>
            <w:vAlign w:val="bottom"/>
            <w:hideMark/>
          </w:tcPr>
          <w:p w:rsidR="00BF395A" w:rsidRPr="007004C1" w:rsidRDefault="00BF395A" w:rsidP="00BF395A">
            <w:pPr>
              <w:keepNext/>
              <w:keepLines/>
              <w:suppressAutoHyphens w:val="0"/>
              <w:spacing w:before="60" w:after="60" w:line="220" w:lineRule="exact"/>
              <w:ind w:left="57" w:right="57"/>
              <w:jc w:val="right"/>
              <w:rPr>
                <w:sz w:val="18"/>
                <w:szCs w:val="17"/>
                <w:lang w:bidi="fr-CH"/>
              </w:rPr>
            </w:pPr>
            <w:r w:rsidRPr="007004C1">
              <w:rPr>
                <w:sz w:val="18"/>
                <w:szCs w:val="17"/>
              </w:rPr>
              <w:t>≥0,9</w:t>
            </w:r>
          </w:p>
        </w:tc>
      </w:tr>
      <w:tr w:rsidR="00BF395A" w:rsidRPr="007004C1" w:rsidTr="00253DC5">
        <w:tc>
          <w:tcPr>
            <w:tcW w:w="1699" w:type="dxa"/>
            <w:tcBorders>
              <w:bottom w:val="single" w:sz="12" w:space="0" w:color="auto"/>
            </w:tcBorders>
            <w:shd w:val="clear" w:color="auto" w:fill="auto"/>
            <w:hideMark/>
          </w:tcPr>
          <w:p w:rsidR="00BF395A" w:rsidRPr="007004C1" w:rsidRDefault="00BF395A" w:rsidP="00BF395A">
            <w:pPr>
              <w:suppressAutoHyphens w:val="0"/>
              <w:spacing w:before="60" w:after="60" w:line="220" w:lineRule="exact"/>
              <w:ind w:left="57" w:right="57"/>
              <w:rPr>
                <w:sz w:val="18"/>
                <w:szCs w:val="17"/>
                <w:lang w:bidi="fr-CH"/>
              </w:rPr>
            </w:pPr>
            <w:r w:rsidRPr="007004C1">
              <w:rPr>
                <w:sz w:val="18"/>
                <w:szCs w:val="17"/>
              </w:rPr>
              <w:t>Pneumatique à usage spécial</w:t>
            </w:r>
          </w:p>
        </w:tc>
        <w:tc>
          <w:tcPr>
            <w:tcW w:w="4257" w:type="dxa"/>
            <w:tcBorders>
              <w:bottom w:val="single" w:sz="12" w:space="0" w:color="auto"/>
            </w:tcBorders>
            <w:shd w:val="clear" w:color="auto" w:fill="auto"/>
            <w:vAlign w:val="bottom"/>
          </w:tcPr>
          <w:p w:rsidR="00BF395A" w:rsidRPr="007004C1" w:rsidRDefault="00BF395A" w:rsidP="00BF395A">
            <w:pPr>
              <w:suppressAutoHyphens w:val="0"/>
              <w:spacing w:before="60" w:after="60" w:line="220" w:lineRule="exact"/>
              <w:ind w:left="57" w:right="57"/>
              <w:rPr>
                <w:sz w:val="18"/>
                <w:szCs w:val="17"/>
                <w:lang w:bidi="fr-CH"/>
              </w:rPr>
            </w:pPr>
          </w:p>
        </w:tc>
        <w:tc>
          <w:tcPr>
            <w:tcW w:w="1414" w:type="dxa"/>
            <w:tcBorders>
              <w:bottom w:val="single" w:sz="12" w:space="0" w:color="auto"/>
            </w:tcBorders>
            <w:shd w:val="clear" w:color="auto" w:fill="auto"/>
            <w:vAlign w:val="bottom"/>
            <w:hideMark/>
          </w:tcPr>
          <w:p w:rsidR="00BF395A" w:rsidRPr="007004C1" w:rsidRDefault="00BF395A" w:rsidP="00BF395A">
            <w:pPr>
              <w:suppressAutoHyphens w:val="0"/>
              <w:spacing w:before="60" w:after="60" w:line="220" w:lineRule="exact"/>
              <w:ind w:left="57" w:right="57"/>
              <w:jc w:val="right"/>
              <w:rPr>
                <w:sz w:val="18"/>
                <w:szCs w:val="17"/>
                <w:lang w:bidi="fr-CH"/>
              </w:rPr>
            </w:pPr>
            <w:r w:rsidRPr="007004C1">
              <w:rPr>
                <w:sz w:val="18"/>
                <w:szCs w:val="17"/>
              </w:rPr>
              <w:t>Non défini</w:t>
            </w:r>
          </w:p>
        </w:tc>
      </w:tr>
    </w:tbl>
    <w:p w:rsidR="00BF395A" w:rsidRDefault="00910D7D" w:rsidP="00253DC5">
      <w:pPr>
        <w:pStyle w:val="SingleTxtG"/>
        <w:spacing w:before="240"/>
        <w:ind w:left="2268" w:hanging="1134"/>
      </w:pPr>
      <w:r>
        <w:tab/>
        <w:t>Les pneumatiques de la classe </w:t>
      </w:r>
      <w:r w:rsidR="00253DC5">
        <w:t>C2, lors d’un essai exécuté conformément à l’une ou l’autre méthode décrite au paragraphe 3.12.3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0"/>
        <w:gridCol w:w="2385"/>
        <w:gridCol w:w="1584"/>
        <w:gridCol w:w="1701"/>
      </w:tblGrid>
      <w:tr w:rsidR="007E2306" w:rsidRPr="007004C1" w:rsidTr="002F7F4D">
        <w:trPr>
          <w:tblHeader/>
        </w:trPr>
        <w:tc>
          <w:tcPr>
            <w:tcW w:w="1700" w:type="dxa"/>
            <w:vMerge w:val="restart"/>
            <w:shd w:val="clear" w:color="auto" w:fill="auto"/>
            <w:vAlign w:val="bottom"/>
            <w:hideMark/>
          </w:tcPr>
          <w:p w:rsidR="007E2306" w:rsidRPr="00865F90" w:rsidRDefault="007E2306" w:rsidP="007E2306">
            <w:pPr>
              <w:suppressAutoHyphens w:val="0"/>
              <w:spacing w:before="60" w:after="60" w:line="200" w:lineRule="exact"/>
              <w:ind w:left="57" w:right="57"/>
              <w:rPr>
                <w:bCs/>
                <w:i/>
                <w:sz w:val="16"/>
                <w:szCs w:val="16"/>
                <w:lang w:bidi="fr-CH"/>
              </w:rPr>
            </w:pPr>
            <w:r w:rsidRPr="00865F90">
              <w:rPr>
                <w:i/>
                <w:sz w:val="16"/>
                <w:szCs w:val="16"/>
              </w:rPr>
              <w:br w:type="page"/>
              <w:t>Catégorie d</w:t>
            </w:r>
            <w:r>
              <w:rPr>
                <w:i/>
                <w:sz w:val="16"/>
                <w:szCs w:val="16"/>
              </w:rPr>
              <w:t>’</w:t>
            </w:r>
            <w:r w:rsidRPr="00865F90">
              <w:rPr>
                <w:i/>
                <w:sz w:val="16"/>
                <w:szCs w:val="16"/>
              </w:rPr>
              <w:t>utilisation</w:t>
            </w:r>
          </w:p>
        </w:tc>
        <w:tc>
          <w:tcPr>
            <w:tcW w:w="2385" w:type="dxa"/>
            <w:vMerge w:val="restart"/>
            <w:shd w:val="clear" w:color="auto" w:fill="auto"/>
            <w:vAlign w:val="bottom"/>
          </w:tcPr>
          <w:p w:rsidR="007E2306" w:rsidRPr="00865F90" w:rsidRDefault="007E2306" w:rsidP="002F7F4D">
            <w:pPr>
              <w:suppressAutoHyphens w:val="0"/>
              <w:spacing w:before="60" w:after="60" w:line="200" w:lineRule="exact"/>
              <w:ind w:left="57" w:right="57"/>
              <w:rPr>
                <w:bCs/>
                <w:i/>
                <w:sz w:val="16"/>
                <w:szCs w:val="16"/>
                <w:lang w:bidi="fr-CH"/>
              </w:rPr>
            </w:pPr>
          </w:p>
        </w:tc>
        <w:tc>
          <w:tcPr>
            <w:tcW w:w="3285" w:type="dxa"/>
            <w:gridSpan w:val="2"/>
            <w:shd w:val="clear" w:color="auto" w:fill="auto"/>
            <w:vAlign w:val="bottom"/>
            <w:hideMark/>
          </w:tcPr>
          <w:p w:rsidR="007E2306" w:rsidRPr="00865F90" w:rsidRDefault="007E2306" w:rsidP="002F5C66">
            <w:pPr>
              <w:suppressAutoHyphens w:val="0"/>
              <w:spacing w:before="60" w:after="60" w:line="200" w:lineRule="exact"/>
              <w:ind w:left="57" w:right="57"/>
              <w:jc w:val="center"/>
              <w:rPr>
                <w:bCs/>
                <w:i/>
                <w:sz w:val="16"/>
                <w:szCs w:val="16"/>
                <w:lang w:bidi="fr-CH"/>
              </w:rPr>
            </w:pPr>
            <w:r w:rsidRPr="00865F90">
              <w:rPr>
                <w:i/>
                <w:sz w:val="16"/>
                <w:szCs w:val="16"/>
              </w:rPr>
              <w:t>Indice d</w:t>
            </w:r>
            <w:r>
              <w:rPr>
                <w:i/>
                <w:sz w:val="16"/>
                <w:szCs w:val="16"/>
              </w:rPr>
              <w:t>’</w:t>
            </w:r>
            <w:r w:rsidRPr="00865F90">
              <w:rPr>
                <w:i/>
                <w:sz w:val="16"/>
                <w:szCs w:val="16"/>
              </w:rPr>
              <w:t>adhérence sur sol mouillé (G)</w:t>
            </w:r>
          </w:p>
        </w:tc>
      </w:tr>
      <w:tr w:rsidR="007E2306" w:rsidRPr="007004C1" w:rsidTr="002F7F4D">
        <w:trPr>
          <w:tblHeader/>
        </w:trPr>
        <w:tc>
          <w:tcPr>
            <w:tcW w:w="1700" w:type="dxa"/>
            <w:vMerge/>
            <w:tcBorders>
              <w:bottom w:val="single" w:sz="12" w:space="0" w:color="auto"/>
            </w:tcBorders>
            <w:shd w:val="clear" w:color="auto" w:fill="auto"/>
            <w:vAlign w:val="bottom"/>
            <w:hideMark/>
          </w:tcPr>
          <w:p w:rsidR="007E2306" w:rsidRPr="00865F90" w:rsidRDefault="007E2306" w:rsidP="007E2306">
            <w:pPr>
              <w:suppressAutoHyphens w:val="0"/>
              <w:spacing w:before="60" w:after="60" w:line="200" w:lineRule="exact"/>
              <w:ind w:left="57" w:right="57"/>
              <w:rPr>
                <w:bCs/>
                <w:i/>
                <w:sz w:val="16"/>
                <w:szCs w:val="16"/>
                <w:lang w:bidi="fr-CH"/>
              </w:rPr>
            </w:pPr>
          </w:p>
        </w:tc>
        <w:tc>
          <w:tcPr>
            <w:tcW w:w="2385" w:type="dxa"/>
            <w:vMerge/>
            <w:tcBorders>
              <w:bottom w:val="single" w:sz="12" w:space="0" w:color="auto"/>
            </w:tcBorders>
            <w:shd w:val="clear" w:color="auto" w:fill="auto"/>
            <w:vAlign w:val="bottom"/>
            <w:hideMark/>
          </w:tcPr>
          <w:p w:rsidR="007E2306" w:rsidRPr="00865F90" w:rsidRDefault="007E2306" w:rsidP="002F7F4D">
            <w:pPr>
              <w:suppressAutoHyphens w:val="0"/>
              <w:spacing w:before="60" w:after="60" w:line="200" w:lineRule="exact"/>
              <w:ind w:left="57" w:right="57"/>
              <w:rPr>
                <w:bCs/>
                <w:i/>
                <w:sz w:val="16"/>
                <w:szCs w:val="16"/>
                <w:lang w:bidi="fr-CH"/>
              </w:rPr>
            </w:pPr>
          </w:p>
        </w:tc>
        <w:tc>
          <w:tcPr>
            <w:tcW w:w="1584" w:type="dxa"/>
            <w:tcBorders>
              <w:bottom w:val="single" w:sz="12" w:space="0" w:color="auto"/>
            </w:tcBorders>
            <w:shd w:val="clear" w:color="auto" w:fill="auto"/>
            <w:vAlign w:val="bottom"/>
            <w:hideMark/>
          </w:tcPr>
          <w:p w:rsidR="007E2306" w:rsidRPr="00865F90" w:rsidRDefault="007E2306" w:rsidP="007E2306">
            <w:pPr>
              <w:suppressAutoHyphens w:val="0"/>
              <w:spacing w:before="60" w:after="60" w:line="200" w:lineRule="exact"/>
              <w:ind w:left="57" w:right="57"/>
              <w:jc w:val="right"/>
              <w:rPr>
                <w:bCs/>
                <w:i/>
                <w:sz w:val="16"/>
                <w:szCs w:val="16"/>
                <w:lang w:bidi="fr-CH"/>
              </w:rPr>
            </w:pPr>
            <w:r w:rsidRPr="00865F90">
              <w:rPr>
                <w:i/>
                <w:sz w:val="16"/>
                <w:szCs w:val="16"/>
              </w:rPr>
              <w:t>Autres</w:t>
            </w:r>
          </w:p>
        </w:tc>
        <w:tc>
          <w:tcPr>
            <w:tcW w:w="1701" w:type="dxa"/>
            <w:tcBorders>
              <w:bottom w:val="single" w:sz="12" w:space="0" w:color="auto"/>
            </w:tcBorders>
            <w:shd w:val="clear" w:color="auto" w:fill="auto"/>
            <w:vAlign w:val="bottom"/>
            <w:hideMark/>
          </w:tcPr>
          <w:p w:rsidR="007E2306" w:rsidRPr="00865F90" w:rsidRDefault="007E2306" w:rsidP="007E2306">
            <w:pPr>
              <w:suppressAutoHyphens w:val="0"/>
              <w:spacing w:before="60" w:after="60" w:line="200" w:lineRule="exact"/>
              <w:ind w:left="57" w:right="57"/>
              <w:jc w:val="right"/>
              <w:rPr>
                <w:bCs/>
                <w:i/>
                <w:sz w:val="16"/>
                <w:szCs w:val="16"/>
                <w:lang w:bidi="fr-CH"/>
              </w:rPr>
            </w:pPr>
            <w:r w:rsidRPr="00865F90">
              <w:rPr>
                <w:i/>
                <w:sz w:val="16"/>
                <w:szCs w:val="16"/>
              </w:rPr>
              <w:t>Pneumatique Traction</w:t>
            </w:r>
          </w:p>
        </w:tc>
      </w:tr>
      <w:tr w:rsidR="007E2306" w:rsidRPr="007004C1" w:rsidTr="002F7F4D">
        <w:tc>
          <w:tcPr>
            <w:tcW w:w="1700" w:type="dxa"/>
            <w:tcBorders>
              <w:top w:val="single" w:sz="12" w:space="0" w:color="auto"/>
            </w:tcBorders>
            <w:shd w:val="clear" w:color="auto" w:fill="auto"/>
            <w:hideMark/>
          </w:tcPr>
          <w:p w:rsidR="007E2306" w:rsidRPr="007004C1" w:rsidRDefault="007E2306" w:rsidP="007E2306">
            <w:pPr>
              <w:suppressAutoHyphens w:val="0"/>
              <w:spacing w:before="60" w:after="60" w:line="220" w:lineRule="exact"/>
              <w:ind w:left="57" w:right="57"/>
              <w:rPr>
                <w:sz w:val="18"/>
                <w:szCs w:val="17"/>
              </w:rPr>
            </w:pPr>
            <w:r w:rsidRPr="007004C1">
              <w:rPr>
                <w:sz w:val="18"/>
                <w:szCs w:val="17"/>
              </w:rPr>
              <w:t>Pneumatique normal</w:t>
            </w:r>
          </w:p>
        </w:tc>
        <w:tc>
          <w:tcPr>
            <w:tcW w:w="2385" w:type="dxa"/>
            <w:tcBorders>
              <w:top w:val="single" w:sz="12" w:space="0" w:color="auto"/>
            </w:tcBorders>
            <w:shd w:val="clear" w:color="auto" w:fill="auto"/>
            <w:vAlign w:val="bottom"/>
          </w:tcPr>
          <w:p w:rsidR="007E2306" w:rsidRPr="007004C1" w:rsidRDefault="007E2306" w:rsidP="002F7F4D">
            <w:pPr>
              <w:suppressAutoHyphens w:val="0"/>
              <w:spacing w:before="60" w:after="60" w:line="220" w:lineRule="exact"/>
              <w:ind w:left="57" w:right="57"/>
              <w:rPr>
                <w:sz w:val="18"/>
                <w:szCs w:val="17"/>
              </w:rPr>
            </w:pPr>
          </w:p>
        </w:tc>
        <w:tc>
          <w:tcPr>
            <w:tcW w:w="1584" w:type="dxa"/>
            <w:tcBorders>
              <w:top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≥0,95</w:t>
            </w:r>
          </w:p>
        </w:tc>
        <w:tc>
          <w:tcPr>
            <w:tcW w:w="1701" w:type="dxa"/>
            <w:tcBorders>
              <w:top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r w:rsidR="007E2306" w:rsidRPr="007004C1" w:rsidTr="002F7F4D">
        <w:tc>
          <w:tcPr>
            <w:tcW w:w="1700" w:type="dxa"/>
            <w:vMerge w:val="restart"/>
            <w:shd w:val="clear" w:color="auto" w:fill="auto"/>
            <w:hideMark/>
          </w:tcPr>
          <w:p w:rsidR="007E2306" w:rsidRPr="007004C1" w:rsidRDefault="007E2306" w:rsidP="007E2306">
            <w:pPr>
              <w:suppressAutoHyphens w:val="0"/>
              <w:spacing w:before="60" w:after="60" w:line="220" w:lineRule="exact"/>
              <w:ind w:left="57" w:right="57"/>
              <w:rPr>
                <w:sz w:val="18"/>
                <w:szCs w:val="17"/>
              </w:rPr>
            </w:pPr>
            <w:r w:rsidRPr="007004C1">
              <w:rPr>
                <w:sz w:val="18"/>
                <w:szCs w:val="17"/>
              </w:rPr>
              <w:t>Pneumatique neige</w:t>
            </w:r>
          </w:p>
        </w:tc>
        <w:tc>
          <w:tcPr>
            <w:tcW w:w="2385" w:type="dxa"/>
            <w:shd w:val="clear" w:color="auto" w:fill="auto"/>
            <w:vAlign w:val="bottom"/>
          </w:tcPr>
          <w:p w:rsidR="007E2306" w:rsidRPr="007004C1" w:rsidRDefault="007E2306" w:rsidP="002F7F4D">
            <w:pPr>
              <w:suppressAutoHyphens w:val="0"/>
              <w:spacing w:before="60" w:after="60" w:line="220" w:lineRule="exact"/>
              <w:ind w:left="57" w:right="57"/>
              <w:rPr>
                <w:sz w:val="18"/>
                <w:szCs w:val="17"/>
              </w:rPr>
            </w:pPr>
          </w:p>
        </w:tc>
        <w:tc>
          <w:tcPr>
            <w:tcW w:w="1584" w:type="dxa"/>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≥0,95</w:t>
            </w:r>
          </w:p>
        </w:tc>
        <w:tc>
          <w:tcPr>
            <w:tcW w:w="1701" w:type="dxa"/>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r w:rsidR="007E2306" w:rsidRPr="007004C1" w:rsidTr="002F7F4D">
        <w:tc>
          <w:tcPr>
            <w:tcW w:w="1700" w:type="dxa"/>
            <w:vMerge/>
            <w:tcBorders>
              <w:bottom w:val="single" w:sz="4" w:space="0" w:color="auto"/>
            </w:tcBorders>
            <w:shd w:val="clear" w:color="auto" w:fill="auto"/>
            <w:hideMark/>
          </w:tcPr>
          <w:p w:rsidR="007E2306" w:rsidRPr="007004C1" w:rsidRDefault="007E2306" w:rsidP="007E2306">
            <w:pPr>
              <w:suppressAutoHyphens w:val="0"/>
              <w:spacing w:before="60" w:after="60" w:line="220" w:lineRule="exact"/>
              <w:ind w:left="57" w:right="57"/>
              <w:rPr>
                <w:sz w:val="18"/>
                <w:szCs w:val="17"/>
              </w:rPr>
            </w:pPr>
          </w:p>
        </w:tc>
        <w:tc>
          <w:tcPr>
            <w:tcW w:w="2385" w:type="dxa"/>
            <w:tcBorders>
              <w:bottom w:val="single" w:sz="4" w:space="0" w:color="auto"/>
            </w:tcBorders>
            <w:shd w:val="clear" w:color="auto" w:fill="auto"/>
            <w:vAlign w:val="bottom"/>
            <w:hideMark/>
          </w:tcPr>
          <w:p w:rsidR="007E2306" w:rsidRPr="007004C1" w:rsidRDefault="007E2306" w:rsidP="002F7F4D">
            <w:pPr>
              <w:suppressAutoHyphens w:val="0"/>
              <w:spacing w:before="60" w:after="60" w:line="220" w:lineRule="exact"/>
              <w:ind w:left="57" w:right="57"/>
              <w:rPr>
                <w:sz w:val="18"/>
                <w:szCs w:val="17"/>
              </w:rPr>
            </w:pPr>
            <w:r w:rsidRPr="007004C1">
              <w:rPr>
                <w:sz w:val="18"/>
                <w:szCs w:val="17"/>
              </w:rPr>
              <w:t>Pneumatique pour conditions d</w:t>
            </w:r>
            <w:r>
              <w:rPr>
                <w:sz w:val="18"/>
                <w:szCs w:val="17"/>
              </w:rPr>
              <w:t>’</w:t>
            </w:r>
            <w:r w:rsidRPr="007004C1">
              <w:rPr>
                <w:sz w:val="18"/>
                <w:szCs w:val="17"/>
              </w:rPr>
              <w:t>enneigement extrêmes</w:t>
            </w:r>
          </w:p>
        </w:tc>
        <w:tc>
          <w:tcPr>
            <w:tcW w:w="1584" w:type="dxa"/>
            <w:tcBorders>
              <w:bottom w:val="single" w:sz="4"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c>
          <w:tcPr>
            <w:tcW w:w="1701" w:type="dxa"/>
            <w:tcBorders>
              <w:bottom w:val="single" w:sz="4"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r w:rsidR="007E2306" w:rsidRPr="007004C1" w:rsidTr="002F7F4D">
        <w:tc>
          <w:tcPr>
            <w:tcW w:w="1700" w:type="dxa"/>
            <w:tcBorders>
              <w:bottom w:val="single" w:sz="12" w:space="0" w:color="auto"/>
            </w:tcBorders>
            <w:shd w:val="clear" w:color="auto" w:fill="auto"/>
            <w:hideMark/>
          </w:tcPr>
          <w:p w:rsidR="007E2306" w:rsidRPr="007004C1" w:rsidRDefault="007E2306" w:rsidP="007E2306">
            <w:pPr>
              <w:suppressAutoHyphens w:val="0"/>
              <w:spacing w:before="60" w:after="60" w:line="220" w:lineRule="exact"/>
              <w:ind w:left="57" w:right="57"/>
              <w:rPr>
                <w:sz w:val="18"/>
                <w:szCs w:val="17"/>
              </w:rPr>
            </w:pPr>
            <w:r w:rsidRPr="007004C1">
              <w:rPr>
                <w:sz w:val="18"/>
                <w:szCs w:val="17"/>
              </w:rPr>
              <w:lastRenderedPageBreak/>
              <w:t>Pneumatique à usage spécial</w:t>
            </w:r>
          </w:p>
        </w:tc>
        <w:tc>
          <w:tcPr>
            <w:tcW w:w="2385" w:type="dxa"/>
            <w:tcBorders>
              <w:bottom w:val="single" w:sz="12" w:space="0" w:color="auto"/>
            </w:tcBorders>
            <w:shd w:val="clear" w:color="auto" w:fill="auto"/>
            <w:vAlign w:val="bottom"/>
          </w:tcPr>
          <w:p w:rsidR="007E2306" w:rsidRPr="007004C1" w:rsidRDefault="007E2306" w:rsidP="002F7F4D">
            <w:pPr>
              <w:suppressAutoHyphens w:val="0"/>
              <w:spacing w:before="60" w:after="60" w:line="220" w:lineRule="exact"/>
              <w:ind w:left="57" w:right="57"/>
              <w:rPr>
                <w:sz w:val="18"/>
                <w:szCs w:val="17"/>
              </w:rPr>
            </w:pPr>
          </w:p>
        </w:tc>
        <w:tc>
          <w:tcPr>
            <w:tcW w:w="1584" w:type="dxa"/>
            <w:tcBorders>
              <w:bottom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c>
          <w:tcPr>
            <w:tcW w:w="1701" w:type="dxa"/>
            <w:tcBorders>
              <w:bottom w:val="single" w:sz="12" w:space="0" w:color="auto"/>
            </w:tcBorders>
            <w:shd w:val="clear" w:color="auto" w:fill="auto"/>
            <w:vAlign w:val="bottom"/>
            <w:hideMark/>
          </w:tcPr>
          <w:p w:rsidR="007E2306" w:rsidRPr="007004C1" w:rsidRDefault="007E2306" w:rsidP="007E2306">
            <w:pPr>
              <w:suppressAutoHyphens w:val="0"/>
              <w:spacing w:before="60" w:after="60" w:line="220" w:lineRule="exact"/>
              <w:ind w:left="57" w:right="57"/>
              <w:jc w:val="right"/>
              <w:rPr>
                <w:sz w:val="18"/>
                <w:szCs w:val="17"/>
              </w:rPr>
            </w:pPr>
            <w:r w:rsidRPr="007004C1">
              <w:rPr>
                <w:sz w:val="18"/>
                <w:szCs w:val="17"/>
              </w:rPr>
              <w:t>≥0,85</w:t>
            </w:r>
          </w:p>
        </w:tc>
      </w:tr>
    </w:tbl>
    <w:p w:rsidR="00253DC5" w:rsidRDefault="002F7F4D" w:rsidP="002F7F4D">
      <w:pPr>
        <w:pStyle w:val="SingleTxtG"/>
        <w:spacing w:before="240"/>
        <w:ind w:left="2268" w:hanging="1134"/>
      </w:pPr>
      <w:r>
        <w:tab/>
      </w:r>
      <w:r w:rsidRPr="002F7F4D">
        <w:t>Les pneumatiques de la classe C3, lors d’un essai exécuté conformément à l’une ou l’autre méthode décrite au paragraphe 3.12.3 ci-dessous, doivent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2409"/>
        <w:gridCol w:w="1559"/>
        <w:gridCol w:w="1701"/>
      </w:tblGrid>
      <w:tr w:rsidR="002F7F4D" w:rsidRPr="00A919FA" w:rsidTr="00BE326A">
        <w:trPr>
          <w:tblHeader/>
        </w:trPr>
        <w:tc>
          <w:tcPr>
            <w:tcW w:w="1701" w:type="dxa"/>
            <w:vMerge w:val="restart"/>
            <w:shd w:val="clear" w:color="auto" w:fill="auto"/>
            <w:vAlign w:val="bottom"/>
            <w:hideMark/>
          </w:tcPr>
          <w:p w:rsidR="002F7F4D" w:rsidRPr="00A919FA" w:rsidRDefault="002F7F4D" w:rsidP="002F7F4D">
            <w:pPr>
              <w:suppressAutoHyphens w:val="0"/>
              <w:spacing w:before="60" w:after="60" w:line="200" w:lineRule="exact"/>
              <w:ind w:left="57" w:right="57"/>
              <w:rPr>
                <w:bCs/>
                <w:i/>
                <w:sz w:val="16"/>
                <w:szCs w:val="16"/>
                <w:lang w:bidi="fr-CH"/>
              </w:rPr>
            </w:pPr>
            <w:r w:rsidRPr="00A919FA">
              <w:rPr>
                <w:i/>
                <w:sz w:val="16"/>
                <w:szCs w:val="16"/>
              </w:rPr>
              <w:br w:type="page"/>
              <w:t>Catégorie d</w:t>
            </w:r>
            <w:r>
              <w:rPr>
                <w:i/>
                <w:sz w:val="16"/>
                <w:szCs w:val="16"/>
              </w:rPr>
              <w:t>’</w:t>
            </w:r>
            <w:r w:rsidRPr="00A919FA">
              <w:rPr>
                <w:i/>
                <w:sz w:val="16"/>
                <w:szCs w:val="16"/>
              </w:rPr>
              <w:t>utilisation</w:t>
            </w:r>
          </w:p>
        </w:tc>
        <w:tc>
          <w:tcPr>
            <w:tcW w:w="2409" w:type="dxa"/>
            <w:vMerge w:val="restart"/>
            <w:shd w:val="clear" w:color="auto" w:fill="auto"/>
            <w:vAlign w:val="bottom"/>
          </w:tcPr>
          <w:p w:rsidR="002F7F4D" w:rsidRPr="00A919FA" w:rsidRDefault="002F7F4D" w:rsidP="002F7F4D">
            <w:pPr>
              <w:suppressAutoHyphens w:val="0"/>
              <w:spacing w:before="60" w:after="60" w:line="200" w:lineRule="exact"/>
              <w:ind w:left="57" w:right="57"/>
              <w:rPr>
                <w:bCs/>
                <w:i/>
                <w:sz w:val="16"/>
                <w:szCs w:val="16"/>
                <w:lang w:bidi="fr-CH"/>
              </w:rPr>
            </w:pPr>
          </w:p>
        </w:tc>
        <w:tc>
          <w:tcPr>
            <w:tcW w:w="3260" w:type="dxa"/>
            <w:gridSpan w:val="2"/>
            <w:shd w:val="clear" w:color="auto" w:fill="auto"/>
            <w:vAlign w:val="bottom"/>
            <w:hideMark/>
          </w:tcPr>
          <w:p w:rsidR="002F7F4D" w:rsidRPr="00A919FA" w:rsidRDefault="002F7F4D" w:rsidP="002F5C66">
            <w:pPr>
              <w:suppressAutoHyphens w:val="0"/>
              <w:spacing w:before="60" w:after="60" w:line="200" w:lineRule="exact"/>
              <w:ind w:left="57" w:right="57"/>
              <w:jc w:val="center"/>
              <w:rPr>
                <w:bCs/>
                <w:i/>
                <w:sz w:val="16"/>
                <w:szCs w:val="16"/>
                <w:lang w:bidi="fr-CH"/>
              </w:rPr>
            </w:pPr>
            <w:r w:rsidRPr="00A919FA">
              <w:rPr>
                <w:i/>
                <w:sz w:val="16"/>
                <w:szCs w:val="16"/>
              </w:rPr>
              <w:t>Indice d</w:t>
            </w:r>
            <w:r>
              <w:rPr>
                <w:i/>
                <w:sz w:val="16"/>
                <w:szCs w:val="16"/>
              </w:rPr>
              <w:t>’</w:t>
            </w:r>
            <w:r w:rsidRPr="00A919FA">
              <w:rPr>
                <w:i/>
                <w:sz w:val="16"/>
                <w:szCs w:val="16"/>
              </w:rPr>
              <w:t>adhérence sur sol mouillé (G)</w:t>
            </w:r>
          </w:p>
        </w:tc>
      </w:tr>
      <w:tr w:rsidR="002F7F4D" w:rsidRPr="00A919FA" w:rsidTr="00BE326A">
        <w:trPr>
          <w:tblHeader/>
        </w:trPr>
        <w:tc>
          <w:tcPr>
            <w:tcW w:w="1701" w:type="dxa"/>
            <w:vMerge/>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rPr>
                <w:bCs/>
                <w:i/>
                <w:sz w:val="16"/>
                <w:szCs w:val="16"/>
                <w:lang w:bidi="fr-CH"/>
              </w:rPr>
            </w:pPr>
          </w:p>
        </w:tc>
        <w:tc>
          <w:tcPr>
            <w:tcW w:w="2409" w:type="dxa"/>
            <w:vMerge/>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rPr>
                <w:bCs/>
                <w:i/>
                <w:sz w:val="16"/>
                <w:szCs w:val="16"/>
                <w:lang w:bidi="fr-CH"/>
              </w:rPr>
            </w:pPr>
          </w:p>
        </w:tc>
        <w:tc>
          <w:tcPr>
            <w:tcW w:w="1559"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jc w:val="right"/>
              <w:rPr>
                <w:bCs/>
                <w:i/>
                <w:sz w:val="16"/>
                <w:szCs w:val="16"/>
                <w:lang w:bidi="fr-CH"/>
              </w:rPr>
            </w:pPr>
            <w:r w:rsidRPr="00A919FA">
              <w:rPr>
                <w:i/>
                <w:sz w:val="16"/>
                <w:szCs w:val="16"/>
              </w:rPr>
              <w:t>Autres</w:t>
            </w:r>
          </w:p>
        </w:tc>
        <w:tc>
          <w:tcPr>
            <w:tcW w:w="1701"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00" w:lineRule="exact"/>
              <w:ind w:left="57" w:right="57"/>
              <w:jc w:val="right"/>
              <w:rPr>
                <w:bCs/>
                <w:i/>
                <w:sz w:val="16"/>
                <w:szCs w:val="16"/>
                <w:lang w:bidi="fr-CH"/>
              </w:rPr>
            </w:pPr>
            <w:r w:rsidRPr="00A919FA">
              <w:rPr>
                <w:i/>
                <w:sz w:val="16"/>
                <w:szCs w:val="16"/>
              </w:rPr>
              <w:t>Pneumatique Traction</w:t>
            </w:r>
          </w:p>
        </w:tc>
      </w:tr>
      <w:tr w:rsidR="002F7F4D" w:rsidRPr="00A919FA" w:rsidTr="00BE326A">
        <w:tc>
          <w:tcPr>
            <w:tcW w:w="1701" w:type="dxa"/>
            <w:tcBorders>
              <w:top w:val="single" w:sz="12" w:space="0" w:color="auto"/>
            </w:tcBorders>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normal</w:t>
            </w:r>
          </w:p>
        </w:tc>
        <w:tc>
          <w:tcPr>
            <w:tcW w:w="2409" w:type="dxa"/>
            <w:tcBorders>
              <w:top w:val="single" w:sz="12" w:space="0" w:color="auto"/>
            </w:tcBorders>
            <w:shd w:val="clear" w:color="auto" w:fill="auto"/>
            <w:vAlign w:val="bottom"/>
          </w:tcPr>
          <w:p w:rsidR="002F7F4D" w:rsidRPr="00A919FA" w:rsidRDefault="002F7F4D" w:rsidP="002F7F4D">
            <w:pPr>
              <w:suppressAutoHyphens w:val="0"/>
              <w:spacing w:before="60" w:after="60" w:line="220" w:lineRule="exact"/>
              <w:ind w:left="57" w:right="57"/>
              <w:rPr>
                <w:bCs/>
                <w:sz w:val="18"/>
                <w:szCs w:val="17"/>
                <w:lang w:bidi="fr-CH"/>
              </w:rPr>
            </w:pPr>
          </w:p>
        </w:tc>
        <w:tc>
          <w:tcPr>
            <w:tcW w:w="1559" w:type="dxa"/>
            <w:tcBorders>
              <w:top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≥0,80</w:t>
            </w:r>
          </w:p>
        </w:tc>
        <w:tc>
          <w:tcPr>
            <w:tcW w:w="1701" w:type="dxa"/>
            <w:tcBorders>
              <w:top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r w:rsidR="002F7F4D" w:rsidRPr="00A919FA" w:rsidTr="00BE326A">
        <w:tc>
          <w:tcPr>
            <w:tcW w:w="1701" w:type="dxa"/>
            <w:vMerge w:val="restart"/>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neige</w:t>
            </w:r>
          </w:p>
        </w:tc>
        <w:tc>
          <w:tcPr>
            <w:tcW w:w="2409" w:type="dxa"/>
            <w:shd w:val="clear" w:color="auto" w:fill="auto"/>
            <w:vAlign w:val="bottom"/>
          </w:tcPr>
          <w:p w:rsidR="002F7F4D" w:rsidRPr="00A919FA" w:rsidRDefault="002F7F4D" w:rsidP="002F7F4D">
            <w:pPr>
              <w:suppressAutoHyphens w:val="0"/>
              <w:spacing w:before="60" w:after="60" w:line="220" w:lineRule="exact"/>
              <w:ind w:left="57" w:right="57"/>
              <w:rPr>
                <w:bCs/>
                <w:sz w:val="18"/>
                <w:szCs w:val="17"/>
                <w:lang w:bidi="fr-CH"/>
              </w:rPr>
            </w:pPr>
          </w:p>
        </w:tc>
        <w:tc>
          <w:tcPr>
            <w:tcW w:w="1559" w:type="dxa"/>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c>
          <w:tcPr>
            <w:tcW w:w="1701" w:type="dxa"/>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r w:rsidR="002F7F4D" w:rsidRPr="00A919FA" w:rsidTr="00BE326A">
        <w:tc>
          <w:tcPr>
            <w:tcW w:w="1701" w:type="dxa"/>
            <w:vMerge/>
            <w:tcBorders>
              <w:bottom w:val="single" w:sz="4" w:space="0" w:color="auto"/>
            </w:tcBorders>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p>
        </w:tc>
        <w:tc>
          <w:tcPr>
            <w:tcW w:w="2409" w:type="dxa"/>
            <w:tcBorders>
              <w:bottom w:val="single" w:sz="4"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pour conditions d</w:t>
            </w:r>
            <w:r>
              <w:rPr>
                <w:sz w:val="18"/>
                <w:szCs w:val="17"/>
              </w:rPr>
              <w:t>’</w:t>
            </w:r>
            <w:r w:rsidRPr="00A919FA">
              <w:rPr>
                <w:sz w:val="18"/>
                <w:szCs w:val="17"/>
              </w:rPr>
              <w:t>enneigement extrêmes</w:t>
            </w:r>
          </w:p>
        </w:tc>
        <w:tc>
          <w:tcPr>
            <w:tcW w:w="1559" w:type="dxa"/>
            <w:tcBorders>
              <w:bottom w:val="single" w:sz="4"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c>
          <w:tcPr>
            <w:tcW w:w="1701" w:type="dxa"/>
            <w:tcBorders>
              <w:bottom w:val="single" w:sz="4"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r w:rsidR="002F7F4D" w:rsidRPr="00A919FA" w:rsidTr="00BE326A">
        <w:tc>
          <w:tcPr>
            <w:tcW w:w="1701" w:type="dxa"/>
            <w:tcBorders>
              <w:bottom w:val="single" w:sz="12" w:space="0" w:color="auto"/>
            </w:tcBorders>
            <w:shd w:val="clear" w:color="auto" w:fill="auto"/>
            <w:hideMark/>
          </w:tcPr>
          <w:p w:rsidR="002F7F4D" w:rsidRPr="00A919FA" w:rsidRDefault="002F7F4D" w:rsidP="002F7F4D">
            <w:pPr>
              <w:suppressAutoHyphens w:val="0"/>
              <w:spacing w:before="60" w:after="60" w:line="220" w:lineRule="exact"/>
              <w:ind w:left="57" w:right="57"/>
              <w:rPr>
                <w:bCs/>
                <w:sz w:val="18"/>
                <w:szCs w:val="17"/>
                <w:lang w:bidi="fr-CH"/>
              </w:rPr>
            </w:pPr>
            <w:r w:rsidRPr="00A919FA">
              <w:rPr>
                <w:sz w:val="18"/>
                <w:szCs w:val="17"/>
              </w:rPr>
              <w:t>Pneumatique à usage spécial</w:t>
            </w:r>
          </w:p>
        </w:tc>
        <w:tc>
          <w:tcPr>
            <w:tcW w:w="2409" w:type="dxa"/>
            <w:tcBorders>
              <w:bottom w:val="single" w:sz="12" w:space="0" w:color="auto"/>
            </w:tcBorders>
            <w:shd w:val="clear" w:color="auto" w:fill="auto"/>
            <w:vAlign w:val="bottom"/>
          </w:tcPr>
          <w:p w:rsidR="002F7F4D" w:rsidRPr="00A919FA" w:rsidRDefault="002F7F4D" w:rsidP="002F7F4D">
            <w:pPr>
              <w:suppressAutoHyphens w:val="0"/>
              <w:spacing w:before="60" w:after="60" w:line="220" w:lineRule="exact"/>
              <w:ind w:left="57" w:right="57"/>
              <w:rPr>
                <w:bCs/>
                <w:sz w:val="18"/>
                <w:szCs w:val="17"/>
                <w:lang w:bidi="fr-CH"/>
              </w:rPr>
            </w:pPr>
          </w:p>
        </w:tc>
        <w:tc>
          <w:tcPr>
            <w:tcW w:w="1559"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c>
          <w:tcPr>
            <w:tcW w:w="1701" w:type="dxa"/>
            <w:tcBorders>
              <w:bottom w:val="single" w:sz="12" w:space="0" w:color="auto"/>
            </w:tcBorders>
            <w:shd w:val="clear" w:color="auto" w:fill="auto"/>
            <w:vAlign w:val="bottom"/>
            <w:hideMark/>
          </w:tcPr>
          <w:p w:rsidR="002F7F4D" w:rsidRPr="00A919FA" w:rsidRDefault="002F7F4D" w:rsidP="002F7F4D">
            <w:pPr>
              <w:suppressAutoHyphens w:val="0"/>
              <w:spacing w:before="60" w:after="60" w:line="220" w:lineRule="exact"/>
              <w:ind w:left="57" w:right="57"/>
              <w:jc w:val="right"/>
              <w:rPr>
                <w:bCs/>
                <w:sz w:val="18"/>
                <w:szCs w:val="17"/>
                <w:lang w:bidi="fr-CH"/>
              </w:rPr>
            </w:pPr>
            <w:r w:rsidRPr="00A919FA">
              <w:rPr>
                <w:sz w:val="18"/>
                <w:szCs w:val="17"/>
              </w:rPr>
              <w:t>≥0,65</w:t>
            </w:r>
          </w:p>
        </w:tc>
      </w:tr>
    </w:tbl>
    <w:p w:rsidR="00BE326A" w:rsidRPr="00BE326A" w:rsidRDefault="00BE326A" w:rsidP="00402147">
      <w:pPr>
        <w:pStyle w:val="SingleTxtG"/>
        <w:keepNext/>
        <w:keepLines/>
        <w:spacing w:before="240"/>
        <w:ind w:left="2268" w:hanging="1134"/>
      </w:pPr>
      <w:r w:rsidRPr="00BE326A">
        <w:t>3.12.2</w:t>
      </w:r>
      <w:r w:rsidRPr="00BE326A">
        <w:tab/>
      </w:r>
      <w:r w:rsidRPr="00BE326A">
        <w:tab/>
        <w:t>Pneumatiques de la catégorie C1</w:t>
      </w:r>
    </w:p>
    <w:p w:rsidR="00BE326A" w:rsidRPr="00BE326A" w:rsidRDefault="00BE326A" w:rsidP="00402147">
      <w:pPr>
        <w:pStyle w:val="SingleTxtG"/>
        <w:keepNext/>
        <w:keepLines/>
        <w:ind w:left="2268" w:hanging="1134"/>
      </w:pPr>
      <w:r w:rsidRPr="00BE326A">
        <w:t>3.12.2.1</w:t>
      </w:r>
      <w:r w:rsidRPr="00BE326A">
        <w:tab/>
      </w:r>
      <w:r w:rsidRPr="00BE326A">
        <w:tab/>
        <w:t>Normes de référence</w:t>
      </w:r>
    </w:p>
    <w:p w:rsidR="00BE326A" w:rsidRPr="00BE326A" w:rsidRDefault="00BE326A" w:rsidP="00402147">
      <w:pPr>
        <w:pStyle w:val="SingleTxtG"/>
        <w:ind w:left="2268" w:hanging="1134"/>
      </w:pPr>
      <w:r w:rsidRPr="00BE326A">
        <w:tab/>
        <w:t>Les documents ci-après sont applicables.</w:t>
      </w:r>
    </w:p>
    <w:p w:rsidR="00BE326A" w:rsidRPr="00BE326A" w:rsidRDefault="00BE326A" w:rsidP="00402147">
      <w:pPr>
        <w:pStyle w:val="SingleTxtG"/>
        <w:ind w:left="2268" w:hanging="1134"/>
      </w:pPr>
      <w:r w:rsidRPr="00BE326A">
        <w:t>3.12.2.1.1</w:t>
      </w:r>
      <w:r w:rsidRPr="00BE326A">
        <w:tab/>
      </w:r>
      <w:r w:rsidRPr="00BE326A">
        <w:tab/>
        <w:t>AST</w:t>
      </w:r>
      <w:r w:rsidR="00402147">
        <w:t>M E303-93 (réapprouvée en 2008) –</w:t>
      </w:r>
      <w:r w:rsidRPr="00BE326A">
        <w:t xml:space="preserve"> méthode d’essai normalisée pour la mesure des propriétés frictionnelles de surface à l’aide du pendule britannique.</w:t>
      </w:r>
    </w:p>
    <w:p w:rsidR="00BE326A" w:rsidRPr="00BE326A" w:rsidRDefault="00BE326A" w:rsidP="00402147">
      <w:pPr>
        <w:pStyle w:val="SingleTxtG"/>
        <w:ind w:left="2268" w:hanging="1134"/>
      </w:pPr>
      <w:r w:rsidRPr="00BE326A">
        <w:t>3.12.2.1.2</w:t>
      </w:r>
      <w:r w:rsidRPr="00BE326A">
        <w:tab/>
      </w:r>
      <w:r w:rsidRPr="00BE326A">
        <w:tab/>
        <w:t xml:space="preserve">ASTM E501-08 </w:t>
      </w:r>
      <w:r w:rsidR="00EF646B">
        <w:t>–</w:t>
      </w:r>
      <w:r w:rsidRPr="00BE326A">
        <w:t xml:space="preserve"> spécification normalisée concernant le pneumatique à sculptures normalisé pour les essais d’adhérence.</w:t>
      </w:r>
    </w:p>
    <w:p w:rsidR="00BE326A" w:rsidRPr="00BE326A" w:rsidRDefault="00BE326A" w:rsidP="00402147">
      <w:pPr>
        <w:pStyle w:val="SingleTxtG"/>
        <w:ind w:left="2268" w:hanging="1134"/>
      </w:pPr>
      <w:r w:rsidRPr="00BE326A">
        <w:t>3.12.2.1.3</w:t>
      </w:r>
      <w:r w:rsidRPr="00BE326A">
        <w:tab/>
      </w:r>
      <w:r w:rsidRPr="00BE326A">
        <w:tab/>
        <w:t xml:space="preserve">ASTM E965-96 (réapprouvée en 2006) </w:t>
      </w:r>
      <w:r w:rsidR="00910D7D">
        <w:t>–</w:t>
      </w:r>
      <w:r w:rsidRPr="00BE326A">
        <w:t xml:space="preserve"> méthode d’essai normalisée pour la mesure de la profondeur de la macrotexture de la chaussée à l’aide d’une technique volumétrique.</w:t>
      </w:r>
    </w:p>
    <w:p w:rsidR="00BE326A" w:rsidRPr="00BE326A" w:rsidRDefault="00BE326A" w:rsidP="00A80C38">
      <w:pPr>
        <w:pStyle w:val="SingleTxtG"/>
        <w:keepNext/>
        <w:keepLines/>
        <w:ind w:left="2268" w:hanging="1134"/>
      </w:pPr>
      <w:r w:rsidRPr="00BE326A">
        <w:t>3.12.2.2</w:t>
      </w:r>
      <w:r w:rsidRPr="00BE326A">
        <w:tab/>
      </w:r>
      <w:r w:rsidRPr="00BE326A">
        <w:tab/>
        <w:t>Conditions générales d’essai</w:t>
      </w:r>
    </w:p>
    <w:p w:rsidR="00BE326A" w:rsidRPr="00BE326A" w:rsidRDefault="00BE326A" w:rsidP="00A80C38">
      <w:pPr>
        <w:pStyle w:val="SingleTxtG"/>
        <w:keepNext/>
        <w:keepLines/>
        <w:ind w:left="2268" w:hanging="1134"/>
      </w:pPr>
      <w:r w:rsidRPr="00BE326A">
        <w:t>3.12.2.2.1</w:t>
      </w:r>
      <w:r w:rsidRPr="00BE326A">
        <w:tab/>
      </w:r>
      <w:r w:rsidRPr="00BE326A">
        <w:tab/>
        <w:t>Caractéristiques de la piste</w:t>
      </w:r>
    </w:p>
    <w:p w:rsidR="00BE326A" w:rsidRPr="00BE326A" w:rsidRDefault="00BE326A" w:rsidP="00A80C38">
      <w:pPr>
        <w:pStyle w:val="SingleTxtG"/>
        <w:ind w:left="2268" w:hanging="1134"/>
      </w:pPr>
      <w:r w:rsidRPr="00BE326A">
        <w:tab/>
        <w:t>Les caractéristiques de la piste d’essai doivent être les suivantes :</w:t>
      </w:r>
    </w:p>
    <w:p w:rsidR="00BE326A" w:rsidRPr="00BE326A" w:rsidRDefault="00BE326A" w:rsidP="00A80C38">
      <w:pPr>
        <w:pStyle w:val="SingleTxtG"/>
        <w:ind w:left="2268" w:hanging="1134"/>
      </w:pPr>
      <w:r w:rsidRPr="00BE326A">
        <w:t>3.12.2.2.1.1</w:t>
      </w:r>
      <w:r w:rsidRPr="00BE326A">
        <w:tab/>
        <w:t>La chaussée doit être composée de bitume dense et doit présenter une inclinaison uniforme ne dépassant pas 2 %. Mesurée avec une règle de 3 m, elle ne doit pas s’écarter de plus de 6 mm.</w:t>
      </w:r>
    </w:p>
    <w:p w:rsidR="00BE326A" w:rsidRPr="00BE326A" w:rsidRDefault="00BE326A" w:rsidP="00A80C38">
      <w:pPr>
        <w:pStyle w:val="SingleTxtG"/>
        <w:ind w:left="2268" w:hanging="1134"/>
      </w:pPr>
      <w:r w:rsidRPr="00BE326A">
        <w:t>3.12.2.2.1.2</w:t>
      </w:r>
      <w:r w:rsidRPr="00BE326A">
        <w:tab/>
        <w:t>La chaussée doit être d’âge, de composition et d’usure uniformes. Elle doit être exempte de corps ou de dépôts étrangers.</w:t>
      </w:r>
    </w:p>
    <w:p w:rsidR="00BE326A" w:rsidRPr="00BE326A" w:rsidRDefault="00BE326A" w:rsidP="00A80C38">
      <w:pPr>
        <w:pStyle w:val="SingleTxtG"/>
        <w:ind w:left="2268" w:hanging="1134"/>
      </w:pPr>
      <w:r w:rsidRPr="00BE326A">
        <w:t>3.12.2.2.1.3</w:t>
      </w:r>
      <w:r w:rsidRPr="00BE326A">
        <w:tab/>
        <w:t>La taille maximale des enrobés doit être de 10 mm (avec une tolérance de 8 à 13 mm).</w:t>
      </w:r>
    </w:p>
    <w:p w:rsidR="00BE326A" w:rsidRPr="00BE326A" w:rsidRDefault="00BE326A" w:rsidP="00A80C38">
      <w:pPr>
        <w:pStyle w:val="SingleTxtG"/>
        <w:ind w:left="2268" w:hanging="1134"/>
      </w:pPr>
      <w:r w:rsidRPr="00BE326A">
        <w:t>3.12.2.2.1.4</w:t>
      </w:r>
      <w:r w:rsidRPr="00BE326A">
        <w:tab/>
        <w:t>La profondeur de texture telle que mesurée selon la ha</w:t>
      </w:r>
      <w:r w:rsidR="00A94F4B">
        <w:t>uteur au sable doit être de 0,7 </w:t>
      </w:r>
      <w:r w:rsidRPr="00BE326A">
        <w:t>± 0,3 mm. Elle doit être mesurée conformément à la norme ASTM</w:t>
      </w:r>
      <w:r w:rsidR="00A94F4B">
        <w:t> </w:t>
      </w:r>
      <w:r w:rsidRPr="00BE326A">
        <w:t>E965-96 (réapprouvée en 2006).</w:t>
      </w:r>
    </w:p>
    <w:p w:rsidR="00BE326A" w:rsidRPr="00BE326A" w:rsidRDefault="00BE326A" w:rsidP="00A80C38">
      <w:pPr>
        <w:pStyle w:val="SingleTxtG"/>
        <w:ind w:left="2268" w:hanging="1134"/>
      </w:pPr>
      <w:r w:rsidRPr="00BE326A">
        <w:lastRenderedPageBreak/>
        <w:t>3.12.2.2.1.5</w:t>
      </w:r>
      <w:r w:rsidRPr="00BE326A">
        <w:tab/>
        <w:t>Les propriétés frictionnelles du revêtement mouillé doivent être mesurées au m</w:t>
      </w:r>
      <w:r w:rsidR="00A94F4B">
        <w:t>oyen de l’une des deux méthodes a) ou </w:t>
      </w:r>
      <w:r w:rsidRPr="00BE326A">
        <w:t>b) décrites au sous-paragraphe 3.12.2.2.2.</w:t>
      </w:r>
    </w:p>
    <w:p w:rsidR="00BE326A" w:rsidRPr="00BE326A" w:rsidRDefault="00BE326A" w:rsidP="00A80C38">
      <w:pPr>
        <w:pStyle w:val="SingleTxtG"/>
        <w:ind w:left="2268" w:hanging="1134"/>
      </w:pPr>
      <w:r w:rsidRPr="00BE326A">
        <w:t>3.12.2.2.2</w:t>
      </w:r>
      <w:r w:rsidRPr="00BE326A">
        <w:tab/>
      </w:r>
      <w:r w:rsidRPr="00BE326A">
        <w:tab/>
        <w:t>Méthodes de mesure des propriétés frictionnelles du revêtement mouillé</w:t>
      </w:r>
    </w:p>
    <w:p w:rsidR="00BE326A" w:rsidRPr="00BE326A" w:rsidRDefault="00A94F4B" w:rsidP="00A80C38">
      <w:pPr>
        <w:pStyle w:val="SingleTxtG"/>
        <w:ind w:left="2268" w:hanging="1134"/>
      </w:pPr>
      <w:r>
        <w:t>3.12.2.2.2.1</w:t>
      </w:r>
      <w:r>
        <w:tab/>
        <w:t>Méthode </w:t>
      </w:r>
      <w:r w:rsidR="00BE326A" w:rsidRPr="00BE326A">
        <w:t xml:space="preserve">a) de la valeur BPN (British Pendulum Number </w:t>
      </w:r>
      <w:r>
        <w:t>–</w:t>
      </w:r>
      <w:r w:rsidR="00BE326A" w:rsidRPr="00BE326A">
        <w:t xml:space="preserve"> pendule britannique)</w:t>
      </w:r>
    </w:p>
    <w:p w:rsidR="00BE326A" w:rsidRPr="00BE326A" w:rsidRDefault="00BE326A" w:rsidP="00A80C38">
      <w:pPr>
        <w:pStyle w:val="SingleTxtG"/>
        <w:ind w:left="2268"/>
      </w:pPr>
      <w:r w:rsidRPr="00BE326A">
        <w:tab/>
        <w:t xml:space="preserve">La méthode de la valeur BPN doit être conforme aux </w:t>
      </w:r>
      <w:r w:rsidR="00A94F4B">
        <w:t>spécifications de la norme ASTM </w:t>
      </w:r>
      <w:r w:rsidRPr="00BE326A">
        <w:t>E303-93 (réapprouvée en 2008).</w:t>
      </w:r>
    </w:p>
    <w:p w:rsidR="00BE326A" w:rsidRPr="00BE326A" w:rsidRDefault="00BE326A" w:rsidP="00A80C38">
      <w:pPr>
        <w:pStyle w:val="SingleTxtG"/>
        <w:ind w:left="2268"/>
      </w:pPr>
      <w:r w:rsidRPr="00BE326A">
        <w:tab/>
        <w:t>La formulation et les propriétés physiques du caoutchouc du patin doivent être celle</w:t>
      </w:r>
      <w:r w:rsidR="00A94F4B">
        <w:t>s spécifiées dans la norme ASTM </w:t>
      </w:r>
      <w:r w:rsidRPr="00BE326A">
        <w:t>E501-08.</w:t>
      </w:r>
    </w:p>
    <w:p w:rsidR="00BE326A" w:rsidRPr="00BE326A" w:rsidRDefault="00BE326A" w:rsidP="00A80C38">
      <w:pPr>
        <w:pStyle w:val="SingleTxtG"/>
        <w:ind w:left="2268"/>
      </w:pPr>
      <w:r w:rsidRPr="00BE326A">
        <w:tab/>
        <w:t>La valeur BPN m</w:t>
      </w:r>
      <w:r w:rsidR="00A94F4B">
        <w:t>oyenne doit être comprise entre </w:t>
      </w:r>
      <w:r w:rsidRPr="00BE326A">
        <w:t>42 et</w:t>
      </w:r>
      <w:r w:rsidR="00A94F4B">
        <w:t> </w:t>
      </w:r>
      <w:r w:rsidRPr="00BE326A">
        <w:t>60 après correction des effets de la température de la manière décrite ci-après.</w:t>
      </w:r>
    </w:p>
    <w:p w:rsidR="00BE326A" w:rsidRPr="00BE326A" w:rsidRDefault="00BE326A" w:rsidP="00A80C38">
      <w:pPr>
        <w:pStyle w:val="SingleTxtG"/>
        <w:ind w:left="2268"/>
      </w:pPr>
      <w:r w:rsidRPr="00BE326A">
        <w:tab/>
        <w:t>La valeur BPN est corrigée en fonction de la température du revêtement routier mouillé. En l’absence de recommandations fournies par le fabricant du pendule britannique, la correction s’effectue au moyen de la formule suivante :</w:t>
      </w:r>
    </w:p>
    <w:p w:rsidR="00BE326A" w:rsidRPr="00BE326A" w:rsidRDefault="00A94F4B" w:rsidP="00A80C38">
      <w:pPr>
        <w:pStyle w:val="SingleTxtG"/>
        <w:ind w:left="2268"/>
      </w:pPr>
      <w:r>
        <w:tab/>
        <w:t>BPN = BPN (valeur mesurée) </w:t>
      </w:r>
      <w:r w:rsidR="00BE326A" w:rsidRPr="00BE326A">
        <w:t>+</w:t>
      </w:r>
      <w:r>
        <w:t> </w:t>
      </w:r>
      <w:r w:rsidR="00BE326A" w:rsidRPr="00BE326A">
        <w:t>correction des effets de la température</w:t>
      </w:r>
    </w:p>
    <w:p w:rsidR="00BE326A" w:rsidRPr="00BE326A" w:rsidRDefault="00BE326A" w:rsidP="00A80C38">
      <w:pPr>
        <w:pStyle w:val="SingleTxtG"/>
        <w:ind w:left="2268"/>
      </w:pPr>
      <w:r w:rsidRPr="00BE326A">
        <w:tab/>
        <w:t>Correction des effets de la température = -0,0018 t</w:t>
      </w:r>
      <w:r w:rsidRPr="00BE326A">
        <w:rPr>
          <w:vertAlign w:val="superscript"/>
        </w:rPr>
        <w:t>2</w:t>
      </w:r>
      <w:r w:rsidR="006279BD">
        <w:t> </w:t>
      </w:r>
      <w:r w:rsidRPr="00BE326A">
        <w:t>+</w:t>
      </w:r>
      <w:r w:rsidR="006279BD">
        <w:t> 0,34 t - </w:t>
      </w:r>
      <w:r w:rsidRPr="00BE326A">
        <w:t>6,1</w:t>
      </w:r>
    </w:p>
    <w:p w:rsidR="00BE326A" w:rsidRPr="00BE326A" w:rsidRDefault="00BE326A" w:rsidP="00A80C38">
      <w:pPr>
        <w:pStyle w:val="SingleTxtG"/>
        <w:ind w:left="2268"/>
      </w:pPr>
      <w:r w:rsidRPr="00BE326A">
        <w:tab/>
        <w:t>Où t est la température du revêtement routier mouillé en degrés Celsius.</w:t>
      </w:r>
    </w:p>
    <w:p w:rsidR="00BE326A" w:rsidRPr="00BE326A" w:rsidRDefault="00BE326A" w:rsidP="00A80C38">
      <w:pPr>
        <w:pStyle w:val="SingleTxtG"/>
        <w:ind w:left="2268"/>
      </w:pPr>
      <w:r w:rsidRPr="00BE326A">
        <w:tab/>
        <w:t>Effets de l’usure du patin : le patin doit être retiré lorsque l’usure de la surface de contact atteint 3,2 mm dans le plan du patin ou 1,6 mm à la verticale de ce dernier, conformément au paragraphe</w:t>
      </w:r>
      <w:r w:rsidR="006279BD">
        <w:t> </w:t>
      </w:r>
      <w:r w:rsidRPr="00BE326A">
        <w:t xml:space="preserve">5.2.2 et à la figure 3 de </w:t>
      </w:r>
      <w:r w:rsidR="006279BD">
        <w:t>la norme ASTM </w:t>
      </w:r>
      <w:r w:rsidRPr="00BE326A">
        <w:t>E303-93 (réapprouvée en 2008).</w:t>
      </w:r>
    </w:p>
    <w:p w:rsidR="00BE326A" w:rsidRPr="00BE326A" w:rsidRDefault="00BE326A" w:rsidP="00A80C38">
      <w:pPr>
        <w:pStyle w:val="SingleTxtG"/>
        <w:ind w:left="2268"/>
      </w:pPr>
      <w:r w:rsidRPr="00BE326A">
        <w:tab/>
        <w:t>Contrôle de la cohérence de la valeur BPN sur le revêtement de la piste, en vue de la mesure de l’adhérence sur sol mouillé d’une voiture particulière instrumentée : les valeurs BPN sur la piste d’essai ne doivent pas varier sur la totalité de la distance d’arrêt, de façon à réduire la dispersion des résultats d’essai. Les propriétés frictionnelles du revêtement routier mouillé doivent être mesurées à cinq reprises à chaque point de mesure de la valeur BPN, tous les 10 m, et le coefficient de variation de la valeur moyenne BPN ne doit pas dépasser 10 %.</w:t>
      </w:r>
    </w:p>
    <w:p w:rsidR="00BE326A" w:rsidRPr="00BE326A" w:rsidRDefault="00BE326A" w:rsidP="00A80C38">
      <w:pPr>
        <w:pStyle w:val="SingleTxtG"/>
        <w:keepNext/>
        <w:keepLines/>
        <w:ind w:left="2268" w:hanging="1134"/>
        <w:rPr>
          <w:b/>
        </w:rPr>
      </w:pPr>
      <w:r w:rsidRPr="00BE326A">
        <w:t>3.12.2.2.2.2</w:t>
      </w:r>
      <w:r w:rsidRPr="00BE326A">
        <w:tab/>
      </w:r>
      <w:r w:rsidRPr="00BE326A">
        <w:tab/>
        <w:t>Méthode b) du pneumatique d’essai de référence de la norme ASTM E1136</w:t>
      </w:r>
    </w:p>
    <w:p w:rsidR="00BE326A" w:rsidRPr="00BE326A" w:rsidRDefault="00BE326A" w:rsidP="00EF646B">
      <w:pPr>
        <w:pStyle w:val="SingleTxtG"/>
        <w:ind w:left="2268"/>
      </w:pPr>
      <w:r w:rsidRPr="00BE326A">
        <w:tab/>
        <w:t>Cette méthode s’applique au pneumatique de référence dont les caractéristiques so</w:t>
      </w:r>
      <w:r w:rsidR="006279BD">
        <w:t>nt indiquées dans la norme ASTM </w:t>
      </w:r>
      <w:r w:rsidRPr="00BE326A">
        <w:t>E1136-93 (réapprouvée en 2003) et qui est dénommé « SRTT14 ».</w:t>
      </w:r>
    </w:p>
    <w:p w:rsidR="00BE326A" w:rsidRPr="00BE326A" w:rsidRDefault="00BE326A" w:rsidP="00EF646B">
      <w:pPr>
        <w:pStyle w:val="SingleTxtG"/>
        <w:ind w:left="2268"/>
      </w:pPr>
      <w:r w:rsidRPr="00BE326A">
        <w:tab/>
        <w:t>Le coefficient de force de freinage maximal moyen (</w:t>
      </w:r>
      <w:r w:rsidRPr="00BE326A">
        <w:rPr>
          <w:i/>
        </w:rPr>
        <w:t>µ</w:t>
      </w:r>
      <w:r w:rsidRPr="00BE326A">
        <w:rPr>
          <w:vertAlign w:val="subscript"/>
        </w:rPr>
        <w:t>peak,ave</w:t>
      </w:r>
      <w:r w:rsidRPr="00BE326A">
        <w:t>) du « </w:t>
      </w:r>
      <w:r w:rsidR="006279BD">
        <w:t>SRTT14 » doit être égal à 0,7 ± </w:t>
      </w:r>
      <w:r w:rsidRPr="00BE326A">
        <w:t>0,1 à 65 km/h.</w:t>
      </w:r>
    </w:p>
    <w:p w:rsidR="00BE326A" w:rsidRPr="00BE326A" w:rsidRDefault="00BE326A" w:rsidP="00EF646B">
      <w:pPr>
        <w:pStyle w:val="SingleTxtG"/>
        <w:ind w:left="2268"/>
      </w:pPr>
      <w:r w:rsidRPr="00BE326A">
        <w:tab/>
        <w:t>Il doit être corrigé des effets de la température du revêtement mouillé comme suit :</w:t>
      </w:r>
    </w:p>
    <w:p w:rsidR="00BE326A" w:rsidRPr="00BE326A" w:rsidRDefault="00BE326A" w:rsidP="00EF646B">
      <w:pPr>
        <w:pStyle w:val="SingleTxtG"/>
        <w:ind w:left="2268"/>
      </w:pPr>
      <w:r w:rsidRPr="00BE326A">
        <w:tab/>
        <w:t>Coefficient de force de freinage maximal moyen (</w:t>
      </w:r>
      <w:r w:rsidRPr="00BE326A">
        <w:rPr>
          <w:i/>
        </w:rPr>
        <w:t>µ</w:t>
      </w:r>
      <w:r w:rsidRPr="00BE326A">
        <w:rPr>
          <w:vertAlign w:val="subscript"/>
        </w:rPr>
        <w:t>peak,ave</w:t>
      </w:r>
      <w:r w:rsidRPr="00BE326A">
        <w:t>) = coefficient de force de freinage maximal (mesuré) + correction des effets de la température</w:t>
      </w:r>
    </w:p>
    <w:p w:rsidR="00BE326A" w:rsidRPr="00BE326A" w:rsidRDefault="00BE326A" w:rsidP="00EF646B">
      <w:pPr>
        <w:pStyle w:val="SingleTxtG"/>
        <w:ind w:left="2268"/>
      </w:pPr>
      <w:r w:rsidRPr="00BE326A">
        <w:tab/>
        <w:t>Correction des effe</w:t>
      </w:r>
      <w:r w:rsidR="006279BD">
        <w:t>ts de la température = 0,0035 × </w:t>
      </w:r>
      <w:r w:rsidRPr="00BE326A">
        <w:t>(t - 20)</w:t>
      </w:r>
    </w:p>
    <w:p w:rsidR="00BE326A" w:rsidRPr="00BE326A" w:rsidRDefault="00BE326A" w:rsidP="00EF646B">
      <w:pPr>
        <w:pStyle w:val="SingleTxtG"/>
        <w:ind w:left="2268"/>
      </w:pPr>
      <w:r w:rsidRPr="00BE326A">
        <w:tab/>
        <w:t>Où t est la température du revêtement routier mouillé en degrés Celsius.</w:t>
      </w:r>
    </w:p>
    <w:p w:rsidR="00BE326A" w:rsidRPr="00BE326A" w:rsidRDefault="00BE326A" w:rsidP="00FF5E8E">
      <w:pPr>
        <w:pStyle w:val="SingleTxtG"/>
        <w:keepNext/>
        <w:keepLines/>
        <w:ind w:left="2268" w:hanging="1134"/>
      </w:pPr>
      <w:r w:rsidRPr="00BE326A">
        <w:lastRenderedPageBreak/>
        <w:t>3.12.2.2.3</w:t>
      </w:r>
      <w:r w:rsidRPr="00BE326A">
        <w:tab/>
      </w:r>
      <w:r w:rsidRPr="00BE326A">
        <w:tab/>
        <w:t>Conditions atmosphériques</w:t>
      </w:r>
    </w:p>
    <w:p w:rsidR="00BE326A" w:rsidRPr="00BE326A" w:rsidRDefault="00BE326A" w:rsidP="00FF5E8E">
      <w:pPr>
        <w:pStyle w:val="SingleTxtG"/>
        <w:ind w:left="2268"/>
      </w:pPr>
      <w:r w:rsidRPr="00BE326A">
        <w:tab/>
        <w:t>Le vent ne doit pas perturber l’arrosage de la piste (les pare-vent sont autorisés).</w:t>
      </w:r>
    </w:p>
    <w:p w:rsidR="00BE326A" w:rsidRPr="00BE326A" w:rsidRDefault="00BE326A" w:rsidP="00FF5E8E">
      <w:pPr>
        <w:pStyle w:val="SingleTxtG"/>
        <w:ind w:left="2268"/>
      </w:pPr>
      <w:r w:rsidRPr="00BE326A">
        <w:tab/>
        <w:t>La température du revêtement mouillé et la température ambian</w:t>
      </w:r>
      <w:r w:rsidR="006279BD">
        <w:t>te doivent être comprises entre </w:t>
      </w:r>
      <w:r w:rsidRPr="00BE326A">
        <w:t xml:space="preserve">2 et 20 °C pour les </w:t>
      </w:r>
      <w:r w:rsidR="006279BD">
        <w:t>pneumatiques « neige » et entre </w:t>
      </w:r>
      <w:r w:rsidRPr="00BE326A">
        <w:t>5 et 35 °C pour les pneumatiques normaux.</w:t>
      </w:r>
    </w:p>
    <w:p w:rsidR="00BE326A" w:rsidRPr="00BE326A" w:rsidRDefault="00BE326A" w:rsidP="00FF5E8E">
      <w:pPr>
        <w:pStyle w:val="SingleTxtG"/>
        <w:ind w:left="2268"/>
      </w:pPr>
      <w:r w:rsidRPr="00BE326A">
        <w:tab/>
        <w:t>La température du revêtement mouillé ne doit pas varier de plus de 10 °C pendant l’essai.</w:t>
      </w:r>
    </w:p>
    <w:p w:rsidR="00BE326A" w:rsidRPr="00BE326A" w:rsidRDefault="00BE326A" w:rsidP="00FF5E8E">
      <w:pPr>
        <w:pStyle w:val="SingleTxtG"/>
        <w:ind w:left="2268"/>
      </w:pPr>
      <w:r w:rsidRPr="00BE326A">
        <w:tab/>
        <w:t>La température ambiante doit rester proche de la température du revêtement mouillé et l’écart entre ces deux températures doit être inférieur à 10 °C.</w:t>
      </w:r>
    </w:p>
    <w:p w:rsidR="00BE326A" w:rsidRPr="00BE326A" w:rsidRDefault="00BE326A" w:rsidP="00FF5E8E">
      <w:pPr>
        <w:pStyle w:val="SingleTxtG"/>
        <w:keepNext/>
        <w:keepLines/>
        <w:ind w:left="2268" w:hanging="1134"/>
      </w:pPr>
      <w:r w:rsidRPr="00BE326A">
        <w:t>3.12.2.3</w:t>
      </w:r>
      <w:r w:rsidRPr="00BE326A">
        <w:tab/>
      </w:r>
      <w:r w:rsidRPr="00BE326A">
        <w:tab/>
        <w:t>Méthodes d’essai appliquées pour mesurer l’adhérence sur sol mouillé</w:t>
      </w:r>
    </w:p>
    <w:p w:rsidR="00BE326A" w:rsidRPr="00BE326A" w:rsidRDefault="00BE326A" w:rsidP="00FF5E8E">
      <w:pPr>
        <w:pStyle w:val="SingleTxtG"/>
        <w:ind w:left="2268"/>
      </w:pPr>
      <w:r w:rsidRPr="00BE326A">
        <w:tab/>
        <w:t>Pour le calcul de l’indice d’adhérence sur sol mouillé (G) d’un pneumatique à contrôler, la performance de freinage sur sol mouillé dudit pneumatique est comparée à la performance de freinage sur sol mouillé du pneumatique de référence sur un véhicule roulant en ligne droite sur une chaussée revêtue et mouillée. Elle est mesurée en appliquant l’une des méthodes d’essai suivantes :</w:t>
      </w:r>
    </w:p>
    <w:p w:rsidR="00BE326A" w:rsidRPr="00BE326A" w:rsidRDefault="00BE326A" w:rsidP="00A80C38">
      <w:pPr>
        <w:pStyle w:val="SingleTxtG"/>
        <w:ind w:left="2835" w:hanging="567"/>
      </w:pPr>
      <w:r w:rsidRPr="00BE326A">
        <w:t>a)</w:t>
      </w:r>
      <w:r w:rsidRPr="00BE326A">
        <w:tab/>
        <w:t>Essai avec une voiture particulière instrumentée ;</w:t>
      </w:r>
    </w:p>
    <w:p w:rsidR="00BE326A" w:rsidRPr="00BE326A" w:rsidRDefault="00BE326A" w:rsidP="00A80C38">
      <w:pPr>
        <w:pStyle w:val="SingleTxtG"/>
        <w:ind w:left="2835" w:hanging="567"/>
      </w:pPr>
      <w:r w:rsidRPr="00BE326A">
        <w:t>b)</w:t>
      </w:r>
      <w:r w:rsidRPr="00BE326A">
        <w:tab/>
        <w:t>Essai avec une remorque tractée par un véhicule ou avec un véhicule d’essai de pneumatiques équipé d’un ou plusieurs pneumatiques d’essai.</w:t>
      </w:r>
    </w:p>
    <w:p w:rsidR="00BE326A" w:rsidRPr="00BE326A" w:rsidRDefault="00812EF4" w:rsidP="00812EF4">
      <w:pPr>
        <w:pStyle w:val="SingleTxtG"/>
        <w:keepNext/>
        <w:keepLines/>
        <w:ind w:left="2552" w:hanging="1418"/>
      </w:pPr>
      <w:r>
        <w:t>3.12.2.3.1</w:t>
      </w:r>
      <w:r>
        <w:tab/>
      </w:r>
      <w:r w:rsidR="006279BD">
        <w:t>Essai </w:t>
      </w:r>
      <w:r w:rsidR="00BE326A" w:rsidRPr="00BE326A">
        <w:t>a) avec une voiture particulière instrumentée</w:t>
      </w:r>
    </w:p>
    <w:p w:rsidR="00BE326A" w:rsidRPr="00BE326A" w:rsidRDefault="00BE326A" w:rsidP="00812EF4">
      <w:pPr>
        <w:pStyle w:val="SingleTxtG"/>
        <w:keepNext/>
        <w:keepLines/>
        <w:ind w:left="2552" w:hanging="1418"/>
        <w:rPr>
          <w:i/>
        </w:rPr>
      </w:pPr>
      <w:r w:rsidRPr="00BE326A">
        <w:t>3.12.2.3.1.1</w:t>
      </w:r>
      <w:r w:rsidRPr="00BE326A">
        <w:tab/>
        <w:t>Principe</w:t>
      </w:r>
    </w:p>
    <w:p w:rsidR="00BE326A" w:rsidRPr="00BE326A" w:rsidRDefault="00BE326A" w:rsidP="00812EF4">
      <w:pPr>
        <w:pStyle w:val="SingleTxtG"/>
        <w:ind w:left="2552"/>
      </w:pPr>
      <w:r w:rsidRPr="00BE326A">
        <w:t xml:space="preserve">La méthode d’essai comprend une procédure de mesure de la performance de décélération des pneumatiques de la classe C1 au cours du freinage, à l’aide d’une voiture particulière instrumentée munie d’un système de freinage antiblocage (ABS). On entend par « voiture particulière instrumentée » une voiture particulière sur laquelle sont installés les appareils de mesure indiqués au paragraphe 4.1.2.2 aux fins du présent essai. À partir d’une vitesse initiale prédéfinie, les freins sont actionnés suffisamment fort sur les quatre roues en même temps pour activer l’ABS. La décélération moyenne est calculée entre deux vitesses prédéfinies. </w:t>
      </w:r>
    </w:p>
    <w:p w:rsidR="00BE326A" w:rsidRPr="00BE326A" w:rsidRDefault="00812EF4" w:rsidP="00812EF4">
      <w:pPr>
        <w:pStyle w:val="SingleTxtG"/>
        <w:keepNext/>
        <w:keepLines/>
        <w:ind w:left="2552" w:hanging="1418"/>
        <w:rPr>
          <w:i/>
        </w:rPr>
      </w:pPr>
      <w:r>
        <w:t>3.12.2.3.1.2</w:t>
      </w:r>
      <w:r>
        <w:tab/>
      </w:r>
      <w:r w:rsidR="00BE326A" w:rsidRPr="00BE326A">
        <w:t>Matériel</w:t>
      </w:r>
    </w:p>
    <w:p w:rsidR="00BE326A" w:rsidRPr="00BE326A" w:rsidRDefault="00812EF4" w:rsidP="00812EF4">
      <w:pPr>
        <w:pStyle w:val="SingleTxtG"/>
        <w:keepNext/>
        <w:keepLines/>
        <w:ind w:left="2552" w:hanging="1418"/>
      </w:pPr>
      <w:r>
        <w:t>3.12.2.3.1.2.1</w:t>
      </w:r>
      <w:r>
        <w:tab/>
      </w:r>
      <w:r w:rsidR="00BE326A" w:rsidRPr="00BE326A">
        <w:t>Véhicule</w:t>
      </w:r>
    </w:p>
    <w:p w:rsidR="00BE326A" w:rsidRPr="00BE326A" w:rsidRDefault="00BE326A" w:rsidP="006279BD">
      <w:pPr>
        <w:pStyle w:val="SingleTxtG"/>
        <w:keepNext/>
        <w:keepLines/>
        <w:ind w:left="2552"/>
      </w:pPr>
      <w:r w:rsidRPr="00BE326A">
        <w:t>Les modifications autorisées sur la voiture particulière sont les suivantes :</w:t>
      </w:r>
    </w:p>
    <w:p w:rsidR="00BE326A" w:rsidRPr="00BE326A" w:rsidRDefault="00BE326A" w:rsidP="00812EF4">
      <w:pPr>
        <w:pStyle w:val="SingleTxtG"/>
        <w:ind w:left="3119" w:hanging="567"/>
      </w:pPr>
      <w:r w:rsidRPr="00BE326A">
        <w:t>a)</w:t>
      </w:r>
      <w:r w:rsidRPr="00BE326A">
        <w:tab/>
        <w:t>Celles qui permettent d’augmenter le nombre de dimensions différentes de pneumatiques qui peuvent être montées sur le véhicule ;</w:t>
      </w:r>
    </w:p>
    <w:p w:rsidR="00BE326A" w:rsidRPr="00BE326A" w:rsidRDefault="00BE326A" w:rsidP="00812EF4">
      <w:pPr>
        <w:pStyle w:val="SingleTxtG"/>
        <w:ind w:left="3119" w:hanging="567"/>
      </w:pPr>
      <w:r w:rsidRPr="00BE326A">
        <w:t>b)</w:t>
      </w:r>
      <w:r w:rsidRPr="00BE326A">
        <w:tab/>
        <w:t>Celles qui permettent d’installer un système d’actionnement automatique du dispositif de freinage ;</w:t>
      </w:r>
    </w:p>
    <w:p w:rsidR="00BE326A" w:rsidRPr="00BE326A" w:rsidRDefault="00BE326A" w:rsidP="00812EF4">
      <w:pPr>
        <w:pStyle w:val="SingleTxtG"/>
        <w:ind w:left="3119" w:hanging="567"/>
      </w:pPr>
      <w:r w:rsidRPr="00BE326A">
        <w:t>c)</w:t>
      </w:r>
      <w:r w:rsidRPr="00BE326A">
        <w:tab/>
        <w:t>Toute autre modification du système de freinage est interdite.</w:t>
      </w:r>
    </w:p>
    <w:p w:rsidR="00BE326A" w:rsidRPr="00BE326A" w:rsidRDefault="00BE326A" w:rsidP="00812EF4">
      <w:pPr>
        <w:pStyle w:val="SingleTxtG"/>
        <w:keepNext/>
        <w:keepLines/>
        <w:ind w:left="2552" w:hanging="1418"/>
      </w:pPr>
      <w:r w:rsidRPr="00BE326A">
        <w:lastRenderedPageBreak/>
        <w:t>3.12.2.3.1.2.2</w:t>
      </w:r>
      <w:r w:rsidRPr="00BE326A">
        <w:tab/>
        <w:t>Appareils de mesure</w:t>
      </w:r>
    </w:p>
    <w:p w:rsidR="00BE326A" w:rsidRPr="00BE326A" w:rsidRDefault="00BE326A" w:rsidP="00812EF4">
      <w:pPr>
        <w:pStyle w:val="SingleTxtG"/>
        <w:ind w:left="2552"/>
      </w:pPr>
      <w:r w:rsidRPr="00BE326A">
        <w:t xml:space="preserve">Le véhicule doit être équipé d’un capteur permettant de mesurer la vitesse sur une surface mouillée et la distance parcourue entre deux vitesses. </w:t>
      </w:r>
    </w:p>
    <w:p w:rsidR="00BE326A" w:rsidRPr="00BE326A" w:rsidRDefault="00BE326A" w:rsidP="00812EF4">
      <w:pPr>
        <w:pStyle w:val="SingleTxtG"/>
        <w:ind w:left="2552"/>
      </w:pPr>
      <w:r w:rsidRPr="00BE326A">
        <w:t>Pour la mesure de la vitesse du véhicule, il y a lieu d’utiliser une cinquième roue ou un compteur de vitesse sans contact.</w:t>
      </w:r>
    </w:p>
    <w:p w:rsidR="00BE326A" w:rsidRPr="00BE326A" w:rsidRDefault="00BE326A" w:rsidP="00812EF4">
      <w:pPr>
        <w:pStyle w:val="SingleTxtG"/>
        <w:keepNext/>
        <w:keepLines/>
        <w:ind w:left="2552" w:hanging="1418"/>
      </w:pPr>
      <w:r w:rsidRPr="00BE326A">
        <w:t>3.12.2.3.1.3</w:t>
      </w:r>
      <w:r w:rsidRPr="00BE326A">
        <w:tab/>
        <w:t xml:space="preserve">Conditionnement de la piste d’essai </w:t>
      </w:r>
    </w:p>
    <w:p w:rsidR="00BE326A" w:rsidRPr="00BE326A" w:rsidRDefault="00BE326A" w:rsidP="00812EF4">
      <w:pPr>
        <w:pStyle w:val="SingleTxtG"/>
        <w:ind w:left="2552"/>
      </w:pPr>
      <w:r w:rsidRPr="00BE326A">
        <w:t>La piste doit être arrosée au moins pendant une demi-heure avant l’essai afin de porter le revêtement à la même température que l’eau. Il convient de continuer à l’arroser au moyen d’un dispositif externe tout au long de l’essai. Pour l’ensemble de la zone d’essai, la hauteur d’eau telle que mesurée à partir de la crête de la chaussée doit être de 1,0 ± 0,5 mm.</w:t>
      </w:r>
    </w:p>
    <w:p w:rsidR="00BE326A" w:rsidRPr="00BE326A" w:rsidRDefault="00BE326A" w:rsidP="00812EF4">
      <w:pPr>
        <w:pStyle w:val="SingleTxtG"/>
        <w:ind w:left="2552"/>
      </w:pPr>
      <w:r w:rsidRPr="00BE326A">
        <w:t>La piste d’essai doit ensuite être préparée en effectuant au moins 10 essais à 90 km/h avec des pneumatiques ne faisant pas partie du programme d’essai.</w:t>
      </w:r>
    </w:p>
    <w:p w:rsidR="00BE326A" w:rsidRPr="00BE326A" w:rsidRDefault="00BE326A" w:rsidP="00812EF4">
      <w:pPr>
        <w:pStyle w:val="SingleTxtG"/>
        <w:keepNext/>
        <w:keepLines/>
        <w:ind w:left="2552" w:hanging="1418"/>
      </w:pPr>
      <w:r w:rsidRPr="00BE326A">
        <w:t>3.12.2.3.1.4</w:t>
      </w:r>
      <w:r w:rsidRPr="00BE326A">
        <w:tab/>
        <w:t>Pneumatiques et jantes</w:t>
      </w:r>
    </w:p>
    <w:p w:rsidR="00BE326A" w:rsidRPr="00BE326A" w:rsidRDefault="00BE326A" w:rsidP="00812EF4">
      <w:pPr>
        <w:pStyle w:val="SingleTxtG"/>
        <w:keepNext/>
        <w:keepLines/>
        <w:ind w:left="2552" w:hanging="1418"/>
      </w:pPr>
      <w:r w:rsidRPr="00BE326A">
        <w:t>3.12.2.3.1.4.1</w:t>
      </w:r>
      <w:r w:rsidRPr="00BE326A">
        <w:tab/>
        <w:t>Préparation et conditionnement des pneumatiques</w:t>
      </w:r>
    </w:p>
    <w:p w:rsidR="00BE326A" w:rsidRPr="00BE326A" w:rsidRDefault="00BE326A" w:rsidP="00812EF4">
      <w:pPr>
        <w:pStyle w:val="SingleTxtG"/>
        <w:ind w:left="2552"/>
      </w:pPr>
      <w:r w:rsidRPr="00BE326A">
        <w:t>Les pneumatiques d’essai doivent être débarrassés de toutes les bavures provoquées sur la bande de roulement par les évents des moules ou les raccords de moulage.</w:t>
      </w:r>
    </w:p>
    <w:p w:rsidR="00BE326A" w:rsidRPr="00BE326A" w:rsidRDefault="00BE326A" w:rsidP="00812EF4">
      <w:pPr>
        <w:pStyle w:val="SingleTxtG"/>
        <w:ind w:left="2552"/>
      </w:pPr>
      <w:r w:rsidRPr="00BE326A">
        <w:t xml:space="preserve">Monter les pneumatiques soumis à l’essai sur des jantes spécifiées par une organisation de normalisation reconnue en matière de pneumatiques et de jantes selon </w:t>
      </w:r>
      <w:r w:rsidR="00812EF4">
        <w:t>la liste figurant dans l’annexe </w:t>
      </w:r>
      <w:r w:rsidRPr="00BE326A">
        <w:t>7.</w:t>
      </w:r>
    </w:p>
    <w:p w:rsidR="00BE326A" w:rsidRPr="00BE326A" w:rsidRDefault="00BE326A" w:rsidP="002F5C66">
      <w:pPr>
        <w:pStyle w:val="SingleTxtG"/>
        <w:keepNext/>
        <w:keepLines/>
        <w:ind w:left="2552" w:hanging="1418"/>
      </w:pPr>
      <w:r w:rsidRPr="00BE326A">
        <w:t>3.12.2.3.1.4.2</w:t>
      </w:r>
      <w:r w:rsidRPr="00BE326A">
        <w:tab/>
        <w:t>Charge sur les pneumatiques</w:t>
      </w:r>
    </w:p>
    <w:p w:rsidR="00BE326A" w:rsidRPr="00BE326A" w:rsidRDefault="00BE326A" w:rsidP="002F5C66">
      <w:pPr>
        <w:pStyle w:val="SingleTxtG"/>
        <w:keepNext/>
        <w:keepLines/>
        <w:ind w:left="2552" w:hanging="1418"/>
      </w:pPr>
      <w:r w:rsidRPr="00BE326A">
        <w:tab/>
        <w:t>La charge statique sur les pneumatiques de chaque essieu doit être comprise entre 60 et 90 % de la capacité de charge du pneumatique soumis à essai. Les charges des pneumatiques d’un même essieu ne doivent pas différer de plus de 10 %.</w:t>
      </w:r>
    </w:p>
    <w:p w:rsidR="00BE326A" w:rsidRPr="00BE326A" w:rsidRDefault="00BE326A" w:rsidP="002F5C66">
      <w:pPr>
        <w:pStyle w:val="SingleTxtG"/>
        <w:keepNext/>
        <w:keepLines/>
        <w:ind w:left="2552" w:hanging="1418"/>
      </w:pPr>
      <w:r w:rsidRPr="00BE326A">
        <w:t>3.12.2.3.1.4.3</w:t>
      </w:r>
      <w:r w:rsidRPr="00BE326A">
        <w:tab/>
        <w:t>Pression de gonflage des pneumatiques</w:t>
      </w:r>
    </w:p>
    <w:p w:rsidR="00BE326A" w:rsidRPr="00BE326A" w:rsidRDefault="002F5C66" w:rsidP="002F5C66">
      <w:pPr>
        <w:pStyle w:val="SingleTxtG"/>
        <w:keepNext/>
        <w:keepLines/>
        <w:ind w:left="2552" w:hanging="1418"/>
      </w:pPr>
      <w:r>
        <w:tab/>
      </w:r>
      <w:r w:rsidR="00BE326A" w:rsidRPr="00BE326A">
        <w:t>Sur les essieux avant et arrière, les pressions de gonflage doivent être de 220 kPa (pour les pneumatiques standard et les pneumatiques pour fortes charges). Il convient de vérifier la pression des pneumatiques juste avant l’essai, à température ambiante, et de la rectifier si nécessaire.</w:t>
      </w:r>
    </w:p>
    <w:p w:rsidR="00BE326A" w:rsidRPr="00BE326A" w:rsidRDefault="00BE326A" w:rsidP="00FF5E8E">
      <w:pPr>
        <w:pStyle w:val="SingleTxtG"/>
        <w:keepNext/>
        <w:keepLines/>
        <w:ind w:left="2552" w:hanging="1418"/>
        <w:rPr>
          <w:i/>
        </w:rPr>
      </w:pPr>
      <w:r w:rsidRPr="00BE326A">
        <w:t>3.12.2.3.1.5</w:t>
      </w:r>
      <w:r w:rsidRPr="00BE326A">
        <w:tab/>
        <w:t>Procédure</w:t>
      </w:r>
    </w:p>
    <w:p w:rsidR="00BE326A" w:rsidRPr="00BE326A" w:rsidRDefault="00BE326A" w:rsidP="00FF5E8E">
      <w:pPr>
        <w:pStyle w:val="SingleTxtG"/>
        <w:keepNext/>
        <w:keepLines/>
        <w:ind w:left="2552" w:hanging="1418"/>
      </w:pPr>
      <w:r w:rsidRPr="00BE326A">
        <w:t>3.12.2.3.1.5.1</w:t>
      </w:r>
      <w:r w:rsidRPr="00BE326A">
        <w:tab/>
        <w:t>Essai</w:t>
      </w:r>
    </w:p>
    <w:p w:rsidR="00BE326A" w:rsidRPr="00BE326A" w:rsidRDefault="00BE326A" w:rsidP="00AF02B0">
      <w:pPr>
        <w:pStyle w:val="SingleTxtG"/>
        <w:ind w:left="2552"/>
      </w:pPr>
      <w:r w:rsidRPr="00BE326A">
        <w:t>La procédure suivante s’applique à chaque essai.</w:t>
      </w:r>
    </w:p>
    <w:p w:rsidR="00BE326A" w:rsidRPr="00BE326A" w:rsidRDefault="00BE326A" w:rsidP="00AF02B0">
      <w:pPr>
        <w:pStyle w:val="SingleTxtG"/>
        <w:ind w:left="2552" w:hanging="1418"/>
      </w:pPr>
      <w:r w:rsidRPr="00BE326A">
        <w:t>3.12.2.3.1.5.1.1</w:t>
      </w:r>
      <w:r w:rsidRPr="00BE326A">
        <w:tab/>
        <w:t>La voiture particulière est amenée en ligne droite à une vitesse de 85 ± 2 km/h.</w:t>
      </w:r>
    </w:p>
    <w:p w:rsidR="00BE326A" w:rsidRPr="00BE326A" w:rsidRDefault="00BE326A" w:rsidP="00AF02B0">
      <w:pPr>
        <w:pStyle w:val="SingleTxtG"/>
        <w:ind w:left="2552" w:hanging="1418"/>
      </w:pPr>
      <w:r w:rsidRPr="00BE326A">
        <w:t>3.12.2.3.1.5.1.2</w:t>
      </w:r>
      <w:r w:rsidRPr="00BE326A">
        <w:tab/>
        <w:t>Une fois la vitesse de 85 ± 2 km/h atteinte, les freins sont systématiquement actionnés au même endroit sur la piste d’essai, en un point dénommé « point de début de freinage », avec une tolérance longitudinale de 5 m et une tolérance transversale de 0,5 m.</w:t>
      </w:r>
    </w:p>
    <w:p w:rsidR="00BE326A" w:rsidRPr="00BE326A" w:rsidRDefault="00BE326A" w:rsidP="00AF02B0">
      <w:pPr>
        <w:pStyle w:val="SingleTxtG"/>
        <w:ind w:left="2552" w:hanging="1418"/>
      </w:pPr>
      <w:r w:rsidRPr="00BE326A">
        <w:t>3.12.2.3.1.5.1.3</w:t>
      </w:r>
      <w:r w:rsidRPr="00BE326A">
        <w:tab/>
        <w:t xml:space="preserve">Les freins sont actionnés soit automatiquement, soit manuellement. </w:t>
      </w:r>
    </w:p>
    <w:p w:rsidR="00BE326A" w:rsidRPr="00BE326A" w:rsidRDefault="00BE326A" w:rsidP="00AF02B0">
      <w:pPr>
        <w:pStyle w:val="SingleTxtG"/>
        <w:ind w:left="2552" w:hanging="1418"/>
      </w:pPr>
      <w:r w:rsidRPr="00BE326A">
        <w:lastRenderedPageBreak/>
        <w:t>3.12.2.3.1.5.1.3.1</w:t>
      </w:r>
      <w:r w:rsidRPr="00BE326A">
        <w:tab/>
        <w:t xml:space="preserve">L’actionnement automatique des freins est assuré par un système de détection composé de deux éléments, l’un étant associé à la piste d’essai et l’autre placé à bord de la voiture particulière. </w:t>
      </w:r>
    </w:p>
    <w:p w:rsidR="00BE326A" w:rsidRPr="00BE326A" w:rsidRDefault="00BE326A" w:rsidP="00AF02B0">
      <w:pPr>
        <w:pStyle w:val="SingleTxtG"/>
        <w:ind w:left="2552" w:hanging="1418"/>
      </w:pPr>
      <w:r w:rsidRPr="00BE326A">
        <w:t>3.12.2.3.1.5.1.3.2</w:t>
      </w:r>
      <w:r w:rsidRPr="00BE326A">
        <w:tab/>
        <w:t>L’actionnement manuel des freins dépend du type de transmission, comme indiqué ci-après. Dans les deux cas, un effort de 600 N sur la pédale est nécessaire.</w:t>
      </w:r>
    </w:p>
    <w:p w:rsidR="00BE326A" w:rsidRPr="00BE326A" w:rsidRDefault="00BE326A" w:rsidP="00AF02B0">
      <w:pPr>
        <w:pStyle w:val="SingleTxtG"/>
        <w:ind w:left="2552"/>
      </w:pPr>
      <w:r w:rsidRPr="00BE326A">
        <w:t>Dans le cas d’une transmission manuelle, le conducteur doit débrayer et appuyer fortement sur la pédale de frein, qu’il doit garder enfoncée aussi longtemps que nécessaire pour permettre la mesure.</w:t>
      </w:r>
    </w:p>
    <w:p w:rsidR="00BE326A" w:rsidRPr="00BE326A" w:rsidRDefault="00BE326A" w:rsidP="00AF02B0">
      <w:pPr>
        <w:pStyle w:val="SingleTxtG"/>
        <w:ind w:left="2552"/>
      </w:pPr>
      <w:r w:rsidRPr="00BE326A">
        <w:t>Dans le cas d’une transmission automatique, le conducteur doit sélectionner la position neutre, puis appuyer fortement sur la pédale de frein, qu’il doit garder enfoncée aussi longtemps que nécessaire pour permettre la mesure.</w:t>
      </w:r>
    </w:p>
    <w:p w:rsidR="00BE326A" w:rsidRPr="00BE326A" w:rsidRDefault="00BE326A" w:rsidP="00AF02B0">
      <w:pPr>
        <w:pStyle w:val="SingleTxtG"/>
        <w:ind w:left="2552" w:hanging="1418"/>
      </w:pPr>
      <w:r w:rsidRPr="00BE326A">
        <w:t>3.12.2.3.1.5.1.4</w:t>
      </w:r>
      <w:r w:rsidRPr="00BE326A">
        <w:tab/>
        <w:t>La décélération moyenne est calculée entre 80 et 20 km/h.</w:t>
      </w:r>
    </w:p>
    <w:p w:rsidR="00BE326A" w:rsidRPr="00BE326A" w:rsidRDefault="00BE326A" w:rsidP="00AF02B0">
      <w:pPr>
        <w:pStyle w:val="SingleTxtG"/>
        <w:ind w:left="2552"/>
      </w:pPr>
      <w:r w:rsidRPr="00BE326A">
        <w:t>Si l’une des prescriptions précitées (à savoir la tolérance de vitesse, les tolérances longitudinale et transversale pour le point de début de freinage et le temps de freinage) n’est pas respectée lors de l’essai, le résultat est ignoré et l’on procède à un nouvel essai.</w:t>
      </w:r>
    </w:p>
    <w:p w:rsidR="00BE326A" w:rsidRPr="00BE326A" w:rsidRDefault="00BE326A" w:rsidP="00321969">
      <w:pPr>
        <w:pStyle w:val="SingleTxtG"/>
        <w:keepNext/>
        <w:keepLines/>
        <w:ind w:left="2552" w:hanging="1418"/>
      </w:pPr>
      <w:r w:rsidRPr="00BE326A">
        <w:t>3.12.2.3.1.5.2</w:t>
      </w:r>
      <w:r w:rsidRPr="00BE326A">
        <w:tab/>
        <w:t>Cycle d’essai</w:t>
      </w:r>
    </w:p>
    <w:p w:rsidR="00BE326A" w:rsidRPr="00BE326A" w:rsidRDefault="00BE326A" w:rsidP="00AF02B0">
      <w:pPr>
        <w:pStyle w:val="SingleTxtG"/>
        <w:ind w:left="2552"/>
      </w:pPr>
      <w:r w:rsidRPr="00BE326A">
        <w:t>Plusieurs essais sont effectués afin de mesurer l’indice d’adhérence sur sol mouillé d’un jeu de pneumatiques à contrôler (T) conformément à la procédure suivante, selon laquelle chaque essai est effectué dans la même direction et trois jeux de pneumatiques à contrôler au maximum peuvent être mesurés au cours d’un même cycle d’essai :</w:t>
      </w:r>
    </w:p>
    <w:p w:rsidR="00BE326A" w:rsidRPr="00BE326A" w:rsidRDefault="00BE326A" w:rsidP="00AF02B0">
      <w:pPr>
        <w:pStyle w:val="SingleTxtG"/>
        <w:ind w:left="2552" w:hanging="1418"/>
      </w:pPr>
      <w:r w:rsidRPr="00BE326A">
        <w:t>3.12.2.3.1.5.2.1</w:t>
      </w:r>
      <w:r w:rsidRPr="00BE326A">
        <w:tab/>
        <w:t xml:space="preserve">Premièrement, le jeu de pneumatiques de référence est monté sur la voiture particulière instrumentée. </w:t>
      </w:r>
    </w:p>
    <w:p w:rsidR="00BE326A" w:rsidRPr="00BE326A" w:rsidRDefault="00BE326A" w:rsidP="00AF02B0">
      <w:pPr>
        <w:pStyle w:val="SingleTxtG"/>
        <w:ind w:left="2552" w:hanging="1418"/>
      </w:pPr>
      <w:r w:rsidRPr="00BE326A">
        <w:t>3.12.2.3.1.5.2.2</w:t>
      </w:r>
      <w:r w:rsidRPr="00BE326A">
        <w:tab/>
        <w:t>Après au moins trois mesures valables, conformément</w:t>
      </w:r>
      <w:r w:rsidR="006279BD">
        <w:t xml:space="preserve"> aux dispositions du paragraphe </w:t>
      </w:r>
      <w:r w:rsidRPr="00BE326A">
        <w:t xml:space="preserve">4.1.5.1, le jeu de pneumatiques de référence est remplacé par un jeu de pneumatiques à contrôler. </w:t>
      </w:r>
    </w:p>
    <w:p w:rsidR="00BE326A" w:rsidRPr="00BE326A" w:rsidRDefault="00BE326A" w:rsidP="00AF02B0">
      <w:pPr>
        <w:pStyle w:val="SingleTxtG"/>
        <w:ind w:left="2552" w:hanging="1418"/>
      </w:pPr>
      <w:r w:rsidRPr="00BE326A">
        <w:t>3.12.2.3.1.5.2.3</w:t>
      </w:r>
      <w:r w:rsidRPr="00BE326A">
        <w:tab/>
        <w:t xml:space="preserve">Après six mesures valables avec les pneumatiques à contrôler, deux autres jeux de pneumatiques à contrôler peuvent être soumis à essai. </w:t>
      </w:r>
    </w:p>
    <w:p w:rsidR="00BE326A" w:rsidRPr="00BE326A" w:rsidRDefault="00BE326A" w:rsidP="00AF02B0">
      <w:pPr>
        <w:pStyle w:val="SingleTxtG"/>
        <w:ind w:left="2552" w:hanging="1418"/>
      </w:pPr>
      <w:r w:rsidRPr="00BE326A">
        <w:t>3.12.2.3.1.5.2.4</w:t>
      </w:r>
      <w:r w:rsidRPr="00BE326A">
        <w:tab/>
        <w:t xml:space="preserve">Le cycle d’essai s’achève par trois autres mesures valables sur le même jeu de pneumatiques de référence qu’au début du cycle. </w:t>
      </w:r>
    </w:p>
    <w:p w:rsidR="00BE326A" w:rsidRPr="00BE326A" w:rsidRDefault="00BE326A" w:rsidP="00321969">
      <w:pPr>
        <w:pStyle w:val="SingleTxtG"/>
        <w:keepNext/>
        <w:keepLines/>
        <w:ind w:left="2552"/>
      </w:pPr>
      <w:r w:rsidRPr="00BE326A">
        <w:t>Exemples :</w:t>
      </w:r>
    </w:p>
    <w:p w:rsidR="00BE326A" w:rsidRPr="00BE326A" w:rsidRDefault="00BE326A" w:rsidP="00AF02B0">
      <w:pPr>
        <w:pStyle w:val="SingleTxtG"/>
        <w:ind w:left="3119" w:hanging="567"/>
      </w:pPr>
      <w:r w:rsidRPr="00BE326A">
        <w:t>a)</w:t>
      </w:r>
      <w:r w:rsidRPr="00BE326A">
        <w:tab/>
        <w:t>L’ordre de passage pour un cycle d’essai de trois jeux de pneumatiques à contrôler (T1 à T3) plus un jeu de pneumatiques de référence (R) serait le suivant :</w:t>
      </w:r>
    </w:p>
    <w:p w:rsidR="00BE326A" w:rsidRPr="00BE326A" w:rsidRDefault="00BE326A" w:rsidP="00AF02B0">
      <w:pPr>
        <w:pStyle w:val="SingleTxtG"/>
        <w:ind w:left="3119" w:hanging="567"/>
      </w:pPr>
      <w:r w:rsidRPr="00BE326A">
        <w:tab/>
        <w:t>R-T1-T2-T3-R</w:t>
      </w:r>
    </w:p>
    <w:p w:rsidR="00BE326A" w:rsidRPr="00BE326A" w:rsidRDefault="00BE326A" w:rsidP="00AF02B0">
      <w:pPr>
        <w:pStyle w:val="SingleTxtG"/>
        <w:ind w:left="3119" w:hanging="567"/>
      </w:pPr>
      <w:r w:rsidRPr="00BE326A">
        <w:t>b)</w:t>
      </w:r>
      <w:r w:rsidRPr="00BE326A">
        <w:tab/>
        <w:t>L’ordre de passage pour un cycle d’essai de cinq jeux de pneumatiques à contrôler (T1 à T5) plus un jeu de pneumatiques de référence (R) serait le suivant :</w:t>
      </w:r>
    </w:p>
    <w:p w:rsidR="00BE326A" w:rsidRPr="00BE326A" w:rsidRDefault="00BE326A" w:rsidP="00321969">
      <w:pPr>
        <w:pStyle w:val="SingleTxtG"/>
        <w:ind w:left="3119" w:hanging="567"/>
      </w:pPr>
      <w:r w:rsidRPr="00BE326A">
        <w:tab/>
        <w:t>R-T1-T2-T3-R-T4-T5-R</w:t>
      </w:r>
    </w:p>
    <w:p w:rsidR="00BE326A" w:rsidRPr="00BE326A" w:rsidRDefault="00BE326A" w:rsidP="00321969">
      <w:pPr>
        <w:pStyle w:val="SingleTxtG"/>
        <w:keepNext/>
        <w:keepLines/>
        <w:ind w:left="2552" w:hanging="1418"/>
      </w:pPr>
      <w:r w:rsidRPr="00BE326A">
        <w:lastRenderedPageBreak/>
        <w:t>3.12.2.3.1.6</w:t>
      </w:r>
      <w:r w:rsidRPr="00BE326A">
        <w:tab/>
        <w:t>Traitement des résultats des mesures</w:t>
      </w:r>
    </w:p>
    <w:p w:rsidR="00BE326A" w:rsidRPr="00BE326A" w:rsidRDefault="00BE326A" w:rsidP="00321969">
      <w:pPr>
        <w:pStyle w:val="SingleTxtG"/>
        <w:keepNext/>
        <w:keepLines/>
        <w:ind w:left="2552" w:hanging="1418"/>
      </w:pPr>
      <w:r w:rsidRPr="00BE326A">
        <w:t>3.12.2.3.1.6.1</w:t>
      </w:r>
      <w:r w:rsidR="00321969">
        <w:tab/>
      </w:r>
      <w:r w:rsidRPr="00BE326A">
        <w:t>Calcul de la décélération moyenne (AD)</w:t>
      </w:r>
    </w:p>
    <w:p w:rsidR="00BE326A" w:rsidRPr="00BE326A" w:rsidRDefault="00BE326A" w:rsidP="00321969">
      <w:pPr>
        <w:pStyle w:val="SingleTxtG"/>
        <w:keepNext/>
        <w:keepLines/>
        <w:ind w:left="2552"/>
      </w:pPr>
      <w:r w:rsidRPr="00BE326A">
        <w:t xml:space="preserve">La décélération moyenne (AD) est calculée pour chaque essai valable en m/s2, comme suit : </w:t>
      </w:r>
    </w:p>
    <w:p w:rsidR="00BE326A" w:rsidRPr="00BE326A" w:rsidRDefault="00BE326A" w:rsidP="00321969">
      <w:pPr>
        <w:pStyle w:val="SingleTxtG"/>
        <w:keepNext/>
        <w:keepLines/>
        <w:ind w:left="2552"/>
      </w:pPr>
      <w:r w:rsidRPr="00BE326A">
        <w:object w:dxaOrig="1320" w:dyaOrig="600">
          <v:shape id="_x0000_i1029" type="#_x0000_t75" style="width:65.5pt;height:30.5pt" o:ole="" filled="t" fillcolor="white [3212]">
            <v:imagedata r:id="rId31" o:title=""/>
          </v:shape>
          <o:OLEObject Type="Embed" ProgID="Equation.3" ShapeID="_x0000_i1029" DrawAspect="Content" ObjectID="_1537774216" r:id="rId32"/>
        </w:object>
      </w:r>
    </w:p>
    <w:p w:rsidR="00BE326A" w:rsidRPr="00BE326A" w:rsidRDefault="00BE326A" w:rsidP="00321969">
      <w:pPr>
        <w:pStyle w:val="SingleTxtG"/>
        <w:keepNext/>
        <w:keepLines/>
        <w:ind w:left="2552"/>
      </w:pPr>
      <w:r w:rsidRPr="00BE326A">
        <w:t>Où :</w:t>
      </w:r>
    </w:p>
    <w:p w:rsidR="00BE326A" w:rsidRPr="00BE326A" w:rsidRDefault="00BE326A" w:rsidP="003A7253">
      <w:pPr>
        <w:pStyle w:val="SingleTxtG"/>
        <w:ind w:left="3119" w:hanging="567"/>
      </w:pPr>
      <w:r w:rsidRPr="00BE326A">
        <w:t>S</w:t>
      </w:r>
      <w:r w:rsidRPr="006279BD">
        <w:rPr>
          <w:vertAlign w:val="subscript"/>
        </w:rPr>
        <w:t>f</w:t>
      </w:r>
      <w:r w:rsidRPr="00BE326A">
        <w:t xml:space="preserve"> </w:t>
      </w:r>
      <w:r w:rsidR="003A7253">
        <w:tab/>
      </w:r>
      <w:r w:rsidRPr="00BE326A">
        <w:t xml:space="preserve">est la </w:t>
      </w:r>
      <w:r w:rsidR="006279BD">
        <w:t>vitesse finale en m/s ; S</w:t>
      </w:r>
      <w:r w:rsidR="006279BD" w:rsidRPr="006279BD">
        <w:rPr>
          <w:vertAlign w:val="subscript"/>
        </w:rPr>
        <w:t>f</w:t>
      </w:r>
      <w:r w:rsidR="006279BD">
        <w:t> = 20 </w:t>
      </w:r>
      <w:r w:rsidRPr="00BE326A">
        <w:t>km/h, soit 5,556</w:t>
      </w:r>
      <w:r w:rsidR="006279BD">
        <w:t> </w:t>
      </w:r>
      <w:r w:rsidRPr="00BE326A">
        <w:t>m/s</w:t>
      </w:r>
    </w:p>
    <w:p w:rsidR="00BE326A" w:rsidRPr="00BE326A" w:rsidRDefault="00BE326A" w:rsidP="003A7253">
      <w:pPr>
        <w:pStyle w:val="SingleTxtG"/>
        <w:ind w:left="3119" w:hanging="567"/>
      </w:pPr>
      <w:r w:rsidRPr="00BE326A">
        <w:t>S</w:t>
      </w:r>
      <w:r w:rsidRPr="006279BD">
        <w:rPr>
          <w:vertAlign w:val="subscript"/>
        </w:rPr>
        <w:t>i</w:t>
      </w:r>
      <w:r w:rsidRPr="00BE326A">
        <w:t xml:space="preserve"> </w:t>
      </w:r>
      <w:r w:rsidR="003A7253">
        <w:tab/>
      </w:r>
      <w:r w:rsidRPr="00BE326A">
        <w:t>est la vi</w:t>
      </w:r>
      <w:r w:rsidR="006279BD">
        <w:t>tesse initiale en m/s ; S</w:t>
      </w:r>
      <w:r w:rsidR="006279BD" w:rsidRPr="006279BD">
        <w:rPr>
          <w:vertAlign w:val="subscript"/>
        </w:rPr>
        <w:t>i</w:t>
      </w:r>
      <w:r w:rsidR="006279BD">
        <w:rPr>
          <w:vertAlign w:val="subscript"/>
        </w:rPr>
        <w:t> </w:t>
      </w:r>
      <w:r w:rsidR="006279BD">
        <w:t>= 80 </w:t>
      </w:r>
      <w:r w:rsidRPr="00BE326A">
        <w:t>km/h, soit 22,222</w:t>
      </w:r>
      <w:r w:rsidR="006279BD">
        <w:t> </w:t>
      </w:r>
      <w:r w:rsidRPr="00BE326A">
        <w:t>m/s</w:t>
      </w:r>
    </w:p>
    <w:p w:rsidR="00BE326A" w:rsidRPr="00BE326A" w:rsidRDefault="00BE326A" w:rsidP="003A7253">
      <w:pPr>
        <w:pStyle w:val="SingleTxtG"/>
        <w:ind w:left="3119" w:hanging="567"/>
      </w:pPr>
      <w:r w:rsidRPr="00BE326A">
        <w:t xml:space="preserve">d </w:t>
      </w:r>
      <w:r w:rsidR="003A7253">
        <w:tab/>
      </w:r>
      <w:r w:rsidRPr="00BE326A">
        <w:t>est la distance parcourue, en mètres, entre S</w:t>
      </w:r>
      <w:r w:rsidRPr="006279BD">
        <w:rPr>
          <w:vertAlign w:val="subscript"/>
        </w:rPr>
        <w:t>i</w:t>
      </w:r>
      <w:r w:rsidRPr="00BE326A">
        <w:t xml:space="preserve"> et S</w:t>
      </w:r>
      <w:r w:rsidRPr="006279BD">
        <w:rPr>
          <w:vertAlign w:val="subscript"/>
        </w:rPr>
        <w:t>f</w:t>
      </w:r>
      <w:r w:rsidRPr="00BE326A">
        <w:t>.</w:t>
      </w:r>
    </w:p>
    <w:p w:rsidR="00BE326A" w:rsidRPr="00BE326A" w:rsidRDefault="00BE326A" w:rsidP="00321969">
      <w:pPr>
        <w:pStyle w:val="SingleTxtG"/>
        <w:keepNext/>
        <w:keepLines/>
        <w:ind w:left="2552" w:hanging="1418"/>
      </w:pPr>
      <w:r w:rsidRPr="00BE326A">
        <w:t>3.12.2.3.1.6.2</w:t>
      </w:r>
      <w:r w:rsidRPr="00BE326A">
        <w:tab/>
        <w:t>Validation des résultats</w:t>
      </w:r>
    </w:p>
    <w:p w:rsidR="00BE326A" w:rsidRPr="00321969" w:rsidRDefault="00BE326A" w:rsidP="00321969">
      <w:pPr>
        <w:pStyle w:val="SingleTxtG"/>
        <w:ind w:left="2552"/>
        <w:rPr>
          <w:rFonts w:eastAsia="MS PGothic"/>
        </w:rPr>
      </w:pPr>
      <w:r w:rsidRPr="00321969">
        <w:t>Le coefficient de variation de la décélération moyenne (AD) est calculé comme suit :</w:t>
      </w:r>
    </w:p>
    <w:p w:rsidR="00BE326A" w:rsidRPr="00321969" w:rsidRDefault="006279BD" w:rsidP="00321969">
      <w:pPr>
        <w:pStyle w:val="SingleTxtG"/>
        <w:ind w:left="2552"/>
      </w:pPr>
      <w:r>
        <w:t>(Écart type/</w:t>
      </w:r>
      <w:r w:rsidR="00BE326A" w:rsidRPr="00321969">
        <w:t>moyenne) ×</w:t>
      </w:r>
      <w:r>
        <w:t> </w:t>
      </w:r>
      <w:r w:rsidR="00BE326A" w:rsidRPr="00321969">
        <w:t>100</w:t>
      </w:r>
      <w:r>
        <w:t>.</w:t>
      </w:r>
    </w:p>
    <w:p w:rsidR="00BE326A" w:rsidRPr="00321969" w:rsidRDefault="00BE326A" w:rsidP="00321969">
      <w:pPr>
        <w:pStyle w:val="SingleTxtG"/>
        <w:ind w:left="2552"/>
      </w:pPr>
      <w:r w:rsidRPr="00321969">
        <w:t>Pneumatiques de référence (R) : Si le coefficient de variation de la décélération moyenne (AD) pour deux groupes consécutifs de trois essais d’un jeu de pneumatiques de référence est supérieur à 3 %, il convient d’ignorer toutes les données et de procéder à un nouvel essai pour tous les pneumatiques (à contrôler et de référence).</w:t>
      </w:r>
    </w:p>
    <w:p w:rsidR="00BE326A" w:rsidRPr="00BE326A" w:rsidRDefault="00BE326A" w:rsidP="00321969">
      <w:pPr>
        <w:pStyle w:val="SingleTxtG"/>
        <w:ind w:left="2552"/>
      </w:pPr>
      <w:r w:rsidRPr="00321969">
        <w:t>Pneumatiques à contrôler (T) : Le coefficient de variation de la décélération moyenne (AD) est calculé pour chaque jeu de pneumatiques à contrôler. Si un coefficient de variation est supérieur à 3 %, il convient d’ignorer les données et de procéder à un nouvel essai du jeu de pneumatiques</w:t>
      </w:r>
      <w:r w:rsidRPr="00BE326A">
        <w:t xml:space="preserve"> à contrôler.</w:t>
      </w:r>
    </w:p>
    <w:p w:rsidR="00BE326A" w:rsidRPr="00BE326A" w:rsidRDefault="00BE326A" w:rsidP="00321969">
      <w:pPr>
        <w:pStyle w:val="SingleTxtG"/>
        <w:keepNext/>
        <w:keepLines/>
        <w:ind w:left="2552" w:hanging="1418"/>
      </w:pPr>
      <w:r w:rsidRPr="00BE326A">
        <w:t>3.12.2.3.1.6.3</w:t>
      </w:r>
      <w:r w:rsidRPr="00BE326A">
        <w:tab/>
        <w:t>Calcul de la décélération moyenne corrigée (Ra)</w:t>
      </w:r>
    </w:p>
    <w:p w:rsidR="00BE326A" w:rsidRPr="00BE326A" w:rsidRDefault="00BE326A" w:rsidP="00321969">
      <w:pPr>
        <w:pStyle w:val="SingleTxtG"/>
        <w:ind w:left="2552"/>
      </w:pPr>
      <w:r w:rsidRPr="00BE326A">
        <w:t xml:space="preserve">La décélération moyenne (AD) du jeu de pneumatiques de référence utilisé pour le calcul de son coefficient de force de freinage est corrigée en fonction de la position de chaque jeu de pneumatiques à contrôler dans un cycle d’essai donné. </w:t>
      </w:r>
    </w:p>
    <w:p w:rsidR="002F7F4D" w:rsidRDefault="00BE326A" w:rsidP="00321969">
      <w:pPr>
        <w:pStyle w:val="SingleTxtG"/>
        <w:ind w:left="2552"/>
      </w:pPr>
      <w:r w:rsidRPr="00BE326A">
        <w:t>Cette décélération moyenne corrigée du pneumatique de référence (Ra) est calculée en m/s</w:t>
      </w:r>
      <w:r w:rsidRPr="00BE326A">
        <w:rPr>
          <w:vertAlign w:val="superscript"/>
        </w:rPr>
        <w:t>2</w:t>
      </w:r>
      <w:r w:rsidRPr="00BE326A">
        <w:t xml:space="preserve"> conformément au tableau ci-après, où R</w:t>
      </w:r>
      <w:r w:rsidRPr="00BE326A">
        <w:rPr>
          <w:vertAlign w:val="subscript"/>
        </w:rPr>
        <w:t>1</w:t>
      </w:r>
      <w:r w:rsidRPr="00BE326A">
        <w:t xml:space="preserve"> est la moyenne des valeurs d’AD dans le premier essai du jeu de pneumatiques de référence (R) et R</w:t>
      </w:r>
      <w:r w:rsidRPr="00BE326A">
        <w:rPr>
          <w:vertAlign w:val="subscript"/>
        </w:rPr>
        <w:t>2</w:t>
      </w:r>
      <w:r w:rsidRPr="00BE326A">
        <w:t>, la moyenne des valeurs AD dans le second essai du même jeu de pneumatiques de référence (R).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64"/>
        <w:gridCol w:w="2286"/>
      </w:tblGrid>
      <w:tr w:rsidR="00EE492D" w:rsidRPr="000E5095" w:rsidTr="00EE492D">
        <w:trPr>
          <w:tblHeader/>
        </w:trPr>
        <w:tc>
          <w:tcPr>
            <w:tcW w:w="2720" w:type="dxa"/>
            <w:tcBorders>
              <w:bottom w:val="single" w:sz="12" w:space="0" w:color="auto"/>
            </w:tcBorders>
            <w:shd w:val="clear" w:color="auto" w:fill="auto"/>
            <w:vAlign w:val="bottom"/>
          </w:tcPr>
          <w:p w:rsidR="00EE492D" w:rsidRPr="000E5095" w:rsidRDefault="00EE492D" w:rsidP="00EE492D">
            <w:pPr>
              <w:suppressAutoHyphens w:val="0"/>
              <w:spacing w:before="60" w:after="60" w:line="200" w:lineRule="exact"/>
              <w:ind w:left="57" w:right="57"/>
              <w:rPr>
                <w:i/>
                <w:sz w:val="16"/>
              </w:rPr>
            </w:pPr>
            <w:r w:rsidRPr="000E5095">
              <w:rPr>
                <w:i/>
                <w:sz w:val="16"/>
              </w:rPr>
              <w:t>Nombre de jeux de pneumatiques à contrôler dans un même cycle d</w:t>
            </w:r>
            <w:r>
              <w:rPr>
                <w:i/>
                <w:sz w:val="16"/>
              </w:rPr>
              <w:t>’</w:t>
            </w:r>
            <w:r w:rsidRPr="000E5095">
              <w:rPr>
                <w:i/>
                <w:sz w:val="16"/>
              </w:rPr>
              <w:t>essai</w:t>
            </w:r>
          </w:p>
        </w:tc>
        <w:tc>
          <w:tcPr>
            <w:tcW w:w="2364" w:type="dxa"/>
            <w:tcBorders>
              <w:bottom w:val="single" w:sz="12" w:space="0" w:color="auto"/>
            </w:tcBorders>
            <w:shd w:val="clear" w:color="auto" w:fill="auto"/>
            <w:vAlign w:val="bottom"/>
          </w:tcPr>
          <w:p w:rsidR="00EE492D" w:rsidRPr="000E5095" w:rsidRDefault="00EE492D" w:rsidP="00363E75">
            <w:pPr>
              <w:suppressAutoHyphens w:val="0"/>
              <w:spacing w:before="60" w:after="60" w:line="200" w:lineRule="exact"/>
              <w:ind w:left="57" w:right="57"/>
              <w:jc w:val="center"/>
              <w:rPr>
                <w:i/>
                <w:sz w:val="16"/>
              </w:rPr>
            </w:pPr>
            <w:r w:rsidRPr="000E5095">
              <w:rPr>
                <w:i/>
                <w:sz w:val="16"/>
              </w:rPr>
              <w:t>Jeu de pneumatiques à contrôler</w:t>
            </w:r>
          </w:p>
        </w:tc>
        <w:tc>
          <w:tcPr>
            <w:tcW w:w="2286" w:type="dxa"/>
            <w:tcBorders>
              <w:bottom w:val="single" w:sz="12" w:space="0" w:color="auto"/>
            </w:tcBorders>
            <w:shd w:val="clear" w:color="auto" w:fill="auto"/>
            <w:vAlign w:val="bottom"/>
          </w:tcPr>
          <w:p w:rsidR="00EE492D" w:rsidRPr="000E5095" w:rsidRDefault="00EE492D" w:rsidP="00EE492D">
            <w:pPr>
              <w:suppressAutoHyphens w:val="0"/>
              <w:spacing w:before="60" w:after="60" w:line="200" w:lineRule="exact"/>
              <w:ind w:left="57" w:right="57"/>
              <w:jc w:val="right"/>
              <w:rPr>
                <w:i/>
                <w:sz w:val="16"/>
              </w:rPr>
            </w:pPr>
            <w:r w:rsidRPr="000E5095">
              <w:rPr>
                <w:i/>
                <w:sz w:val="16"/>
              </w:rPr>
              <w:t>Ra</w:t>
            </w:r>
          </w:p>
        </w:tc>
      </w:tr>
      <w:tr w:rsidR="00EE492D" w:rsidRPr="000E5095" w:rsidTr="00EE492D">
        <w:tc>
          <w:tcPr>
            <w:tcW w:w="2720" w:type="dxa"/>
            <w:tcBorders>
              <w:top w:val="single" w:sz="12" w:space="0" w:color="auto"/>
            </w:tcBorders>
            <w:shd w:val="clear" w:color="auto" w:fill="auto"/>
          </w:tcPr>
          <w:p w:rsidR="00EE492D" w:rsidRPr="000E5095" w:rsidRDefault="00EE492D" w:rsidP="00EE492D">
            <w:pPr>
              <w:suppressAutoHyphens w:val="0"/>
              <w:spacing w:before="60" w:after="60" w:line="220" w:lineRule="exact"/>
              <w:ind w:left="57" w:right="57"/>
              <w:rPr>
                <w:sz w:val="18"/>
              </w:rPr>
            </w:pPr>
            <w:r w:rsidRPr="000E5095">
              <w:rPr>
                <w:sz w:val="18"/>
              </w:rPr>
              <w:t>1</w:t>
            </w:r>
          </w:p>
          <w:p w:rsidR="00EE492D" w:rsidRPr="000E5095" w:rsidRDefault="00EE492D" w:rsidP="00EE492D">
            <w:pPr>
              <w:suppressAutoHyphens w:val="0"/>
              <w:spacing w:before="60" w:after="60" w:line="220" w:lineRule="exact"/>
              <w:ind w:left="57" w:right="57"/>
              <w:rPr>
                <w:sz w:val="18"/>
              </w:rPr>
            </w:pPr>
            <w:r w:rsidRPr="000E5095">
              <w:rPr>
                <w:sz w:val="18"/>
              </w:rPr>
              <w:t>(R</w:t>
            </w:r>
            <w:r w:rsidRPr="000E5095">
              <w:rPr>
                <w:sz w:val="18"/>
                <w:vertAlign w:val="subscript"/>
              </w:rPr>
              <w:t>1</w:t>
            </w:r>
            <w:r w:rsidRPr="000E5095">
              <w:rPr>
                <w:sz w:val="18"/>
              </w:rPr>
              <w:t>-T1-R</w:t>
            </w:r>
            <w:r w:rsidRPr="000E5095">
              <w:rPr>
                <w:sz w:val="18"/>
                <w:vertAlign w:val="subscript"/>
              </w:rPr>
              <w:t>2</w:t>
            </w:r>
            <w:r w:rsidRPr="000E5095">
              <w:rPr>
                <w:sz w:val="18"/>
              </w:rPr>
              <w:t>)</w:t>
            </w:r>
          </w:p>
        </w:tc>
        <w:tc>
          <w:tcPr>
            <w:tcW w:w="2364" w:type="dxa"/>
            <w:tcBorders>
              <w:top w:val="single" w:sz="12" w:space="0" w:color="auto"/>
            </w:tcBorders>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T1</w:t>
            </w:r>
          </w:p>
        </w:tc>
        <w:tc>
          <w:tcPr>
            <w:tcW w:w="2286" w:type="dxa"/>
            <w:tcBorders>
              <w:top w:val="single" w:sz="12" w:space="0" w:color="auto"/>
            </w:tcBorders>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1/2 (R</w:t>
            </w:r>
            <w:r w:rsidRPr="000E5095">
              <w:rPr>
                <w:sz w:val="18"/>
                <w:vertAlign w:val="subscript"/>
              </w:rPr>
              <w:t>1</w:t>
            </w:r>
            <w:r w:rsidRPr="000E5095">
              <w:rPr>
                <w:sz w:val="18"/>
              </w:rPr>
              <w:t xml:space="preserve"> + R</w:t>
            </w:r>
            <w:r w:rsidRPr="000E5095">
              <w:rPr>
                <w:sz w:val="18"/>
                <w:vertAlign w:val="subscript"/>
              </w:rPr>
              <w:t>2</w:t>
            </w:r>
            <w:r w:rsidRPr="000E5095">
              <w:rPr>
                <w:sz w:val="18"/>
              </w:rPr>
              <w:t>)</w:t>
            </w:r>
          </w:p>
        </w:tc>
      </w:tr>
      <w:tr w:rsidR="00EE492D" w:rsidRPr="000E5095" w:rsidTr="00EE492D">
        <w:tc>
          <w:tcPr>
            <w:tcW w:w="2720" w:type="dxa"/>
            <w:vMerge w:val="restart"/>
            <w:shd w:val="clear" w:color="auto" w:fill="auto"/>
          </w:tcPr>
          <w:p w:rsidR="00EE492D" w:rsidRPr="000E5095" w:rsidRDefault="00EE492D" w:rsidP="00EE492D">
            <w:pPr>
              <w:suppressAutoHyphens w:val="0"/>
              <w:spacing w:before="60" w:after="60" w:line="220" w:lineRule="exact"/>
              <w:ind w:left="57" w:right="57"/>
              <w:rPr>
                <w:sz w:val="18"/>
              </w:rPr>
            </w:pPr>
            <w:r w:rsidRPr="000E5095">
              <w:rPr>
                <w:sz w:val="18"/>
              </w:rPr>
              <w:t>2</w:t>
            </w:r>
          </w:p>
          <w:p w:rsidR="00EE492D" w:rsidRPr="000E5095" w:rsidRDefault="00EE492D" w:rsidP="00EE492D">
            <w:pPr>
              <w:suppressAutoHyphens w:val="0"/>
              <w:spacing w:before="60" w:after="60" w:line="220" w:lineRule="exact"/>
              <w:ind w:left="57" w:right="57"/>
              <w:rPr>
                <w:sz w:val="18"/>
              </w:rPr>
            </w:pPr>
            <w:r w:rsidRPr="000E5095">
              <w:rPr>
                <w:sz w:val="18"/>
              </w:rPr>
              <w:t>(R</w:t>
            </w:r>
            <w:r w:rsidRPr="000E5095">
              <w:rPr>
                <w:sz w:val="18"/>
                <w:vertAlign w:val="subscript"/>
              </w:rPr>
              <w:t>1</w:t>
            </w:r>
            <w:r w:rsidRPr="000E5095">
              <w:rPr>
                <w:sz w:val="18"/>
              </w:rPr>
              <w:t>-T1-T2-R</w:t>
            </w:r>
            <w:r w:rsidRPr="000E5095">
              <w:rPr>
                <w:sz w:val="18"/>
                <w:vertAlign w:val="subscript"/>
              </w:rPr>
              <w:t>2</w:t>
            </w:r>
            <w:r w:rsidRPr="000E5095">
              <w:rPr>
                <w:sz w:val="18"/>
              </w:rPr>
              <w:t>)</w:t>
            </w:r>
          </w:p>
        </w:tc>
        <w:tc>
          <w:tcPr>
            <w:tcW w:w="2364" w:type="dxa"/>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T1</w:t>
            </w:r>
          </w:p>
        </w:tc>
        <w:tc>
          <w:tcPr>
            <w:tcW w:w="2286" w:type="dxa"/>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2/3 R</w:t>
            </w:r>
            <w:r w:rsidRPr="000E5095">
              <w:rPr>
                <w:sz w:val="18"/>
                <w:vertAlign w:val="subscript"/>
              </w:rPr>
              <w:t>1</w:t>
            </w:r>
            <w:r w:rsidRPr="000E5095">
              <w:rPr>
                <w:sz w:val="18"/>
              </w:rPr>
              <w:t xml:space="preserve"> + 1/3 R</w:t>
            </w:r>
            <w:r w:rsidRPr="000E5095">
              <w:rPr>
                <w:sz w:val="18"/>
                <w:vertAlign w:val="subscript"/>
              </w:rPr>
              <w:t>2</w:t>
            </w:r>
          </w:p>
        </w:tc>
      </w:tr>
      <w:tr w:rsidR="00EE492D" w:rsidRPr="000E5095" w:rsidTr="00EE492D">
        <w:tc>
          <w:tcPr>
            <w:tcW w:w="2720" w:type="dxa"/>
            <w:vMerge/>
            <w:tcBorders>
              <w:bottom w:val="single" w:sz="4" w:space="0" w:color="auto"/>
            </w:tcBorders>
            <w:shd w:val="clear" w:color="auto" w:fill="auto"/>
          </w:tcPr>
          <w:p w:rsidR="00EE492D" w:rsidRPr="000E5095" w:rsidRDefault="00EE492D" w:rsidP="00EE492D">
            <w:pPr>
              <w:suppressAutoHyphens w:val="0"/>
              <w:spacing w:before="60" w:after="60" w:line="220" w:lineRule="exact"/>
              <w:ind w:left="57" w:right="57"/>
              <w:rPr>
                <w:sz w:val="18"/>
              </w:rPr>
            </w:pPr>
          </w:p>
        </w:tc>
        <w:tc>
          <w:tcPr>
            <w:tcW w:w="2364" w:type="dxa"/>
            <w:tcBorders>
              <w:bottom w:val="single" w:sz="4" w:space="0" w:color="auto"/>
            </w:tcBorders>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T2</w:t>
            </w:r>
          </w:p>
        </w:tc>
        <w:tc>
          <w:tcPr>
            <w:tcW w:w="2286" w:type="dxa"/>
            <w:tcBorders>
              <w:bottom w:val="single" w:sz="4" w:space="0" w:color="auto"/>
            </w:tcBorders>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1/3 R</w:t>
            </w:r>
            <w:r w:rsidRPr="000E5095">
              <w:rPr>
                <w:sz w:val="18"/>
                <w:vertAlign w:val="subscript"/>
              </w:rPr>
              <w:t>1</w:t>
            </w:r>
            <w:r w:rsidRPr="000E5095">
              <w:rPr>
                <w:sz w:val="18"/>
              </w:rPr>
              <w:t xml:space="preserve"> + 2/3 R</w:t>
            </w:r>
            <w:r w:rsidRPr="000E5095">
              <w:rPr>
                <w:sz w:val="18"/>
                <w:vertAlign w:val="subscript"/>
              </w:rPr>
              <w:t>2</w:t>
            </w:r>
          </w:p>
        </w:tc>
      </w:tr>
      <w:tr w:rsidR="00EE492D" w:rsidRPr="000E5095" w:rsidTr="00EE492D">
        <w:tc>
          <w:tcPr>
            <w:tcW w:w="2720" w:type="dxa"/>
            <w:vMerge w:val="restart"/>
            <w:shd w:val="clear" w:color="auto" w:fill="auto"/>
          </w:tcPr>
          <w:p w:rsidR="00EE492D" w:rsidRPr="000E5095" w:rsidRDefault="00EE492D" w:rsidP="00EE492D">
            <w:pPr>
              <w:suppressAutoHyphens w:val="0"/>
              <w:spacing w:before="60" w:after="60" w:line="220" w:lineRule="exact"/>
              <w:ind w:left="57" w:right="57"/>
              <w:rPr>
                <w:sz w:val="18"/>
              </w:rPr>
            </w:pPr>
            <w:r w:rsidRPr="000E5095">
              <w:rPr>
                <w:sz w:val="18"/>
              </w:rPr>
              <w:t>3</w:t>
            </w:r>
          </w:p>
          <w:p w:rsidR="00EE492D" w:rsidRPr="000E5095" w:rsidRDefault="00EE492D" w:rsidP="00EE492D">
            <w:pPr>
              <w:suppressAutoHyphens w:val="0"/>
              <w:spacing w:before="60" w:after="60" w:line="220" w:lineRule="exact"/>
              <w:ind w:left="57" w:right="57"/>
              <w:rPr>
                <w:sz w:val="18"/>
              </w:rPr>
            </w:pPr>
            <w:r w:rsidRPr="000E5095">
              <w:rPr>
                <w:sz w:val="18"/>
              </w:rPr>
              <w:t>(R</w:t>
            </w:r>
            <w:r w:rsidRPr="000E5095">
              <w:rPr>
                <w:sz w:val="18"/>
                <w:vertAlign w:val="subscript"/>
              </w:rPr>
              <w:t>1</w:t>
            </w:r>
            <w:r w:rsidRPr="000E5095">
              <w:rPr>
                <w:sz w:val="18"/>
              </w:rPr>
              <w:t>-T1-T2-T3-R</w:t>
            </w:r>
            <w:r w:rsidRPr="000E5095">
              <w:rPr>
                <w:sz w:val="18"/>
                <w:vertAlign w:val="subscript"/>
              </w:rPr>
              <w:t>2</w:t>
            </w:r>
            <w:r w:rsidRPr="000E5095">
              <w:rPr>
                <w:sz w:val="18"/>
              </w:rPr>
              <w:t>)</w:t>
            </w:r>
          </w:p>
        </w:tc>
        <w:tc>
          <w:tcPr>
            <w:tcW w:w="2364" w:type="dxa"/>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T1</w:t>
            </w:r>
          </w:p>
        </w:tc>
        <w:tc>
          <w:tcPr>
            <w:tcW w:w="2286" w:type="dxa"/>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3/4 R</w:t>
            </w:r>
            <w:r w:rsidRPr="000E5095">
              <w:rPr>
                <w:sz w:val="18"/>
                <w:vertAlign w:val="subscript"/>
              </w:rPr>
              <w:t>1</w:t>
            </w:r>
            <w:r w:rsidRPr="000E5095">
              <w:rPr>
                <w:sz w:val="18"/>
              </w:rPr>
              <w:t xml:space="preserve"> + 1/4 R</w:t>
            </w:r>
            <w:r w:rsidRPr="000E5095">
              <w:rPr>
                <w:sz w:val="18"/>
                <w:vertAlign w:val="subscript"/>
              </w:rPr>
              <w:t>2</w:t>
            </w:r>
          </w:p>
        </w:tc>
      </w:tr>
      <w:tr w:rsidR="00EE492D" w:rsidRPr="000E5095" w:rsidTr="00EE492D">
        <w:tc>
          <w:tcPr>
            <w:tcW w:w="2720" w:type="dxa"/>
            <w:vMerge/>
            <w:shd w:val="clear" w:color="auto" w:fill="auto"/>
          </w:tcPr>
          <w:p w:rsidR="00EE492D" w:rsidRPr="000E5095" w:rsidRDefault="00EE492D" w:rsidP="00EE492D">
            <w:pPr>
              <w:suppressAutoHyphens w:val="0"/>
              <w:spacing w:before="60" w:after="60" w:line="220" w:lineRule="exact"/>
              <w:ind w:left="57" w:right="57"/>
              <w:rPr>
                <w:sz w:val="18"/>
              </w:rPr>
            </w:pPr>
          </w:p>
        </w:tc>
        <w:tc>
          <w:tcPr>
            <w:tcW w:w="2364" w:type="dxa"/>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T2</w:t>
            </w:r>
          </w:p>
        </w:tc>
        <w:tc>
          <w:tcPr>
            <w:tcW w:w="2286" w:type="dxa"/>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1/2 (R</w:t>
            </w:r>
            <w:r w:rsidRPr="000E5095">
              <w:rPr>
                <w:sz w:val="18"/>
                <w:vertAlign w:val="subscript"/>
              </w:rPr>
              <w:t>1</w:t>
            </w:r>
            <w:r w:rsidRPr="000E5095">
              <w:rPr>
                <w:sz w:val="18"/>
              </w:rPr>
              <w:t xml:space="preserve"> + R</w:t>
            </w:r>
            <w:r w:rsidRPr="000E5095">
              <w:rPr>
                <w:sz w:val="18"/>
                <w:vertAlign w:val="subscript"/>
              </w:rPr>
              <w:t>2</w:t>
            </w:r>
            <w:r w:rsidRPr="000E5095">
              <w:rPr>
                <w:sz w:val="18"/>
              </w:rPr>
              <w:t>)</w:t>
            </w:r>
          </w:p>
        </w:tc>
      </w:tr>
      <w:tr w:rsidR="00EE492D" w:rsidRPr="000E5095" w:rsidTr="00EE492D">
        <w:tc>
          <w:tcPr>
            <w:tcW w:w="2720" w:type="dxa"/>
            <w:vMerge/>
            <w:tcBorders>
              <w:bottom w:val="single" w:sz="12" w:space="0" w:color="auto"/>
            </w:tcBorders>
            <w:shd w:val="clear" w:color="auto" w:fill="auto"/>
          </w:tcPr>
          <w:p w:rsidR="00EE492D" w:rsidRPr="000E5095" w:rsidRDefault="00EE492D" w:rsidP="00EE492D">
            <w:pPr>
              <w:suppressAutoHyphens w:val="0"/>
              <w:spacing w:before="60" w:after="60" w:line="220" w:lineRule="exact"/>
              <w:ind w:left="57" w:right="57"/>
              <w:rPr>
                <w:sz w:val="18"/>
              </w:rPr>
            </w:pPr>
          </w:p>
        </w:tc>
        <w:tc>
          <w:tcPr>
            <w:tcW w:w="2364" w:type="dxa"/>
            <w:tcBorders>
              <w:bottom w:val="single" w:sz="12" w:space="0" w:color="auto"/>
            </w:tcBorders>
            <w:shd w:val="clear" w:color="auto" w:fill="auto"/>
            <w:vAlign w:val="bottom"/>
          </w:tcPr>
          <w:p w:rsidR="00EE492D" w:rsidRPr="000E5095" w:rsidRDefault="00EE492D" w:rsidP="00363E75">
            <w:pPr>
              <w:suppressAutoHyphens w:val="0"/>
              <w:spacing w:before="60" w:after="60" w:line="220" w:lineRule="exact"/>
              <w:ind w:left="57" w:right="57"/>
              <w:jc w:val="center"/>
              <w:rPr>
                <w:sz w:val="18"/>
              </w:rPr>
            </w:pPr>
            <w:r w:rsidRPr="000E5095">
              <w:rPr>
                <w:sz w:val="18"/>
              </w:rPr>
              <w:t>T3</w:t>
            </w:r>
          </w:p>
        </w:tc>
        <w:tc>
          <w:tcPr>
            <w:tcW w:w="2286" w:type="dxa"/>
            <w:tcBorders>
              <w:bottom w:val="single" w:sz="12" w:space="0" w:color="auto"/>
            </w:tcBorders>
            <w:shd w:val="clear" w:color="auto" w:fill="auto"/>
            <w:vAlign w:val="bottom"/>
          </w:tcPr>
          <w:p w:rsidR="00EE492D" w:rsidRPr="000E5095" w:rsidRDefault="00EE492D" w:rsidP="00EE492D">
            <w:pPr>
              <w:suppressAutoHyphens w:val="0"/>
              <w:spacing w:before="60" w:after="60" w:line="220" w:lineRule="exact"/>
              <w:ind w:left="57" w:right="57"/>
              <w:jc w:val="right"/>
              <w:rPr>
                <w:sz w:val="18"/>
              </w:rPr>
            </w:pPr>
            <w:r w:rsidRPr="000E5095">
              <w:rPr>
                <w:sz w:val="18"/>
              </w:rPr>
              <w:t>Ra = 1/4 R</w:t>
            </w:r>
            <w:r w:rsidRPr="000E5095">
              <w:rPr>
                <w:sz w:val="18"/>
                <w:vertAlign w:val="subscript"/>
              </w:rPr>
              <w:t>1</w:t>
            </w:r>
            <w:r w:rsidRPr="000E5095">
              <w:rPr>
                <w:sz w:val="18"/>
              </w:rPr>
              <w:t xml:space="preserve"> + 3/4 R</w:t>
            </w:r>
            <w:r w:rsidRPr="000E5095">
              <w:rPr>
                <w:sz w:val="18"/>
                <w:vertAlign w:val="subscript"/>
              </w:rPr>
              <w:t>2</w:t>
            </w:r>
          </w:p>
        </w:tc>
      </w:tr>
    </w:tbl>
    <w:p w:rsidR="00EE492D" w:rsidRPr="007B4083" w:rsidRDefault="00EE492D" w:rsidP="00EE492D">
      <w:pPr>
        <w:pStyle w:val="SingleTxtG"/>
        <w:keepNext/>
        <w:keepLines/>
        <w:spacing w:before="240"/>
        <w:ind w:left="2552" w:hanging="1418"/>
        <w:rPr>
          <w:lang w:bidi="fr-CH"/>
        </w:rPr>
      </w:pPr>
      <w:r w:rsidRPr="007B4083">
        <w:rPr>
          <w:lang w:bidi="fr-CH"/>
        </w:rPr>
        <w:t>3.12.2.3.1.6.4</w:t>
      </w:r>
      <w:r w:rsidRPr="007B4083">
        <w:rPr>
          <w:lang w:bidi="fr-CH"/>
        </w:rPr>
        <w:tab/>
        <w:t>Calcul du coefficient de force de freinage (BFC)</w:t>
      </w:r>
      <w:r>
        <w:rPr>
          <w:lang w:bidi="fr-CH"/>
        </w:rPr>
        <w:t xml:space="preserve"> </w:t>
      </w:r>
    </w:p>
    <w:p w:rsidR="00AF02B0" w:rsidRDefault="00EE492D" w:rsidP="00EE492D">
      <w:pPr>
        <w:pStyle w:val="SingleTxtG"/>
        <w:ind w:left="2552"/>
      </w:pPr>
      <w:r w:rsidRPr="007B4083">
        <w:rPr>
          <w:lang w:bidi="fr-CH"/>
        </w:rPr>
        <w:t>Le coefficient de force de freinage (BFC) est calculé pour un freinage sur les deux e</w:t>
      </w:r>
      <w:r>
        <w:rPr>
          <w:lang w:bidi="fr-CH"/>
        </w:rPr>
        <w:t xml:space="preserve">ssieux conformément au tableau </w:t>
      </w:r>
      <w:r w:rsidRPr="00A657D0">
        <w:rPr>
          <w:lang w:bidi="fr-CH"/>
        </w:rPr>
        <w:t>ci-après</w:t>
      </w:r>
      <w:r w:rsidR="006279BD">
        <w:rPr>
          <w:lang w:bidi="fr-CH"/>
        </w:rPr>
        <w:t>, où Ta (a = </w:t>
      </w:r>
      <w:r w:rsidRPr="007B4083">
        <w:rPr>
          <w:lang w:bidi="fr-CH"/>
        </w:rPr>
        <w:t>1, 2 ou 3) est la moyenne des valeurs d</w:t>
      </w:r>
      <w:r>
        <w:rPr>
          <w:lang w:bidi="fr-CH"/>
        </w:rPr>
        <w:t>’</w:t>
      </w:r>
      <w:r w:rsidRPr="007B4083">
        <w:rPr>
          <w:lang w:bidi="fr-CH"/>
        </w:rPr>
        <w:t>AD pour chaque jeu de pneumatiques à contrôler (T) qui fait partie d</w:t>
      </w:r>
      <w:r>
        <w:rPr>
          <w:lang w:bidi="fr-CH"/>
        </w:rPr>
        <w:t>’</w:t>
      </w:r>
      <w:r w:rsidRPr="007B4083">
        <w:rPr>
          <w:lang w:bidi="fr-CH"/>
        </w:rPr>
        <w:t>un cycle d</w:t>
      </w:r>
      <w:r>
        <w:rPr>
          <w:lang w:bidi="fr-CH"/>
        </w:rPr>
        <w:t>’</w:t>
      </w:r>
      <w:r w:rsidRPr="007B4083">
        <w:rPr>
          <w:lang w:bidi="fr-CH"/>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EA6159" w:rsidRPr="001D6371" w:rsidTr="008F63C2">
        <w:trPr>
          <w:tblHeader/>
        </w:trPr>
        <w:tc>
          <w:tcPr>
            <w:tcW w:w="3685" w:type="dxa"/>
            <w:tcBorders>
              <w:bottom w:val="single" w:sz="12" w:space="0" w:color="auto"/>
            </w:tcBorders>
            <w:shd w:val="clear" w:color="auto" w:fill="auto"/>
            <w:vAlign w:val="bottom"/>
          </w:tcPr>
          <w:p w:rsidR="00EA6159" w:rsidRPr="001D6371" w:rsidRDefault="00EA6159" w:rsidP="00363E75">
            <w:pPr>
              <w:suppressAutoHyphens w:val="0"/>
              <w:spacing w:before="60" w:after="60" w:line="200" w:lineRule="exact"/>
              <w:ind w:left="57" w:right="57"/>
              <w:rPr>
                <w:i/>
                <w:sz w:val="16"/>
              </w:rPr>
            </w:pPr>
            <w:r w:rsidRPr="001D6371">
              <w:rPr>
                <w:i/>
                <w:sz w:val="16"/>
              </w:rPr>
              <w:t>Pneumatique d</w:t>
            </w:r>
            <w:r>
              <w:rPr>
                <w:i/>
                <w:sz w:val="16"/>
              </w:rPr>
              <w:t>’</w:t>
            </w:r>
            <w:r w:rsidRPr="001D6371">
              <w:rPr>
                <w:i/>
                <w:sz w:val="16"/>
              </w:rPr>
              <w:t>essai</w:t>
            </w:r>
          </w:p>
        </w:tc>
        <w:tc>
          <w:tcPr>
            <w:tcW w:w="3685" w:type="dxa"/>
            <w:tcBorders>
              <w:bottom w:val="single" w:sz="12" w:space="0" w:color="auto"/>
            </w:tcBorders>
            <w:shd w:val="clear" w:color="auto" w:fill="auto"/>
            <w:vAlign w:val="bottom"/>
          </w:tcPr>
          <w:p w:rsidR="00EA6159" w:rsidRPr="001D6371" w:rsidRDefault="00EA6159" w:rsidP="00363E75">
            <w:pPr>
              <w:suppressAutoHyphens w:val="0"/>
              <w:spacing w:before="60" w:after="60" w:line="200" w:lineRule="exact"/>
              <w:ind w:left="57" w:right="57"/>
              <w:jc w:val="right"/>
              <w:rPr>
                <w:i/>
                <w:sz w:val="16"/>
              </w:rPr>
            </w:pPr>
            <w:r w:rsidRPr="001D6371">
              <w:rPr>
                <w:i/>
                <w:sz w:val="16"/>
              </w:rPr>
              <w:t>Coefficient de force de freinage</w:t>
            </w:r>
          </w:p>
        </w:tc>
      </w:tr>
      <w:tr w:rsidR="00EA6159" w:rsidRPr="001D6371" w:rsidTr="008F63C2">
        <w:tc>
          <w:tcPr>
            <w:tcW w:w="3685" w:type="dxa"/>
            <w:tcBorders>
              <w:top w:val="single" w:sz="12" w:space="0" w:color="auto"/>
            </w:tcBorders>
            <w:shd w:val="clear" w:color="auto" w:fill="auto"/>
          </w:tcPr>
          <w:p w:rsidR="00EA6159" w:rsidRPr="001D6371" w:rsidRDefault="00EA6159" w:rsidP="00363E75">
            <w:pPr>
              <w:suppressAutoHyphens w:val="0"/>
              <w:spacing w:before="60" w:after="60" w:line="220" w:lineRule="exact"/>
              <w:ind w:left="57" w:right="57"/>
              <w:rPr>
                <w:sz w:val="18"/>
              </w:rPr>
            </w:pPr>
            <w:r w:rsidRPr="001D6371">
              <w:rPr>
                <w:sz w:val="18"/>
              </w:rPr>
              <w:t>Pneumatique de référence</w:t>
            </w:r>
          </w:p>
        </w:tc>
        <w:tc>
          <w:tcPr>
            <w:tcW w:w="3685" w:type="dxa"/>
            <w:tcBorders>
              <w:top w:val="single" w:sz="12" w:space="0" w:color="auto"/>
            </w:tcBorders>
            <w:shd w:val="clear" w:color="auto" w:fill="auto"/>
            <w:vAlign w:val="bottom"/>
          </w:tcPr>
          <w:p w:rsidR="00EA6159" w:rsidRPr="001D6371" w:rsidRDefault="00EA6159" w:rsidP="00363E75">
            <w:pPr>
              <w:suppressAutoHyphens w:val="0"/>
              <w:spacing w:before="60" w:after="60" w:line="220" w:lineRule="exact"/>
              <w:ind w:left="57" w:right="57"/>
              <w:jc w:val="right"/>
              <w:rPr>
                <w:sz w:val="18"/>
              </w:rPr>
            </w:pPr>
            <w:r w:rsidRPr="001D6371">
              <w:rPr>
                <w:sz w:val="18"/>
              </w:rPr>
              <w:t>BFC(R) = │Ra/g│</w:t>
            </w:r>
          </w:p>
        </w:tc>
      </w:tr>
      <w:tr w:rsidR="00EA6159" w:rsidRPr="001D6371" w:rsidTr="008F63C2">
        <w:tc>
          <w:tcPr>
            <w:tcW w:w="3685" w:type="dxa"/>
            <w:tcBorders>
              <w:bottom w:val="single" w:sz="4" w:space="0" w:color="auto"/>
            </w:tcBorders>
            <w:shd w:val="clear" w:color="auto" w:fill="auto"/>
          </w:tcPr>
          <w:p w:rsidR="00EA6159" w:rsidRPr="001D6371" w:rsidRDefault="00EA6159" w:rsidP="00363E75">
            <w:pPr>
              <w:suppressAutoHyphens w:val="0"/>
              <w:spacing w:before="60" w:after="60" w:line="220" w:lineRule="exact"/>
              <w:ind w:left="57" w:right="57"/>
              <w:rPr>
                <w:sz w:val="18"/>
              </w:rPr>
            </w:pPr>
            <w:r w:rsidRPr="001D6371">
              <w:rPr>
                <w:sz w:val="18"/>
              </w:rPr>
              <w:t>Pneumatique à contrôler</w:t>
            </w:r>
          </w:p>
        </w:tc>
        <w:tc>
          <w:tcPr>
            <w:tcW w:w="3685" w:type="dxa"/>
            <w:tcBorders>
              <w:bottom w:val="single" w:sz="4" w:space="0" w:color="auto"/>
            </w:tcBorders>
            <w:shd w:val="clear" w:color="auto" w:fill="auto"/>
            <w:vAlign w:val="bottom"/>
          </w:tcPr>
          <w:p w:rsidR="00EA6159" w:rsidRPr="001D6371" w:rsidRDefault="00EA6159" w:rsidP="00363E75">
            <w:pPr>
              <w:suppressAutoHyphens w:val="0"/>
              <w:spacing w:before="60" w:after="60" w:line="220" w:lineRule="exact"/>
              <w:ind w:left="57" w:right="57"/>
              <w:jc w:val="right"/>
              <w:rPr>
                <w:sz w:val="18"/>
              </w:rPr>
            </w:pPr>
            <w:r w:rsidRPr="001D6371">
              <w:rPr>
                <w:sz w:val="18"/>
              </w:rPr>
              <w:t>BFC(T) = │Ta/g│</w:t>
            </w:r>
          </w:p>
        </w:tc>
      </w:tr>
      <w:tr w:rsidR="00EA6159" w:rsidRPr="001D6371" w:rsidTr="008F63C2">
        <w:tc>
          <w:tcPr>
            <w:tcW w:w="7370" w:type="dxa"/>
            <w:gridSpan w:val="2"/>
            <w:tcBorders>
              <w:bottom w:val="single" w:sz="12" w:space="0" w:color="auto"/>
            </w:tcBorders>
            <w:shd w:val="clear" w:color="auto" w:fill="auto"/>
          </w:tcPr>
          <w:p w:rsidR="00EA6159" w:rsidRPr="001D6371" w:rsidRDefault="00EA6159" w:rsidP="00363E75">
            <w:pPr>
              <w:suppressAutoHyphens w:val="0"/>
              <w:spacing w:before="60" w:after="60" w:line="220" w:lineRule="exact"/>
              <w:ind w:left="57" w:right="57"/>
              <w:rPr>
                <w:sz w:val="18"/>
              </w:rPr>
            </w:pPr>
            <w:r w:rsidRPr="001D6371">
              <w:rPr>
                <w:i/>
                <w:sz w:val="18"/>
              </w:rPr>
              <w:t>g</w:t>
            </w:r>
            <w:r w:rsidRPr="001D6371">
              <w:rPr>
                <w:sz w:val="18"/>
              </w:rPr>
              <w:t xml:space="preserve"> est l</w:t>
            </w:r>
            <w:r>
              <w:rPr>
                <w:sz w:val="18"/>
              </w:rPr>
              <w:t>’</w:t>
            </w:r>
            <w:r w:rsidRPr="001D6371">
              <w:rPr>
                <w:sz w:val="18"/>
              </w:rPr>
              <w:t>accélération due à la gravité</w:t>
            </w:r>
            <w:r>
              <w:rPr>
                <w:sz w:val="18"/>
              </w:rPr>
              <w:t> ;</w:t>
            </w:r>
            <w:r w:rsidRPr="001D6371">
              <w:rPr>
                <w:sz w:val="18"/>
              </w:rPr>
              <w:t xml:space="preserve"> </w:t>
            </w:r>
            <w:r w:rsidRPr="001D6371">
              <w:rPr>
                <w:i/>
                <w:sz w:val="18"/>
              </w:rPr>
              <w:t>g</w:t>
            </w:r>
            <w:r w:rsidR="006279BD">
              <w:rPr>
                <w:sz w:val="18"/>
              </w:rPr>
              <w:t xml:space="preserve"> = 9,81 </w:t>
            </w:r>
            <w:r w:rsidRPr="001D6371">
              <w:rPr>
                <w:sz w:val="18"/>
              </w:rPr>
              <w:t>m/s</w:t>
            </w:r>
            <w:r w:rsidRPr="001D6371">
              <w:rPr>
                <w:sz w:val="18"/>
                <w:vertAlign w:val="superscript"/>
              </w:rPr>
              <w:t>2</w:t>
            </w:r>
            <w:r w:rsidRPr="001D6371">
              <w:rPr>
                <w:sz w:val="18"/>
              </w:rPr>
              <w:t>.</w:t>
            </w:r>
          </w:p>
        </w:tc>
      </w:tr>
    </w:tbl>
    <w:p w:rsidR="008F63C2" w:rsidRPr="008F63C2" w:rsidRDefault="008F63C2" w:rsidP="008F63C2">
      <w:pPr>
        <w:pStyle w:val="SingleTxtG"/>
        <w:keepNext/>
        <w:keepLines/>
        <w:spacing w:before="240"/>
        <w:ind w:left="2552" w:hanging="1418"/>
        <w:rPr>
          <w:lang w:bidi="fr-CH"/>
        </w:rPr>
      </w:pPr>
      <w:r w:rsidRPr="008F63C2">
        <w:rPr>
          <w:lang w:bidi="fr-CH"/>
        </w:rPr>
        <w:t>3.12.2.3.1.6.5</w:t>
      </w:r>
      <w:r w:rsidRPr="008F63C2">
        <w:rPr>
          <w:lang w:bidi="fr-CH"/>
        </w:rPr>
        <w:tab/>
        <w:t xml:space="preserve">Calcul de l’indice d’adhérence sur sol mouillé du pneumatique à contrôler </w:t>
      </w:r>
    </w:p>
    <w:p w:rsidR="008F63C2" w:rsidRPr="008F63C2" w:rsidRDefault="008F63C2" w:rsidP="008F63C2">
      <w:pPr>
        <w:pStyle w:val="SingleTxtG"/>
        <w:ind w:left="2552"/>
        <w:rPr>
          <w:lang w:bidi="fr-CH"/>
        </w:rPr>
      </w:pPr>
      <w:r w:rsidRPr="008F63C2">
        <w:rPr>
          <w:lang w:bidi="fr-CH"/>
        </w:rPr>
        <w:t>L’indice d’adhérence sur sol mouillé du pneumatique à contrôler (G(T)) est calculé comme suit :</w:t>
      </w:r>
    </w:p>
    <w:p w:rsidR="00A346D3" w:rsidRDefault="008F63C2" w:rsidP="00A346D3">
      <w:pPr>
        <w:pStyle w:val="SingleTxtG"/>
        <w:spacing w:before="120"/>
        <w:ind w:left="2552"/>
      </w:pPr>
      <w:r w:rsidRPr="008F63C2">
        <w:rPr>
          <w:lang w:bidi="fr-CH"/>
        </w:rPr>
        <w:object w:dxaOrig="6399" w:dyaOrig="800">
          <v:shape id="_x0000_i1030" type="#_x0000_t75" style="width:286.5pt;height:34.5pt" o:ole="" filled="t" fillcolor="white [3212]">
            <v:imagedata r:id="rId33" o:title=""/>
          </v:shape>
          <o:OLEObject Type="Embed" ProgID="Equation.3" ShapeID="_x0000_i1030" DrawAspect="Content" ObjectID="_1537774217" r:id="rId34"/>
        </w:object>
      </w:r>
    </w:p>
    <w:p w:rsidR="008F63C2" w:rsidRPr="008F63C2" w:rsidRDefault="008F63C2" w:rsidP="008F63C2">
      <w:pPr>
        <w:pStyle w:val="SingleTxtG"/>
        <w:spacing w:before="240"/>
        <w:ind w:left="2552"/>
        <w:rPr>
          <w:lang w:bidi="fr-CH"/>
        </w:rPr>
      </w:pPr>
      <w:r w:rsidRPr="008F63C2">
        <w:rPr>
          <w:lang w:bidi="fr-CH"/>
        </w:rPr>
        <w:t>Où :</w:t>
      </w:r>
    </w:p>
    <w:p w:rsidR="008F63C2" w:rsidRPr="008F63C2" w:rsidRDefault="008F63C2" w:rsidP="003A7253">
      <w:pPr>
        <w:pStyle w:val="SingleTxtG"/>
        <w:ind w:left="3119" w:hanging="567"/>
        <w:rPr>
          <w:lang w:bidi="fr-CH"/>
        </w:rPr>
      </w:pPr>
      <w:r w:rsidRPr="008F63C2">
        <w:rPr>
          <w:lang w:bidi="fr-CH"/>
        </w:rPr>
        <w:t xml:space="preserve">t </w:t>
      </w:r>
      <w:r w:rsidR="003A7253">
        <w:rPr>
          <w:lang w:bidi="fr-CH"/>
        </w:rPr>
        <w:tab/>
      </w:r>
      <w:r w:rsidRPr="008F63C2">
        <w:rPr>
          <w:lang w:bidi="fr-CH"/>
        </w:rPr>
        <w:t xml:space="preserve">est la température en degrés Celsius du revêtement mouillé, mesurée lors de l’essai du pneumatique à contrôler (T) ; </w:t>
      </w:r>
    </w:p>
    <w:p w:rsidR="008F63C2" w:rsidRPr="008F63C2" w:rsidRDefault="008F63C2" w:rsidP="003A7253">
      <w:pPr>
        <w:pStyle w:val="SingleTxtG"/>
        <w:ind w:left="3119" w:hanging="567"/>
        <w:rPr>
          <w:lang w:bidi="fr-CH"/>
        </w:rPr>
      </w:pPr>
      <w:r w:rsidRPr="008F63C2">
        <w:rPr>
          <w:lang w:bidi="fr-CH"/>
        </w:rPr>
        <w:t>t</w:t>
      </w:r>
      <w:r w:rsidRPr="008F63C2">
        <w:rPr>
          <w:vertAlign w:val="subscript"/>
          <w:lang w:bidi="fr-CH"/>
        </w:rPr>
        <w:t>0</w:t>
      </w:r>
      <w:r w:rsidRPr="008F63C2">
        <w:rPr>
          <w:lang w:bidi="fr-CH"/>
        </w:rPr>
        <w:t xml:space="preserve"> </w:t>
      </w:r>
      <w:r w:rsidR="003A7253">
        <w:rPr>
          <w:lang w:bidi="fr-CH"/>
        </w:rPr>
        <w:tab/>
      </w:r>
      <w:r w:rsidRPr="008F63C2">
        <w:rPr>
          <w:lang w:bidi="fr-CH"/>
        </w:rPr>
        <w:t>est la température de référence du revêtement mouillé ; t</w:t>
      </w:r>
      <w:r w:rsidRPr="008F63C2">
        <w:rPr>
          <w:vertAlign w:val="subscript"/>
          <w:lang w:bidi="fr-CH"/>
        </w:rPr>
        <w:t>0</w:t>
      </w:r>
      <w:r w:rsidRPr="008F63C2">
        <w:rPr>
          <w:lang w:bidi="fr-CH"/>
        </w:rPr>
        <w:t xml:space="preserve"> est égale à 20 °C pour les pneumatiques normaux et 10 °C pour les pneumatiques « neige » ;</w:t>
      </w:r>
    </w:p>
    <w:p w:rsidR="008F63C2" w:rsidRPr="008F63C2" w:rsidRDefault="008F63C2" w:rsidP="003A7253">
      <w:pPr>
        <w:pStyle w:val="SingleTxtG"/>
        <w:ind w:left="3402" w:hanging="850"/>
        <w:rPr>
          <w:lang w:bidi="fr-CH"/>
        </w:rPr>
      </w:pPr>
      <w:r w:rsidRPr="008F63C2">
        <w:rPr>
          <w:lang w:bidi="fr-CH"/>
        </w:rPr>
        <w:t>BFC(R</w:t>
      </w:r>
      <w:r w:rsidRPr="008F63C2">
        <w:rPr>
          <w:vertAlign w:val="subscript"/>
          <w:lang w:bidi="fr-CH"/>
        </w:rPr>
        <w:t>0</w:t>
      </w:r>
      <w:r w:rsidRPr="008F63C2">
        <w:rPr>
          <w:lang w:bidi="fr-CH"/>
        </w:rPr>
        <w:t xml:space="preserve">) </w:t>
      </w:r>
      <w:r w:rsidR="003A7253">
        <w:rPr>
          <w:lang w:bidi="fr-CH"/>
        </w:rPr>
        <w:tab/>
      </w:r>
      <w:r w:rsidRPr="008F63C2">
        <w:rPr>
          <w:lang w:bidi="fr-CH"/>
        </w:rPr>
        <w:t>est le coefficient de force de freinage pour le pneumatique de référence dans les conditions de référence ; BFC(R</w:t>
      </w:r>
      <w:r w:rsidRPr="008F63C2">
        <w:rPr>
          <w:vertAlign w:val="subscript"/>
          <w:lang w:bidi="fr-CH"/>
        </w:rPr>
        <w:t>0</w:t>
      </w:r>
      <w:r w:rsidRPr="008F63C2">
        <w:rPr>
          <w:lang w:bidi="fr-CH"/>
        </w:rPr>
        <w:t>) = 0,68.</w:t>
      </w:r>
    </w:p>
    <w:p w:rsidR="008F63C2" w:rsidRPr="008F63C2" w:rsidRDefault="008F63C2" w:rsidP="008F63C2">
      <w:pPr>
        <w:pStyle w:val="SingleTxtG"/>
        <w:ind w:left="2552"/>
        <w:rPr>
          <w:lang w:bidi="fr-CH"/>
        </w:rPr>
      </w:pPr>
      <w:r w:rsidRPr="008F63C2">
        <w:rPr>
          <w:lang w:bidi="fr-CH"/>
        </w:rPr>
        <w:t>a = -0,4232 et b = -8,297 pour les pneumatiques normaux ; a = 0,7721 et b = 31,18 pour les pneumatiques « neige » (a est exprimé par (1/°C)).</w:t>
      </w:r>
    </w:p>
    <w:p w:rsidR="008F63C2" w:rsidRPr="008F63C2" w:rsidRDefault="008F63C2" w:rsidP="00A346D3">
      <w:pPr>
        <w:pStyle w:val="SingleTxtG"/>
        <w:spacing w:before="120"/>
        <w:ind w:left="2552" w:hanging="1418"/>
        <w:rPr>
          <w:lang w:bidi="fr-CH"/>
        </w:rPr>
      </w:pPr>
      <w:r w:rsidRPr="008F63C2">
        <w:rPr>
          <w:lang w:bidi="fr-CH"/>
        </w:rPr>
        <w:t>3.12.2.3.1.7</w:t>
      </w:r>
      <w:r w:rsidRPr="008F63C2">
        <w:rPr>
          <w:lang w:bidi="fr-CH"/>
        </w:rPr>
        <w:tab/>
        <w:t>Comparaison des performances d’adhérence sur sol mouillé entre un pneumatique à contrôler et un pneumatique de référence à l’aide d’un pneumatique témoin</w:t>
      </w:r>
    </w:p>
    <w:p w:rsidR="008F63C2" w:rsidRPr="008F63C2" w:rsidRDefault="008F63C2" w:rsidP="00A346D3">
      <w:pPr>
        <w:pStyle w:val="SingleTxtG"/>
        <w:keepNext/>
        <w:keepLines/>
        <w:spacing w:before="120"/>
        <w:ind w:left="2552" w:hanging="1418"/>
        <w:rPr>
          <w:lang w:bidi="fr-CH"/>
        </w:rPr>
      </w:pPr>
      <w:r w:rsidRPr="008F63C2">
        <w:rPr>
          <w:lang w:bidi="fr-CH"/>
        </w:rPr>
        <w:t>3.12.2.3.1.7.1</w:t>
      </w:r>
      <w:r w:rsidRPr="008F63C2">
        <w:rPr>
          <w:lang w:bidi="fr-CH"/>
        </w:rPr>
        <w:tab/>
        <w:t>Généralités</w:t>
      </w:r>
    </w:p>
    <w:p w:rsidR="008F63C2" w:rsidRPr="008F63C2" w:rsidRDefault="008F63C2" w:rsidP="00A346D3">
      <w:pPr>
        <w:pStyle w:val="SingleTxtG"/>
        <w:ind w:left="2552"/>
        <w:rPr>
          <w:lang w:bidi="fr-CH"/>
        </w:rPr>
      </w:pPr>
      <w:r w:rsidRPr="008F63C2">
        <w:rPr>
          <w:lang w:bidi="fr-CH"/>
        </w:rPr>
        <w:t>Lorsqu’un pneumatique à contrôler a des dimensions sensiblement différentes de celles du pneumatique de référence, une comparaison directe sur la même voiture particulière instrumentée peut ne pas être réalisable. La présente méthode d’essai nécessite un pneumatique intermédiaire, ci-après dénommé le « pneumatique témoin </w:t>
      </w:r>
      <w:r w:rsidR="006279BD">
        <w:rPr>
          <w:lang w:bidi="fr-CH"/>
        </w:rPr>
        <w:t>», tel que défini au paragraphe </w:t>
      </w:r>
      <w:r w:rsidRPr="008F63C2">
        <w:rPr>
          <w:lang w:bidi="fr-CH"/>
        </w:rPr>
        <w:t>2.5.</w:t>
      </w:r>
    </w:p>
    <w:p w:rsidR="008F63C2" w:rsidRPr="008F63C2" w:rsidRDefault="008F63C2" w:rsidP="00A346D3">
      <w:pPr>
        <w:pStyle w:val="SingleTxtG"/>
        <w:keepNext/>
        <w:keepLines/>
        <w:spacing w:before="120"/>
        <w:ind w:left="2552" w:hanging="1418"/>
        <w:rPr>
          <w:lang w:bidi="fr-CH"/>
        </w:rPr>
      </w:pPr>
      <w:r w:rsidRPr="008F63C2">
        <w:rPr>
          <w:lang w:bidi="fr-CH"/>
        </w:rPr>
        <w:t>3.12.2.3.1.7.2</w:t>
      </w:r>
      <w:r w:rsidRPr="008F63C2">
        <w:rPr>
          <w:lang w:bidi="fr-CH"/>
        </w:rPr>
        <w:tab/>
        <w:t>Principe</w:t>
      </w:r>
    </w:p>
    <w:p w:rsidR="008F63C2" w:rsidRPr="008F63C2" w:rsidRDefault="008F63C2" w:rsidP="00A346D3">
      <w:pPr>
        <w:pStyle w:val="SingleTxtG"/>
        <w:ind w:left="2552"/>
        <w:rPr>
          <w:lang w:bidi="fr-CH"/>
        </w:rPr>
      </w:pPr>
      <w:r w:rsidRPr="008F63C2">
        <w:rPr>
          <w:lang w:bidi="fr-CH"/>
        </w:rPr>
        <w:t xml:space="preserve">Le principe consiste à utiliser un jeu de pneumatiques témoins et deux voitures particulières instrumentées différentes pour le cycle d’essai d’un </w:t>
      </w:r>
      <w:r w:rsidRPr="008F63C2">
        <w:rPr>
          <w:lang w:bidi="fr-CH"/>
        </w:rPr>
        <w:lastRenderedPageBreak/>
        <w:t>jeu de pneumatiques candidats en comparaison d’un jeu de pneumatiques de référence.</w:t>
      </w:r>
    </w:p>
    <w:p w:rsidR="008F63C2" w:rsidRPr="008F63C2" w:rsidRDefault="008F63C2" w:rsidP="00A346D3">
      <w:pPr>
        <w:pStyle w:val="SingleTxtG"/>
        <w:ind w:left="2552"/>
        <w:rPr>
          <w:lang w:bidi="fr-CH"/>
        </w:rPr>
      </w:pPr>
      <w:r w:rsidRPr="008F63C2">
        <w:rPr>
          <w:lang w:bidi="fr-CH"/>
        </w:rPr>
        <w:t xml:space="preserve">Une voiture particulière instrumentée est équipée du jeu de pneumatiques de référence puis du jeu de pneumatiques témoins, l’autre voiture étant équipée du jeu de pneumatiques témoins puis du jeu de pneumatiques à contrôler. </w:t>
      </w:r>
    </w:p>
    <w:p w:rsidR="008F63C2" w:rsidRPr="008F63C2" w:rsidRDefault="008F63C2" w:rsidP="00A346D3">
      <w:pPr>
        <w:pStyle w:val="SingleTxtG"/>
        <w:ind w:left="2552"/>
        <w:rPr>
          <w:lang w:bidi="fr-CH"/>
        </w:rPr>
      </w:pPr>
      <w:r w:rsidRPr="008F63C2">
        <w:rPr>
          <w:lang w:bidi="fr-CH"/>
        </w:rPr>
        <w:t>Les prescri</w:t>
      </w:r>
      <w:r w:rsidR="006279BD">
        <w:rPr>
          <w:lang w:bidi="fr-CH"/>
        </w:rPr>
        <w:t>ptions énoncées aux paragraphes </w:t>
      </w:r>
      <w:r w:rsidRPr="008F63C2">
        <w:rPr>
          <w:lang w:bidi="fr-CH"/>
        </w:rPr>
        <w:t>4.1.2 à</w:t>
      </w:r>
      <w:r w:rsidR="006279BD">
        <w:rPr>
          <w:lang w:bidi="fr-CH"/>
        </w:rPr>
        <w:t> </w:t>
      </w:r>
      <w:r w:rsidRPr="008F63C2">
        <w:rPr>
          <w:lang w:bidi="fr-CH"/>
        </w:rPr>
        <w:t xml:space="preserve">4.1.4 s’appliquent. </w:t>
      </w:r>
    </w:p>
    <w:p w:rsidR="008F63C2" w:rsidRPr="008F63C2" w:rsidRDefault="008F63C2" w:rsidP="00A346D3">
      <w:pPr>
        <w:pStyle w:val="SingleTxtG"/>
        <w:ind w:left="2552"/>
        <w:rPr>
          <w:lang w:bidi="fr-CH"/>
        </w:rPr>
      </w:pPr>
      <w:r w:rsidRPr="008F63C2">
        <w:rPr>
          <w:lang w:bidi="fr-CH"/>
        </w:rPr>
        <w:t>Le premier cycle d’essai est une comparaison entre le jeu de pneumatiques témoins et le jeu de pneumatiques de référence.</w:t>
      </w:r>
    </w:p>
    <w:p w:rsidR="008F63C2" w:rsidRPr="008F63C2" w:rsidRDefault="008F63C2" w:rsidP="00A346D3">
      <w:pPr>
        <w:pStyle w:val="SingleTxtG"/>
        <w:ind w:left="2552"/>
        <w:rPr>
          <w:lang w:bidi="fr-CH"/>
        </w:rPr>
      </w:pPr>
      <w:r w:rsidRPr="008F63C2">
        <w:rPr>
          <w:lang w:bidi="fr-CH"/>
        </w:rPr>
        <w:t>Le second cycle d’essai est une comparaison entre le jeu de pneumatiques à contrôler et le jeu de pneumatiques témoins. Il est effectué sur la même piste d’essai et le même jour que le premier cycle d’essai. La température du revêtement mouillé ne doit pas dépasser ±5 °C par rapport au premier cycle. Le même jeu de pneumatiques témoins doit être utilisé pour le premier et le second cycle.</w:t>
      </w:r>
    </w:p>
    <w:p w:rsidR="008F63C2" w:rsidRPr="008F63C2" w:rsidRDefault="008F63C2" w:rsidP="00A346D3">
      <w:pPr>
        <w:pStyle w:val="SingleTxtG"/>
        <w:ind w:left="2552"/>
        <w:rPr>
          <w:lang w:bidi="fr-CH"/>
        </w:rPr>
      </w:pPr>
      <w:r w:rsidRPr="008F63C2">
        <w:rPr>
          <w:lang w:bidi="fr-CH"/>
        </w:rPr>
        <w:t>L’indice d’adhérence sur sol mouillé du pneumatique à contrôler (G(T)) est calculé comme suit :</w:t>
      </w:r>
    </w:p>
    <w:p w:rsidR="008F63C2" w:rsidRPr="008F63C2" w:rsidRDefault="008F63C2" w:rsidP="00A346D3">
      <w:pPr>
        <w:pStyle w:val="SingleTxtG"/>
        <w:ind w:left="2552"/>
        <w:rPr>
          <w:lang w:bidi="fr-CH"/>
        </w:rPr>
      </w:pPr>
      <w:r w:rsidRPr="008F63C2">
        <w:rPr>
          <w:lang w:bidi="fr-CH"/>
        </w:rPr>
        <w:t>G(T) = G</w:t>
      </w:r>
      <w:r w:rsidRPr="008F63C2">
        <w:rPr>
          <w:vertAlign w:val="subscript"/>
          <w:lang w:bidi="fr-CH"/>
        </w:rPr>
        <w:t xml:space="preserve">1 </w:t>
      </w:r>
      <w:r w:rsidRPr="008F63C2">
        <w:rPr>
          <w:lang w:bidi="fr-CH"/>
        </w:rPr>
        <w:t>× G</w:t>
      </w:r>
      <w:r w:rsidRPr="008F63C2">
        <w:rPr>
          <w:vertAlign w:val="subscript"/>
          <w:lang w:bidi="fr-CH"/>
        </w:rPr>
        <w:t>2</w:t>
      </w:r>
    </w:p>
    <w:p w:rsidR="008F63C2" w:rsidRPr="008F63C2" w:rsidRDefault="008F63C2" w:rsidP="006279BD">
      <w:pPr>
        <w:pStyle w:val="SingleTxtG"/>
        <w:keepNext/>
        <w:keepLines/>
        <w:ind w:left="2552"/>
        <w:rPr>
          <w:lang w:bidi="fr-CH"/>
        </w:rPr>
      </w:pPr>
      <w:r w:rsidRPr="008F63C2">
        <w:rPr>
          <w:lang w:bidi="fr-CH"/>
        </w:rPr>
        <w:t>Où :</w:t>
      </w:r>
    </w:p>
    <w:p w:rsidR="008F63C2" w:rsidRPr="008F63C2" w:rsidRDefault="008F63C2" w:rsidP="003A7253">
      <w:pPr>
        <w:pStyle w:val="SingleTxtG"/>
        <w:ind w:left="3119" w:hanging="567"/>
        <w:rPr>
          <w:lang w:bidi="fr-CH"/>
        </w:rPr>
      </w:pPr>
      <w:r w:rsidRPr="008F63C2">
        <w:rPr>
          <w:lang w:bidi="fr-CH"/>
        </w:rPr>
        <w:t>G</w:t>
      </w:r>
      <w:r w:rsidRPr="008F63C2">
        <w:rPr>
          <w:vertAlign w:val="subscript"/>
          <w:lang w:bidi="fr-CH"/>
        </w:rPr>
        <w:t>1</w:t>
      </w:r>
      <w:r w:rsidRPr="008F63C2">
        <w:rPr>
          <w:lang w:bidi="fr-CH"/>
        </w:rPr>
        <w:t xml:space="preserve"> </w:t>
      </w:r>
      <w:r w:rsidR="003A7253">
        <w:rPr>
          <w:lang w:bidi="fr-CH"/>
        </w:rPr>
        <w:tab/>
      </w:r>
      <w:r w:rsidRPr="008F63C2">
        <w:rPr>
          <w:lang w:bidi="fr-CH"/>
        </w:rPr>
        <w:t>est l’indice relatif d’adhérence sur sol mouillé du pneumatique témoin (C) comparé au pneumatique de référence (R), calculé comme suit :</w:t>
      </w:r>
    </w:p>
    <w:p w:rsidR="006279BD" w:rsidRDefault="008F63C2" w:rsidP="00CF2EB2">
      <w:pPr>
        <w:pStyle w:val="SingleTxtG"/>
        <w:ind w:left="2552"/>
        <w:rPr>
          <w:lang w:bidi="fr-CH"/>
        </w:rPr>
      </w:pPr>
      <w:r w:rsidRPr="008F63C2">
        <w:rPr>
          <w:lang w:bidi="fr-CH"/>
        </w:rPr>
        <w:object w:dxaOrig="6160" w:dyaOrig="800">
          <v:shape id="_x0000_i1031" type="#_x0000_t75" style="width:282.5pt;height:34.5pt" o:ole="" filled="t" fillcolor="white [3212]">
            <v:imagedata r:id="rId35" o:title=""/>
          </v:shape>
          <o:OLEObject Type="Embed" ProgID="Equation.3" ShapeID="_x0000_i1031" DrawAspect="Content" ObjectID="_1537774218" r:id="rId36"/>
        </w:object>
      </w:r>
    </w:p>
    <w:p w:rsidR="008F63C2" w:rsidRPr="008F63C2" w:rsidRDefault="008F63C2" w:rsidP="006279BD">
      <w:pPr>
        <w:pStyle w:val="SingleTxtG"/>
        <w:ind w:left="3119" w:hanging="567"/>
        <w:rPr>
          <w:lang w:bidi="fr-CH"/>
        </w:rPr>
      </w:pPr>
      <w:r w:rsidRPr="008F63C2">
        <w:rPr>
          <w:lang w:bidi="fr-CH"/>
        </w:rPr>
        <w:t>G</w:t>
      </w:r>
      <w:r w:rsidRPr="008F63C2">
        <w:rPr>
          <w:vertAlign w:val="subscript"/>
          <w:lang w:bidi="fr-CH"/>
        </w:rPr>
        <w:t>2</w:t>
      </w:r>
      <w:r w:rsidRPr="008F63C2">
        <w:rPr>
          <w:lang w:bidi="fr-CH"/>
        </w:rPr>
        <w:t xml:space="preserve"> </w:t>
      </w:r>
      <w:r w:rsidR="006279BD">
        <w:rPr>
          <w:lang w:bidi="fr-CH"/>
        </w:rPr>
        <w:tab/>
      </w:r>
      <w:r w:rsidRPr="008F63C2">
        <w:rPr>
          <w:lang w:bidi="fr-CH"/>
        </w:rPr>
        <w:t>est l’indice relatif d’adhérence sur sol mouillé du pneumatique à contrôler (T) comparé au pneumatique témoin (C), calculé comme suit :</w:t>
      </w:r>
    </w:p>
    <w:p w:rsidR="008F63C2" w:rsidRPr="008F63C2" w:rsidRDefault="008F63C2" w:rsidP="00A346D3">
      <w:pPr>
        <w:pStyle w:val="SingleTxtG"/>
        <w:ind w:left="2552"/>
        <w:rPr>
          <w:lang w:bidi="fr-CH"/>
        </w:rPr>
      </w:pPr>
      <w:r w:rsidRPr="008F63C2">
        <w:rPr>
          <w:lang w:bidi="fr-CH"/>
        </w:rPr>
        <w:object w:dxaOrig="1460" w:dyaOrig="660">
          <v:shape id="_x0000_i1032" type="#_x0000_t75" style="width:1in;height:33pt" o:ole="" filled="t" fillcolor="white [3212]">
            <v:imagedata r:id="rId37" o:title=""/>
          </v:shape>
          <o:OLEObject Type="Embed" ProgID="Equation.3" ShapeID="_x0000_i1032" DrawAspect="Content" ObjectID="_1537774219" r:id="rId38"/>
        </w:object>
      </w:r>
      <w:r w:rsidR="00501B4A">
        <w:rPr>
          <w:lang w:bidi="fr-CH"/>
        </w:rPr>
        <w:t>.</w:t>
      </w:r>
    </w:p>
    <w:p w:rsidR="008F63C2" w:rsidRPr="008F63C2" w:rsidRDefault="008F63C2" w:rsidP="00A346D3">
      <w:pPr>
        <w:pStyle w:val="SingleTxtG"/>
        <w:keepNext/>
        <w:keepLines/>
        <w:spacing w:before="120"/>
        <w:ind w:left="2552" w:hanging="1418"/>
        <w:rPr>
          <w:lang w:bidi="fr-CH"/>
        </w:rPr>
      </w:pPr>
      <w:r w:rsidRPr="008F63C2">
        <w:rPr>
          <w:lang w:bidi="fr-CH"/>
        </w:rPr>
        <w:t>3.12.2.3.1.7.3</w:t>
      </w:r>
      <w:r w:rsidRPr="008F63C2">
        <w:rPr>
          <w:lang w:bidi="fr-CH"/>
        </w:rPr>
        <w:tab/>
        <w:t>Stockage et conservation</w:t>
      </w:r>
    </w:p>
    <w:p w:rsidR="008F63C2" w:rsidRPr="008F63C2" w:rsidRDefault="008F63C2" w:rsidP="00A346D3">
      <w:pPr>
        <w:pStyle w:val="SingleTxtG"/>
        <w:ind w:left="2552"/>
        <w:rPr>
          <w:lang w:bidi="fr-CH"/>
        </w:rPr>
      </w:pPr>
      <w:r w:rsidRPr="008F63C2">
        <w:rPr>
          <w:lang w:bidi="fr-CH"/>
        </w:rPr>
        <w:t>Tous les pneumatiques d’un jeu de pneumatiques témoins doivent cependant avoir été stockés dans les mêmes conditions. Dès que le jeu de pneumatiques témoins a été testé en comparaison avec le pneumatique de référence, les conditions particulières de stock</w:t>
      </w:r>
      <w:r w:rsidR="00501B4A">
        <w:rPr>
          <w:lang w:bidi="fr-CH"/>
        </w:rPr>
        <w:t>age définies dans la norme ASTM </w:t>
      </w:r>
      <w:r w:rsidRPr="008F63C2">
        <w:rPr>
          <w:lang w:bidi="fr-CH"/>
        </w:rPr>
        <w:t>E1136-93 (réapprouvée en 2003) s’appliquent.</w:t>
      </w:r>
    </w:p>
    <w:p w:rsidR="008F63C2" w:rsidRPr="008F63C2" w:rsidRDefault="008F63C2" w:rsidP="00A346D3">
      <w:pPr>
        <w:pStyle w:val="SingleTxtG"/>
        <w:keepNext/>
        <w:keepLines/>
        <w:spacing w:before="120"/>
        <w:ind w:left="2552" w:hanging="1418"/>
        <w:rPr>
          <w:lang w:bidi="fr-CH"/>
        </w:rPr>
      </w:pPr>
      <w:r w:rsidRPr="008F63C2">
        <w:rPr>
          <w:lang w:bidi="fr-CH"/>
        </w:rPr>
        <w:t>3.12.2.3.1.7.4</w:t>
      </w:r>
      <w:r w:rsidRPr="008F63C2">
        <w:rPr>
          <w:lang w:bidi="fr-CH"/>
        </w:rPr>
        <w:tab/>
        <w:t>Remplacement des pneumatiques de référence et des pneumatiques témoins</w:t>
      </w:r>
    </w:p>
    <w:p w:rsidR="008F63C2" w:rsidRPr="008F63C2" w:rsidRDefault="008F63C2" w:rsidP="00A346D3">
      <w:pPr>
        <w:pStyle w:val="SingleTxtG"/>
        <w:ind w:left="2552"/>
        <w:rPr>
          <w:lang w:bidi="fr-CH"/>
        </w:rPr>
      </w:pPr>
      <w:r w:rsidRPr="008F63C2">
        <w:rPr>
          <w:lang w:bidi="fr-CH"/>
        </w:rPr>
        <w:t>Lorsque les essais causent une usure irrégulière ou des dommages, ou lorsque l’usure a une incidence sur les résultats obtenus, le pneumatique concerné ne doit plus être utilisé.</w:t>
      </w:r>
    </w:p>
    <w:p w:rsidR="008F63C2" w:rsidRPr="008F63C2" w:rsidRDefault="00501B4A" w:rsidP="00A346D3">
      <w:pPr>
        <w:pStyle w:val="SingleTxtG"/>
        <w:keepNext/>
        <w:keepLines/>
        <w:spacing w:before="120"/>
        <w:ind w:left="2552" w:hanging="1418"/>
        <w:rPr>
          <w:lang w:val="fr-CA"/>
        </w:rPr>
      </w:pPr>
      <w:r>
        <w:rPr>
          <w:lang w:val="fr-CA"/>
        </w:rPr>
        <w:lastRenderedPageBreak/>
        <w:t>3.12.2.3.2</w:t>
      </w:r>
      <w:r>
        <w:rPr>
          <w:lang w:val="fr-CA"/>
        </w:rPr>
        <w:tab/>
        <w:t>Essai </w:t>
      </w:r>
      <w:r w:rsidR="008F63C2" w:rsidRPr="008F63C2">
        <w:rPr>
          <w:lang w:val="fr-CA"/>
        </w:rPr>
        <w:t>b) avec une remorque tractée par un véhicule ou avec un véhicule d’essai de pneumatiques</w:t>
      </w:r>
    </w:p>
    <w:p w:rsidR="008F63C2" w:rsidRPr="008F63C2" w:rsidRDefault="008F63C2" w:rsidP="00A346D3">
      <w:pPr>
        <w:pStyle w:val="SingleTxtG"/>
        <w:keepNext/>
        <w:keepLines/>
        <w:spacing w:before="120"/>
        <w:ind w:left="2552" w:hanging="1418"/>
        <w:rPr>
          <w:lang w:bidi="fr-CH"/>
        </w:rPr>
      </w:pPr>
      <w:r w:rsidRPr="008F63C2">
        <w:rPr>
          <w:lang w:bidi="fr-CH"/>
        </w:rPr>
        <w:t>3.12.2.3.2.1</w:t>
      </w:r>
      <w:r w:rsidRPr="008F63C2">
        <w:rPr>
          <w:lang w:bidi="fr-CH"/>
        </w:rPr>
        <w:tab/>
        <w:t>Principe</w:t>
      </w:r>
    </w:p>
    <w:p w:rsidR="008F63C2" w:rsidRPr="008F63C2" w:rsidRDefault="008F63C2" w:rsidP="00A346D3">
      <w:pPr>
        <w:pStyle w:val="SingleTxtG"/>
        <w:ind w:left="2552"/>
        <w:rPr>
          <w:lang w:bidi="fr-CH"/>
        </w:rPr>
      </w:pPr>
      <w:r w:rsidRPr="008F63C2">
        <w:rPr>
          <w:lang w:bidi="fr-CH"/>
        </w:rPr>
        <w:t>Les mesures sont effectuées sur des pneumatiques d’essai montés sur une remorque tractée par un véhicule (ci-après dénommé « véhicule tracteur ») ou sur un véhicule d’essai de pneumatiques. Le frein à l’emplacement d’essai est appliqué fermement jusqu’à obtention d’un couple de freinage suffisant pour produire la force de freinage maximale avant le blocage des roues à une v</w:t>
      </w:r>
      <w:r w:rsidR="00501B4A">
        <w:rPr>
          <w:lang w:bidi="fr-CH"/>
        </w:rPr>
        <w:t>itesse d’essai de 65 </w:t>
      </w:r>
      <w:r w:rsidRPr="008F63C2">
        <w:rPr>
          <w:lang w:bidi="fr-CH"/>
        </w:rPr>
        <w:t>km/h.</w:t>
      </w:r>
    </w:p>
    <w:p w:rsidR="008F63C2" w:rsidRPr="008F63C2" w:rsidRDefault="008F63C2" w:rsidP="00A346D3">
      <w:pPr>
        <w:pStyle w:val="SingleTxtG"/>
        <w:keepNext/>
        <w:keepLines/>
        <w:spacing w:before="120"/>
        <w:ind w:left="2552" w:hanging="1418"/>
        <w:rPr>
          <w:lang w:bidi="fr-CH"/>
        </w:rPr>
      </w:pPr>
      <w:r w:rsidRPr="008F63C2">
        <w:rPr>
          <w:lang w:bidi="fr-CH"/>
        </w:rPr>
        <w:t>3.12.2.3.2.2</w:t>
      </w:r>
      <w:r w:rsidRPr="008F63C2">
        <w:rPr>
          <w:lang w:bidi="fr-CH"/>
        </w:rPr>
        <w:tab/>
        <w:t>Matériel</w:t>
      </w:r>
    </w:p>
    <w:p w:rsidR="008F63C2" w:rsidRPr="008F63C2" w:rsidRDefault="008F63C2" w:rsidP="00A346D3">
      <w:pPr>
        <w:pStyle w:val="SingleTxtG"/>
        <w:keepNext/>
        <w:keepLines/>
        <w:spacing w:before="120"/>
        <w:ind w:left="2552" w:hanging="1418"/>
        <w:rPr>
          <w:lang w:bidi="fr-CH"/>
        </w:rPr>
      </w:pPr>
      <w:r w:rsidRPr="008F63C2">
        <w:rPr>
          <w:lang w:bidi="fr-CH"/>
        </w:rPr>
        <w:t>3.12.2.3.2.2.1</w:t>
      </w:r>
      <w:r w:rsidRPr="008F63C2">
        <w:rPr>
          <w:lang w:bidi="fr-CH"/>
        </w:rPr>
        <w:tab/>
        <w:t>Véhicule tracteur et remorque ou véhicule d’essai de pneumatiques</w:t>
      </w:r>
    </w:p>
    <w:p w:rsidR="008F63C2" w:rsidRPr="00A346D3" w:rsidRDefault="008F63C2" w:rsidP="00A346D3">
      <w:pPr>
        <w:pStyle w:val="SingleTxtG"/>
        <w:ind w:left="2552"/>
        <w:rPr>
          <w:lang w:bidi="fr-CH"/>
        </w:rPr>
      </w:pPr>
      <w:r w:rsidRPr="00A346D3">
        <w:rPr>
          <w:lang w:bidi="fr-CH"/>
        </w:rPr>
        <w:t>Le véhicule tracteur ou le véhicule d’essai de pneumatiques doit pouvoir maintenir la vitesse spécifiée de 65 ± 2 km/h, même lors de l’application de la force de freinage maximale.</w:t>
      </w:r>
    </w:p>
    <w:p w:rsidR="008F63C2" w:rsidRPr="00A346D3" w:rsidRDefault="008F63C2" w:rsidP="00A346D3">
      <w:pPr>
        <w:pStyle w:val="SingleTxtG"/>
        <w:ind w:left="2552"/>
        <w:rPr>
          <w:lang w:bidi="fr-CH"/>
        </w:rPr>
      </w:pPr>
      <w:r w:rsidRPr="00A346D3">
        <w:rPr>
          <w:lang w:bidi="fr-CH"/>
        </w:rPr>
        <w:t>La remorque ou le véhicule d’essai de pneumatiques doit comporter un emplacement auquel le pneumatique peut être installé aux fins de mesures, ci-après dénommé « l’emplacement d’essai », et les accessoires suivants :</w:t>
      </w:r>
    </w:p>
    <w:p w:rsidR="008F63C2" w:rsidRPr="00A346D3" w:rsidRDefault="008F63C2" w:rsidP="00A346D3">
      <w:pPr>
        <w:pStyle w:val="SingleTxtG"/>
        <w:ind w:left="3119" w:hanging="567"/>
        <w:rPr>
          <w:lang w:bidi="fr-CH"/>
        </w:rPr>
      </w:pPr>
      <w:r w:rsidRPr="00A346D3">
        <w:rPr>
          <w:lang w:bidi="fr-CH"/>
        </w:rPr>
        <w:t>a)</w:t>
      </w:r>
      <w:r w:rsidRPr="00A346D3">
        <w:rPr>
          <w:lang w:bidi="fr-CH"/>
        </w:rPr>
        <w:tab/>
        <w:t>Un dispositif d’actionnement des freins, à l’emplacement d’essai ;</w:t>
      </w:r>
    </w:p>
    <w:p w:rsidR="008F63C2" w:rsidRPr="00A346D3" w:rsidRDefault="008F63C2" w:rsidP="00A346D3">
      <w:pPr>
        <w:pStyle w:val="SingleTxtG"/>
        <w:ind w:left="3119" w:hanging="567"/>
        <w:rPr>
          <w:lang w:bidi="fr-CH"/>
        </w:rPr>
      </w:pPr>
      <w:r w:rsidRPr="00A346D3">
        <w:rPr>
          <w:lang w:bidi="fr-CH"/>
        </w:rPr>
        <w:t>b)</w:t>
      </w:r>
      <w:r w:rsidRPr="00A346D3">
        <w:rPr>
          <w:lang w:bidi="fr-CH"/>
        </w:rPr>
        <w:tab/>
        <w:t>Un réservoir d’eau permettant de stocker un volume d’eau suffisant pour alimenter le dispositif d’arrosage du revêtement routier, sauf en cas d’utilisation d’un système d’arrosage extérieur ;</w:t>
      </w:r>
    </w:p>
    <w:p w:rsidR="008F63C2" w:rsidRPr="00A346D3" w:rsidRDefault="008F63C2" w:rsidP="00A346D3">
      <w:pPr>
        <w:pStyle w:val="SingleTxtG"/>
        <w:ind w:left="3119" w:hanging="567"/>
        <w:rPr>
          <w:lang w:bidi="fr-CH"/>
        </w:rPr>
      </w:pPr>
      <w:r w:rsidRPr="00A346D3">
        <w:rPr>
          <w:lang w:bidi="fr-CH"/>
        </w:rPr>
        <w:t>c)</w:t>
      </w:r>
      <w:r w:rsidRPr="00A346D3">
        <w:rPr>
          <w:lang w:bidi="fr-CH"/>
        </w:rPr>
        <w:tab/>
        <w:t>Un dispositif d’enregistrement des signaux émis par les capteurs installés à l’emplacement d’essai et de suivi du débit d’arrosage en cas d’utilisation d’un système d’arrosage embarqué.</w:t>
      </w:r>
    </w:p>
    <w:p w:rsidR="008F63C2" w:rsidRPr="00A346D3" w:rsidRDefault="008F63C2" w:rsidP="00A346D3">
      <w:pPr>
        <w:pStyle w:val="SingleTxtG"/>
        <w:ind w:left="2552"/>
        <w:rPr>
          <w:lang w:bidi="fr-CH"/>
        </w:rPr>
      </w:pPr>
      <w:r w:rsidRPr="00A346D3">
        <w:rPr>
          <w:lang w:bidi="fr-CH"/>
        </w:rPr>
        <w:t>Le pincement et l’angle de carrossage à l’emplacement d’essai ne doivent pas varier de ±0,5° sous la charge verticale maximale. Les bras et les coussinets de suspension doivent être suffisamment rigides pour réduire au minimum le jeu et répondre aux critères de conformité sous l’application de la force de freinage maximale. Le système de suspension doit autoriser une capacité de charge adéquate et être conçu de façon à isoler la résonance de suspension.</w:t>
      </w:r>
    </w:p>
    <w:p w:rsidR="008F63C2" w:rsidRPr="00A346D3" w:rsidRDefault="008F63C2" w:rsidP="00A346D3">
      <w:pPr>
        <w:pStyle w:val="SingleTxtG"/>
        <w:ind w:left="2552"/>
        <w:rPr>
          <w:lang w:bidi="fr-CH"/>
        </w:rPr>
      </w:pPr>
      <w:r w:rsidRPr="00A346D3">
        <w:rPr>
          <w:lang w:bidi="fr-CH"/>
        </w:rPr>
        <w:t>L’emplacement d’essai doit être pourvu d’un système de freinage automobile usuel ou spécial, capable d’appliquer un couple de freinage suffisant pour produire la valeur maximale de la force de freinage longitudinale sur la roue d’essai aux conditions spécifiées.</w:t>
      </w:r>
    </w:p>
    <w:p w:rsidR="008F63C2" w:rsidRPr="008F63C2" w:rsidRDefault="008F63C2" w:rsidP="00A346D3">
      <w:pPr>
        <w:pStyle w:val="SingleTxtG"/>
        <w:ind w:left="2552"/>
        <w:rPr>
          <w:lang w:bidi="fr-CH"/>
        </w:rPr>
      </w:pPr>
      <w:r w:rsidRPr="00A346D3">
        <w:rPr>
          <w:lang w:bidi="fr-CH"/>
        </w:rPr>
        <w:t xml:space="preserve">Le système de freinage doit permettre de mesurer l’intervalle de temps qui s’écoule entre le début du freinage et l’application de la </w:t>
      </w:r>
      <w:r w:rsidRPr="008F63C2">
        <w:rPr>
          <w:lang w:bidi="fr-CH"/>
        </w:rPr>
        <w:t>force longitudinale maxima</w:t>
      </w:r>
      <w:r w:rsidR="00501B4A">
        <w:rPr>
          <w:lang w:bidi="fr-CH"/>
        </w:rPr>
        <w:t>le, comme indiqué au paragraphe </w:t>
      </w:r>
      <w:r w:rsidRPr="008F63C2">
        <w:rPr>
          <w:lang w:bidi="fr-CH"/>
        </w:rPr>
        <w:t>3.12.2.3.2.7.1 ci</w:t>
      </w:r>
      <w:r w:rsidR="00501B4A">
        <w:rPr>
          <w:lang w:bidi="fr-CH"/>
        </w:rPr>
        <w:noBreakHyphen/>
      </w:r>
      <w:r w:rsidRPr="008F63C2">
        <w:rPr>
          <w:lang w:bidi="fr-CH"/>
        </w:rPr>
        <w:t>dessous.</w:t>
      </w:r>
    </w:p>
    <w:p w:rsidR="008F63C2" w:rsidRPr="008F63C2" w:rsidRDefault="008F63C2" w:rsidP="00A346D3">
      <w:pPr>
        <w:pStyle w:val="SingleTxtG"/>
        <w:ind w:left="2552"/>
        <w:rPr>
          <w:lang w:bidi="fr-CH"/>
        </w:rPr>
      </w:pPr>
      <w:r w:rsidRPr="008F63C2">
        <w:rPr>
          <w:lang w:bidi="fr-CH"/>
        </w:rPr>
        <w:t>La remorque ou le véhicule d’essai de pneumatiques doivent être conçus de façon à permettre l’installation de toute la gamme de dimensions des pneumatiques à contrôler.</w:t>
      </w:r>
    </w:p>
    <w:p w:rsidR="008F63C2" w:rsidRPr="008F63C2" w:rsidRDefault="008F63C2" w:rsidP="00A346D3">
      <w:pPr>
        <w:pStyle w:val="SingleTxtG"/>
        <w:ind w:left="2552"/>
        <w:rPr>
          <w:lang w:bidi="fr-CH"/>
        </w:rPr>
      </w:pPr>
      <w:r w:rsidRPr="008F63C2">
        <w:rPr>
          <w:lang w:bidi="fr-CH"/>
        </w:rPr>
        <w:lastRenderedPageBreak/>
        <w:t>La remorque ou le véhicule d’essai de pneumatiques doivent comporter un dispositif permettant de régler la charge vertica</w:t>
      </w:r>
      <w:r w:rsidR="00501B4A">
        <w:rPr>
          <w:lang w:bidi="fr-CH"/>
        </w:rPr>
        <w:t>le, comme indiqué au paragraphe </w:t>
      </w:r>
      <w:r w:rsidRPr="008F63C2">
        <w:rPr>
          <w:lang w:bidi="fr-CH"/>
        </w:rPr>
        <w:t>3.12.2.3.2.5.2 ci-dessous.</w:t>
      </w:r>
    </w:p>
    <w:p w:rsidR="008F63C2" w:rsidRPr="008F63C2" w:rsidRDefault="008F63C2" w:rsidP="00A346D3">
      <w:pPr>
        <w:pStyle w:val="SingleTxtG"/>
        <w:keepNext/>
        <w:keepLines/>
        <w:spacing w:before="120"/>
        <w:ind w:left="2552" w:hanging="1418"/>
        <w:rPr>
          <w:lang w:bidi="fr-CH"/>
        </w:rPr>
      </w:pPr>
      <w:r w:rsidRPr="008F63C2">
        <w:rPr>
          <w:lang w:bidi="fr-CH"/>
        </w:rPr>
        <w:t>3.12.2.3.2.2.2</w:t>
      </w:r>
      <w:r w:rsidRPr="008F63C2">
        <w:rPr>
          <w:lang w:bidi="fr-CH"/>
        </w:rPr>
        <w:tab/>
        <w:t>Appareils de mesure</w:t>
      </w:r>
    </w:p>
    <w:p w:rsidR="008F63C2" w:rsidRPr="008F63C2" w:rsidRDefault="008F63C2" w:rsidP="00A346D3">
      <w:pPr>
        <w:pStyle w:val="SingleTxtG"/>
        <w:ind w:left="2552"/>
        <w:rPr>
          <w:lang w:bidi="fr-CH"/>
        </w:rPr>
      </w:pPr>
      <w:r w:rsidRPr="008F63C2">
        <w:rPr>
          <w:lang w:bidi="fr-CH"/>
        </w:rPr>
        <w:t>L’emplacement d’essai sur la remorque ou sur le véhicule d’essai doit être pourvu d’un dispositif de mesure de la vitesse de rotation de la roue et de capteurs permettant de relever la force de freinage et la charge verticale sur la roue d’essai.</w:t>
      </w:r>
    </w:p>
    <w:p w:rsidR="008F63C2" w:rsidRPr="008F63C2" w:rsidRDefault="008F63C2" w:rsidP="00A346D3">
      <w:pPr>
        <w:pStyle w:val="SingleTxtG"/>
        <w:ind w:left="2552"/>
        <w:rPr>
          <w:lang w:bidi="fr-CH"/>
        </w:rPr>
      </w:pPr>
      <w:r w:rsidRPr="008F63C2">
        <w:rPr>
          <w:lang w:bidi="fr-CH"/>
        </w:rPr>
        <w:t>Prescriptions générales applicables au dispositif de mesure : Le dispositif de mesure doit être conforme aux prescriptions générales suivantes à des températures am</w:t>
      </w:r>
      <w:r w:rsidR="00501B4A">
        <w:rPr>
          <w:lang w:bidi="fr-CH"/>
        </w:rPr>
        <w:t>biantes comprises entre 0 et 45 </w:t>
      </w:r>
      <w:r w:rsidRPr="008F63C2">
        <w:rPr>
          <w:lang w:bidi="fr-CH"/>
        </w:rPr>
        <w:t>°C :</w:t>
      </w:r>
    </w:p>
    <w:p w:rsidR="008F63C2" w:rsidRPr="008F63C2" w:rsidRDefault="008F63C2" w:rsidP="00A346D3">
      <w:pPr>
        <w:pStyle w:val="SingleTxtG"/>
        <w:ind w:left="3119" w:hanging="567"/>
        <w:rPr>
          <w:lang w:bidi="fr-CH"/>
        </w:rPr>
      </w:pPr>
      <w:r w:rsidRPr="008F63C2">
        <w:rPr>
          <w:lang w:bidi="fr-CH"/>
        </w:rPr>
        <w:t>a)</w:t>
      </w:r>
      <w:r w:rsidRPr="008F63C2">
        <w:rPr>
          <w:lang w:bidi="fr-CH"/>
        </w:rPr>
        <w:tab/>
        <w:t>Précision générale du dispositif en ce qui concerne la force : ±1,5 % de la valeur maximale de la charge verticale ou de la force de freinage ;</w:t>
      </w:r>
    </w:p>
    <w:p w:rsidR="008F63C2" w:rsidRPr="008F63C2" w:rsidRDefault="008F63C2" w:rsidP="00A346D3">
      <w:pPr>
        <w:pStyle w:val="SingleTxtG"/>
        <w:ind w:left="3119" w:hanging="567"/>
        <w:rPr>
          <w:lang w:bidi="fr-CH"/>
        </w:rPr>
      </w:pPr>
      <w:r w:rsidRPr="008F63C2">
        <w:rPr>
          <w:lang w:bidi="fr-CH"/>
        </w:rPr>
        <w:t>b)</w:t>
      </w:r>
      <w:r w:rsidRPr="008F63C2">
        <w:rPr>
          <w:lang w:bidi="fr-CH"/>
        </w:rPr>
        <w:tab/>
        <w:t>Précision générale du dispositif en ce qui concerne la vitesse : ±1,5 % de la vitesse ou ±1,0 km/h, la plus grande des deux valeurs étant retenue.</w:t>
      </w:r>
    </w:p>
    <w:p w:rsidR="008F63C2" w:rsidRPr="008F63C2" w:rsidRDefault="008F63C2" w:rsidP="00A346D3">
      <w:pPr>
        <w:pStyle w:val="SingleTxtG"/>
        <w:ind w:left="2552"/>
        <w:rPr>
          <w:lang w:bidi="fr-CH"/>
        </w:rPr>
      </w:pPr>
      <w:r w:rsidRPr="008F63C2">
        <w:rPr>
          <w:lang w:bidi="fr-CH"/>
        </w:rPr>
        <w:t>Vitesse du véhicule : Pour la mesure de la vitesse du véhicule, il y a lieu d’utiliser une cinquième roue ou un compteur de vitesse de précision sans contact.</w:t>
      </w:r>
    </w:p>
    <w:p w:rsidR="008F63C2" w:rsidRPr="008F63C2" w:rsidRDefault="008F63C2" w:rsidP="00A346D3">
      <w:pPr>
        <w:pStyle w:val="SingleTxtG"/>
        <w:ind w:left="2552"/>
        <w:rPr>
          <w:lang w:bidi="fr-CH"/>
        </w:rPr>
      </w:pPr>
      <w:r w:rsidRPr="008F63C2">
        <w:rPr>
          <w:lang w:bidi="fr-CH"/>
        </w:rPr>
        <w:t>Force de freinage : Les capteurs de freinage doivent permettre de mesurer la force longitudinale produite à l’interface pneumatique-route sous l’action des freins, dans une gamme allant de 0 % à au moins 125 % de la charge verticale appliquée. La conception et l’emplacement des capteurs doivent permettre de réduire au minimum les effets d’inertie et la résonance mécanique due aux vibrations.</w:t>
      </w:r>
    </w:p>
    <w:p w:rsidR="008F63C2" w:rsidRPr="008F63C2" w:rsidRDefault="008F63C2" w:rsidP="00A346D3">
      <w:pPr>
        <w:pStyle w:val="SingleTxtG"/>
        <w:ind w:left="2552"/>
        <w:rPr>
          <w:lang w:bidi="fr-CH"/>
        </w:rPr>
      </w:pPr>
      <w:r w:rsidRPr="008F63C2">
        <w:rPr>
          <w:lang w:bidi="fr-CH"/>
        </w:rPr>
        <w:t>Charge verticale : Le capteur de la charge verticale doit permettre de mesurer la charge verticale à l’emplacement d’essai lors du freinage. Ses spécifications doivent être les mêmes que celles énoncées précédemment.</w:t>
      </w:r>
    </w:p>
    <w:p w:rsidR="008F63C2" w:rsidRPr="008F63C2" w:rsidRDefault="008F63C2" w:rsidP="00A346D3">
      <w:pPr>
        <w:pStyle w:val="SingleTxtG"/>
        <w:ind w:left="2552"/>
        <w:rPr>
          <w:lang w:bidi="fr-CH"/>
        </w:rPr>
      </w:pPr>
      <w:r w:rsidRPr="008F63C2">
        <w:rPr>
          <w:lang w:bidi="fr-CH"/>
        </w:rPr>
        <w:t>Conditionnement et enregistrement des signaux : Tous les appareils de conditionnement et d’enregistrement des signaux doivent offrir une restitution linéaire répondant aux prescriptions énoncées précédemment, moyennant une amplification et une résolution appropriées. Ils doivent également satisfaire aux prescriptions suivantes :</w:t>
      </w:r>
    </w:p>
    <w:p w:rsidR="008F63C2" w:rsidRPr="008F63C2" w:rsidRDefault="008F63C2" w:rsidP="00A346D3">
      <w:pPr>
        <w:pStyle w:val="SingleTxtG"/>
        <w:ind w:left="3119" w:hanging="567"/>
        <w:rPr>
          <w:lang w:bidi="fr-CH"/>
        </w:rPr>
      </w:pPr>
      <w:r w:rsidRPr="008F63C2">
        <w:rPr>
          <w:lang w:bidi="fr-CH"/>
        </w:rPr>
        <w:t>a)</w:t>
      </w:r>
      <w:r w:rsidRPr="008F63C2">
        <w:rPr>
          <w:lang w:bidi="fr-CH"/>
        </w:rPr>
        <w:tab/>
        <w:t>La réponse minimale en fréquence doit être neutre de 0 à 50 Hz (100 Hz), à ±1 % de la valeur maximale près ;</w:t>
      </w:r>
    </w:p>
    <w:p w:rsidR="008F63C2" w:rsidRPr="008F63C2" w:rsidRDefault="008F63C2" w:rsidP="00A346D3">
      <w:pPr>
        <w:pStyle w:val="SingleTxtG"/>
        <w:ind w:left="3119" w:hanging="567"/>
        <w:rPr>
          <w:lang w:bidi="fr-CH"/>
        </w:rPr>
      </w:pPr>
      <w:r w:rsidRPr="008F63C2">
        <w:rPr>
          <w:lang w:bidi="fr-CH"/>
        </w:rPr>
        <w:t>b)</w:t>
      </w:r>
      <w:r w:rsidRPr="008F63C2">
        <w:rPr>
          <w:lang w:bidi="fr-CH"/>
        </w:rPr>
        <w:tab/>
        <w:t>Le rapport si</w:t>
      </w:r>
      <w:r w:rsidR="00501B4A">
        <w:rPr>
          <w:lang w:bidi="fr-CH"/>
        </w:rPr>
        <w:t>gnal-bruit doit être d’au moins </w:t>
      </w:r>
      <w:r w:rsidRPr="008F63C2">
        <w:rPr>
          <w:lang w:bidi="fr-CH"/>
        </w:rPr>
        <w:t>20/1 ;</w:t>
      </w:r>
    </w:p>
    <w:p w:rsidR="008F63C2" w:rsidRPr="008F63C2" w:rsidRDefault="008F63C2" w:rsidP="00A346D3">
      <w:pPr>
        <w:pStyle w:val="SingleTxtG"/>
        <w:ind w:left="3119" w:hanging="567"/>
        <w:rPr>
          <w:lang w:bidi="fr-CH"/>
        </w:rPr>
      </w:pPr>
      <w:r w:rsidRPr="008F63C2">
        <w:rPr>
          <w:lang w:bidi="fr-CH"/>
        </w:rPr>
        <w:t>c)</w:t>
      </w:r>
      <w:r w:rsidRPr="008F63C2">
        <w:rPr>
          <w:lang w:bidi="fr-CH"/>
        </w:rPr>
        <w:tab/>
        <w:t>L’amplification doit être suffisante pour permettre l’affichage correct du niveau maximal du signal en entrée ;</w:t>
      </w:r>
    </w:p>
    <w:p w:rsidR="008F63C2" w:rsidRPr="008F63C2" w:rsidRDefault="008F63C2" w:rsidP="00A346D3">
      <w:pPr>
        <w:pStyle w:val="SingleTxtG"/>
        <w:ind w:left="3119" w:hanging="567"/>
        <w:rPr>
          <w:lang w:bidi="fr-CH"/>
        </w:rPr>
      </w:pPr>
      <w:r w:rsidRPr="008F63C2">
        <w:rPr>
          <w:lang w:bidi="fr-CH"/>
        </w:rPr>
        <w:t>d)</w:t>
      </w:r>
      <w:r w:rsidRPr="008F63C2">
        <w:rPr>
          <w:lang w:bidi="fr-CH"/>
        </w:rPr>
        <w:tab/>
        <w:t>L’impédance à l’entrée du signal source doit être au moins 10 fois supérieure à l’impédance à la sortie ;</w:t>
      </w:r>
    </w:p>
    <w:p w:rsidR="008F63C2" w:rsidRPr="008F63C2" w:rsidRDefault="008F63C2" w:rsidP="00A346D3">
      <w:pPr>
        <w:pStyle w:val="SingleTxtG"/>
        <w:ind w:left="3119" w:hanging="567"/>
        <w:rPr>
          <w:lang w:bidi="fr-CH"/>
        </w:rPr>
      </w:pPr>
      <w:r w:rsidRPr="008F63C2">
        <w:rPr>
          <w:lang w:bidi="fr-CH"/>
        </w:rPr>
        <w:t>e)</w:t>
      </w:r>
      <w:r w:rsidRPr="008F63C2">
        <w:rPr>
          <w:lang w:bidi="fr-CH"/>
        </w:rPr>
        <w:tab/>
        <w:t>Les appareils ne doivent pas être sensibles aux vibrations, aux accélérations et aux variations de la température ambiante.</w:t>
      </w:r>
    </w:p>
    <w:p w:rsidR="008F63C2" w:rsidRPr="008F63C2" w:rsidRDefault="008F63C2" w:rsidP="00A346D3">
      <w:pPr>
        <w:pStyle w:val="SingleTxtG"/>
        <w:keepNext/>
        <w:keepLines/>
        <w:spacing w:before="120"/>
        <w:ind w:left="2552" w:hanging="1418"/>
        <w:rPr>
          <w:lang w:bidi="fr-CH"/>
        </w:rPr>
      </w:pPr>
      <w:r w:rsidRPr="008F63C2">
        <w:rPr>
          <w:lang w:bidi="fr-CH"/>
        </w:rPr>
        <w:lastRenderedPageBreak/>
        <w:t>3.12.2.3.2.3</w:t>
      </w:r>
      <w:r w:rsidRPr="008F63C2">
        <w:rPr>
          <w:lang w:bidi="fr-CH"/>
        </w:rPr>
        <w:tab/>
        <w:t>Conditionnement de la piste d’essai</w:t>
      </w:r>
    </w:p>
    <w:p w:rsidR="008F63C2" w:rsidRPr="008F63C2" w:rsidRDefault="008F63C2" w:rsidP="00A346D3">
      <w:pPr>
        <w:pStyle w:val="SingleTxtG"/>
        <w:ind w:left="2552"/>
        <w:rPr>
          <w:lang w:bidi="fr-CH"/>
        </w:rPr>
      </w:pPr>
      <w:r w:rsidRPr="008F63C2">
        <w:rPr>
          <w:lang w:bidi="fr-CH"/>
        </w:rPr>
        <w:t>La piste d’essai doit être conditionnée en effectuant au moins 10 essais à 65 ± 2 km/h avec des pneumatiques ne faisant pas partie du programme d’essai.</w:t>
      </w:r>
    </w:p>
    <w:p w:rsidR="008F63C2" w:rsidRPr="008F63C2" w:rsidRDefault="008F63C2" w:rsidP="00A346D3">
      <w:pPr>
        <w:pStyle w:val="SingleTxtG"/>
        <w:keepNext/>
        <w:keepLines/>
        <w:spacing w:before="120"/>
        <w:ind w:left="2552" w:hanging="1418"/>
        <w:rPr>
          <w:lang w:bidi="fr-CH"/>
        </w:rPr>
      </w:pPr>
      <w:r w:rsidRPr="008F63C2">
        <w:rPr>
          <w:lang w:bidi="fr-CH"/>
        </w:rPr>
        <w:t>3.12.2.3.2.4</w:t>
      </w:r>
      <w:r w:rsidRPr="008F63C2">
        <w:rPr>
          <w:lang w:bidi="fr-CH"/>
        </w:rPr>
        <w:tab/>
        <w:t>Arrosage de la piste</w:t>
      </w:r>
    </w:p>
    <w:p w:rsidR="008F63C2" w:rsidRPr="008F63C2" w:rsidRDefault="008F63C2" w:rsidP="00A346D3">
      <w:pPr>
        <w:pStyle w:val="SingleTxtG"/>
        <w:ind w:left="2552"/>
        <w:rPr>
          <w:lang w:bidi="fr-CH"/>
        </w:rPr>
      </w:pPr>
      <w:r w:rsidRPr="008F63C2">
        <w:rPr>
          <w:lang w:bidi="fr-CH"/>
        </w:rPr>
        <w:t>Le véhicule tracteur et sa remorque, ou le véhicule d’essai, peut être muni d’un dispositif d’arrosage de la chaussée, exception faite du réservoir d’eau qui, dans le cas de la remorque, est monté sur le véhicule tracteur. L’eau qui est projetée sur la chaussée devant les pneumatiques d’essai doit sortir d’une buse conçue de manière que la couche d’eau rencontrée par le pneumatique présente une épaisseur uniforme à la vitesse d’essai, avec un minimum d’éclaboussures.</w:t>
      </w:r>
    </w:p>
    <w:p w:rsidR="008F63C2" w:rsidRPr="008F63C2" w:rsidRDefault="008F63C2" w:rsidP="00A346D3">
      <w:pPr>
        <w:pStyle w:val="SingleTxtG"/>
        <w:ind w:left="2552"/>
        <w:rPr>
          <w:lang w:bidi="fr-CH"/>
        </w:rPr>
      </w:pPr>
      <w:r w:rsidRPr="008F63C2">
        <w:rPr>
          <w:lang w:bidi="fr-CH"/>
        </w:rPr>
        <w:t>La configuration et la position de la buse doivent permettre de diriger les jets d’eau vers le pneumatique d’ess</w:t>
      </w:r>
      <w:r w:rsidR="00501B4A">
        <w:rPr>
          <w:lang w:bidi="fr-CH"/>
        </w:rPr>
        <w:t>ai et la chaussée à un angle de </w:t>
      </w:r>
      <w:r w:rsidRPr="008F63C2">
        <w:rPr>
          <w:lang w:bidi="fr-CH"/>
        </w:rPr>
        <w:t>20 à</w:t>
      </w:r>
      <w:r w:rsidR="00501B4A">
        <w:rPr>
          <w:lang w:bidi="fr-CH"/>
        </w:rPr>
        <w:t> </w:t>
      </w:r>
      <w:r w:rsidRPr="008F63C2">
        <w:rPr>
          <w:lang w:bidi="fr-CH"/>
        </w:rPr>
        <w:t>30°.</w:t>
      </w:r>
    </w:p>
    <w:p w:rsidR="008F63C2" w:rsidRPr="008F63C2" w:rsidRDefault="008F63C2" w:rsidP="00A346D3">
      <w:pPr>
        <w:pStyle w:val="SingleTxtG"/>
        <w:ind w:left="2552"/>
        <w:rPr>
          <w:lang w:bidi="fr-CH"/>
        </w:rPr>
      </w:pPr>
      <w:r w:rsidRPr="008F63C2">
        <w:rPr>
          <w:lang w:bidi="fr-CH"/>
        </w:rPr>
        <w:t>L’eau doit atteindre la chaussé</w:t>
      </w:r>
      <w:r w:rsidR="00501B4A">
        <w:rPr>
          <w:lang w:bidi="fr-CH"/>
        </w:rPr>
        <w:t>e à une distance comprise entre </w:t>
      </w:r>
      <w:r w:rsidRPr="008F63C2">
        <w:rPr>
          <w:lang w:bidi="fr-CH"/>
        </w:rPr>
        <w:t>250 et 450 mm en avant de la partie centrale de la surface de contact du pneumatique. La buse doit être située à 25 mm au-dessus de la chaussée, ou à la hauteur minimale requise pour éviter les obstacles prévisibles, mais en aucun cas à plus de 100 mm au-dessus de la chaussée.</w:t>
      </w:r>
    </w:p>
    <w:p w:rsidR="008F63C2" w:rsidRPr="008F63C2" w:rsidRDefault="008F63C2" w:rsidP="00A346D3">
      <w:pPr>
        <w:pStyle w:val="SingleTxtG"/>
        <w:ind w:left="2552"/>
        <w:rPr>
          <w:lang w:bidi="fr-CH"/>
        </w:rPr>
      </w:pPr>
      <w:r w:rsidRPr="008F63C2">
        <w:rPr>
          <w:lang w:bidi="fr-CH"/>
        </w:rPr>
        <w:t>La couche d’eau doit dépasser la bande de roulement du pneumatique d’essai d’au moins 25 mm en largeur et doit être appliquée de telle manière que le pneumatique soit centré entre les bords. Le débit de l’eau doit permettre d’obtenir une hauteur d’eau de 1,0 ± 0,5 mm et ne doit pas varier de ±10 % durant l’essai. Le volume d’eau par unité de largeur mouillée doit être directement proportionnel à la vitesse d’essai. La quantité d’eau projetée à 65 km/h doit être de 18 l/s par mètre de largeur de la piste mouillée pour une hauteur d’eau de 1,0 mm.</w:t>
      </w:r>
    </w:p>
    <w:p w:rsidR="008F63C2" w:rsidRPr="008F63C2" w:rsidRDefault="008F63C2" w:rsidP="00A346D3">
      <w:pPr>
        <w:pStyle w:val="SingleTxtG"/>
        <w:keepNext/>
        <w:keepLines/>
        <w:spacing w:before="120"/>
        <w:ind w:left="2552" w:hanging="1418"/>
        <w:rPr>
          <w:lang w:bidi="fr-CH"/>
        </w:rPr>
      </w:pPr>
      <w:r w:rsidRPr="008F63C2">
        <w:rPr>
          <w:lang w:bidi="fr-CH"/>
        </w:rPr>
        <w:t>3.12.2.3.2.5</w:t>
      </w:r>
      <w:r w:rsidRPr="008F63C2">
        <w:rPr>
          <w:lang w:bidi="fr-CH"/>
        </w:rPr>
        <w:tab/>
        <w:t>Pneumatiques et jantes</w:t>
      </w:r>
    </w:p>
    <w:p w:rsidR="008F63C2" w:rsidRPr="008F63C2" w:rsidRDefault="008F63C2" w:rsidP="00A346D3">
      <w:pPr>
        <w:pStyle w:val="SingleTxtG"/>
        <w:keepNext/>
        <w:keepLines/>
        <w:spacing w:before="120"/>
        <w:ind w:left="2552" w:hanging="1418"/>
        <w:rPr>
          <w:lang w:bidi="fr-CH"/>
        </w:rPr>
      </w:pPr>
      <w:r w:rsidRPr="008F63C2">
        <w:rPr>
          <w:lang w:bidi="fr-CH"/>
        </w:rPr>
        <w:t>3.12.2.3.2.5.1</w:t>
      </w:r>
      <w:r w:rsidRPr="008F63C2">
        <w:rPr>
          <w:lang w:bidi="fr-CH"/>
        </w:rPr>
        <w:tab/>
        <w:t>Préparation et conditionnement des pneumatiques</w:t>
      </w:r>
    </w:p>
    <w:p w:rsidR="008F63C2" w:rsidRPr="008F63C2" w:rsidRDefault="008F63C2" w:rsidP="00A346D3">
      <w:pPr>
        <w:pStyle w:val="SingleTxtG"/>
        <w:ind w:left="2552"/>
        <w:rPr>
          <w:lang w:bidi="fr-CH"/>
        </w:rPr>
      </w:pPr>
      <w:r w:rsidRPr="008F63C2">
        <w:rPr>
          <w:lang w:bidi="fr-CH"/>
        </w:rPr>
        <w:t>Les pneumatiques d’essai doivent être débarrassés de toutes les bavures provoquées sur la bande de roulement par les évents des moules ou les raccords de moulage.</w:t>
      </w:r>
    </w:p>
    <w:p w:rsidR="008F63C2" w:rsidRPr="008F63C2" w:rsidRDefault="008F63C2" w:rsidP="00A346D3">
      <w:pPr>
        <w:pStyle w:val="SingleTxtG"/>
        <w:ind w:left="2552"/>
        <w:rPr>
          <w:lang w:bidi="fr-CH"/>
        </w:rPr>
      </w:pPr>
      <w:r w:rsidRPr="008F63C2">
        <w:rPr>
          <w:lang w:bidi="fr-CH"/>
        </w:rPr>
        <w:t xml:space="preserve">Ils doivent être montés sur la jante d’essai indiquée par le fabricant. </w:t>
      </w:r>
    </w:p>
    <w:p w:rsidR="008F63C2" w:rsidRPr="008F63C2" w:rsidRDefault="008F63C2" w:rsidP="00A346D3">
      <w:pPr>
        <w:pStyle w:val="SingleTxtG"/>
        <w:ind w:left="2552"/>
        <w:rPr>
          <w:lang w:bidi="fr-CH"/>
        </w:rPr>
      </w:pPr>
      <w:r w:rsidRPr="008F63C2">
        <w:rPr>
          <w:lang w:bidi="fr-CH"/>
        </w:rPr>
        <w:t>L’utilisation d’un lubrifiant adéquat permettra de s’assurer que la portée du talon est correctement apprêtée. On évitera un apport excessif de lubrifiant de sorte que le pneumatique ne glisse pas sur la jante.</w:t>
      </w:r>
    </w:p>
    <w:p w:rsidR="008F63C2" w:rsidRPr="008F63C2" w:rsidRDefault="008F63C2" w:rsidP="00A346D3">
      <w:pPr>
        <w:pStyle w:val="SingleTxtG"/>
        <w:ind w:left="2552"/>
        <w:rPr>
          <w:lang w:bidi="fr-CH"/>
        </w:rPr>
      </w:pPr>
      <w:r w:rsidRPr="008F63C2">
        <w:rPr>
          <w:lang w:bidi="fr-CH"/>
        </w:rPr>
        <w:t>Les ensembles pneumatique/jante soumis à essai doivent être entreposés pendant au moins deux heures avant les essais de façon à être tous à la même température ambiante au moment de procéder à ceux-ci. Ils doivent être protégés du soleil afin d’éviter un échauffement excessif dû au rayonnement.</w:t>
      </w:r>
    </w:p>
    <w:p w:rsidR="008F63C2" w:rsidRPr="008F63C2" w:rsidRDefault="008F63C2" w:rsidP="00A346D3">
      <w:pPr>
        <w:pStyle w:val="SingleTxtG"/>
        <w:ind w:left="2552"/>
        <w:rPr>
          <w:lang w:bidi="fr-CH"/>
        </w:rPr>
      </w:pPr>
      <w:r w:rsidRPr="008F63C2">
        <w:rPr>
          <w:lang w:bidi="fr-CH"/>
        </w:rPr>
        <w:t>Afin de conditionner les pneumatiques, il convient de réaliser au moins deux essais de freinage dans les conditions de charge, de pression et de vitesse prescrites aux paragraphes 3.12.2.3.4.2.5.2, 3.12.2.3.4.2.5.3 et 3.12.2.3.4.2.7.1 respectivement.</w:t>
      </w:r>
    </w:p>
    <w:p w:rsidR="008F63C2" w:rsidRPr="008F63C2" w:rsidRDefault="008F63C2" w:rsidP="00A346D3">
      <w:pPr>
        <w:pStyle w:val="SingleTxtG"/>
        <w:keepNext/>
        <w:keepLines/>
        <w:spacing w:before="120"/>
        <w:ind w:left="2552" w:hanging="1418"/>
        <w:rPr>
          <w:lang w:bidi="fr-CH"/>
        </w:rPr>
      </w:pPr>
      <w:r w:rsidRPr="008F63C2">
        <w:rPr>
          <w:lang w:bidi="fr-CH"/>
        </w:rPr>
        <w:lastRenderedPageBreak/>
        <w:t>3.12.2.3.2.5.2</w:t>
      </w:r>
      <w:r w:rsidRPr="008F63C2">
        <w:rPr>
          <w:lang w:bidi="fr-CH"/>
        </w:rPr>
        <w:tab/>
        <w:t>Charge sur les pneumatiques</w:t>
      </w:r>
    </w:p>
    <w:p w:rsidR="008F63C2" w:rsidRPr="008F63C2" w:rsidRDefault="008F63C2" w:rsidP="00A346D3">
      <w:pPr>
        <w:pStyle w:val="SingleTxtG"/>
        <w:ind w:left="2552"/>
        <w:rPr>
          <w:lang w:bidi="fr-CH"/>
        </w:rPr>
      </w:pPr>
      <w:r w:rsidRPr="008F63C2">
        <w:rPr>
          <w:lang w:bidi="fr-CH"/>
        </w:rPr>
        <w:t>Aux fins des essais, la charge sur un pneumatique d’essai doit être égale à 75 ± 5 % de la capacité de charge dudit pneumatique.</w:t>
      </w:r>
    </w:p>
    <w:p w:rsidR="008F63C2" w:rsidRPr="008F63C2" w:rsidRDefault="008F63C2" w:rsidP="00A346D3">
      <w:pPr>
        <w:pStyle w:val="SingleTxtG"/>
        <w:keepNext/>
        <w:keepLines/>
        <w:spacing w:before="120"/>
        <w:ind w:left="2552" w:hanging="1418"/>
        <w:rPr>
          <w:lang w:bidi="fr-CH"/>
        </w:rPr>
      </w:pPr>
      <w:r w:rsidRPr="008F63C2">
        <w:rPr>
          <w:lang w:bidi="fr-CH"/>
        </w:rPr>
        <w:t>3.12.2.3.2.5.3</w:t>
      </w:r>
      <w:r w:rsidRPr="008F63C2">
        <w:rPr>
          <w:lang w:bidi="fr-CH"/>
        </w:rPr>
        <w:tab/>
        <w:t>Pression de gonflage des pneumatiques</w:t>
      </w:r>
    </w:p>
    <w:p w:rsidR="008F63C2" w:rsidRPr="008F63C2" w:rsidRDefault="008F63C2" w:rsidP="00A346D3">
      <w:pPr>
        <w:pStyle w:val="SingleTxtG"/>
        <w:ind w:left="2552"/>
        <w:rPr>
          <w:lang w:bidi="fr-CH"/>
        </w:rPr>
      </w:pPr>
      <w:r w:rsidRPr="008F63C2">
        <w:rPr>
          <w:lang w:bidi="fr-CH"/>
        </w:rPr>
        <w:t>La pression de gonflage à froid des pneumatiques d’essai doit être de 180 kPa pour les pneumatiques standard et 220 kPa pour les pneumatiques pour fortes charges.</w:t>
      </w:r>
    </w:p>
    <w:p w:rsidR="008F63C2" w:rsidRPr="008F63C2" w:rsidRDefault="008F63C2" w:rsidP="00A346D3">
      <w:pPr>
        <w:pStyle w:val="SingleTxtG"/>
        <w:ind w:left="2552"/>
        <w:rPr>
          <w:lang w:bidi="fr-CH"/>
        </w:rPr>
      </w:pPr>
      <w:r w:rsidRPr="008F63C2">
        <w:rPr>
          <w:lang w:bidi="fr-CH"/>
        </w:rPr>
        <w:t xml:space="preserve">Il convient de vérifier la pression des pneumatiques juste avant l’essai, à température ambiante, et de la rectifier si nécessaire. </w:t>
      </w:r>
    </w:p>
    <w:p w:rsidR="008F63C2" w:rsidRPr="008F63C2" w:rsidRDefault="008F63C2" w:rsidP="00A346D3">
      <w:pPr>
        <w:pStyle w:val="SingleTxtG"/>
        <w:keepNext/>
        <w:keepLines/>
        <w:spacing w:before="120"/>
        <w:ind w:left="2552" w:hanging="1418"/>
        <w:rPr>
          <w:lang w:bidi="fr-CH"/>
        </w:rPr>
      </w:pPr>
      <w:r w:rsidRPr="008F63C2">
        <w:rPr>
          <w:lang w:bidi="fr-CH"/>
        </w:rPr>
        <w:t>3.12.2.3.2.6</w:t>
      </w:r>
      <w:r w:rsidRPr="008F63C2">
        <w:rPr>
          <w:lang w:bidi="fr-CH"/>
        </w:rPr>
        <w:tab/>
        <w:t>Préparation du véhicule tracteur et de sa remorque ou du véhicule d’essai de pneumatiques</w:t>
      </w:r>
    </w:p>
    <w:p w:rsidR="008F63C2" w:rsidRPr="008F63C2" w:rsidRDefault="008F63C2" w:rsidP="00A346D3">
      <w:pPr>
        <w:pStyle w:val="SingleTxtG"/>
        <w:keepNext/>
        <w:keepLines/>
        <w:spacing w:before="120"/>
        <w:ind w:left="2552" w:hanging="1418"/>
        <w:rPr>
          <w:lang w:bidi="fr-CH"/>
        </w:rPr>
      </w:pPr>
      <w:r w:rsidRPr="008F63C2">
        <w:rPr>
          <w:lang w:bidi="fr-CH"/>
        </w:rPr>
        <w:t>3.12.2.3.2.6.1</w:t>
      </w:r>
      <w:r w:rsidRPr="008F63C2">
        <w:rPr>
          <w:lang w:bidi="fr-CH"/>
        </w:rPr>
        <w:tab/>
        <w:t>Remorque</w:t>
      </w:r>
    </w:p>
    <w:p w:rsidR="008F63C2" w:rsidRPr="008F63C2" w:rsidRDefault="008F63C2" w:rsidP="00A346D3">
      <w:pPr>
        <w:pStyle w:val="SingleTxtG"/>
        <w:ind w:left="2552"/>
        <w:rPr>
          <w:lang w:bidi="fr-CH"/>
        </w:rPr>
      </w:pPr>
      <w:r w:rsidRPr="008F63C2">
        <w:rPr>
          <w:lang w:bidi="fr-CH"/>
        </w:rPr>
        <w:t>Pour les remorques à un seul essieu, la hauteur de l’attelage et la position transversale doivent être réglées une fois le pneumatique d’essai placé sous la charge d’essai spécifiée, afin d’éviter de fausser les résultats des mesures. La distance longitudinale entre l’axe du point d’articulation de l’attelage et l’axe transversal de l’essieu de la remorque doit être égale à la haute</w:t>
      </w:r>
      <w:r w:rsidR="00501B4A">
        <w:rPr>
          <w:lang w:bidi="fr-CH"/>
        </w:rPr>
        <w:t>ur de l’attelage multipliée par </w:t>
      </w:r>
      <w:r w:rsidRPr="008F63C2">
        <w:rPr>
          <w:lang w:bidi="fr-CH"/>
        </w:rPr>
        <w:t>10 au moins.</w:t>
      </w:r>
    </w:p>
    <w:p w:rsidR="008F63C2" w:rsidRPr="008F63C2" w:rsidRDefault="008F63C2" w:rsidP="00A346D3">
      <w:pPr>
        <w:pStyle w:val="SingleTxtG"/>
        <w:keepNext/>
        <w:keepLines/>
        <w:spacing w:before="120"/>
        <w:ind w:left="2552" w:hanging="1418"/>
        <w:rPr>
          <w:lang w:bidi="fr-CH"/>
        </w:rPr>
      </w:pPr>
      <w:r w:rsidRPr="008F63C2">
        <w:rPr>
          <w:lang w:bidi="fr-CH"/>
        </w:rPr>
        <w:t>3.12.2.3.2.6.2</w:t>
      </w:r>
      <w:r w:rsidRPr="008F63C2">
        <w:rPr>
          <w:lang w:bidi="fr-CH"/>
        </w:rPr>
        <w:tab/>
        <w:t>Instruments et matériel</w:t>
      </w:r>
    </w:p>
    <w:p w:rsidR="008F63C2" w:rsidRPr="008F63C2" w:rsidRDefault="008F63C2" w:rsidP="00A346D3">
      <w:pPr>
        <w:pStyle w:val="SingleTxtG"/>
        <w:ind w:left="2552"/>
        <w:rPr>
          <w:lang w:bidi="fr-CH"/>
        </w:rPr>
      </w:pPr>
      <w:r w:rsidRPr="008F63C2">
        <w:rPr>
          <w:lang w:bidi="fr-CH"/>
        </w:rPr>
        <w:t>Le cas échéant, installer la cinquième roue conformément aux instructions du constructeur, en la plaçant aussi près que possible de la position en milieu de piste du véhicule tracteur ou du véhicule d’essai.</w:t>
      </w:r>
    </w:p>
    <w:p w:rsidR="008F63C2" w:rsidRPr="008F63C2" w:rsidRDefault="008F63C2" w:rsidP="00A346D3">
      <w:pPr>
        <w:pStyle w:val="SingleTxtG"/>
        <w:keepNext/>
        <w:keepLines/>
        <w:spacing w:before="120"/>
        <w:ind w:left="2552" w:hanging="1418"/>
        <w:rPr>
          <w:lang w:bidi="fr-CH"/>
        </w:rPr>
      </w:pPr>
      <w:r w:rsidRPr="008F63C2">
        <w:rPr>
          <w:lang w:bidi="fr-CH"/>
        </w:rPr>
        <w:t>3.12.2.3.2.7</w:t>
      </w:r>
      <w:r w:rsidRPr="008F63C2">
        <w:rPr>
          <w:lang w:bidi="fr-CH"/>
        </w:rPr>
        <w:tab/>
        <w:t>Procédure</w:t>
      </w:r>
    </w:p>
    <w:p w:rsidR="008F63C2" w:rsidRPr="008F63C2" w:rsidRDefault="008F63C2" w:rsidP="00A346D3">
      <w:pPr>
        <w:pStyle w:val="SingleTxtG"/>
        <w:keepNext/>
        <w:keepLines/>
        <w:spacing w:before="120"/>
        <w:ind w:left="2552" w:hanging="1418"/>
        <w:rPr>
          <w:lang w:bidi="fr-CH"/>
        </w:rPr>
      </w:pPr>
      <w:r w:rsidRPr="008F63C2">
        <w:rPr>
          <w:lang w:bidi="fr-CH"/>
        </w:rPr>
        <w:t>3.12.2.3.2.7.1</w:t>
      </w:r>
      <w:r w:rsidRPr="008F63C2">
        <w:rPr>
          <w:lang w:bidi="fr-CH"/>
        </w:rPr>
        <w:tab/>
        <w:t>Essai</w:t>
      </w:r>
    </w:p>
    <w:p w:rsidR="008F63C2" w:rsidRPr="008F63C2" w:rsidRDefault="008F63C2" w:rsidP="00A346D3">
      <w:pPr>
        <w:pStyle w:val="SingleTxtG"/>
        <w:ind w:left="2552"/>
        <w:rPr>
          <w:lang w:bidi="fr-CH"/>
        </w:rPr>
      </w:pPr>
      <w:r w:rsidRPr="008F63C2">
        <w:rPr>
          <w:lang w:bidi="fr-CH"/>
        </w:rPr>
        <w:t>La procédure ci-après s’applique à chaque essai :</w:t>
      </w:r>
    </w:p>
    <w:p w:rsidR="008F63C2" w:rsidRPr="008F63C2" w:rsidRDefault="008F63C2" w:rsidP="007C12DD">
      <w:pPr>
        <w:pStyle w:val="SingleTxtG"/>
        <w:spacing w:before="120"/>
        <w:ind w:left="2552" w:hanging="1418"/>
        <w:rPr>
          <w:lang w:bidi="fr-CH"/>
        </w:rPr>
      </w:pPr>
      <w:r w:rsidRPr="008F63C2">
        <w:rPr>
          <w:lang w:bidi="fr-CH"/>
        </w:rPr>
        <w:t>3.12.2.3.2.7.1.1</w:t>
      </w:r>
      <w:r w:rsidRPr="008F63C2">
        <w:rPr>
          <w:lang w:bidi="fr-CH"/>
        </w:rPr>
        <w:tab/>
        <w:t>Le véhicule tracteur ou le véhicule d’essai circule sur la piste d’essai en ligne droite à la vite</w:t>
      </w:r>
      <w:r w:rsidR="00501B4A">
        <w:rPr>
          <w:lang w:bidi="fr-CH"/>
        </w:rPr>
        <w:t>sse d’essai spécifiée de 65 ± 2 </w:t>
      </w:r>
      <w:r w:rsidRPr="008F63C2">
        <w:rPr>
          <w:lang w:bidi="fr-CH"/>
        </w:rPr>
        <w:t>km/h.</w:t>
      </w:r>
    </w:p>
    <w:p w:rsidR="008F63C2" w:rsidRPr="008F63C2" w:rsidRDefault="008F63C2" w:rsidP="007C12DD">
      <w:pPr>
        <w:pStyle w:val="SingleTxtG"/>
        <w:spacing w:before="120"/>
        <w:ind w:left="2552" w:hanging="1418"/>
        <w:rPr>
          <w:lang w:bidi="fr-CH"/>
        </w:rPr>
      </w:pPr>
      <w:r w:rsidRPr="008F63C2">
        <w:rPr>
          <w:lang w:bidi="fr-CH"/>
        </w:rPr>
        <w:t>3.12.2.3.2.7.1.2</w:t>
      </w:r>
      <w:r w:rsidRPr="008F63C2">
        <w:rPr>
          <w:lang w:bidi="fr-CH"/>
        </w:rPr>
        <w:tab/>
        <w:t>Le système d’enregistrement est mis en marche.</w:t>
      </w:r>
    </w:p>
    <w:p w:rsidR="008F63C2" w:rsidRPr="008F63C2" w:rsidRDefault="008F63C2" w:rsidP="007C12DD">
      <w:pPr>
        <w:pStyle w:val="SingleTxtG"/>
        <w:spacing w:before="120"/>
        <w:ind w:left="2552" w:hanging="1418"/>
        <w:rPr>
          <w:lang w:bidi="fr-CH"/>
        </w:rPr>
      </w:pPr>
      <w:r w:rsidRPr="008F63C2">
        <w:rPr>
          <w:lang w:bidi="fr-CH"/>
        </w:rPr>
        <w:t>3.12.2.3.2.7.1.3</w:t>
      </w:r>
      <w:r w:rsidRPr="008F63C2">
        <w:rPr>
          <w:lang w:bidi="fr-CH"/>
        </w:rPr>
        <w:tab/>
        <w:t>La chaussée est arrosée à l’avant du pneumatique d’essai 0,5 s environ avant le freinage (dans le cas d’un système d’arrosage embarqué).</w:t>
      </w:r>
    </w:p>
    <w:p w:rsidR="008F63C2" w:rsidRPr="008F63C2" w:rsidRDefault="008F63C2" w:rsidP="007C12DD">
      <w:pPr>
        <w:pStyle w:val="SingleTxtG"/>
        <w:spacing w:before="120"/>
        <w:ind w:left="2552" w:hanging="1418"/>
        <w:rPr>
          <w:lang w:bidi="fr-CH"/>
        </w:rPr>
      </w:pPr>
      <w:r w:rsidRPr="008F63C2">
        <w:rPr>
          <w:lang w:bidi="fr-CH"/>
        </w:rPr>
        <w:t>3.12.2.3.2.7.1.4</w:t>
      </w:r>
      <w:r w:rsidRPr="008F63C2">
        <w:rPr>
          <w:lang w:bidi="fr-CH"/>
        </w:rPr>
        <w:tab/>
        <w:t>Les freins de la remorque sont actionnés à 2 mètres du point de mesure des propriétés frictionnelles du revêtement mouillé et de la hauteur au sable, conformément a</w:t>
      </w:r>
      <w:r w:rsidR="00501B4A">
        <w:rPr>
          <w:lang w:bidi="fr-CH"/>
        </w:rPr>
        <w:t>ux dispositions des paragraphes </w:t>
      </w:r>
      <w:r w:rsidRPr="008F63C2">
        <w:rPr>
          <w:lang w:bidi="fr-CH"/>
        </w:rPr>
        <w:t>3.12.2.2.1.4 et 3.12.2.2.1.5 ci-dessus. La vitesse de freinage doit être telle que le laps de temps entre la première intervention sur le frein et le pic de force longitud</w:t>
      </w:r>
      <w:r w:rsidR="00501B4A">
        <w:rPr>
          <w:lang w:bidi="fr-CH"/>
        </w:rPr>
        <w:t>inale soit compris entre 0,2 et </w:t>
      </w:r>
      <w:r w:rsidRPr="008F63C2">
        <w:rPr>
          <w:lang w:bidi="fr-CH"/>
        </w:rPr>
        <w:t xml:space="preserve">0,5 s. </w:t>
      </w:r>
    </w:p>
    <w:p w:rsidR="008F63C2" w:rsidRPr="008F63C2" w:rsidRDefault="008F63C2" w:rsidP="00A346D3">
      <w:pPr>
        <w:pStyle w:val="SingleTxtG"/>
        <w:keepNext/>
        <w:keepLines/>
        <w:spacing w:before="120"/>
        <w:ind w:left="2552" w:hanging="1418"/>
        <w:rPr>
          <w:lang w:bidi="fr-CH"/>
        </w:rPr>
      </w:pPr>
      <w:r w:rsidRPr="008F63C2">
        <w:rPr>
          <w:lang w:bidi="fr-CH"/>
        </w:rPr>
        <w:t>3.12.2.3.2.7.1.5</w:t>
      </w:r>
      <w:r w:rsidRPr="008F63C2">
        <w:rPr>
          <w:lang w:bidi="fr-CH"/>
        </w:rPr>
        <w:tab/>
        <w:t>Le système d’enregistrement est arrêté.</w:t>
      </w:r>
    </w:p>
    <w:p w:rsidR="008F63C2" w:rsidRPr="008F63C2" w:rsidRDefault="008F63C2" w:rsidP="00A346D3">
      <w:pPr>
        <w:pStyle w:val="SingleTxtG"/>
        <w:keepNext/>
        <w:keepLines/>
        <w:spacing w:before="120"/>
        <w:ind w:left="2552" w:hanging="1418"/>
        <w:rPr>
          <w:lang w:bidi="fr-CH"/>
        </w:rPr>
      </w:pPr>
      <w:r w:rsidRPr="008F63C2">
        <w:rPr>
          <w:lang w:bidi="fr-CH"/>
        </w:rPr>
        <w:t>3.12.2.3.2.7.2</w:t>
      </w:r>
      <w:r w:rsidRPr="008F63C2">
        <w:rPr>
          <w:lang w:bidi="fr-CH"/>
        </w:rPr>
        <w:tab/>
        <w:t>Cycle d’essai</w:t>
      </w:r>
    </w:p>
    <w:p w:rsidR="008F63C2" w:rsidRPr="008F63C2" w:rsidRDefault="008F63C2" w:rsidP="007C12DD">
      <w:pPr>
        <w:pStyle w:val="SingleTxtG"/>
        <w:ind w:left="2552"/>
        <w:rPr>
          <w:lang w:bidi="fr-CH"/>
        </w:rPr>
      </w:pPr>
      <w:r w:rsidRPr="008F63C2">
        <w:rPr>
          <w:lang w:bidi="fr-CH"/>
        </w:rPr>
        <w:t>Plusieurs essais sont effectués afin de mesurer l’indice d’adhérence sur sol mouillé du pneumatique à contrôler (T) selon la procédure suivante, dans laquelle chaque essai est effectué à partir du m</w:t>
      </w:r>
      <w:r w:rsidR="00501B4A">
        <w:rPr>
          <w:lang w:bidi="fr-CH"/>
        </w:rPr>
        <w:t>ême endroit de la piste d’essai </w:t>
      </w:r>
      <w:r w:rsidRPr="008F63C2">
        <w:rPr>
          <w:lang w:bidi="fr-CH"/>
        </w:rPr>
        <w:t>4 et dans la même direction. Jusqu’à trois pneumatiques à contrôler peuvent être mesurés dans un même cycle d’essai, pour autant que les essais soient achevés en une journée.</w:t>
      </w:r>
    </w:p>
    <w:p w:rsidR="008F63C2" w:rsidRPr="008F63C2" w:rsidRDefault="008F63C2" w:rsidP="00896E19">
      <w:pPr>
        <w:pStyle w:val="SingleTxtG"/>
        <w:spacing w:before="120"/>
        <w:ind w:left="2552" w:hanging="1418"/>
        <w:rPr>
          <w:lang w:bidi="fr-CH"/>
        </w:rPr>
      </w:pPr>
      <w:r w:rsidRPr="008F63C2">
        <w:rPr>
          <w:lang w:bidi="fr-CH"/>
        </w:rPr>
        <w:lastRenderedPageBreak/>
        <w:t>3.12.2.3.2.7.2.1</w:t>
      </w:r>
      <w:r w:rsidRPr="008F63C2">
        <w:rPr>
          <w:lang w:bidi="fr-CH"/>
        </w:rPr>
        <w:tab/>
        <w:t xml:space="preserve">On commence par l’essai du pneumatique de référence. </w:t>
      </w:r>
    </w:p>
    <w:p w:rsidR="008F63C2" w:rsidRPr="008F63C2" w:rsidRDefault="008F63C2" w:rsidP="00896E19">
      <w:pPr>
        <w:pStyle w:val="SingleTxtG"/>
        <w:spacing w:before="120"/>
        <w:ind w:left="2552" w:hanging="1418"/>
        <w:rPr>
          <w:lang w:bidi="fr-CH"/>
        </w:rPr>
      </w:pPr>
      <w:r w:rsidRPr="008F63C2">
        <w:rPr>
          <w:lang w:bidi="fr-CH"/>
        </w:rPr>
        <w:t>3.12.2.3.2.7.2.2</w:t>
      </w:r>
      <w:r w:rsidRPr="008F63C2">
        <w:rPr>
          <w:lang w:bidi="fr-CH"/>
        </w:rPr>
        <w:tab/>
        <w:t xml:space="preserve">Après au moins six mesures valables, conformément aux dispositions du paragraphe 3.12.2.3.2.7.1, le pneumatique de référence est remplacé par le pneumatique à contrôler. </w:t>
      </w:r>
    </w:p>
    <w:p w:rsidR="008F63C2" w:rsidRPr="008F63C2" w:rsidRDefault="008F63C2" w:rsidP="00771D6F">
      <w:pPr>
        <w:pStyle w:val="SingleTxtG"/>
        <w:ind w:left="2552" w:hanging="1418"/>
        <w:rPr>
          <w:lang w:bidi="fr-CH"/>
        </w:rPr>
      </w:pPr>
      <w:r w:rsidRPr="008F63C2">
        <w:rPr>
          <w:lang w:bidi="fr-CH"/>
        </w:rPr>
        <w:t>3.12.2.3.2.7.2.3</w:t>
      </w:r>
      <w:r w:rsidRPr="008F63C2">
        <w:rPr>
          <w:lang w:bidi="fr-CH"/>
        </w:rPr>
        <w:tab/>
        <w:t xml:space="preserve">Après six mesures valables avec le pneumatique à contrôler, deux autres pneumatiques à contrôler peuvent être soumis à essai. </w:t>
      </w:r>
    </w:p>
    <w:p w:rsidR="008F63C2" w:rsidRPr="008F63C2" w:rsidRDefault="008F63C2" w:rsidP="00771D6F">
      <w:pPr>
        <w:pStyle w:val="SingleTxtG"/>
        <w:keepNext/>
        <w:keepLines/>
        <w:ind w:left="2552" w:hanging="1418"/>
        <w:rPr>
          <w:lang w:bidi="fr-CH"/>
        </w:rPr>
      </w:pPr>
      <w:r w:rsidRPr="008F63C2">
        <w:rPr>
          <w:lang w:bidi="fr-CH"/>
        </w:rPr>
        <w:t>3.12.2.3.2.7.2.4</w:t>
      </w:r>
      <w:r w:rsidRPr="008F63C2">
        <w:rPr>
          <w:lang w:bidi="fr-CH"/>
        </w:rPr>
        <w:tab/>
        <w:t xml:space="preserve">Le cycle d’essai s’achève par six autres mesures valables sur le même pneumatique de référence qu’au début du cycle. </w:t>
      </w:r>
    </w:p>
    <w:p w:rsidR="008F63C2" w:rsidRPr="008F63C2" w:rsidRDefault="008F63C2" w:rsidP="00771D6F">
      <w:pPr>
        <w:pStyle w:val="SingleTxtG"/>
        <w:keepNext/>
        <w:keepLines/>
        <w:ind w:left="2552"/>
        <w:rPr>
          <w:lang w:bidi="fr-CH"/>
        </w:rPr>
      </w:pPr>
      <w:r w:rsidRPr="008F63C2">
        <w:rPr>
          <w:lang w:bidi="fr-CH"/>
        </w:rPr>
        <w:t>Exemples :</w:t>
      </w:r>
    </w:p>
    <w:p w:rsidR="008F63C2" w:rsidRPr="008F63C2" w:rsidRDefault="008F63C2" w:rsidP="00771D6F">
      <w:pPr>
        <w:pStyle w:val="SingleTxtG"/>
        <w:ind w:left="3119" w:hanging="567"/>
        <w:rPr>
          <w:lang w:bidi="fr-CH"/>
        </w:rPr>
      </w:pPr>
      <w:r w:rsidRPr="008F63C2">
        <w:rPr>
          <w:lang w:bidi="fr-CH"/>
        </w:rPr>
        <w:t>a)</w:t>
      </w:r>
      <w:r w:rsidRPr="008F63C2">
        <w:rPr>
          <w:lang w:bidi="fr-CH"/>
        </w:rPr>
        <w:tab/>
        <w:t>L’ordre de passage pour un cycle d’essai de trois pneumatiques à contrôler (T1 à T3) plus un pneumatique de référence (R) serait le suivant :</w:t>
      </w:r>
    </w:p>
    <w:p w:rsidR="008F63C2" w:rsidRPr="008F63C2" w:rsidRDefault="008F63C2" w:rsidP="00771D6F">
      <w:pPr>
        <w:pStyle w:val="SingleTxtG"/>
        <w:ind w:left="3119" w:hanging="567"/>
        <w:rPr>
          <w:lang w:bidi="fr-CH"/>
        </w:rPr>
      </w:pPr>
      <w:r w:rsidRPr="008F63C2">
        <w:rPr>
          <w:lang w:bidi="fr-CH"/>
        </w:rPr>
        <w:tab/>
        <w:t>R-T1-T2-T3-R</w:t>
      </w:r>
    </w:p>
    <w:p w:rsidR="008F63C2" w:rsidRPr="008F63C2" w:rsidRDefault="008F63C2" w:rsidP="00771D6F">
      <w:pPr>
        <w:pStyle w:val="SingleTxtG"/>
        <w:ind w:left="3119" w:hanging="567"/>
        <w:rPr>
          <w:lang w:bidi="fr-CH"/>
        </w:rPr>
      </w:pPr>
      <w:r w:rsidRPr="008F63C2">
        <w:rPr>
          <w:lang w:bidi="fr-CH"/>
        </w:rPr>
        <w:t>b)</w:t>
      </w:r>
      <w:r w:rsidRPr="008F63C2">
        <w:rPr>
          <w:lang w:bidi="fr-CH"/>
        </w:rPr>
        <w:tab/>
        <w:t>L’ordre de passage pour un cycle d’essai de cinq pneumatiques à contrôler (T1 à T5) plus un pneumatique de référence (R) serait le suivant :</w:t>
      </w:r>
    </w:p>
    <w:p w:rsidR="008F63C2" w:rsidRPr="008F63C2" w:rsidRDefault="008F63C2" w:rsidP="00771D6F">
      <w:pPr>
        <w:pStyle w:val="SingleTxtG"/>
        <w:ind w:left="3119" w:hanging="567"/>
        <w:rPr>
          <w:lang w:bidi="fr-CH"/>
        </w:rPr>
      </w:pPr>
      <w:r w:rsidRPr="008F63C2">
        <w:rPr>
          <w:lang w:bidi="fr-CH"/>
        </w:rPr>
        <w:tab/>
        <w:t>R-T1-T2-T3-R-T4-T5-R</w:t>
      </w:r>
    </w:p>
    <w:p w:rsidR="008F63C2" w:rsidRPr="008F63C2" w:rsidRDefault="008F63C2" w:rsidP="00771D6F">
      <w:pPr>
        <w:pStyle w:val="SingleTxtG"/>
        <w:keepNext/>
        <w:keepLines/>
        <w:ind w:left="2552" w:hanging="1418"/>
        <w:rPr>
          <w:lang w:bidi="fr-CH"/>
        </w:rPr>
      </w:pPr>
      <w:r w:rsidRPr="008F63C2">
        <w:rPr>
          <w:lang w:bidi="fr-CH"/>
        </w:rPr>
        <w:t>3.12.2.3.2.8</w:t>
      </w:r>
      <w:r w:rsidRPr="008F63C2">
        <w:rPr>
          <w:lang w:bidi="fr-CH"/>
        </w:rPr>
        <w:tab/>
        <w:t>Traitement des résultats des mesures</w:t>
      </w:r>
    </w:p>
    <w:p w:rsidR="008F63C2" w:rsidRPr="008F63C2" w:rsidRDefault="008F63C2" w:rsidP="00771D6F">
      <w:pPr>
        <w:pStyle w:val="SingleTxtG"/>
        <w:keepNext/>
        <w:keepLines/>
        <w:ind w:left="2552" w:hanging="1418"/>
        <w:rPr>
          <w:lang w:bidi="fr-CH"/>
        </w:rPr>
      </w:pPr>
      <w:r w:rsidRPr="008F63C2">
        <w:rPr>
          <w:lang w:bidi="fr-CH"/>
        </w:rPr>
        <w:t>3.12.2.3.2.8.1</w:t>
      </w:r>
      <w:r w:rsidRPr="008F63C2">
        <w:rPr>
          <w:lang w:bidi="fr-CH"/>
        </w:rPr>
        <w:tab/>
        <w:t>Calcul du coefficient de force de freinage maximal</w:t>
      </w:r>
    </w:p>
    <w:p w:rsidR="008F63C2" w:rsidRPr="008F63C2" w:rsidRDefault="008F63C2" w:rsidP="00771D6F">
      <w:pPr>
        <w:pStyle w:val="SingleTxtG"/>
        <w:ind w:left="2552"/>
        <w:rPr>
          <w:lang w:bidi="fr-CH"/>
        </w:rPr>
      </w:pPr>
      <w:r w:rsidRPr="008F63C2">
        <w:rPr>
          <w:lang w:bidi="fr-CH"/>
        </w:rPr>
        <w:t>Le coefficient de force de freinage maximal (µ</w:t>
      </w:r>
      <w:r w:rsidRPr="008F63C2">
        <w:rPr>
          <w:vertAlign w:val="subscript"/>
          <w:lang w:bidi="fr-CH"/>
        </w:rPr>
        <w:t>peak</w:t>
      </w:r>
      <w:r w:rsidRPr="008F63C2">
        <w:rPr>
          <w:lang w:bidi="fr-CH"/>
        </w:rPr>
        <w:t>) est la valeur la plus élevée d’µ(t) avant le blocage des roues, calculée comme suit pour chaque essai. Les signaux analogiques doivent être filtrés afin d’éliminer le bruit. Les signaux numériques doivent être filtrés selon la méthode de la moyenne mobile.</w:t>
      </w:r>
    </w:p>
    <w:p w:rsidR="008F63C2" w:rsidRPr="008F63C2" w:rsidRDefault="008F63C2" w:rsidP="00896E19">
      <w:pPr>
        <w:pStyle w:val="SingleTxtG"/>
        <w:ind w:left="2552"/>
        <w:rPr>
          <w:lang w:bidi="fr-CH"/>
        </w:rPr>
      </w:pPr>
      <w:r w:rsidRPr="008F63C2">
        <w:rPr>
          <w:lang w:bidi="fr-CH"/>
        </w:rPr>
        <w:tab/>
      </w:r>
      <w:r w:rsidRPr="008F63C2">
        <w:rPr>
          <w:lang w:bidi="fr-CH"/>
        </w:rPr>
        <w:object w:dxaOrig="999" w:dyaOrig="620">
          <v:shape id="_x0000_i1033" type="#_x0000_t75" style="width:49.5pt;height:31.5pt" o:ole="" filled="t" fillcolor="white [3212]">
            <v:imagedata r:id="rId39" o:title=""/>
          </v:shape>
          <o:OLEObject Type="Embed" ProgID="Equation.3" ShapeID="_x0000_i1033" DrawAspect="Content" ObjectID="_1537774220" r:id="rId40"/>
        </w:object>
      </w:r>
    </w:p>
    <w:p w:rsidR="008F63C2" w:rsidRPr="008F63C2" w:rsidRDefault="008F63C2" w:rsidP="00CF2EB2">
      <w:pPr>
        <w:pStyle w:val="SingleTxtG"/>
        <w:keepNext/>
        <w:keepLines/>
        <w:ind w:left="2552"/>
        <w:rPr>
          <w:lang w:bidi="fr-CH"/>
        </w:rPr>
      </w:pPr>
      <w:r w:rsidRPr="008F63C2">
        <w:rPr>
          <w:lang w:bidi="fr-CH"/>
        </w:rPr>
        <w:t>Où :</w:t>
      </w:r>
    </w:p>
    <w:p w:rsidR="008F63C2" w:rsidRPr="008F63C2" w:rsidRDefault="008F63C2" w:rsidP="003A7253">
      <w:pPr>
        <w:pStyle w:val="SingleTxtG"/>
        <w:ind w:left="3119" w:hanging="567"/>
        <w:rPr>
          <w:lang w:bidi="fr-CH"/>
        </w:rPr>
      </w:pPr>
      <w:r w:rsidRPr="008F63C2">
        <w:rPr>
          <w:lang w:bidi="fr-CH"/>
        </w:rPr>
        <w:t xml:space="preserve">µ(t) </w:t>
      </w:r>
      <w:r w:rsidR="003A7253">
        <w:rPr>
          <w:lang w:bidi="fr-CH"/>
        </w:rPr>
        <w:tab/>
      </w:r>
      <w:r w:rsidRPr="008F63C2">
        <w:rPr>
          <w:lang w:bidi="fr-CH"/>
        </w:rPr>
        <w:t>est le coefficient de force de freinage dynamique en temps réel ;</w:t>
      </w:r>
    </w:p>
    <w:p w:rsidR="008F63C2" w:rsidRPr="008F63C2" w:rsidRDefault="008F63C2" w:rsidP="003A7253">
      <w:pPr>
        <w:pStyle w:val="SingleTxtG"/>
        <w:ind w:left="3119" w:hanging="567"/>
        <w:rPr>
          <w:lang w:bidi="fr-CH"/>
        </w:rPr>
      </w:pPr>
      <w:r w:rsidRPr="008F63C2">
        <w:rPr>
          <w:lang w:bidi="fr-CH"/>
        </w:rPr>
        <w:t xml:space="preserve">fh(t) </w:t>
      </w:r>
      <w:r w:rsidR="003A7253">
        <w:rPr>
          <w:lang w:bidi="fr-CH"/>
        </w:rPr>
        <w:tab/>
      </w:r>
      <w:r w:rsidRPr="008F63C2">
        <w:rPr>
          <w:lang w:bidi="fr-CH"/>
        </w:rPr>
        <w:t>est la force de freinage dynamique en temps réel, exprimée en newtons (N) ;</w:t>
      </w:r>
    </w:p>
    <w:p w:rsidR="008F63C2" w:rsidRPr="008F63C2" w:rsidRDefault="008F63C2" w:rsidP="003A7253">
      <w:pPr>
        <w:pStyle w:val="SingleTxtG"/>
        <w:ind w:left="3119" w:hanging="567"/>
        <w:rPr>
          <w:lang w:bidi="fr-CH"/>
        </w:rPr>
      </w:pPr>
      <w:r w:rsidRPr="008F63C2">
        <w:rPr>
          <w:lang w:bidi="fr-CH"/>
        </w:rPr>
        <w:t xml:space="preserve">fv(t) </w:t>
      </w:r>
      <w:r w:rsidR="003A7253">
        <w:rPr>
          <w:lang w:bidi="fr-CH"/>
        </w:rPr>
        <w:tab/>
      </w:r>
      <w:r w:rsidRPr="008F63C2">
        <w:rPr>
          <w:lang w:bidi="fr-CH"/>
        </w:rPr>
        <w:t>est la charge verticale dynamique en temps réel, exprimée en newtons (N).</w:t>
      </w:r>
    </w:p>
    <w:p w:rsidR="008F63C2" w:rsidRPr="008F63C2" w:rsidRDefault="008F63C2" w:rsidP="00A346D3">
      <w:pPr>
        <w:pStyle w:val="SingleTxtG"/>
        <w:keepNext/>
        <w:keepLines/>
        <w:spacing w:before="120"/>
        <w:ind w:left="2552" w:hanging="1418"/>
        <w:rPr>
          <w:lang w:bidi="fr-CH"/>
        </w:rPr>
      </w:pPr>
      <w:r w:rsidRPr="008F63C2">
        <w:rPr>
          <w:lang w:bidi="fr-CH"/>
        </w:rPr>
        <w:t>3.12.2.3.2.8.2</w:t>
      </w:r>
      <w:r w:rsidRPr="008F63C2">
        <w:rPr>
          <w:lang w:bidi="fr-CH"/>
        </w:rPr>
        <w:tab/>
        <w:t>Validation des résultats</w:t>
      </w:r>
    </w:p>
    <w:p w:rsidR="008F63C2" w:rsidRPr="008F63C2" w:rsidRDefault="008F63C2" w:rsidP="00771D6F">
      <w:pPr>
        <w:pStyle w:val="SingleTxtG"/>
        <w:keepNext/>
        <w:keepLines/>
        <w:ind w:left="2552"/>
        <w:rPr>
          <w:lang w:bidi="fr-CH"/>
        </w:rPr>
      </w:pPr>
      <w:r w:rsidRPr="008F63C2">
        <w:rPr>
          <w:lang w:bidi="fr-CH"/>
        </w:rPr>
        <w:t>Le coefficient de variation µ</w:t>
      </w:r>
      <w:r w:rsidRPr="008F63C2">
        <w:rPr>
          <w:vertAlign w:val="subscript"/>
          <w:lang w:bidi="fr-CH"/>
        </w:rPr>
        <w:t>peak</w:t>
      </w:r>
      <w:r w:rsidRPr="008F63C2">
        <w:rPr>
          <w:lang w:bidi="fr-CH"/>
        </w:rPr>
        <w:t xml:space="preserve"> est calculé comme suit : </w:t>
      </w:r>
    </w:p>
    <w:p w:rsidR="008F63C2" w:rsidRPr="008F63C2" w:rsidRDefault="00501B4A" w:rsidP="00896E19">
      <w:pPr>
        <w:pStyle w:val="SingleTxtG"/>
        <w:ind w:left="2552"/>
        <w:rPr>
          <w:lang w:bidi="fr-CH"/>
        </w:rPr>
      </w:pPr>
      <w:r>
        <w:rPr>
          <w:lang w:bidi="fr-CH"/>
        </w:rPr>
        <w:t>(</w:t>
      </w:r>
      <w:r w:rsidR="008F63C2" w:rsidRPr="008F63C2">
        <w:rPr>
          <w:lang w:bidi="fr-CH"/>
        </w:rPr>
        <w:t>Écart type/moyenne) × 100</w:t>
      </w:r>
    </w:p>
    <w:p w:rsidR="008F63C2" w:rsidRPr="008F63C2" w:rsidRDefault="008F63C2" w:rsidP="00896E19">
      <w:pPr>
        <w:pStyle w:val="SingleTxtG"/>
        <w:ind w:left="2552"/>
        <w:rPr>
          <w:lang w:bidi="fr-CH"/>
        </w:rPr>
      </w:pPr>
      <w:r w:rsidRPr="008F63C2">
        <w:rPr>
          <w:lang w:bidi="fr-CH"/>
        </w:rPr>
        <w:t>Pour le pneumatique de référence (R) : Si le coefficient de variation du coefficient de force de freinage maximal (µ</w:t>
      </w:r>
      <w:r w:rsidRPr="00896E19">
        <w:rPr>
          <w:lang w:bidi="fr-CH"/>
        </w:rPr>
        <w:t>peak</w:t>
      </w:r>
      <w:r w:rsidRPr="008F63C2">
        <w:rPr>
          <w:lang w:bidi="fr-CH"/>
        </w:rPr>
        <w:t>) du pneumatique de référence est supérieur à 5 %, toutes les données correspondantes doivent être ignorées et l’on doit procéder à un nouvel essai pour tous les pneumatiques d’essai (à savoir le(s) pneumatique(s) à contrôler et le pneumatique de référence).</w:t>
      </w:r>
    </w:p>
    <w:p w:rsidR="008F63C2" w:rsidRPr="008F63C2" w:rsidRDefault="008F63C2" w:rsidP="00896E19">
      <w:pPr>
        <w:pStyle w:val="SingleTxtG"/>
        <w:ind w:left="2552"/>
        <w:rPr>
          <w:lang w:bidi="fr-CH"/>
        </w:rPr>
      </w:pPr>
      <w:r w:rsidRPr="008F63C2">
        <w:rPr>
          <w:lang w:bidi="fr-CH"/>
        </w:rPr>
        <w:lastRenderedPageBreak/>
        <w:t>Pour le(s) pneumatique(s) à contrôler (T) : Le coefficient de variation du coefficient de force de freinage maximal (µ</w:t>
      </w:r>
      <w:r w:rsidRPr="008F63C2">
        <w:rPr>
          <w:vertAlign w:val="subscript"/>
          <w:lang w:bidi="fr-CH"/>
        </w:rPr>
        <w:t>peak</w:t>
      </w:r>
      <w:r w:rsidRPr="008F63C2">
        <w:rPr>
          <w:lang w:bidi="fr-CH"/>
        </w:rPr>
        <w:t>) est calculé pour chaque pneumatique à contrôler. Si un coefficient de variation est supérieur à 5 %, il convient d’ignorer les données et de procéder à un nouvel essai du pneumatique à contrôler.</w:t>
      </w:r>
    </w:p>
    <w:p w:rsidR="008F63C2" w:rsidRPr="008F63C2" w:rsidRDefault="008F63C2" w:rsidP="00A346D3">
      <w:pPr>
        <w:pStyle w:val="SingleTxtG"/>
        <w:keepNext/>
        <w:keepLines/>
        <w:spacing w:before="120"/>
        <w:ind w:left="2552" w:hanging="1418"/>
        <w:rPr>
          <w:lang w:bidi="fr-CH"/>
        </w:rPr>
      </w:pPr>
      <w:r w:rsidRPr="008F63C2">
        <w:rPr>
          <w:lang w:bidi="fr-CH"/>
        </w:rPr>
        <w:t>3.12.2.3.2.8.3</w:t>
      </w:r>
      <w:r w:rsidRPr="008F63C2">
        <w:rPr>
          <w:lang w:bidi="fr-CH"/>
        </w:rPr>
        <w:tab/>
        <w:t>Calcul du coefficient de force de freinage maximal moyen corrigé</w:t>
      </w:r>
    </w:p>
    <w:p w:rsidR="008F63C2" w:rsidRPr="008F63C2" w:rsidRDefault="008F63C2" w:rsidP="00896E19">
      <w:pPr>
        <w:pStyle w:val="SingleTxtG"/>
        <w:ind w:left="2552"/>
        <w:rPr>
          <w:lang w:bidi="fr-CH"/>
        </w:rPr>
      </w:pPr>
      <w:r w:rsidRPr="008F63C2">
        <w:rPr>
          <w:lang w:bidi="fr-CH"/>
        </w:rPr>
        <w:t>Le coefficient de force de freinage maximal moyen du pneumatique de référence utilisé pour le calcul de son coefficient de force de freinage est corrigé en fonction de la position de chaque pneumatique à contrôler dans un cycle d’essai donné.</w:t>
      </w:r>
    </w:p>
    <w:p w:rsidR="00EE492D" w:rsidRDefault="008F63C2" w:rsidP="00896E19">
      <w:pPr>
        <w:pStyle w:val="SingleTxtG"/>
        <w:ind w:left="2552"/>
        <w:rPr>
          <w:lang w:bidi="fr-CH"/>
        </w:rPr>
      </w:pPr>
      <w:r w:rsidRPr="008F63C2">
        <w:rPr>
          <w:lang w:bidi="fr-CH"/>
        </w:rPr>
        <w:t>Ce coefficient de force de freinage maximal moyen corrigé du pneumatique de référence (Ra) est calculé conformément au tableau ci-après, où R</w:t>
      </w:r>
      <w:r w:rsidRPr="008F63C2">
        <w:rPr>
          <w:vertAlign w:val="subscript"/>
          <w:lang w:bidi="fr-CH"/>
        </w:rPr>
        <w:t>1</w:t>
      </w:r>
      <w:r w:rsidRPr="008F63C2">
        <w:rPr>
          <w:lang w:bidi="fr-CH"/>
        </w:rPr>
        <w:t xml:space="preserve"> est le coefficient de force de freinage maximal moyen constaté à l’issue du premier essai du pneumatique de référence (R) et R</w:t>
      </w:r>
      <w:r w:rsidRPr="008F63C2">
        <w:rPr>
          <w:vertAlign w:val="subscript"/>
          <w:lang w:bidi="fr-CH"/>
        </w:rPr>
        <w:t>2</w:t>
      </w:r>
      <w:r w:rsidRPr="008F63C2">
        <w:rPr>
          <w:lang w:bidi="fr-CH"/>
        </w:rPr>
        <w:t>, le coefficient de force de freinage maximal moyen constaté à l’issue du deuxième essai du pneumatique de référence (R).</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6B25BC" w:rsidRPr="00B658CC" w:rsidTr="00AF4F7D">
        <w:trPr>
          <w:tblHeader/>
        </w:trPr>
        <w:tc>
          <w:tcPr>
            <w:tcW w:w="2456" w:type="dxa"/>
            <w:tcBorders>
              <w:bottom w:val="single" w:sz="12" w:space="0" w:color="auto"/>
            </w:tcBorders>
            <w:shd w:val="clear" w:color="auto" w:fill="auto"/>
            <w:vAlign w:val="bottom"/>
          </w:tcPr>
          <w:p w:rsidR="006B25BC" w:rsidRPr="00B658CC" w:rsidRDefault="006B25BC" w:rsidP="00C057A4">
            <w:pPr>
              <w:suppressAutoHyphens w:val="0"/>
              <w:spacing w:before="60" w:after="60" w:line="200" w:lineRule="exact"/>
              <w:ind w:left="57" w:right="57"/>
              <w:rPr>
                <w:i/>
                <w:sz w:val="16"/>
              </w:rPr>
            </w:pPr>
            <w:r w:rsidRPr="00B658CC">
              <w:rPr>
                <w:i/>
                <w:sz w:val="16"/>
              </w:rPr>
              <w:t>Nombre de pneumatiques à</w:t>
            </w:r>
            <w:r w:rsidR="00C057A4">
              <w:rPr>
                <w:i/>
                <w:sz w:val="16"/>
              </w:rPr>
              <w:t> </w:t>
            </w:r>
            <w:r w:rsidRPr="00B658CC">
              <w:rPr>
                <w:i/>
                <w:sz w:val="16"/>
              </w:rPr>
              <w:t>contrôler dans un même cycle d</w:t>
            </w:r>
            <w:r>
              <w:rPr>
                <w:i/>
                <w:sz w:val="16"/>
              </w:rPr>
              <w:t>’</w:t>
            </w:r>
            <w:r w:rsidRPr="00B658CC">
              <w:rPr>
                <w:i/>
                <w:sz w:val="16"/>
              </w:rPr>
              <w:t>essai</w:t>
            </w:r>
          </w:p>
        </w:tc>
        <w:tc>
          <w:tcPr>
            <w:tcW w:w="2457" w:type="dxa"/>
            <w:tcBorders>
              <w:bottom w:val="single" w:sz="12" w:space="0" w:color="auto"/>
            </w:tcBorders>
            <w:shd w:val="clear" w:color="auto" w:fill="auto"/>
            <w:vAlign w:val="bottom"/>
          </w:tcPr>
          <w:p w:rsidR="006B25BC" w:rsidRPr="00B658CC" w:rsidRDefault="006B25BC" w:rsidP="00275028">
            <w:pPr>
              <w:suppressAutoHyphens w:val="0"/>
              <w:spacing w:before="60" w:after="60" w:line="200" w:lineRule="exact"/>
              <w:ind w:left="57" w:right="57"/>
              <w:jc w:val="center"/>
              <w:rPr>
                <w:i/>
                <w:sz w:val="16"/>
              </w:rPr>
            </w:pPr>
            <w:r w:rsidRPr="00B658CC">
              <w:rPr>
                <w:i/>
                <w:sz w:val="16"/>
              </w:rPr>
              <w:t xml:space="preserve">Pneumatique </w:t>
            </w:r>
            <w:r w:rsidR="00C057A4">
              <w:rPr>
                <w:i/>
                <w:sz w:val="16"/>
              </w:rPr>
              <w:br/>
            </w:r>
            <w:r w:rsidRPr="00B658CC">
              <w:rPr>
                <w:i/>
                <w:sz w:val="16"/>
              </w:rPr>
              <w:t>à contrôler</w:t>
            </w:r>
          </w:p>
        </w:tc>
        <w:tc>
          <w:tcPr>
            <w:tcW w:w="2457" w:type="dxa"/>
            <w:tcBorders>
              <w:bottom w:val="single" w:sz="12" w:space="0" w:color="auto"/>
            </w:tcBorders>
            <w:shd w:val="clear" w:color="auto" w:fill="auto"/>
            <w:vAlign w:val="bottom"/>
          </w:tcPr>
          <w:p w:rsidR="006B25BC" w:rsidRPr="00B658CC" w:rsidRDefault="006B25BC" w:rsidP="006B25BC">
            <w:pPr>
              <w:suppressAutoHyphens w:val="0"/>
              <w:spacing w:before="60" w:after="60" w:line="200" w:lineRule="exact"/>
              <w:ind w:left="57" w:right="57"/>
              <w:jc w:val="right"/>
              <w:rPr>
                <w:i/>
                <w:sz w:val="16"/>
              </w:rPr>
            </w:pPr>
            <w:r w:rsidRPr="00B658CC">
              <w:rPr>
                <w:i/>
                <w:sz w:val="16"/>
              </w:rPr>
              <w:t>Ra</w:t>
            </w:r>
          </w:p>
        </w:tc>
      </w:tr>
      <w:tr w:rsidR="006B25BC" w:rsidRPr="00B658CC" w:rsidTr="00AF4F7D">
        <w:tc>
          <w:tcPr>
            <w:tcW w:w="2456" w:type="dxa"/>
            <w:tcBorders>
              <w:top w:val="single" w:sz="12" w:space="0" w:color="auto"/>
            </w:tcBorders>
            <w:shd w:val="clear" w:color="auto" w:fill="auto"/>
          </w:tcPr>
          <w:p w:rsidR="006B25BC" w:rsidRPr="00B658CC" w:rsidRDefault="006B25BC" w:rsidP="006B25BC">
            <w:pPr>
              <w:suppressAutoHyphens w:val="0"/>
              <w:spacing w:before="60" w:after="60" w:line="220" w:lineRule="exact"/>
              <w:ind w:left="57" w:right="57"/>
              <w:rPr>
                <w:sz w:val="18"/>
              </w:rPr>
            </w:pPr>
            <w:r w:rsidRPr="00B658CC">
              <w:rPr>
                <w:sz w:val="18"/>
              </w:rPr>
              <w:t>1</w:t>
            </w:r>
          </w:p>
          <w:p w:rsidR="006B25BC" w:rsidRPr="00B658CC" w:rsidRDefault="006B25BC" w:rsidP="006B25BC">
            <w:pPr>
              <w:suppressAutoHyphens w:val="0"/>
              <w:spacing w:before="60" w:after="60" w:line="220" w:lineRule="exact"/>
              <w:ind w:left="57" w:right="57"/>
              <w:rPr>
                <w:sz w:val="18"/>
              </w:rPr>
            </w:pPr>
            <w:r w:rsidRPr="00B658CC">
              <w:rPr>
                <w:sz w:val="18"/>
              </w:rPr>
              <w:t>(R</w:t>
            </w:r>
            <w:r w:rsidRPr="00B658CC">
              <w:rPr>
                <w:sz w:val="18"/>
                <w:vertAlign w:val="subscript"/>
              </w:rPr>
              <w:t>1</w:t>
            </w:r>
            <w:r w:rsidRPr="00B658CC">
              <w:rPr>
                <w:sz w:val="18"/>
              </w:rPr>
              <w:t>-T1-R</w:t>
            </w:r>
            <w:r w:rsidRPr="00B658CC">
              <w:rPr>
                <w:sz w:val="18"/>
                <w:vertAlign w:val="subscript"/>
              </w:rPr>
              <w:t>2</w:t>
            </w:r>
            <w:r w:rsidRPr="00B658CC">
              <w:rPr>
                <w:sz w:val="18"/>
              </w:rPr>
              <w:t>)</w:t>
            </w:r>
          </w:p>
        </w:tc>
        <w:tc>
          <w:tcPr>
            <w:tcW w:w="2457" w:type="dxa"/>
            <w:tcBorders>
              <w:top w:val="single" w:sz="12" w:space="0" w:color="auto"/>
            </w:tcBorders>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T1</w:t>
            </w:r>
          </w:p>
        </w:tc>
        <w:tc>
          <w:tcPr>
            <w:tcW w:w="2457" w:type="dxa"/>
            <w:tcBorders>
              <w:top w:val="single" w:sz="12" w:space="0" w:color="auto"/>
            </w:tcBorders>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1/2 (R</w:t>
            </w:r>
            <w:r w:rsidRPr="00B658CC">
              <w:rPr>
                <w:sz w:val="18"/>
                <w:vertAlign w:val="subscript"/>
              </w:rPr>
              <w:t>1</w:t>
            </w:r>
            <w:r w:rsidRPr="00B658CC">
              <w:rPr>
                <w:sz w:val="18"/>
              </w:rPr>
              <w:t xml:space="preserve"> + R</w:t>
            </w:r>
            <w:r w:rsidRPr="00B658CC">
              <w:rPr>
                <w:sz w:val="18"/>
                <w:vertAlign w:val="subscript"/>
              </w:rPr>
              <w:t>2</w:t>
            </w:r>
            <w:r w:rsidRPr="00B658CC">
              <w:rPr>
                <w:sz w:val="18"/>
              </w:rPr>
              <w:t>)</w:t>
            </w:r>
          </w:p>
        </w:tc>
      </w:tr>
      <w:tr w:rsidR="006B25BC" w:rsidRPr="00B658CC" w:rsidTr="00AF4F7D">
        <w:tc>
          <w:tcPr>
            <w:tcW w:w="2456" w:type="dxa"/>
            <w:vMerge w:val="restart"/>
            <w:shd w:val="clear" w:color="auto" w:fill="auto"/>
          </w:tcPr>
          <w:p w:rsidR="006B25BC" w:rsidRPr="00B658CC" w:rsidRDefault="006B25BC" w:rsidP="006B25BC">
            <w:pPr>
              <w:suppressAutoHyphens w:val="0"/>
              <w:spacing w:before="60" w:after="60" w:line="220" w:lineRule="exact"/>
              <w:ind w:left="57" w:right="57"/>
              <w:rPr>
                <w:sz w:val="18"/>
              </w:rPr>
            </w:pPr>
            <w:r w:rsidRPr="00B658CC">
              <w:rPr>
                <w:sz w:val="18"/>
              </w:rPr>
              <w:t>2</w:t>
            </w:r>
          </w:p>
          <w:p w:rsidR="006B25BC" w:rsidRPr="00B658CC" w:rsidRDefault="006B25BC" w:rsidP="006B25BC">
            <w:pPr>
              <w:suppressAutoHyphens w:val="0"/>
              <w:spacing w:before="60" w:after="60" w:line="220" w:lineRule="exact"/>
              <w:ind w:left="57" w:right="57"/>
              <w:rPr>
                <w:sz w:val="18"/>
              </w:rPr>
            </w:pPr>
            <w:r w:rsidRPr="00B658CC">
              <w:rPr>
                <w:sz w:val="18"/>
              </w:rPr>
              <w:t>(R</w:t>
            </w:r>
            <w:r w:rsidRPr="00B658CC">
              <w:rPr>
                <w:sz w:val="18"/>
                <w:vertAlign w:val="subscript"/>
              </w:rPr>
              <w:t>1</w:t>
            </w:r>
            <w:r w:rsidRPr="00B658CC">
              <w:rPr>
                <w:sz w:val="18"/>
              </w:rPr>
              <w:t>-T1-T2-R</w:t>
            </w:r>
            <w:r w:rsidRPr="00B658CC">
              <w:rPr>
                <w:sz w:val="18"/>
                <w:vertAlign w:val="subscript"/>
              </w:rPr>
              <w:t>2</w:t>
            </w:r>
            <w:r w:rsidRPr="00B658CC">
              <w:rPr>
                <w:sz w:val="18"/>
              </w:rPr>
              <w:t>)</w:t>
            </w:r>
          </w:p>
        </w:tc>
        <w:tc>
          <w:tcPr>
            <w:tcW w:w="2457" w:type="dxa"/>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T1</w:t>
            </w:r>
          </w:p>
        </w:tc>
        <w:tc>
          <w:tcPr>
            <w:tcW w:w="2457" w:type="dxa"/>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2/3 R</w:t>
            </w:r>
            <w:r w:rsidRPr="00B658CC">
              <w:rPr>
                <w:sz w:val="18"/>
                <w:vertAlign w:val="subscript"/>
              </w:rPr>
              <w:t>1</w:t>
            </w:r>
            <w:r w:rsidRPr="00B658CC">
              <w:rPr>
                <w:sz w:val="18"/>
              </w:rPr>
              <w:t xml:space="preserve"> + 1/3 R</w:t>
            </w:r>
            <w:r w:rsidRPr="00B658CC">
              <w:rPr>
                <w:sz w:val="18"/>
                <w:vertAlign w:val="subscript"/>
              </w:rPr>
              <w:t>2</w:t>
            </w:r>
          </w:p>
        </w:tc>
      </w:tr>
      <w:tr w:rsidR="006B25BC" w:rsidRPr="00B658CC" w:rsidTr="00AF4F7D">
        <w:tc>
          <w:tcPr>
            <w:tcW w:w="2456" w:type="dxa"/>
            <w:vMerge/>
            <w:tcBorders>
              <w:bottom w:val="single" w:sz="4" w:space="0" w:color="auto"/>
            </w:tcBorders>
            <w:shd w:val="clear" w:color="auto" w:fill="auto"/>
          </w:tcPr>
          <w:p w:rsidR="006B25BC" w:rsidRPr="00B658CC" w:rsidRDefault="006B25BC" w:rsidP="006B25BC">
            <w:pPr>
              <w:suppressAutoHyphens w:val="0"/>
              <w:spacing w:before="60" w:after="60" w:line="220" w:lineRule="exact"/>
              <w:ind w:left="57" w:right="57"/>
              <w:rPr>
                <w:sz w:val="18"/>
              </w:rPr>
            </w:pPr>
          </w:p>
        </w:tc>
        <w:tc>
          <w:tcPr>
            <w:tcW w:w="2457" w:type="dxa"/>
            <w:tcBorders>
              <w:bottom w:val="single" w:sz="4" w:space="0" w:color="auto"/>
            </w:tcBorders>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T2</w:t>
            </w:r>
          </w:p>
        </w:tc>
        <w:tc>
          <w:tcPr>
            <w:tcW w:w="2457" w:type="dxa"/>
            <w:tcBorders>
              <w:bottom w:val="single" w:sz="4" w:space="0" w:color="auto"/>
            </w:tcBorders>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1/3 R</w:t>
            </w:r>
            <w:r w:rsidRPr="00B658CC">
              <w:rPr>
                <w:sz w:val="18"/>
                <w:vertAlign w:val="subscript"/>
              </w:rPr>
              <w:t>1</w:t>
            </w:r>
            <w:r w:rsidRPr="00B658CC">
              <w:rPr>
                <w:sz w:val="18"/>
              </w:rPr>
              <w:t xml:space="preserve"> + 2/3 R</w:t>
            </w:r>
            <w:r w:rsidRPr="00B658CC">
              <w:rPr>
                <w:sz w:val="18"/>
                <w:vertAlign w:val="subscript"/>
              </w:rPr>
              <w:t>2</w:t>
            </w:r>
          </w:p>
        </w:tc>
      </w:tr>
      <w:tr w:rsidR="006B25BC" w:rsidRPr="00B658CC" w:rsidTr="00AF4F7D">
        <w:tc>
          <w:tcPr>
            <w:tcW w:w="2456" w:type="dxa"/>
            <w:vMerge w:val="restart"/>
            <w:shd w:val="clear" w:color="auto" w:fill="auto"/>
          </w:tcPr>
          <w:p w:rsidR="006B25BC" w:rsidRPr="00B658CC" w:rsidRDefault="006B25BC" w:rsidP="006B25BC">
            <w:pPr>
              <w:suppressAutoHyphens w:val="0"/>
              <w:spacing w:before="60" w:after="60" w:line="220" w:lineRule="exact"/>
              <w:ind w:left="57" w:right="57"/>
              <w:rPr>
                <w:sz w:val="18"/>
              </w:rPr>
            </w:pPr>
            <w:r w:rsidRPr="00B658CC">
              <w:rPr>
                <w:sz w:val="18"/>
              </w:rPr>
              <w:t>3</w:t>
            </w:r>
          </w:p>
          <w:p w:rsidR="006B25BC" w:rsidRPr="00B658CC" w:rsidRDefault="006B25BC" w:rsidP="006B25BC">
            <w:pPr>
              <w:suppressAutoHyphens w:val="0"/>
              <w:spacing w:before="60" w:after="60" w:line="220" w:lineRule="exact"/>
              <w:ind w:left="57" w:right="57"/>
              <w:rPr>
                <w:sz w:val="18"/>
              </w:rPr>
            </w:pPr>
            <w:r w:rsidRPr="00B658CC">
              <w:rPr>
                <w:sz w:val="18"/>
              </w:rPr>
              <w:t>(R</w:t>
            </w:r>
            <w:r w:rsidRPr="00B658CC">
              <w:rPr>
                <w:sz w:val="18"/>
                <w:vertAlign w:val="subscript"/>
              </w:rPr>
              <w:t>1</w:t>
            </w:r>
            <w:r w:rsidRPr="00B658CC">
              <w:rPr>
                <w:sz w:val="18"/>
              </w:rPr>
              <w:t>-T1-T2-T3-R</w:t>
            </w:r>
            <w:r w:rsidRPr="00B658CC">
              <w:rPr>
                <w:sz w:val="18"/>
                <w:vertAlign w:val="subscript"/>
              </w:rPr>
              <w:t>2</w:t>
            </w:r>
            <w:r w:rsidRPr="00B658CC">
              <w:rPr>
                <w:sz w:val="18"/>
              </w:rPr>
              <w:t>)</w:t>
            </w:r>
          </w:p>
        </w:tc>
        <w:tc>
          <w:tcPr>
            <w:tcW w:w="2457" w:type="dxa"/>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T1</w:t>
            </w:r>
          </w:p>
        </w:tc>
        <w:tc>
          <w:tcPr>
            <w:tcW w:w="2457" w:type="dxa"/>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3/4 R</w:t>
            </w:r>
            <w:r w:rsidRPr="00B658CC">
              <w:rPr>
                <w:sz w:val="18"/>
                <w:vertAlign w:val="subscript"/>
              </w:rPr>
              <w:t>1</w:t>
            </w:r>
            <w:r w:rsidRPr="00B658CC">
              <w:rPr>
                <w:sz w:val="18"/>
              </w:rPr>
              <w:t xml:space="preserve"> + 1/4 R</w:t>
            </w:r>
            <w:r w:rsidRPr="00B658CC">
              <w:rPr>
                <w:sz w:val="18"/>
                <w:vertAlign w:val="subscript"/>
              </w:rPr>
              <w:t>2</w:t>
            </w:r>
          </w:p>
        </w:tc>
      </w:tr>
      <w:tr w:rsidR="006B25BC" w:rsidRPr="00B658CC" w:rsidTr="00AF4F7D">
        <w:tc>
          <w:tcPr>
            <w:tcW w:w="2456" w:type="dxa"/>
            <w:vMerge/>
            <w:shd w:val="clear" w:color="auto" w:fill="auto"/>
          </w:tcPr>
          <w:p w:rsidR="006B25BC" w:rsidRPr="00B658CC" w:rsidRDefault="006B25BC" w:rsidP="006B25BC">
            <w:pPr>
              <w:suppressAutoHyphens w:val="0"/>
              <w:spacing w:before="60" w:after="60" w:line="220" w:lineRule="exact"/>
              <w:ind w:left="57" w:right="57"/>
              <w:rPr>
                <w:sz w:val="18"/>
              </w:rPr>
            </w:pPr>
          </w:p>
        </w:tc>
        <w:tc>
          <w:tcPr>
            <w:tcW w:w="2457" w:type="dxa"/>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T2</w:t>
            </w:r>
          </w:p>
        </w:tc>
        <w:tc>
          <w:tcPr>
            <w:tcW w:w="2457" w:type="dxa"/>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1/2 (R</w:t>
            </w:r>
            <w:r w:rsidRPr="00B658CC">
              <w:rPr>
                <w:sz w:val="18"/>
                <w:vertAlign w:val="subscript"/>
              </w:rPr>
              <w:t>1</w:t>
            </w:r>
            <w:r w:rsidRPr="00B658CC">
              <w:rPr>
                <w:sz w:val="18"/>
              </w:rPr>
              <w:t xml:space="preserve"> +R</w:t>
            </w:r>
            <w:r w:rsidRPr="00B658CC">
              <w:rPr>
                <w:sz w:val="18"/>
                <w:vertAlign w:val="subscript"/>
              </w:rPr>
              <w:t>2</w:t>
            </w:r>
            <w:r w:rsidRPr="00B658CC">
              <w:rPr>
                <w:sz w:val="18"/>
              </w:rPr>
              <w:t>)</w:t>
            </w:r>
          </w:p>
        </w:tc>
      </w:tr>
      <w:tr w:rsidR="006B25BC" w:rsidRPr="00B658CC" w:rsidTr="00AF4F7D">
        <w:tc>
          <w:tcPr>
            <w:tcW w:w="2456" w:type="dxa"/>
            <w:vMerge/>
            <w:tcBorders>
              <w:bottom w:val="single" w:sz="12" w:space="0" w:color="auto"/>
            </w:tcBorders>
            <w:shd w:val="clear" w:color="auto" w:fill="auto"/>
          </w:tcPr>
          <w:p w:rsidR="006B25BC" w:rsidRPr="00B658CC" w:rsidRDefault="006B25BC" w:rsidP="006B25BC">
            <w:pPr>
              <w:suppressAutoHyphens w:val="0"/>
              <w:spacing w:before="60" w:after="60" w:line="220" w:lineRule="exact"/>
              <w:ind w:left="57" w:right="57"/>
              <w:rPr>
                <w:sz w:val="18"/>
              </w:rPr>
            </w:pPr>
          </w:p>
        </w:tc>
        <w:tc>
          <w:tcPr>
            <w:tcW w:w="2457" w:type="dxa"/>
            <w:tcBorders>
              <w:bottom w:val="single" w:sz="12" w:space="0" w:color="auto"/>
            </w:tcBorders>
            <w:shd w:val="clear" w:color="auto" w:fill="auto"/>
            <w:vAlign w:val="bottom"/>
          </w:tcPr>
          <w:p w:rsidR="006B25BC" w:rsidRPr="00B658CC" w:rsidRDefault="006B25BC" w:rsidP="00275028">
            <w:pPr>
              <w:suppressAutoHyphens w:val="0"/>
              <w:spacing w:before="60" w:after="60" w:line="220" w:lineRule="exact"/>
              <w:ind w:left="57" w:right="57"/>
              <w:jc w:val="center"/>
              <w:rPr>
                <w:sz w:val="18"/>
              </w:rPr>
            </w:pPr>
            <w:r w:rsidRPr="00B658CC">
              <w:rPr>
                <w:sz w:val="18"/>
              </w:rPr>
              <w:t>T3</w:t>
            </w:r>
          </w:p>
        </w:tc>
        <w:tc>
          <w:tcPr>
            <w:tcW w:w="2457" w:type="dxa"/>
            <w:tcBorders>
              <w:bottom w:val="single" w:sz="12" w:space="0" w:color="auto"/>
            </w:tcBorders>
            <w:shd w:val="clear" w:color="auto" w:fill="auto"/>
            <w:vAlign w:val="bottom"/>
          </w:tcPr>
          <w:p w:rsidR="006B25BC" w:rsidRPr="00B658CC" w:rsidRDefault="006B25BC" w:rsidP="006B25BC">
            <w:pPr>
              <w:suppressAutoHyphens w:val="0"/>
              <w:spacing w:before="60" w:after="60" w:line="220" w:lineRule="exact"/>
              <w:ind w:left="57" w:right="57"/>
              <w:jc w:val="right"/>
              <w:rPr>
                <w:sz w:val="18"/>
              </w:rPr>
            </w:pPr>
            <w:r w:rsidRPr="00B658CC">
              <w:rPr>
                <w:sz w:val="18"/>
              </w:rPr>
              <w:t>Ra = 1/4 R</w:t>
            </w:r>
            <w:r w:rsidRPr="00B658CC">
              <w:rPr>
                <w:sz w:val="18"/>
                <w:vertAlign w:val="subscript"/>
              </w:rPr>
              <w:t>1</w:t>
            </w:r>
            <w:r w:rsidRPr="00B658CC">
              <w:rPr>
                <w:sz w:val="18"/>
              </w:rPr>
              <w:t xml:space="preserve"> + 3/4 R</w:t>
            </w:r>
            <w:r w:rsidRPr="00B658CC">
              <w:rPr>
                <w:sz w:val="18"/>
                <w:vertAlign w:val="subscript"/>
              </w:rPr>
              <w:t>2</w:t>
            </w:r>
          </w:p>
        </w:tc>
      </w:tr>
    </w:tbl>
    <w:p w:rsidR="00FB4597" w:rsidRPr="00E34DB6" w:rsidRDefault="00FB4597" w:rsidP="00FB4597">
      <w:pPr>
        <w:pStyle w:val="SingleTxtG"/>
        <w:keepNext/>
        <w:keepLines/>
        <w:spacing w:before="240"/>
        <w:ind w:left="2552" w:hanging="1418"/>
        <w:rPr>
          <w:lang w:bidi="fr-CH"/>
        </w:rPr>
      </w:pPr>
      <w:r w:rsidRPr="00E34DB6">
        <w:rPr>
          <w:lang w:bidi="fr-CH"/>
        </w:rPr>
        <w:t>3.12.2.3.2.8.4</w:t>
      </w:r>
      <w:r w:rsidRPr="00E34DB6">
        <w:rPr>
          <w:lang w:bidi="fr-CH"/>
        </w:rPr>
        <w:tab/>
        <w:t>Calcul du coefficient de force de freinage maximal moyen (µ</w:t>
      </w:r>
      <w:r w:rsidRPr="00E34DB6">
        <w:rPr>
          <w:vertAlign w:val="subscript"/>
          <w:lang w:bidi="fr-CH"/>
        </w:rPr>
        <w:t>peak,ave</w:t>
      </w:r>
      <w:r w:rsidRPr="00E34DB6">
        <w:rPr>
          <w:lang w:bidi="fr-CH"/>
        </w:rPr>
        <w:t xml:space="preserve">) </w:t>
      </w:r>
    </w:p>
    <w:p w:rsidR="00771D6F" w:rsidRDefault="00FB4597" w:rsidP="00FB4597">
      <w:pPr>
        <w:pStyle w:val="SingleTxtG"/>
        <w:ind w:left="2552"/>
        <w:rPr>
          <w:lang w:bidi="fr-CH"/>
        </w:rPr>
      </w:pPr>
      <w:r w:rsidRPr="00E34DB6">
        <w:rPr>
          <w:lang w:bidi="fr-CH"/>
        </w:rPr>
        <w:t>Le coefficient de force de freinage maximal moyen (µ</w:t>
      </w:r>
      <w:r w:rsidRPr="00E34DB6">
        <w:rPr>
          <w:vertAlign w:val="subscript"/>
          <w:lang w:bidi="fr-CH"/>
        </w:rPr>
        <w:t>peak,ave</w:t>
      </w:r>
      <w:r w:rsidRPr="00E34DB6">
        <w:rPr>
          <w:lang w:bidi="fr-CH"/>
        </w:rPr>
        <w:t xml:space="preserve">) est calculé conformément au tableau </w:t>
      </w:r>
      <w:r w:rsidRPr="00A657D0">
        <w:rPr>
          <w:lang w:bidi="fr-CH"/>
        </w:rPr>
        <w:t>ci-après</w:t>
      </w:r>
      <w:r w:rsidRPr="00E34DB6">
        <w:rPr>
          <w:lang w:bidi="fr-CH"/>
        </w:rPr>
        <w:t>, où Ta (a = 1, 2 ou 3) représente la moyenne des coefficients de force de freinage maximaux constatés pour un pneumatique à contrôler au cours d</w:t>
      </w:r>
      <w:r>
        <w:rPr>
          <w:lang w:bidi="fr-CH"/>
        </w:rPr>
        <w:t>’</w:t>
      </w:r>
      <w:r w:rsidRPr="00E34DB6">
        <w:rPr>
          <w:lang w:bidi="fr-CH"/>
        </w:rPr>
        <w:t>un même cycle d</w:t>
      </w:r>
      <w:r>
        <w:rPr>
          <w:lang w:bidi="fr-CH"/>
        </w:rPr>
        <w:t>’</w:t>
      </w:r>
      <w:r w:rsidRPr="00E34DB6">
        <w:rPr>
          <w:lang w:bidi="fr-CH"/>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363E75" w:rsidRPr="00B658CC" w:rsidTr="003C0479">
        <w:trPr>
          <w:tblHeader/>
        </w:trPr>
        <w:tc>
          <w:tcPr>
            <w:tcW w:w="3685" w:type="dxa"/>
            <w:tcBorders>
              <w:bottom w:val="single" w:sz="12"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rPr>
                <w:i/>
                <w:sz w:val="16"/>
              </w:rPr>
            </w:pPr>
            <w:r w:rsidRPr="00B658CC">
              <w:rPr>
                <w:i/>
                <w:sz w:val="16"/>
              </w:rPr>
              <w:t>Pneumatique d</w:t>
            </w:r>
            <w:r>
              <w:rPr>
                <w:i/>
                <w:sz w:val="16"/>
              </w:rPr>
              <w:t>’</w:t>
            </w:r>
            <w:r w:rsidRPr="00B658CC">
              <w:rPr>
                <w:i/>
                <w:sz w:val="16"/>
              </w:rPr>
              <w:t>essai</w:t>
            </w:r>
          </w:p>
        </w:tc>
        <w:tc>
          <w:tcPr>
            <w:tcW w:w="3685" w:type="dxa"/>
            <w:tcBorders>
              <w:bottom w:val="single" w:sz="12"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jc w:val="right"/>
              <w:rPr>
                <w:i/>
                <w:sz w:val="16"/>
              </w:rPr>
            </w:pPr>
            <w:r w:rsidRPr="00B658CC">
              <w:rPr>
                <w:i/>
                <w:sz w:val="16"/>
              </w:rPr>
              <w:t>µ</w:t>
            </w:r>
            <w:r w:rsidRPr="00B658CC">
              <w:rPr>
                <w:i/>
                <w:sz w:val="16"/>
                <w:vertAlign w:val="subscript"/>
              </w:rPr>
              <w:t>peak,ave</w:t>
            </w:r>
          </w:p>
        </w:tc>
      </w:tr>
      <w:tr w:rsidR="00363E75" w:rsidRPr="00B658CC" w:rsidTr="003C0479">
        <w:tc>
          <w:tcPr>
            <w:tcW w:w="3685" w:type="dxa"/>
            <w:tcBorders>
              <w:top w:val="single" w:sz="12" w:space="0" w:color="auto"/>
              <w:bottom w:val="single" w:sz="4" w:space="0" w:color="auto"/>
            </w:tcBorders>
            <w:shd w:val="clear" w:color="auto" w:fill="auto"/>
          </w:tcPr>
          <w:p w:rsidR="00363E75" w:rsidRPr="00B658CC" w:rsidRDefault="00363E75" w:rsidP="00363E75">
            <w:pPr>
              <w:keepNext/>
              <w:keepLines/>
              <w:suppressAutoHyphens w:val="0"/>
              <w:spacing w:before="60" w:after="60" w:line="220" w:lineRule="exact"/>
              <w:ind w:left="57" w:right="57"/>
              <w:rPr>
                <w:sz w:val="18"/>
              </w:rPr>
            </w:pPr>
            <w:r w:rsidRPr="00B658CC">
              <w:rPr>
                <w:sz w:val="18"/>
              </w:rPr>
              <w:t>Pneumatique de référence</w:t>
            </w:r>
          </w:p>
        </w:tc>
        <w:tc>
          <w:tcPr>
            <w:tcW w:w="3685" w:type="dxa"/>
            <w:tcBorders>
              <w:top w:val="single" w:sz="12" w:space="0" w:color="auto"/>
              <w:bottom w:val="single" w:sz="4"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jc w:val="right"/>
              <w:rPr>
                <w:sz w:val="18"/>
              </w:rPr>
            </w:pPr>
            <w:r w:rsidRPr="00B658CC">
              <w:rPr>
                <w:sz w:val="18"/>
              </w:rPr>
              <w:t>µ</w:t>
            </w:r>
            <w:r w:rsidRPr="00B658CC">
              <w:rPr>
                <w:sz w:val="18"/>
                <w:vertAlign w:val="subscript"/>
              </w:rPr>
              <w:t>peak,ave</w:t>
            </w:r>
            <w:r w:rsidRPr="00B658CC">
              <w:rPr>
                <w:sz w:val="18"/>
              </w:rPr>
              <w:t>(R)=Ra selon le tableau 3</w:t>
            </w:r>
          </w:p>
        </w:tc>
      </w:tr>
      <w:tr w:rsidR="00363E75" w:rsidRPr="00B658CC" w:rsidTr="003C0479">
        <w:tc>
          <w:tcPr>
            <w:tcW w:w="3685" w:type="dxa"/>
            <w:tcBorders>
              <w:bottom w:val="single" w:sz="12" w:space="0" w:color="auto"/>
            </w:tcBorders>
            <w:shd w:val="clear" w:color="auto" w:fill="auto"/>
          </w:tcPr>
          <w:p w:rsidR="00363E75" w:rsidRPr="00B658CC" w:rsidRDefault="00363E75" w:rsidP="00363E75">
            <w:pPr>
              <w:keepNext/>
              <w:keepLines/>
              <w:suppressAutoHyphens w:val="0"/>
              <w:spacing w:before="60" w:after="60" w:line="220" w:lineRule="exact"/>
              <w:ind w:left="57" w:right="57"/>
              <w:rPr>
                <w:sz w:val="18"/>
              </w:rPr>
            </w:pPr>
            <w:r w:rsidRPr="00B658CC">
              <w:rPr>
                <w:sz w:val="18"/>
              </w:rPr>
              <w:t>Pneumatique à contrôler</w:t>
            </w:r>
          </w:p>
        </w:tc>
        <w:tc>
          <w:tcPr>
            <w:tcW w:w="3685" w:type="dxa"/>
            <w:tcBorders>
              <w:bottom w:val="single" w:sz="12" w:space="0" w:color="auto"/>
            </w:tcBorders>
            <w:shd w:val="clear" w:color="auto" w:fill="auto"/>
            <w:vAlign w:val="bottom"/>
          </w:tcPr>
          <w:p w:rsidR="00363E75" w:rsidRPr="00B658CC" w:rsidRDefault="00363E75" w:rsidP="00363E75">
            <w:pPr>
              <w:keepNext/>
              <w:keepLines/>
              <w:suppressAutoHyphens w:val="0"/>
              <w:spacing w:before="60" w:after="60" w:line="220" w:lineRule="exact"/>
              <w:ind w:left="57" w:right="57"/>
              <w:jc w:val="right"/>
              <w:rPr>
                <w:sz w:val="18"/>
              </w:rPr>
            </w:pPr>
            <w:r w:rsidRPr="00B658CC">
              <w:rPr>
                <w:sz w:val="18"/>
              </w:rPr>
              <w:t>µ</w:t>
            </w:r>
            <w:r w:rsidRPr="00B658CC">
              <w:rPr>
                <w:sz w:val="18"/>
                <w:vertAlign w:val="subscript"/>
              </w:rPr>
              <w:t>peak,ave</w:t>
            </w:r>
            <w:r w:rsidRPr="00B658CC">
              <w:rPr>
                <w:sz w:val="18"/>
              </w:rPr>
              <w:t>(T) = Ta</w:t>
            </w:r>
          </w:p>
        </w:tc>
      </w:tr>
    </w:tbl>
    <w:p w:rsidR="003C0479" w:rsidRPr="003C0479" w:rsidRDefault="003C0479" w:rsidP="003C0479">
      <w:pPr>
        <w:pStyle w:val="SingleTxtG"/>
        <w:keepNext/>
        <w:keepLines/>
        <w:spacing w:before="240"/>
        <w:ind w:left="2552" w:hanging="1418"/>
        <w:rPr>
          <w:lang w:bidi="fr-CH"/>
        </w:rPr>
      </w:pPr>
      <w:r w:rsidRPr="003C0479">
        <w:rPr>
          <w:lang w:bidi="fr-CH"/>
        </w:rPr>
        <w:t>3.12.2.3.2.8.5</w:t>
      </w:r>
      <w:r w:rsidRPr="003C0479">
        <w:rPr>
          <w:lang w:bidi="fr-CH"/>
        </w:rPr>
        <w:tab/>
        <w:t xml:space="preserve">Calcul de l’indice d’adhérence sur sol mouillé du pneumatique à contrôler </w:t>
      </w:r>
    </w:p>
    <w:p w:rsidR="003C0479" w:rsidRPr="003C0479" w:rsidRDefault="003C0479" w:rsidP="003C0479">
      <w:pPr>
        <w:pStyle w:val="SingleTxtG"/>
        <w:ind w:left="2552"/>
        <w:rPr>
          <w:lang w:bidi="fr-CH"/>
        </w:rPr>
      </w:pPr>
      <w:r w:rsidRPr="003C0479">
        <w:rPr>
          <w:lang w:bidi="fr-CH"/>
        </w:rPr>
        <w:t>L’indice d’adhérence sur sol mouillé du pneumatique à contrôler (G(T)) est calculé comme suit :</w:t>
      </w:r>
    </w:p>
    <w:p w:rsidR="003C0479" w:rsidRDefault="003C0479" w:rsidP="003C0479">
      <w:pPr>
        <w:pStyle w:val="SingleTxtG"/>
        <w:spacing w:before="120"/>
        <w:ind w:left="2552"/>
      </w:pPr>
      <w:r w:rsidRPr="003C0479">
        <w:rPr>
          <w:lang w:bidi="fr-CH"/>
        </w:rPr>
        <w:object w:dxaOrig="6680" w:dyaOrig="840">
          <v:shape id="_x0000_i1034" type="#_x0000_t75" style="width:287pt;height:34.5pt" o:ole="" filled="t" fillcolor="white [3212]">
            <v:imagedata r:id="rId41" o:title=""/>
          </v:shape>
          <o:OLEObject Type="Embed" ProgID="Equation.3" ShapeID="_x0000_i1034" DrawAspect="Content" ObjectID="_1537774221" r:id="rId42"/>
        </w:object>
      </w:r>
    </w:p>
    <w:p w:rsidR="003C0479" w:rsidRPr="003C0479" w:rsidRDefault="003C0479" w:rsidP="003C0479">
      <w:pPr>
        <w:pStyle w:val="SingleTxtG"/>
        <w:keepNext/>
        <w:keepLines/>
        <w:spacing w:before="120"/>
        <w:ind w:left="2552"/>
        <w:rPr>
          <w:lang w:bidi="fr-CH"/>
        </w:rPr>
      </w:pPr>
      <w:r w:rsidRPr="003C0479">
        <w:rPr>
          <w:lang w:bidi="fr-CH"/>
        </w:rPr>
        <w:lastRenderedPageBreak/>
        <w:t>Où :</w:t>
      </w:r>
    </w:p>
    <w:p w:rsidR="003C0479" w:rsidRPr="003C0479" w:rsidRDefault="003C0479" w:rsidP="003A7253">
      <w:pPr>
        <w:pStyle w:val="SingleTxtG"/>
        <w:ind w:left="3119" w:hanging="567"/>
        <w:rPr>
          <w:lang w:bidi="fr-CH"/>
        </w:rPr>
      </w:pPr>
      <w:r w:rsidRPr="003C0479">
        <w:rPr>
          <w:lang w:bidi="fr-CH"/>
        </w:rPr>
        <w:t xml:space="preserve">t </w:t>
      </w:r>
      <w:r w:rsidR="003A7253">
        <w:rPr>
          <w:lang w:bidi="fr-CH"/>
        </w:rPr>
        <w:tab/>
      </w:r>
      <w:r w:rsidRPr="003C0479">
        <w:rPr>
          <w:lang w:bidi="fr-CH"/>
        </w:rPr>
        <w:t>est la température en degrés Celsius du revêtement mouillé, mesurée lors de l’essai du pneumatique à contrôler (T) ;</w:t>
      </w:r>
    </w:p>
    <w:p w:rsidR="003C0479" w:rsidRPr="003C0479" w:rsidRDefault="003C0479" w:rsidP="003A7253">
      <w:pPr>
        <w:pStyle w:val="SingleTxtG"/>
        <w:ind w:left="3119" w:hanging="567"/>
        <w:rPr>
          <w:lang w:bidi="fr-CH"/>
        </w:rPr>
      </w:pPr>
      <w:r w:rsidRPr="003C0479">
        <w:rPr>
          <w:lang w:bidi="fr-CH"/>
        </w:rPr>
        <w:t>t</w:t>
      </w:r>
      <w:r w:rsidRPr="003C0479">
        <w:rPr>
          <w:vertAlign w:val="subscript"/>
          <w:lang w:bidi="fr-CH"/>
        </w:rPr>
        <w:t>0</w:t>
      </w:r>
      <w:r w:rsidRPr="003C0479">
        <w:rPr>
          <w:lang w:bidi="fr-CH"/>
        </w:rPr>
        <w:t xml:space="preserve"> </w:t>
      </w:r>
      <w:r w:rsidR="003A7253">
        <w:rPr>
          <w:lang w:bidi="fr-CH"/>
        </w:rPr>
        <w:tab/>
      </w:r>
      <w:r w:rsidRPr="003C0479">
        <w:rPr>
          <w:lang w:bidi="fr-CH"/>
        </w:rPr>
        <w:t xml:space="preserve">est la température de référence du revêtement mouillé ; </w:t>
      </w:r>
    </w:p>
    <w:p w:rsidR="003C0479" w:rsidRPr="003C0479" w:rsidRDefault="003C0479" w:rsidP="003A7253">
      <w:pPr>
        <w:pStyle w:val="SingleTxtG"/>
        <w:ind w:left="3119" w:hanging="567"/>
        <w:rPr>
          <w:lang w:bidi="fr-CH"/>
        </w:rPr>
      </w:pPr>
      <w:r w:rsidRPr="003C0479">
        <w:rPr>
          <w:lang w:bidi="fr-CH"/>
        </w:rPr>
        <w:t>t</w:t>
      </w:r>
      <w:r w:rsidRPr="003C0479">
        <w:rPr>
          <w:vertAlign w:val="subscript"/>
          <w:lang w:bidi="fr-CH"/>
        </w:rPr>
        <w:t>0</w:t>
      </w:r>
      <w:r w:rsidRPr="003C0479">
        <w:rPr>
          <w:lang w:bidi="fr-CH"/>
        </w:rPr>
        <w:t xml:space="preserve"> = 20 °C pour les pneumatiques normaux et 10 °C pour les pneumatiques « neige » ;</w:t>
      </w:r>
    </w:p>
    <w:p w:rsidR="003C0479" w:rsidRPr="003C0479" w:rsidRDefault="003C0479" w:rsidP="003C0479">
      <w:pPr>
        <w:pStyle w:val="SingleTxtG"/>
        <w:ind w:left="2552"/>
        <w:rPr>
          <w:lang w:bidi="fr-CH"/>
        </w:rPr>
      </w:pPr>
      <w:r w:rsidRPr="003C0479">
        <w:rPr>
          <w:lang w:bidi="fr-CH"/>
        </w:rPr>
        <w:t>µ</w:t>
      </w:r>
      <w:r w:rsidRPr="003C0479">
        <w:rPr>
          <w:vertAlign w:val="subscript"/>
          <w:lang w:bidi="fr-CH"/>
        </w:rPr>
        <w:t>peak,ave</w:t>
      </w:r>
      <w:r w:rsidRPr="003C0479">
        <w:rPr>
          <w:lang w:bidi="fr-CH"/>
        </w:rPr>
        <w:t>(R</w:t>
      </w:r>
      <w:r w:rsidRPr="003C0479">
        <w:rPr>
          <w:vertAlign w:val="subscript"/>
          <w:lang w:bidi="fr-CH"/>
        </w:rPr>
        <w:t>0</w:t>
      </w:r>
      <w:r w:rsidRPr="003C0479">
        <w:rPr>
          <w:lang w:bidi="fr-CH"/>
        </w:rPr>
        <w:t>) = 0,85, soit le coefficient de force de freinage maximal pour le pneumatique de référence dans les conditions de référence ;</w:t>
      </w:r>
    </w:p>
    <w:p w:rsidR="003C0479" w:rsidRPr="003C0479" w:rsidRDefault="003C0479" w:rsidP="003C0479">
      <w:pPr>
        <w:pStyle w:val="SingleTxtG"/>
        <w:ind w:left="2552"/>
        <w:rPr>
          <w:lang w:bidi="fr-CH"/>
        </w:rPr>
      </w:pPr>
      <w:r w:rsidRPr="003C0479">
        <w:rPr>
          <w:lang w:bidi="fr-CH"/>
        </w:rPr>
        <w:t>a = -0,4232 et b = -8,297 pour les pneumatiques normaux ; a = 0,7721 et b = 31,18 pour les pneumatiques « neige » (a est exprimé par (1/°C)).</w:t>
      </w:r>
    </w:p>
    <w:p w:rsidR="003C0479" w:rsidRPr="003C0479" w:rsidRDefault="003C0479" w:rsidP="003C0479">
      <w:pPr>
        <w:pStyle w:val="SingleTxtG"/>
        <w:keepNext/>
        <w:keepLines/>
        <w:ind w:left="2552" w:hanging="1418"/>
        <w:rPr>
          <w:lang w:bidi="fr-CH"/>
        </w:rPr>
      </w:pPr>
      <w:r>
        <w:rPr>
          <w:lang w:bidi="fr-CH"/>
        </w:rPr>
        <w:t>3.12.3</w:t>
      </w:r>
      <w:r>
        <w:rPr>
          <w:lang w:bidi="fr-CH"/>
        </w:rPr>
        <w:tab/>
      </w:r>
      <w:r w:rsidRPr="003C0479">
        <w:rPr>
          <w:lang w:bidi="fr-CH"/>
        </w:rPr>
        <w:t>Pneumatiques des catégories C2 et C3</w:t>
      </w:r>
    </w:p>
    <w:p w:rsidR="003C0479" w:rsidRPr="003C0479" w:rsidRDefault="003C0479" w:rsidP="003C0479">
      <w:pPr>
        <w:pStyle w:val="SingleTxtG"/>
        <w:keepNext/>
        <w:keepLines/>
        <w:ind w:left="2552" w:hanging="1418"/>
        <w:rPr>
          <w:lang w:bidi="fr-CH"/>
        </w:rPr>
      </w:pPr>
      <w:r w:rsidRPr="003C0479">
        <w:rPr>
          <w:lang w:bidi="fr-CH"/>
        </w:rPr>
        <w:t>3.12.3.1</w:t>
      </w:r>
      <w:r w:rsidRPr="003C0479">
        <w:rPr>
          <w:lang w:bidi="fr-CH"/>
        </w:rPr>
        <w:tab/>
        <w:t>Conditions générales d’essai</w:t>
      </w:r>
    </w:p>
    <w:p w:rsidR="003C0479" w:rsidRPr="003C0479" w:rsidRDefault="003C0479" w:rsidP="003C0479">
      <w:pPr>
        <w:pStyle w:val="SingleTxtG"/>
        <w:keepNext/>
        <w:keepLines/>
        <w:ind w:left="2552" w:hanging="1418"/>
        <w:rPr>
          <w:lang w:bidi="fr-CH"/>
        </w:rPr>
      </w:pPr>
      <w:r w:rsidRPr="003C0479">
        <w:rPr>
          <w:lang w:bidi="fr-CH"/>
        </w:rPr>
        <w:t>3.12.3.1.1</w:t>
      </w:r>
      <w:r w:rsidRPr="003C0479">
        <w:rPr>
          <w:lang w:bidi="fr-CH"/>
        </w:rPr>
        <w:tab/>
        <w:t>Caractéristiques de la piste</w:t>
      </w:r>
    </w:p>
    <w:p w:rsidR="003C0479" w:rsidRPr="003C0479" w:rsidRDefault="003C0479" w:rsidP="003C0479">
      <w:pPr>
        <w:pStyle w:val="SingleTxtG"/>
        <w:ind w:left="2552"/>
        <w:rPr>
          <w:lang w:bidi="fr-CH"/>
        </w:rPr>
      </w:pPr>
      <w:r w:rsidRPr="003C0479">
        <w:rPr>
          <w:lang w:bidi="fr-CH"/>
        </w:rPr>
        <w:t>La chaussée doit être composée de bitume dense et doit présenter une inclinaison uniforme ne dépassant pas 2 %. Mesurée avec une règle de 3 m, elle ne doit pas s’écarter de plus de 6 mm.</w:t>
      </w:r>
    </w:p>
    <w:p w:rsidR="003C0479" w:rsidRPr="003C0479" w:rsidRDefault="003C0479" w:rsidP="003C0479">
      <w:pPr>
        <w:pStyle w:val="SingleTxtG"/>
        <w:ind w:left="2552"/>
        <w:rPr>
          <w:lang w:bidi="fr-CH"/>
        </w:rPr>
      </w:pPr>
      <w:r w:rsidRPr="003C0479">
        <w:rPr>
          <w:lang w:bidi="fr-CH"/>
        </w:rPr>
        <w:t>La chaussée doit être d’âge, de composition et d’usure uniformes. Elle doit être exempte de corps ou de dépôts étrangers.</w:t>
      </w:r>
    </w:p>
    <w:p w:rsidR="003C0479" w:rsidRPr="003C0479" w:rsidRDefault="003C0479" w:rsidP="003C0479">
      <w:pPr>
        <w:pStyle w:val="SingleTxtG"/>
        <w:ind w:left="2552"/>
        <w:rPr>
          <w:lang w:bidi="fr-CH"/>
        </w:rPr>
      </w:pPr>
      <w:r w:rsidRPr="003C0479">
        <w:rPr>
          <w:lang w:bidi="fr-CH"/>
        </w:rPr>
        <w:t>La dimension maximale des granulats concassés doit être sit</w:t>
      </w:r>
      <w:r w:rsidR="00501B4A">
        <w:rPr>
          <w:lang w:bidi="fr-CH"/>
        </w:rPr>
        <w:t>uée entre </w:t>
      </w:r>
      <w:r w:rsidRPr="003C0479">
        <w:rPr>
          <w:lang w:bidi="fr-CH"/>
        </w:rPr>
        <w:t>8 et 13 mm.</w:t>
      </w:r>
    </w:p>
    <w:p w:rsidR="003C0479" w:rsidRPr="003C0479" w:rsidRDefault="003C0479" w:rsidP="003C0479">
      <w:pPr>
        <w:pStyle w:val="SingleTxtG"/>
        <w:ind w:left="2552"/>
        <w:rPr>
          <w:lang w:bidi="fr-CH"/>
        </w:rPr>
      </w:pPr>
      <w:r w:rsidRPr="003C0479">
        <w:rPr>
          <w:lang w:bidi="fr-CH"/>
        </w:rPr>
        <w:t>La hauteur du sable, mesurée selon les spécifications de</w:t>
      </w:r>
      <w:r w:rsidR="00501B4A">
        <w:rPr>
          <w:lang w:bidi="fr-CH"/>
        </w:rPr>
        <w:t>s normes EN13036-1:2001 et ASTM </w:t>
      </w:r>
      <w:r w:rsidRPr="003C0479">
        <w:rPr>
          <w:lang w:bidi="fr-CH"/>
        </w:rPr>
        <w:t xml:space="preserve">E 965-96 (réapprouvée en 2006), doit être de 0,7 ± 0,3 mm. </w:t>
      </w:r>
    </w:p>
    <w:p w:rsidR="003C0479" w:rsidRPr="003C0479" w:rsidRDefault="003C0479" w:rsidP="003C0479">
      <w:pPr>
        <w:pStyle w:val="SingleTxtG"/>
        <w:ind w:left="2552"/>
        <w:rPr>
          <w:lang w:bidi="fr-CH"/>
        </w:rPr>
      </w:pPr>
      <w:r w:rsidRPr="003C0479">
        <w:rPr>
          <w:lang w:bidi="fr-CH"/>
        </w:rPr>
        <w:t>Le coefficient de frottement du revêtement de la piste mouillée doit être déterminé au moyen de l’une ou l’autre des méthodes suivantes :</w:t>
      </w:r>
    </w:p>
    <w:p w:rsidR="003C0479" w:rsidRPr="003C0479" w:rsidRDefault="003C0479" w:rsidP="003C0479">
      <w:pPr>
        <w:pStyle w:val="SingleTxtG"/>
        <w:keepNext/>
        <w:keepLines/>
        <w:ind w:left="2552" w:hanging="1418"/>
        <w:rPr>
          <w:lang w:bidi="fr-CH"/>
        </w:rPr>
      </w:pPr>
      <w:r w:rsidRPr="003C0479">
        <w:rPr>
          <w:lang w:bidi="fr-CH"/>
        </w:rPr>
        <w:t>3.12.3.1.1.1</w:t>
      </w:r>
      <w:r w:rsidRPr="003C0479">
        <w:rPr>
          <w:lang w:bidi="fr-CH"/>
        </w:rPr>
        <w:tab/>
        <w:t>Méthode du pneumatique d’essai de référence normalisé (SRTT)</w:t>
      </w:r>
    </w:p>
    <w:p w:rsidR="003C0479" w:rsidRPr="003C0479" w:rsidRDefault="003C0479" w:rsidP="003C0479">
      <w:pPr>
        <w:pStyle w:val="SingleTxtG"/>
        <w:ind w:left="2552"/>
        <w:rPr>
          <w:lang w:bidi="fr-CH"/>
        </w:rPr>
      </w:pPr>
      <w:r w:rsidRPr="003C0479">
        <w:rPr>
          <w:lang w:bidi="fr-CH"/>
        </w:rPr>
        <w:t>Le coefficient de force de freinage maximal moyen (μpeak, ave) d</w:t>
      </w:r>
      <w:r w:rsidR="00501B4A">
        <w:rPr>
          <w:lang w:bidi="fr-CH"/>
        </w:rPr>
        <w:t>u pneumatique de référence ASTM </w:t>
      </w:r>
      <w:r w:rsidRPr="003C0479">
        <w:rPr>
          <w:lang w:bidi="fr-CH"/>
        </w:rPr>
        <w:t>E1136-93 (réapprouvée en 2003) (méthode d’essai faisant appel à une remorque ou à un véhicule d’essai de pneumatiques tel q</w:t>
      </w:r>
      <w:r w:rsidR="00501B4A">
        <w:rPr>
          <w:lang w:bidi="fr-CH"/>
        </w:rPr>
        <w:t>ue spécifié dans la disposition </w:t>
      </w:r>
      <w:r w:rsidRPr="003C0479">
        <w:rPr>
          <w:lang w:bidi="fr-CH"/>
        </w:rPr>
        <w:t>2.1) doit être de 0,7 +/</w:t>
      </w:r>
      <w:r w:rsidR="00CF2EB2">
        <w:rPr>
          <w:lang w:bidi="fr-CH"/>
        </w:rPr>
        <w:noBreakHyphen/>
      </w:r>
      <w:r w:rsidRPr="003C0479">
        <w:rPr>
          <w:lang w:bidi="fr-CH"/>
        </w:rPr>
        <w:t> 0,1 (à 65 km/h et 180 kPa). Les valeurs mesurées doivent être corrigées des effets de la température comme suit :</w:t>
      </w:r>
    </w:p>
    <w:p w:rsidR="003C0479" w:rsidRPr="003C0479" w:rsidRDefault="003C0479" w:rsidP="003C0479">
      <w:pPr>
        <w:pStyle w:val="SingleTxtG"/>
        <w:ind w:left="2552"/>
        <w:rPr>
          <w:lang w:bidi="fr-CH"/>
        </w:rPr>
      </w:pPr>
      <w:r w:rsidRPr="003C0479">
        <w:rPr>
          <w:lang w:bidi="fr-CH"/>
        </w:rPr>
        <w:t>cffm = cffm (valeur mesurée) + 0,0035 (t – 20)</w:t>
      </w:r>
    </w:p>
    <w:p w:rsidR="003C0479" w:rsidRPr="003C0479" w:rsidRDefault="003C0479" w:rsidP="003C0479">
      <w:pPr>
        <w:pStyle w:val="SingleTxtG"/>
        <w:ind w:left="2552"/>
        <w:rPr>
          <w:lang w:bidi="fr-CH"/>
        </w:rPr>
      </w:pPr>
      <w:r w:rsidRPr="003C0479">
        <w:rPr>
          <w:lang w:bidi="fr-CH"/>
        </w:rPr>
        <w:t>Où « t » est la température du revêtement de la piste mouillée en degrés</w:t>
      </w:r>
      <w:r>
        <w:rPr>
          <w:lang w:bidi="fr-CH"/>
        </w:rPr>
        <w:t> </w:t>
      </w:r>
      <w:r w:rsidRPr="003C0479">
        <w:rPr>
          <w:lang w:bidi="fr-CH"/>
        </w:rPr>
        <w:t xml:space="preserve">C. </w:t>
      </w:r>
    </w:p>
    <w:p w:rsidR="003C0479" w:rsidRPr="003C0479" w:rsidRDefault="003C0479" w:rsidP="003C0479">
      <w:pPr>
        <w:pStyle w:val="SingleTxtG"/>
        <w:ind w:left="2552"/>
        <w:rPr>
          <w:lang w:bidi="fr-CH"/>
        </w:rPr>
      </w:pPr>
      <w:r w:rsidRPr="003C0479">
        <w:rPr>
          <w:lang w:bidi="fr-CH"/>
        </w:rPr>
        <w:t>L’essai doit être effectué sur les voies et sur la longueur de la piste prévues pour l’essai sur sol mouillé.</w:t>
      </w:r>
    </w:p>
    <w:p w:rsidR="003C0479" w:rsidRPr="003C0479" w:rsidRDefault="003C0479" w:rsidP="003C0479">
      <w:pPr>
        <w:pStyle w:val="SingleTxtG"/>
        <w:ind w:left="2552"/>
        <w:rPr>
          <w:lang w:bidi="fr-CH"/>
        </w:rPr>
      </w:pPr>
      <w:r w:rsidRPr="003C0479">
        <w:rPr>
          <w:lang w:bidi="fr-CH"/>
        </w:rPr>
        <w:t>Pour la méthode faisant appel à une remorque, l’essai est effectué de telle manière que le freinage intervient dans les 10 m suivant l’emplacement où les caractéristiques de la chaussée ont été étudiées.</w:t>
      </w:r>
    </w:p>
    <w:p w:rsidR="003C0479" w:rsidRPr="003C0479" w:rsidRDefault="003C0479" w:rsidP="003C0479">
      <w:pPr>
        <w:pStyle w:val="SingleTxtG"/>
        <w:keepNext/>
        <w:keepLines/>
        <w:ind w:left="2552" w:hanging="1418"/>
        <w:rPr>
          <w:bCs/>
          <w:lang w:bidi="fr-CH"/>
        </w:rPr>
      </w:pPr>
      <w:r w:rsidRPr="003C0479">
        <w:rPr>
          <w:lang w:bidi="fr-CH"/>
        </w:rPr>
        <w:t>3.12.3.1.1.2</w:t>
      </w:r>
      <w:r w:rsidRPr="003C0479">
        <w:rPr>
          <w:lang w:bidi="fr-CH"/>
        </w:rPr>
        <w:tab/>
        <w:t>Méthode de la valeur BPN (British Pendulum Number)</w:t>
      </w:r>
    </w:p>
    <w:p w:rsidR="003C0479" w:rsidRPr="003C0479" w:rsidRDefault="003C0479" w:rsidP="003C0479">
      <w:pPr>
        <w:pStyle w:val="SingleTxtG"/>
        <w:ind w:left="2552"/>
        <w:rPr>
          <w:lang w:bidi="fr-CH"/>
        </w:rPr>
      </w:pPr>
      <w:r w:rsidRPr="003C0479">
        <w:rPr>
          <w:lang w:bidi="fr-CH"/>
        </w:rPr>
        <w:t>La valeur moyenne BPN, mesur</w:t>
      </w:r>
      <w:r w:rsidR="00501B4A">
        <w:rPr>
          <w:lang w:bidi="fr-CH"/>
        </w:rPr>
        <w:t>ée conformément à la norme ASTM </w:t>
      </w:r>
      <w:r w:rsidRPr="003C0479">
        <w:rPr>
          <w:lang w:bidi="fr-CH"/>
        </w:rPr>
        <w:t>E</w:t>
      </w:r>
      <w:r w:rsidR="00501B4A">
        <w:rPr>
          <w:lang w:bidi="fr-CH"/>
        </w:rPr>
        <w:t> </w:t>
      </w:r>
      <w:r w:rsidRPr="003C0479">
        <w:rPr>
          <w:lang w:bidi="fr-CH"/>
        </w:rPr>
        <w:t xml:space="preserve">303-93 (réapprouvée en 2008) à l’aide du patin défini dans la </w:t>
      </w:r>
      <w:r w:rsidR="00501B4A">
        <w:rPr>
          <w:lang w:bidi="fr-CH"/>
        </w:rPr>
        <w:lastRenderedPageBreak/>
        <w:t>norme ASTM </w:t>
      </w:r>
      <w:r w:rsidRPr="003C0479">
        <w:rPr>
          <w:lang w:bidi="fr-CH"/>
        </w:rPr>
        <w:t>E</w:t>
      </w:r>
      <w:r w:rsidR="00501B4A">
        <w:rPr>
          <w:lang w:bidi="fr-CH"/>
        </w:rPr>
        <w:t> </w:t>
      </w:r>
      <w:r w:rsidRPr="003C0479">
        <w:rPr>
          <w:lang w:bidi="fr-CH"/>
        </w:rPr>
        <w:t>501-08, doit être de (50</w:t>
      </w:r>
      <w:r w:rsidR="00501B4A">
        <w:rPr>
          <w:lang w:bidi="fr-CH"/>
        </w:rPr>
        <w:t> </w:t>
      </w:r>
      <w:r w:rsidRPr="003C0479">
        <w:t>±</w:t>
      </w:r>
      <w:r w:rsidR="00501B4A">
        <w:t> </w:t>
      </w:r>
      <w:r w:rsidRPr="003C0479">
        <w:rPr>
          <w:lang w:bidi="fr-CH"/>
        </w:rPr>
        <w:t>10) après correction des effets de la température.</w:t>
      </w:r>
    </w:p>
    <w:p w:rsidR="003C0479" w:rsidRPr="003C0479" w:rsidRDefault="003C0479" w:rsidP="003C0479">
      <w:pPr>
        <w:pStyle w:val="SingleTxtG"/>
        <w:ind w:left="2552"/>
        <w:rPr>
          <w:lang w:bidi="fr-CH"/>
        </w:rPr>
      </w:pPr>
      <w:r w:rsidRPr="003C0479">
        <w:rPr>
          <w:lang w:bidi="fr-CH"/>
        </w:rPr>
        <w:t>La valeur BPN est corrigée en fonction de la température du revêtement routier mouillé. En l’absence de recommandations fournies par le fabricant du pendule britannique, la correction peut être effectuée au moyen de la formule suivante :</w:t>
      </w:r>
    </w:p>
    <w:p w:rsidR="003C0479" w:rsidRPr="003C0479" w:rsidRDefault="003C0479" w:rsidP="003C0479">
      <w:pPr>
        <w:pStyle w:val="SingleTxtG"/>
        <w:ind w:left="2552"/>
        <w:rPr>
          <w:lang w:bidi="fr-CH"/>
        </w:rPr>
      </w:pPr>
      <w:r w:rsidRPr="003C0479">
        <w:rPr>
          <w:lang w:bidi="fr-CH"/>
        </w:rPr>
        <w:t>BPN = BPN (valeur mesurée) – (0,0018 t²) + 0,34 t – 6,1</w:t>
      </w:r>
    </w:p>
    <w:p w:rsidR="003C0479" w:rsidRPr="003C0479" w:rsidRDefault="003C0479" w:rsidP="003C0479">
      <w:pPr>
        <w:pStyle w:val="SingleTxtG"/>
        <w:ind w:left="2552"/>
        <w:rPr>
          <w:lang w:bidi="fr-CH"/>
        </w:rPr>
      </w:pPr>
      <w:r w:rsidRPr="003C0479">
        <w:rPr>
          <w:lang w:bidi="fr-CH"/>
        </w:rPr>
        <w:t>Où « t » est la température du revêtement routier mouillé en degrés Celsius.</w:t>
      </w:r>
    </w:p>
    <w:p w:rsidR="003C0479" w:rsidRPr="003C0479" w:rsidRDefault="003C0479" w:rsidP="003C0479">
      <w:pPr>
        <w:pStyle w:val="SingleTxtG"/>
        <w:ind w:left="2552"/>
        <w:rPr>
          <w:lang w:bidi="fr-CH"/>
        </w:rPr>
      </w:pPr>
      <w:r w:rsidRPr="003C0479">
        <w:rPr>
          <w:lang w:bidi="fr-CH"/>
        </w:rPr>
        <w:t xml:space="preserve">Effets de l’usure du patin : le patin devrait être retiré lorsque l’usure de la surface de contact atteint 3,2 mm dans le plan du patin ou 1,6 mm à la verticale de ce dernier. </w:t>
      </w:r>
    </w:p>
    <w:p w:rsidR="003C0479" w:rsidRPr="003C0479" w:rsidRDefault="003C0479" w:rsidP="003C0479">
      <w:pPr>
        <w:pStyle w:val="SingleTxtG"/>
        <w:ind w:left="2552"/>
        <w:rPr>
          <w:lang w:bidi="fr-CH"/>
        </w:rPr>
      </w:pPr>
      <w:r w:rsidRPr="003C0479">
        <w:rPr>
          <w:lang w:bidi="fr-CH"/>
        </w:rPr>
        <w:t>Il convient de contrôler la cohérence de la valeur BPN sur le revêtement de la piste, en vue de la mesure de l’adhérence sur sol mouillé d’un véhicule de série.</w:t>
      </w:r>
    </w:p>
    <w:p w:rsidR="003C0479" w:rsidRPr="003C0479" w:rsidRDefault="003C0479" w:rsidP="003C0479">
      <w:pPr>
        <w:pStyle w:val="SingleTxtG"/>
        <w:ind w:left="2552"/>
        <w:rPr>
          <w:lang w:bidi="fr-CH"/>
        </w:rPr>
      </w:pPr>
      <w:r w:rsidRPr="003C0479">
        <w:rPr>
          <w:lang w:bidi="fr-CH"/>
        </w:rPr>
        <w:t>Sur les voies affectées aux essais sur sol mouillé, la valeur BP</w:t>
      </w:r>
      <w:r w:rsidR="00501B4A">
        <w:rPr>
          <w:lang w:bidi="fr-CH"/>
        </w:rPr>
        <w:t>N doit être mesurée tous les 10 </w:t>
      </w:r>
      <w:r w:rsidRPr="003C0479">
        <w:rPr>
          <w:lang w:bidi="fr-CH"/>
        </w:rPr>
        <w:t>m, cinq fois par point ; les moyennes des valeurs BPN ne doivent pas varier de plus de 10 %.</w:t>
      </w:r>
    </w:p>
    <w:p w:rsidR="003C0479" w:rsidRPr="003C0479" w:rsidRDefault="003C0479" w:rsidP="003C0479">
      <w:pPr>
        <w:pStyle w:val="SingleTxtG"/>
        <w:keepNext/>
        <w:keepLines/>
        <w:ind w:left="2552" w:hanging="1418"/>
        <w:rPr>
          <w:lang w:bidi="fr-CH"/>
        </w:rPr>
      </w:pPr>
      <w:r w:rsidRPr="003C0479">
        <w:rPr>
          <w:lang w:bidi="fr-CH"/>
        </w:rPr>
        <w:t>3.12.3.1.2</w:t>
      </w:r>
      <w:r w:rsidRPr="003C0479">
        <w:rPr>
          <w:lang w:bidi="fr-CH"/>
        </w:rPr>
        <w:tab/>
        <w:t>La piste peut être arrosée soit depuis le bord de la piste soit par un système d’arrosage placé sur le véhicule ou la remorque d’essai.</w:t>
      </w:r>
    </w:p>
    <w:p w:rsidR="003C0479" w:rsidRPr="003C0479" w:rsidRDefault="003C0479" w:rsidP="003C0479">
      <w:pPr>
        <w:pStyle w:val="SingleTxtG"/>
        <w:ind w:left="2552"/>
        <w:rPr>
          <w:lang w:bidi="fr-CH"/>
        </w:rPr>
      </w:pPr>
      <w:r w:rsidRPr="003C0479">
        <w:rPr>
          <w:lang w:bidi="fr-CH"/>
        </w:rPr>
        <w:t>Dans le premier cas, la piste doit être arrosée au moins pendant une demi-heure avant l’essai afin de porter le revêtement à la même température que l’eau. Il est recommandé de continuer à arroser la piste tout au long de l’essai.</w:t>
      </w:r>
    </w:p>
    <w:p w:rsidR="003C0479" w:rsidRPr="003C0479" w:rsidRDefault="003C0479" w:rsidP="003C0479">
      <w:pPr>
        <w:pStyle w:val="SingleTxtG"/>
        <w:ind w:left="2552"/>
        <w:rPr>
          <w:lang w:bidi="fr-CH"/>
        </w:rPr>
      </w:pPr>
      <w:r w:rsidRPr="003C0479">
        <w:rPr>
          <w:lang w:bidi="fr-CH"/>
        </w:rPr>
        <w:t>La hauteur</w:t>
      </w:r>
      <w:r w:rsidR="00501B4A">
        <w:rPr>
          <w:lang w:bidi="fr-CH"/>
        </w:rPr>
        <w:t xml:space="preserve"> d’eau doit être comprise entre </w:t>
      </w:r>
      <w:r w:rsidRPr="003C0479">
        <w:rPr>
          <w:lang w:bidi="fr-CH"/>
        </w:rPr>
        <w:t>0,5 et 2</w:t>
      </w:r>
      <w:r w:rsidR="00501B4A">
        <w:rPr>
          <w:lang w:bidi="fr-CH"/>
        </w:rPr>
        <w:t>,0 </w:t>
      </w:r>
      <w:r w:rsidRPr="003C0479">
        <w:rPr>
          <w:lang w:bidi="fr-CH"/>
        </w:rPr>
        <w:t>mm.</w:t>
      </w:r>
    </w:p>
    <w:p w:rsidR="003C0479" w:rsidRPr="003C0479" w:rsidRDefault="003C0479" w:rsidP="003C0479">
      <w:pPr>
        <w:pStyle w:val="SingleTxtG"/>
        <w:keepNext/>
        <w:keepLines/>
        <w:ind w:left="2552" w:hanging="1418"/>
        <w:rPr>
          <w:lang w:bidi="fr-CH"/>
        </w:rPr>
      </w:pPr>
      <w:r w:rsidRPr="003C0479">
        <w:rPr>
          <w:lang w:bidi="fr-CH"/>
        </w:rPr>
        <w:t>3.12.3.1.3</w:t>
      </w:r>
      <w:r w:rsidRPr="003C0479">
        <w:rPr>
          <w:lang w:bidi="fr-CH"/>
        </w:rPr>
        <w:tab/>
        <w:t>Le vent ne doit pas perturber l’arrosage de la piste (les pare-vent sont autorisés).</w:t>
      </w:r>
    </w:p>
    <w:p w:rsidR="003C0479" w:rsidRPr="003C0479" w:rsidRDefault="003C0479" w:rsidP="003C0479">
      <w:pPr>
        <w:pStyle w:val="SingleTxtG"/>
        <w:ind w:left="2552"/>
        <w:rPr>
          <w:lang w:bidi="fr-CH"/>
        </w:rPr>
      </w:pPr>
      <w:r w:rsidRPr="003C0479">
        <w:rPr>
          <w:lang w:bidi="fr-CH"/>
        </w:rPr>
        <w:t>La température ambiante et la température du revêtement mouillé doivent être comprises entre 5 et 35 </w:t>
      </w:r>
      <w:r w:rsidRPr="003C0479">
        <w:t>°</w:t>
      </w:r>
      <w:r w:rsidRPr="003C0479">
        <w:rPr>
          <w:lang w:bidi="fr-CH"/>
        </w:rPr>
        <w:t>C et ne doivent pas varier de plus de 10 </w:t>
      </w:r>
      <w:r w:rsidRPr="003C0479">
        <w:t>°</w:t>
      </w:r>
      <w:r w:rsidRPr="003C0479">
        <w:rPr>
          <w:lang w:bidi="fr-CH"/>
        </w:rPr>
        <w:t>C pendant l’essai.</w:t>
      </w:r>
    </w:p>
    <w:p w:rsidR="003C0479" w:rsidRPr="003C0479" w:rsidRDefault="003C0479" w:rsidP="003C0479">
      <w:pPr>
        <w:pStyle w:val="SingleTxtG"/>
        <w:keepNext/>
        <w:keepLines/>
        <w:ind w:left="2552" w:hanging="1418"/>
        <w:rPr>
          <w:lang w:bidi="fr-CH"/>
        </w:rPr>
      </w:pPr>
      <w:r w:rsidRPr="003C0479">
        <w:rPr>
          <w:lang w:bidi="fr-CH"/>
        </w:rPr>
        <w:t>3.12.3.1.4</w:t>
      </w:r>
      <w:r w:rsidRPr="003C0479">
        <w:rPr>
          <w:lang w:bidi="fr-CH"/>
        </w:rPr>
        <w:tab/>
        <w:t>Pour tenir compte de la variété des dimensions des pneumatiques équipant les véhicules utilitaires, trois dimensions de pneumatiques d’essai de référence normalisés (SRTT) sont utilisées pour mesurer l’indice d’humidité relative :</w:t>
      </w:r>
    </w:p>
    <w:p w:rsidR="003C0479" w:rsidRPr="003C0479" w:rsidRDefault="003C0479" w:rsidP="003C0479">
      <w:pPr>
        <w:pStyle w:val="SingleTxtG"/>
        <w:ind w:left="3119" w:hanging="567"/>
        <w:rPr>
          <w:lang w:val="en-US"/>
        </w:rPr>
      </w:pPr>
      <w:r w:rsidRPr="003C0479">
        <w:rPr>
          <w:lang w:val="en-US"/>
        </w:rPr>
        <w:t>a)</w:t>
      </w:r>
      <w:r w:rsidRPr="003C0479">
        <w:rPr>
          <w:lang w:val="en-US"/>
        </w:rPr>
        <w:tab/>
        <w:t>S</w:t>
      </w:r>
      <w:r w:rsidR="00501B4A">
        <w:rPr>
          <w:lang w:val="en-US"/>
        </w:rPr>
        <w:t>RTT 315/70R22.5 LI=154/150, ASTM </w:t>
      </w:r>
      <w:r w:rsidRPr="003C0479">
        <w:rPr>
          <w:lang w:val="en-US"/>
        </w:rPr>
        <w:t>F2870 ;</w:t>
      </w:r>
    </w:p>
    <w:p w:rsidR="003C0479" w:rsidRPr="00622ED6" w:rsidRDefault="003C0479" w:rsidP="003C0479">
      <w:pPr>
        <w:pStyle w:val="SingleTxtG"/>
        <w:ind w:left="3119" w:hanging="567"/>
        <w:rPr>
          <w:lang w:val="de-DE"/>
        </w:rPr>
      </w:pPr>
      <w:r w:rsidRPr="00622ED6">
        <w:rPr>
          <w:lang w:val="de-DE"/>
        </w:rPr>
        <w:t>b)</w:t>
      </w:r>
      <w:r w:rsidRPr="00622ED6">
        <w:rPr>
          <w:lang w:val="de-DE"/>
        </w:rPr>
        <w:tab/>
        <w:t>SR</w:t>
      </w:r>
      <w:r w:rsidR="00501B4A" w:rsidRPr="00622ED6">
        <w:rPr>
          <w:lang w:val="de-DE"/>
        </w:rPr>
        <w:t>TT 245/70R19.5 LI=136/134, ASTM </w:t>
      </w:r>
      <w:r w:rsidRPr="00622ED6">
        <w:rPr>
          <w:lang w:val="de-DE"/>
        </w:rPr>
        <w:t>F2871 ;</w:t>
      </w:r>
    </w:p>
    <w:p w:rsidR="003C0479" w:rsidRPr="00622ED6" w:rsidRDefault="003C0479" w:rsidP="003C0479">
      <w:pPr>
        <w:pStyle w:val="SingleTxtG"/>
        <w:ind w:left="3119" w:hanging="567"/>
        <w:rPr>
          <w:lang w:val="de-DE"/>
        </w:rPr>
      </w:pPr>
      <w:r w:rsidRPr="00622ED6">
        <w:rPr>
          <w:lang w:val="de-DE"/>
        </w:rPr>
        <w:t>c)</w:t>
      </w:r>
      <w:r w:rsidRPr="00622ED6">
        <w:rPr>
          <w:lang w:val="de-DE"/>
        </w:rPr>
        <w:tab/>
        <w:t>SRTT</w:t>
      </w:r>
      <w:r w:rsidR="00501B4A" w:rsidRPr="00622ED6">
        <w:rPr>
          <w:lang w:val="de-DE"/>
        </w:rPr>
        <w:t xml:space="preserve"> 225/75 R 16 C LI=116/114, ASTM </w:t>
      </w:r>
      <w:r w:rsidRPr="00622ED6">
        <w:rPr>
          <w:lang w:val="de-DE"/>
        </w:rPr>
        <w:t>F2872.</w:t>
      </w:r>
    </w:p>
    <w:p w:rsidR="00AC211F" w:rsidRDefault="003C0479" w:rsidP="00052230">
      <w:pPr>
        <w:pStyle w:val="SingleTxtG"/>
        <w:keepNext/>
        <w:keepLines/>
        <w:ind w:left="2552"/>
        <w:rPr>
          <w:lang w:bidi="fr-CH"/>
        </w:rPr>
      </w:pPr>
      <w:r w:rsidRPr="003C0479">
        <w:rPr>
          <w:lang w:bidi="fr-CH"/>
        </w:rPr>
        <w:lastRenderedPageBreak/>
        <w:t>Les trois dimensions de pneumatiques d’essai de référence normalisés (SRTT) sont utilisées pour mesurer l’indice d’humidité relative conformément au tableau ci-après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052230" w:rsidRPr="00B658CC" w:rsidTr="00C057A4">
        <w:trPr>
          <w:tblHeader/>
        </w:trPr>
        <w:tc>
          <w:tcPr>
            <w:tcW w:w="5954" w:type="dxa"/>
            <w:gridSpan w:val="2"/>
            <w:tcBorders>
              <w:bottom w:val="single" w:sz="12" w:space="0" w:color="auto"/>
            </w:tcBorders>
            <w:shd w:val="clear" w:color="auto" w:fill="auto"/>
            <w:vAlign w:val="bottom"/>
          </w:tcPr>
          <w:p w:rsidR="00052230" w:rsidRPr="00B658CC" w:rsidRDefault="00052230" w:rsidP="00052230">
            <w:pPr>
              <w:keepNext/>
              <w:keepLines/>
              <w:suppressAutoHyphens w:val="0"/>
              <w:spacing w:before="60" w:after="60" w:line="200" w:lineRule="exact"/>
              <w:ind w:left="57" w:right="57"/>
              <w:jc w:val="center"/>
              <w:rPr>
                <w:i/>
                <w:sz w:val="16"/>
              </w:rPr>
            </w:pPr>
            <w:r w:rsidRPr="00B658CC">
              <w:rPr>
                <w:i/>
                <w:sz w:val="16"/>
              </w:rPr>
              <w:t>Pour les pneumatiques de la classe C3</w:t>
            </w:r>
          </w:p>
        </w:tc>
      </w:tr>
      <w:tr w:rsidR="00052230" w:rsidRPr="00B658CC" w:rsidTr="00C057A4">
        <w:tc>
          <w:tcPr>
            <w:tcW w:w="2977" w:type="dxa"/>
            <w:tcBorders>
              <w:top w:val="single" w:sz="12" w:space="0" w:color="auto"/>
            </w:tcBorders>
            <w:shd w:val="clear" w:color="auto" w:fill="auto"/>
          </w:tcPr>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Famille étroite</w:t>
            </w:r>
          </w:p>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S</w:t>
            </w:r>
            <w:r w:rsidRPr="00B658CC">
              <w:rPr>
                <w:sz w:val="18"/>
                <w:vertAlign w:val="subscript"/>
              </w:rPr>
              <w:t>Nominal</w:t>
            </w:r>
            <w:r w:rsidRPr="00B658CC">
              <w:rPr>
                <w:sz w:val="18"/>
              </w:rPr>
              <w:t xml:space="preserve"> &lt; 285 mm</w:t>
            </w:r>
          </w:p>
        </w:tc>
        <w:tc>
          <w:tcPr>
            <w:tcW w:w="2977" w:type="dxa"/>
            <w:tcBorders>
              <w:top w:val="single" w:sz="12" w:space="0" w:color="auto"/>
            </w:tcBorders>
            <w:shd w:val="clear" w:color="auto" w:fill="auto"/>
          </w:tcPr>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Famille large</w:t>
            </w:r>
          </w:p>
          <w:p w:rsidR="00052230" w:rsidRPr="00B658CC" w:rsidRDefault="00052230" w:rsidP="00052230">
            <w:pPr>
              <w:keepNext/>
              <w:keepLines/>
              <w:suppressAutoHyphens w:val="0"/>
              <w:spacing w:before="60" w:after="60" w:line="220" w:lineRule="exact"/>
              <w:ind w:left="57" w:right="57"/>
              <w:jc w:val="center"/>
              <w:rPr>
                <w:sz w:val="18"/>
              </w:rPr>
            </w:pPr>
            <w:r w:rsidRPr="00B658CC">
              <w:rPr>
                <w:sz w:val="18"/>
              </w:rPr>
              <w:t>S</w:t>
            </w:r>
            <w:r w:rsidRPr="00B658CC">
              <w:rPr>
                <w:sz w:val="18"/>
                <w:vertAlign w:val="subscript"/>
              </w:rPr>
              <w:t>Nominal</w:t>
            </w:r>
            <w:r w:rsidRPr="00B658CC">
              <w:rPr>
                <w:sz w:val="18"/>
              </w:rPr>
              <w:t xml:space="preserve"> </w:t>
            </w:r>
            <w:r w:rsidRPr="00B658CC">
              <w:rPr>
                <w:sz w:val="18"/>
                <w:u w:val="single"/>
              </w:rPr>
              <w:t>&gt;</w:t>
            </w:r>
            <w:r w:rsidRPr="00B658CC">
              <w:rPr>
                <w:sz w:val="18"/>
              </w:rPr>
              <w:t xml:space="preserve"> 285 mm</w:t>
            </w:r>
          </w:p>
        </w:tc>
      </w:tr>
      <w:tr w:rsidR="00052230" w:rsidRPr="00B658CC" w:rsidTr="00C057A4">
        <w:tc>
          <w:tcPr>
            <w:tcW w:w="2977" w:type="dxa"/>
            <w:shd w:val="clear" w:color="auto" w:fill="auto"/>
          </w:tcPr>
          <w:p w:rsidR="00052230" w:rsidRPr="00B658CC" w:rsidRDefault="00052230" w:rsidP="00052230">
            <w:pPr>
              <w:suppressAutoHyphens w:val="0"/>
              <w:spacing w:before="60" w:after="60" w:line="220" w:lineRule="exact"/>
              <w:ind w:left="57" w:right="57"/>
              <w:jc w:val="center"/>
              <w:rPr>
                <w:sz w:val="18"/>
              </w:rPr>
            </w:pPr>
            <w:r w:rsidRPr="00B658CC">
              <w:rPr>
                <w:sz w:val="18"/>
              </w:rPr>
              <w:t>SRTT 245/70R19.5 LI = 136/134</w:t>
            </w:r>
          </w:p>
        </w:tc>
        <w:tc>
          <w:tcPr>
            <w:tcW w:w="2977" w:type="dxa"/>
            <w:shd w:val="clear" w:color="auto" w:fill="auto"/>
          </w:tcPr>
          <w:p w:rsidR="00052230" w:rsidRPr="00B658CC" w:rsidRDefault="00052230" w:rsidP="00052230">
            <w:pPr>
              <w:suppressAutoHyphens w:val="0"/>
              <w:spacing w:before="60" w:after="60" w:line="220" w:lineRule="exact"/>
              <w:ind w:left="57" w:right="57"/>
              <w:jc w:val="center"/>
              <w:rPr>
                <w:sz w:val="18"/>
              </w:rPr>
            </w:pPr>
            <w:r w:rsidRPr="00B658CC">
              <w:rPr>
                <w:sz w:val="18"/>
              </w:rPr>
              <w:t>SRTT 315/70R22.5 LI = 154/150</w:t>
            </w:r>
          </w:p>
        </w:tc>
      </w:tr>
      <w:tr w:rsidR="00052230" w:rsidRPr="00B658CC" w:rsidTr="00C057A4">
        <w:tc>
          <w:tcPr>
            <w:tcW w:w="5954" w:type="dxa"/>
            <w:gridSpan w:val="2"/>
            <w:tcBorders>
              <w:bottom w:val="single" w:sz="4" w:space="0" w:color="auto"/>
            </w:tcBorders>
            <w:shd w:val="clear" w:color="auto" w:fill="auto"/>
          </w:tcPr>
          <w:p w:rsidR="00052230" w:rsidRPr="00501B4A" w:rsidRDefault="00052230" w:rsidP="00052230">
            <w:pPr>
              <w:suppressAutoHyphens w:val="0"/>
              <w:spacing w:before="60" w:after="60" w:line="220" w:lineRule="exact"/>
              <w:ind w:left="57" w:right="57"/>
              <w:jc w:val="center"/>
              <w:rPr>
                <w:i/>
                <w:sz w:val="18"/>
              </w:rPr>
            </w:pPr>
            <w:r w:rsidRPr="00501B4A">
              <w:rPr>
                <w:i/>
                <w:sz w:val="18"/>
              </w:rPr>
              <w:t>Pour les pneumatiques de la classe C2</w:t>
            </w:r>
          </w:p>
          <w:p w:rsidR="00052230" w:rsidRPr="00B658CC" w:rsidRDefault="00052230" w:rsidP="00052230">
            <w:pPr>
              <w:suppressAutoHyphens w:val="0"/>
              <w:spacing w:before="60" w:after="60" w:line="220" w:lineRule="exact"/>
              <w:ind w:left="57" w:right="57"/>
              <w:jc w:val="center"/>
              <w:rPr>
                <w:sz w:val="18"/>
              </w:rPr>
            </w:pPr>
            <w:r w:rsidRPr="00B658CC">
              <w:rPr>
                <w:sz w:val="18"/>
              </w:rPr>
              <w:t>SRTT 225/75 R 16 C LI=116/114</w:t>
            </w:r>
          </w:p>
        </w:tc>
      </w:tr>
      <w:tr w:rsidR="00052230" w:rsidRPr="00B658CC" w:rsidTr="00C057A4">
        <w:tc>
          <w:tcPr>
            <w:tcW w:w="5954" w:type="dxa"/>
            <w:gridSpan w:val="2"/>
            <w:tcBorders>
              <w:bottom w:val="single" w:sz="12" w:space="0" w:color="auto"/>
            </w:tcBorders>
            <w:shd w:val="clear" w:color="auto" w:fill="auto"/>
          </w:tcPr>
          <w:p w:rsidR="00052230" w:rsidRPr="00B658CC" w:rsidRDefault="00052230" w:rsidP="00052230">
            <w:pPr>
              <w:suppressAutoHyphens w:val="0"/>
              <w:spacing w:before="60" w:after="60" w:line="220" w:lineRule="exact"/>
              <w:ind w:left="57" w:right="57"/>
              <w:jc w:val="center"/>
              <w:rPr>
                <w:sz w:val="18"/>
              </w:rPr>
            </w:pPr>
            <w:r w:rsidRPr="00B658CC">
              <w:rPr>
                <w:sz w:val="18"/>
              </w:rPr>
              <w:t>S</w:t>
            </w:r>
            <w:r w:rsidRPr="00B658CC">
              <w:rPr>
                <w:sz w:val="18"/>
                <w:vertAlign w:val="subscript"/>
              </w:rPr>
              <w:t>Nominal</w:t>
            </w:r>
            <w:r w:rsidRPr="00B658CC">
              <w:rPr>
                <w:sz w:val="18"/>
              </w:rPr>
              <w:t xml:space="preserve"> = grosseur de boudin nominale du pneumatique</w:t>
            </w:r>
          </w:p>
        </w:tc>
      </w:tr>
    </w:tbl>
    <w:p w:rsidR="007077B1" w:rsidRPr="007077B1" w:rsidRDefault="007077B1" w:rsidP="007077B1">
      <w:pPr>
        <w:pStyle w:val="SingleTxtG"/>
        <w:keepNext/>
        <w:keepLines/>
        <w:spacing w:before="240"/>
        <w:ind w:left="2552" w:hanging="1418"/>
        <w:rPr>
          <w:lang w:bidi="fr-CH"/>
        </w:rPr>
      </w:pPr>
      <w:r w:rsidRPr="007077B1">
        <w:rPr>
          <w:lang w:bidi="fr-CH"/>
        </w:rPr>
        <w:t>3.12.3.2</w:t>
      </w:r>
      <w:r w:rsidRPr="007077B1">
        <w:rPr>
          <w:lang w:bidi="fr-CH"/>
        </w:rPr>
        <w:tab/>
        <w:t>Procédure d’essai</w:t>
      </w:r>
    </w:p>
    <w:p w:rsidR="007077B1" w:rsidRPr="007077B1" w:rsidRDefault="007077B1" w:rsidP="007077B1">
      <w:pPr>
        <w:pStyle w:val="SingleTxtG"/>
        <w:ind w:left="2552"/>
        <w:rPr>
          <w:lang w:bidi="fr-CH"/>
        </w:rPr>
      </w:pPr>
      <w:r w:rsidRPr="007077B1">
        <w:rPr>
          <w:lang w:bidi="fr-CH"/>
        </w:rPr>
        <w:t>Le coefficient comparatif d’adhérence sur sol mouillé doit être déterminé :</w:t>
      </w:r>
    </w:p>
    <w:p w:rsidR="007077B1" w:rsidRPr="007077B1" w:rsidRDefault="007077B1" w:rsidP="007077B1">
      <w:pPr>
        <w:pStyle w:val="SingleTxtG"/>
        <w:ind w:left="3119" w:hanging="567"/>
        <w:rPr>
          <w:lang w:bidi="fr-CH"/>
        </w:rPr>
      </w:pPr>
      <w:r w:rsidRPr="007077B1">
        <w:rPr>
          <w:lang w:bidi="fr-CH"/>
        </w:rPr>
        <w:t>a)</w:t>
      </w:r>
      <w:r w:rsidRPr="007077B1">
        <w:rPr>
          <w:lang w:bidi="fr-CH"/>
        </w:rPr>
        <w:tab/>
        <w:t>Soit à l’aide d’une remorque ou d’un véhicule spécialement conçu pour l’évaluation des pneumatiques ;</w:t>
      </w:r>
    </w:p>
    <w:p w:rsidR="007077B1" w:rsidRPr="007077B1" w:rsidRDefault="007077B1" w:rsidP="007077B1">
      <w:pPr>
        <w:pStyle w:val="SingleTxtG"/>
        <w:ind w:left="3119" w:hanging="567"/>
        <w:rPr>
          <w:lang w:bidi="fr-CH"/>
        </w:rPr>
      </w:pPr>
      <w:r w:rsidRPr="007077B1">
        <w:rPr>
          <w:lang w:bidi="fr-CH"/>
        </w:rPr>
        <w:t>b)</w:t>
      </w:r>
      <w:r w:rsidRPr="007077B1">
        <w:rPr>
          <w:lang w:bidi="fr-CH"/>
        </w:rPr>
        <w:tab/>
        <w:t>Soit à l’aide d’un véhicule de série (des catégories M</w:t>
      </w:r>
      <w:r w:rsidRPr="007077B1">
        <w:rPr>
          <w:vertAlign w:val="subscript"/>
          <w:lang w:bidi="fr-CH"/>
        </w:rPr>
        <w:t>2</w:t>
      </w:r>
      <w:r w:rsidRPr="007077B1">
        <w:rPr>
          <w:lang w:bidi="fr-CH"/>
        </w:rPr>
        <w:t>, M</w:t>
      </w:r>
      <w:r w:rsidRPr="007077B1">
        <w:rPr>
          <w:vertAlign w:val="subscript"/>
          <w:lang w:bidi="fr-CH"/>
        </w:rPr>
        <w:t>3</w:t>
      </w:r>
      <w:r w:rsidRPr="007077B1">
        <w:rPr>
          <w:lang w:bidi="fr-CH"/>
        </w:rPr>
        <w:t>, N</w:t>
      </w:r>
      <w:r w:rsidRPr="007077B1">
        <w:rPr>
          <w:vertAlign w:val="subscript"/>
          <w:lang w:bidi="fr-CH"/>
        </w:rPr>
        <w:t>1</w:t>
      </w:r>
      <w:r w:rsidRPr="007077B1">
        <w:rPr>
          <w:lang w:bidi="fr-CH"/>
        </w:rPr>
        <w:t>, N</w:t>
      </w:r>
      <w:r w:rsidRPr="007077B1">
        <w:rPr>
          <w:vertAlign w:val="subscript"/>
          <w:lang w:bidi="fr-CH"/>
        </w:rPr>
        <w:t>2</w:t>
      </w:r>
      <w:r w:rsidRPr="007077B1">
        <w:rPr>
          <w:lang w:bidi="fr-CH"/>
        </w:rPr>
        <w:t xml:space="preserve"> ou N</w:t>
      </w:r>
      <w:r w:rsidRPr="007077B1">
        <w:rPr>
          <w:vertAlign w:val="subscript"/>
          <w:lang w:bidi="fr-CH"/>
        </w:rPr>
        <w:t>3</w:t>
      </w:r>
      <w:r w:rsidRPr="007077B1">
        <w:rPr>
          <w:lang w:bidi="fr-CH"/>
        </w:rPr>
        <w:t>) selon les définitions figurant dans la Résolution spéciale n</w:t>
      </w:r>
      <w:r w:rsidRPr="007077B1">
        <w:rPr>
          <w:vertAlign w:val="superscript"/>
          <w:lang w:bidi="fr-CH"/>
        </w:rPr>
        <w:t>o </w:t>
      </w:r>
      <w:r w:rsidRPr="007077B1">
        <w:rPr>
          <w:lang w:bidi="fr-CH"/>
        </w:rPr>
        <w:t>1 sur les définitions communes des catégories, des masses et des dimensions des véhicules (S.R.1) reproduite dans le document ECE/TRANS/WP.29/1045 et les amendements qui s’y rapportent.</w:t>
      </w:r>
    </w:p>
    <w:p w:rsidR="007077B1" w:rsidRPr="007077B1" w:rsidRDefault="007077B1" w:rsidP="007077B1">
      <w:pPr>
        <w:pStyle w:val="SingleTxtG"/>
        <w:keepNext/>
        <w:keepLines/>
        <w:ind w:left="2552" w:hanging="1418"/>
        <w:rPr>
          <w:lang w:bidi="fr-CH"/>
        </w:rPr>
      </w:pPr>
      <w:r w:rsidRPr="007077B1">
        <w:rPr>
          <w:lang w:bidi="fr-CH"/>
        </w:rPr>
        <w:t>3.12.3.2.1</w:t>
      </w:r>
      <w:r w:rsidRPr="007077B1">
        <w:rPr>
          <w:lang w:bidi="fr-CH"/>
        </w:rPr>
        <w:tab/>
        <w:t>Essai à l’aide d’une remorque ou d’un véhicule spécialement conçu pour l’évaluation des pneumatiques</w:t>
      </w:r>
    </w:p>
    <w:p w:rsidR="007077B1" w:rsidRPr="007077B1" w:rsidRDefault="007077B1" w:rsidP="007077B1">
      <w:pPr>
        <w:pStyle w:val="SingleTxtG"/>
        <w:keepNext/>
        <w:keepLines/>
        <w:ind w:left="2552" w:hanging="1418"/>
        <w:rPr>
          <w:lang w:bidi="fr-CH"/>
        </w:rPr>
      </w:pPr>
      <w:r w:rsidRPr="007077B1">
        <w:rPr>
          <w:lang w:bidi="fr-CH"/>
        </w:rPr>
        <w:t>3.12.3.2.1.1</w:t>
      </w:r>
      <w:r w:rsidRPr="007077B1">
        <w:rPr>
          <w:lang w:bidi="fr-CH"/>
        </w:rPr>
        <w:tab/>
        <w:t>Les mesures sont effectuées sur un ou plusieurs pneumatiques d’essai montés sur une remorque tractée par un véhicule ou sur un véhicule d’essai de pneumatiques.</w:t>
      </w:r>
    </w:p>
    <w:p w:rsidR="007077B1" w:rsidRPr="007077B1" w:rsidRDefault="007077B1" w:rsidP="007077B1">
      <w:pPr>
        <w:pStyle w:val="SingleTxtG"/>
        <w:ind w:left="2552"/>
        <w:rPr>
          <w:lang w:bidi="fr-CH"/>
        </w:rPr>
      </w:pPr>
      <w:r w:rsidRPr="007077B1">
        <w:rPr>
          <w:lang w:bidi="fr-CH"/>
        </w:rPr>
        <w:t>Le frein à l’emplacement d’essai est appliqué fermement jusqu’à obtention d’un couple de freinage suffisant pour produire la force de freinage maximale avant le blocage des roues à une vitesse d’essai de 50 km/h. La remorque attelée à un véhicule tracteur ou le véhicule d’essai de pneumatiques doivent satisfaire aux prescriptions suivantes :</w:t>
      </w:r>
    </w:p>
    <w:p w:rsidR="007077B1" w:rsidRPr="007077B1" w:rsidRDefault="007077B1" w:rsidP="007077B1">
      <w:pPr>
        <w:pStyle w:val="SingleTxtG"/>
        <w:ind w:left="2552" w:hanging="1418"/>
        <w:rPr>
          <w:lang w:bidi="fr-CH"/>
        </w:rPr>
      </w:pPr>
      <w:r w:rsidRPr="007077B1">
        <w:rPr>
          <w:lang w:bidi="fr-CH"/>
        </w:rPr>
        <w:t>3.12.3.2.1.1.1</w:t>
      </w:r>
      <w:r w:rsidRPr="007077B1">
        <w:rPr>
          <w:lang w:bidi="fr-CH"/>
        </w:rPr>
        <w:tab/>
        <w:t>Être capable de dépasser la limite supérieure de la vitesse d’essai, fixée à 50 km/h, et de maintenir la vitesse requise de (50 ± 2) km/h même au moment de l’application de la force maximale de freinage ;</w:t>
      </w:r>
    </w:p>
    <w:p w:rsidR="007077B1" w:rsidRPr="007077B1" w:rsidRDefault="007077B1" w:rsidP="007077B1">
      <w:pPr>
        <w:pStyle w:val="SingleTxtG"/>
        <w:ind w:left="2552" w:hanging="1418"/>
        <w:rPr>
          <w:lang w:bidi="fr-CH"/>
        </w:rPr>
      </w:pPr>
      <w:r w:rsidRPr="007077B1">
        <w:rPr>
          <w:lang w:bidi="fr-CH"/>
        </w:rPr>
        <w:t>3.12.3.2.1.1.2</w:t>
      </w:r>
      <w:r w:rsidRPr="007077B1">
        <w:rPr>
          <w:lang w:bidi="fr-CH"/>
        </w:rPr>
        <w:tab/>
        <w:t>Être équipé d’un essieu comportant une position « essai », muni d’un frein hydraulique et d’un système d’actionnement pouvant être commandé à l’emplacement d’essai à partir du véhicule tracteur, le cas échéant. Le système de freinage doit être capable de produire un couple de freinage suffisant pour pouvoir atteindre le coefficient de force de freinage maximal pour toutes les dimensions et les charges de pneumatique prévues dans les essais ;</w:t>
      </w:r>
    </w:p>
    <w:p w:rsidR="007077B1" w:rsidRPr="007077B1" w:rsidRDefault="007077B1" w:rsidP="007077B1">
      <w:pPr>
        <w:pStyle w:val="SingleTxtG"/>
        <w:ind w:left="2552" w:hanging="1418"/>
        <w:rPr>
          <w:lang w:bidi="fr-CH"/>
        </w:rPr>
      </w:pPr>
      <w:r w:rsidRPr="007077B1">
        <w:rPr>
          <w:lang w:bidi="fr-CH"/>
        </w:rPr>
        <w:t>3.12.3.2.1.1.3</w:t>
      </w:r>
      <w:r w:rsidRPr="007077B1">
        <w:rPr>
          <w:lang w:bidi="fr-CH"/>
        </w:rPr>
        <w:tab/>
        <w:t>Être capable de maintenir, pendant toute la durée de l’essai, le pincement et le carrossage de la roue soumise à l’essai à des valeurs ne s’éloignant pas de plus de ±0,5</w:t>
      </w:r>
      <w:r w:rsidRPr="007077B1">
        <w:t>°</w:t>
      </w:r>
      <w:r w:rsidRPr="007077B1">
        <w:rPr>
          <w:lang w:bidi="fr-CH"/>
        </w:rPr>
        <w:t xml:space="preserve"> des chiffres obtenus en charge en condition statique ;</w:t>
      </w:r>
    </w:p>
    <w:p w:rsidR="007077B1" w:rsidRPr="007077B1" w:rsidRDefault="007077B1" w:rsidP="007077B1">
      <w:pPr>
        <w:pStyle w:val="SingleTxtG"/>
        <w:keepNext/>
        <w:keepLines/>
        <w:ind w:left="2552" w:hanging="1418"/>
        <w:rPr>
          <w:lang w:bidi="fr-CH"/>
        </w:rPr>
      </w:pPr>
      <w:r w:rsidRPr="007077B1">
        <w:rPr>
          <w:lang w:bidi="fr-CH"/>
        </w:rPr>
        <w:lastRenderedPageBreak/>
        <w:t>3.12.3.2.1.1.4</w:t>
      </w:r>
      <w:r w:rsidRPr="007077B1">
        <w:rPr>
          <w:lang w:bidi="fr-CH"/>
        </w:rPr>
        <w:tab/>
        <w:t>Dans le cas où un système d’arrosage de la piste est intégré :</w:t>
      </w:r>
    </w:p>
    <w:p w:rsidR="007077B1" w:rsidRPr="007077B1" w:rsidRDefault="007077B1" w:rsidP="00487E4D">
      <w:pPr>
        <w:pStyle w:val="SingleTxtG"/>
        <w:ind w:left="2552"/>
        <w:rPr>
          <w:lang w:bidi="fr-CH"/>
        </w:rPr>
      </w:pPr>
      <w:r w:rsidRPr="007077B1">
        <w:rPr>
          <w:lang w:bidi="fr-CH"/>
        </w:rPr>
        <w:t>Le système d’arrosage doit être conçu de telle sorte que les pneumatiques, de même que la piste en avant des pneumatiques, soient mouillés avant le début du freinage et pendant toute la durée de l’essai. Le dispositif peut être muni d’un système d’arrosage de la chaussée, exception faite du réservoir d’eau qui, dans le cas de la remorque, est monté sur le véhicule tracteur. L’eau qui est projetée sur la chaussée devant les pneumatiques d’essai doit sortir d’une buse conçue de telle manière que la couche d’eau rencontrée par le pneumatique présente une épaisseur uniforme à la vitesse d’essai, avec un minimum d’éclaboussures.</w:t>
      </w:r>
    </w:p>
    <w:p w:rsidR="007077B1" w:rsidRPr="007077B1" w:rsidRDefault="007077B1" w:rsidP="00487E4D">
      <w:pPr>
        <w:pStyle w:val="SingleTxtG"/>
        <w:ind w:left="2552"/>
        <w:rPr>
          <w:lang w:bidi="fr-CH"/>
        </w:rPr>
      </w:pPr>
      <w:r w:rsidRPr="007077B1">
        <w:rPr>
          <w:lang w:bidi="fr-CH"/>
        </w:rPr>
        <w:t>La configuration et la position de la buse doivent permettre de diriger les jets d’eau vers le pneumatique d’ess</w:t>
      </w:r>
      <w:r w:rsidR="00A713C5">
        <w:rPr>
          <w:lang w:bidi="fr-CH"/>
        </w:rPr>
        <w:t>ai et la chaussée à un angle de </w:t>
      </w:r>
      <w:r w:rsidRPr="007077B1">
        <w:rPr>
          <w:lang w:bidi="fr-CH"/>
        </w:rPr>
        <w:t>15 à 30°. L’eau doit atteindre la chaussée à une distance comprise entre 0,25 et 0,5 m en avant de la partie centrale de la surfac</w:t>
      </w:r>
      <w:r w:rsidR="00A713C5">
        <w:rPr>
          <w:lang w:bidi="fr-CH"/>
        </w:rPr>
        <w:t xml:space="preserve">e de contact du pneumatique. La </w:t>
      </w:r>
      <w:r w:rsidRPr="007077B1">
        <w:rPr>
          <w:lang w:bidi="fr-CH"/>
        </w:rPr>
        <w:t xml:space="preserve">buse doit être </w:t>
      </w:r>
      <w:r w:rsidR="00A713C5">
        <w:rPr>
          <w:lang w:bidi="fr-CH"/>
        </w:rPr>
        <w:t xml:space="preserve">située à 100 mm au-dessus de la </w:t>
      </w:r>
      <w:r w:rsidRPr="007077B1">
        <w:rPr>
          <w:lang w:bidi="fr-CH"/>
        </w:rPr>
        <w:t>chaussée, ou à la hauteur minimale requise pour éviter les obstacles prévisibles, mais en aucun cas à plus de 200 mm au-dessus de la chaussée. La couche d’eau doit dépasser la bande de roulement du pneumatique d’essai d’au moins 25 mm en largeur et doit être appliquée de telle manière que le pneumatique soit centré entre les bords. Le volume d’eau par unité de largeur mouillée doit être directement proportionnel à la vitesse d’essai. La quantité d’eau projetée à 50 km/h doit être de 14 l/s par mètre de largeur de la piste mouillée. Les valeurs nominales du débit d’arrosage doivent être maintenues à ±10 % près.</w:t>
      </w:r>
    </w:p>
    <w:p w:rsidR="007077B1" w:rsidRPr="007077B1" w:rsidRDefault="007077B1" w:rsidP="007077B1">
      <w:pPr>
        <w:pStyle w:val="SingleTxtG"/>
        <w:keepNext/>
        <w:keepLines/>
        <w:ind w:left="2552" w:hanging="1418"/>
        <w:rPr>
          <w:lang w:bidi="fr-CH"/>
        </w:rPr>
      </w:pPr>
      <w:r w:rsidRPr="007077B1">
        <w:rPr>
          <w:lang w:bidi="fr-CH"/>
        </w:rPr>
        <w:t>3.12.3.2.1.2</w:t>
      </w:r>
      <w:r w:rsidRPr="007077B1">
        <w:rPr>
          <w:lang w:bidi="fr-CH"/>
        </w:rPr>
        <w:tab/>
        <w:t>Procédure d’essai</w:t>
      </w:r>
    </w:p>
    <w:p w:rsidR="007077B1" w:rsidRPr="007077B1" w:rsidRDefault="007077B1" w:rsidP="00487E4D">
      <w:pPr>
        <w:pStyle w:val="SingleTxtG"/>
        <w:keepNext/>
        <w:keepLines/>
        <w:ind w:left="2552" w:hanging="1418"/>
        <w:rPr>
          <w:lang w:bidi="fr-CH"/>
        </w:rPr>
      </w:pPr>
      <w:r w:rsidRPr="007077B1">
        <w:rPr>
          <w:lang w:bidi="fr-CH"/>
        </w:rPr>
        <w:t>3.12.3.2.1.2.1</w:t>
      </w:r>
      <w:r w:rsidRPr="007077B1">
        <w:rPr>
          <w:lang w:bidi="fr-CH"/>
        </w:rPr>
        <w:tab/>
        <w:t>Monter les pneumatiques soumis à l’essai sur des jantes spécifiées par une organisation de normalisation reconnue en matière de pneumatiques et de jantes selon la liste figurant dans l’annexe 7. L’utilisation d’un lubrifiant adéquat permet de s’assurer que la portée du talon est correcte. On évitera un apport excessif de lubrifiant pour que le pneumatique ne glisse pas sur la jante.</w:t>
      </w:r>
    </w:p>
    <w:p w:rsidR="007077B1" w:rsidRPr="007077B1" w:rsidRDefault="007077B1" w:rsidP="00487E4D">
      <w:pPr>
        <w:pStyle w:val="SingleTxtG"/>
        <w:ind w:left="2552"/>
        <w:rPr>
          <w:lang w:bidi="fr-CH"/>
        </w:rPr>
      </w:pPr>
      <w:r w:rsidRPr="007077B1">
        <w:rPr>
          <w:lang w:bidi="fr-CH"/>
        </w:rPr>
        <w:t>Vérifier que les pneumatiques d’essai sont à la pression de gonflage spécifiée à température ambiante (à froid), juste avant l’essai. Aux fins de la présente norme, la pression de gonflage à froid des pneumatiques d’essai P</w:t>
      </w:r>
      <w:r w:rsidRPr="007077B1">
        <w:rPr>
          <w:vertAlign w:val="subscript"/>
          <w:lang w:bidi="fr-CH"/>
        </w:rPr>
        <w:t>t</w:t>
      </w:r>
      <w:r w:rsidRPr="007077B1">
        <w:rPr>
          <w:lang w:bidi="fr-CH"/>
        </w:rPr>
        <w:t xml:space="preserve"> est calculée comme suit :</w:t>
      </w:r>
    </w:p>
    <w:p w:rsidR="007077B1" w:rsidRPr="007077B1" w:rsidRDefault="00FC12BC" w:rsidP="00487E4D">
      <w:pPr>
        <w:pStyle w:val="SingleTxtG"/>
        <w:ind w:left="2552"/>
      </w:pPr>
      <w:r w:rsidRPr="00622ED6">
        <w:rPr>
          <w:position w:val="-32"/>
        </w:rPr>
        <w:object w:dxaOrig="1680" w:dyaOrig="800">
          <v:shape id="_x0000_i1035" type="#_x0000_t75" style="width:83pt;height:40.5pt" o:ole="" filled="t" fillcolor="white [3212]">
            <v:imagedata r:id="rId43" o:title=""/>
          </v:shape>
          <o:OLEObject Type="Embed" ProgID="Equation.3" ShapeID="_x0000_i1035" DrawAspect="Content" ObjectID="_1537774222" r:id="rId44"/>
        </w:object>
      </w:r>
    </w:p>
    <w:p w:rsidR="007077B1" w:rsidRPr="007077B1" w:rsidRDefault="007077B1" w:rsidP="00487E4D">
      <w:pPr>
        <w:pStyle w:val="SingleTxtG"/>
        <w:keepNext/>
        <w:keepLines/>
        <w:ind w:left="2552"/>
        <w:rPr>
          <w:lang w:bidi="fr-CH"/>
        </w:rPr>
      </w:pPr>
      <w:r w:rsidRPr="007077B1">
        <w:rPr>
          <w:lang w:bidi="fr-CH"/>
        </w:rPr>
        <w:t>Où :</w:t>
      </w:r>
    </w:p>
    <w:p w:rsidR="007077B1" w:rsidRPr="007077B1" w:rsidRDefault="007077B1" w:rsidP="003A7253">
      <w:pPr>
        <w:pStyle w:val="SingleTxtG"/>
        <w:ind w:left="3119" w:hanging="567"/>
        <w:rPr>
          <w:lang w:bidi="fr-CH"/>
        </w:rPr>
      </w:pPr>
      <w:r w:rsidRPr="007077B1">
        <w:rPr>
          <w:lang w:bidi="fr-CH"/>
        </w:rPr>
        <w:t>P</w:t>
      </w:r>
      <w:r w:rsidRPr="007077B1">
        <w:rPr>
          <w:vertAlign w:val="subscript"/>
          <w:lang w:bidi="fr-CH"/>
        </w:rPr>
        <w:t>r</w:t>
      </w:r>
      <w:r w:rsidR="00CF2EB2">
        <w:rPr>
          <w:lang w:bidi="fr-CH"/>
        </w:rPr>
        <w:t xml:space="preserve"> = </w:t>
      </w:r>
      <w:r w:rsidR="00736971">
        <w:rPr>
          <w:lang w:bidi="fr-CH"/>
        </w:rPr>
        <w:tab/>
      </w:r>
      <w:r w:rsidRPr="007077B1">
        <w:rPr>
          <w:lang w:bidi="fr-CH"/>
        </w:rPr>
        <w:t>pression de gonflage marquée sur le flanc du pneumatique. Si</w:t>
      </w:r>
      <w:r w:rsidR="00C84C52">
        <w:rPr>
          <w:lang w:bidi="fr-CH"/>
        </w:rPr>
        <w:t xml:space="preserve"> la pression </w:t>
      </w:r>
      <w:r w:rsidRPr="007077B1">
        <w:rPr>
          <w:lang w:bidi="fr-CH"/>
        </w:rPr>
        <w:t>P</w:t>
      </w:r>
      <w:r w:rsidRPr="007077B1">
        <w:rPr>
          <w:vertAlign w:val="subscript"/>
          <w:lang w:bidi="fr-CH"/>
        </w:rPr>
        <w:t>r</w:t>
      </w:r>
      <w:r w:rsidRPr="007077B1">
        <w:rPr>
          <w:lang w:bidi="fr-CH"/>
        </w:rPr>
        <w:t xml:space="preserve"> n’est pas indiquée sur le flanc, il convient de se reporter à la pression spécifiée pour la capacité de charge maximale dans les manuels pertinents relatifs aux pneumat</w:t>
      </w:r>
      <w:r w:rsidR="00C84C52">
        <w:rPr>
          <w:lang w:bidi="fr-CH"/>
        </w:rPr>
        <w:t>iques pour les montes en simple ;</w:t>
      </w:r>
    </w:p>
    <w:p w:rsidR="007077B1" w:rsidRPr="007077B1" w:rsidRDefault="007077B1" w:rsidP="003A7253">
      <w:pPr>
        <w:pStyle w:val="SingleTxtG"/>
        <w:ind w:left="3119" w:hanging="567"/>
        <w:rPr>
          <w:lang w:bidi="fr-CH"/>
        </w:rPr>
      </w:pPr>
      <w:r w:rsidRPr="007077B1">
        <w:rPr>
          <w:lang w:bidi="fr-CH"/>
        </w:rPr>
        <w:t>Q</w:t>
      </w:r>
      <w:r w:rsidRPr="007077B1">
        <w:rPr>
          <w:vertAlign w:val="subscript"/>
          <w:lang w:bidi="fr-CH"/>
        </w:rPr>
        <w:t>t</w:t>
      </w:r>
      <w:r w:rsidR="00CF2EB2">
        <w:rPr>
          <w:lang w:bidi="fr-CH"/>
        </w:rPr>
        <w:t xml:space="preserve"> = </w:t>
      </w:r>
      <w:r w:rsidR="00736971">
        <w:rPr>
          <w:lang w:bidi="fr-CH"/>
        </w:rPr>
        <w:tab/>
      </w:r>
      <w:r w:rsidRPr="007077B1">
        <w:rPr>
          <w:lang w:bidi="fr-CH"/>
        </w:rPr>
        <w:t>charge statique sur le pneumatique aux fins de l’essai ;</w:t>
      </w:r>
    </w:p>
    <w:p w:rsidR="007077B1" w:rsidRPr="007077B1" w:rsidRDefault="007077B1" w:rsidP="003A7253">
      <w:pPr>
        <w:pStyle w:val="SingleTxtG"/>
        <w:ind w:left="3119" w:hanging="567"/>
        <w:rPr>
          <w:lang w:bidi="fr-CH"/>
        </w:rPr>
      </w:pPr>
      <w:r w:rsidRPr="007077B1">
        <w:rPr>
          <w:lang w:bidi="fr-CH"/>
        </w:rPr>
        <w:t>Q</w:t>
      </w:r>
      <w:r w:rsidRPr="007077B1">
        <w:rPr>
          <w:vertAlign w:val="subscript"/>
          <w:lang w:bidi="fr-CH"/>
        </w:rPr>
        <w:t>r</w:t>
      </w:r>
      <w:r w:rsidR="00CF2EB2">
        <w:rPr>
          <w:lang w:bidi="fr-CH"/>
        </w:rPr>
        <w:t xml:space="preserve"> = </w:t>
      </w:r>
      <w:r w:rsidR="00736971">
        <w:rPr>
          <w:lang w:bidi="fr-CH"/>
        </w:rPr>
        <w:tab/>
      </w:r>
      <w:r w:rsidRPr="007077B1">
        <w:rPr>
          <w:lang w:bidi="fr-CH"/>
        </w:rPr>
        <w:t>masse maximale correspondant à l’indice de capacité de charge marqué sur le pneumatique.</w:t>
      </w:r>
    </w:p>
    <w:p w:rsidR="007077B1" w:rsidRPr="007077B1" w:rsidRDefault="007077B1" w:rsidP="00291AC4">
      <w:pPr>
        <w:pStyle w:val="SingleTxtG"/>
        <w:ind w:left="2552" w:hanging="1418"/>
        <w:rPr>
          <w:lang w:bidi="fr-CH"/>
        </w:rPr>
      </w:pPr>
      <w:r w:rsidRPr="007077B1">
        <w:rPr>
          <w:lang w:bidi="fr-CH"/>
        </w:rPr>
        <w:lastRenderedPageBreak/>
        <w:t>3.12.3.2.1.2.2</w:t>
      </w:r>
      <w:r w:rsidRPr="007077B1">
        <w:rPr>
          <w:lang w:bidi="fr-CH"/>
        </w:rPr>
        <w:tab/>
        <w:t>Deux essais de freinage doivent être effectués pour conditionner les pneumatiques. Le pneumatique doit être conditionné pendant au moins deux heures, afin d’atteindre une température stabilisée égale à la température ambiante de la zone d’essai. Il ne doit pas être exposé au rayonnement solaire direct pendant le conditionnement.</w:t>
      </w:r>
    </w:p>
    <w:p w:rsidR="007077B1" w:rsidRPr="007077B1" w:rsidRDefault="007077B1" w:rsidP="00291AC4">
      <w:pPr>
        <w:pStyle w:val="SingleTxtG"/>
        <w:ind w:left="2552" w:hanging="1418"/>
        <w:rPr>
          <w:lang w:bidi="fr-CH"/>
        </w:rPr>
      </w:pPr>
      <w:r w:rsidRPr="007077B1">
        <w:rPr>
          <w:lang w:bidi="fr-CH"/>
        </w:rPr>
        <w:t>3.12.3.2.1.2.3</w:t>
      </w:r>
      <w:r w:rsidRPr="007077B1">
        <w:rPr>
          <w:lang w:bidi="fr-CH"/>
        </w:rPr>
        <w:tab/>
        <w:t>La charge pour l’essai doit être de 75 ± 5 % de la valeur correspondant à l’indice de charge.</w:t>
      </w:r>
    </w:p>
    <w:p w:rsidR="007077B1" w:rsidRPr="007077B1" w:rsidRDefault="007077B1" w:rsidP="00291AC4">
      <w:pPr>
        <w:pStyle w:val="SingleTxtG"/>
        <w:ind w:left="2552" w:hanging="1418"/>
        <w:rPr>
          <w:lang w:bidi="fr-CH"/>
        </w:rPr>
      </w:pPr>
      <w:r w:rsidRPr="007077B1">
        <w:rPr>
          <w:lang w:bidi="fr-CH"/>
        </w:rPr>
        <w:t>3.12.3.2.1.2.4</w:t>
      </w:r>
      <w:r w:rsidRPr="007077B1">
        <w:rPr>
          <w:lang w:bidi="fr-CH"/>
        </w:rPr>
        <w:tab/>
        <w:t>Peu de temps avant l’essai, on conditionne le revêtement en effectuant au moins 10 essais de freinage à 50 km/h sur la partie de la piste servant aux essais d’efficacité, avec des pneumatiques qui ne seront pas réutilisés pendant les essais.</w:t>
      </w:r>
    </w:p>
    <w:p w:rsidR="007077B1" w:rsidRPr="007077B1" w:rsidRDefault="007077B1" w:rsidP="00291AC4">
      <w:pPr>
        <w:pStyle w:val="SingleTxtG"/>
        <w:ind w:left="2552" w:hanging="1418"/>
        <w:rPr>
          <w:lang w:bidi="fr-CH"/>
        </w:rPr>
      </w:pPr>
      <w:r w:rsidRPr="007077B1">
        <w:rPr>
          <w:lang w:bidi="fr-CH"/>
        </w:rPr>
        <w:t>3.12.3.2.1.2.5</w:t>
      </w:r>
      <w:r w:rsidRPr="007077B1">
        <w:rPr>
          <w:lang w:bidi="fr-CH"/>
        </w:rPr>
        <w:tab/>
        <w:t>Juste avant l’essai, la pression de gonflage des pneumatiques doit être vérifiée et, le cas échéant, rétablie pour être égale aux valeurs fixées au paragraphe 3.12.3.2.1.2.1.</w:t>
      </w:r>
    </w:p>
    <w:p w:rsidR="007077B1" w:rsidRPr="007077B1" w:rsidRDefault="007077B1" w:rsidP="00291AC4">
      <w:pPr>
        <w:pStyle w:val="SingleTxtG"/>
        <w:ind w:left="2552" w:hanging="1418"/>
        <w:rPr>
          <w:lang w:bidi="fr-CH"/>
        </w:rPr>
      </w:pPr>
      <w:r w:rsidRPr="007077B1">
        <w:rPr>
          <w:lang w:bidi="fr-CH"/>
        </w:rPr>
        <w:t>3.12.3.2.1.2.6</w:t>
      </w:r>
      <w:r w:rsidRPr="007077B1">
        <w:rPr>
          <w:lang w:bidi="fr-CH"/>
        </w:rPr>
        <w:tab/>
        <w:t xml:space="preserve">La </w:t>
      </w:r>
      <w:r w:rsidR="00A713C5">
        <w:rPr>
          <w:lang w:bidi="fr-CH"/>
        </w:rPr>
        <w:t>vitesse d’essai doit être de 50 </w:t>
      </w:r>
      <w:r w:rsidRPr="007077B1">
        <w:rPr>
          <w:lang w:bidi="fr-CH"/>
        </w:rPr>
        <w:t>± 2 km/h et doit être maintenue entre ces limites pendant toute la série d’essais.</w:t>
      </w:r>
    </w:p>
    <w:p w:rsidR="007077B1" w:rsidRPr="007077B1" w:rsidRDefault="007077B1" w:rsidP="00291AC4">
      <w:pPr>
        <w:pStyle w:val="SingleTxtG"/>
        <w:ind w:left="2552" w:hanging="1418"/>
        <w:rPr>
          <w:lang w:bidi="fr-CH"/>
        </w:rPr>
      </w:pPr>
      <w:r w:rsidRPr="007077B1">
        <w:rPr>
          <w:lang w:bidi="fr-CH"/>
        </w:rPr>
        <w:t>3.12.3.2.1.2.7</w:t>
      </w:r>
      <w:r w:rsidRPr="007077B1">
        <w:rPr>
          <w:lang w:bidi="fr-CH"/>
        </w:rPr>
        <w:tab/>
        <w:t>Chaque série d’essais doit être effectuée dans le même sens, aussi bien pour le</w:t>
      </w:r>
      <w:r w:rsidR="00A713C5">
        <w:rPr>
          <w:lang w:bidi="fr-CH"/>
        </w:rPr>
        <w:t xml:space="preserve"> </w:t>
      </w:r>
      <w:r w:rsidRPr="007077B1">
        <w:rPr>
          <w:lang w:bidi="fr-CH"/>
        </w:rPr>
        <w:t>pneumatique d’essai que pour le SRTT servant de référence.</w:t>
      </w:r>
    </w:p>
    <w:p w:rsidR="007077B1" w:rsidRPr="007077B1" w:rsidRDefault="007077B1" w:rsidP="00291AC4">
      <w:pPr>
        <w:pStyle w:val="SingleTxtG"/>
        <w:ind w:left="2552" w:hanging="1418"/>
        <w:rPr>
          <w:lang w:bidi="fr-CH"/>
        </w:rPr>
      </w:pPr>
      <w:r w:rsidRPr="007077B1">
        <w:rPr>
          <w:lang w:bidi="fr-CH"/>
        </w:rPr>
        <w:t>3.12.3.2.1.2.8</w:t>
      </w:r>
      <w:r w:rsidRPr="007077B1">
        <w:rPr>
          <w:lang w:bidi="fr-CH"/>
        </w:rPr>
        <w:tab/>
        <w:t>La chaussée est arrosée à l’avant du pneumatique d’essai 0,5 s environ avant le freinage (dans le cas d’un système d’arrosage embarqué). Le</w:t>
      </w:r>
      <w:r w:rsidR="00A713C5">
        <w:rPr>
          <w:lang w:bidi="fr-CH"/>
        </w:rPr>
        <w:t> </w:t>
      </w:r>
      <w:r w:rsidRPr="007077B1">
        <w:rPr>
          <w:lang w:bidi="fr-CH"/>
        </w:rPr>
        <w:t xml:space="preserve">freinage de la roue d’essai doit être actionné de telle manière que la force de freinage maximale soit atteinte dans un laps de temps compris entre 0,2 et 1,0 s à partir de l’application. </w:t>
      </w:r>
    </w:p>
    <w:p w:rsidR="007077B1" w:rsidRPr="007077B1" w:rsidRDefault="007077B1" w:rsidP="00291AC4">
      <w:pPr>
        <w:pStyle w:val="SingleTxtG"/>
        <w:ind w:left="2552" w:hanging="1418"/>
        <w:rPr>
          <w:lang w:bidi="fr-CH"/>
        </w:rPr>
      </w:pPr>
      <w:r w:rsidRPr="007077B1">
        <w:rPr>
          <w:lang w:bidi="fr-CH"/>
        </w:rPr>
        <w:t>3.12.3.2.1.2.9</w:t>
      </w:r>
      <w:r w:rsidRPr="007077B1">
        <w:rPr>
          <w:lang w:bidi="fr-CH"/>
        </w:rPr>
        <w:tab/>
        <w:t>Dans le cas de pneumatiques neufs, les deux premiers essais servent à roder ceux-ci et ne sont pas pris en considération.</w:t>
      </w:r>
    </w:p>
    <w:p w:rsidR="007077B1" w:rsidRPr="007077B1" w:rsidRDefault="007077B1" w:rsidP="00291AC4">
      <w:pPr>
        <w:pStyle w:val="SingleTxtG"/>
        <w:ind w:left="2552" w:hanging="1418"/>
        <w:rPr>
          <w:lang w:bidi="fr-CH"/>
        </w:rPr>
      </w:pPr>
      <w:r w:rsidRPr="007077B1">
        <w:rPr>
          <w:lang w:bidi="fr-CH"/>
        </w:rPr>
        <w:t>3.12.3.2.1.2.10</w:t>
      </w:r>
      <w:r w:rsidRPr="007077B1">
        <w:rPr>
          <w:lang w:bidi="fr-CH"/>
        </w:rPr>
        <w:tab/>
        <w:t>Afin d’obtenir des données comparables entre tout pneumatique essayé et le SRTT, les essais de freinage devraient tous être effectués au même endroit sur la piste d’essai.</w:t>
      </w:r>
    </w:p>
    <w:p w:rsidR="007077B1" w:rsidRPr="007077B1" w:rsidRDefault="007077B1" w:rsidP="007077B1">
      <w:pPr>
        <w:pStyle w:val="SingleTxtG"/>
        <w:keepNext/>
        <w:keepLines/>
        <w:ind w:left="2552" w:hanging="1418"/>
        <w:rPr>
          <w:lang w:bidi="fr-CH"/>
        </w:rPr>
      </w:pPr>
      <w:r w:rsidRPr="007077B1">
        <w:rPr>
          <w:lang w:bidi="fr-CH"/>
        </w:rPr>
        <w:t>3.12.3.2.1.2.11</w:t>
      </w:r>
      <w:r w:rsidRPr="007077B1">
        <w:rPr>
          <w:lang w:bidi="fr-CH"/>
        </w:rPr>
        <w:tab/>
        <w:t>Les essais doivent être effectués dans l’ordre suivant :</w:t>
      </w:r>
    </w:p>
    <w:p w:rsidR="007077B1" w:rsidRPr="00291AC4" w:rsidRDefault="007077B1" w:rsidP="00291AC4">
      <w:pPr>
        <w:pStyle w:val="SingleTxtG"/>
        <w:ind w:left="2552"/>
        <w:rPr>
          <w:lang w:bidi="fr-CH"/>
        </w:rPr>
      </w:pPr>
      <w:r w:rsidRPr="00291AC4">
        <w:rPr>
          <w:lang w:bidi="fr-CH"/>
        </w:rPr>
        <w:t>R1 – T – R2</w:t>
      </w:r>
    </w:p>
    <w:p w:rsidR="007077B1" w:rsidRPr="00291AC4" w:rsidRDefault="007077B1" w:rsidP="00BD0F30">
      <w:pPr>
        <w:pStyle w:val="SingleTxtG"/>
        <w:keepNext/>
        <w:keepLines/>
        <w:ind w:left="2552"/>
        <w:rPr>
          <w:lang w:bidi="fr-CH"/>
        </w:rPr>
      </w:pPr>
      <w:r w:rsidRPr="00291AC4">
        <w:rPr>
          <w:lang w:bidi="fr-CH"/>
        </w:rPr>
        <w:t>Où :</w:t>
      </w:r>
    </w:p>
    <w:p w:rsidR="007077B1" w:rsidRPr="00291AC4" w:rsidRDefault="007077B1" w:rsidP="003A7253">
      <w:pPr>
        <w:pStyle w:val="SingleTxtG"/>
        <w:ind w:left="3119" w:hanging="567"/>
        <w:rPr>
          <w:lang w:bidi="fr-CH"/>
        </w:rPr>
      </w:pPr>
      <w:r w:rsidRPr="00291AC4">
        <w:rPr>
          <w:lang w:bidi="fr-CH"/>
        </w:rPr>
        <w:t xml:space="preserve">R1 </w:t>
      </w:r>
      <w:r w:rsidR="00736971">
        <w:rPr>
          <w:lang w:bidi="fr-CH"/>
        </w:rPr>
        <w:tab/>
      </w:r>
      <w:r w:rsidRPr="00291AC4">
        <w:rPr>
          <w:lang w:bidi="fr-CH"/>
        </w:rPr>
        <w:t xml:space="preserve">représente l’essai initial du SRTT, </w:t>
      </w:r>
    </w:p>
    <w:p w:rsidR="007077B1" w:rsidRPr="00291AC4" w:rsidRDefault="007077B1" w:rsidP="003A7253">
      <w:pPr>
        <w:pStyle w:val="SingleTxtG"/>
        <w:ind w:left="3119" w:hanging="567"/>
        <w:rPr>
          <w:lang w:bidi="fr-CH"/>
        </w:rPr>
      </w:pPr>
      <w:r w:rsidRPr="00291AC4">
        <w:rPr>
          <w:lang w:bidi="fr-CH"/>
        </w:rPr>
        <w:t xml:space="preserve">R2 </w:t>
      </w:r>
      <w:r w:rsidR="00736971">
        <w:rPr>
          <w:lang w:bidi="fr-CH"/>
        </w:rPr>
        <w:tab/>
      </w:r>
      <w:r w:rsidRPr="00291AC4">
        <w:rPr>
          <w:lang w:bidi="fr-CH"/>
        </w:rPr>
        <w:t xml:space="preserve">représente le second essai du SRTT et </w:t>
      </w:r>
    </w:p>
    <w:p w:rsidR="007077B1" w:rsidRPr="00291AC4" w:rsidRDefault="007077B1" w:rsidP="00A713C5">
      <w:pPr>
        <w:pStyle w:val="SingleTxtG"/>
        <w:ind w:left="3119" w:hanging="567"/>
        <w:rPr>
          <w:lang w:bidi="fr-CH"/>
        </w:rPr>
      </w:pPr>
      <w:r w:rsidRPr="00291AC4">
        <w:rPr>
          <w:lang w:bidi="fr-CH"/>
        </w:rPr>
        <w:t xml:space="preserve">T </w:t>
      </w:r>
      <w:r w:rsidR="00736971">
        <w:rPr>
          <w:lang w:bidi="fr-CH"/>
        </w:rPr>
        <w:tab/>
      </w:r>
      <w:r w:rsidRPr="00291AC4">
        <w:rPr>
          <w:lang w:bidi="fr-CH"/>
        </w:rPr>
        <w:t>représente l’essai du pneumatique à évaluer.</w:t>
      </w:r>
    </w:p>
    <w:p w:rsidR="007077B1" w:rsidRPr="00291AC4" w:rsidRDefault="007077B1" w:rsidP="00291AC4">
      <w:pPr>
        <w:pStyle w:val="SingleTxtG"/>
        <w:ind w:left="2552"/>
        <w:rPr>
          <w:lang w:bidi="fr-CH"/>
        </w:rPr>
      </w:pPr>
      <w:r w:rsidRPr="00291AC4">
        <w:rPr>
          <w:lang w:bidi="fr-CH"/>
        </w:rPr>
        <w:t>Trois pneumatiques à contrôler au maximum peuvent être soumis aux essais avant un nouvel essai du SRTT, selon l’ordre suivant par exemple :</w:t>
      </w:r>
    </w:p>
    <w:p w:rsidR="007077B1" w:rsidRPr="00291AC4" w:rsidRDefault="007077B1" w:rsidP="00291AC4">
      <w:pPr>
        <w:pStyle w:val="SingleTxtG"/>
        <w:ind w:left="2552"/>
        <w:rPr>
          <w:lang w:bidi="fr-CH"/>
        </w:rPr>
      </w:pPr>
      <w:r w:rsidRPr="00291AC4">
        <w:rPr>
          <w:lang w:bidi="fr-CH"/>
        </w:rPr>
        <w:t>R1 – T1 – T2 – T3 – R2</w:t>
      </w:r>
    </w:p>
    <w:p w:rsidR="007077B1" w:rsidRPr="007077B1" w:rsidRDefault="007077B1" w:rsidP="00291AC4">
      <w:pPr>
        <w:pStyle w:val="SingleTxtG"/>
        <w:keepNext/>
        <w:keepLines/>
        <w:ind w:left="2552" w:hanging="1418"/>
        <w:rPr>
          <w:lang w:bidi="fr-CH"/>
        </w:rPr>
      </w:pPr>
      <w:r w:rsidRPr="007077B1">
        <w:rPr>
          <w:lang w:bidi="fr-CH"/>
        </w:rPr>
        <w:t>3.12.3.2.1.2.12</w:t>
      </w:r>
      <w:r w:rsidRPr="007077B1">
        <w:rPr>
          <w:lang w:bidi="fr-CH"/>
        </w:rPr>
        <w:tab/>
        <w:t>Le coefficient de force de freinage maximal, μ</w:t>
      </w:r>
      <w:r w:rsidRPr="007077B1">
        <w:rPr>
          <w:vertAlign w:val="subscript"/>
          <w:lang w:bidi="fr-CH"/>
        </w:rPr>
        <w:t>peak</w:t>
      </w:r>
      <w:r w:rsidRPr="007077B1">
        <w:rPr>
          <w:lang w:bidi="fr-CH"/>
        </w:rPr>
        <w:t>, est calculé pour chaque essai par application de la formule ci-dessous :</w:t>
      </w:r>
    </w:p>
    <w:p w:rsidR="007077B1" w:rsidRPr="007077B1" w:rsidRDefault="007077B1" w:rsidP="00291AC4">
      <w:pPr>
        <w:pStyle w:val="SingleTxtG"/>
        <w:ind w:left="2552"/>
      </w:pPr>
      <w:r w:rsidRPr="007077B1">
        <w:object w:dxaOrig="1040" w:dyaOrig="660">
          <v:shape id="_x0000_i1036" type="#_x0000_t75" style="width:52pt;height:32pt" o:ole="" filled="t" fillcolor="white [3212]">
            <v:imagedata r:id="rId45" o:title=""/>
          </v:shape>
          <o:OLEObject Type="Embed" ProgID="Equation.3" ShapeID="_x0000_i1036" DrawAspect="Content" ObjectID="_1537774223" r:id="rId46"/>
        </w:object>
      </w:r>
      <w:r w:rsidR="004119AE">
        <w:tab/>
        <w:t>(1)</w:t>
      </w:r>
    </w:p>
    <w:p w:rsidR="007077B1" w:rsidRPr="007077B1" w:rsidRDefault="007077B1" w:rsidP="00A713C5">
      <w:pPr>
        <w:pStyle w:val="SingleTxtG"/>
        <w:keepNext/>
        <w:keepLines/>
        <w:ind w:left="2552"/>
        <w:rPr>
          <w:lang w:bidi="fr-CH"/>
        </w:rPr>
      </w:pPr>
      <w:r w:rsidRPr="007077B1">
        <w:rPr>
          <w:lang w:bidi="fr-CH"/>
        </w:rPr>
        <w:lastRenderedPageBreak/>
        <w:t>Où :</w:t>
      </w:r>
    </w:p>
    <w:p w:rsidR="007077B1" w:rsidRPr="007077B1" w:rsidRDefault="007077B1" w:rsidP="003A7253">
      <w:pPr>
        <w:pStyle w:val="SingleTxtG"/>
        <w:ind w:left="3119" w:hanging="567"/>
        <w:rPr>
          <w:lang w:bidi="fr-CH"/>
        </w:rPr>
      </w:pPr>
      <w:r w:rsidRPr="007077B1">
        <w:rPr>
          <w:lang w:bidi="fr-CH"/>
        </w:rPr>
        <w:t>μ(t)=</w:t>
      </w:r>
      <w:r w:rsidRPr="007077B1">
        <w:rPr>
          <w:lang w:bidi="fr-CH"/>
        </w:rPr>
        <w:tab/>
        <w:t>coefficient de force de freinage dynamique en temps réel ;</w:t>
      </w:r>
    </w:p>
    <w:p w:rsidR="007077B1" w:rsidRPr="007077B1" w:rsidRDefault="007077B1" w:rsidP="003A7253">
      <w:pPr>
        <w:pStyle w:val="SingleTxtG"/>
        <w:ind w:left="3119" w:hanging="567"/>
        <w:rPr>
          <w:lang w:bidi="fr-CH"/>
        </w:rPr>
      </w:pPr>
      <w:r w:rsidRPr="007077B1">
        <w:rPr>
          <w:lang w:bidi="fr-CH"/>
        </w:rPr>
        <w:t>f</w:t>
      </w:r>
      <w:r w:rsidRPr="007077B1">
        <w:rPr>
          <w:vertAlign w:val="subscript"/>
          <w:lang w:bidi="fr-CH"/>
        </w:rPr>
        <w:t>h</w:t>
      </w:r>
      <w:r w:rsidRPr="007077B1">
        <w:rPr>
          <w:lang w:bidi="fr-CH"/>
        </w:rPr>
        <w:t>(t)=</w:t>
      </w:r>
      <w:r w:rsidRPr="007077B1">
        <w:rPr>
          <w:lang w:bidi="fr-CH"/>
        </w:rPr>
        <w:tab/>
        <w:t>force de freinage dynamique en temps réel, exprimée en</w:t>
      </w:r>
    </w:p>
    <w:p w:rsidR="007077B1" w:rsidRPr="007077B1" w:rsidRDefault="007077B1" w:rsidP="003A7253">
      <w:pPr>
        <w:pStyle w:val="SingleTxtG"/>
        <w:ind w:left="3119" w:hanging="567"/>
        <w:rPr>
          <w:lang w:bidi="fr-CH"/>
        </w:rPr>
      </w:pPr>
      <w:r w:rsidRPr="007077B1">
        <w:rPr>
          <w:lang w:bidi="fr-CH"/>
        </w:rPr>
        <w:t>f</w:t>
      </w:r>
      <w:r w:rsidRPr="007077B1">
        <w:rPr>
          <w:vertAlign w:val="subscript"/>
          <w:lang w:bidi="fr-CH"/>
        </w:rPr>
        <w:t>v</w:t>
      </w:r>
      <w:r w:rsidRPr="007077B1">
        <w:rPr>
          <w:lang w:bidi="fr-CH"/>
        </w:rPr>
        <w:t>(t)=</w:t>
      </w:r>
      <w:r w:rsidRPr="007077B1">
        <w:rPr>
          <w:lang w:bidi="fr-CH"/>
        </w:rPr>
        <w:tab/>
        <w:t>la charge verticale dynamique en temps réel, exprimée en newtons</w:t>
      </w:r>
      <w:r w:rsidR="004119AE">
        <w:rPr>
          <w:lang w:bidi="fr-CH"/>
        </w:rPr>
        <w:t> </w:t>
      </w:r>
      <w:r w:rsidRPr="007077B1">
        <w:rPr>
          <w:lang w:bidi="fr-CH"/>
        </w:rPr>
        <w:t>(N).</w:t>
      </w:r>
    </w:p>
    <w:p w:rsidR="007077B1" w:rsidRPr="007077B1" w:rsidRDefault="007077B1" w:rsidP="00291AC4">
      <w:pPr>
        <w:pStyle w:val="SingleTxtG"/>
        <w:ind w:left="2552"/>
        <w:rPr>
          <w:lang w:bidi="fr-CH"/>
        </w:rPr>
      </w:pPr>
      <w:r w:rsidRPr="007077B1">
        <w:rPr>
          <w:lang w:bidi="fr-CH"/>
        </w:rPr>
        <w:t>En appliquant l’équation (1) relative au coefficient de force de freinage dynamique, on calcule le coefficient de force de freinage maximal, μ</w:t>
      </w:r>
      <w:r w:rsidRPr="007077B1">
        <w:rPr>
          <w:vertAlign w:val="subscript"/>
          <w:lang w:bidi="fr-CH"/>
        </w:rPr>
        <w:t>peak</w:t>
      </w:r>
      <w:r w:rsidRPr="007077B1">
        <w:rPr>
          <w:lang w:bidi="fr-CH"/>
        </w:rPr>
        <w:t xml:space="preserve">, du pneumatique en déterminant la valeur la plus élevée atteinte par μ(t) avant le blocage des roues. Les signaux analogiques doivent être filtrés afin d’éliminer le bruit. Les signaux numériques peuvent être filtrés selon la méthode de la moyenne mobile. </w:t>
      </w:r>
    </w:p>
    <w:p w:rsidR="007077B1" w:rsidRPr="007077B1" w:rsidRDefault="007077B1" w:rsidP="00291AC4">
      <w:pPr>
        <w:pStyle w:val="SingleTxtG"/>
        <w:ind w:left="2552"/>
        <w:rPr>
          <w:lang w:bidi="fr-CH"/>
        </w:rPr>
      </w:pPr>
      <w:r w:rsidRPr="007077B1">
        <w:rPr>
          <w:lang w:bidi="fr-CH"/>
        </w:rPr>
        <w:t>On calcule les valeurs moyennes du coefficient de force de freinage maximal (μ</w:t>
      </w:r>
      <w:r w:rsidRPr="007077B1">
        <w:rPr>
          <w:vertAlign w:val="subscript"/>
          <w:lang w:bidi="fr-CH"/>
        </w:rPr>
        <w:t>peak, ave</w:t>
      </w:r>
      <w:r w:rsidRPr="007077B1">
        <w:rPr>
          <w:lang w:bidi="fr-CH"/>
        </w:rPr>
        <w:t>) sur au moins quatre essais répétés valables effectués pour chaque série d’essais et pneumatique de référence pour chaque condition d’essai pour autant que les essais soient achevés le même jour.</w:t>
      </w:r>
    </w:p>
    <w:p w:rsidR="007077B1" w:rsidRPr="007077B1" w:rsidRDefault="007077B1" w:rsidP="00291AC4">
      <w:pPr>
        <w:pStyle w:val="SingleTxtG"/>
        <w:keepNext/>
        <w:keepLines/>
        <w:ind w:left="2552" w:hanging="1418"/>
        <w:rPr>
          <w:lang w:bidi="fr-CH"/>
        </w:rPr>
      </w:pPr>
      <w:r w:rsidRPr="007077B1">
        <w:rPr>
          <w:lang w:bidi="fr-CH"/>
        </w:rPr>
        <w:t>3.12.3.2.1.2.13</w:t>
      </w:r>
      <w:r w:rsidRPr="007077B1">
        <w:rPr>
          <w:lang w:bidi="fr-CH"/>
        </w:rPr>
        <w:tab/>
        <w:t>Validation des résultats</w:t>
      </w:r>
    </w:p>
    <w:p w:rsidR="007077B1" w:rsidRPr="007077B1" w:rsidRDefault="007077B1" w:rsidP="00291AC4">
      <w:pPr>
        <w:pStyle w:val="SingleTxtG"/>
        <w:ind w:left="2552"/>
        <w:rPr>
          <w:lang w:bidi="fr-CH"/>
        </w:rPr>
      </w:pPr>
      <w:r w:rsidRPr="007077B1">
        <w:rPr>
          <w:lang w:bidi="fr-CH"/>
        </w:rPr>
        <w:t>Pour le pneumatique de référence :</w:t>
      </w:r>
    </w:p>
    <w:p w:rsidR="007077B1" w:rsidRPr="007077B1" w:rsidRDefault="007077B1" w:rsidP="00291AC4">
      <w:pPr>
        <w:pStyle w:val="SingleTxtG"/>
        <w:ind w:left="2552"/>
        <w:rPr>
          <w:lang w:bidi="fr-CH"/>
        </w:rPr>
      </w:pPr>
      <w:r w:rsidRPr="007077B1">
        <w:rPr>
          <w:lang w:bidi="fr-CH"/>
        </w:rPr>
        <w:t xml:space="preserve">Si le coefficient de variation du coefficient de force de freinage maximal pour le pneumatique de référence, qui est calculé selon la formule « (écart type/moyenne) x 100 », est supérieur à 5 %, il convient de ne tenir compte d’aucune des données et de procéder à un nouvel essai pour ce pneumatique de référence. </w:t>
      </w:r>
    </w:p>
    <w:p w:rsidR="007077B1" w:rsidRPr="007077B1" w:rsidRDefault="007077B1" w:rsidP="00291AC4">
      <w:pPr>
        <w:pStyle w:val="SingleTxtG"/>
        <w:ind w:left="2552"/>
        <w:rPr>
          <w:lang w:bidi="fr-CH"/>
        </w:rPr>
      </w:pPr>
      <w:r w:rsidRPr="007077B1">
        <w:rPr>
          <w:lang w:bidi="fr-CH"/>
        </w:rPr>
        <w:t>Pour les pneumatiques à contrôler :</w:t>
      </w:r>
    </w:p>
    <w:p w:rsidR="007077B1" w:rsidRPr="007077B1" w:rsidRDefault="007077B1" w:rsidP="00291AC4">
      <w:pPr>
        <w:pStyle w:val="SingleTxtG"/>
        <w:ind w:left="2552"/>
        <w:rPr>
          <w:lang w:bidi="fr-CH"/>
        </w:rPr>
      </w:pPr>
      <w:r w:rsidRPr="007077B1">
        <w:rPr>
          <w:lang w:bidi="fr-CH"/>
        </w:rPr>
        <w:t>Les coefficients de variation (écart type/moyenne) x 100)) sont calculés pour tous les pneumatiques à contrôler. Si l’un des coefficients est supérieur à 5 %, il convient de ne pas tenir compte des données pour le pneumatique considéré et de répéter l’essai.</w:t>
      </w:r>
    </w:p>
    <w:p w:rsidR="00736971" w:rsidRDefault="007077B1" w:rsidP="00291AC4">
      <w:pPr>
        <w:pStyle w:val="SingleTxtG"/>
        <w:ind w:left="2552"/>
        <w:rPr>
          <w:lang w:bidi="fr-CH"/>
        </w:rPr>
      </w:pPr>
      <w:r w:rsidRPr="007077B1">
        <w:rPr>
          <w:lang w:bidi="fr-CH"/>
        </w:rPr>
        <w:t>R1 étant la valeur moyenne du coefficient de force de freinage maximal lors du premier essai du pneumatique de référence, R2 étant la valeur moyenne du coefficient de force de freinage maximal lors du second essai de ce pneumatique, le calcul s’effectue comme il est indiqué dans le tableau ci-après :</w:t>
      </w:r>
    </w:p>
    <w:p w:rsidR="002B1A2C" w:rsidRDefault="00736971" w:rsidP="00736971">
      <w:pPr>
        <w:pStyle w:val="SingleTxtG"/>
        <w:spacing w:after="0" w:line="240" w:lineRule="auto"/>
        <w:ind w:left="2552"/>
        <w:rPr>
          <w:lang w:bidi="fr-CH"/>
        </w:rPr>
      </w:pPr>
      <w:r>
        <w:rPr>
          <w:lang w:bidi="fr-CH"/>
        </w:rPr>
        <w:br w:type="page"/>
      </w:r>
    </w:p>
    <w:tbl>
      <w:tblPr>
        <w:tblW w:w="7370" w:type="dxa"/>
        <w:tblInd w:w="1134" w:type="dxa"/>
        <w:tblLayout w:type="fixed"/>
        <w:tblCellMar>
          <w:left w:w="0" w:type="dxa"/>
          <w:right w:w="0" w:type="dxa"/>
        </w:tblCellMar>
        <w:tblLook w:val="0000" w:firstRow="0" w:lastRow="0" w:firstColumn="0" w:lastColumn="0" w:noHBand="0" w:noVBand="0"/>
      </w:tblPr>
      <w:tblGrid>
        <w:gridCol w:w="2456"/>
        <w:gridCol w:w="2457"/>
        <w:gridCol w:w="2457"/>
      </w:tblGrid>
      <w:tr w:rsidR="0095763E" w:rsidRPr="00A67617" w:rsidTr="007F5DC6">
        <w:trPr>
          <w:tblHeader/>
        </w:trPr>
        <w:tc>
          <w:tcPr>
            <w:tcW w:w="2456"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7F5DC6">
            <w:pPr>
              <w:suppressAutoHyphens w:val="0"/>
              <w:spacing w:before="60" w:after="60" w:line="200" w:lineRule="exact"/>
              <w:ind w:left="57" w:right="57"/>
              <w:rPr>
                <w:i/>
                <w:sz w:val="16"/>
              </w:rPr>
            </w:pPr>
            <w:r w:rsidRPr="00A67617">
              <w:rPr>
                <w:i/>
                <w:sz w:val="16"/>
              </w:rPr>
              <w:t xml:space="preserve">Si le nombre de jeux de pneumatiques à contrôler </w:t>
            </w:r>
            <w:r w:rsidR="007F5DC6">
              <w:rPr>
                <w:i/>
                <w:sz w:val="16"/>
              </w:rPr>
              <w:br/>
            </w:r>
            <w:r w:rsidRPr="00A67617">
              <w:rPr>
                <w:i/>
                <w:sz w:val="16"/>
              </w:rPr>
              <w:t xml:space="preserve">entre deux essais successifs </w:t>
            </w:r>
            <w:r w:rsidR="007F5DC6">
              <w:rPr>
                <w:i/>
                <w:sz w:val="16"/>
              </w:rPr>
              <w:br/>
            </w:r>
            <w:r w:rsidRPr="00A67617">
              <w:rPr>
                <w:i/>
                <w:sz w:val="16"/>
              </w:rPr>
              <w:t>du pneumatique de référence est :</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4119AE">
            <w:pPr>
              <w:suppressAutoHyphens w:val="0"/>
              <w:spacing w:before="60" w:after="60" w:line="200" w:lineRule="exact"/>
              <w:ind w:left="57" w:right="57"/>
              <w:jc w:val="center"/>
              <w:rPr>
                <w:i/>
                <w:sz w:val="16"/>
              </w:rPr>
            </w:pPr>
            <w:r w:rsidRPr="00A67617">
              <w:rPr>
                <w:i/>
                <w:sz w:val="16"/>
              </w:rPr>
              <w:t>Et si le jeu de pneumatiques à contrôler est :</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95763E">
            <w:pPr>
              <w:suppressAutoHyphens w:val="0"/>
              <w:spacing w:before="60" w:after="60" w:line="200" w:lineRule="exact"/>
              <w:ind w:left="57" w:right="57"/>
              <w:jc w:val="right"/>
              <w:rPr>
                <w:i/>
                <w:sz w:val="16"/>
              </w:rPr>
            </w:pPr>
            <w:r w:rsidRPr="00A67617">
              <w:rPr>
                <w:i/>
                <w:sz w:val="16"/>
              </w:rPr>
              <w:t xml:space="preserve">La valeur Ra est calculée </w:t>
            </w:r>
            <w:r w:rsidR="007F5DC6">
              <w:rPr>
                <w:i/>
                <w:sz w:val="16"/>
              </w:rPr>
              <w:br/>
            </w:r>
            <w:r w:rsidRPr="00A67617">
              <w:rPr>
                <w:i/>
                <w:sz w:val="16"/>
              </w:rPr>
              <w:t>comme suit :</w:t>
            </w:r>
          </w:p>
        </w:tc>
      </w:tr>
      <w:tr w:rsidR="0095763E" w:rsidRPr="00A67617" w:rsidTr="007F5DC6">
        <w:tc>
          <w:tcPr>
            <w:tcW w:w="2456" w:type="dxa"/>
            <w:tcBorders>
              <w:top w:val="single" w:sz="12" w:space="0" w:color="auto"/>
              <w:left w:val="single" w:sz="4" w:space="0" w:color="auto"/>
              <w:bottom w:val="single" w:sz="4" w:space="0" w:color="auto"/>
              <w:right w:val="single" w:sz="4" w:space="0" w:color="auto"/>
            </w:tcBorders>
            <w:shd w:val="clear" w:color="auto" w:fill="auto"/>
          </w:tcPr>
          <w:p w:rsidR="0095763E" w:rsidRPr="00A67617" w:rsidRDefault="0095763E" w:rsidP="0095763E">
            <w:pPr>
              <w:suppressAutoHyphens w:val="0"/>
              <w:spacing w:before="60" w:after="60" w:line="220" w:lineRule="exact"/>
              <w:ind w:left="57" w:right="57"/>
              <w:rPr>
                <w:sz w:val="18"/>
              </w:rPr>
            </w:pPr>
            <w:r w:rsidRPr="00A67617">
              <w:rPr>
                <w:sz w:val="18"/>
              </w:rPr>
              <w:t xml:space="preserve">1 </w:t>
            </w:r>
            <w:r w:rsidRPr="00A67617">
              <w:rPr>
                <w:sz w:val="18"/>
              </w:rPr>
              <w:sym w:font="Monotype Sorts" w:char="F0EA"/>
            </w:r>
            <w:r w:rsidRPr="00A67617">
              <w:rPr>
                <w:sz w:val="18"/>
              </w:rPr>
              <w:t xml:space="preserve"> R1 – T1 – R2</w:t>
            </w:r>
          </w:p>
        </w:tc>
        <w:tc>
          <w:tcPr>
            <w:tcW w:w="2457" w:type="dxa"/>
            <w:tcBorders>
              <w:top w:val="single" w:sz="12"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4119AE">
            <w:pPr>
              <w:suppressAutoHyphens w:val="0"/>
              <w:spacing w:before="60" w:after="60" w:line="220" w:lineRule="exact"/>
              <w:ind w:left="57" w:right="57"/>
              <w:jc w:val="center"/>
              <w:rPr>
                <w:sz w:val="18"/>
              </w:rPr>
            </w:pPr>
            <w:r w:rsidRPr="00A67617">
              <w:rPr>
                <w:sz w:val="18"/>
              </w:rPr>
              <w:t>T1</w:t>
            </w:r>
          </w:p>
        </w:tc>
        <w:tc>
          <w:tcPr>
            <w:tcW w:w="2457" w:type="dxa"/>
            <w:tcBorders>
              <w:top w:val="single" w:sz="12"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95763E">
            <w:pPr>
              <w:suppressAutoHyphens w:val="0"/>
              <w:spacing w:before="60" w:after="60" w:line="220" w:lineRule="exact"/>
              <w:ind w:left="57" w:right="57"/>
              <w:jc w:val="right"/>
              <w:rPr>
                <w:sz w:val="18"/>
              </w:rPr>
            </w:pPr>
            <w:r w:rsidRPr="00A67617">
              <w:rPr>
                <w:sz w:val="18"/>
              </w:rPr>
              <w:t>Ra = 1/2 (R1 + R2)</w:t>
            </w:r>
          </w:p>
        </w:tc>
      </w:tr>
      <w:tr w:rsidR="0095763E" w:rsidRPr="00A67617" w:rsidTr="007F5DC6">
        <w:tc>
          <w:tcPr>
            <w:tcW w:w="2456" w:type="dxa"/>
            <w:tcBorders>
              <w:top w:val="single" w:sz="4" w:space="0" w:color="auto"/>
              <w:left w:val="single" w:sz="4" w:space="0" w:color="auto"/>
              <w:bottom w:val="single" w:sz="4" w:space="0" w:color="auto"/>
              <w:right w:val="single" w:sz="4" w:space="0" w:color="auto"/>
            </w:tcBorders>
            <w:shd w:val="clear" w:color="auto" w:fill="auto"/>
          </w:tcPr>
          <w:p w:rsidR="0095763E" w:rsidRPr="00A67617" w:rsidRDefault="0095763E" w:rsidP="0095763E">
            <w:pPr>
              <w:suppressAutoHyphens w:val="0"/>
              <w:spacing w:before="60" w:after="60" w:line="220" w:lineRule="exact"/>
              <w:ind w:left="57" w:right="57"/>
              <w:rPr>
                <w:sz w:val="18"/>
              </w:rPr>
            </w:pPr>
            <w:r w:rsidRPr="00A67617">
              <w:rPr>
                <w:sz w:val="18"/>
              </w:rPr>
              <w:t xml:space="preserve">2 </w:t>
            </w:r>
            <w:r w:rsidRPr="00A67617">
              <w:rPr>
                <w:sz w:val="18"/>
              </w:rPr>
              <w:sym w:font="Monotype Sorts" w:char="F0EA"/>
            </w:r>
            <w:r w:rsidRPr="00A67617">
              <w:rPr>
                <w:sz w:val="18"/>
              </w:rPr>
              <w:t xml:space="preserve"> R1 – T1 – T2 – R2</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4119AE">
            <w:pPr>
              <w:suppressAutoHyphens w:val="0"/>
              <w:spacing w:before="60" w:after="60" w:line="220" w:lineRule="exact"/>
              <w:ind w:left="57" w:right="57"/>
              <w:jc w:val="center"/>
              <w:rPr>
                <w:sz w:val="18"/>
              </w:rPr>
            </w:pPr>
            <w:r w:rsidRPr="00A67617">
              <w:rPr>
                <w:sz w:val="18"/>
              </w:rPr>
              <w:t>T1</w:t>
            </w:r>
          </w:p>
          <w:p w:rsidR="0095763E" w:rsidRPr="00A67617" w:rsidRDefault="0095763E" w:rsidP="004119AE">
            <w:pPr>
              <w:suppressAutoHyphens w:val="0"/>
              <w:spacing w:before="60" w:after="60" w:line="220" w:lineRule="exact"/>
              <w:ind w:left="57" w:right="57"/>
              <w:jc w:val="center"/>
              <w:rPr>
                <w:sz w:val="18"/>
              </w:rPr>
            </w:pPr>
            <w:r w:rsidRPr="00A67617">
              <w:rPr>
                <w:sz w:val="18"/>
              </w:rPr>
              <w:t>T2</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bottom"/>
          </w:tcPr>
          <w:p w:rsidR="0095763E" w:rsidRPr="00A67617" w:rsidRDefault="0095763E" w:rsidP="0095763E">
            <w:pPr>
              <w:suppressAutoHyphens w:val="0"/>
              <w:spacing w:before="60" w:after="60" w:line="220" w:lineRule="exact"/>
              <w:ind w:left="57" w:right="57"/>
              <w:jc w:val="right"/>
              <w:rPr>
                <w:sz w:val="18"/>
              </w:rPr>
            </w:pPr>
            <w:r w:rsidRPr="00A67617">
              <w:rPr>
                <w:sz w:val="18"/>
              </w:rPr>
              <w:t>Ra = 2/3 R1 + 1/3 R2</w:t>
            </w:r>
          </w:p>
          <w:p w:rsidR="0095763E" w:rsidRPr="00A67617" w:rsidRDefault="0095763E" w:rsidP="0095763E">
            <w:pPr>
              <w:suppressAutoHyphens w:val="0"/>
              <w:spacing w:before="60" w:after="60" w:line="220" w:lineRule="exact"/>
              <w:ind w:left="57" w:right="57"/>
              <w:jc w:val="right"/>
              <w:rPr>
                <w:sz w:val="18"/>
              </w:rPr>
            </w:pPr>
            <w:r w:rsidRPr="00A67617">
              <w:rPr>
                <w:sz w:val="18"/>
              </w:rPr>
              <w:t>Ra = 1/3 R1 + 2/3 R2</w:t>
            </w:r>
          </w:p>
        </w:tc>
      </w:tr>
      <w:tr w:rsidR="0095763E" w:rsidRPr="00A67617" w:rsidTr="007F5DC6">
        <w:tc>
          <w:tcPr>
            <w:tcW w:w="2456" w:type="dxa"/>
            <w:tcBorders>
              <w:top w:val="single" w:sz="4" w:space="0" w:color="auto"/>
              <w:left w:val="single" w:sz="4" w:space="0" w:color="auto"/>
              <w:bottom w:val="single" w:sz="12" w:space="0" w:color="auto"/>
              <w:right w:val="single" w:sz="4" w:space="0" w:color="auto"/>
            </w:tcBorders>
            <w:shd w:val="clear" w:color="auto" w:fill="auto"/>
          </w:tcPr>
          <w:p w:rsidR="0095763E" w:rsidRPr="00A67617" w:rsidRDefault="0095763E" w:rsidP="0095763E">
            <w:pPr>
              <w:suppressAutoHyphens w:val="0"/>
              <w:spacing w:before="60" w:after="60" w:line="220" w:lineRule="exact"/>
              <w:ind w:left="57" w:right="57"/>
              <w:rPr>
                <w:sz w:val="18"/>
              </w:rPr>
            </w:pPr>
            <w:r w:rsidRPr="00A67617">
              <w:rPr>
                <w:sz w:val="18"/>
              </w:rPr>
              <w:t xml:space="preserve">3 </w:t>
            </w:r>
            <w:r w:rsidRPr="00A67617">
              <w:rPr>
                <w:sz w:val="18"/>
              </w:rPr>
              <w:sym w:font="Monotype Sorts" w:char="F0EA"/>
            </w:r>
            <w:r w:rsidRPr="00A67617">
              <w:rPr>
                <w:sz w:val="18"/>
              </w:rPr>
              <w:t xml:space="preserve"> R1</w:t>
            </w:r>
            <w:r w:rsidRPr="00A67617">
              <w:rPr>
                <w:sz w:val="18"/>
                <w:vertAlign w:val="subscript"/>
              </w:rPr>
              <w:t xml:space="preserve"> </w:t>
            </w:r>
            <w:r w:rsidRPr="00A67617">
              <w:rPr>
                <w:sz w:val="18"/>
              </w:rPr>
              <w:t>– T1 – T2 – T3 – R2</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4119AE">
            <w:pPr>
              <w:suppressAutoHyphens w:val="0"/>
              <w:spacing w:before="60" w:after="60" w:line="220" w:lineRule="exact"/>
              <w:ind w:left="57" w:right="57"/>
              <w:jc w:val="center"/>
              <w:rPr>
                <w:sz w:val="18"/>
              </w:rPr>
            </w:pPr>
            <w:r w:rsidRPr="00A67617">
              <w:rPr>
                <w:sz w:val="18"/>
              </w:rPr>
              <w:t>T1</w:t>
            </w:r>
          </w:p>
          <w:p w:rsidR="0095763E" w:rsidRPr="00A67617" w:rsidRDefault="0095763E" w:rsidP="004119AE">
            <w:pPr>
              <w:suppressAutoHyphens w:val="0"/>
              <w:spacing w:before="60" w:after="60" w:line="220" w:lineRule="exact"/>
              <w:ind w:left="57" w:right="57"/>
              <w:jc w:val="center"/>
              <w:rPr>
                <w:sz w:val="18"/>
              </w:rPr>
            </w:pPr>
            <w:r w:rsidRPr="00A67617">
              <w:rPr>
                <w:sz w:val="18"/>
              </w:rPr>
              <w:t>T2</w:t>
            </w:r>
          </w:p>
          <w:p w:rsidR="0095763E" w:rsidRPr="00A67617" w:rsidRDefault="0095763E" w:rsidP="004119AE">
            <w:pPr>
              <w:suppressAutoHyphens w:val="0"/>
              <w:spacing w:before="60" w:after="60" w:line="220" w:lineRule="exact"/>
              <w:ind w:left="57" w:right="57"/>
              <w:jc w:val="center"/>
              <w:rPr>
                <w:sz w:val="18"/>
              </w:rPr>
            </w:pPr>
            <w:r w:rsidRPr="00A67617">
              <w:rPr>
                <w:sz w:val="18"/>
              </w:rPr>
              <w:t>T3</w:t>
            </w:r>
          </w:p>
        </w:tc>
        <w:tc>
          <w:tcPr>
            <w:tcW w:w="2457" w:type="dxa"/>
            <w:tcBorders>
              <w:top w:val="single" w:sz="4" w:space="0" w:color="auto"/>
              <w:left w:val="single" w:sz="4" w:space="0" w:color="auto"/>
              <w:bottom w:val="single" w:sz="12" w:space="0" w:color="auto"/>
              <w:right w:val="single" w:sz="4" w:space="0" w:color="auto"/>
            </w:tcBorders>
            <w:shd w:val="clear" w:color="auto" w:fill="auto"/>
            <w:vAlign w:val="bottom"/>
          </w:tcPr>
          <w:p w:rsidR="0095763E" w:rsidRPr="00A67617" w:rsidRDefault="0095763E" w:rsidP="0095763E">
            <w:pPr>
              <w:suppressAutoHyphens w:val="0"/>
              <w:spacing w:before="60" w:after="60" w:line="220" w:lineRule="exact"/>
              <w:ind w:left="57" w:right="57"/>
              <w:jc w:val="right"/>
              <w:rPr>
                <w:sz w:val="18"/>
              </w:rPr>
            </w:pPr>
            <w:r w:rsidRPr="00A67617">
              <w:rPr>
                <w:sz w:val="18"/>
              </w:rPr>
              <w:t>Ra = 3/4 R1 + 1/4 R2</w:t>
            </w:r>
          </w:p>
          <w:p w:rsidR="0095763E" w:rsidRPr="00A67617" w:rsidRDefault="0095763E" w:rsidP="0095763E">
            <w:pPr>
              <w:suppressAutoHyphens w:val="0"/>
              <w:spacing w:before="60" w:after="60" w:line="220" w:lineRule="exact"/>
              <w:ind w:left="57" w:right="57"/>
              <w:jc w:val="right"/>
              <w:rPr>
                <w:sz w:val="18"/>
              </w:rPr>
            </w:pPr>
            <w:r w:rsidRPr="00A67617">
              <w:rPr>
                <w:sz w:val="18"/>
              </w:rPr>
              <w:t>Ra = 1/2 (R1 + R2)</w:t>
            </w:r>
          </w:p>
          <w:p w:rsidR="0095763E" w:rsidRPr="00A67617" w:rsidRDefault="0095763E" w:rsidP="0095763E">
            <w:pPr>
              <w:suppressAutoHyphens w:val="0"/>
              <w:spacing w:before="60" w:after="60" w:line="220" w:lineRule="exact"/>
              <w:ind w:left="57" w:right="57"/>
              <w:jc w:val="right"/>
              <w:rPr>
                <w:sz w:val="18"/>
              </w:rPr>
            </w:pPr>
            <w:r w:rsidRPr="00A67617">
              <w:rPr>
                <w:sz w:val="18"/>
              </w:rPr>
              <w:t>Ra = 1/4 R1 + 3/4 R2</w:t>
            </w:r>
          </w:p>
        </w:tc>
      </w:tr>
    </w:tbl>
    <w:p w:rsidR="0087075C" w:rsidRPr="0087075C" w:rsidRDefault="0087075C" w:rsidP="0087075C">
      <w:pPr>
        <w:pStyle w:val="SingleTxtG"/>
        <w:keepNext/>
        <w:keepLines/>
        <w:spacing w:before="240"/>
        <w:ind w:left="2552" w:hanging="1418"/>
        <w:rPr>
          <w:lang w:bidi="fr-CH"/>
        </w:rPr>
      </w:pPr>
      <w:r w:rsidRPr="0087075C">
        <w:rPr>
          <w:lang w:bidi="fr-CH"/>
        </w:rPr>
        <w:t>3.12.3.2.1.2.14</w:t>
      </w:r>
      <w:r w:rsidRPr="0087075C">
        <w:rPr>
          <w:lang w:bidi="fr-CH"/>
        </w:rPr>
        <w:tab/>
        <w:t>L’indice d’adhérence sur sol mouillé (G) se calcule comme suit :</w:t>
      </w:r>
    </w:p>
    <w:p w:rsidR="0087075C" w:rsidRPr="0087075C" w:rsidRDefault="0087075C" w:rsidP="0087075C">
      <w:pPr>
        <w:pStyle w:val="SingleTxtG"/>
        <w:ind w:left="2552"/>
        <w:rPr>
          <w:lang w:bidi="fr-CH"/>
        </w:rPr>
      </w:pPr>
      <w:r w:rsidRPr="0087075C">
        <w:rPr>
          <w:lang w:bidi="fr-CH"/>
        </w:rPr>
        <w:t>Indice d’</w:t>
      </w:r>
      <w:r w:rsidR="005A685F">
        <w:rPr>
          <w:lang w:bidi="fr-CH"/>
        </w:rPr>
        <w:t>adhérence sur sol mouillé (G) = </w:t>
      </w:r>
      <w:r w:rsidRPr="0087075C">
        <w:rPr>
          <w:lang w:bidi="fr-CH"/>
        </w:rPr>
        <w:t>μ</w:t>
      </w:r>
      <w:r w:rsidRPr="0087075C">
        <w:rPr>
          <w:vertAlign w:val="subscript"/>
          <w:lang w:bidi="fr-CH"/>
        </w:rPr>
        <w:t>peak,ave</w:t>
      </w:r>
      <w:r w:rsidR="005A685F">
        <w:rPr>
          <w:lang w:bidi="fr-CH"/>
        </w:rPr>
        <w:t> </w:t>
      </w:r>
      <w:r w:rsidRPr="0087075C">
        <w:rPr>
          <w:lang w:bidi="fr-CH"/>
        </w:rPr>
        <w:t>(T)/μ</w:t>
      </w:r>
      <w:r w:rsidRPr="0087075C">
        <w:rPr>
          <w:vertAlign w:val="subscript"/>
          <w:lang w:bidi="fr-CH"/>
        </w:rPr>
        <w:t>peak,ave</w:t>
      </w:r>
      <w:r w:rsidR="005A685F">
        <w:rPr>
          <w:lang w:bidi="fr-CH"/>
        </w:rPr>
        <w:t> </w:t>
      </w:r>
      <w:r w:rsidRPr="0087075C">
        <w:rPr>
          <w:lang w:bidi="fr-CH"/>
        </w:rPr>
        <w:t>(R)</w:t>
      </w:r>
    </w:p>
    <w:p w:rsidR="0087075C" w:rsidRPr="0087075C" w:rsidRDefault="0087075C" w:rsidP="0087075C">
      <w:pPr>
        <w:pStyle w:val="SingleTxtG"/>
        <w:ind w:left="2552"/>
        <w:rPr>
          <w:lang w:bidi="fr-CH"/>
        </w:rPr>
      </w:pPr>
      <w:r w:rsidRPr="0087075C">
        <w:rPr>
          <w:lang w:bidi="fr-CH"/>
        </w:rPr>
        <w:t>Il représente l’indice relatif d’adhérence sur sol mouillé pour l’efficacité du freinage du pneumatique à contrôler (T) comparé au pneumatique de référence (R).</w:t>
      </w:r>
    </w:p>
    <w:p w:rsidR="0087075C" w:rsidRPr="0087075C" w:rsidRDefault="0087075C" w:rsidP="0087075C">
      <w:pPr>
        <w:pStyle w:val="SingleTxtG"/>
        <w:keepNext/>
        <w:keepLines/>
        <w:ind w:left="2552" w:hanging="1418"/>
        <w:rPr>
          <w:lang w:bidi="fr-CH"/>
        </w:rPr>
      </w:pPr>
      <w:r w:rsidRPr="0087075C">
        <w:rPr>
          <w:lang w:bidi="fr-CH"/>
        </w:rPr>
        <w:t>3.12.3.2.2</w:t>
      </w:r>
      <w:r w:rsidRPr="0087075C">
        <w:rPr>
          <w:lang w:bidi="fr-CH"/>
        </w:rPr>
        <w:tab/>
        <w:t>Essai avec un véhicule de série</w:t>
      </w:r>
    </w:p>
    <w:p w:rsidR="0087075C" w:rsidRPr="0087075C" w:rsidRDefault="0087075C" w:rsidP="0087075C">
      <w:pPr>
        <w:pStyle w:val="SingleTxtG"/>
        <w:keepNext/>
        <w:keepLines/>
        <w:ind w:left="2552" w:hanging="1418"/>
        <w:rPr>
          <w:lang w:bidi="fr-CH"/>
        </w:rPr>
      </w:pPr>
      <w:r w:rsidRPr="0087075C">
        <w:rPr>
          <w:lang w:bidi="fr-CH"/>
        </w:rPr>
        <w:t>3.12.3.2.2.1</w:t>
      </w:r>
      <w:r w:rsidRPr="0087075C">
        <w:rPr>
          <w:lang w:bidi="fr-CH"/>
        </w:rPr>
        <w:tab/>
        <w:t>Le véhicule utilisé doit avoir deux essieux et être équipé d’un système de freinage antiblocage (par exemple un véhicule de série des catégories M</w:t>
      </w:r>
      <w:r w:rsidRPr="0087075C">
        <w:rPr>
          <w:vertAlign w:val="subscript"/>
          <w:lang w:bidi="fr-CH"/>
        </w:rPr>
        <w:t>2</w:t>
      </w:r>
      <w:r w:rsidRPr="0087075C">
        <w:rPr>
          <w:lang w:bidi="fr-CH"/>
        </w:rPr>
        <w:t>, M</w:t>
      </w:r>
      <w:r w:rsidRPr="0087075C">
        <w:rPr>
          <w:vertAlign w:val="subscript"/>
          <w:lang w:bidi="fr-CH"/>
        </w:rPr>
        <w:t>3</w:t>
      </w:r>
      <w:r w:rsidRPr="0087075C">
        <w:rPr>
          <w:lang w:bidi="fr-CH"/>
        </w:rPr>
        <w:t>, N</w:t>
      </w:r>
      <w:r w:rsidRPr="0087075C">
        <w:rPr>
          <w:vertAlign w:val="subscript"/>
          <w:lang w:bidi="fr-CH"/>
        </w:rPr>
        <w:t>1</w:t>
      </w:r>
      <w:r w:rsidRPr="0087075C">
        <w:rPr>
          <w:lang w:bidi="fr-CH"/>
        </w:rPr>
        <w:t>, N</w:t>
      </w:r>
      <w:r w:rsidRPr="0087075C">
        <w:rPr>
          <w:vertAlign w:val="subscript"/>
          <w:lang w:bidi="fr-CH"/>
        </w:rPr>
        <w:t>2</w:t>
      </w:r>
      <w:r w:rsidRPr="0087075C">
        <w:rPr>
          <w:lang w:bidi="fr-CH"/>
        </w:rPr>
        <w:t xml:space="preserve"> ou N</w:t>
      </w:r>
      <w:r w:rsidRPr="0087075C">
        <w:rPr>
          <w:vertAlign w:val="subscript"/>
          <w:lang w:bidi="fr-CH"/>
        </w:rPr>
        <w:t>3</w:t>
      </w:r>
      <w:r w:rsidRPr="0087075C">
        <w:rPr>
          <w:lang w:bidi="fr-CH"/>
        </w:rPr>
        <w:t>). L’ABS doit continuer de satisfaire aux prescriptions concernant l’adhérence définies dans le Règlement selon qu’il convient et doit être comparable et constant pendant la durée de l’essai avec les différents pneumatiques montés.</w:t>
      </w:r>
    </w:p>
    <w:p w:rsidR="0087075C" w:rsidRPr="0087075C" w:rsidRDefault="0087075C" w:rsidP="0087075C">
      <w:pPr>
        <w:pStyle w:val="SingleTxtG"/>
        <w:keepNext/>
        <w:keepLines/>
        <w:ind w:left="2552" w:hanging="1418"/>
        <w:rPr>
          <w:lang w:bidi="fr-CH"/>
        </w:rPr>
      </w:pPr>
      <w:r w:rsidRPr="0087075C">
        <w:rPr>
          <w:lang w:bidi="fr-CH"/>
        </w:rPr>
        <w:t>3.12.3.2.2.1.1</w:t>
      </w:r>
      <w:r w:rsidRPr="0087075C">
        <w:rPr>
          <w:lang w:bidi="fr-CH"/>
        </w:rPr>
        <w:tab/>
        <w:t>Appareils de mesure</w:t>
      </w:r>
    </w:p>
    <w:p w:rsidR="0087075C" w:rsidRPr="0087075C" w:rsidRDefault="0087075C" w:rsidP="0087075C">
      <w:pPr>
        <w:pStyle w:val="SingleTxtG"/>
        <w:ind w:left="2552"/>
        <w:rPr>
          <w:lang w:bidi="fr-CH"/>
        </w:rPr>
      </w:pPr>
      <w:r w:rsidRPr="0087075C">
        <w:rPr>
          <w:lang w:bidi="fr-CH"/>
        </w:rPr>
        <w:t>Le véhicule doit être équipé d’un capteur permettant de mesurer la vitesse sur une surface mouillée et la distance parcourue entre deux vitesses.</w:t>
      </w:r>
    </w:p>
    <w:p w:rsidR="0087075C" w:rsidRPr="0087075C" w:rsidRDefault="0087075C" w:rsidP="0087075C">
      <w:pPr>
        <w:pStyle w:val="SingleTxtG"/>
        <w:ind w:left="2552"/>
        <w:rPr>
          <w:lang w:bidi="fr-CH"/>
        </w:rPr>
      </w:pPr>
      <w:r w:rsidRPr="0087075C">
        <w:rPr>
          <w:lang w:bidi="fr-CH"/>
        </w:rPr>
        <w:t>Pour la mesure de la vitesse du véhicule, il y a lieu d’utiliser une cinquième roue ou un compteur de vitesse sans contact.</w:t>
      </w:r>
    </w:p>
    <w:p w:rsidR="0087075C" w:rsidRPr="0087075C" w:rsidRDefault="0087075C" w:rsidP="005A685F">
      <w:pPr>
        <w:pStyle w:val="SingleTxtG"/>
        <w:keepNext/>
        <w:keepLines/>
        <w:ind w:left="2552"/>
        <w:rPr>
          <w:lang w:bidi="fr-CH"/>
        </w:rPr>
      </w:pPr>
      <w:r w:rsidRPr="0087075C">
        <w:rPr>
          <w:lang w:bidi="fr-CH"/>
        </w:rPr>
        <w:t>Les tolérances suivantes doivent être respectées :</w:t>
      </w:r>
    </w:p>
    <w:p w:rsidR="0087075C" w:rsidRPr="0087075C" w:rsidRDefault="0087075C" w:rsidP="0087075C">
      <w:pPr>
        <w:pStyle w:val="SingleTxtG"/>
        <w:ind w:left="3119" w:hanging="567"/>
        <w:rPr>
          <w:lang w:bidi="fr-CH"/>
        </w:rPr>
      </w:pPr>
      <w:r w:rsidRPr="0087075C">
        <w:rPr>
          <w:lang w:bidi="fr-CH"/>
        </w:rPr>
        <w:t>a)</w:t>
      </w:r>
      <w:r w:rsidRPr="0087075C">
        <w:rPr>
          <w:lang w:bidi="fr-CH"/>
        </w:rPr>
        <w:tab/>
        <w:t xml:space="preserve">Pour la mesure de la vitesse : </w:t>
      </w:r>
      <w:r w:rsidRPr="0087075C">
        <w:t>±</w:t>
      </w:r>
      <w:r w:rsidR="005A685F">
        <w:rPr>
          <w:lang w:bidi="fr-CH"/>
        </w:rPr>
        <w:t>1 % </w:t>
      </w:r>
      <w:r w:rsidRPr="0087075C">
        <w:rPr>
          <w:lang w:bidi="fr-CH"/>
        </w:rPr>
        <w:t>ou</w:t>
      </w:r>
      <w:r w:rsidR="005A685F">
        <w:rPr>
          <w:lang w:bidi="fr-CH"/>
        </w:rPr>
        <w:t> </w:t>
      </w:r>
      <w:r w:rsidRPr="0087075C">
        <w:rPr>
          <w:lang w:bidi="fr-CH"/>
        </w:rPr>
        <w:t>0,5 km/h, selon la valeur qui est la plus grande ;</w:t>
      </w:r>
    </w:p>
    <w:p w:rsidR="0087075C" w:rsidRPr="0087075C" w:rsidRDefault="0087075C" w:rsidP="0087075C">
      <w:pPr>
        <w:pStyle w:val="SingleTxtG"/>
        <w:ind w:left="3119" w:hanging="567"/>
        <w:rPr>
          <w:lang w:bidi="fr-CH"/>
        </w:rPr>
      </w:pPr>
      <w:r w:rsidRPr="0087075C">
        <w:rPr>
          <w:lang w:bidi="fr-CH"/>
        </w:rPr>
        <w:t>b)</w:t>
      </w:r>
      <w:r w:rsidRPr="0087075C">
        <w:rPr>
          <w:lang w:bidi="fr-CH"/>
        </w:rPr>
        <w:tab/>
        <w:t xml:space="preserve">Pour la mesure de la distance : </w:t>
      </w:r>
      <w:r w:rsidRPr="0087075C">
        <w:t>±</w:t>
      </w:r>
      <w:r w:rsidR="005A685F">
        <w:rPr>
          <w:lang w:bidi="fr-CH"/>
        </w:rPr>
        <w:t>1 x </w:t>
      </w:r>
      <w:r w:rsidRPr="0087075C">
        <w:rPr>
          <w:lang w:bidi="fr-CH"/>
        </w:rPr>
        <w:t>10</w:t>
      </w:r>
      <w:r w:rsidRPr="0087075C">
        <w:rPr>
          <w:vertAlign w:val="superscript"/>
          <w:lang w:bidi="fr-CH"/>
        </w:rPr>
        <w:t>-1</w:t>
      </w:r>
      <w:r w:rsidRPr="0087075C">
        <w:rPr>
          <w:lang w:bidi="fr-CH"/>
        </w:rPr>
        <w:t xml:space="preserve"> m.</w:t>
      </w:r>
    </w:p>
    <w:p w:rsidR="0087075C" w:rsidRPr="0087075C" w:rsidRDefault="0087075C" w:rsidP="0087075C">
      <w:pPr>
        <w:pStyle w:val="SingleTxtG"/>
        <w:ind w:left="2552"/>
        <w:rPr>
          <w:lang w:bidi="fr-CH"/>
        </w:rPr>
      </w:pPr>
      <w:r w:rsidRPr="0087075C">
        <w:rPr>
          <w:lang w:bidi="fr-CH"/>
        </w:rPr>
        <w:t>Il est possible d’installer à l’intérieur du véhicule un dispositif affichant la vitesse mesurée ou la différence entre celle-ci et la vitesse de référence pour l’essai, de sorte que le conducteur puisse ajuster la vitesse du véhicule.</w:t>
      </w:r>
    </w:p>
    <w:p w:rsidR="0087075C" w:rsidRPr="0087075C" w:rsidRDefault="0087075C" w:rsidP="0087075C">
      <w:pPr>
        <w:pStyle w:val="SingleTxtG"/>
        <w:ind w:left="2552"/>
        <w:rPr>
          <w:lang w:bidi="fr-CH"/>
        </w:rPr>
      </w:pPr>
      <w:r w:rsidRPr="0087075C">
        <w:rPr>
          <w:lang w:bidi="fr-CH"/>
        </w:rPr>
        <w:t>Un système d’acquisition de données peut aussi être employé pour enregistrer les mesures.</w:t>
      </w:r>
    </w:p>
    <w:p w:rsidR="0087075C" w:rsidRPr="0087075C" w:rsidRDefault="0087075C" w:rsidP="0087075C">
      <w:pPr>
        <w:pStyle w:val="SingleTxtG"/>
        <w:keepNext/>
        <w:keepLines/>
        <w:ind w:left="2552" w:hanging="1418"/>
        <w:rPr>
          <w:lang w:bidi="fr-CH"/>
        </w:rPr>
      </w:pPr>
      <w:r w:rsidRPr="0087075C">
        <w:rPr>
          <w:lang w:bidi="fr-CH"/>
        </w:rPr>
        <w:t>3.12.3.2.2.2</w:t>
      </w:r>
      <w:r w:rsidRPr="0087075C">
        <w:rPr>
          <w:lang w:bidi="fr-CH"/>
        </w:rPr>
        <w:tab/>
        <w:t>Procédure d’essai</w:t>
      </w:r>
    </w:p>
    <w:p w:rsidR="0087075C" w:rsidRPr="0087075C" w:rsidRDefault="0087075C" w:rsidP="0087075C">
      <w:pPr>
        <w:pStyle w:val="SingleTxtG"/>
        <w:ind w:left="2552"/>
        <w:rPr>
          <w:lang w:bidi="fr-CH"/>
        </w:rPr>
      </w:pPr>
      <w:r w:rsidRPr="0087075C">
        <w:rPr>
          <w:lang w:bidi="fr-CH"/>
        </w:rPr>
        <w:t xml:space="preserve">À partir d’une vitesse initiale prédéfinie, les freins sont actionnés suffisamment fort sur les deux essieux en même temps pour activer l’ABS. </w:t>
      </w:r>
    </w:p>
    <w:p w:rsidR="0087075C" w:rsidRPr="0087075C" w:rsidRDefault="0087075C" w:rsidP="0087075C">
      <w:pPr>
        <w:pStyle w:val="SingleTxtG"/>
        <w:keepNext/>
        <w:keepLines/>
        <w:ind w:left="2552" w:hanging="1418"/>
        <w:rPr>
          <w:lang w:bidi="fr-CH"/>
        </w:rPr>
      </w:pPr>
      <w:r w:rsidRPr="0087075C">
        <w:rPr>
          <w:lang w:bidi="fr-CH"/>
        </w:rPr>
        <w:lastRenderedPageBreak/>
        <w:t>3.12.3.2.2.2.1</w:t>
      </w:r>
      <w:r w:rsidRPr="0087075C">
        <w:rPr>
          <w:lang w:bidi="fr-CH"/>
        </w:rPr>
        <w:tab/>
        <w:t xml:space="preserve">La décélération moyenne (AD) est calculée entre deux vitesses déterminées, avec une vitesse initiale de 60 km/h et une vitesse finale de 20 km/h. </w:t>
      </w:r>
    </w:p>
    <w:p w:rsidR="0087075C" w:rsidRPr="0087075C" w:rsidRDefault="0087075C" w:rsidP="0087075C">
      <w:pPr>
        <w:pStyle w:val="SingleTxtG"/>
        <w:keepNext/>
        <w:keepLines/>
        <w:ind w:left="2552" w:hanging="1418"/>
        <w:rPr>
          <w:lang w:bidi="fr-CH"/>
        </w:rPr>
      </w:pPr>
      <w:r w:rsidRPr="0087075C">
        <w:rPr>
          <w:lang w:bidi="fr-CH"/>
        </w:rPr>
        <w:t>3.12.3.2.2.2.2</w:t>
      </w:r>
      <w:r w:rsidRPr="0087075C">
        <w:rPr>
          <w:lang w:bidi="fr-CH"/>
        </w:rPr>
        <w:tab/>
        <w:t>Équipements du véhicule</w:t>
      </w:r>
    </w:p>
    <w:p w:rsidR="0087075C" w:rsidRPr="0087075C" w:rsidRDefault="0087075C" w:rsidP="0087075C">
      <w:pPr>
        <w:pStyle w:val="SingleTxtG"/>
        <w:ind w:left="2552"/>
        <w:rPr>
          <w:lang w:bidi="fr-CH"/>
        </w:rPr>
      </w:pPr>
      <w:r w:rsidRPr="0087075C">
        <w:rPr>
          <w:lang w:bidi="fr-CH"/>
        </w:rPr>
        <w:t>L’essieu arrière peu</w:t>
      </w:r>
      <w:r w:rsidR="005A685F">
        <w:rPr>
          <w:lang w:bidi="fr-CH"/>
        </w:rPr>
        <w:t>t être indifféremment équipé de </w:t>
      </w:r>
      <w:r w:rsidRPr="0087075C">
        <w:rPr>
          <w:lang w:bidi="fr-CH"/>
        </w:rPr>
        <w:t xml:space="preserve">2 ou 4 pneumatiques. </w:t>
      </w:r>
    </w:p>
    <w:p w:rsidR="0087075C" w:rsidRPr="0087075C" w:rsidRDefault="0087075C" w:rsidP="0087075C">
      <w:pPr>
        <w:pStyle w:val="SingleTxtG"/>
        <w:ind w:left="2552"/>
        <w:rPr>
          <w:lang w:bidi="fr-CH"/>
        </w:rPr>
      </w:pPr>
      <w:r w:rsidRPr="0087075C">
        <w:rPr>
          <w:lang w:bidi="fr-CH"/>
        </w:rPr>
        <w:t xml:space="preserve">Pour l’essai du pneumatique de référence, les deux essieux sont équipés de pneumatiques de référence (un total de 4 ou 6 pneumatiques de référence en fonction du choix susmentionné). </w:t>
      </w:r>
    </w:p>
    <w:p w:rsidR="0087075C" w:rsidRPr="0087075C" w:rsidRDefault="0087075C" w:rsidP="005A685F">
      <w:pPr>
        <w:pStyle w:val="SingleTxtG"/>
        <w:keepNext/>
        <w:keepLines/>
        <w:ind w:left="2552"/>
        <w:rPr>
          <w:lang w:bidi="fr-CH"/>
        </w:rPr>
      </w:pPr>
      <w:r w:rsidRPr="0087075C">
        <w:rPr>
          <w:lang w:bidi="fr-CH"/>
        </w:rPr>
        <w:t>Pour l’essa</w:t>
      </w:r>
      <w:r w:rsidR="005A685F">
        <w:rPr>
          <w:lang w:bidi="fr-CH"/>
        </w:rPr>
        <w:t>i du pneumatique à contrôler, 3 </w:t>
      </w:r>
      <w:r w:rsidRPr="0087075C">
        <w:rPr>
          <w:lang w:bidi="fr-CH"/>
        </w:rPr>
        <w:t>configurations de montage sont possibles :</w:t>
      </w:r>
    </w:p>
    <w:p w:rsidR="0087075C" w:rsidRPr="0087075C" w:rsidRDefault="0087075C" w:rsidP="0087075C">
      <w:pPr>
        <w:pStyle w:val="SingleTxtG"/>
        <w:ind w:left="3119" w:hanging="567"/>
        <w:rPr>
          <w:lang w:bidi="fr-CH"/>
        </w:rPr>
      </w:pPr>
      <w:r w:rsidRPr="0087075C">
        <w:rPr>
          <w:lang w:bidi="fr-CH"/>
        </w:rPr>
        <w:t>a)</w:t>
      </w:r>
      <w:r w:rsidRPr="0087075C">
        <w:rPr>
          <w:lang w:bidi="fr-CH"/>
        </w:rPr>
        <w:tab/>
        <w:t xml:space="preserve">Configuration « Configuration 1 » : Pneumatiques à contrôler sur les essieux avant et arrière : c’est la configuration standard à utiliser chaque fois que possible ; </w:t>
      </w:r>
    </w:p>
    <w:p w:rsidR="0087075C" w:rsidRPr="0087075C" w:rsidRDefault="0087075C" w:rsidP="0087075C">
      <w:pPr>
        <w:pStyle w:val="SingleTxtG"/>
        <w:ind w:left="3119" w:hanging="567"/>
        <w:rPr>
          <w:lang w:bidi="fr-CH"/>
        </w:rPr>
      </w:pPr>
      <w:r w:rsidRPr="0087075C">
        <w:rPr>
          <w:lang w:bidi="fr-CH"/>
        </w:rPr>
        <w:t>b)</w:t>
      </w:r>
      <w:r w:rsidRPr="0087075C">
        <w:rPr>
          <w:lang w:bidi="fr-CH"/>
        </w:rPr>
        <w:tab/>
        <w:t xml:space="preserve">Configuration « Configuration 2 » : Pneumatiques à contrôler sur l’essieu avant et pneumatique de référence ou pneumatique témoin sur l’essieu arrière : configuration autorisée dans les cas où le montage du pneumatique à contrôler à l’arrière n’est pas possible ; </w:t>
      </w:r>
    </w:p>
    <w:p w:rsidR="0087075C" w:rsidRPr="0087075C" w:rsidRDefault="0087075C" w:rsidP="0087075C">
      <w:pPr>
        <w:pStyle w:val="SingleTxtG"/>
        <w:ind w:left="3119" w:hanging="567"/>
        <w:rPr>
          <w:lang w:bidi="fr-CH"/>
        </w:rPr>
      </w:pPr>
      <w:r w:rsidRPr="0087075C">
        <w:rPr>
          <w:lang w:bidi="fr-CH"/>
        </w:rPr>
        <w:t>c)</w:t>
      </w:r>
      <w:r w:rsidRPr="0087075C">
        <w:rPr>
          <w:lang w:bidi="fr-CH"/>
        </w:rPr>
        <w:tab/>
        <w:t>Configuration « Configuration 3 » : Pneumatiques à contrôler sur l’essieu arrière et pneumatique de référence ou pneumatique témoin sur l’essieu avant : configuration autorisée dans les cas où le montage du pneumatique à contrôler à l’avant n’est pas possible.</w:t>
      </w:r>
    </w:p>
    <w:p w:rsidR="0087075C" w:rsidRPr="0087075C" w:rsidRDefault="0087075C" w:rsidP="0087075C">
      <w:pPr>
        <w:pStyle w:val="SingleTxtG"/>
        <w:keepNext/>
        <w:keepLines/>
        <w:ind w:left="2552" w:hanging="1418"/>
        <w:rPr>
          <w:lang w:bidi="fr-CH"/>
        </w:rPr>
      </w:pPr>
      <w:r w:rsidRPr="0087075C">
        <w:rPr>
          <w:lang w:bidi="fr-CH"/>
        </w:rPr>
        <w:t>3.12.3.2.2.2.3</w:t>
      </w:r>
      <w:r w:rsidRPr="0087075C">
        <w:rPr>
          <w:lang w:bidi="fr-CH"/>
        </w:rPr>
        <w:tab/>
        <w:t>Pression de gonflage des pneumatiques</w:t>
      </w:r>
    </w:p>
    <w:p w:rsidR="0087075C" w:rsidRPr="0087075C" w:rsidRDefault="0087075C" w:rsidP="0087075C">
      <w:pPr>
        <w:pStyle w:val="SingleTxtG"/>
        <w:ind w:left="3119" w:hanging="567"/>
        <w:rPr>
          <w:lang w:bidi="fr-CH"/>
        </w:rPr>
      </w:pPr>
      <w:r w:rsidRPr="0087075C">
        <w:rPr>
          <w:lang w:bidi="fr-CH"/>
        </w:rPr>
        <w:t>a)</w:t>
      </w:r>
      <w:r w:rsidRPr="0087075C">
        <w:rPr>
          <w:lang w:bidi="fr-CH"/>
        </w:rPr>
        <w:tab/>
        <w:t>Dans le cas d’une charge verticale supérieure ou égale à 75 % de la capacité de charge du pneumatique, la pression de gonflage pour l’essai, « P</w:t>
      </w:r>
      <w:r w:rsidRPr="0087075C">
        <w:rPr>
          <w:vertAlign w:val="subscript"/>
          <w:lang w:bidi="fr-CH"/>
        </w:rPr>
        <w:t>t</w:t>
      </w:r>
      <w:r w:rsidRPr="0087075C">
        <w:rPr>
          <w:lang w:bidi="fr-CH"/>
        </w:rPr>
        <w:t> », doit être calculée comme suit :</w:t>
      </w:r>
    </w:p>
    <w:p w:rsidR="0087075C" w:rsidRPr="0087075C" w:rsidRDefault="0087075C" w:rsidP="00736971">
      <w:pPr>
        <w:pStyle w:val="SingleTxtG"/>
        <w:ind w:left="3969" w:hanging="850"/>
        <w:rPr>
          <w:lang w:bidi="fr-CH"/>
        </w:rPr>
      </w:pPr>
      <w:r w:rsidRPr="0087075C">
        <w:rPr>
          <w:lang w:bidi="fr-CH"/>
        </w:rPr>
        <w:t>P</w:t>
      </w:r>
      <w:r w:rsidRPr="0087075C">
        <w:rPr>
          <w:vertAlign w:val="subscript"/>
          <w:lang w:bidi="fr-CH"/>
        </w:rPr>
        <w:t>t</w:t>
      </w:r>
      <w:r>
        <w:rPr>
          <w:lang w:bidi="fr-CH"/>
        </w:rPr>
        <w:t xml:space="preserve"> = </w:t>
      </w:r>
      <w:r w:rsidRPr="0087075C">
        <w:rPr>
          <w:lang w:bidi="fr-CH"/>
        </w:rPr>
        <w:t>P</w:t>
      </w:r>
      <w:r w:rsidRPr="0087075C">
        <w:rPr>
          <w:vertAlign w:val="subscript"/>
          <w:lang w:bidi="fr-CH"/>
        </w:rPr>
        <w:t>r</w:t>
      </w:r>
      <w:r w:rsidRPr="0087075C">
        <w:rPr>
          <w:lang w:bidi="fr-CH"/>
        </w:rPr>
        <w:t xml:space="preserve"> (Q</w:t>
      </w:r>
      <w:r w:rsidRPr="0087075C">
        <w:rPr>
          <w:vertAlign w:val="subscript"/>
          <w:lang w:bidi="fr-CH"/>
        </w:rPr>
        <w:t>t</w:t>
      </w:r>
      <w:r w:rsidRPr="0087075C">
        <w:rPr>
          <w:lang w:bidi="fr-CH"/>
        </w:rPr>
        <w:t>/Q</w:t>
      </w:r>
      <w:r w:rsidRPr="0087075C">
        <w:rPr>
          <w:vertAlign w:val="subscript"/>
          <w:lang w:bidi="fr-CH"/>
        </w:rPr>
        <w:t>r</w:t>
      </w:r>
      <w:r w:rsidRPr="0087075C">
        <w:rPr>
          <w:lang w:bidi="fr-CH"/>
        </w:rPr>
        <w:t>)</w:t>
      </w:r>
      <w:r w:rsidRPr="0087075C">
        <w:rPr>
          <w:vertAlign w:val="superscript"/>
          <w:lang w:bidi="fr-CH"/>
        </w:rPr>
        <w:t>1,25</w:t>
      </w:r>
    </w:p>
    <w:p w:rsidR="0087075C" w:rsidRPr="0087075C" w:rsidRDefault="0087075C" w:rsidP="003A7253">
      <w:pPr>
        <w:pStyle w:val="SingleTxtG"/>
        <w:ind w:left="3686" w:hanging="567"/>
        <w:rPr>
          <w:lang w:bidi="fr-CH"/>
        </w:rPr>
      </w:pPr>
      <w:r w:rsidRPr="0087075C">
        <w:rPr>
          <w:lang w:bidi="fr-CH"/>
        </w:rPr>
        <w:t>P</w:t>
      </w:r>
      <w:r w:rsidRPr="0087075C">
        <w:rPr>
          <w:vertAlign w:val="subscript"/>
          <w:lang w:bidi="fr-CH"/>
        </w:rPr>
        <w:t>r</w:t>
      </w:r>
      <w:r>
        <w:rPr>
          <w:lang w:bidi="fr-CH"/>
        </w:rPr>
        <w:t xml:space="preserve"> = </w:t>
      </w:r>
      <w:r w:rsidR="00736971">
        <w:rPr>
          <w:lang w:bidi="fr-CH"/>
        </w:rPr>
        <w:tab/>
      </w:r>
      <w:r w:rsidRPr="0087075C">
        <w:rPr>
          <w:lang w:bidi="fr-CH"/>
        </w:rPr>
        <w:t>pression de gonflage marquée sur le flanc du pneumatique. Si la pression P</w:t>
      </w:r>
      <w:r w:rsidRPr="0087075C">
        <w:rPr>
          <w:vertAlign w:val="subscript"/>
          <w:lang w:bidi="fr-CH"/>
        </w:rPr>
        <w:t>r</w:t>
      </w:r>
      <w:r w:rsidRPr="0087075C">
        <w:rPr>
          <w:lang w:bidi="fr-CH"/>
        </w:rPr>
        <w:t xml:space="preserve"> n’est pas indiquée sur le flanc, il convient de se reporter à la pression spécifiée pour la capacité de charge maximale dans les manuels pertinents relatifs aux pneumatiques pour les montes en simple.</w:t>
      </w:r>
    </w:p>
    <w:p w:rsidR="0087075C" w:rsidRPr="0087075C" w:rsidRDefault="0087075C" w:rsidP="003A7253">
      <w:pPr>
        <w:pStyle w:val="SingleTxtG"/>
        <w:ind w:left="3686" w:hanging="567"/>
        <w:rPr>
          <w:lang w:bidi="fr-CH"/>
        </w:rPr>
      </w:pPr>
      <w:r w:rsidRPr="0087075C">
        <w:rPr>
          <w:lang w:bidi="fr-CH"/>
        </w:rPr>
        <w:t>Q</w:t>
      </w:r>
      <w:r w:rsidRPr="0087075C">
        <w:rPr>
          <w:vertAlign w:val="subscript"/>
          <w:lang w:bidi="fr-CH"/>
        </w:rPr>
        <w:t>t</w:t>
      </w:r>
      <w:r>
        <w:rPr>
          <w:lang w:bidi="fr-CH"/>
        </w:rPr>
        <w:t xml:space="preserve"> = </w:t>
      </w:r>
      <w:r w:rsidR="00736971">
        <w:rPr>
          <w:lang w:bidi="fr-CH"/>
        </w:rPr>
        <w:tab/>
      </w:r>
      <w:r w:rsidRPr="0087075C">
        <w:rPr>
          <w:lang w:bidi="fr-CH"/>
        </w:rPr>
        <w:t>charge statique sur le pneumatique aux fins de l’essai.</w:t>
      </w:r>
    </w:p>
    <w:p w:rsidR="0087075C" w:rsidRPr="0087075C" w:rsidRDefault="0087075C" w:rsidP="003A7253">
      <w:pPr>
        <w:pStyle w:val="SingleTxtG"/>
        <w:ind w:left="3686" w:hanging="567"/>
        <w:rPr>
          <w:lang w:bidi="fr-CH"/>
        </w:rPr>
      </w:pPr>
      <w:r w:rsidRPr="0087075C">
        <w:rPr>
          <w:lang w:bidi="fr-CH"/>
        </w:rPr>
        <w:t>Q</w:t>
      </w:r>
      <w:r w:rsidRPr="0087075C">
        <w:rPr>
          <w:vertAlign w:val="subscript"/>
          <w:lang w:bidi="fr-CH"/>
        </w:rPr>
        <w:t>r</w:t>
      </w:r>
      <w:r>
        <w:rPr>
          <w:lang w:bidi="fr-CH"/>
        </w:rPr>
        <w:t xml:space="preserve"> = </w:t>
      </w:r>
      <w:r w:rsidR="00736971">
        <w:rPr>
          <w:lang w:bidi="fr-CH"/>
        </w:rPr>
        <w:tab/>
      </w:r>
      <w:r w:rsidRPr="0087075C">
        <w:rPr>
          <w:lang w:bidi="fr-CH"/>
        </w:rPr>
        <w:t>masse maximale correspondant à l’indice de charge marqué sur le pneumatique.</w:t>
      </w:r>
    </w:p>
    <w:p w:rsidR="0087075C" w:rsidRPr="0087075C" w:rsidRDefault="0087075C" w:rsidP="0087075C">
      <w:pPr>
        <w:pStyle w:val="SingleTxtG"/>
        <w:ind w:left="3119" w:hanging="567"/>
        <w:rPr>
          <w:lang w:bidi="fr-CH"/>
        </w:rPr>
      </w:pPr>
      <w:r w:rsidRPr="0087075C">
        <w:rPr>
          <w:lang w:bidi="fr-CH"/>
        </w:rPr>
        <w:t>b)</w:t>
      </w:r>
      <w:r w:rsidRPr="0087075C">
        <w:rPr>
          <w:lang w:bidi="fr-CH"/>
        </w:rPr>
        <w:tab/>
        <w:t>Dans le cas d’une charge verticale inférieure à 75 % de la capacité de charge du pneumatique, la pression de gonflage pour l’essai, P</w:t>
      </w:r>
      <w:r w:rsidRPr="0087075C">
        <w:rPr>
          <w:vertAlign w:val="subscript"/>
          <w:lang w:bidi="fr-CH"/>
        </w:rPr>
        <w:t>t</w:t>
      </w:r>
      <w:r w:rsidRPr="0087075C">
        <w:rPr>
          <w:lang w:bidi="fr-CH"/>
        </w:rPr>
        <w:t>, doit être calculée comme suit :</w:t>
      </w:r>
    </w:p>
    <w:p w:rsidR="0087075C" w:rsidRPr="0087075C" w:rsidRDefault="0087075C" w:rsidP="00736971">
      <w:pPr>
        <w:pStyle w:val="SingleTxtG"/>
        <w:ind w:left="3119"/>
        <w:rPr>
          <w:lang w:bidi="fr-CH"/>
        </w:rPr>
      </w:pPr>
      <w:r w:rsidRPr="0087075C">
        <w:rPr>
          <w:lang w:bidi="fr-CH"/>
        </w:rPr>
        <w:t>P</w:t>
      </w:r>
      <w:r w:rsidRPr="0087075C">
        <w:rPr>
          <w:vertAlign w:val="subscript"/>
          <w:lang w:bidi="fr-CH"/>
        </w:rPr>
        <w:t>t</w:t>
      </w:r>
      <w:r>
        <w:rPr>
          <w:lang w:bidi="fr-CH"/>
        </w:rPr>
        <w:t xml:space="preserve"> = </w:t>
      </w:r>
      <w:r w:rsidRPr="0087075C">
        <w:rPr>
          <w:lang w:bidi="fr-CH"/>
        </w:rPr>
        <w:t>P</w:t>
      </w:r>
      <w:r w:rsidRPr="0087075C">
        <w:rPr>
          <w:vertAlign w:val="subscript"/>
          <w:lang w:bidi="fr-CH"/>
        </w:rPr>
        <w:t>r</w:t>
      </w:r>
      <w:r w:rsidR="005A685F">
        <w:rPr>
          <w:lang w:bidi="fr-CH"/>
        </w:rPr>
        <w:t> • </w:t>
      </w:r>
      <w:r w:rsidRPr="0087075C">
        <w:rPr>
          <w:lang w:bidi="fr-CH"/>
        </w:rPr>
        <w:t>(0,75)</w:t>
      </w:r>
      <w:r w:rsidRPr="0087075C">
        <w:rPr>
          <w:vertAlign w:val="superscript"/>
          <w:lang w:bidi="fr-CH"/>
        </w:rPr>
        <w:t>1,25</w:t>
      </w:r>
      <w:r w:rsidRPr="0087075C">
        <w:rPr>
          <w:lang w:bidi="fr-CH"/>
        </w:rPr>
        <w:t xml:space="preserve"> = (0,7)</w:t>
      </w:r>
      <w:r w:rsidR="005A685F">
        <w:rPr>
          <w:lang w:bidi="fr-CH"/>
        </w:rPr>
        <w:t> • </w:t>
      </w:r>
      <w:r w:rsidRPr="0087075C">
        <w:rPr>
          <w:lang w:bidi="fr-CH"/>
        </w:rPr>
        <w:t>P</w:t>
      </w:r>
      <w:r w:rsidRPr="0087075C">
        <w:rPr>
          <w:vertAlign w:val="subscript"/>
          <w:lang w:bidi="fr-CH"/>
        </w:rPr>
        <w:t>r</w:t>
      </w:r>
      <w:r w:rsidRPr="0087075C">
        <w:rPr>
          <w:lang w:bidi="fr-CH"/>
        </w:rPr>
        <w:t xml:space="preserve"> </w:t>
      </w:r>
    </w:p>
    <w:p w:rsidR="0087075C" w:rsidRPr="0087075C" w:rsidRDefault="0087075C" w:rsidP="003A7253">
      <w:pPr>
        <w:pStyle w:val="SingleTxtG"/>
        <w:ind w:left="3686" w:hanging="567"/>
        <w:rPr>
          <w:lang w:bidi="fr-CH"/>
        </w:rPr>
      </w:pPr>
      <w:r w:rsidRPr="0087075C">
        <w:rPr>
          <w:lang w:bidi="fr-CH"/>
        </w:rPr>
        <w:t>P</w:t>
      </w:r>
      <w:r w:rsidRPr="0087075C">
        <w:rPr>
          <w:vertAlign w:val="subscript"/>
          <w:lang w:bidi="fr-CH"/>
        </w:rPr>
        <w:t>r</w:t>
      </w:r>
      <w:r>
        <w:rPr>
          <w:lang w:bidi="fr-CH"/>
        </w:rPr>
        <w:t xml:space="preserve"> = </w:t>
      </w:r>
      <w:r w:rsidR="003A7253">
        <w:rPr>
          <w:lang w:bidi="fr-CH"/>
        </w:rPr>
        <w:tab/>
      </w:r>
      <w:r w:rsidRPr="0087075C">
        <w:rPr>
          <w:lang w:bidi="fr-CH"/>
        </w:rPr>
        <w:t>pression de gonflage marquée sur le flanc du pneumatique.</w:t>
      </w:r>
    </w:p>
    <w:p w:rsidR="0087075C" w:rsidRPr="0087075C" w:rsidRDefault="0087075C" w:rsidP="0087075C">
      <w:pPr>
        <w:pStyle w:val="SingleTxtG"/>
        <w:ind w:left="2552"/>
        <w:rPr>
          <w:lang w:bidi="fr-CH"/>
        </w:rPr>
      </w:pPr>
      <w:r w:rsidRPr="0087075C">
        <w:rPr>
          <w:lang w:bidi="fr-CH"/>
        </w:rPr>
        <w:t>Si la pression P</w:t>
      </w:r>
      <w:r w:rsidRPr="0087075C">
        <w:rPr>
          <w:vertAlign w:val="subscript"/>
          <w:lang w:bidi="fr-CH"/>
        </w:rPr>
        <w:t>r</w:t>
      </w:r>
      <w:r w:rsidRPr="0087075C">
        <w:rPr>
          <w:lang w:bidi="fr-CH"/>
        </w:rPr>
        <w:t xml:space="preserve"> n’est pas indiquée sur le flanc, il convient de se reporter à la pression spécifiée pour la capacité de charge maximale dans les manuels pertinents relatifs aux pneumatiques pour les montes en simple.</w:t>
      </w:r>
    </w:p>
    <w:p w:rsidR="0087075C" w:rsidRPr="0087075C" w:rsidRDefault="0087075C" w:rsidP="0087075C">
      <w:pPr>
        <w:pStyle w:val="SingleTxtG"/>
        <w:ind w:left="2552"/>
        <w:rPr>
          <w:lang w:bidi="fr-CH"/>
        </w:rPr>
      </w:pPr>
      <w:r w:rsidRPr="0087075C">
        <w:rPr>
          <w:lang w:bidi="fr-CH"/>
        </w:rPr>
        <w:lastRenderedPageBreak/>
        <w:t>Il convient de contrôler la pression des pneumatiques à la température ambiante juste avant l’essai.</w:t>
      </w:r>
    </w:p>
    <w:p w:rsidR="0087075C" w:rsidRPr="0087075C" w:rsidRDefault="0087075C" w:rsidP="0087075C">
      <w:pPr>
        <w:pStyle w:val="SingleTxtG"/>
        <w:keepNext/>
        <w:keepLines/>
        <w:ind w:left="2552" w:hanging="1418"/>
        <w:rPr>
          <w:lang w:bidi="fr-CH"/>
        </w:rPr>
      </w:pPr>
      <w:r w:rsidRPr="0087075C">
        <w:rPr>
          <w:lang w:bidi="fr-CH"/>
        </w:rPr>
        <w:t>3.12.3.2.2.2.4</w:t>
      </w:r>
      <w:r w:rsidRPr="0087075C">
        <w:rPr>
          <w:lang w:bidi="fr-CH"/>
        </w:rPr>
        <w:tab/>
        <w:t>Charge sur les pneumatiques</w:t>
      </w:r>
    </w:p>
    <w:p w:rsidR="0087075C" w:rsidRPr="0087075C" w:rsidRDefault="0087075C" w:rsidP="0087075C">
      <w:pPr>
        <w:pStyle w:val="SingleTxtG"/>
        <w:ind w:left="2552"/>
        <w:rPr>
          <w:lang w:bidi="fr-CH"/>
        </w:rPr>
      </w:pPr>
      <w:r w:rsidRPr="0087075C">
        <w:rPr>
          <w:lang w:bidi="fr-CH"/>
        </w:rPr>
        <w:t>La charge statique sur chaque essieu doit rester la même pendant toute la durée de l’essai. La charge statique sur chaque pneumatique doit être comprise entre 60 et 100 % de la capacité de charge du pneumatique à contrôler. Elle ne doit pas dépasser 100 % de la capacité de charge du pneumatique de référence.</w:t>
      </w:r>
    </w:p>
    <w:p w:rsidR="0087075C" w:rsidRPr="0087075C" w:rsidRDefault="0087075C" w:rsidP="0087075C">
      <w:pPr>
        <w:pStyle w:val="SingleTxtG"/>
        <w:ind w:left="2552"/>
        <w:rPr>
          <w:lang w:bidi="fr-CH"/>
        </w:rPr>
      </w:pPr>
      <w:r w:rsidRPr="0087075C">
        <w:rPr>
          <w:lang w:bidi="fr-CH"/>
        </w:rPr>
        <w:t>La charge statique sur les pneumatiques d’un même essieu ne doit pas varier de plus de 10 %.</w:t>
      </w:r>
    </w:p>
    <w:p w:rsidR="0087075C" w:rsidRDefault="0087075C" w:rsidP="0087075C">
      <w:pPr>
        <w:pStyle w:val="SingleTxtG"/>
        <w:ind w:left="2552"/>
        <w:rPr>
          <w:lang w:bidi="fr-CH"/>
        </w:rPr>
      </w:pPr>
      <w:r w:rsidRPr="0087075C">
        <w:rPr>
          <w:lang w:bidi="fr-CH"/>
        </w:rPr>
        <w:t>Le montage de pneuma</w:t>
      </w:r>
      <w:r w:rsidR="005B11F8">
        <w:rPr>
          <w:lang w:bidi="fr-CH"/>
        </w:rPr>
        <w:t>tiques selon les configurations </w:t>
      </w:r>
      <w:r w:rsidRPr="0087075C">
        <w:rPr>
          <w:lang w:bidi="fr-CH"/>
        </w:rPr>
        <w:t>2 et 3 doit satisfaire aux prescriptions supplémentaires suivantes :</w:t>
      </w:r>
      <w:r w:rsidRPr="0087075C">
        <w:rPr>
          <w:lang w:bidi="fr-CH"/>
        </w:rPr>
        <w:tab/>
      </w:r>
    </w:p>
    <w:p w:rsidR="0087075C" w:rsidRPr="0087075C" w:rsidRDefault="0087075C" w:rsidP="0087075C">
      <w:pPr>
        <w:pStyle w:val="SingleTxtG"/>
        <w:ind w:left="2552"/>
        <w:rPr>
          <w:lang w:bidi="fr-CH"/>
        </w:rPr>
      </w:pPr>
      <w:r w:rsidRPr="0087075C">
        <w:rPr>
          <w:lang w:bidi="fr-CH"/>
        </w:rPr>
        <w:t>Configuration 2 : charge sur l’essieu avant &gt; charge sur l’essieu arrière</w:t>
      </w:r>
    </w:p>
    <w:p w:rsidR="0087075C" w:rsidRPr="0087075C" w:rsidRDefault="0087075C" w:rsidP="0087075C">
      <w:pPr>
        <w:pStyle w:val="SingleTxtG"/>
        <w:ind w:left="2552"/>
        <w:rPr>
          <w:lang w:bidi="fr-CH"/>
        </w:rPr>
      </w:pPr>
      <w:r w:rsidRPr="0087075C">
        <w:rPr>
          <w:lang w:bidi="fr-CH"/>
        </w:rPr>
        <w:t>L’essieu arrière peut être indifféremment équipé de 2 ou 4 pneumatiques.</w:t>
      </w:r>
    </w:p>
    <w:p w:rsidR="0087075C" w:rsidRPr="0087075C" w:rsidRDefault="0087075C" w:rsidP="0087075C">
      <w:pPr>
        <w:pStyle w:val="SingleTxtG"/>
        <w:ind w:left="2552"/>
        <w:rPr>
          <w:lang w:bidi="fr-CH"/>
        </w:rPr>
      </w:pPr>
      <w:r w:rsidRPr="0087075C">
        <w:rPr>
          <w:lang w:bidi="fr-CH"/>
        </w:rPr>
        <w:t>Configuration 3 : charge sur l’essieu arrière &gt; charge sur l’essieu avant x</w:t>
      </w:r>
      <w:r>
        <w:rPr>
          <w:lang w:bidi="fr-CH"/>
        </w:rPr>
        <w:t> </w:t>
      </w:r>
      <w:r w:rsidRPr="0087075C">
        <w:rPr>
          <w:lang w:bidi="fr-CH"/>
        </w:rPr>
        <w:t>1,8</w:t>
      </w:r>
      <w:r w:rsidR="005B11F8">
        <w:rPr>
          <w:lang w:bidi="fr-CH"/>
        </w:rPr>
        <w:t>.</w:t>
      </w:r>
    </w:p>
    <w:p w:rsidR="0087075C" w:rsidRPr="0087075C" w:rsidRDefault="0087075C" w:rsidP="0087075C">
      <w:pPr>
        <w:pStyle w:val="SingleTxtG"/>
        <w:keepNext/>
        <w:keepLines/>
        <w:ind w:left="2552" w:hanging="1418"/>
        <w:rPr>
          <w:lang w:bidi="fr-CH"/>
        </w:rPr>
      </w:pPr>
      <w:r w:rsidRPr="0087075C">
        <w:rPr>
          <w:lang w:bidi="fr-CH"/>
        </w:rPr>
        <w:t>3.12.3.2.2.2.5</w:t>
      </w:r>
      <w:r w:rsidRPr="0087075C">
        <w:rPr>
          <w:lang w:bidi="fr-CH"/>
        </w:rPr>
        <w:tab/>
        <w:t>Préparation et conditionnement des pneumatiques</w:t>
      </w:r>
    </w:p>
    <w:p w:rsidR="0087075C" w:rsidRPr="0087075C" w:rsidRDefault="0087075C" w:rsidP="003B4741">
      <w:pPr>
        <w:pStyle w:val="SingleTxtG"/>
        <w:ind w:left="2552" w:hanging="1418"/>
        <w:rPr>
          <w:lang w:bidi="fr-CH"/>
        </w:rPr>
      </w:pPr>
      <w:r w:rsidRPr="0087075C">
        <w:rPr>
          <w:lang w:bidi="fr-CH"/>
        </w:rPr>
        <w:t>3.12.3.2.2.2.5.1</w:t>
      </w:r>
      <w:r w:rsidRPr="0087075C">
        <w:rPr>
          <w:lang w:bidi="fr-CH"/>
        </w:rPr>
        <w:tab/>
        <w:t>Le pneumatique soumis à l’essai doit être monté sur la jante d’essai prescrite par le fabricant du pneumatique.</w:t>
      </w:r>
    </w:p>
    <w:p w:rsidR="0087075C" w:rsidRPr="0087075C" w:rsidRDefault="0087075C" w:rsidP="003B4741">
      <w:pPr>
        <w:pStyle w:val="SingleTxtG"/>
        <w:ind w:left="2552"/>
        <w:rPr>
          <w:lang w:bidi="fr-CH"/>
        </w:rPr>
      </w:pPr>
      <w:r w:rsidRPr="0087075C">
        <w:rPr>
          <w:lang w:bidi="fr-CH"/>
        </w:rPr>
        <w:t>L’utilisation d’un lubrifiant adé</w:t>
      </w:r>
      <w:r w:rsidR="005B11F8">
        <w:rPr>
          <w:lang w:bidi="fr-CH"/>
        </w:rPr>
        <w:t xml:space="preserve">quat permet de s’assurer que la </w:t>
      </w:r>
      <w:r w:rsidRPr="0087075C">
        <w:rPr>
          <w:lang w:bidi="fr-CH"/>
        </w:rPr>
        <w:t>portée du talon est correcte. On évitera un apport excessif de lubrifiant pour que le pneumatique ne glisse pas sur la jante.</w:t>
      </w:r>
    </w:p>
    <w:p w:rsidR="0087075C" w:rsidRPr="0087075C" w:rsidRDefault="0087075C" w:rsidP="003B4741">
      <w:pPr>
        <w:pStyle w:val="SingleTxtG"/>
        <w:ind w:left="2552" w:hanging="1418"/>
        <w:rPr>
          <w:lang w:bidi="fr-CH"/>
        </w:rPr>
      </w:pPr>
      <w:r w:rsidRPr="0087075C">
        <w:rPr>
          <w:lang w:bidi="fr-CH"/>
        </w:rPr>
        <w:t>3.12.3.2.2.2.5.2</w:t>
      </w:r>
      <w:r w:rsidRPr="0087075C">
        <w:rPr>
          <w:lang w:bidi="fr-CH"/>
        </w:rPr>
        <w:tab/>
        <w:t>Les pneumatiques montés soumis à essai doivent être entreposés pendant au moins deux heures avant les essais de façon à être tous à la même température ambiante au moment de procéder à ceux-ci et doivent être protégés du soleil afin d’éviter un échauffement excessif dû au rayonnement. Deux essais de freinage doivent être effectués pour conditionner les pneumatiques.</w:t>
      </w:r>
    </w:p>
    <w:p w:rsidR="0087075C" w:rsidRPr="0087075C" w:rsidRDefault="0087075C" w:rsidP="003B4741">
      <w:pPr>
        <w:pStyle w:val="SingleTxtG"/>
        <w:ind w:left="2552" w:hanging="1418"/>
        <w:rPr>
          <w:lang w:bidi="fr-CH"/>
        </w:rPr>
      </w:pPr>
      <w:r w:rsidRPr="0087075C">
        <w:rPr>
          <w:lang w:bidi="fr-CH"/>
        </w:rPr>
        <w:t>3.12.3.2.2.2.5.3</w:t>
      </w:r>
      <w:r w:rsidRPr="0087075C">
        <w:rPr>
          <w:lang w:bidi="fr-CH"/>
        </w:rPr>
        <w:tab/>
        <w:t>Il convient de conditionner la chaussée en effectuant au moins 10 essais à une vitesse initiale supérieure ou égale à 65 km/h (soit plus que la vitesse initiale d’essai requise pour qu’une longueur suffisante de piste soit conditionnée) avec des pneumatiques ne faisant pas partie du programme d’essai.</w:t>
      </w:r>
    </w:p>
    <w:p w:rsidR="0087075C" w:rsidRPr="0087075C" w:rsidRDefault="0087075C" w:rsidP="0087075C">
      <w:pPr>
        <w:pStyle w:val="SingleTxtG"/>
        <w:keepNext/>
        <w:keepLines/>
        <w:ind w:left="2552" w:hanging="1418"/>
        <w:rPr>
          <w:lang w:bidi="fr-CH"/>
        </w:rPr>
      </w:pPr>
      <w:r w:rsidRPr="0087075C">
        <w:rPr>
          <w:lang w:bidi="fr-CH"/>
        </w:rPr>
        <w:t>3.12.3.2.2.2.6</w:t>
      </w:r>
      <w:r w:rsidRPr="0087075C">
        <w:rPr>
          <w:lang w:bidi="fr-CH"/>
        </w:rPr>
        <w:tab/>
        <w:t>Procédure</w:t>
      </w:r>
    </w:p>
    <w:p w:rsidR="0087075C" w:rsidRPr="0087075C" w:rsidRDefault="0087075C" w:rsidP="0087075C">
      <w:pPr>
        <w:pStyle w:val="SingleTxtG"/>
        <w:keepNext/>
        <w:keepLines/>
        <w:ind w:left="2552" w:hanging="1418"/>
        <w:rPr>
          <w:lang w:bidi="fr-CH"/>
        </w:rPr>
      </w:pPr>
      <w:r w:rsidRPr="0087075C">
        <w:rPr>
          <w:lang w:bidi="fr-CH"/>
        </w:rPr>
        <w:t>3.12.3.2.2.2.6.1</w:t>
      </w:r>
      <w:r w:rsidRPr="0087075C">
        <w:rPr>
          <w:lang w:bidi="fr-CH"/>
        </w:rPr>
        <w:tab/>
        <w:t>Monter en premier sur le véhicule le jeu de pneumatiques de référence.</w:t>
      </w:r>
    </w:p>
    <w:p w:rsidR="0087075C" w:rsidRPr="0087075C" w:rsidRDefault="0087075C" w:rsidP="003B4741">
      <w:pPr>
        <w:pStyle w:val="SingleTxtG"/>
        <w:ind w:left="2552"/>
        <w:rPr>
          <w:lang w:bidi="fr-CH"/>
        </w:rPr>
      </w:pPr>
      <w:r w:rsidRPr="0087075C">
        <w:rPr>
          <w:lang w:bidi="fr-CH"/>
        </w:rPr>
        <w:t>Le véhicule accélère dans la zone de départ jusqu’à 65 </w:t>
      </w:r>
      <w:r w:rsidRPr="0087075C">
        <w:t>±</w:t>
      </w:r>
      <w:r w:rsidRPr="0087075C">
        <w:rPr>
          <w:lang w:bidi="fr-CH"/>
        </w:rPr>
        <w:t> 2 km/h.</w:t>
      </w:r>
    </w:p>
    <w:p w:rsidR="0087075C" w:rsidRPr="0087075C" w:rsidRDefault="0087075C" w:rsidP="003B4741">
      <w:pPr>
        <w:pStyle w:val="SingleTxtG"/>
        <w:ind w:left="2552"/>
        <w:rPr>
          <w:lang w:bidi="fr-CH"/>
        </w:rPr>
      </w:pPr>
      <w:r w:rsidRPr="0087075C">
        <w:rPr>
          <w:lang w:bidi="fr-CH"/>
        </w:rPr>
        <w:t>Les freins sont toujours actionnés au même endroit de la piste avec une tolérance de 5 m dans le sens longitudinal et de 0,5 m dans le sens transversal.</w:t>
      </w:r>
    </w:p>
    <w:p w:rsidR="0087075C" w:rsidRPr="0087075C" w:rsidRDefault="0087075C" w:rsidP="0087075C">
      <w:pPr>
        <w:pStyle w:val="SingleTxtG"/>
        <w:keepNext/>
        <w:keepLines/>
        <w:ind w:left="2552" w:hanging="1418"/>
        <w:rPr>
          <w:lang w:bidi="fr-CH"/>
        </w:rPr>
      </w:pPr>
      <w:r w:rsidRPr="0087075C">
        <w:rPr>
          <w:lang w:bidi="fr-CH"/>
        </w:rPr>
        <w:t>3.12.3.2.2.2.6.2</w:t>
      </w:r>
      <w:r w:rsidRPr="0087075C">
        <w:rPr>
          <w:lang w:bidi="fr-CH"/>
        </w:rPr>
        <w:tab/>
        <w:t>Selon le type de transmission, deux cas sont possibles :</w:t>
      </w:r>
    </w:p>
    <w:p w:rsidR="0087075C" w:rsidRPr="0087075C" w:rsidRDefault="0087075C" w:rsidP="0044014A">
      <w:pPr>
        <w:pStyle w:val="SingleTxtG"/>
        <w:keepNext/>
        <w:keepLines/>
        <w:ind w:left="3119" w:hanging="567"/>
        <w:rPr>
          <w:lang w:bidi="fr-CH"/>
        </w:rPr>
      </w:pPr>
      <w:r w:rsidRPr="0087075C">
        <w:rPr>
          <w:lang w:bidi="fr-CH"/>
        </w:rPr>
        <w:t>a)</w:t>
      </w:r>
      <w:r w:rsidRPr="0087075C">
        <w:rPr>
          <w:lang w:bidi="fr-CH"/>
        </w:rPr>
        <w:tab/>
        <w:t>Transmission manuelle</w:t>
      </w:r>
    </w:p>
    <w:p w:rsidR="0087075C" w:rsidRPr="0087075C" w:rsidRDefault="005B11F8" w:rsidP="005B11F8">
      <w:pPr>
        <w:pStyle w:val="SingleTxtG"/>
        <w:ind w:left="3119" w:hanging="567"/>
        <w:rPr>
          <w:lang w:bidi="fr-CH"/>
        </w:rPr>
      </w:pPr>
      <w:r>
        <w:rPr>
          <w:lang w:bidi="fr-CH"/>
        </w:rPr>
        <w:tab/>
      </w:r>
      <w:r w:rsidR="0087075C" w:rsidRPr="0087075C">
        <w:rPr>
          <w:lang w:bidi="fr-CH"/>
        </w:rPr>
        <w:t>Dès que le conducteur est dans la zone de mesurage et a atteint 65 </w:t>
      </w:r>
      <w:r w:rsidR="0087075C" w:rsidRPr="0087075C">
        <w:t>±</w:t>
      </w:r>
      <w:r w:rsidR="0087075C" w:rsidRPr="0087075C">
        <w:rPr>
          <w:lang w:bidi="fr-CH"/>
        </w:rPr>
        <w:t xml:space="preserve"> 2 km/h, il doit débrayer et appuyer fortement sur la pédale de </w:t>
      </w:r>
      <w:r w:rsidR="0087075C" w:rsidRPr="0087075C">
        <w:rPr>
          <w:lang w:bidi="fr-CH"/>
        </w:rPr>
        <w:lastRenderedPageBreak/>
        <w:t>frein, qu’il doit garder enfoncée aussi longtemps que nécessaire pour permettre la mesure.</w:t>
      </w:r>
    </w:p>
    <w:p w:rsidR="0087075C" w:rsidRPr="0087075C" w:rsidRDefault="0087075C" w:rsidP="0044014A">
      <w:pPr>
        <w:pStyle w:val="SingleTxtG"/>
        <w:keepNext/>
        <w:keepLines/>
        <w:ind w:left="3119" w:hanging="567"/>
        <w:rPr>
          <w:lang w:bidi="fr-CH"/>
        </w:rPr>
      </w:pPr>
      <w:r w:rsidRPr="0087075C">
        <w:rPr>
          <w:lang w:bidi="fr-CH"/>
        </w:rPr>
        <w:t>b)</w:t>
      </w:r>
      <w:r w:rsidRPr="0087075C">
        <w:rPr>
          <w:lang w:bidi="fr-CH"/>
        </w:rPr>
        <w:tab/>
        <w:t>Transmission automatique</w:t>
      </w:r>
    </w:p>
    <w:p w:rsidR="0087075C" w:rsidRPr="0087075C" w:rsidRDefault="005B11F8" w:rsidP="005B11F8">
      <w:pPr>
        <w:pStyle w:val="SingleTxtG"/>
        <w:ind w:left="3119" w:hanging="567"/>
        <w:rPr>
          <w:lang w:bidi="fr-CH"/>
        </w:rPr>
      </w:pPr>
      <w:r>
        <w:rPr>
          <w:lang w:bidi="fr-CH"/>
        </w:rPr>
        <w:tab/>
      </w:r>
      <w:r w:rsidR="0087075C" w:rsidRPr="0087075C">
        <w:rPr>
          <w:lang w:bidi="fr-CH"/>
        </w:rPr>
        <w:t>Dès que le conducteur est dans la zone de mesurage et a atteint 65 </w:t>
      </w:r>
      <w:r w:rsidR="0087075C" w:rsidRPr="0087075C">
        <w:t>±</w:t>
      </w:r>
      <w:r w:rsidR="0087075C" w:rsidRPr="0087075C">
        <w:rPr>
          <w:lang w:bidi="fr-CH"/>
        </w:rPr>
        <w:t> 2 km/h, il doit sélectionner la position neutre, puis appuyer fortement sur la pédale de frein, qu’il doit garder enfoncée aussi longtemps que nécessaire pour permettre la mesure.</w:t>
      </w:r>
    </w:p>
    <w:p w:rsidR="0087075C" w:rsidRPr="0087075C" w:rsidRDefault="0087075C" w:rsidP="003B4741">
      <w:pPr>
        <w:pStyle w:val="SingleTxtG"/>
        <w:ind w:left="2552"/>
        <w:rPr>
          <w:lang w:bidi="fr-CH"/>
        </w:rPr>
      </w:pPr>
      <w:r w:rsidRPr="0087075C">
        <w:rPr>
          <w:lang w:bidi="fr-CH"/>
        </w:rPr>
        <w:t>L’actionnement automatique des freins peut être assuré par un système de détection composé de deux éléments, l’un étant associé à la piste d’essai et l’autre placé à bord du véhicule. Dans ce cas, le freinage est effectué plus rigoureusement dans la même portion de la piste.</w:t>
      </w:r>
    </w:p>
    <w:p w:rsidR="0087075C" w:rsidRPr="0087075C" w:rsidRDefault="0087075C" w:rsidP="003B4741">
      <w:pPr>
        <w:pStyle w:val="SingleTxtG"/>
        <w:ind w:left="2552"/>
        <w:rPr>
          <w:lang w:bidi="fr-CH"/>
        </w:rPr>
      </w:pPr>
      <w:r w:rsidRPr="0087075C">
        <w:rPr>
          <w:lang w:bidi="fr-CH"/>
        </w:rPr>
        <w:t>Si l’une quelconque des conditions susmentionnées n’est pas satisfaite au moment où le mesurage est effectué (tolérance de vitesse, temps de freinage, etc.), le résultat n’est pas pris en considération et un nouveau mesurage est effectué.</w:t>
      </w:r>
    </w:p>
    <w:p w:rsidR="0087075C" w:rsidRPr="0087075C" w:rsidRDefault="0087075C" w:rsidP="0087075C">
      <w:pPr>
        <w:pStyle w:val="SingleTxtG"/>
        <w:keepNext/>
        <w:keepLines/>
        <w:ind w:left="2552" w:hanging="1418"/>
        <w:rPr>
          <w:lang w:bidi="fr-CH"/>
        </w:rPr>
      </w:pPr>
      <w:r w:rsidRPr="0087075C">
        <w:rPr>
          <w:lang w:bidi="fr-CH"/>
        </w:rPr>
        <w:t>3.12.3.2.2.2.6.3</w:t>
      </w:r>
      <w:r w:rsidRPr="0087075C">
        <w:rPr>
          <w:lang w:bidi="fr-CH"/>
        </w:rPr>
        <w:tab/>
        <w:t xml:space="preserve">Ordre de passage pour les essais </w:t>
      </w:r>
    </w:p>
    <w:p w:rsidR="0087075C" w:rsidRPr="0087075C" w:rsidRDefault="0087075C" w:rsidP="0044014A">
      <w:pPr>
        <w:pStyle w:val="SingleTxtG"/>
        <w:keepNext/>
        <w:keepLines/>
        <w:ind w:left="3119" w:hanging="567"/>
        <w:rPr>
          <w:lang w:bidi="fr-CH"/>
        </w:rPr>
      </w:pPr>
      <w:r w:rsidRPr="0087075C">
        <w:t>Exemples</w:t>
      </w:r>
      <w:r w:rsidRPr="0087075C">
        <w:rPr>
          <w:lang w:bidi="fr-CH"/>
        </w:rPr>
        <w:t> :</w:t>
      </w:r>
    </w:p>
    <w:p w:rsidR="0087075C" w:rsidRPr="0087075C" w:rsidRDefault="0087075C" w:rsidP="003B4741">
      <w:pPr>
        <w:pStyle w:val="SingleTxtG"/>
        <w:ind w:left="2552"/>
        <w:rPr>
          <w:lang w:bidi="fr-CH"/>
        </w:rPr>
      </w:pPr>
      <w:r w:rsidRPr="0087075C">
        <w:rPr>
          <w:lang w:bidi="fr-CH"/>
        </w:rPr>
        <w:t xml:space="preserve">L’ordre de passage pour un essai de 3 jeux de pneumatiques à contrôler (T1 à T3) plus un pneumatique de référence R serait le suivant : </w:t>
      </w:r>
    </w:p>
    <w:p w:rsidR="0087075C" w:rsidRPr="0087075C" w:rsidRDefault="0087075C" w:rsidP="003B4741">
      <w:pPr>
        <w:pStyle w:val="SingleTxtG"/>
        <w:ind w:left="2552"/>
        <w:rPr>
          <w:lang w:bidi="fr-CH"/>
        </w:rPr>
      </w:pPr>
      <w:r w:rsidRPr="0087075C">
        <w:rPr>
          <w:lang w:bidi="fr-CH"/>
        </w:rPr>
        <w:t>R – T1 – T2 – T3 – R</w:t>
      </w:r>
    </w:p>
    <w:p w:rsidR="0087075C" w:rsidRPr="0087075C" w:rsidRDefault="0087075C" w:rsidP="003B4741">
      <w:pPr>
        <w:pStyle w:val="SingleTxtG"/>
        <w:ind w:left="2552"/>
        <w:rPr>
          <w:lang w:bidi="fr-CH"/>
        </w:rPr>
      </w:pPr>
      <w:r w:rsidRPr="0087075C">
        <w:rPr>
          <w:lang w:bidi="fr-CH"/>
        </w:rPr>
        <w:t>L’ordr</w:t>
      </w:r>
      <w:r w:rsidR="00E37FEF">
        <w:rPr>
          <w:lang w:bidi="fr-CH"/>
        </w:rPr>
        <w:t>e de passage pour un essai de 5 </w:t>
      </w:r>
      <w:r w:rsidRPr="0087075C">
        <w:rPr>
          <w:lang w:bidi="fr-CH"/>
        </w:rPr>
        <w:t xml:space="preserve">jeux de pneumatiques à contrôler (T1 à T5) plus un pneumatique de référence R serait le suivant : </w:t>
      </w:r>
    </w:p>
    <w:p w:rsidR="0087075C" w:rsidRPr="0087075C" w:rsidRDefault="0087075C" w:rsidP="003B4741">
      <w:pPr>
        <w:pStyle w:val="SingleTxtG"/>
        <w:ind w:left="2552"/>
        <w:rPr>
          <w:lang w:bidi="fr-CH"/>
        </w:rPr>
      </w:pPr>
      <w:r w:rsidRPr="0087075C">
        <w:rPr>
          <w:lang w:bidi="fr-CH"/>
        </w:rPr>
        <w:t>R – T1 – T2 – T3 – R -T4 – T5 – R</w:t>
      </w:r>
    </w:p>
    <w:p w:rsidR="0087075C" w:rsidRPr="0087075C" w:rsidRDefault="0087075C" w:rsidP="003B4741">
      <w:pPr>
        <w:pStyle w:val="SingleTxtG"/>
        <w:ind w:left="2552" w:hanging="1418"/>
        <w:rPr>
          <w:lang w:bidi="fr-CH"/>
        </w:rPr>
      </w:pPr>
      <w:r w:rsidRPr="0087075C">
        <w:rPr>
          <w:lang w:bidi="fr-CH"/>
        </w:rPr>
        <w:t>3.12.3.2.2.2.6.4</w:t>
      </w:r>
      <w:r w:rsidRPr="0087075C">
        <w:rPr>
          <w:lang w:bidi="fr-CH"/>
        </w:rPr>
        <w:tab/>
        <w:t>Chaque série d’essais doit être effectuée dans le même sens, aussi bien pour le pneumatique à contrôler que pour le SRTT servant de référence.</w:t>
      </w:r>
    </w:p>
    <w:p w:rsidR="0087075C" w:rsidRPr="0087075C" w:rsidRDefault="0087075C" w:rsidP="003B4741">
      <w:pPr>
        <w:pStyle w:val="SingleTxtG"/>
        <w:ind w:left="2552" w:hanging="1418"/>
        <w:rPr>
          <w:lang w:bidi="fr-CH"/>
        </w:rPr>
      </w:pPr>
      <w:r w:rsidRPr="0087075C">
        <w:rPr>
          <w:lang w:bidi="fr-CH"/>
        </w:rPr>
        <w:t>3.12.3.2.2.2.6.5</w:t>
      </w:r>
      <w:r w:rsidRPr="0087075C">
        <w:rPr>
          <w:lang w:bidi="fr-CH"/>
        </w:rPr>
        <w:tab/>
        <w:t>Pour chaque essai et pour les nouveaux pneumatiques, les deux premières mesures de freinage ne sont pas prises en considération.</w:t>
      </w:r>
    </w:p>
    <w:p w:rsidR="0087075C" w:rsidRPr="0087075C" w:rsidRDefault="0087075C" w:rsidP="003B4741">
      <w:pPr>
        <w:pStyle w:val="SingleTxtG"/>
        <w:ind w:left="2552" w:hanging="1418"/>
        <w:rPr>
          <w:lang w:bidi="fr-CH"/>
        </w:rPr>
      </w:pPr>
      <w:r w:rsidRPr="0087075C">
        <w:rPr>
          <w:lang w:bidi="fr-CH"/>
        </w:rPr>
        <w:t>3.12.3.2.2.2.6.6</w:t>
      </w:r>
      <w:r w:rsidRPr="0087075C">
        <w:rPr>
          <w:lang w:bidi="fr-CH"/>
        </w:rPr>
        <w:tab/>
      </w:r>
      <w:r w:rsidRPr="00E37FEF">
        <w:rPr>
          <w:spacing w:val="-3"/>
          <w:lang w:bidi="fr-CH"/>
        </w:rPr>
        <w:t>Après au moins 3 mesures valables effectuées dans la même direction, les pneumatiques de référence sont remplacés par un jeu de pneumatiques à contrôler (une des 3 configur</w:t>
      </w:r>
      <w:r w:rsidR="00E37FEF" w:rsidRPr="00E37FEF">
        <w:rPr>
          <w:spacing w:val="-3"/>
          <w:lang w:bidi="fr-CH"/>
        </w:rPr>
        <w:t xml:space="preserve">ations présentées au paragraphe </w:t>
      </w:r>
      <w:r w:rsidRPr="00E37FEF">
        <w:rPr>
          <w:spacing w:val="-3"/>
          <w:lang w:bidi="fr-CH"/>
        </w:rPr>
        <w:t>3.12.3.2.2.2.2)</w:t>
      </w:r>
      <w:r w:rsidRPr="0087075C">
        <w:rPr>
          <w:lang w:bidi="fr-CH"/>
        </w:rPr>
        <w:t xml:space="preserve"> et au moins 6 mesures valables sont effectuées.</w:t>
      </w:r>
    </w:p>
    <w:p w:rsidR="0087075C" w:rsidRPr="0087075C" w:rsidRDefault="0087075C" w:rsidP="003B4741">
      <w:pPr>
        <w:pStyle w:val="SingleTxtG"/>
        <w:ind w:left="2552" w:hanging="1418"/>
        <w:rPr>
          <w:lang w:bidi="fr-CH"/>
        </w:rPr>
      </w:pPr>
      <w:r w:rsidRPr="0087075C">
        <w:rPr>
          <w:lang w:bidi="fr-CH"/>
        </w:rPr>
        <w:t>3.12.3.2.2.2.6.7</w:t>
      </w:r>
      <w:r w:rsidRPr="0087075C">
        <w:rPr>
          <w:lang w:bidi="fr-CH"/>
        </w:rPr>
        <w:tab/>
        <w:t>Trois jeux de pneumatiques à contrôler au maximum peuvent être soumis aux essais avant un nouvel essai du SRTT.</w:t>
      </w:r>
    </w:p>
    <w:p w:rsidR="0087075C" w:rsidRPr="0087075C" w:rsidRDefault="0087075C" w:rsidP="003B4741">
      <w:pPr>
        <w:pStyle w:val="SingleTxtG"/>
        <w:ind w:left="2552" w:hanging="1418"/>
        <w:rPr>
          <w:lang w:bidi="fr-CH"/>
        </w:rPr>
      </w:pPr>
      <w:r w:rsidRPr="0087075C">
        <w:rPr>
          <w:lang w:bidi="fr-CH"/>
        </w:rPr>
        <w:t>3.12.3.2.2.2.7</w:t>
      </w:r>
      <w:r w:rsidRPr="0087075C">
        <w:rPr>
          <w:lang w:bidi="fr-CH"/>
        </w:rPr>
        <w:tab/>
        <w:t>Traitement des résultats des mesures</w:t>
      </w:r>
    </w:p>
    <w:p w:rsidR="0087075C" w:rsidRPr="0087075C" w:rsidRDefault="0087075C" w:rsidP="0087075C">
      <w:pPr>
        <w:pStyle w:val="SingleTxtG"/>
        <w:keepNext/>
        <w:keepLines/>
        <w:ind w:left="2552" w:hanging="1418"/>
        <w:rPr>
          <w:lang w:bidi="fr-CH"/>
        </w:rPr>
      </w:pPr>
      <w:r w:rsidRPr="0087075C">
        <w:rPr>
          <w:lang w:bidi="fr-CH"/>
        </w:rPr>
        <w:t>3.12.3.2.2.2.7.1</w:t>
      </w:r>
      <w:r w:rsidRPr="0087075C">
        <w:rPr>
          <w:lang w:bidi="fr-CH"/>
        </w:rPr>
        <w:tab/>
        <w:t>Calcul de la décélération moyenne (AD)</w:t>
      </w:r>
    </w:p>
    <w:p w:rsidR="0087075C" w:rsidRPr="0087075C" w:rsidRDefault="0087075C" w:rsidP="00E37FEF">
      <w:pPr>
        <w:pStyle w:val="SingleTxtG"/>
        <w:keepNext/>
        <w:keepLines/>
        <w:ind w:left="2552"/>
        <w:rPr>
          <w:lang w:bidi="fr-CH"/>
        </w:rPr>
      </w:pPr>
      <w:r w:rsidRPr="0087075C">
        <w:rPr>
          <w:lang w:bidi="fr-CH"/>
        </w:rPr>
        <w:t>À chaque mesure, la décélération moyenne AD (m∙s</w:t>
      </w:r>
      <w:r w:rsidRPr="0087075C">
        <w:rPr>
          <w:vertAlign w:val="superscript"/>
          <w:lang w:bidi="fr-CH"/>
        </w:rPr>
        <w:t>-2</w:t>
      </w:r>
      <w:r w:rsidRPr="0087075C">
        <w:rPr>
          <w:lang w:bidi="fr-CH"/>
        </w:rPr>
        <w:t xml:space="preserve"> est calculée comme suit :</w:t>
      </w:r>
    </w:p>
    <w:p w:rsidR="0087075C" w:rsidRPr="0087075C" w:rsidRDefault="0087075C" w:rsidP="003B4741">
      <w:pPr>
        <w:pStyle w:val="SingleTxtG"/>
        <w:ind w:left="2552"/>
      </w:pPr>
      <w:r w:rsidRPr="0087075C">
        <w:object w:dxaOrig="1380" w:dyaOrig="700">
          <v:shape id="_x0000_i1037" type="#_x0000_t75" style="width:69pt;height:35pt" o:ole="" filled="t" fillcolor="white [3212]">
            <v:imagedata r:id="rId47" o:title=""/>
          </v:shape>
          <o:OLEObject Type="Embed" ProgID="Equation.3" ShapeID="_x0000_i1037" DrawAspect="Content" ObjectID="_1537774224" r:id="rId48"/>
        </w:object>
      </w:r>
    </w:p>
    <w:p w:rsidR="0087075C" w:rsidRPr="0087075C" w:rsidRDefault="0087075C" w:rsidP="003B4741">
      <w:pPr>
        <w:pStyle w:val="SingleTxtG"/>
        <w:ind w:left="2552"/>
      </w:pPr>
      <w:r w:rsidRPr="0087075C">
        <w:t>Où d (m) est la distance couverte entre la vitesse initiale S</w:t>
      </w:r>
      <w:r w:rsidRPr="0087075C">
        <w:rPr>
          <w:vertAlign w:val="subscript"/>
        </w:rPr>
        <w:t>i</w:t>
      </w:r>
      <w:r w:rsidRPr="0087075C">
        <w:t xml:space="preserve"> (m.s</w:t>
      </w:r>
      <w:r w:rsidRPr="0087075C">
        <w:rPr>
          <w:vertAlign w:val="superscript"/>
        </w:rPr>
        <w:t>-1</w:t>
      </w:r>
      <w:r w:rsidRPr="0087075C">
        <w:t>) et la vitesse finale S</w:t>
      </w:r>
      <w:r w:rsidRPr="0087075C">
        <w:rPr>
          <w:vertAlign w:val="subscript"/>
        </w:rPr>
        <w:t>f</w:t>
      </w:r>
      <w:r w:rsidRPr="0087075C">
        <w:t xml:space="preserve"> (m.s</w:t>
      </w:r>
      <w:r w:rsidRPr="0087075C">
        <w:rPr>
          <w:vertAlign w:val="superscript"/>
        </w:rPr>
        <w:t>-1</w:t>
      </w:r>
      <w:r w:rsidRPr="0087075C">
        <w:t>).</w:t>
      </w:r>
    </w:p>
    <w:p w:rsidR="0087075C" w:rsidRPr="0087075C" w:rsidRDefault="0087075C" w:rsidP="0087075C">
      <w:pPr>
        <w:pStyle w:val="SingleTxtG"/>
        <w:keepNext/>
        <w:keepLines/>
        <w:ind w:left="2552" w:hanging="1418"/>
        <w:rPr>
          <w:lang w:bidi="fr-CH"/>
        </w:rPr>
      </w:pPr>
      <w:r w:rsidRPr="0087075C">
        <w:rPr>
          <w:lang w:bidi="fr-CH"/>
        </w:rPr>
        <w:lastRenderedPageBreak/>
        <w:t>3.12.3.2.2.2.7.2</w:t>
      </w:r>
      <w:r w:rsidRPr="0087075C">
        <w:rPr>
          <w:lang w:bidi="fr-CH"/>
        </w:rPr>
        <w:tab/>
        <w:t>Validation des résultats</w:t>
      </w:r>
    </w:p>
    <w:p w:rsidR="0087075C" w:rsidRPr="0087075C" w:rsidRDefault="0087075C" w:rsidP="00E37FEF">
      <w:pPr>
        <w:pStyle w:val="SingleTxtG"/>
        <w:keepNext/>
        <w:keepLines/>
        <w:ind w:left="2552"/>
        <w:rPr>
          <w:lang w:bidi="fr-CH"/>
        </w:rPr>
      </w:pPr>
      <w:r w:rsidRPr="0087075C">
        <w:rPr>
          <w:lang w:bidi="fr-CH"/>
        </w:rPr>
        <w:t>Pour le pneumatique de référence :</w:t>
      </w:r>
    </w:p>
    <w:p w:rsidR="0087075C" w:rsidRPr="0087075C" w:rsidRDefault="0087075C" w:rsidP="003B4741">
      <w:pPr>
        <w:pStyle w:val="SingleTxtG"/>
        <w:ind w:left="2552"/>
        <w:rPr>
          <w:lang w:bidi="fr-CH"/>
        </w:rPr>
      </w:pPr>
      <w:r w:rsidRPr="0087075C">
        <w:rPr>
          <w:lang w:bidi="fr-CH"/>
        </w:rPr>
        <w:t>Si le coefficient de variation de la décélération moyenne « AD » pour deux groupes consécutifs de 3 essais du pneumatique de référence est supérieur à 3 %, il convient de ne pas tenir compte des données et de répéter l’essai pour l’ensemble des pneumatiques (pneumatiques à contrôler et pneumatique de référence). Le coefficient de variation est calculé comme suit :</w:t>
      </w:r>
    </w:p>
    <w:p w:rsidR="0087075C" w:rsidRPr="0087075C" w:rsidRDefault="0087075C" w:rsidP="003B4741">
      <w:pPr>
        <w:pStyle w:val="SingleTxtG"/>
        <w:ind w:left="2552"/>
        <w:rPr>
          <w:lang w:bidi="fr-CH"/>
        </w:rPr>
      </w:pPr>
      <w:r w:rsidRPr="0087075C">
        <w:rPr>
          <w:lang w:bidi="fr-CH"/>
        </w:rPr>
        <w:object w:dxaOrig="1320" w:dyaOrig="560">
          <v:shape id="_x0000_i1038" type="#_x0000_t75" style="width:65pt;height:27.5pt" o:ole="" filled="t" fillcolor="white [3212]">
            <v:imagedata r:id="rId49" o:title=""/>
          </v:shape>
          <o:OLEObject Type="Embed" ProgID="Equation.3" ShapeID="_x0000_i1038" DrawAspect="Content" ObjectID="_1537774225" r:id="rId50"/>
        </w:object>
      </w:r>
    </w:p>
    <w:p w:rsidR="0087075C" w:rsidRPr="0087075C" w:rsidRDefault="0087075C" w:rsidP="003B4741">
      <w:pPr>
        <w:pStyle w:val="SingleTxtG"/>
        <w:ind w:left="2552"/>
        <w:rPr>
          <w:lang w:bidi="fr-CH"/>
        </w:rPr>
      </w:pPr>
      <w:r w:rsidRPr="0087075C">
        <w:rPr>
          <w:lang w:bidi="fr-CH"/>
        </w:rPr>
        <w:t>Pour les pneumatiques à contrôler :</w:t>
      </w:r>
    </w:p>
    <w:p w:rsidR="0087075C" w:rsidRPr="0087075C" w:rsidRDefault="0087075C" w:rsidP="003B4741">
      <w:pPr>
        <w:pStyle w:val="SingleTxtG"/>
        <w:ind w:left="2552"/>
        <w:rPr>
          <w:lang w:bidi="fr-CH"/>
        </w:rPr>
      </w:pPr>
      <w:r w:rsidRPr="0087075C">
        <w:rPr>
          <w:lang w:bidi="fr-CH"/>
        </w:rPr>
        <w:t>Les coefficients de variation sont calculés comme suit pour tous les pneumatiques à contrôler.</w:t>
      </w:r>
    </w:p>
    <w:p w:rsidR="0087075C" w:rsidRPr="0087075C" w:rsidRDefault="0087075C" w:rsidP="003B4741">
      <w:pPr>
        <w:pStyle w:val="SingleTxtG"/>
        <w:ind w:left="2552"/>
        <w:rPr>
          <w:lang w:bidi="fr-CH"/>
        </w:rPr>
      </w:pPr>
      <w:r w:rsidRPr="0087075C">
        <w:rPr>
          <w:lang w:bidi="fr-CH"/>
        </w:rPr>
        <w:object w:dxaOrig="1320" w:dyaOrig="560">
          <v:shape id="_x0000_i1039" type="#_x0000_t75" style="width:65pt;height:27.5pt" o:ole="" filled="t" fillcolor="white [3212]">
            <v:imagedata r:id="rId51" o:title=""/>
          </v:shape>
          <o:OLEObject Type="Embed" ProgID="Equation.3" ShapeID="_x0000_i1039" DrawAspect="Content" ObjectID="_1537774226" r:id="rId52"/>
        </w:object>
      </w:r>
    </w:p>
    <w:p w:rsidR="0087075C" w:rsidRPr="0087075C" w:rsidRDefault="0087075C" w:rsidP="003B4741">
      <w:pPr>
        <w:pStyle w:val="SingleTxtG"/>
        <w:ind w:left="2552"/>
        <w:rPr>
          <w:lang w:bidi="fr-CH"/>
        </w:rPr>
      </w:pPr>
      <w:r w:rsidRPr="0087075C">
        <w:rPr>
          <w:lang w:bidi="fr-CH"/>
        </w:rPr>
        <w:t>Si l’un des coefficients est supérieur à 3 %, il convient de ne pas tenir compte des données pour le pneumatique considéré et de répéter l’essai.</w:t>
      </w:r>
    </w:p>
    <w:p w:rsidR="0087075C" w:rsidRPr="0087075C" w:rsidRDefault="0087075C" w:rsidP="0087075C">
      <w:pPr>
        <w:pStyle w:val="SingleTxtG"/>
        <w:keepNext/>
        <w:keepLines/>
        <w:ind w:left="2552" w:hanging="1418"/>
        <w:rPr>
          <w:lang w:bidi="fr-CH"/>
        </w:rPr>
      </w:pPr>
      <w:r w:rsidRPr="0087075C">
        <w:rPr>
          <w:lang w:bidi="fr-CH"/>
        </w:rPr>
        <w:t>3.12.3.2.2.2.7.3</w:t>
      </w:r>
      <w:r w:rsidRPr="0087075C">
        <w:rPr>
          <w:lang w:bidi="fr-CH"/>
        </w:rPr>
        <w:tab/>
        <w:t>Calcul de la « décélération moyenne AD »</w:t>
      </w:r>
    </w:p>
    <w:p w:rsidR="0087075C" w:rsidRPr="0087075C" w:rsidRDefault="0087075C" w:rsidP="003A7253">
      <w:pPr>
        <w:pStyle w:val="SingleTxtG"/>
        <w:ind w:left="3119" w:hanging="567"/>
        <w:rPr>
          <w:lang w:bidi="fr-CH"/>
        </w:rPr>
      </w:pPr>
      <w:r w:rsidRPr="0087075C">
        <w:rPr>
          <w:lang w:bidi="fr-CH"/>
        </w:rPr>
        <w:t>R</w:t>
      </w:r>
      <w:r w:rsidRPr="0087075C">
        <w:rPr>
          <w:vertAlign w:val="subscript"/>
          <w:lang w:bidi="fr-CH"/>
        </w:rPr>
        <w:t>1</w:t>
      </w:r>
      <w:r w:rsidRPr="0087075C">
        <w:rPr>
          <w:lang w:bidi="fr-CH"/>
        </w:rPr>
        <w:t xml:space="preserve"> </w:t>
      </w:r>
      <w:r w:rsidR="003A7253">
        <w:rPr>
          <w:lang w:bidi="fr-CH"/>
        </w:rPr>
        <w:tab/>
      </w:r>
      <w:r w:rsidRPr="0087075C">
        <w:rPr>
          <w:lang w:bidi="fr-CH"/>
        </w:rPr>
        <w:t>étant la moyenne des valeurs AD obtenues à l’issue du premier essai du pneumatique de référence et R</w:t>
      </w:r>
      <w:r w:rsidRPr="0087075C">
        <w:rPr>
          <w:vertAlign w:val="subscript"/>
          <w:lang w:bidi="fr-CH"/>
        </w:rPr>
        <w:t>2</w:t>
      </w:r>
      <w:r w:rsidRPr="0087075C">
        <w:rPr>
          <w:lang w:bidi="fr-CH"/>
        </w:rPr>
        <w:t xml:space="preserve"> la moyenne des valeurs AD obtenues à l’issue du second essai de ce pneumatique, le calcul s’effectue comme indiqué dans le tableau ci-après.</w:t>
      </w:r>
    </w:p>
    <w:p w:rsidR="00BD0F30" w:rsidRDefault="0087075C" w:rsidP="003A7253">
      <w:pPr>
        <w:pStyle w:val="SingleTxtG"/>
        <w:ind w:left="3119" w:hanging="567"/>
        <w:rPr>
          <w:lang w:bidi="fr-CH"/>
        </w:rPr>
      </w:pPr>
      <w:r w:rsidRPr="0087075C">
        <w:rPr>
          <w:lang w:bidi="fr-CH"/>
        </w:rPr>
        <w:t>R</w:t>
      </w:r>
      <w:r w:rsidRPr="0087075C">
        <w:rPr>
          <w:vertAlign w:val="subscript"/>
          <w:lang w:bidi="fr-CH"/>
        </w:rPr>
        <w:t>a</w:t>
      </w:r>
      <w:r w:rsidRPr="0087075C">
        <w:rPr>
          <w:lang w:bidi="fr-CH"/>
        </w:rPr>
        <w:t xml:space="preserve"> </w:t>
      </w:r>
      <w:r w:rsidR="003A7253">
        <w:rPr>
          <w:lang w:bidi="fr-CH"/>
        </w:rPr>
        <w:tab/>
      </w:r>
      <w:r w:rsidRPr="0087075C">
        <w:rPr>
          <w:lang w:bidi="fr-CH"/>
        </w:rPr>
        <w:t>est la décélération moyenne (AD) corrigée du pneumatique de référence.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64"/>
        <w:gridCol w:w="2286"/>
      </w:tblGrid>
      <w:tr w:rsidR="0053003A" w:rsidRPr="00C633D5" w:rsidTr="00E37FEF">
        <w:trPr>
          <w:tblHeader/>
        </w:trPr>
        <w:tc>
          <w:tcPr>
            <w:tcW w:w="2197" w:type="dxa"/>
            <w:tcBorders>
              <w:bottom w:val="single" w:sz="12" w:space="0" w:color="auto"/>
            </w:tcBorders>
            <w:shd w:val="clear" w:color="auto" w:fill="auto"/>
            <w:vAlign w:val="bottom"/>
          </w:tcPr>
          <w:p w:rsidR="0053003A" w:rsidRPr="00C633D5" w:rsidRDefault="0053003A" w:rsidP="0053003A">
            <w:pPr>
              <w:suppressAutoHyphens w:val="0"/>
              <w:spacing w:before="60" w:after="60" w:line="200" w:lineRule="exact"/>
              <w:ind w:left="57" w:right="57"/>
              <w:rPr>
                <w:i/>
                <w:sz w:val="16"/>
              </w:rPr>
            </w:pPr>
            <w:r w:rsidRPr="00C633D5">
              <w:rPr>
                <w:i/>
                <w:sz w:val="16"/>
              </w:rPr>
              <w:t>Nombre de jeux de pneumatiques à contrôler entre deux essais successifs du pneumatique de référence</w:t>
            </w:r>
          </w:p>
        </w:tc>
        <w:tc>
          <w:tcPr>
            <w:tcW w:w="1910" w:type="dxa"/>
            <w:tcBorders>
              <w:bottom w:val="single" w:sz="12" w:space="0" w:color="auto"/>
            </w:tcBorders>
            <w:shd w:val="clear" w:color="auto" w:fill="auto"/>
            <w:vAlign w:val="bottom"/>
          </w:tcPr>
          <w:p w:rsidR="0053003A" w:rsidRPr="00C633D5" w:rsidRDefault="0053003A" w:rsidP="0044014A">
            <w:pPr>
              <w:suppressAutoHyphens w:val="0"/>
              <w:spacing w:before="60" w:after="60" w:line="200" w:lineRule="exact"/>
              <w:ind w:left="57" w:right="57"/>
              <w:jc w:val="center"/>
              <w:rPr>
                <w:i/>
                <w:sz w:val="16"/>
              </w:rPr>
            </w:pPr>
            <w:r w:rsidRPr="00C633D5">
              <w:rPr>
                <w:i/>
                <w:sz w:val="16"/>
              </w:rPr>
              <w:t>Jeu de pneumatiques à contrôler</w:t>
            </w:r>
          </w:p>
        </w:tc>
        <w:tc>
          <w:tcPr>
            <w:tcW w:w="1847" w:type="dxa"/>
            <w:tcBorders>
              <w:bottom w:val="single" w:sz="12" w:space="0" w:color="auto"/>
            </w:tcBorders>
            <w:shd w:val="clear" w:color="auto" w:fill="auto"/>
            <w:vAlign w:val="bottom"/>
          </w:tcPr>
          <w:p w:rsidR="0053003A" w:rsidRPr="00C633D5" w:rsidRDefault="0053003A" w:rsidP="0053003A">
            <w:pPr>
              <w:suppressAutoHyphens w:val="0"/>
              <w:spacing w:before="60" w:after="60" w:line="200" w:lineRule="exact"/>
              <w:ind w:left="57" w:right="57"/>
              <w:jc w:val="right"/>
              <w:rPr>
                <w:i/>
                <w:sz w:val="16"/>
              </w:rPr>
            </w:pPr>
            <w:r w:rsidRPr="00C633D5">
              <w:rPr>
                <w:i/>
                <w:sz w:val="16"/>
              </w:rPr>
              <w:t>Ra</w:t>
            </w:r>
          </w:p>
        </w:tc>
      </w:tr>
      <w:tr w:rsidR="0053003A" w:rsidRPr="00C633D5" w:rsidTr="00E37FEF">
        <w:tc>
          <w:tcPr>
            <w:tcW w:w="2197" w:type="dxa"/>
            <w:tcBorders>
              <w:top w:val="single" w:sz="12" w:space="0" w:color="auto"/>
            </w:tcBorders>
            <w:shd w:val="clear" w:color="auto" w:fill="auto"/>
          </w:tcPr>
          <w:p w:rsidR="0053003A" w:rsidRPr="00C633D5" w:rsidRDefault="0053003A" w:rsidP="0053003A">
            <w:pPr>
              <w:suppressAutoHyphens w:val="0"/>
              <w:spacing w:before="60" w:after="60" w:line="220" w:lineRule="exact"/>
              <w:ind w:left="57" w:right="57"/>
              <w:rPr>
                <w:sz w:val="18"/>
              </w:rPr>
            </w:pPr>
            <w:r w:rsidRPr="00C633D5">
              <w:rPr>
                <w:sz w:val="18"/>
              </w:rPr>
              <w:t>1 (R</w:t>
            </w:r>
            <w:r w:rsidRPr="00C633D5">
              <w:rPr>
                <w:sz w:val="18"/>
                <w:vertAlign w:val="subscript"/>
              </w:rPr>
              <w:t>1</w:t>
            </w:r>
            <w:r w:rsidRPr="00C633D5">
              <w:rPr>
                <w:sz w:val="18"/>
              </w:rPr>
              <w:t>-T1-R</w:t>
            </w:r>
            <w:r w:rsidRPr="00C633D5">
              <w:rPr>
                <w:sz w:val="18"/>
                <w:vertAlign w:val="subscript"/>
              </w:rPr>
              <w:t>2</w:t>
            </w:r>
            <w:r w:rsidRPr="00C633D5">
              <w:rPr>
                <w:sz w:val="18"/>
              </w:rPr>
              <w:t>)</w:t>
            </w:r>
          </w:p>
        </w:tc>
        <w:tc>
          <w:tcPr>
            <w:tcW w:w="1910" w:type="dxa"/>
            <w:tcBorders>
              <w:top w:val="single" w:sz="12" w:space="0" w:color="auto"/>
            </w:tcBorders>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T1</w:t>
            </w:r>
          </w:p>
        </w:tc>
        <w:tc>
          <w:tcPr>
            <w:tcW w:w="1847" w:type="dxa"/>
            <w:tcBorders>
              <w:top w:val="single" w:sz="12" w:space="0" w:color="auto"/>
            </w:tcBorders>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1/2 (R</w:t>
            </w:r>
            <w:r w:rsidRPr="00C633D5">
              <w:rPr>
                <w:sz w:val="18"/>
                <w:vertAlign w:val="subscript"/>
              </w:rPr>
              <w:t>1</w:t>
            </w:r>
            <w:r w:rsidRPr="00C633D5">
              <w:rPr>
                <w:sz w:val="18"/>
              </w:rPr>
              <w:t xml:space="preserve"> + R</w:t>
            </w:r>
            <w:r w:rsidRPr="00C633D5">
              <w:rPr>
                <w:sz w:val="18"/>
                <w:vertAlign w:val="subscript"/>
              </w:rPr>
              <w:t>2</w:t>
            </w:r>
            <w:r w:rsidRPr="00C633D5">
              <w:rPr>
                <w:sz w:val="18"/>
              </w:rPr>
              <w:t>)</w:t>
            </w:r>
          </w:p>
        </w:tc>
      </w:tr>
      <w:tr w:rsidR="0053003A" w:rsidRPr="00C633D5" w:rsidTr="00E37FEF">
        <w:tc>
          <w:tcPr>
            <w:tcW w:w="2197" w:type="dxa"/>
            <w:vMerge w:val="restart"/>
            <w:shd w:val="clear" w:color="auto" w:fill="auto"/>
          </w:tcPr>
          <w:p w:rsidR="0053003A" w:rsidRPr="00C633D5" w:rsidRDefault="0053003A" w:rsidP="0053003A">
            <w:pPr>
              <w:suppressAutoHyphens w:val="0"/>
              <w:spacing w:before="60" w:after="60" w:line="220" w:lineRule="exact"/>
              <w:ind w:left="57" w:right="57"/>
              <w:rPr>
                <w:sz w:val="18"/>
              </w:rPr>
            </w:pPr>
            <w:r w:rsidRPr="00C633D5">
              <w:rPr>
                <w:sz w:val="18"/>
              </w:rPr>
              <w:t>2 (R</w:t>
            </w:r>
            <w:r w:rsidRPr="00C633D5">
              <w:rPr>
                <w:sz w:val="18"/>
                <w:vertAlign w:val="subscript"/>
              </w:rPr>
              <w:t>1</w:t>
            </w:r>
            <w:r w:rsidRPr="00C633D5">
              <w:rPr>
                <w:sz w:val="18"/>
              </w:rPr>
              <w:t>-T1-T2-R</w:t>
            </w:r>
            <w:r w:rsidRPr="00C633D5">
              <w:rPr>
                <w:sz w:val="18"/>
                <w:vertAlign w:val="subscript"/>
              </w:rPr>
              <w:t>2</w:t>
            </w:r>
            <w:r w:rsidRPr="00C633D5">
              <w:rPr>
                <w:sz w:val="18"/>
              </w:rPr>
              <w:t>)</w:t>
            </w:r>
          </w:p>
        </w:tc>
        <w:tc>
          <w:tcPr>
            <w:tcW w:w="1910" w:type="dxa"/>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T1</w:t>
            </w:r>
          </w:p>
        </w:tc>
        <w:tc>
          <w:tcPr>
            <w:tcW w:w="1847" w:type="dxa"/>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2/3 R</w:t>
            </w:r>
            <w:r w:rsidRPr="00C633D5">
              <w:rPr>
                <w:sz w:val="18"/>
                <w:vertAlign w:val="subscript"/>
              </w:rPr>
              <w:t>1</w:t>
            </w:r>
            <w:r w:rsidRPr="00C633D5">
              <w:rPr>
                <w:sz w:val="18"/>
              </w:rPr>
              <w:t xml:space="preserve"> + 1/3 R</w:t>
            </w:r>
            <w:r w:rsidRPr="00C633D5">
              <w:rPr>
                <w:sz w:val="18"/>
                <w:vertAlign w:val="subscript"/>
              </w:rPr>
              <w:t>2</w:t>
            </w:r>
          </w:p>
        </w:tc>
      </w:tr>
      <w:tr w:rsidR="0053003A" w:rsidRPr="00C633D5" w:rsidTr="00E37FEF">
        <w:tc>
          <w:tcPr>
            <w:tcW w:w="2197" w:type="dxa"/>
            <w:vMerge/>
            <w:tcBorders>
              <w:bottom w:val="single" w:sz="4" w:space="0" w:color="auto"/>
            </w:tcBorders>
            <w:shd w:val="clear" w:color="auto" w:fill="auto"/>
          </w:tcPr>
          <w:p w:rsidR="0053003A" w:rsidRPr="00C633D5" w:rsidRDefault="0053003A" w:rsidP="0053003A">
            <w:pPr>
              <w:suppressAutoHyphens w:val="0"/>
              <w:spacing w:before="60" w:after="60" w:line="220" w:lineRule="exact"/>
              <w:ind w:left="57" w:right="57"/>
              <w:rPr>
                <w:sz w:val="18"/>
              </w:rPr>
            </w:pPr>
          </w:p>
        </w:tc>
        <w:tc>
          <w:tcPr>
            <w:tcW w:w="1910" w:type="dxa"/>
            <w:tcBorders>
              <w:bottom w:val="single" w:sz="4" w:space="0" w:color="auto"/>
            </w:tcBorders>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T2</w:t>
            </w:r>
          </w:p>
        </w:tc>
        <w:tc>
          <w:tcPr>
            <w:tcW w:w="1847" w:type="dxa"/>
            <w:tcBorders>
              <w:bottom w:val="single" w:sz="4" w:space="0" w:color="auto"/>
            </w:tcBorders>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1/3 R</w:t>
            </w:r>
            <w:r w:rsidRPr="00C633D5">
              <w:rPr>
                <w:sz w:val="18"/>
                <w:vertAlign w:val="subscript"/>
              </w:rPr>
              <w:t>1</w:t>
            </w:r>
            <w:r w:rsidRPr="00C633D5">
              <w:rPr>
                <w:sz w:val="18"/>
              </w:rPr>
              <w:t xml:space="preserve"> + 2/3 R</w:t>
            </w:r>
            <w:r w:rsidRPr="00C633D5">
              <w:rPr>
                <w:sz w:val="18"/>
                <w:vertAlign w:val="subscript"/>
              </w:rPr>
              <w:t>2</w:t>
            </w:r>
          </w:p>
        </w:tc>
      </w:tr>
      <w:tr w:rsidR="0053003A" w:rsidRPr="00C633D5" w:rsidTr="00E37FEF">
        <w:tc>
          <w:tcPr>
            <w:tcW w:w="2197" w:type="dxa"/>
            <w:vMerge w:val="restart"/>
            <w:shd w:val="clear" w:color="auto" w:fill="auto"/>
          </w:tcPr>
          <w:p w:rsidR="0053003A" w:rsidRPr="00C633D5" w:rsidRDefault="0053003A" w:rsidP="0053003A">
            <w:pPr>
              <w:suppressAutoHyphens w:val="0"/>
              <w:spacing w:before="60" w:after="60" w:line="220" w:lineRule="exact"/>
              <w:ind w:left="57" w:right="57"/>
              <w:rPr>
                <w:sz w:val="18"/>
              </w:rPr>
            </w:pPr>
            <w:r w:rsidRPr="00C633D5">
              <w:rPr>
                <w:sz w:val="18"/>
              </w:rPr>
              <w:t>3 (R</w:t>
            </w:r>
            <w:r w:rsidRPr="00C633D5">
              <w:rPr>
                <w:sz w:val="18"/>
                <w:vertAlign w:val="subscript"/>
              </w:rPr>
              <w:t>1</w:t>
            </w:r>
            <w:r w:rsidRPr="00C633D5">
              <w:rPr>
                <w:sz w:val="18"/>
              </w:rPr>
              <w:t>-T1-T2-T3-R</w:t>
            </w:r>
            <w:r w:rsidRPr="00C633D5">
              <w:rPr>
                <w:sz w:val="18"/>
                <w:vertAlign w:val="subscript"/>
              </w:rPr>
              <w:t>2</w:t>
            </w:r>
            <w:r w:rsidRPr="00C633D5">
              <w:rPr>
                <w:sz w:val="18"/>
              </w:rPr>
              <w:t>)</w:t>
            </w:r>
          </w:p>
        </w:tc>
        <w:tc>
          <w:tcPr>
            <w:tcW w:w="1910" w:type="dxa"/>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T1</w:t>
            </w:r>
          </w:p>
        </w:tc>
        <w:tc>
          <w:tcPr>
            <w:tcW w:w="1847" w:type="dxa"/>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3/4 R</w:t>
            </w:r>
            <w:r w:rsidRPr="00C633D5">
              <w:rPr>
                <w:sz w:val="18"/>
                <w:vertAlign w:val="subscript"/>
              </w:rPr>
              <w:t>1</w:t>
            </w:r>
            <w:r w:rsidRPr="00C633D5">
              <w:rPr>
                <w:sz w:val="18"/>
              </w:rPr>
              <w:t xml:space="preserve"> + 1/4 R</w:t>
            </w:r>
            <w:r w:rsidRPr="00C633D5">
              <w:rPr>
                <w:sz w:val="18"/>
                <w:vertAlign w:val="subscript"/>
              </w:rPr>
              <w:t>2</w:t>
            </w:r>
          </w:p>
        </w:tc>
      </w:tr>
      <w:tr w:rsidR="0053003A" w:rsidRPr="00C633D5" w:rsidTr="00E37FEF">
        <w:tc>
          <w:tcPr>
            <w:tcW w:w="2197" w:type="dxa"/>
            <w:vMerge/>
            <w:shd w:val="clear" w:color="auto" w:fill="auto"/>
          </w:tcPr>
          <w:p w:rsidR="0053003A" w:rsidRPr="00C633D5" w:rsidRDefault="0053003A" w:rsidP="0053003A">
            <w:pPr>
              <w:suppressAutoHyphens w:val="0"/>
              <w:spacing w:before="60" w:after="60" w:line="220" w:lineRule="exact"/>
              <w:ind w:left="57" w:right="57"/>
              <w:rPr>
                <w:sz w:val="18"/>
              </w:rPr>
            </w:pPr>
          </w:p>
        </w:tc>
        <w:tc>
          <w:tcPr>
            <w:tcW w:w="1910" w:type="dxa"/>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T2</w:t>
            </w:r>
          </w:p>
        </w:tc>
        <w:tc>
          <w:tcPr>
            <w:tcW w:w="1847" w:type="dxa"/>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1/2 (R</w:t>
            </w:r>
            <w:r w:rsidRPr="00C633D5">
              <w:rPr>
                <w:sz w:val="18"/>
                <w:vertAlign w:val="subscript"/>
              </w:rPr>
              <w:t>1</w:t>
            </w:r>
            <w:r w:rsidRPr="00C633D5">
              <w:rPr>
                <w:sz w:val="18"/>
              </w:rPr>
              <w:t xml:space="preserve"> + R</w:t>
            </w:r>
            <w:r w:rsidRPr="00C633D5">
              <w:rPr>
                <w:sz w:val="18"/>
                <w:vertAlign w:val="subscript"/>
              </w:rPr>
              <w:t>2</w:t>
            </w:r>
            <w:r w:rsidRPr="00C633D5">
              <w:rPr>
                <w:sz w:val="18"/>
              </w:rPr>
              <w:t>)</w:t>
            </w:r>
          </w:p>
        </w:tc>
      </w:tr>
      <w:tr w:rsidR="0053003A" w:rsidRPr="00C633D5" w:rsidTr="00E37FEF">
        <w:tc>
          <w:tcPr>
            <w:tcW w:w="2197" w:type="dxa"/>
            <w:vMerge/>
            <w:tcBorders>
              <w:bottom w:val="single" w:sz="12" w:space="0" w:color="auto"/>
            </w:tcBorders>
            <w:shd w:val="clear" w:color="auto" w:fill="auto"/>
          </w:tcPr>
          <w:p w:rsidR="0053003A" w:rsidRPr="00C633D5" w:rsidRDefault="0053003A" w:rsidP="0053003A">
            <w:pPr>
              <w:suppressAutoHyphens w:val="0"/>
              <w:spacing w:before="60" w:after="60" w:line="220" w:lineRule="exact"/>
              <w:ind w:left="57" w:right="57"/>
              <w:rPr>
                <w:sz w:val="18"/>
              </w:rPr>
            </w:pPr>
          </w:p>
        </w:tc>
        <w:tc>
          <w:tcPr>
            <w:tcW w:w="1910" w:type="dxa"/>
            <w:tcBorders>
              <w:bottom w:val="single" w:sz="12" w:space="0" w:color="auto"/>
            </w:tcBorders>
            <w:shd w:val="clear" w:color="auto" w:fill="auto"/>
            <w:vAlign w:val="bottom"/>
          </w:tcPr>
          <w:p w:rsidR="0053003A" w:rsidRPr="00C633D5" w:rsidRDefault="0053003A" w:rsidP="0044014A">
            <w:pPr>
              <w:suppressAutoHyphens w:val="0"/>
              <w:spacing w:before="60" w:after="60" w:line="220" w:lineRule="exact"/>
              <w:ind w:left="57" w:right="57"/>
              <w:jc w:val="center"/>
              <w:rPr>
                <w:sz w:val="18"/>
              </w:rPr>
            </w:pPr>
            <w:r w:rsidRPr="00C633D5">
              <w:rPr>
                <w:sz w:val="18"/>
              </w:rPr>
              <w:t>T3</w:t>
            </w:r>
          </w:p>
        </w:tc>
        <w:tc>
          <w:tcPr>
            <w:tcW w:w="1847" w:type="dxa"/>
            <w:tcBorders>
              <w:bottom w:val="single" w:sz="12" w:space="0" w:color="auto"/>
            </w:tcBorders>
            <w:shd w:val="clear" w:color="auto" w:fill="auto"/>
            <w:vAlign w:val="bottom"/>
          </w:tcPr>
          <w:p w:rsidR="0053003A" w:rsidRPr="00C633D5" w:rsidRDefault="0053003A" w:rsidP="0053003A">
            <w:pPr>
              <w:suppressAutoHyphens w:val="0"/>
              <w:spacing w:before="60" w:after="60" w:line="220" w:lineRule="exact"/>
              <w:ind w:left="57" w:right="57"/>
              <w:jc w:val="right"/>
              <w:rPr>
                <w:sz w:val="18"/>
              </w:rPr>
            </w:pPr>
            <w:r w:rsidRPr="00C633D5">
              <w:rPr>
                <w:sz w:val="18"/>
              </w:rPr>
              <w:t>Ra = 1/4 R</w:t>
            </w:r>
            <w:r w:rsidRPr="00C633D5">
              <w:rPr>
                <w:sz w:val="18"/>
                <w:vertAlign w:val="subscript"/>
              </w:rPr>
              <w:t>1</w:t>
            </w:r>
            <w:r w:rsidRPr="00C633D5">
              <w:rPr>
                <w:sz w:val="18"/>
              </w:rPr>
              <w:t xml:space="preserve"> + 3/4 R</w:t>
            </w:r>
            <w:r w:rsidRPr="00C633D5">
              <w:rPr>
                <w:sz w:val="18"/>
                <w:vertAlign w:val="subscript"/>
              </w:rPr>
              <w:t>2</w:t>
            </w:r>
          </w:p>
        </w:tc>
      </w:tr>
    </w:tbl>
    <w:p w:rsidR="00CB315F" w:rsidRPr="00417D13" w:rsidRDefault="00CB315F" w:rsidP="00CB315F">
      <w:pPr>
        <w:pStyle w:val="SingleTxtG"/>
        <w:keepNext/>
        <w:keepLines/>
        <w:spacing w:before="240"/>
        <w:ind w:left="2552" w:hanging="1418"/>
        <w:rPr>
          <w:lang w:bidi="fr-CH"/>
        </w:rPr>
      </w:pPr>
      <w:r w:rsidRPr="00417D13">
        <w:rPr>
          <w:lang w:bidi="fr-CH"/>
        </w:rPr>
        <w:t>3.12.3.2.2.2.7.4</w:t>
      </w:r>
      <w:r w:rsidRPr="00417D13">
        <w:rPr>
          <w:lang w:bidi="fr-CH"/>
        </w:rPr>
        <w:tab/>
        <w:t xml:space="preserve">Calcul du </w:t>
      </w:r>
      <w:r w:rsidRPr="00C633D5">
        <w:t>coefficient</w:t>
      </w:r>
      <w:r w:rsidRPr="00417D13">
        <w:rPr>
          <w:lang w:bidi="fr-CH"/>
        </w:rPr>
        <w:t xml:space="preserve"> de force de freinage, BFC</w:t>
      </w:r>
    </w:p>
    <w:p w:rsidR="003B4741" w:rsidRDefault="00CB315F" w:rsidP="00CB315F">
      <w:pPr>
        <w:pStyle w:val="SingleTxtG"/>
        <w:ind w:left="2552"/>
        <w:rPr>
          <w:lang w:bidi="fr-CH"/>
        </w:rPr>
      </w:pPr>
      <w:r w:rsidRPr="00417D13">
        <w:rPr>
          <w:lang w:bidi="fr-CH"/>
        </w:rPr>
        <w:t>BFC(R) et BFC(T) sont calculés selon le tableau</w:t>
      </w:r>
      <w:r>
        <w:rPr>
          <w:lang w:bidi="fr-CH"/>
        </w:rPr>
        <w:t xml:space="preserve"> </w:t>
      </w:r>
      <w:r w:rsidRPr="00A657D0">
        <w:rPr>
          <w:lang w:bidi="fr-CH"/>
        </w:rPr>
        <w:t>ci-après</w:t>
      </w:r>
      <w:r>
        <w:rPr>
          <w:lang w:bidi="fr-CH"/>
        </w:rP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9F007F" w:rsidRPr="00C633D5" w:rsidTr="00E37FEF">
        <w:trPr>
          <w:tblHeader/>
        </w:trPr>
        <w:tc>
          <w:tcPr>
            <w:tcW w:w="2977" w:type="dxa"/>
            <w:tcBorders>
              <w:bottom w:val="single" w:sz="12" w:space="0" w:color="auto"/>
            </w:tcBorders>
            <w:shd w:val="clear" w:color="auto" w:fill="auto"/>
            <w:vAlign w:val="bottom"/>
          </w:tcPr>
          <w:p w:rsidR="009F007F" w:rsidRPr="00C633D5" w:rsidRDefault="009F007F" w:rsidP="009F007F">
            <w:pPr>
              <w:suppressAutoHyphens w:val="0"/>
              <w:spacing w:before="60" w:after="60" w:line="200" w:lineRule="exact"/>
              <w:ind w:left="57" w:right="57"/>
              <w:rPr>
                <w:i/>
                <w:sz w:val="16"/>
              </w:rPr>
            </w:pPr>
            <w:r w:rsidRPr="00C633D5">
              <w:rPr>
                <w:i/>
                <w:sz w:val="16"/>
              </w:rPr>
              <w:t>Type de pneumatique</w:t>
            </w:r>
          </w:p>
        </w:tc>
        <w:tc>
          <w:tcPr>
            <w:tcW w:w="2977" w:type="dxa"/>
            <w:tcBorders>
              <w:bottom w:val="single" w:sz="12" w:space="0" w:color="auto"/>
            </w:tcBorders>
            <w:shd w:val="clear" w:color="auto" w:fill="auto"/>
            <w:vAlign w:val="bottom"/>
          </w:tcPr>
          <w:p w:rsidR="009F007F" w:rsidRPr="00C633D5" w:rsidRDefault="009F007F" w:rsidP="009F007F">
            <w:pPr>
              <w:suppressAutoHyphens w:val="0"/>
              <w:spacing w:before="60" w:after="60" w:line="200" w:lineRule="exact"/>
              <w:ind w:left="57" w:right="57"/>
              <w:jc w:val="right"/>
              <w:rPr>
                <w:i/>
                <w:sz w:val="16"/>
              </w:rPr>
            </w:pPr>
            <w:r w:rsidRPr="00C633D5">
              <w:rPr>
                <w:i/>
                <w:sz w:val="16"/>
              </w:rPr>
              <w:t>Coefficient de force de freinage</w:t>
            </w:r>
          </w:p>
        </w:tc>
      </w:tr>
      <w:tr w:rsidR="009F007F" w:rsidRPr="00C633D5" w:rsidTr="00E37FEF">
        <w:tc>
          <w:tcPr>
            <w:tcW w:w="2977" w:type="dxa"/>
            <w:tcBorders>
              <w:top w:val="single" w:sz="12" w:space="0" w:color="auto"/>
            </w:tcBorders>
            <w:shd w:val="clear" w:color="auto" w:fill="auto"/>
          </w:tcPr>
          <w:p w:rsidR="009F007F" w:rsidRPr="00C633D5" w:rsidRDefault="009F007F" w:rsidP="009F007F">
            <w:pPr>
              <w:suppressAutoHyphens w:val="0"/>
              <w:spacing w:before="60" w:after="60" w:line="260" w:lineRule="exact"/>
              <w:ind w:left="57" w:right="57"/>
              <w:rPr>
                <w:sz w:val="18"/>
              </w:rPr>
            </w:pPr>
            <w:r w:rsidRPr="00C633D5">
              <w:rPr>
                <w:sz w:val="18"/>
              </w:rPr>
              <w:t>Pneumatique de référence</w:t>
            </w:r>
          </w:p>
        </w:tc>
        <w:tc>
          <w:tcPr>
            <w:tcW w:w="2977" w:type="dxa"/>
            <w:tcBorders>
              <w:top w:val="single" w:sz="12" w:space="0" w:color="auto"/>
            </w:tcBorders>
            <w:shd w:val="clear" w:color="auto" w:fill="auto"/>
            <w:vAlign w:val="bottom"/>
          </w:tcPr>
          <w:p w:rsidR="009F007F" w:rsidRPr="00C633D5" w:rsidRDefault="009F007F" w:rsidP="009F007F">
            <w:pPr>
              <w:suppressAutoHyphens w:val="0"/>
              <w:spacing w:before="60" w:after="60" w:line="260" w:lineRule="exact"/>
              <w:ind w:left="57" w:right="57"/>
              <w:jc w:val="right"/>
              <w:rPr>
                <w:sz w:val="18"/>
              </w:rPr>
            </w:pPr>
            <w:r w:rsidRPr="00C633D5">
              <w:rPr>
                <w:sz w:val="18"/>
              </w:rPr>
              <w:t>BFC (R) = Ra/g</w:t>
            </w:r>
          </w:p>
        </w:tc>
      </w:tr>
      <w:tr w:rsidR="009F007F" w:rsidRPr="00C633D5" w:rsidTr="00E37FEF">
        <w:tc>
          <w:tcPr>
            <w:tcW w:w="2977" w:type="dxa"/>
            <w:tcBorders>
              <w:bottom w:val="single" w:sz="4" w:space="0" w:color="auto"/>
            </w:tcBorders>
            <w:shd w:val="clear" w:color="auto" w:fill="auto"/>
          </w:tcPr>
          <w:p w:rsidR="009F007F" w:rsidRPr="00C633D5" w:rsidRDefault="009F007F" w:rsidP="009F007F">
            <w:pPr>
              <w:suppressAutoHyphens w:val="0"/>
              <w:spacing w:before="60" w:after="60" w:line="260" w:lineRule="exact"/>
              <w:ind w:left="57" w:right="57"/>
              <w:rPr>
                <w:sz w:val="18"/>
              </w:rPr>
            </w:pPr>
            <w:r w:rsidRPr="00C633D5">
              <w:rPr>
                <w:sz w:val="18"/>
              </w:rPr>
              <w:t>Pneumatique à contrôler</w:t>
            </w:r>
          </w:p>
        </w:tc>
        <w:tc>
          <w:tcPr>
            <w:tcW w:w="2977" w:type="dxa"/>
            <w:tcBorders>
              <w:bottom w:val="single" w:sz="4" w:space="0" w:color="auto"/>
            </w:tcBorders>
            <w:shd w:val="clear" w:color="auto" w:fill="auto"/>
            <w:vAlign w:val="bottom"/>
          </w:tcPr>
          <w:p w:rsidR="009F007F" w:rsidRPr="00C633D5" w:rsidRDefault="009F007F" w:rsidP="009F007F">
            <w:pPr>
              <w:suppressAutoHyphens w:val="0"/>
              <w:spacing w:before="60" w:after="60" w:line="260" w:lineRule="exact"/>
              <w:ind w:left="57" w:right="57"/>
              <w:jc w:val="right"/>
              <w:rPr>
                <w:sz w:val="18"/>
              </w:rPr>
            </w:pPr>
            <w:r w:rsidRPr="00C633D5">
              <w:rPr>
                <w:sz w:val="18"/>
              </w:rPr>
              <w:t>BFC (T) = Ta/g</w:t>
            </w:r>
          </w:p>
        </w:tc>
      </w:tr>
      <w:tr w:rsidR="009F007F" w:rsidRPr="00C633D5" w:rsidTr="00E37FEF">
        <w:tc>
          <w:tcPr>
            <w:tcW w:w="5954" w:type="dxa"/>
            <w:gridSpan w:val="2"/>
            <w:tcBorders>
              <w:bottom w:val="single" w:sz="12" w:space="0" w:color="auto"/>
            </w:tcBorders>
            <w:shd w:val="clear" w:color="auto" w:fill="auto"/>
          </w:tcPr>
          <w:p w:rsidR="009F007F" w:rsidRPr="00C633D5" w:rsidRDefault="009F007F" w:rsidP="009F007F">
            <w:pPr>
              <w:suppressAutoHyphens w:val="0"/>
              <w:spacing w:before="60" w:after="60" w:line="260" w:lineRule="exact"/>
              <w:ind w:left="57" w:right="57"/>
              <w:rPr>
                <w:sz w:val="18"/>
              </w:rPr>
            </w:pPr>
            <w:r w:rsidRPr="00C633D5">
              <w:rPr>
                <w:sz w:val="18"/>
              </w:rPr>
              <w:t>g est l</w:t>
            </w:r>
            <w:r>
              <w:rPr>
                <w:sz w:val="18"/>
              </w:rPr>
              <w:t>’</w:t>
            </w:r>
            <w:r w:rsidRPr="00C633D5">
              <w:rPr>
                <w:sz w:val="18"/>
              </w:rPr>
              <w:t>accélération due à la gravité (arrondie à 9,81 m∙s</w:t>
            </w:r>
            <w:r w:rsidRPr="00C633D5">
              <w:rPr>
                <w:sz w:val="18"/>
                <w:vertAlign w:val="superscript"/>
              </w:rPr>
              <w:t>−2</w:t>
            </w:r>
            <w:r w:rsidRPr="00C633D5">
              <w:rPr>
                <w:sz w:val="18"/>
              </w:rPr>
              <w:t>).</w:t>
            </w:r>
          </w:p>
        </w:tc>
      </w:tr>
    </w:tbl>
    <w:p w:rsidR="00AA7288" w:rsidRPr="008A6642" w:rsidRDefault="00AA7288" w:rsidP="00AA7288">
      <w:pPr>
        <w:pStyle w:val="SingleTxtG"/>
        <w:spacing w:before="240"/>
        <w:ind w:left="2552"/>
        <w:rPr>
          <w:lang w:bidi="fr-CH"/>
        </w:rPr>
      </w:pPr>
      <w:r w:rsidRPr="008A6642">
        <w:rPr>
          <w:lang w:bidi="fr-CH"/>
        </w:rPr>
        <w:lastRenderedPageBreak/>
        <w:t>Ta (a = 1, 2, etc.) est la moyenne des valeurs AD pour l</w:t>
      </w:r>
      <w:r>
        <w:rPr>
          <w:lang w:bidi="fr-CH"/>
        </w:rPr>
        <w:t>’</w:t>
      </w:r>
      <w:r w:rsidRPr="008A6642">
        <w:rPr>
          <w:lang w:bidi="fr-CH"/>
        </w:rPr>
        <w:t>essai d</w:t>
      </w:r>
      <w:r>
        <w:rPr>
          <w:lang w:bidi="fr-CH"/>
        </w:rPr>
        <w:t>’</w:t>
      </w:r>
      <w:r w:rsidRPr="008A6642">
        <w:rPr>
          <w:lang w:bidi="fr-CH"/>
        </w:rPr>
        <w:t>un pneumatique à contrôler.</w:t>
      </w:r>
    </w:p>
    <w:p w:rsidR="00AA7288" w:rsidRPr="003F0A2E" w:rsidRDefault="00AA7288" w:rsidP="00AA7288">
      <w:pPr>
        <w:pStyle w:val="SingleTxtG"/>
        <w:keepNext/>
        <w:keepLines/>
        <w:ind w:left="2552" w:hanging="1418"/>
        <w:rPr>
          <w:lang w:bidi="fr-CH"/>
        </w:rPr>
      </w:pPr>
      <w:r w:rsidRPr="003F0A2E">
        <w:rPr>
          <w:lang w:bidi="fr-CH"/>
        </w:rPr>
        <w:t>3.12.3.2.2.2.7.5</w:t>
      </w:r>
      <w:r w:rsidRPr="003F0A2E">
        <w:rPr>
          <w:lang w:bidi="fr-CH"/>
        </w:rPr>
        <w:tab/>
        <w:t>Calcul de l</w:t>
      </w:r>
      <w:r>
        <w:rPr>
          <w:lang w:bidi="fr-CH"/>
        </w:rPr>
        <w:t>’</w:t>
      </w:r>
      <w:r w:rsidRPr="003F0A2E">
        <w:rPr>
          <w:lang w:bidi="fr-CH"/>
        </w:rPr>
        <w:t>indice relatif d</w:t>
      </w:r>
      <w:r>
        <w:rPr>
          <w:lang w:bidi="fr-CH"/>
        </w:rPr>
        <w:t>’</w:t>
      </w:r>
      <w:r w:rsidRPr="003F0A2E">
        <w:rPr>
          <w:lang w:bidi="fr-CH"/>
        </w:rPr>
        <w:t>adhérence sur sol mouillé du pneumatique</w:t>
      </w:r>
    </w:p>
    <w:p w:rsidR="009F007F" w:rsidRDefault="00AA7288" w:rsidP="00AA7288">
      <w:pPr>
        <w:pStyle w:val="SingleTxtG"/>
        <w:ind w:left="2552"/>
        <w:rPr>
          <w:lang w:bidi="fr-CH"/>
        </w:rPr>
      </w:pPr>
      <w:r w:rsidRPr="008A6642">
        <w:rPr>
          <w:lang w:bidi="fr-CH"/>
        </w:rPr>
        <w:t>L</w:t>
      </w:r>
      <w:r>
        <w:rPr>
          <w:lang w:bidi="fr-CH"/>
        </w:rPr>
        <w:t>’</w:t>
      </w:r>
      <w:r w:rsidRPr="008A6642">
        <w:rPr>
          <w:lang w:bidi="fr-CH"/>
        </w:rPr>
        <w:t>indice relatif d</w:t>
      </w:r>
      <w:r>
        <w:rPr>
          <w:lang w:bidi="fr-CH"/>
        </w:rPr>
        <w:t>’</w:t>
      </w:r>
      <w:r w:rsidRPr="008A6642">
        <w:rPr>
          <w:lang w:bidi="fr-CH"/>
        </w:rPr>
        <w:t>adhérence sur sol mouillé correspond au rapport entre le résultat du pneumatique à contrôler et celui du pneumatique de référence. Le moyen de l</w:t>
      </w:r>
      <w:r>
        <w:rPr>
          <w:lang w:bidi="fr-CH"/>
        </w:rPr>
        <w:t>’</w:t>
      </w:r>
      <w:r w:rsidRPr="008A6642">
        <w:rPr>
          <w:lang w:bidi="fr-CH"/>
        </w:rPr>
        <w:t>obtenir dépend de la configuration d</w:t>
      </w:r>
      <w:r>
        <w:rPr>
          <w:lang w:bidi="fr-CH"/>
        </w:rPr>
        <w:t>’</w:t>
      </w:r>
      <w:r w:rsidRPr="008A6642">
        <w:rPr>
          <w:lang w:bidi="fr-CH"/>
        </w:rPr>
        <w:t>essai telle qu</w:t>
      </w:r>
      <w:r>
        <w:rPr>
          <w:lang w:bidi="fr-CH"/>
        </w:rPr>
        <w:t>’</w:t>
      </w:r>
      <w:r w:rsidRPr="008A6642">
        <w:rPr>
          <w:lang w:bidi="fr-CH"/>
        </w:rPr>
        <w:t xml:space="preserve">elle est définie au paragraphe 3.12.3.2.2.2.2. </w:t>
      </w:r>
      <w:r>
        <w:rPr>
          <w:lang w:bidi="fr-CH"/>
        </w:rPr>
        <w:t xml:space="preserve">Il est calculé selon le tableau </w:t>
      </w:r>
      <w:r w:rsidRPr="00A657D0">
        <w:rPr>
          <w:lang w:bidi="fr-CH"/>
        </w:rPr>
        <w:t>ci-après</w:t>
      </w:r>
      <w:r>
        <w:rPr>
          <w:lang w:bidi="fr-CH"/>
        </w:rP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8"/>
        <w:gridCol w:w="4312"/>
      </w:tblGrid>
      <w:tr w:rsidR="00AA7288" w:rsidRPr="00E37FEF" w:rsidTr="00E37FEF">
        <w:tc>
          <w:tcPr>
            <w:tcW w:w="2941" w:type="dxa"/>
            <w:shd w:val="clear" w:color="auto" w:fill="auto"/>
          </w:tcPr>
          <w:p w:rsidR="00AA7288" w:rsidRPr="00E37FEF" w:rsidRDefault="00AA7288" w:rsidP="002565CA">
            <w:pPr>
              <w:spacing w:before="60" w:after="60" w:line="240" w:lineRule="auto"/>
              <w:ind w:left="57" w:right="57"/>
              <w:rPr>
                <w:sz w:val="18"/>
                <w:szCs w:val="18"/>
              </w:rPr>
            </w:pPr>
            <w:r w:rsidRPr="00E37FEF">
              <w:rPr>
                <w:sz w:val="18"/>
                <w:szCs w:val="18"/>
              </w:rPr>
              <w:t>Configuration Conf.1 : pneumatiques à contrôler sur les deux essieux</w:t>
            </w:r>
          </w:p>
        </w:tc>
        <w:tc>
          <w:tcPr>
            <w:tcW w:w="4147" w:type="dxa"/>
            <w:shd w:val="clear" w:color="auto" w:fill="auto"/>
          </w:tcPr>
          <w:p w:rsidR="00AA7288" w:rsidRPr="00E37FEF" w:rsidRDefault="00AA7288" w:rsidP="002565CA">
            <w:pPr>
              <w:spacing w:before="60" w:after="60" w:line="240" w:lineRule="auto"/>
              <w:ind w:left="57" w:right="57"/>
              <w:jc w:val="both"/>
              <w:rPr>
                <w:sz w:val="18"/>
                <w:szCs w:val="18"/>
              </w:rPr>
            </w:pPr>
            <w:r w:rsidRPr="00E37FEF">
              <w:rPr>
                <w:sz w:val="18"/>
                <w:szCs w:val="18"/>
              </w:rPr>
              <w:object w:dxaOrig="3930" w:dyaOrig="525">
                <v:shape id="_x0000_i1040" type="#_x0000_t75" style="width:196pt;height:26.5pt" o:ole="" filled="t" fillcolor="white [3212]">
                  <v:imagedata r:id="rId53" o:title=""/>
                </v:shape>
                <o:OLEObject Type="Embed" ProgID="Equation.3" ShapeID="_x0000_i1040" DrawAspect="Content" ObjectID="_1537774227" r:id="rId54"/>
              </w:object>
            </w:r>
          </w:p>
        </w:tc>
      </w:tr>
      <w:tr w:rsidR="00AA7288" w:rsidRPr="00E37FEF" w:rsidTr="00E37FEF">
        <w:tc>
          <w:tcPr>
            <w:tcW w:w="2941" w:type="dxa"/>
            <w:shd w:val="clear" w:color="auto" w:fill="auto"/>
          </w:tcPr>
          <w:p w:rsidR="00AA7288" w:rsidRPr="00E37FEF" w:rsidRDefault="00AA7288" w:rsidP="002565CA">
            <w:pPr>
              <w:spacing w:before="60" w:after="60" w:line="240" w:lineRule="auto"/>
              <w:ind w:left="57" w:right="57"/>
              <w:rPr>
                <w:sz w:val="18"/>
                <w:szCs w:val="18"/>
              </w:rPr>
            </w:pPr>
            <w:r w:rsidRPr="00E37FEF">
              <w:rPr>
                <w:sz w:val="18"/>
                <w:szCs w:val="18"/>
              </w:rPr>
              <w:t>Configuration Conf.2 : pneumatiques à contrôler sur l’essieu avant et pneumatiques de référence sur l’essieu arrière</w:t>
            </w:r>
          </w:p>
        </w:tc>
        <w:tc>
          <w:tcPr>
            <w:tcW w:w="4147" w:type="dxa"/>
            <w:shd w:val="clear" w:color="auto" w:fill="auto"/>
          </w:tcPr>
          <w:p w:rsidR="00AA7288" w:rsidRPr="00E37FEF" w:rsidRDefault="00AA7288" w:rsidP="002565CA">
            <w:pPr>
              <w:spacing w:before="60" w:after="60" w:line="240" w:lineRule="auto"/>
              <w:ind w:left="57" w:right="57"/>
              <w:jc w:val="both"/>
              <w:rPr>
                <w:sz w:val="18"/>
                <w:szCs w:val="18"/>
              </w:rPr>
            </w:pPr>
            <w:r w:rsidRPr="00E37FEF">
              <w:rPr>
                <w:sz w:val="18"/>
                <w:szCs w:val="18"/>
              </w:rPr>
              <w:object w:dxaOrig="3540" w:dyaOrig="795">
                <v:shape id="_x0000_i1041" type="#_x0000_t75" style="width:196pt;height:40pt" o:ole="" filled="t" fillcolor="white [3212]">
                  <v:imagedata r:id="rId55" o:title=""/>
                </v:shape>
                <o:OLEObject Type="Embed" ProgID="Equation.3" ShapeID="_x0000_i1041" DrawAspect="Content" ObjectID="_1537774228" r:id="rId56"/>
              </w:object>
            </w:r>
          </w:p>
        </w:tc>
      </w:tr>
      <w:tr w:rsidR="00AA7288" w:rsidRPr="00E37FEF" w:rsidTr="00E37FEF">
        <w:tc>
          <w:tcPr>
            <w:tcW w:w="2941" w:type="dxa"/>
            <w:shd w:val="clear" w:color="auto" w:fill="auto"/>
          </w:tcPr>
          <w:p w:rsidR="00AA7288" w:rsidRPr="00E37FEF" w:rsidRDefault="00AA7288" w:rsidP="002565CA">
            <w:pPr>
              <w:spacing w:before="60" w:after="60" w:line="240" w:lineRule="auto"/>
              <w:ind w:left="57" w:right="57"/>
              <w:rPr>
                <w:sz w:val="18"/>
                <w:szCs w:val="18"/>
              </w:rPr>
            </w:pPr>
            <w:r w:rsidRPr="00E37FEF">
              <w:rPr>
                <w:sz w:val="18"/>
                <w:szCs w:val="18"/>
              </w:rPr>
              <w:t>Configuration Conf.3 : pneumatiques de référence sur l’essieu avant et pneumatiques à contrôler sur l’essieu arrière</w:t>
            </w:r>
          </w:p>
        </w:tc>
        <w:tc>
          <w:tcPr>
            <w:tcW w:w="4147" w:type="dxa"/>
            <w:shd w:val="clear" w:color="auto" w:fill="auto"/>
          </w:tcPr>
          <w:p w:rsidR="00AA7288" w:rsidRPr="00E37FEF" w:rsidRDefault="00AA7288" w:rsidP="002565CA">
            <w:pPr>
              <w:spacing w:before="60" w:after="60" w:line="240" w:lineRule="auto"/>
              <w:ind w:left="57" w:right="57"/>
              <w:jc w:val="both"/>
              <w:rPr>
                <w:sz w:val="18"/>
                <w:szCs w:val="18"/>
              </w:rPr>
            </w:pPr>
            <w:r w:rsidRPr="00E37FEF">
              <w:rPr>
                <w:sz w:val="18"/>
                <w:szCs w:val="18"/>
              </w:rPr>
              <w:object w:dxaOrig="3705" w:dyaOrig="795">
                <v:shape id="_x0000_i1042" type="#_x0000_t75" style="width:196pt;height:40pt" o:ole="" filled="t" fillcolor="white [3212]">
                  <v:imagedata r:id="rId57" o:title=""/>
                </v:shape>
                <o:OLEObject Type="Embed" ProgID="Equation.3" ShapeID="_x0000_i1042" DrawAspect="Content" ObjectID="_1537774229" r:id="rId58"/>
              </w:object>
            </w:r>
          </w:p>
        </w:tc>
      </w:tr>
    </w:tbl>
    <w:p w:rsidR="00B964A3" w:rsidRPr="00F13A27" w:rsidRDefault="00B964A3" w:rsidP="003E0F75">
      <w:pPr>
        <w:pStyle w:val="SingleTxtG"/>
        <w:keepNext/>
        <w:keepLines/>
        <w:spacing w:before="240"/>
        <w:ind w:left="2552"/>
        <w:rPr>
          <w:lang w:bidi="fr-CH"/>
        </w:rPr>
      </w:pPr>
      <w:r w:rsidRPr="00F13A27">
        <w:rPr>
          <w:lang w:bidi="fr-CH"/>
        </w:rPr>
        <w:t>Où</w:t>
      </w:r>
      <w:r>
        <w:rPr>
          <w:lang w:bidi="fr-CH"/>
        </w:rPr>
        <w:t> :</w:t>
      </w:r>
    </w:p>
    <w:p w:rsidR="00B964A3" w:rsidRPr="00F13A27" w:rsidRDefault="00B964A3" w:rsidP="00B964A3">
      <w:pPr>
        <w:pStyle w:val="SingleTxtG"/>
        <w:ind w:left="2552"/>
        <w:rPr>
          <w:lang w:bidi="fr-CH"/>
        </w:rPr>
      </w:pPr>
      <w:r>
        <w:rPr>
          <w:lang w:bidi="fr-CH"/>
        </w:rPr>
        <w:t>« </w:t>
      </w:r>
      <w:r w:rsidRPr="00F13A27">
        <w:rPr>
          <w:lang w:bidi="fr-CH"/>
        </w:rPr>
        <w:t>G</w:t>
      </w:r>
      <w:r>
        <w:rPr>
          <w:lang w:bidi="fr-CH"/>
        </w:rPr>
        <w:t> » :</w:t>
      </w:r>
      <w:r w:rsidRPr="00F13A27">
        <w:rPr>
          <w:lang w:bidi="fr-CH"/>
        </w:rPr>
        <w:t xml:space="preserve"> </w:t>
      </w:r>
      <w:r w:rsidR="0044014A">
        <w:rPr>
          <w:lang w:bidi="fr-CH"/>
        </w:rPr>
        <w:tab/>
      </w:r>
      <w:r w:rsidRPr="00F13A27">
        <w:rPr>
          <w:lang w:bidi="fr-CH"/>
        </w:rPr>
        <w:t>centr</w:t>
      </w:r>
      <w:r w:rsidR="00DC1053">
        <w:rPr>
          <w:lang w:bidi="fr-CH"/>
        </w:rPr>
        <w:t>e de gravité du véhicule chargé ;</w:t>
      </w:r>
    </w:p>
    <w:p w:rsidR="00B964A3" w:rsidRPr="00F13A27" w:rsidRDefault="00B964A3" w:rsidP="00B964A3">
      <w:pPr>
        <w:pStyle w:val="SingleTxtG"/>
        <w:ind w:left="2552"/>
        <w:rPr>
          <w:lang w:bidi="fr-CH"/>
        </w:rPr>
      </w:pPr>
      <w:r>
        <w:rPr>
          <w:lang w:bidi="fr-CH"/>
        </w:rPr>
        <w:t>« </w:t>
      </w:r>
      <w:r w:rsidRPr="00F13A27">
        <w:rPr>
          <w:lang w:bidi="fr-CH"/>
        </w:rPr>
        <w:t>m</w:t>
      </w:r>
      <w:r>
        <w:rPr>
          <w:lang w:bidi="fr-CH"/>
        </w:rPr>
        <w:t> » :</w:t>
      </w:r>
      <w:r w:rsidRPr="00F13A27">
        <w:rPr>
          <w:lang w:bidi="fr-CH"/>
        </w:rPr>
        <w:t xml:space="preserve"> </w:t>
      </w:r>
      <w:r w:rsidR="0044014A">
        <w:rPr>
          <w:lang w:bidi="fr-CH"/>
        </w:rPr>
        <w:tab/>
      </w:r>
      <w:r w:rsidRPr="00F13A27">
        <w:rPr>
          <w:lang w:bidi="fr-CH"/>
        </w:rPr>
        <w:t>masse (en kg) du véhicule chargé</w:t>
      </w:r>
      <w:r w:rsidR="00DC1053">
        <w:rPr>
          <w:lang w:bidi="fr-CH"/>
        </w:rPr>
        <w:t> ;</w:t>
      </w:r>
    </w:p>
    <w:p w:rsidR="00B964A3" w:rsidRPr="00F13A27" w:rsidRDefault="00B964A3" w:rsidP="0044014A">
      <w:pPr>
        <w:pStyle w:val="SingleTxtG"/>
        <w:ind w:left="3402" w:hanging="850"/>
        <w:rPr>
          <w:lang w:bidi="fr-CH"/>
        </w:rPr>
      </w:pPr>
      <w:r>
        <w:rPr>
          <w:lang w:bidi="fr-CH"/>
        </w:rPr>
        <w:t>« </w:t>
      </w:r>
      <w:r w:rsidRPr="00F13A27">
        <w:rPr>
          <w:lang w:bidi="fr-CH"/>
        </w:rPr>
        <w:t>a</w:t>
      </w:r>
      <w:r>
        <w:rPr>
          <w:lang w:bidi="fr-CH"/>
        </w:rPr>
        <w:t> » :</w:t>
      </w:r>
      <w:r w:rsidRPr="00F13A27">
        <w:rPr>
          <w:lang w:bidi="fr-CH"/>
        </w:rPr>
        <w:t xml:space="preserve"> </w:t>
      </w:r>
      <w:r w:rsidR="0044014A">
        <w:rPr>
          <w:lang w:bidi="fr-CH"/>
        </w:rPr>
        <w:tab/>
      </w:r>
      <w:r w:rsidRPr="00F13A27">
        <w:rPr>
          <w:lang w:bidi="fr-CH"/>
        </w:rPr>
        <w:t>distance horizontale entre l</w:t>
      </w:r>
      <w:r>
        <w:rPr>
          <w:lang w:bidi="fr-CH"/>
        </w:rPr>
        <w:t>’</w:t>
      </w:r>
      <w:r w:rsidRPr="00F13A27">
        <w:rPr>
          <w:lang w:bidi="fr-CH"/>
        </w:rPr>
        <w:t>essieu avant et le centre de gravité du véhicule chargé (m)</w:t>
      </w:r>
      <w:r w:rsidR="00DC1053">
        <w:rPr>
          <w:lang w:bidi="fr-CH"/>
        </w:rPr>
        <w:t> ;</w:t>
      </w:r>
    </w:p>
    <w:p w:rsidR="00B964A3" w:rsidRPr="00F13A27" w:rsidRDefault="00B964A3" w:rsidP="0044014A">
      <w:pPr>
        <w:pStyle w:val="SingleTxtG"/>
        <w:ind w:left="3402" w:hanging="850"/>
        <w:rPr>
          <w:lang w:bidi="fr-CH"/>
        </w:rPr>
      </w:pPr>
      <w:r>
        <w:rPr>
          <w:lang w:bidi="fr-CH"/>
        </w:rPr>
        <w:t>« </w:t>
      </w:r>
      <w:r w:rsidRPr="00F13A27">
        <w:rPr>
          <w:lang w:bidi="fr-CH"/>
        </w:rPr>
        <w:t>b</w:t>
      </w:r>
      <w:r>
        <w:rPr>
          <w:lang w:bidi="fr-CH"/>
        </w:rPr>
        <w:t> » :</w:t>
      </w:r>
      <w:r w:rsidRPr="00F13A27">
        <w:rPr>
          <w:lang w:bidi="fr-CH"/>
        </w:rPr>
        <w:t xml:space="preserve"> </w:t>
      </w:r>
      <w:r w:rsidR="0044014A">
        <w:rPr>
          <w:lang w:bidi="fr-CH"/>
        </w:rPr>
        <w:tab/>
      </w:r>
      <w:r w:rsidRPr="00F13A27">
        <w:rPr>
          <w:lang w:bidi="fr-CH"/>
        </w:rPr>
        <w:t>distance horizontale entre l</w:t>
      </w:r>
      <w:r>
        <w:rPr>
          <w:lang w:bidi="fr-CH"/>
        </w:rPr>
        <w:t>’</w:t>
      </w:r>
      <w:r w:rsidRPr="00F13A27">
        <w:rPr>
          <w:lang w:bidi="fr-CH"/>
        </w:rPr>
        <w:t>essieu arrière et le centre de gravité du véhicule chargé (m)</w:t>
      </w:r>
      <w:r w:rsidR="00DC1053">
        <w:rPr>
          <w:lang w:bidi="fr-CH"/>
        </w:rPr>
        <w:t> ;</w:t>
      </w:r>
    </w:p>
    <w:p w:rsidR="00B964A3" w:rsidRPr="00F13A27" w:rsidRDefault="00B964A3" w:rsidP="0044014A">
      <w:pPr>
        <w:pStyle w:val="SingleTxtG"/>
        <w:ind w:left="3402" w:hanging="850"/>
        <w:rPr>
          <w:lang w:bidi="fr-CH"/>
        </w:rPr>
      </w:pPr>
      <w:r>
        <w:rPr>
          <w:lang w:bidi="fr-CH"/>
        </w:rPr>
        <w:t>« </w:t>
      </w:r>
      <w:r w:rsidRPr="00F13A27">
        <w:rPr>
          <w:lang w:bidi="fr-CH"/>
        </w:rPr>
        <w:t>h</w:t>
      </w:r>
      <w:r>
        <w:rPr>
          <w:lang w:bidi="fr-CH"/>
        </w:rPr>
        <w:t> » :</w:t>
      </w:r>
      <w:r w:rsidRPr="00F13A27">
        <w:rPr>
          <w:lang w:bidi="fr-CH"/>
        </w:rPr>
        <w:t xml:space="preserve"> </w:t>
      </w:r>
      <w:r w:rsidR="0044014A">
        <w:rPr>
          <w:lang w:bidi="fr-CH"/>
        </w:rPr>
        <w:tab/>
      </w:r>
      <w:r w:rsidRPr="00F13A27">
        <w:rPr>
          <w:lang w:bidi="fr-CH"/>
        </w:rPr>
        <w:t xml:space="preserve">distance verticale entre le niveau du sol et le centre de gravité du véhicule chargé (m). </w:t>
      </w:r>
    </w:p>
    <w:p w:rsidR="00B964A3" w:rsidRPr="00B54B79" w:rsidRDefault="0044014A" w:rsidP="0044014A">
      <w:pPr>
        <w:pStyle w:val="SingleTxtG"/>
        <w:ind w:left="3402" w:hanging="850"/>
        <w:rPr>
          <w:lang w:bidi="fr-CH"/>
        </w:rPr>
      </w:pPr>
      <w:r>
        <w:rPr>
          <w:lang w:bidi="fr-CH"/>
        </w:rPr>
        <w:tab/>
      </w:r>
      <w:r>
        <w:rPr>
          <w:lang w:bidi="fr-CH"/>
        </w:rPr>
        <w:tab/>
      </w:r>
      <w:r w:rsidR="00B964A3" w:rsidRPr="00F13A27">
        <w:rPr>
          <w:lang w:bidi="fr-CH"/>
        </w:rPr>
        <w:t>N.</w:t>
      </w:r>
      <w:r>
        <w:rPr>
          <w:lang w:bidi="fr-CH"/>
        </w:rPr>
        <w:t> </w:t>
      </w:r>
      <w:r w:rsidR="00B964A3" w:rsidRPr="00F13A27">
        <w:rPr>
          <w:lang w:bidi="fr-CH"/>
        </w:rPr>
        <w:t xml:space="preserve">B. Lorsque </w:t>
      </w:r>
      <w:r w:rsidR="00B964A3">
        <w:rPr>
          <w:lang w:bidi="fr-CH"/>
        </w:rPr>
        <w:t>« </w:t>
      </w:r>
      <w:r w:rsidR="00B964A3" w:rsidRPr="00F13A27">
        <w:rPr>
          <w:lang w:bidi="fr-CH"/>
        </w:rPr>
        <w:t>h</w:t>
      </w:r>
      <w:r w:rsidR="00B964A3">
        <w:rPr>
          <w:lang w:bidi="fr-CH"/>
        </w:rPr>
        <w:t> »</w:t>
      </w:r>
      <w:r w:rsidR="00B964A3" w:rsidRPr="00F13A27">
        <w:rPr>
          <w:lang w:bidi="fr-CH"/>
        </w:rPr>
        <w:t xml:space="preserve"> n</w:t>
      </w:r>
      <w:r w:rsidR="00B964A3">
        <w:rPr>
          <w:lang w:bidi="fr-CH"/>
        </w:rPr>
        <w:t>’</w:t>
      </w:r>
      <w:r w:rsidR="00B964A3" w:rsidRPr="00F13A27">
        <w:rPr>
          <w:lang w:bidi="fr-CH"/>
        </w:rPr>
        <w:t>est pas connu avec précision, les valeurs les plus défavorables suivantes s</w:t>
      </w:r>
      <w:r w:rsidR="00B964A3">
        <w:rPr>
          <w:lang w:bidi="fr-CH"/>
        </w:rPr>
        <w:t>’</w:t>
      </w:r>
      <w:r w:rsidR="00B964A3" w:rsidRPr="00F13A27">
        <w:rPr>
          <w:lang w:bidi="fr-CH"/>
        </w:rPr>
        <w:t>appliquent</w:t>
      </w:r>
      <w:r w:rsidR="00B964A3">
        <w:rPr>
          <w:lang w:bidi="fr-CH"/>
        </w:rPr>
        <w:t> :</w:t>
      </w:r>
      <w:r w:rsidR="00B964A3" w:rsidRPr="00F13A27">
        <w:rPr>
          <w:lang w:bidi="fr-CH"/>
        </w:rPr>
        <w:t xml:space="preserve"> 1,2 </w:t>
      </w:r>
      <w:r w:rsidR="00B964A3" w:rsidRPr="00B54B79">
        <w:rPr>
          <w:lang w:bidi="fr-CH"/>
        </w:rPr>
        <w:t>pour la configuration Conf.1, et 1,5 pour la configuration Conf.3.</w:t>
      </w:r>
    </w:p>
    <w:p w:rsidR="00B964A3" w:rsidRPr="00B54B79" w:rsidRDefault="0044014A" w:rsidP="00B964A3">
      <w:pPr>
        <w:pStyle w:val="SingleTxtG"/>
        <w:ind w:left="2552"/>
        <w:rPr>
          <w:lang w:bidi="fr-CH"/>
        </w:rPr>
      </w:pPr>
      <w:r>
        <w:rPr>
          <w:lang w:bidi="fr-CH"/>
        </w:rPr>
        <w:t>« γ »</w:t>
      </w:r>
      <w:r>
        <w:rPr>
          <w:lang w:bidi="fr-CH"/>
        </w:rPr>
        <w:tab/>
      </w:r>
      <w:r w:rsidR="00B964A3" w:rsidRPr="00B54B79">
        <w:rPr>
          <w:lang w:bidi="fr-CH"/>
        </w:rPr>
        <w:t xml:space="preserve">Accélération </w:t>
      </w:r>
      <w:r w:rsidR="003E0F75">
        <w:rPr>
          <w:lang w:bidi="fr-CH"/>
        </w:rPr>
        <w:t xml:space="preserve">« γ » </w:t>
      </w:r>
      <w:r w:rsidR="00DC1053">
        <w:rPr>
          <w:lang w:bidi="fr-CH"/>
        </w:rPr>
        <w:t>du véhicule chargé (m∙s-²) ;</w:t>
      </w:r>
    </w:p>
    <w:p w:rsidR="00B964A3" w:rsidRPr="00B54B79" w:rsidRDefault="00B964A3" w:rsidP="00B964A3">
      <w:pPr>
        <w:pStyle w:val="SingleTxtG"/>
        <w:ind w:left="2552"/>
        <w:rPr>
          <w:lang w:bidi="fr-CH"/>
        </w:rPr>
      </w:pPr>
      <w:r w:rsidRPr="00B54B79">
        <w:rPr>
          <w:lang w:bidi="fr-CH"/>
        </w:rPr>
        <w:t xml:space="preserve">« g » </w:t>
      </w:r>
      <w:r w:rsidR="0044014A">
        <w:rPr>
          <w:lang w:bidi="fr-CH"/>
        </w:rPr>
        <w:tab/>
      </w:r>
      <w:r w:rsidRPr="00B54B79">
        <w:rPr>
          <w:lang w:bidi="fr-CH"/>
        </w:rPr>
        <w:t>est l</w:t>
      </w:r>
      <w:r>
        <w:rPr>
          <w:lang w:bidi="fr-CH"/>
        </w:rPr>
        <w:t>’</w:t>
      </w:r>
      <w:r w:rsidRPr="00B54B79">
        <w:rPr>
          <w:lang w:bidi="fr-CH"/>
        </w:rPr>
        <w:t>accélération due à la gravité (m∙s-²)</w:t>
      </w:r>
      <w:r w:rsidR="00DC1053">
        <w:rPr>
          <w:lang w:bidi="fr-CH"/>
        </w:rPr>
        <w:t> ;</w:t>
      </w:r>
    </w:p>
    <w:p w:rsidR="00B964A3" w:rsidRPr="00B54B79" w:rsidRDefault="00B964A3" w:rsidP="0044014A">
      <w:pPr>
        <w:pStyle w:val="SingleTxtG"/>
        <w:ind w:left="3402" w:hanging="850"/>
        <w:rPr>
          <w:lang w:bidi="fr-CH"/>
        </w:rPr>
      </w:pPr>
      <w:r w:rsidRPr="00B54B79">
        <w:rPr>
          <w:lang w:bidi="fr-CH"/>
        </w:rPr>
        <w:t>« X</w:t>
      </w:r>
      <w:r w:rsidRPr="00B964A3">
        <w:rPr>
          <w:lang w:bidi="fr-CH"/>
        </w:rPr>
        <w:t>1</w:t>
      </w:r>
      <w:r w:rsidRPr="00B54B79">
        <w:rPr>
          <w:lang w:bidi="fr-CH"/>
        </w:rPr>
        <w:t xml:space="preserve"> » </w:t>
      </w:r>
      <w:r w:rsidR="0044014A">
        <w:rPr>
          <w:lang w:bidi="fr-CH"/>
        </w:rPr>
        <w:tab/>
      </w:r>
      <w:r w:rsidRPr="00B54B79">
        <w:rPr>
          <w:lang w:bidi="fr-CH"/>
        </w:rPr>
        <w:t>est la réaction longitudinale (direction X) du pneumatique avant sur la chaussée</w:t>
      </w:r>
      <w:r w:rsidR="00DC1053">
        <w:rPr>
          <w:lang w:bidi="fr-CH"/>
        </w:rPr>
        <w:t> ;</w:t>
      </w:r>
    </w:p>
    <w:p w:rsidR="00B964A3" w:rsidRPr="00B54B79" w:rsidRDefault="00B964A3" w:rsidP="0044014A">
      <w:pPr>
        <w:pStyle w:val="SingleTxtG"/>
        <w:ind w:left="3402" w:hanging="850"/>
        <w:rPr>
          <w:lang w:bidi="fr-CH"/>
        </w:rPr>
      </w:pPr>
      <w:r w:rsidRPr="00B54B79">
        <w:rPr>
          <w:lang w:bidi="fr-CH"/>
        </w:rPr>
        <w:t>« X</w:t>
      </w:r>
      <w:r w:rsidRPr="00B964A3">
        <w:rPr>
          <w:lang w:bidi="fr-CH"/>
        </w:rPr>
        <w:t>2</w:t>
      </w:r>
      <w:r w:rsidRPr="00B54B79">
        <w:rPr>
          <w:lang w:bidi="fr-CH"/>
        </w:rPr>
        <w:t xml:space="preserve"> » </w:t>
      </w:r>
      <w:r w:rsidR="0044014A">
        <w:rPr>
          <w:lang w:bidi="fr-CH"/>
        </w:rPr>
        <w:tab/>
      </w:r>
      <w:r w:rsidRPr="00B54B79">
        <w:rPr>
          <w:lang w:bidi="fr-CH"/>
        </w:rPr>
        <w:t>est la réaction longitudinale (direction X) du pneumatique arrière sur la chaussée</w:t>
      </w:r>
      <w:r w:rsidR="00DC1053">
        <w:rPr>
          <w:lang w:bidi="fr-CH"/>
        </w:rPr>
        <w:t> ;</w:t>
      </w:r>
    </w:p>
    <w:p w:rsidR="00B964A3" w:rsidRPr="00B54B79" w:rsidRDefault="00B964A3" w:rsidP="0044014A">
      <w:pPr>
        <w:pStyle w:val="SingleTxtG"/>
        <w:ind w:left="3402" w:hanging="850"/>
        <w:rPr>
          <w:lang w:bidi="fr-CH"/>
        </w:rPr>
      </w:pPr>
      <w:r w:rsidRPr="00B54B79">
        <w:rPr>
          <w:lang w:bidi="fr-CH"/>
        </w:rPr>
        <w:t>« Z</w:t>
      </w:r>
      <w:r w:rsidRPr="00B964A3">
        <w:rPr>
          <w:lang w:bidi="fr-CH"/>
        </w:rPr>
        <w:t>1</w:t>
      </w:r>
      <w:r w:rsidRPr="00B54B79">
        <w:rPr>
          <w:lang w:bidi="fr-CH"/>
        </w:rPr>
        <w:t xml:space="preserve"> » </w:t>
      </w:r>
      <w:r w:rsidR="0044014A">
        <w:rPr>
          <w:lang w:bidi="fr-CH"/>
        </w:rPr>
        <w:tab/>
      </w:r>
      <w:r w:rsidRPr="00B54B79">
        <w:rPr>
          <w:lang w:bidi="fr-CH"/>
        </w:rPr>
        <w:t>est la réaction normale (direction Z) du pneumatique avant sur la chaussée</w:t>
      </w:r>
      <w:r w:rsidR="00DC1053">
        <w:rPr>
          <w:lang w:bidi="fr-CH"/>
        </w:rPr>
        <w:t> ;</w:t>
      </w:r>
    </w:p>
    <w:p w:rsidR="00B964A3" w:rsidRDefault="00B964A3" w:rsidP="0044014A">
      <w:pPr>
        <w:pStyle w:val="SingleTxtG"/>
        <w:ind w:left="3402" w:hanging="850"/>
        <w:rPr>
          <w:lang w:bidi="fr-CH"/>
        </w:rPr>
      </w:pPr>
      <w:r w:rsidRPr="00B54B79">
        <w:rPr>
          <w:lang w:bidi="fr-CH"/>
        </w:rPr>
        <w:t>« Z</w:t>
      </w:r>
      <w:r w:rsidRPr="00B964A3">
        <w:rPr>
          <w:lang w:bidi="fr-CH"/>
        </w:rPr>
        <w:t>2</w:t>
      </w:r>
      <w:r w:rsidRPr="00B54B79">
        <w:rPr>
          <w:lang w:bidi="fr-CH"/>
        </w:rPr>
        <w:t xml:space="preserve"> » </w:t>
      </w:r>
      <w:r w:rsidR="0044014A">
        <w:rPr>
          <w:lang w:bidi="fr-CH"/>
        </w:rPr>
        <w:tab/>
      </w:r>
      <w:r w:rsidRPr="00B54B79">
        <w:rPr>
          <w:lang w:bidi="fr-CH"/>
        </w:rPr>
        <w:t>est la réaction normale (direction Z) du pneumatique arrière sur la chaussée</w:t>
      </w:r>
      <w:r w:rsidR="00DC1053">
        <w:rPr>
          <w:lang w:bidi="fr-CH"/>
        </w:rPr>
        <w:t>.</w:t>
      </w:r>
    </w:p>
    <w:p w:rsidR="00AA7288" w:rsidRDefault="009D2F10" w:rsidP="009D2F10">
      <w:pPr>
        <w:pStyle w:val="H23G"/>
        <w:ind w:left="2552" w:firstLine="0"/>
        <w:rPr>
          <w:lang w:bidi="fr-CH"/>
        </w:rPr>
      </w:pPr>
      <w:r>
        <w:rPr>
          <w:b w:val="0"/>
          <w:lang w:bidi="fr-CH"/>
        </w:rPr>
        <w:lastRenderedPageBreak/>
        <w:t>Figure </w:t>
      </w:r>
      <w:r w:rsidR="00F17E22">
        <w:rPr>
          <w:b w:val="0"/>
          <w:lang w:bidi="fr-CH"/>
        </w:rPr>
        <w:t>6</w:t>
      </w:r>
      <w:r w:rsidR="00B964A3" w:rsidRPr="009D2F10">
        <w:rPr>
          <w:b w:val="0"/>
          <w:lang w:bidi="fr-CH"/>
        </w:rPr>
        <w:t xml:space="preserve"> </w:t>
      </w:r>
      <w:r w:rsidR="00B964A3" w:rsidRPr="009D2F10">
        <w:rPr>
          <w:b w:val="0"/>
          <w:lang w:bidi="fr-CH"/>
        </w:rPr>
        <w:br/>
      </w:r>
      <w:r w:rsidR="00B964A3" w:rsidRPr="00F13A27">
        <w:rPr>
          <w:lang w:bidi="fr-CH"/>
        </w:rPr>
        <w:t>Explication de la nomenclature relative à l</w:t>
      </w:r>
      <w:r w:rsidR="00B964A3">
        <w:rPr>
          <w:lang w:bidi="fr-CH"/>
        </w:rPr>
        <w:t>’</w:t>
      </w:r>
      <w:r w:rsidR="00B964A3" w:rsidRPr="00F13A27">
        <w:rPr>
          <w:lang w:bidi="fr-CH"/>
        </w:rPr>
        <w:t>indice d</w:t>
      </w:r>
      <w:r w:rsidR="00B964A3">
        <w:rPr>
          <w:lang w:bidi="fr-CH"/>
        </w:rPr>
        <w:t>’</w:t>
      </w:r>
      <w:r w:rsidR="00B964A3" w:rsidRPr="00F13A27">
        <w:rPr>
          <w:lang w:bidi="fr-CH"/>
        </w:rPr>
        <w:t>adhérence d</w:t>
      </w:r>
      <w:r>
        <w:rPr>
          <w:lang w:bidi="fr-CH"/>
        </w:rPr>
        <w:t>u </w:t>
      </w:r>
      <w:r w:rsidR="00B964A3" w:rsidRPr="00F13A27">
        <w:rPr>
          <w:lang w:bidi="fr-CH"/>
        </w:rPr>
        <w:t>pneumatique</w:t>
      </w:r>
    </w:p>
    <w:p w:rsidR="009D2F10" w:rsidRDefault="009D2F10" w:rsidP="009D2F10">
      <w:pPr>
        <w:pStyle w:val="SingleTxtG"/>
        <w:ind w:left="2552"/>
        <w:rPr>
          <w:lang w:bidi="fr-CH"/>
        </w:rPr>
      </w:pPr>
      <w:r w:rsidRPr="007F6276">
        <w:rPr>
          <w:noProof/>
          <w:bdr w:val="single" w:sz="4" w:space="0" w:color="auto"/>
          <w:lang w:val="en-GB" w:eastAsia="en-GB"/>
        </w:rPr>
        <w:drawing>
          <wp:inline distT="0" distB="0" distL="0" distR="0" wp14:anchorId="6807B712" wp14:editId="0B07256E">
            <wp:extent cx="3352800" cy="1876425"/>
            <wp:effectExtent l="0" t="0" r="0" b="9525"/>
            <wp:docPr id="414" name="Image 1"/>
            <wp:cNvGraphicFramePr/>
            <a:graphic xmlns:a="http://schemas.openxmlformats.org/drawingml/2006/main">
              <a:graphicData uri="http://schemas.openxmlformats.org/drawingml/2006/picture">
                <pic:pic xmlns:pic="http://schemas.openxmlformats.org/drawingml/2006/picture">
                  <pic:nvPicPr>
                    <pic:cNvPr id="414" name="Image 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9D2F10" w:rsidRPr="009D2F10" w:rsidRDefault="009D2F10" w:rsidP="00D7057F">
      <w:pPr>
        <w:pStyle w:val="SingleTxtG"/>
        <w:keepNext/>
        <w:keepLines/>
        <w:spacing w:before="240"/>
        <w:ind w:left="2552" w:hanging="1418"/>
        <w:rPr>
          <w:lang w:bidi="fr-CH"/>
        </w:rPr>
      </w:pPr>
      <w:r w:rsidRPr="009D2F10">
        <w:rPr>
          <w:lang w:bidi="fr-CH"/>
        </w:rPr>
        <w:t>3.12.3.2.2.2.8</w:t>
      </w:r>
      <w:r w:rsidRPr="009D2F10">
        <w:rPr>
          <w:lang w:bidi="fr-CH"/>
        </w:rPr>
        <w:tab/>
        <w:t>Comparaison des performances d’adhérence sur sol mouillé entre un pneumatique à contrôler et un pneumatique de référence à l’aide d’un pneumatique témoin</w:t>
      </w:r>
    </w:p>
    <w:p w:rsidR="009D2F10" w:rsidRPr="009D2F10" w:rsidRDefault="009D2F10" w:rsidP="009D2F10">
      <w:pPr>
        <w:pStyle w:val="SingleTxtG"/>
        <w:ind w:left="2552"/>
        <w:rPr>
          <w:lang w:val="fr-CA" w:bidi="fr-CH"/>
        </w:rPr>
      </w:pPr>
      <w:r w:rsidRPr="009D2F10">
        <w:rPr>
          <w:lang w:val="fr-CA" w:bidi="fr-CH"/>
        </w:rPr>
        <w:t>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pneumatique témoin.</w:t>
      </w:r>
    </w:p>
    <w:p w:rsidR="009D2F10" w:rsidRPr="009D2F10" w:rsidRDefault="009D2F10" w:rsidP="00D7057F">
      <w:pPr>
        <w:pStyle w:val="SingleTxtG"/>
        <w:keepNext/>
        <w:keepLines/>
        <w:ind w:left="2552" w:hanging="1418"/>
        <w:rPr>
          <w:lang w:bidi="fr-CH"/>
        </w:rPr>
      </w:pPr>
      <w:r w:rsidRPr="009D2F10">
        <w:rPr>
          <w:lang w:bidi="fr-CH"/>
        </w:rPr>
        <w:t>3.12.3.2.2.2.8.1</w:t>
      </w:r>
      <w:r w:rsidRPr="009D2F10">
        <w:rPr>
          <w:lang w:bidi="fr-CH"/>
        </w:rPr>
        <w:tab/>
        <w:t>Le principe consiste à utiliser un pneumatique témoin et deux véhicules distincts pour évaluer un pneumatique à contrôler par comparaison avec un pneumatique de référence.</w:t>
      </w:r>
    </w:p>
    <w:p w:rsidR="009D2F10" w:rsidRPr="009D2F10" w:rsidRDefault="009D2F10" w:rsidP="009D2F10">
      <w:pPr>
        <w:pStyle w:val="SingleTxtG"/>
        <w:ind w:left="2552"/>
        <w:rPr>
          <w:lang w:bidi="fr-CH"/>
        </w:rPr>
      </w:pPr>
      <w:r w:rsidRPr="009D2F10">
        <w:rPr>
          <w:lang w:bidi="fr-CH"/>
        </w:rPr>
        <w:t>Sur l’un des véhicules, on peut monter le pneumatique de référence et le pneumatique témoin ; sur l’autre, on peut monter le pneumatique témoin et le pneumatique à contrôler. Les conditions doivent toutes être conformes à celles décrites aux paragraphes 3.12.3.2.2.1.2 à 3.12.3.2.2.2.5 ci-dessus.</w:t>
      </w:r>
    </w:p>
    <w:p w:rsidR="009D2F10" w:rsidRPr="009D2F10" w:rsidRDefault="009D2F10" w:rsidP="00D7057F">
      <w:pPr>
        <w:pStyle w:val="SingleTxtG"/>
        <w:keepNext/>
        <w:keepLines/>
        <w:ind w:left="2552" w:hanging="1418"/>
        <w:rPr>
          <w:lang w:bidi="fr-CH"/>
        </w:rPr>
      </w:pPr>
      <w:r w:rsidRPr="009D2F10">
        <w:rPr>
          <w:lang w:bidi="fr-CH"/>
        </w:rPr>
        <w:t>3.12.3.2.2.2.8.2</w:t>
      </w:r>
      <w:r w:rsidRPr="009D2F10">
        <w:rPr>
          <w:lang w:bidi="fr-CH"/>
        </w:rPr>
        <w:tab/>
        <w:t>La première évaluation est une comparaison entre le pneumatique témoin et le pneumatique de référence. Le résultat (indice 1 d’adhérence sur sol mouillé) indique l’efficacité relative du pneumatique témoin par rapport au pneumatique de référence.</w:t>
      </w:r>
    </w:p>
    <w:p w:rsidR="009D2F10" w:rsidRPr="009D2F10" w:rsidRDefault="009D2F10" w:rsidP="00D7057F">
      <w:pPr>
        <w:pStyle w:val="SingleTxtG"/>
        <w:keepNext/>
        <w:keepLines/>
        <w:ind w:left="2552" w:hanging="1418"/>
        <w:rPr>
          <w:lang w:bidi="fr-CH"/>
        </w:rPr>
      </w:pPr>
      <w:r w:rsidRPr="009D2F10">
        <w:rPr>
          <w:lang w:bidi="fr-CH"/>
        </w:rPr>
        <w:t>3.12.3.2.2.2.8.3</w:t>
      </w:r>
      <w:r w:rsidRPr="009D2F10">
        <w:rPr>
          <w:lang w:bidi="fr-CH"/>
        </w:rPr>
        <w:tab/>
        <w:t>La seconde évaluation est une comparaison entre le pneumatique à contrôler et le pneumatique témoin. Le résultat (indice 2 d’adhérence sur sol mouillé) indique l’efficacité relative du pneumatique à contrôler par rapport au pneumatique témoin.</w:t>
      </w:r>
    </w:p>
    <w:p w:rsidR="009D2F10" w:rsidRPr="009D2F10" w:rsidRDefault="009D2F10" w:rsidP="009D2F10">
      <w:pPr>
        <w:pStyle w:val="SingleTxtG"/>
        <w:ind w:left="2552"/>
        <w:rPr>
          <w:lang w:bidi="fr-CH"/>
        </w:rPr>
      </w:pPr>
      <w:r w:rsidRPr="009D2F10">
        <w:rPr>
          <w:lang w:bidi="fr-CH"/>
        </w:rPr>
        <w:t>La seconde évaluation se déroule sur la même piste que la première, une semaine au plus après la première. La température du revêtement une fois mouillé devra se situer à ±5 °C de la température relevée lors de la première évaluation. Le jeu de pneumatiques témoins (4 ou 6 pneumatiques) est physiquement le même que celui employé pour la première évaluation.</w:t>
      </w:r>
    </w:p>
    <w:p w:rsidR="009D2F10" w:rsidRPr="009D2F10" w:rsidRDefault="009D2F10" w:rsidP="00D7057F">
      <w:pPr>
        <w:pStyle w:val="SingleTxtG"/>
        <w:keepNext/>
        <w:keepLines/>
        <w:ind w:left="2552" w:hanging="1418"/>
        <w:rPr>
          <w:lang w:bidi="fr-CH"/>
        </w:rPr>
      </w:pPr>
      <w:r w:rsidRPr="009D2F10">
        <w:rPr>
          <w:lang w:bidi="fr-CH"/>
        </w:rPr>
        <w:lastRenderedPageBreak/>
        <w:t>3.12.3.2.2.2.8.4</w:t>
      </w:r>
      <w:r w:rsidRPr="009D2F10">
        <w:rPr>
          <w:lang w:bidi="fr-CH"/>
        </w:rPr>
        <w:tab/>
        <w:t>Le coefficient d’adhérence sur sol mouillé du pneumatique à contrôler par rapport au pneumatique de référence s’obtient en multipliant les efficacités relatives calculées précédemment :</w:t>
      </w:r>
    </w:p>
    <w:p w:rsidR="009D2F10" w:rsidRPr="009D2F10" w:rsidRDefault="009D2F10" w:rsidP="009D2F10">
      <w:pPr>
        <w:pStyle w:val="SingleTxtG"/>
        <w:ind w:left="2552"/>
        <w:rPr>
          <w:lang w:bidi="fr-CH"/>
        </w:rPr>
      </w:pPr>
      <w:r w:rsidRPr="009D2F10">
        <w:rPr>
          <w:lang w:bidi="fr-CH"/>
        </w:rPr>
        <w:t>(indice 1 d’adhérence sur sol mouillé x indice 2 d’adhérence sur sol mouillé)</w:t>
      </w:r>
    </w:p>
    <w:p w:rsidR="009D2F10" w:rsidRPr="009D2F10" w:rsidRDefault="009D2F10" w:rsidP="009D2F10">
      <w:pPr>
        <w:pStyle w:val="SingleTxtG"/>
        <w:ind w:left="2552"/>
        <w:rPr>
          <w:lang w:bidi="fr-CH"/>
        </w:rPr>
      </w:pPr>
      <w:r w:rsidRPr="009D2F10">
        <w:rPr>
          <w:i/>
          <w:lang w:bidi="fr-CH"/>
        </w:rPr>
        <w:t>Note</w:t>
      </w:r>
      <w:r w:rsidRPr="009D2F10">
        <w:rPr>
          <w:lang w:bidi="fr-CH"/>
        </w:rPr>
        <w:t xml:space="preserve"> : Lorsque l’expert chargé des essais décide d’utiliser un SRTT comme pneumatique témoin (cas où, dans la procédure d’essai, on compare directement deux SRTT au lieu de comparer un SRTT avec un pneumatique témoin) le résultat de la comparaison entre les SRTT est appelé « facteur de recalage local ». </w:t>
      </w:r>
    </w:p>
    <w:p w:rsidR="009D2F10" w:rsidRPr="009D2F10" w:rsidRDefault="009D2F10" w:rsidP="009D2F10">
      <w:pPr>
        <w:pStyle w:val="SingleTxtG"/>
        <w:ind w:left="2552"/>
        <w:rPr>
          <w:lang w:bidi="fr-CH"/>
        </w:rPr>
      </w:pPr>
      <w:r w:rsidRPr="009D2F10">
        <w:rPr>
          <w:lang w:bidi="fr-CH"/>
        </w:rPr>
        <w:t xml:space="preserve">Il est admis d’utiliser une comparaison antérieure entre SRTT. </w:t>
      </w:r>
    </w:p>
    <w:p w:rsidR="009D2F10" w:rsidRPr="009D2F10" w:rsidRDefault="009D2F10" w:rsidP="009D2F10">
      <w:pPr>
        <w:pStyle w:val="SingleTxtG"/>
        <w:ind w:left="2552"/>
        <w:rPr>
          <w:lang w:bidi="fr-CH"/>
        </w:rPr>
      </w:pPr>
      <w:r w:rsidRPr="009D2F10">
        <w:rPr>
          <w:lang w:bidi="fr-CH"/>
        </w:rPr>
        <w:t>Les résultats des comparaisons devront être vérifiés périodiquement.</w:t>
      </w:r>
    </w:p>
    <w:p w:rsidR="009D2F10" w:rsidRPr="009D2F10" w:rsidRDefault="009D2F10" w:rsidP="00D7057F">
      <w:pPr>
        <w:pStyle w:val="SingleTxtG"/>
        <w:keepNext/>
        <w:keepLines/>
        <w:ind w:left="2552" w:hanging="1418"/>
        <w:rPr>
          <w:lang w:bidi="fr-CH"/>
        </w:rPr>
      </w:pPr>
      <w:r w:rsidRPr="009D2F10">
        <w:rPr>
          <w:lang w:bidi="fr-CH"/>
        </w:rPr>
        <w:t>3.12.3.2.2.2.8.5</w:t>
      </w:r>
      <w:r w:rsidRPr="009D2F10">
        <w:rPr>
          <w:lang w:bidi="fr-CH"/>
        </w:rPr>
        <w:tab/>
        <w:t>Sélection d’un jeu de pneumatiques comme jeu de pneumatiques témoins</w:t>
      </w:r>
    </w:p>
    <w:p w:rsidR="009D2F10" w:rsidRPr="009D2F10" w:rsidRDefault="009D2F10" w:rsidP="009D2F10">
      <w:pPr>
        <w:pStyle w:val="SingleTxtG"/>
        <w:ind w:left="2552"/>
        <w:rPr>
          <w:lang w:bidi="fr-CH"/>
        </w:rPr>
      </w:pPr>
      <w:r w:rsidRPr="009D2F10">
        <w:rPr>
          <w:lang w:bidi="fr-CH"/>
        </w:rPr>
        <w:t>Un « jeu de pneumatiques témoins » est un jeu de pneumatiques identiques fabriqués dans une même usine au cours d’une même semaine.</w:t>
      </w:r>
    </w:p>
    <w:p w:rsidR="009D2F10" w:rsidRPr="009D2F10" w:rsidRDefault="009D2F10" w:rsidP="00D7057F">
      <w:pPr>
        <w:pStyle w:val="SingleTxtG"/>
        <w:keepNext/>
        <w:keepLines/>
        <w:ind w:left="2552" w:hanging="1418"/>
        <w:rPr>
          <w:lang w:bidi="fr-CH"/>
        </w:rPr>
      </w:pPr>
      <w:r w:rsidRPr="009D2F10">
        <w:rPr>
          <w:lang w:bidi="fr-CH"/>
        </w:rPr>
        <w:t>3.12.3.2.2.2.8.6</w:t>
      </w:r>
      <w:r w:rsidRPr="009D2F10">
        <w:rPr>
          <w:lang w:bidi="fr-CH"/>
        </w:rPr>
        <w:tab/>
        <w:t>Pneumatiques de référence et pneumatiques témoins</w:t>
      </w:r>
    </w:p>
    <w:p w:rsidR="009D2F10" w:rsidRPr="009D2F10" w:rsidRDefault="009D2F10" w:rsidP="009D2F10">
      <w:pPr>
        <w:pStyle w:val="SingleTxtG"/>
        <w:ind w:left="2552"/>
        <w:rPr>
          <w:lang w:bidi="fr-CH"/>
        </w:rPr>
      </w:pPr>
      <w:r w:rsidRPr="009D2F10">
        <w:rPr>
          <w:lang w:bidi="fr-CH"/>
        </w:rPr>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rsidR="009D2F10" w:rsidRPr="009D2F10" w:rsidRDefault="009D2F10" w:rsidP="00D7057F">
      <w:pPr>
        <w:pStyle w:val="SingleTxtG"/>
        <w:keepNext/>
        <w:keepLines/>
        <w:ind w:left="2552" w:hanging="1418"/>
        <w:rPr>
          <w:lang w:bidi="fr-CH"/>
        </w:rPr>
      </w:pPr>
      <w:r w:rsidRPr="009D2F10">
        <w:rPr>
          <w:lang w:bidi="fr-CH"/>
        </w:rPr>
        <w:t>3.12.3.2.2.2.8.7</w:t>
      </w:r>
      <w:r w:rsidRPr="009D2F10">
        <w:rPr>
          <w:lang w:bidi="fr-CH"/>
        </w:rPr>
        <w:tab/>
        <w:t>Stockage des pneumatiques témoins</w:t>
      </w:r>
    </w:p>
    <w:p w:rsidR="009D2F10" w:rsidRPr="009D2F10" w:rsidRDefault="009D2F10" w:rsidP="00D7057F">
      <w:pPr>
        <w:pStyle w:val="SingleTxtG"/>
        <w:ind w:left="2552"/>
        <w:rPr>
          <w:lang w:bidi="fr-CH"/>
        </w:rPr>
      </w:pPr>
      <w:r w:rsidRPr="009D2F10">
        <w:rPr>
          <w:lang w:bidi="fr-CH"/>
        </w:rPr>
        <w:t>Une fois que le jeu de pneumatiques témoins a été évalué par rapport au pneumatique de référence, des conditions de stockage particulières doivent être respectées aux fins du remplacement des pneumatiques témoins.</w:t>
      </w:r>
    </w:p>
    <w:p w:rsidR="009D2F10" w:rsidRPr="009D2F10" w:rsidRDefault="009D2F10" w:rsidP="00D7057F">
      <w:pPr>
        <w:pStyle w:val="SingleTxtG"/>
        <w:keepNext/>
        <w:keepLines/>
        <w:ind w:left="2552" w:hanging="1418"/>
        <w:rPr>
          <w:lang w:bidi="fr-CH"/>
        </w:rPr>
      </w:pPr>
      <w:r w:rsidRPr="009D2F10">
        <w:rPr>
          <w:lang w:bidi="fr-CH"/>
        </w:rPr>
        <w:t>3.12.3.2.2.2.8.8</w:t>
      </w:r>
      <w:r w:rsidRPr="009D2F10">
        <w:rPr>
          <w:lang w:bidi="fr-CH"/>
        </w:rPr>
        <w:tab/>
        <w:t>Remplacement des pneumatiques de référence et des pneumatiques témoins</w:t>
      </w:r>
    </w:p>
    <w:p w:rsidR="009D2F10" w:rsidRPr="009D2F10" w:rsidRDefault="009D2F10" w:rsidP="009D2F10">
      <w:pPr>
        <w:pStyle w:val="SingleTxtG"/>
        <w:ind w:left="2552"/>
        <w:rPr>
          <w:lang w:bidi="fr-CH"/>
        </w:rPr>
      </w:pPr>
      <w:r w:rsidRPr="009D2F10">
        <w:rPr>
          <w:lang w:bidi="fr-CH"/>
        </w:rPr>
        <w:t>Lorsque les essais causent une usure irrégulière ou des dommages, ou lorsque l’usure a une incidence sur les résultats obtenus, le pneumatique concerné ne doit plus être utilisé.</w:t>
      </w:r>
    </w:p>
    <w:p w:rsidR="009D2F10" w:rsidRPr="009D2F10" w:rsidRDefault="009D2F10" w:rsidP="00D7057F">
      <w:pPr>
        <w:pStyle w:val="SingleTxtG"/>
        <w:keepNext/>
        <w:keepLines/>
        <w:ind w:left="2552" w:hanging="1418"/>
        <w:rPr>
          <w:lang w:bidi="fr-CH"/>
        </w:rPr>
      </w:pPr>
      <w:bookmarkStart w:id="297" w:name="_Toc329088815"/>
      <w:bookmarkStart w:id="298" w:name="_Ref318296795"/>
      <w:bookmarkStart w:id="299" w:name="_Ref317777596"/>
      <w:bookmarkStart w:id="300" w:name="_Toc280015582"/>
      <w:bookmarkStart w:id="301" w:name="_Toc279591092"/>
      <w:bookmarkStart w:id="302" w:name="_Toc279591016"/>
      <w:bookmarkStart w:id="303" w:name="_Toc279590978"/>
      <w:bookmarkStart w:id="304" w:name="_Toc279590939"/>
      <w:bookmarkStart w:id="305" w:name="_Toc279590832"/>
      <w:bookmarkStart w:id="306" w:name="_Toc279590528"/>
      <w:bookmarkStart w:id="307" w:name="_Toc279590475"/>
      <w:bookmarkStart w:id="308" w:name="_Toc279589949"/>
      <w:r w:rsidRPr="009D2F10">
        <w:rPr>
          <w:lang w:bidi="fr-CH"/>
        </w:rPr>
        <w:t>3.13</w:t>
      </w:r>
      <w:r w:rsidRPr="009D2F10">
        <w:rPr>
          <w:lang w:bidi="fr-CH"/>
        </w:rPr>
        <w:tab/>
        <w:t>Procédure d’évaluation du mode roulage à plat des pneumatiques de roulage à plat</w:t>
      </w:r>
      <w:bookmarkEnd w:id="297"/>
      <w:bookmarkEnd w:id="298"/>
      <w:bookmarkEnd w:id="299"/>
      <w:bookmarkEnd w:id="300"/>
      <w:bookmarkEnd w:id="301"/>
      <w:bookmarkEnd w:id="302"/>
      <w:bookmarkEnd w:id="303"/>
      <w:bookmarkEnd w:id="304"/>
      <w:bookmarkEnd w:id="305"/>
      <w:bookmarkEnd w:id="306"/>
      <w:bookmarkEnd w:id="307"/>
      <w:bookmarkEnd w:id="308"/>
    </w:p>
    <w:p w:rsidR="009D2F10" w:rsidRPr="009D2F10" w:rsidRDefault="009D2F10" w:rsidP="009D2F10">
      <w:pPr>
        <w:pStyle w:val="SingleTxtG"/>
        <w:ind w:left="2552"/>
        <w:rPr>
          <w:bCs/>
          <w:lang w:bidi="fr-CH"/>
        </w:rPr>
      </w:pPr>
      <w:r w:rsidRPr="009D2F10">
        <w:rPr>
          <w:lang w:bidi="fr-CH"/>
        </w:rPr>
        <w:t>Pour les pneumatiques de roulage à plat caractérisés par le code « RF » dans la désignation des dimensions, un essai charge/vitesse doit être effectué comme prescrit au paragraphe 3.13.1 ci-dessous.</w:t>
      </w:r>
    </w:p>
    <w:p w:rsidR="009D2F10" w:rsidRPr="009D2F10" w:rsidRDefault="00D7057F" w:rsidP="00D7057F">
      <w:pPr>
        <w:pStyle w:val="SingleTxtG"/>
        <w:ind w:left="2552" w:hanging="1418"/>
        <w:rPr>
          <w:bCs/>
          <w:lang w:bidi="fr-CH"/>
        </w:rPr>
      </w:pPr>
      <w:r>
        <w:rPr>
          <w:lang w:bidi="fr-CH"/>
        </w:rPr>
        <w:tab/>
      </w:r>
      <w:r w:rsidR="009D2F10" w:rsidRPr="009D2F10">
        <w:rPr>
          <w:lang w:bidi="fr-CH"/>
        </w:rPr>
        <w:t>Un pneumatique de roulage à plat</w:t>
      </w:r>
      <w:r w:rsidR="00CE61A4">
        <w:rPr>
          <w:lang w:bidi="fr-CH"/>
        </w:rPr>
        <w:t xml:space="preserve"> soumis à l’essai du paragraphe </w:t>
      </w:r>
      <w:r w:rsidR="009D2F10" w:rsidRPr="009D2F10">
        <w:rPr>
          <w:lang w:bidi="fr-CH"/>
        </w:rPr>
        <w:t>3.13.1 est considéré comme ayant subi l’essai avec succès si la bande de roulement reste rattachée aux deux flancs et si la diminution de la hauteur de la partie comprimée du pneu par rapport au début de l’essai n’est pas supérieure à 20 %.</w:t>
      </w:r>
    </w:p>
    <w:p w:rsidR="009D2F10" w:rsidRPr="009D2F10" w:rsidRDefault="009D2F10" w:rsidP="00D7057F">
      <w:pPr>
        <w:pStyle w:val="SingleTxtG"/>
        <w:ind w:left="2552" w:hanging="1418"/>
        <w:rPr>
          <w:lang w:bidi="fr-CH"/>
        </w:rPr>
      </w:pPr>
      <w:bookmarkStart w:id="309" w:name="_Ref317761602"/>
      <w:r w:rsidRPr="009D2F10">
        <w:rPr>
          <w:lang w:bidi="fr-CH"/>
        </w:rPr>
        <w:t>3.13.1</w:t>
      </w:r>
      <w:r w:rsidRPr="009D2F10">
        <w:rPr>
          <w:lang w:bidi="fr-CH"/>
        </w:rPr>
        <w:tab/>
        <w:t>Procédure d’essai</w:t>
      </w:r>
      <w:bookmarkEnd w:id="309"/>
    </w:p>
    <w:p w:rsidR="009D2F10" w:rsidRPr="009D2F10" w:rsidRDefault="009D2F10" w:rsidP="00D7057F">
      <w:pPr>
        <w:pStyle w:val="SingleTxtG"/>
        <w:ind w:left="2552" w:hanging="1418"/>
        <w:rPr>
          <w:bCs/>
          <w:lang w:bidi="fr-CH"/>
        </w:rPr>
      </w:pPr>
      <w:r w:rsidRPr="009D2F10">
        <w:rPr>
          <w:lang w:bidi="fr-CH"/>
        </w:rPr>
        <w:t>3.13.1.1</w:t>
      </w:r>
      <w:r w:rsidRPr="009D2F10">
        <w:rPr>
          <w:lang w:bidi="fr-CH"/>
        </w:rPr>
        <w:tab/>
        <w:t xml:space="preserve">Monter un pneumatique neuf sur la jante d’essai indiquée par le fabricant. </w:t>
      </w:r>
    </w:p>
    <w:p w:rsidR="009D2F10" w:rsidRPr="009D2F10" w:rsidRDefault="009D2F10" w:rsidP="00D7057F">
      <w:pPr>
        <w:pStyle w:val="SingleTxtG"/>
        <w:ind w:left="2552" w:hanging="1418"/>
        <w:rPr>
          <w:bCs/>
          <w:lang w:bidi="fr-CH"/>
        </w:rPr>
      </w:pPr>
      <w:r w:rsidRPr="009D2F10">
        <w:rPr>
          <w:lang w:bidi="fr-CH"/>
        </w:rPr>
        <w:t>3.13.1.2</w:t>
      </w:r>
      <w:r w:rsidRPr="009D2F10">
        <w:rPr>
          <w:lang w:bidi="fr-CH"/>
        </w:rPr>
        <w:tab/>
        <w:t>Conditionner l’ensemble pneumatique/roue à 35 </w:t>
      </w:r>
      <w:r w:rsidRPr="009D2F10">
        <w:rPr>
          <w:bCs/>
          <w:lang w:bidi="fr-CH"/>
        </w:rPr>
        <w:t>± </w:t>
      </w:r>
      <w:r w:rsidRPr="009D2F10">
        <w:rPr>
          <w:lang w:bidi="fr-CH"/>
        </w:rPr>
        <w:t>3 °C et 250 kPa pendant 3 h.</w:t>
      </w:r>
    </w:p>
    <w:p w:rsidR="009D2F10" w:rsidRPr="009D2F10" w:rsidRDefault="009D2F10" w:rsidP="00D7057F">
      <w:pPr>
        <w:pStyle w:val="SingleTxtG"/>
        <w:ind w:left="2552" w:hanging="1418"/>
        <w:rPr>
          <w:bCs/>
          <w:lang w:bidi="fr-CH"/>
        </w:rPr>
      </w:pPr>
      <w:r w:rsidRPr="009D2F10">
        <w:rPr>
          <w:lang w:bidi="fr-CH"/>
        </w:rPr>
        <w:lastRenderedPageBreak/>
        <w:t>3.13.1.3</w:t>
      </w:r>
      <w:r w:rsidRPr="009D2F10">
        <w:rPr>
          <w:lang w:bidi="fr-CH"/>
        </w:rPr>
        <w:tab/>
        <w:t xml:space="preserve">Dévisser la valve et attendre jusqu’à ce que le pneumatique soit </w:t>
      </w:r>
      <w:r w:rsidR="00D7057F" w:rsidRPr="009D2F10">
        <w:rPr>
          <w:lang w:bidi="fr-CH"/>
        </w:rPr>
        <w:t>complétement</w:t>
      </w:r>
      <w:r w:rsidRPr="009D2F10">
        <w:rPr>
          <w:lang w:bidi="fr-CH"/>
        </w:rPr>
        <w:t xml:space="preserve"> dégonflé.</w:t>
      </w:r>
    </w:p>
    <w:p w:rsidR="009D2F10" w:rsidRPr="009D2F10" w:rsidRDefault="009D2F10" w:rsidP="00D7057F">
      <w:pPr>
        <w:pStyle w:val="SingleTxtG"/>
        <w:ind w:left="2552" w:hanging="1418"/>
        <w:rPr>
          <w:bCs/>
          <w:lang w:bidi="fr-CH"/>
        </w:rPr>
      </w:pPr>
      <w:r w:rsidRPr="009D2F10">
        <w:rPr>
          <w:lang w:bidi="fr-CH"/>
        </w:rPr>
        <w:t>3.13.1.4</w:t>
      </w:r>
      <w:r w:rsidRPr="009D2F10">
        <w:rPr>
          <w:lang w:bidi="fr-CH"/>
        </w:rPr>
        <w:tab/>
        <w:t>Monter l’ensemble pneumatique/roue sur un essieu d’essai et appliquer celle-ci contre la périphérie d’un volant lisse d’un diamètre de 1,70 m </w:t>
      </w:r>
      <w:r w:rsidRPr="009D2F10">
        <w:rPr>
          <w:bCs/>
          <w:lang w:bidi="fr-CH"/>
        </w:rPr>
        <w:t>±</w:t>
      </w:r>
      <w:r w:rsidR="00CE61A4">
        <w:rPr>
          <w:bCs/>
          <w:lang w:bidi="fr-CH"/>
        </w:rPr>
        <w:t> </w:t>
      </w:r>
      <w:r w:rsidRPr="009D2F10">
        <w:rPr>
          <w:lang w:bidi="fr-CH"/>
        </w:rPr>
        <w:t xml:space="preserve">1 % ou de 2,0 m </w:t>
      </w:r>
      <w:r w:rsidR="00CE61A4">
        <w:rPr>
          <w:bCs/>
          <w:lang w:bidi="fr-CH"/>
        </w:rPr>
        <w:t>± </w:t>
      </w:r>
      <w:r w:rsidRPr="009D2F10">
        <w:rPr>
          <w:lang w:bidi="fr-CH"/>
        </w:rPr>
        <w:t>1 %.</w:t>
      </w:r>
    </w:p>
    <w:p w:rsidR="009D2F10" w:rsidRPr="009D2F10" w:rsidRDefault="009D2F10" w:rsidP="00D7057F">
      <w:pPr>
        <w:pStyle w:val="SingleTxtG"/>
        <w:ind w:left="2552" w:hanging="1418"/>
        <w:rPr>
          <w:bCs/>
          <w:lang w:bidi="fr-CH"/>
        </w:rPr>
      </w:pPr>
      <w:r w:rsidRPr="009D2F10">
        <w:rPr>
          <w:lang w:bidi="fr-CH"/>
        </w:rPr>
        <w:t>3.13.1.5</w:t>
      </w:r>
      <w:r w:rsidRPr="009D2F10">
        <w:rPr>
          <w:lang w:bidi="fr-CH"/>
        </w:rPr>
        <w:tab/>
        <w:t>Appliquer sur l’essieu d’essai une force égale à 65 % de la capacité maximale nominale correspondant à l’indice de charge du pneumatique.</w:t>
      </w:r>
    </w:p>
    <w:p w:rsidR="009D2F10" w:rsidRPr="009D2F10" w:rsidRDefault="009D2F10" w:rsidP="00D7057F">
      <w:pPr>
        <w:pStyle w:val="SingleTxtG"/>
        <w:ind w:left="2552" w:hanging="1418"/>
        <w:rPr>
          <w:bCs/>
          <w:lang w:bidi="fr-CH"/>
        </w:rPr>
      </w:pPr>
      <w:r w:rsidRPr="009D2F10">
        <w:rPr>
          <w:lang w:bidi="fr-CH"/>
        </w:rPr>
        <w:t>3.13.1.6</w:t>
      </w:r>
      <w:r w:rsidRPr="009D2F10">
        <w:rPr>
          <w:lang w:bidi="fr-CH"/>
        </w:rPr>
        <w:tab/>
        <w:t>Au début d</w:t>
      </w:r>
      <w:r w:rsidR="00CE61A4">
        <w:rPr>
          <w:lang w:bidi="fr-CH"/>
        </w:rPr>
        <w:t>e l’épreuve, mesurer la hauteur </w:t>
      </w:r>
      <w:r w:rsidRPr="009D2F10">
        <w:rPr>
          <w:lang w:bidi="fr-CH"/>
        </w:rPr>
        <w:t>Z1 de la partie comprimée du pneu.</w:t>
      </w:r>
    </w:p>
    <w:p w:rsidR="009D2F10" w:rsidRPr="009D2F10" w:rsidRDefault="009D2F10" w:rsidP="00D7057F">
      <w:pPr>
        <w:pStyle w:val="SingleTxtG"/>
        <w:ind w:left="2552" w:hanging="1418"/>
        <w:rPr>
          <w:bCs/>
          <w:lang w:bidi="fr-CH"/>
        </w:rPr>
      </w:pPr>
      <w:r w:rsidRPr="009D2F10">
        <w:rPr>
          <w:lang w:bidi="fr-CH"/>
        </w:rPr>
        <w:t>3.13.1.7</w:t>
      </w:r>
      <w:r w:rsidRPr="009D2F10">
        <w:rPr>
          <w:lang w:bidi="fr-CH"/>
        </w:rPr>
        <w:tab/>
        <w:t>La température ambiante du local d’essai doit être maintenue à 35 ± 3 °C.</w:t>
      </w:r>
    </w:p>
    <w:p w:rsidR="009D2F10" w:rsidRPr="009D2F10" w:rsidRDefault="009D2F10" w:rsidP="00D7057F">
      <w:pPr>
        <w:pStyle w:val="SingleTxtG"/>
        <w:ind w:left="2552" w:hanging="1418"/>
        <w:rPr>
          <w:bCs/>
          <w:lang w:bidi="fr-CH"/>
        </w:rPr>
      </w:pPr>
      <w:r w:rsidRPr="009D2F10">
        <w:rPr>
          <w:lang w:bidi="fr-CH"/>
        </w:rPr>
        <w:t>3.13.1.8</w:t>
      </w:r>
      <w:r w:rsidRPr="009D2F10">
        <w:rPr>
          <w:lang w:bidi="fr-CH"/>
        </w:rPr>
        <w:tab/>
        <w:t>Exécuter intégralement l’essai, sans interruptions, en respectant les paramètres ci-dessous :</w:t>
      </w:r>
    </w:p>
    <w:p w:rsidR="009D2F10" w:rsidRPr="009D2F10" w:rsidRDefault="009D2F10" w:rsidP="00D7057F">
      <w:pPr>
        <w:pStyle w:val="SingleTxtG"/>
        <w:ind w:left="2552"/>
        <w:rPr>
          <w:lang w:bidi="fr-CH"/>
        </w:rPr>
      </w:pPr>
      <w:r w:rsidRPr="009D2F10">
        <w:rPr>
          <w:lang w:bidi="fr-CH"/>
        </w:rPr>
        <w:t>Temps de passage de la vitesse 0 à une vitesse d’essai constante : 5 min.</w:t>
      </w:r>
    </w:p>
    <w:p w:rsidR="009D2F10" w:rsidRPr="009D2F10" w:rsidRDefault="009D2F10" w:rsidP="00D7057F">
      <w:pPr>
        <w:pStyle w:val="SingleTxtG"/>
        <w:ind w:left="2552"/>
        <w:rPr>
          <w:lang w:bidi="fr-CH"/>
        </w:rPr>
      </w:pPr>
      <w:r w:rsidRPr="009D2F10">
        <w:rPr>
          <w:lang w:bidi="fr-CH"/>
        </w:rPr>
        <w:t>Vitesse d’essai : 80 km/h ; durée de l’</w:t>
      </w:r>
      <w:r w:rsidR="00CE61A4">
        <w:rPr>
          <w:lang w:bidi="fr-CH"/>
        </w:rPr>
        <w:t>essai à la vitesse d’essai : 60 </w:t>
      </w:r>
      <w:r w:rsidRPr="009D2F10">
        <w:rPr>
          <w:lang w:bidi="fr-CH"/>
        </w:rPr>
        <w:t>min.</w:t>
      </w:r>
    </w:p>
    <w:p w:rsidR="009D2F10" w:rsidRPr="009D2F10" w:rsidRDefault="009D2F10" w:rsidP="00D7057F">
      <w:pPr>
        <w:pStyle w:val="SingleTxtG"/>
        <w:ind w:left="2552" w:hanging="1418"/>
        <w:rPr>
          <w:bCs/>
          <w:lang w:bidi="fr-CH"/>
        </w:rPr>
      </w:pPr>
      <w:r w:rsidRPr="009D2F10">
        <w:rPr>
          <w:lang w:bidi="fr-CH"/>
        </w:rPr>
        <w:t>3.13.1.9</w:t>
      </w:r>
      <w:r w:rsidRPr="009D2F10">
        <w:rPr>
          <w:lang w:bidi="fr-CH"/>
        </w:rPr>
        <w:tab/>
        <w:t>À la fin de l’essai, mesurer la hauteur</w:t>
      </w:r>
      <w:r w:rsidR="00CE61A4">
        <w:rPr>
          <w:lang w:bidi="fr-CH"/>
        </w:rPr>
        <w:t> </w:t>
      </w:r>
      <w:r w:rsidRPr="009D2F10">
        <w:rPr>
          <w:lang w:bidi="fr-CH"/>
        </w:rPr>
        <w:t>Z2 de la partie comprimée du pneumatique.</w:t>
      </w:r>
    </w:p>
    <w:p w:rsidR="009D2F10" w:rsidRPr="009D2F10" w:rsidRDefault="009D2F10" w:rsidP="00D7057F">
      <w:pPr>
        <w:pStyle w:val="SingleTxtG"/>
        <w:ind w:left="2552" w:hanging="1418"/>
        <w:rPr>
          <w:bCs/>
          <w:lang w:bidi="fr-CH"/>
        </w:rPr>
      </w:pPr>
      <w:r w:rsidRPr="009D2F10">
        <w:rPr>
          <w:lang w:bidi="fr-CH"/>
        </w:rPr>
        <w:t>3.13.1.10</w:t>
      </w:r>
      <w:r w:rsidRPr="009D2F10">
        <w:rPr>
          <w:lang w:bidi="fr-CH"/>
        </w:rPr>
        <w:tab/>
        <w:t>Calculer en pourcentage la diminution de la hauteur de la partie comprimée du pneumatique par rapport au début de l’essai ((Z1 </w:t>
      </w:r>
      <w:r w:rsidR="00CE61A4">
        <w:rPr>
          <w:lang w:bidi="fr-CH"/>
        </w:rPr>
        <w:noBreakHyphen/>
      </w:r>
      <w:r w:rsidRPr="009D2F10">
        <w:rPr>
          <w:lang w:bidi="fr-CH"/>
        </w:rPr>
        <w:t> Z2) /</w:t>
      </w:r>
      <w:r w:rsidR="003A7253">
        <w:rPr>
          <w:lang w:bidi="fr-CH"/>
        </w:rPr>
        <w:t> </w:t>
      </w:r>
      <w:r w:rsidRPr="009D2F10">
        <w:rPr>
          <w:lang w:bidi="fr-CH"/>
        </w:rPr>
        <w:t>Z1)</w:t>
      </w:r>
      <w:r w:rsidR="00CE61A4">
        <w:rPr>
          <w:lang w:bidi="fr-CH"/>
        </w:rPr>
        <w:t> </w:t>
      </w:r>
      <w:r w:rsidRPr="009D2F10">
        <w:rPr>
          <w:lang w:bidi="fr-CH"/>
        </w:rPr>
        <w:t>x</w:t>
      </w:r>
      <w:r w:rsidR="00CE61A4">
        <w:rPr>
          <w:lang w:bidi="fr-CH"/>
        </w:rPr>
        <w:t> </w:t>
      </w:r>
      <w:r w:rsidRPr="009D2F10">
        <w:rPr>
          <w:lang w:bidi="fr-CH"/>
        </w:rPr>
        <w:t>100.</w:t>
      </w:r>
    </w:p>
    <w:p w:rsidR="009D2F10" w:rsidRPr="009D2F10" w:rsidRDefault="009D2F10" w:rsidP="00D7057F">
      <w:pPr>
        <w:pStyle w:val="SingleTxtG"/>
        <w:keepNext/>
        <w:keepLines/>
        <w:ind w:left="2552" w:hanging="1418"/>
        <w:rPr>
          <w:lang w:bidi="fr-CH"/>
        </w:rPr>
      </w:pPr>
      <w:r w:rsidRPr="009D2F10">
        <w:rPr>
          <w:lang w:bidi="fr-CH"/>
        </w:rPr>
        <w:t>3.14</w:t>
      </w:r>
      <w:r w:rsidRPr="009D2F10">
        <w:rPr>
          <w:lang w:bidi="fr-CH"/>
        </w:rPr>
        <w:tab/>
        <w:t>Essai de résistance pour les pneumatiques des catégories</w:t>
      </w:r>
      <w:r w:rsidR="00CE61A4">
        <w:rPr>
          <w:lang w:bidi="fr-CH"/>
        </w:rPr>
        <w:t> </w:t>
      </w:r>
      <w:r w:rsidRPr="009D2F10">
        <w:rPr>
          <w:lang w:bidi="fr-CH"/>
        </w:rPr>
        <w:t>LT/C</w:t>
      </w:r>
    </w:p>
    <w:p w:rsidR="009D2F10" w:rsidRPr="009D2F10" w:rsidRDefault="00D7057F" w:rsidP="00D7057F">
      <w:pPr>
        <w:pStyle w:val="SingleTxtG"/>
        <w:keepNext/>
        <w:keepLines/>
        <w:ind w:left="2552" w:hanging="1418"/>
        <w:rPr>
          <w:lang w:bidi="fr-CH"/>
        </w:rPr>
      </w:pPr>
      <w:r>
        <w:rPr>
          <w:lang w:bidi="fr-CH"/>
        </w:rPr>
        <w:t>3.14.1</w:t>
      </w:r>
      <w:r>
        <w:rPr>
          <w:lang w:bidi="fr-CH"/>
        </w:rPr>
        <w:tab/>
      </w:r>
      <w:r w:rsidR="009D2F10" w:rsidRPr="009D2F10">
        <w:rPr>
          <w:lang w:bidi="fr-CH"/>
        </w:rPr>
        <w:t>Prescriptions</w:t>
      </w:r>
    </w:p>
    <w:p w:rsidR="009D2F10" w:rsidRDefault="009D2F10" w:rsidP="00D7057F">
      <w:pPr>
        <w:pStyle w:val="SingleTxtG"/>
        <w:ind w:left="2552"/>
        <w:rPr>
          <w:lang w:bidi="fr-CH"/>
        </w:rPr>
      </w:pPr>
      <w:r w:rsidRPr="009D2F10">
        <w:rPr>
          <w:lang w:bidi="fr-CH"/>
        </w:rPr>
        <w:t>Lors d’un essai effectué selon les procédures décrites dans la présente section, les pneumatiques des catégories LT/C doivent avoir une résistance moyenne au moins égale aux valeurs du tableau ci-après pour la 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0E3BA3" w:rsidRPr="00167780" w:rsidTr="00CE61A4">
        <w:trPr>
          <w:tblHeader/>
        </w:trPr>
        <w:tc>
          <w:tcPr>
            <w:tcW w:w="1984" w:type="dxa"/>
            <w:vMerge w:val="restart"/>
            <w:tcBorders>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00" w:lineRule="exact"/>
              <w:ind w:left="57" w:right="57"/>
              <w:rPr>
                <w:i/>
                <w:sz w:val="16"/>
                <w:szCs w:val="16"/>
              </w:rPr>
            </w:pPr>
            <w:r w:rsidRPr="00167780">
              <w:rPr>
                <w:i/>
                <w:sz w:val="16"/>
                <w:szCs w:val="16"/>
              </w:rPr>
              <w:t>Code de plage de charges</w:t>
            </w:r>
          </w:p>
        </w:tc>
        <w:tc>
          <w:tcPr>
            <w:tcW w:w="3970" w:type="dxa"/>
            <w:gridSpan w:val="2"/>
            <w:tcBorders>
              <w:left w:val="single" w:sz="4" w:space="0" w:color="auto"/>
            </w:tcBorders>
            <w:shd w:val="clear" w:color="auto" w:fill="auto"/>
            <w:vAlign w:val="bottom"/>
          </w:tcPr>
          <w:p w:rsidR="000E3BA3" w:rsidRPr="00167780" w:rsidRDefault="000E3BA3" w:rsidP="00DD75BC">
            <w:pPr>
              <w:suppressAutoHyphens w:val="0"/>
              <w:spacing w:before="60" w:after="60" w:line="200" w:lineRule="exact"/>
              <w:ind w:left="57" w:right="57"/>
              <w:jc w:val="center"/>
              <w:rPr>
                <w:i/>
                <w:sz w:val="16"/>
                <w:szCs w:val="16"/>
              </w:rPr>
            </w:pPr>
            <w:r w:rsidRPr="00167780">
              <w:rPr>
                <w:i/>
                <w:sz w:val="16"/>
                <w:szCs w:val="16"/>
              </w:rPr>
              <w:t>Résistance minimale à la rupture</w:t>
            </w:r>
          </w:p>
        </w:tc>
      </w:tr>
      <w:tr w:rsidR="000E3BA3" w:rsidRPr="00167780" w:rsidTr="00CE61A4">
        <w:trPr>
          <w:tblHeader/>
        </w:trPr>
        <w:tc>
          <w:tcPr>
            <w:tcW w:w="1984" w:type="dxa"/>
            <w:vMerge/>
            <w:tcBorders>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00" w:lineRule="exact"/>
              <w:ind w:left="57" w:right="57"/>
              <w:rPr>
                <w:i/>
                <w:sz w:val="16"/>
                <w:szCs w:val="16"/>
              </w:rPr>
            </w:pPr>
          </w:p>
        </w:tc>
        <w:tc>
          <w:tcPr>
            <w:tcW w:w="1985" w:type="dxa"/>
            <w:tcBorders>
              <w:left w:val="single" w:sz="4" w:space="0" w:color="auto"/>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00" w:lineRule="exact"/>
              <w:ind w:left="57" w:right="57"/>
              <w:jc w:val="right"/>
              <w:rPr>
                <w:i/>
                <w:sz w:val="16"/>
                <w:szCs w:val="16"/>
              </w:rPr>
            </w:pPr>
            <w:r w:rsidRPr="00167780">
              <w:rPr>
                <w:i/>
                <w:sz w:val="16"/>
                <w:szCs w:val="16"/>
              </w:rPr>
              <w:t>Joules (J)</w:t>
            </w:r>
          </w:p>
        </w:tc>
        <w:tc>
          <w:tcPr>
            <w:tcW w:w="1985" w:type="dxa"/>
            <w:tcBorders>
              <w:left w:val="single" w:sz="4" w:space="0" w:color="auto"/>
              <w:bottom w:val="single" w:sz="12" w:space="0" w:color="auto"/>
            </w:tcBorders>
            <w:shd w:val="clear" w:color="auto" w:fill="auto"/>
            <w:vAlign w:val="bottom"/>
          </w:tcPr>
          <w:p w:rsidR="000E3BA3" w:rsidRPr="00167780" w:rsidRDefault="000E3BA3" w:rsidP="000E3BA3">
            <w:pPr>
              <w:suppressAutoHyphens w:val="0"/>
              <w:spacing w:before="60" w:after="60" w:line="200" w:lineRule="exact"/>
              <w:ind w:left="57" w:right="57"/>
              <w:jc w:val="right"/>
              <w:rPr>
                <w:i/>
                <w:sz w:val="16"/>
                <w:szCs w:val="16"/>
              </w:rPr>
            </w:pPr>
            <w:r w:rsidRPr="00167780">
              <w:rPr>
                <w:i/>
                <w:sz w:val="16"/>
                <w:szCs w:val="16"/>
              </w:rPr>
              <w:t>Inch-Pounds (in-lbs)</w:t>
            </w:r>
          </w:p>
        </w:tc>
      </w:tr>
      <w:tr w:rsidR="000E3BA3" w:rsidRPr="00167780" w:rsidTr="00CE61A4">
        <w:tc>
          <w:tcPr>
            <w:tcW w:w="1984" w:type="dxa"/>
            <w:tcBorders>
              <w:top w:val="single" w:sz="12" w:space="0" w:color="auto"/>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B</w:t>
            </w:r>
          </w:p>
        </w:tc>
        <w:tc>
          <w:tcPr>
            <w:tcW w:w="1985" w:type="dxa"/>
            <w:tcBorders>
              <w:top w:val="single" w:sz="12" w:space="0" w:color="auto"/>
              <w:left w:val="single" w:sz="4"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293</w:t>
            </w:r>
          </w:p>
        </w:tc>
        <w:tc>
          <w:tcPr>
            <w:tcW w:w="1985" w:type="dxa"/>
            <w:tcBorders>
              <w:top w:val="single" w:sz="12" w:space="0" w:color="auto"/>
              <w:lef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2 600</w:t>
            </w:r>
          </w:p>
        </w:tc>
      </w:tr>
      <w:tr w:rsidR="000E3BA3" w:rsidRPr="00167780" w:rsidTr="00CE61A4">
        <w:tc>
          <w:tcPr>
            <w:tcW w:w="1984" w:type="dxa"/>
            <w:tcBorders>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C</w:t>
            </w:r>
          </w:p>
        </w:tc>
        <w:tc>
          <w:tcPr>
            <w:tcW w:w="1985" w:type="dxa"/>
            <w:tcBorders>
              <w:left w:val="single" w:sz="4"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361</w:t>
            </w:r>
          </w:p>
        </w:tc>
        <w:tc>
          <w:tcPr>
            <w:tcW w:w="1985" w:type="dxa"/>
            <w:tcBorders>
              <w:lef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3 200</w:t>
            </w:r>
          </w:p>
        </w:tc>
      </w:tr>
      <w:tr w:rsidR="000E3BA3" w:rsidRPr="00167780" w:rsidTr="00CE61A4">
        <w:tc>
          <w:tcPr>
            <w:tcW w:w="1984" w:type="dxa"/>
            <w:tcBorders>
              <w:bottom w:val="single" w:sz="4" w:space="0" w:color="auto"/>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D</w:t>
            </w:r>
          </w:p>
        </w:tc>
        <w:tc>
          <w:tcPr>
            <w:tcW w:w="1985" w:type="dxa"/>
            <w:tcBorders>
              <w:left w:val="single" w:sz="4" w:space="0" w:color="auto"/>
              <w:bottom w:val="single" w:sz="4"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514</w:t>
            </w:r>
          </w:p>
        </w:tc>
        <w:tc>
          <w:tcPr>
            <w:tcW w:w="1985" w:type="dxa"/>
            <w:tcBorders>
              <w:left w:val="single" w:sz="4" w:space="0" w:color="auto"/>
              <w:bottom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4 550</w:t>
            </w:r>
          </w:p>
        </w:tc>
      </w:tr>
      <w:tr w:rsidR="000E3BA3" w:rsidRPr="00167780" w:rsidTr="00CE61A4">
        <w:tc>
          <w:tcPr>
            <w:tcW w:w="1984" w:type="dxa"/>
            <w:tcBorders>
              <w:bottom w:val="single" w:sz="12" w:space="0" w:color="auto"/>
              <w:right w:val="single" w:sz="4" w:space="0" w:color="auto"/>
            </w:tcBorders>
            <w:shd w:val="clear" w:color="auto" w:fill="auto"/>
          </w:tcPr>
          <w:p w:rsidR="000E3BA3" w:rsidRPr="00167780" w:rsidRDefault="000E3BA3" w:rsidP="000E3BA3">
            <w:pPr>
              <w:suppressAutoHyphens w:val="0"/>
              <w:spacing w:before="60" w:after="60" w:line="220" w:lineRule="exact"/>
              <w:ind w:left="57" w:right="57"/>
              <w:rPr>
                <w:sz w:val="18"/>
              </w:rPr>
            </w:pPr>
            <w:r w:rsidRPr="00167780">
              <w:rPr>
                <w:sz w:val="18"/>
              </w:rPr>
              <w:t>E</w:t>
            </w:r>
          </w:p>
        </w:tc>
        <w:tc>
          <w:tcPr>
            <w:tcW w:w="1985" w:type="dxa"/>
            <w:tcBorders>
              <w:left w:val="single" w:sz="4" w:space="0" w:color="auto"/>
              <w:bottom w:val="single" w:sz="12" w:space="0" w:color="auto"/>
              <w:right w:val="single" w:sz="4"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576</w:t>
            </w:r>
          </w:p>
        </w:tc>
        <w:tc>
          <w:tcPr>
            <w:tcW w:w="1985" w:type="dxa"/>
            <w:tcBorders>
              <w:left w:val="single" w:sz="4" w:space="0" w:color="auto"/>
              <w:bottom w:val="single" w:sz="12" w:space="0" w:color="auto"/>
            </w:tcBorders>
            <w:shd w:val="clear" w:color="auto" w:fill="auto"/>
            <w:vAlign w:val="bottom"/>
          </w:tcPr>
          <w:p w:rsidR="000E3BA3" w:rsidRPr="00167780" w:rsidRDefault="000E3BA3" w:rsidP="000E3BA3">
            <w:pPr>
              <w:suppressAutoHyphens w:val="0"/>
              <w:spacing w:before="60" w:after="60" w:line="220" w:lineRule="exact"/>
              <w:ind w:left="57" w:right="57"/>
              <w:jc w:val="right"/>
              <w:rPr>
                <w:sz w:val="18"/>
              </w:rPr>
            </w:pPr>
            <w:r w:rsidRPr="00167780">
              <w:rPr>
                <w:sz w:val="18"/>
              </w:rPr>
              <w:t>5 100</w:t>
            </w:r>
          </w:p>
        </w:tc>
      </w:tr>
    </w:tbl>
    <w:p w:rsidR="003B19C8" w:rsidRPr="003B19C8" w:rsidRDefault="003B19C8" w:rsidP="003B19C8">
      <w:pPr>
        <w:pStyle w:val="SingleTxtG"/>
        <w:keepNext/>
        <w:keepLines/>
        <w:spacing w:before="240"/>
        <w:ind w:left="2552" w:hanging="1418"/>
        <w:rPr>
          <w:lang w:bidi="fr-CH"/>
        </w:rPr>
      </w:pPr>
      <w:r w:rsidRPr="003B19C8">
        <w:rPr>
          <w:lang w:bidi="fr-CH"/>
        </w:rPr>
        <w:t>3.14.2</w:t>
      </w:r>
      <w:r w:rsidRPr="003B19C8">
        <w:rPr>
          <w:lang w:bidi="fr-CH"/>
        </w:rPr>
        <w:tab/>
        <w:t>Préparation du pneumatique</w:t>
      </w:r>
    </w:p>
    <w:p w:rsidR="003B19C8" w:rsidRPr="003B19C8" w:rsidRDefault="003B19C8" w:rsidP="003B19C8">
      <w:pPr>
        <w:pStyle w:val="SingleTxtG"/>
        <w:ind w:left="2552"/>
        <w:rPr>
          <w:lang w:bidi="fr-CH"/>
        </w:rPr>
      </w:pPr>
      <w:r w:rsidRPr="003B19C8">
        <w:rPr>
          <w:lang w:bidi="fr-CH"/>
        </w:rPr>
        <w:t>Monter le pneumatique sur une roue modèle et le gonfler à la pression correspondant à la charge maximale, ou à la charge maximale en montage jumelé lorsque le marquage du pneumatique prévoit le montage simple et le montage jumelé. Dans le cas d’un pneumatique sans chambre, une chambre peut être ajoutée pour l’essai pour garantir le maintien de la pression de gonflage au cours de l’essai.</w:t>
      </w:r>
    </w:p>
    <w:p w:rsidR="003B19C8" w:rsidRPr="003B19C8" w:rsidRDefault="003B19C8" w:rsidP="003B19C8">
      <w:pPr>
        <w:pStyle w:val="SingleTxtG"/>
        <w:ind w:left="2552"/>
        <w:rPr>
          <w:lang w:bidi="fr-CH"/>
        </w:rPr>
      </w:pPr>
      <w:r w:rsidRPr="003B19C8">
        <w:rPr>
          <w:lang w:bidi="fr-CH"/>
        </w:rPr>
        <w:t>Conditionner le pneumatique monté sur sa jante à la température ambiante du local pendant au moins 3 h, et rétablir la valeur de pression si nécessaire.</w:t>
      </w:r>
    </w:p>
    <w:p w:rsidR="003B19C8" w:rsidRPr="003B19C8" w:rsidRDefault="003B19C8" w:rsidP="003B19C8">
      <w:pPr>
        <w:pStyle w:val="SingleTxtG"/>
        <w:keepNext/>
        <w:keepLines/>
        <w:ind w:left="2552" w:hanging="1418"/>
        <w:rPr>
          <w:bCs/>
          <w:lang w:bidi="fr-CH"/>
        </w:rPr>
      </w:pPr>
      <w:r w:rsidRPr="003B19C8">
        <w:rPr>
          <w:lang w:bidi="fr-CH"/>
        </w:rPr>
        <w:lastRenderedPageBreak/>
        <w:t>3.14.3</w:t>
      </w:r>
      <w:r w:rsidRPr="003B19C8">
        <w:rPr>
          <w:lang w:bidi="fr-CH"/>
        </w:rPr>
        <w:tab/>
        <w:t>Procédure d’essai</w:t>
      </w:r>
    </w:p>
    <w:p w:rsidR="003B19C8" w:rsidRPr="003B19C8" w:rsidRDefault="003B19C8" w:rsidP="003B19C8">
      <w:pPr>
        <w:pStyle w:val="SingleTxtG"/>
        <w:keepNext/>
        <w:keepLines/>
        <w:ind w:left="2552" w:hanging="1418"/>
        <w:rPr>
          <w:bCs/>
          <w:lang w:bidi="fr-CH"/>
        </w:rPr>
      </w:pPr>
      <w:r w:rsidRPr="003B19C8">
        <w:rPr>
          <w:lang w:bidi="fr-CH"/>
        </w:rPr>
        <w:t>3.14.3.1</w:t>
      </w:r>
      <w:r w:rsidRPr="003B19C8">
        <w:rPr>
          <w:lang w:bidi="fr-CH"/>
        </w:rPr>
        <w:tab/>
        <w:t>Enfoncer un poinçon cylindrique en acier de 19,05 mm (3/4 in) de diamètre à bout hémisphérique perpendiculairement dans la nervure de la bande de roulement située le plus près possible de la ligne médiane de la bande de roulement, en évitant une pénétration dans la rainure de la sculpture de la bande de roulement, à une vitesse de 50 mm (2 in) par minute.</w:t>
      </w:r>
    </w:p>
    <w:p w:rsidR="003B19C8" w:rsidRPr="003B19C8" w:rsidRDefault="003B19C8" w:rsidP="003B19C8">
      <w:pPr>
        <w:pStyle w:val="SingleTxtG"/>
        <w:keepNext/>
        <w:keepLines/>
        <w:ind w:left="2552" w:hanging="1418"/>
        <w:rPr>
          <w:bCs/>
          <w:lang w:bidi="fr-CH"/>
        </w:rPr>
      </w:pPr>
      <w:r w:rsidRPr="003B19C8">
        <w:rPr>
          <w:lang w:bidi="fr-CH"/>
        </w:rPr>
        <w:t>3.14.3.2</w:t>
      </w:r>
      <w:r w:rsidRPr="003B19C8">
        <w:rPr>
          <w:lang w:bidi="fr-CH"/>
        </w:rPr>
        <w:tab/>
        <w:t>Enregistrer la force appliquée sur le poinçon et la distance de pénétration en cinq points à peu près équidistants répartis sur la circonférence du pneumatique. S’il n’y a pas de perforation du pneumatique avant que le poinçon ne soit arrêté au moment où il va toucher la jante, enregistrer la force et la pénétration à ce stade et utiliser ces valeurs dans le paragraphe 3.14.3.3.</w:t>
      </w:r>
    </w:p>
    <w:p w:rsidR="003B19C8" w:rsidRPr="003B19C8" w:rsidRDefault="003B19C8" w:rsidP="003B19C8">
      <w:pPr>
        <w:pStyle w:val="SingleTxtG"/>
        <w:keepNext/>
        <w:keepLines/>
        <w:ind w:left="2552" w:hanging="1418"/>
        <w:rPr>
          <w:bCs/>
          <w:lang w:bidi="fr-CH"/>
        </w:rPr>
      </w:pPr>
      <w:bookmarkStart w:id="310" w:name="_Ref317692406"/>
      <w:r w:rsidRPr="003B19C8">
        <w:rPr>
          <w:lang w:bidi="fr-CH"/>
        </w:rPr>
        <w:t>3.14.3.3</w:t>
      </w:r>
      <w:r w:rsidRPr="003B19C8">
        <w:rPr>
          <w:lang w:bidi="fr-CH"/>
        </w:rPr>
        <w:tab/>
        <w:t>L’éner</w:t>
      </w:r>
      <w:r w:rsidR="003B25A9">
        <w:rPr>
          <w:lang w:bidi="fr-CH"/>
        </w:rPr>
        <w:t>gie de rupture </w:t>
      </w:r>
      <w:r w:rsidRPr="003B19C8">
        <w:rPr>
          <w:lang w:bidi="fr-CH"/>
        </w:rPr>
        <w:t>W, en joules, est calculée au moyen de la formule suivante :</w:t>
      </w:r>
      <w:bookmarkEnd w:id="310"/>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((F P)/2) 10</w:t>
      </w:r>
      <w:r w:rsidRPr="003B19C8">
        <w:rPr>
          <w:vertAlign w:val="superscript"/>
          <w:lang w:bidi="fr-CH"/>
        </w:rPr>
        <w:t>-3</w:t>
      </w:r>
      <w:r w:rsidR="003B25A9">
        <w:rPr>
          <w:vertAlign w:val="superscript"/>
          <w:lang w:bidi="fr-CH"/>
        </w:rPr>
        <w:t> </w:t>
      </w:r>
      <w:r w:rsidR="003B25A9">
        <w:rPr>
          <w:lang w:bidi="fr-CH"/>
        </w:rPr>
        <w:t>;</w:t>
      </w:r>
    </w:p>
    <w:p w:rsidR="003B19C8" w:rsidRPr="003B19C8" w:rsidRDefault="003B19C8" w:rsidP="003B19C8">
      <w:pPr>
        <w:pStyle w:val="SingleTxtG"/>
        <w:ind w:left="2552"/>
        <w:rPr>
          <w:lang w:bidi="fr-CH"/>
        </w:rPr>
      </w:pPr>
      <w:r w:rsidRPr="003B19C8">
        <w:rPr>
          <w:lang w:bidi="fr-CH"/>
        </w:rPr>
        <w:t>Où :</w:t>
      </w:r>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énergie en joules ;</w:t>
      </w:r>
    </w:p>
    <w:p w:rsidR="003B19C8" w:rsidRPr="003B19C8" w:rsidRDefault="003B19C8" w:rsidP="003B19C8">
      <w:pPr>
        <w:pStyle w:val="SingleTxtG"/>
        <w:ind w:left="2552"/>
        <w:rPr>
          <w:lang w:bidi="fr-CH"/>
        </w:rPr>
      </w:pPr>
      <w:r w:rsidRPr="003B19C8">
        <w:rPr>
          <w:lang w:bidi="fr-CH"/>
        </w:rPr>
        <w:t xml:space="preserve">F = </w:t>
      </w:r>
      <w:r w:rsidR="00694DEB">
        <w:rPr>
          <w:lang w:bidi="fr-CH"/>
        </w:rPr>
        <w:tab/>
      </w:r>
      <w:r w:rsidRPr="003B19C8">
        <w:rPr>
          <w:lang w:bidi="fr-CH"/>
        </w:rPr>
        <w:t>force en newtons appliquée au poinçon ;</w:t>
      </w:r>
    </w:p>
    <w:p w:rsidR="003B19C8" w:rsidRPr="003B19C8" w:rsidRDefault="003B19C8" w:rsidP="003B19C8">
      <w:pPr>
        <w:pStyle w:val="SingleTxtG"/>
        <w:ind w:left="2552"/>
        <w:rPr>
          <w:lang w:bidi="fr-CH"/>
        </w:rPr>
      </w:pPr>
      <w:r w:rsidRPr="003B19C8">
        <w:rPr>
          <w:lang w:bidi="fr-CH"/>
        </w:rPr>
        <w:t xml:space="preserve">P = </w:t>
      </w:r>
      <w:r w:rsidR="00694DEB">
        <w:rPr>
          <w:lang w:bidi="fr-CH"/>
        </w:rPr>
        <w:tab/>
      </w:r>
      <w:r w:rsidRPr="003B19C8">
        <w:rPr>
          <w:lang w:bidi="fr-CH"/>
        </w:rPr>
        <w:t xml:space="preserve">distance de pénétration du poinçon en mm ; </w:t>
      </w:r>
    </w:p>
    <w:p w:rsidR="003B19C8" w:rsidRPr="003B19C8" w:rsidRDefault="003B19C8" w:rsidP="003B19C8">
      <w:pPr>
        <w:pStyle w:val="SingleTxtG"/>
        <w:ind w:left="2552"/>
        <w:rPr>
          <w:lang w:bidi="fr-CH"/>
        </w:rPr>
      </w:pPr>
      <w:r w:rsidRPr="003B19C8">
        <w:rPr>
          <w:lang w:bidi="fr-CH"/>
        </w:rPr>
        <w:t>Ou</w:t>
      </w:r>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((F P)/2)</w:t>
      </w:r>
    </w:p>
    <w:p w:rsidR="003B19C8" w:rsidRPr="003B19C8" w:rsidRDefault="003B19C8" w:rsidP="003B19C8">
      <w:pPr>
        <w:pStyle w:val="SingleTxtG"/>
        <w:ind w:left="2552"/>
        <w:rPr>
          <w:lang w:bidi="fr-CH"/>
        </w:rPr>
      </w:pPr>
      <w:r w:rsidRPr="003B19C8">
        <w:rPr>
          <w:lang w:bidi="fr-CH"/>
        </w:rPr>
        <w:t>Où :</w:t>
      </w:r>
    </w:p>
    <w:p w:rsidR="003B19C8" w:rsidRPr="003B19C8" w:rsidRDefault="003B19C8" w:rsidP="003B19C8">
      <w:pPr>
        <w:pStyle w:val="SingleTxtG"/>
        <w:ind w:left="2552"/>
        <w:rPr>
          <w:lang w:bidi="fr-CH"/>
        </w:rPr>
      </w:pPr>
      <w:r w:rsidRPr="003B19C8">
        <w:rPr>
          <w:lang w:bidi="fr-CH"/>
        </w:rPr>
        <w:t xml:space="preserve">W = </w:t>
      </w:r>
      <w:r w:rsidR="00694DEB">
        <w:rPr>
          <w:lang w:bidi="fr-CH"/>
        </w:rPr>
        <w:tab/>
      </w:r>
      <w:r w:rsidRPr="003B19C8">
        <w:rPr>
          <w:lang w:bidi="fr-CH"/>
        </w:rPr>
        <w:t>énergie en in-lbs ;</w:t>
      </w:r>
    </w:p>
    <w:p w:rsidR="003B19C8" w:rsidRPr="003B19C8" w:rsidRDefault="003B19C8" w:rsidP="003B19C8">
      <w:pPr>
        <w:pStyle w:val="SingleTxtG"/>
        <w:ind w:left="2552"/>
        <w:rPr>
          <w:lang w:bidi="fr-CH"/>
        </w:rPr>
      </w:pPr>
      <w:r w:rsidRPr="003B19C8">
        <w:rPr>
          <w:lang w:bidi="fr-CH"/>
        </w:rPr>
        <w:t xml:space="preserve">F = </w:t>
      </w:r>
      <w:r w:rsidR="00694DEB">
        <w:rPr>
          <w:lang w:bidi="fr-CH"/>
        </w:rPr>
        <w:tab/>
      </w:r>
      <w:r w:rsidRPr="003B19C8">
        <w:rPr>
          <w:lang w:bidi="fr-CH"/>
        </w:rPr>
        <w:t>force en lbs ;</w:t>
      </w:r>
    </w:p>
    <w:p w:rsidR="003B19C8" w:rsidRPr="003B19C8" w:rsidRDefault="003B19C8" w:rsidP="003B19C8">
      <w:pPr>
        <w:pStyle w:val="SingleTxtG"/>
        <w:ind w:left="2552"/>
        <w:rPr>
          <w:lang w:bidi="fr-CH"/>
        </w:rPr>
      </w:pPr>
      <w:r w:rsidRPr="003B19C8">
        <w:rPr>
          <w:lang w:bidi="fr-CH"/>
        </w:rPr>
        <w:t xml:space="preserve">P = </w:t>
      </w:r>
      <w:r w:rsidR="00694DEB">
        <w:rPr>
          <w:lang w:bidi="fr-CH"/>
        </w:rPr>
        <w:tab/>
      </w:r>
      <w:r w:rsidRPr="003B19C8">
        <w:rPr>
          <w:lang w:bidi="fr-CH"/>
        </w:rPr>
        <w:t>distance de pénétration du poinçon en in.</w:t>
      </w:r>
    </w:p>
    <w:p w:rsidR="003B19C8" w:rsidRPr="003B19C8" w:rsidRDefault="003B19C8" w:rsidP="003B19C8">
      <w:pPr>
        <w:pStyle w:val="SingleTxtG"/>
        <w:keepNext/>
        <w:keepLines/>
        <w:ind w:left="2552" w:hanging="1418"/>
        <w:rPr>
          <w:bCs/>
          <w:lang w:bidi="fr-CH"/>
        </w:rPr>
      </w:pPr>
      <w:r w:rsidRPr="003B19C8">
        <w:rPr>
          <w:lang w:bidi="fr-CH"/>
        </w:rPr>
        <w:t>3.14.3.4</w:t>
      </w:r>
      <w:r w:rsidRPr="003B19C8">
        <w:rPr>
          <w:lang w:bidi="fr-CH"/>
        </w:rPr>
        <w:tab/>
        <w:t>Déterminer l’énergie de rupture pour le pneumatique en calculant la moyenne des cinq valeurs obtenues conformément au paragraphe 3.14.3.3.</w:t>
      </w:r>
    </w:p>
    <w:p w:rsidR="003B19C8" w:rsidRPr="003B19C8" w:rsidRDefault="003B19C8" w:rsidP="003B19C8">
      <w:pPr>
        <w:pStyle w:val="SingleTxtG"/>
        <w:keepNext/>
        <w:keepLines/>
        <w:ind w:left="2552" w:hanging="1418"/>
        <w:rPr>
          <w:lang w:bidi="fr-CH"/>
        </w:rPr>
      </w:pPr>
      <w:bookmarkStart w:id="311" w:name="_Toc329088817"/>
      <w:bookmarkStart w:id="312" w:name="_Ref318453110"/>
      <w:bookmarkStart w:id="313" w:name="_Toc280015584"/>
      <w:bookmarkStart w:id="314" w:name="_Toc279591094"/>
      <w:bookmarkStart w:id="315" w:name="_Toc279591018"/>
      <w:bookmarkStart w:id="316" w:name="_Toc279590980"/>
      <w:bookmarkStart w:id="317" w:name="_Toc279590941"/>
      <w:bookmarkStart w:id="318" w:name="_Toc279590834"/>
      <w:bookmarkStart w:id="319" w:name="_Toc279590530"/>
      <w:bookmarkStart w:id="320" w:name="_Toc279590477"/>
      <w:bookmarkStart w:id="321" w:name="_Toc279589951"/>
      <w:r w:rsidRPr="003B19C8">
        <w:rPr>
          <w:lang w:bidi="fr-CH"/>
        </w:rPr>
        <w:t>3.15</w:t>
      </w:r>
      <w:r w:rsidRPr="003B19C8">
        <w:rPr>
          <w:lang w:bidi="fr-CH"/>
        </w:rPr>
        <w:tab/>
        <w:t xml:space="preserve">Essai de résistance au détalonnage pour les pneumatiques sans chambre des catégories LT/C ayant un code </w:t>
      </w:r>
      <w:r w:rsidR="003B25A9">
        <w:rPr>
          <w:lang w:bidi="fr-CH"/>
        </w:rPr>
        <w:t>nominal de diamètre de jante de </w:t>
      </w:r>
      <w:r w:rsidRPr="003B19C8">
        <w:rPr>
          <w:lang w:bidi="fr-CH"/>
        </w:rPr>
        <w:t>10 ou plus</w:t>
      </w:r>
      <w:bookmarkEnd w:id="311"/>
      <w:bookmarkEnd w:id="312"/>
      <w:bookmarkEnd w:id="313"/>
      <w:bookmarkEnd w:id="314"/>
      <w:bookmarkEnd w:id="315"/>
      <w:bookmarkEnd w:id="316"/>
      <w:bookmarkEnd w:id="317"/>
      <w:bookmarkEnd w:id="318"/>
      <w:bookmarkEnd w:id="319"/>
      <w:bookmarkEnd w:id="320"/>
      <w:bookmarkEnd w:id="321"/>
    </w:p>
    <w:p w:rsidR="003B19C8" w:rsidRPr="003B19C8" w:rsidRDefault="003B19C8" w:rsidP="003B19C8">
      <w:pPr>
        <w:pStyle w:val="SingleTxtG"/>
        <w:keepNext/>
        <w:keepLines/>
        <w:ind w:left="2552" w:hanging="1418"/>
        <w:rPr>
          <w:lang w:bidi="fr-CH"/>
        </w:rPr>
      </w:pPr>
      <w:bookmarkStart w:id="322" w:name="_Ref317692306"/>
      <w:r w:rsidRPr="003B19C8">
        <w:rPr>
          <w:lang w:bidi="fr-CH"/>
        </w:rPr>
        <w:t>3.15.1</w:t>
      </w:r>
      <w:r w:rsidRPr="003B19C8">
        <w:rPr>
          <w:lang w:bidi="fr-CH"/>
        </w:rPr>
        <w:tab/>
        <w:t>Prescriptions</w:t>
      </w:r>
      <w:bookmarkEnd w:id="322"/>
    </w:p>
    <w:p w:rsidR="003B19C8" w:rsidRPr="003B19C8" w:rsidRDefault="003B19C8" w:rsidP="003B19C8">
      <w:pPr>
        <w:pStyle w:val="SingleTxtG"/>
        <w:ind w:left="2552"/>
        <w:rPr>
          <w:lang w:bidi="fr-CH"/>
        </w:rPr>
      </w:pPr>
      <w:r w:rsidRPr="003B19C8">
        <w:rPr>
          <w:lang w:bidi="fr-CH"/>
        </w:rPr>
        <w:t>Lors d’un essai effectué selon les procédures décrites dans la présente section sur un pneumatique sans chambre des catégories LT/C la force à appliquer pour causer le détalonnage du talon du pneumatique au point de contact ne doit pas être inférieure aux valeurs ci-après :</w:t>
      </w:r>
    </w:p>
    <w:p w:rsidR="003B19C8" w:rsidRPr="003B19C8" w:rsidRDefault="003B19C8" w:rsidP="003B19C8">
      <w:pPr>
        <w:pStyle w:val="SingleTxtG"/>
        <w:ind w:left="3119" w:hanging="567"/>
        <w:rPr>
          <w:lang w:bidi="fr-CH"/>
        </w:rPr>
      </w:pPr>
      <w:r w:rsidRPr="003B19C8">
        <w:rPr>
          <w:lang w:bidi="fr-CH"/>
        </w:rPr>
        <w:t>a)</w:t>
      </w:r>
      <w:r w:rsidRPr="003B19C8">
        <w:rPr>
          <w:lang w:bidi="fr-CH"/>
        </w:rPr>
        <w:tab/>
        <w:t>6 670 N (1 500 lbs) pour les pneumatiques d’une largeur nominale de section de moins de 160 mm (6 in) ;</w:t>
      </w:r>
    </w:p>
    <w:p w:rsidR="003B19C8" w:rsidRPr="003B19C8" w:rsidRDefault="003B19C8" w:rsidP="003B19C8">
      <w:pPr>
        <w:pStyle w:val="SingleTxtG"/>
        <w:ind w:left="3119" w:hanging="567"/>
        <w:rPr>
          <w:lang w:bidi="fr-CH"/>
        </w:rPr>
      </w:pPr>
      <w:r w:rsidRPr="003B19C8">
        <w:rPr>
          <w:lang w:bidi="fr-CH"/>
        </w:rPr>
        <w:t>b)</w:t>
      </w:r>
      <w:r w:rsidRPr="003B19C8">
        <w:rPr>
          <w:lang w:bidi="fr-CH"/>
        </w:rPr>
        <w:tab/>
        <w:t>8 890 N (2 000 lbs) pour les pneumatiques d’une largeur nominale de section de 160 mm (6 in) ou plus mais de moins de 205 mm (8 in) ;</w:t>
      </w:r>
    </w:p>
    <w:p w:rsidR="003B19C8" w:rsidRPr="003B19C8" w:rsidRDefault="003B19C8" w:rsidP="003B19C8">
      <w:pPr>
        <w:pStyle w:val="SingleTxtG"/>
        <w:ind w:left="3119" w:hanging="567"/>
        <w:rPr>
          <w:lang w:bidi="fr-CH"/>
        </w:rPr>
      </w:pPr>
      <w:r w:rsidRPr="003B19C8">
        <w:rPr>
          <w:lang w:bidi="fr-CH"/>
        </w:rPr>
        <w:lastRenderedPageBreak/>
        <w:t>c)</w:t>
      </w:r>
      <w:r w:rsidRPr="003B19C8">
        <w:rPr>
          <w:lang w:bidi="fr-CH"/>
        </w:rPr>
        <w:tab/>
        <w:t>11 120 N (2 500 lbs) pour les pneumatiques d’une largeur nominale de section 205 mm (8 in) ou plus.</w:t>
      </w:r>
    </w:p>
    <w:p w:rsidR="003B19C8" w:rsidRPr="003B19C8" w:rsidRDefault="003B19C8" w:rsidP="003B19C8">
      <w:pPr>
        <w:pStyle w:val="SingleTxtG"/>
        <w:keepNext/>
        <w:keepLines/>
        <w:ind w:left="2552" w:hanging="1418"/>
        <w:rPr>
          <w:lang w:bidi="fr-CH"/>
        </w:rPr>
      </w:pPr>
      <w:r w:rsidRPr="003B19C8">
        <w:rPr>
          <w:lang w:bidi="fr-CH"/>
        </w:rPr>
        <w:t>3.15.2</w:t>
      </w:r>
      <w:r w:rsidRPr="003B19C8">
        <w:rPr>
          <w:lang w:bidi="fr-CH"/>
        </w:rPr>
        <w:tab/>
        <w:t>Préparation de l’ensemble pneumatique/roue</w:t>
      </w:r>
    </w:p>
    <w:p w:rsidR="003B19C8" w:rsidRPr="003B19C8" w:rsidRDefault="003B19C8" w:rsidP="003B19C8">
      <w:pPr>
        <w:pStyle w:val="SingleTxtG"/>
        <w:ind w:left="2552" w:hanging="1418"/>
        <w:rPr>
          <w:bCs/>
          <w:lang w:bidi="fr-CH"/>
        </w:rPr>
      </w:pPr>
      <w:r w:rsidRPr="003B19C8">
        <w:rPr>
          <w:lang w:bidi="fr-CH"/>
        </w:rPr>
        <w:t>3.15.2.1</w:t>
      </w:r>
      <w:r w:rsidRPr="003B19C8">
        <w:rPr>
          <w:lang w:bidi="fr-CH"/>
        </w:rPr>
        <w:tab/>
        <w:t>Laver le pneumatique, le sécher à l’endroit des talons et le monter, sans utiliser de lubrifiant ni d’adhésif, sur une jante d’essai peinte et propre.</w:t>
      </w:r>
    </w:p>
    <w:p w:rsidR="003B19C8" w:rsidRPr="003B19C8" w:rsidRDefault="003B19C8" w:rsidP="003B19C8">
      <w:pPr>
        <w:pStyle w:val="SingleTxtG"/>
        <w:keepNext/>
        <w:keepLines/>
        <w:ind w:left="2552" w:hanging="1418"/>
        <w:rPr>
          <w:lang w:bidi="fr-CH"/>
        </w:rPr>
      </w:pPr>
      <w:r>
        <w:rPr>
          <w:lang w:bidi="fr-CH"/>
        </w:rPr>
        <w:t>3.15.2.2</w:t>
      </w:r>
      <w:r>
        <w:rPr>
          <w:lang w:bidi="fr-CH"/>
        </w:rPr>
        <w:tab/>
      </w:r>
      <w:r w:rsidRPr="003B19C8">
        <w:rPr>
          <w:lang w:bidi="fr-CH"/>
        </w:rPr>
        <w:t>Le gonfler à la pression appropriée prévue au tableau ci-après à la température ambiante du local :</w:t>
      </w:r>
    </w:p>
    <w:p w:rsidR="00D7057F" w:rsidRDefault="003B19C8" w:rsidP="003B19C8">
      <w:pPr>
        <w:pStyle w:val="SingleTxtG"/>
        <w:ind w:left="2552"/>
        <w:rPr>
          <w:lang w:bidi="fr-CH"/>
        </w:rPr>
      </w:pPr>
      <w:r w:rsidRPr="003B19C8">
        <w:rPr>
          <w:lang w:bidi="fr-CH"/>
        </w:rPr>
        <w:t>Pour les pneumatiques des catégories LT/C, la pression de gonflage maximale admissible à appliquer pour l’essai de détalonnage doit être comme suit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3"/>
        <w:gridCol w:w="3577"/>
      </w:tblGrid>
      <w:tr w:rsidR="00BF464F" w:rsidRPr="00167780" w:rsidTr="003B25A9">
        <w:trPr>
          <w:tblHeader/>
        </w:trPr>
        <w:tc>
          <w:tcPr>
            <w:tcW w:w="3064" w:type="dxa"/>
            <w:tcBorders>
              <w:bottom w:val="single" w:sz="12" w:space="0" w:color="auto"/>
            </w:tcBorders>
            <w:shd w:val="clear" w:color="auto" w:fill="auto"/>
            <w:vAlign w:val="bottom"/>
          </w:tcPr>
          <w:p w:rsidR="00BF464F" w:rsidRPr="00167780" w:rsidRDefault="00BF464F" w:rsidP="00BF464F">
            <w:pPr>
              <w:suppressAutoHyphens w:val="0"/>
              <w:spacing w:before="60" w:after="60" w:line="200" w:lineRule="exact"/>
              <w:ind w:left="57" w:right="57"/>
              <w:rPr>
                <w:i/>
                <w:sz w:val="16"/>
              </w:rPr>
            </w:pPr>
            <w:r w:rsidRPr="00167780">
              <w:rPr>
                <w:i/>
                <w:sz w:val="16"/>
              </w:rPr>
              <w:t>Code de plage de charges</w:t>
            </w:r>
          </w:p>
        </w:tc>
        <w:tc>
          <w:tcPr>
            <w:tcW w:w="2890" w:type="dxa"/>
            <w:tcBorders>
              <w:bottom w:val="single" w:sz="12" w:space="0" w:color="auto"/>
            </w:tcBorders>
            <w:shd w:val="clear" w:color="auto" w:fill="auto"/>
            <w:vAlign w:val="bottom"/>
          </w:tcPr>
          <w:p w:rsidR="00BF464F" w:rsidRPr="00167780" w:rsidRDefault="00BF464F" w:rsidP="00BF464F">
            <w:pPr>
              <w:suppressAutoHyphens w:val="0"/>
              <w:spacing w:before="60" w:after="60" w:line="200" w:lineRule="exact"/>
              <w:ind w:left="57" w:right="57"/>
              <w:jc w:val="right"/>
              <w:rPr>
                <w:i/>
                <w:sz w:val="16"/>
              </w:rPr>
            </w:pPr>
            <w:r w:rsidRPr="00167780">
              <w:rPr>
                <w:i/>
                <w:sz w:val="16"/>
              </w:rPr>
              <w:t>Pression d</w:t>
            </w:r>
            <w:r>
              <w:rPr>
                <w:i/>
                <w:sz w:val="16"/>
              </w:rPr>
              <w:t>’</w:t>
            </w:r>
            <w:r w:rsidRPr="00167780">
              <w:rPr>
                <w:i/>
                <w:sz w:val="16"/>
              </w:rPr>
              <w:t>essai</w:t>
            </w:r>
          </w:p>
        </w:tc>
      </w:tr>
      <w:tr w:rsidR="00BF464F" w:rsidRPr="00167780" w:rsidTr="003B25A9">
        <w:tc>
          <w:tcPr>
            <w:tcW w:w="3064" w:type="dxa"/>
            <w:tcBorders>
              <w:top w:val="single" w:sz="12" w:space="0" w:color="auto"/>
            </w:tcBorders>
            <w:shd w:val="clear" w:color="auto" w:fill="auto"/>
          </w:tcPr>
          <w:p w:rsidR="00BF464F" w:rsidRPr="00167780" w:rsidRDefault="00BF464F" w:rsidP="00BF464F">
            <w:pPr>
              <w:suppressAutoHyphens w:val="0"/>
              <w:spacing w:before="60" w:after="60" w:line="220" w:lineRule="exact"/>
              <w:ind w:left="57" w:right="57"/>
              <w:rPr>
                <w:sz w:val="18"/>
              </w:rPr>
            </w:pPr>
            <w:r w:rsidRPr="00167780">
              <w:rPr>
                <w:sz w:val="18"/>
              </w:rPr>
              <w:t>Code de plage de charges C</w:t>
            </w:r>
          </w:p>
        </w:tc>
        <w:tc>
          <w:tcPr>
            <w:tcW w:w="2890" w:type="dxa"/>
            <w:tcBorders>
              <w:top w:val="single" w:sz="12" w:space="0" w:color="auto"/>
            </w:tcBorders>
            <w:shd w:val="clear" w:color="auto" w:fill="auto"/>
            <w:vAlign w:val="bottom"/>
          </w:tcPr>
          <w:p w:rsidR="00BF464F" w:rsidRPr="00167780" w:rsidRDefault="00BF464F" w:rsidP="00BF464F">
            <w:pPr>
              <w:suppressAutoHyphens w:val="0"/>
              <w:spacing w:before="60" w:after="60" w:line="220" w:lineRule="exact"/>
              <w:ind w:left="57" w:right="57"/>
              <w:jc w:val="right"/>
              <w:rPr>
                <w:sz w:val="18"/>
                <w:lang w:bidi="fr-CH"/>
              </w:rPr>
            </w:pPr>
            <w:r w:rsidRPr="00167780">
              <w:rPr>
                <w:sz w:val="18"/>
                <w:lang w:bidi="fr-CH"/>
              </w:rPr>
              <w:t>260 kPa</w:t>
            </w:r>
          </w:p>
        </w:tc>
      </w:tr>
      <w:tr w:rsidR="00BF464F" w:rsidRPr="00167780" w:rsidTr="003B25A9">
        <w:tc>
          <w:tcPr>
            <w:tcW w:w="3064" w:type="dxa"/>
            <w:tcBorders>
              <w:bottom w:val="single" w:sz="4" w:space="0" w:color="auto"/>
            </w:tcBorders>
            <w:shd w:val="clear" w:color="auto" w:fill="auto"/>
          </w:tcPr>
          <w:p w:rsidR="00BF464F" w:rsidRPr="00167780" w:rsidRDefault="00BF464F" w:rsidP="00BF464F">
            <w:pPr>
              <w:suppressAutoHyphens w:val="0"/>
              <w:spacing w:before="60" w:after="60" w:line="220" w:lineRule="exact"/>
              <w:ind w:left="57" w:right="57"/>
              <w:rPr>
                <w:sz w:val="18"/>
              </w:rPr>
            </w:pPr>
            <w:r w:rsidRPr="00167780">
              <w:rPr>
                <w:sz w:val="18"/>
              </w:rPr>
              <w:t>Code de plage de charges D</w:t>
            </w:r>
          </w:p>
        </w:tc>
        <w:tc>
          <w:tcPr>
            <w:tcW w:w="2890" w:type="dxa"/>
            <w:tcBorders>
              <w:bottom w:val="single" w:sz="4" w:space="0" w:color="auto"/>
            </w:tcBorders>
            <w:shd w:val="clear" w:color="auto" w:fill="auto"/>
            <w:vAlign w:val="bottom"/>
          </w:tcPr>
          <w:p w:rsidR="00BF464F" w:rsidRPr="00167780" w:rsidRDefault="00BF464F" w:rsidP="00BF464F">
            <w:pPr>
              <w:suppressAutoHyphens w:val="0"/>
              <w:spacing w:before="60" w:after="60" w:line="220" w:lineRule="exact"/>
              <w:ind w:left="57" w:right="57"/>
              <w:jc w:val="right"/>
              <w:rPr>
                <w:sz w:val="18"/>
              </w:rPr>
            </w:pPr>
            <w:r w:rsidRPr="00167780">
              <w:rPr>
                <w:sz w:val="18"/>
                <w:lang w:bidi="fr-CH"/>
              </w:rPr>
              <w:t>340 kPa</w:t>
            </w:r>
          </w:p>
        </w:tc>
      </w:tr>
      <w:tr w:rsidR="00BF464F" w:rsidRPr="00167780" w:rsidTr="003B25A9">
        <w:tc>
          <w:tcPr>
            <w:tcW w:w="3064" w:type="dxa"/>
            <w:tcBorders>
              <w:bottom w:val="single" w:sz="12" w:space="0" w:color="auto"/>
            </w:tcBorders>
            <w:shd w:val="clear" w:color="auto" w:fill="auto"/>
          </w:tcPr>
          <w:p w:rsidR="00BF464F" w:rsidRPr="00167780" w:rsidRDefault="00BF464F" w:rsidP="00BF464F">
            <w:pPr>
              <w:suppressAutoHyphens w:val="0"/>
              <w:spacing w:before="60" w:after="60" w:line="220" w:lineRule="exact"/>
              <w:ind w:left="57" w:right="57"/>
              <w:rPr>
                <w:sz w:val="18"/>
              </w:rPr>
            </w:pPr>
            <w:r w:rsidRPr="00167780">
              <w:rPr>
                <w:sz w:val="18"/>
              </w:rPr>
              <w:t>Code de plage de charges E</w:t>
            </w:r>
          </w:p>
        </w:tc>
        <w:tc>
          <w:tcPr>
            <w:tcW w:w="2890" w:type="dxa"/>
            <w:tcBorders>
              <w:bottom w:val="single" w:sz="12" w:space="0" w:color="auto"/>
            </w:tcBorders>
            <w:shd w:val="clear" w:color="auto" w:fill="auto"/>
            <w:vAlign w:val="bottom"/>
          </w:tcPr>
          <w:p w:rsidR="00BF464F" w:rsidRPr="00167780" w:rsidRDefault="00BF464F" w:rsidP="00BF464F">
            <w:pPr>
              <w:suppressAutoHyphens w:val="0"/>
              <w:spacing w:before="60" w:after="60" w:line="220" w:lineRule="exact"/>
              <w:ind w:left="57" w:right="57"/>
              <w:jc w:val="right"/>
              <w:rPr>
                <w:sz w:val="18"/>
              </w:rPr>
            </w:pPr>
            <w:r w:rsidRPr="00167780">
              <w:rPr>
                <w:sz w:val="18"/>
              </w:rPr>
              <w:t>410 kPa</w:t>
            </w:r>
          </w:p>
        </w:tc>
      </w:tr>
    </w:tbl>
    <w:p w:rsidR="003B19C8" w:rsidRDefault="00003D55" w:rsidP="00003D55">
      <w:pPr>
        <w:pStyle w:val="SingleTxtG"/>
        <w:spacing w:before="240"/>
        <w:ind w:left="2552"/>
        <w:rPr>
          <w:lang w:bidi="fr-CH"/>
        </w:rPr>
      </w:pPr>
      <w:r w:rsidRPr="00003D55">
        <w:rPr>
          <w:lang w:bidi="fr-CH"/>
        </w:rPr>
        <w:t>Pour les pneumatiques des catégories LT/C d’une largeur nominale de section supérieure à 295 mm (11,5 in), la pression de gonflage maximale admissible à appliquer pour l’essai de détalonnage doit être comme suit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3"/>
        <w:gridCol w:w="3577"/>
      </w:tblGrid>
      <w:tr w:rsidR="00B7523B" w:rsidRPr="002923E6" w:rsidTr="003B25A9">
        <w:trPr>
          <w:tblHeader/>
        </w:trPr>
        <w:tc>
          <w:tcPr>
            <w:tcW w:w="3064" w:type="dxa"/>
            <w:tcBorders>
              <w:bottom w:val="single" w:sz="12" w:space="0" w:color="auto"/>
            </w:tcBorders>
            <w:shd w:val="clear" w:color="auto" w:fill="auto"/>
            <w:vAlign w:val="bottom"/>
          </w:tcPr>
          <w:p w:rsidR="00B7523B" w:rsidRPr="002923E6" w:rsidRDefault="00B7523B" w:rsidP="00B7523B">
            <w:pPr>
              <w:suppressAutoHyphens w:val="0"/>
              <w:spacing w:before="60" w:after="60" w:line="200" w:lineRule="exact"/>
              <w:ind w:left="57" w:right="57"/>
              <w:rPr>
                <w:i/>
                <w:sz w:val="16"/>
              </w:rPr>
            </w:pPr>
            <w:r w:rsidRPr="002923E6">
              <w:rPr>
                <w:i/>
                <w:sz w:val="16"/>
              </w:rPr>
              <w:t>Code de plage de charges</w:t>
            </w:r>
          </w:p>
        </w:tc>
        <w:tc>
          <w:tcPr>
            <w:tcW w:w="2890" w:type="dxa"/>
            <w:tcBorders>
              <w:bottom w:val="single" w:sz="12" w:space="0" w:color="auto"/>
            </w:tcBorders>
            <w:shd w:val="clear" w:color="auto" w:fill="auto"/>
            <w:vAlign w:val="bottom"/>
          </w:tcPr>
          <w:p w:rsidR="00B7523B" w:rsidRPr="002923E6" w:rsidRDefault="00B7523B" w:rsidP="00B7523B">
            <w:pPr>
              <w:suppressAutoHyphens w:val="0"/>
              <w:spacing w:before="60" w:after="60" w:line="200" w:lineRule="exact"/>
              <w:ind w:left="57" w:right="57"/>
              <w:jc w:val="right"/>
              <w:rPr>
                <w:i/>
                <w:sz w:val="16"/>
              </w:rPr>
            </w:pPr>
            <w:r w:rsidRPr="002923E6">
              <w:rPr>
                <w:i/>
                <w:sz w:val="16"/>
              </w:rPr>
              <w:t>Pression d</w:t>
            </w:r>
            <w:r>
              <w:rPr>
                <w:i/>
                <w:sz w:val="16"/>
              </w:rPr>
              <w:t>’</w:t>
            </w:r>
            <w:r w:rsidRPr="002923E6">
              <w:rPr>
                <w:i/>
                <w:sz w:val="16"/>
              </w:rPr>
              <w:t>essai</w:t>
            </w:r>
          </w:p>
        </w:tc>
      </w:tr>
      <w:tr w:rsidR="00B7523B" w:rsidRPr="002923E6" w:rsidTr="003B25A9">
        <w:tc>
          <w:tcPr>
            <w:tcW w:w="3064" w:type="dxa"/>
            <w:tcBorders>
              <w:top w:val="single" w:sz="12" w:space="0" w:color="auto"/>
            </w:tcBorders>
            <w:shd w:val="clear" w:color="auto" w:fill="auto"/>
          </w:tcPr>
          <w:p w:rsidR="00B7523B" w:rsidRPr="002923E6" w:rsidRDefault="00B7523B" w:rsidP="00B7523B">
            <w:pPr>
              <w:suppressAutoHyphens w:val="0"/>
              <w:spacing w:before="60" w:after="60" w:line="220" w:lineRule="exact"/>
              <w:ind w:left="57" w:right="57"/>
              <w:rPr>
                <w:sz w:val="18"/>
              </w:rPr>
            </w:pPr>
            <w:r w:rsidRPr="002923E6">
              <w:rPr>
                <w:sz w:val="18"/>
              </w:rPr>
              <w:t>Code de plage de charges C</w:t>
            </w:r>
          </w:p>
        </w:tc>
        <w:tc>
          <w:tcPr>
            <w:tcW w:w="2890" w:type="dxa"/>
            <w:tcBorders>
              <w:top w:val="single" w:sz="12" w:space="0" w:color="auto"/>
            </w:tcBorders>
            <w:shd w:val="clear" w:color="auto" w:fill="auto"/>
            <w:vAlign w:val="bottom"/>
          </w:tcPr>
          <w:p w:rsidR="00B7523B" w:rsidRPr="002923E6" w:rsidRDefault="00B7523B" w:rsidP="00B7523B">
            <w:pPr>
              <w:suppressAutoHyphens w:val="0"/>
              <w:spacing w:before="60" w:after="60" w:line="220" w:lineRule="exact"/>
              <w:ind w:left="57" w:right="57"/>
              <w:jc w:val="right"/>
              <w:rPr>
                <w:sz w:val="18"/>
                <w:lang w:bidi="fr-CH"/>
              </w:rPr>
            </w:pPr>
            <w:r w:rsidRPr="002923E6">
              <w:rPr>
                <w:sz w:val="18"/>
                <w:lang w:bidi="fr-CH"/>
              </w:rPr>
              <w:t>190 kPa</w:t>
            </w:r>
          </w:p>
        </w:tc>
      </w:tr>
      <w:tr w:rsidR="00B7523B" w:rsidRPr="002923E6" w:rsidTr="003B25A9">
        <w:tc>
          <w:tcPr>
            <w:tcW w:w="3064" w:type="dxa"/>
            <w:tcBorders>
              <w:bottom w:val="single" w:sz="4" w:space="0" w:color="auto"/>
            </w:tcBorders>
            <w:shd w:val="clear" w:color="auto" w:fill="auto"/>
          </w:tcPr>
          <w:p w:rsidR="00B7523B" w:rsidRPr="002923E6" w:rsidRDefault="00B7523B" w:rsidP="00B7523B">
            <w:pPr>
              <w:suppressAutoHyphens w:val="0"/>
              <w:spacing w:before="60" w:after="60" w:line="220" w:lineRule="exact"/>
              <w:ind w:left="57" w:right="57"/>
              <w:rPr>
                <w:sz w:val="18"/>
              </w:rPr>
            </w:pPr>
            <w:r w:rsidRPr="002923E6">
              <w:rPr>
                <w:sz w:val="18"/>
              </w:rPr>
              <w:t>Code de plage de charges D</w:t>
            </w:r>
          </w:p>
        </w:tc>
        <w:tc>
          <w:tcPr>
            <w:tcW w:w="2890" w:type="dxa"/>
            <w:tcBorders>
              <w:bottom w:val="single" w:sz="4" w:space="0" w:color="auto"/>
            </w:tcBorders>
            <w:shd w:val="clear" w:color="auto" w:fill="auto"/>
            <w:vAlign w:val="bottom"/>
          </w:tcPr>
          <w:p w:rsidR="00B7523B" w:rsidRPr="002923E6" w:rsidRDefault="00B7523B" w:rsidP="00B7523B">
            <w:pPr>
              <w:suppressAutoHyphens w:val="0"/>
              <w:spacing w:before="60" w:after="60" w:line="220" w:lineRule="exact"/>
              <w:ind w:left="57" w:right="57"/>
              <w:jc w:val="right"/>
              <w:rPr>
                <w:sz w:val="18"/>
              </w:rPr>
            </w:pPr>
            <w:r w:rsidRPr="002923E6">
              <w:rPr>
                <w:sz w:val="18"/>
                <w:lang w:bidi="fr-CH"/>
              </w:rPr>
              <w:t>260 kPa</w:t>
            </w:r>
          </w:p>
        </w:tc>
      </w:tr>
      <w:tr w:rsidR="00B7523B" w:rsidRPr="002923E6" w:rsidTr="003B25A9">
        <w:tc>
          <w:tcPr>
            <w:tcW w:w="3064" w:type="dxa"/>
            <w:tcBorders>
              <w:bottom w:val="single" w:sz="12" w:space="0" w:color="auto"/>
            </w:tcBorders>
            <w:shd w:val="clear" w:color="auto" w:fill="auto"/>
          </w:tcPr>
          <w:p w:rsidR="00B7523B" w:rsidRPr="002923E6" w:rsidRDefault="00B7523B" w:rsidP="00B7523B">
            <w:pPr>
              <w:suppressAutoHyphens w:val="0"/>
              <w:spacing w:before="60" w:after="60" w:line="220" w:lineRule="exact"/>
              <w:ind w:left="57" w:right="57"/>
              <w:rPr>
                <w:sz w:val="18"/>
              </w:rPr>
            </w:pPr>
            <w:r w:rsidRPr="002923E6">
              <w:rPr>
                <w:sz w:val="18"/>
              </w:rPr>
              <w:t>Code de plage de charges E</w:t>
            </w:r>
          </w:p>
        </w:tc>
        <w:tc>
          <w:tcPr>
            <w:tcW w:w="2890" w:type="dxa"/>
            <w:tcBorders>
              <w:bottom w:val="single" w:sz="12" w:space="0" w:color="auto"/>
            </w:tcBorders>
            <w:shd w:val="clear" w:color="auto" w:fill="auto"/>
            <w:vAlign w:val="bottom"/>
          </w:tcPr>
          <w:p w:rsidR="00B7523B" w:rsidRPr="002923E6" w:rsidRDefault="00B7523B" w:rsidP="00B7523B">
            <w:pPr>
              <w:suppressAutoHyphens w:val="0"/>
              <w:spacing w:before="60" w:after="60" w:line="220" w:lineRule="exact"/>
              <w:ind w:left="57" w:right="57"/>
              <w:jc w:val="right"/>
              <w:rPr>
                <w:sz w:val="18"/>
              </w:rPr>
            </w:pPr>
            <w:r w:rsidRPr="002923E6">
              <w:rPr>
                <w:sz w:val="18"/>
              </w:rPr>
              <w:t>340 kPa</w:t>
            </w:r>
          </w:p>
        </w:tc>
      </w:tr>
    </w:tbl>
    <w:p w:rsidR="00442EB1" w:rsidRPr="00442EB1" w:rsidRDefault="00442EB1" w:rsidP="00694DEB">
      <w:pPr>
        <w:pStyle w:val="SingleTxtG"/>
        <w:spacing w:before="240"/>
        <w:ind w:left="2552" w:hanging="1418"/>
        <w:rPr>
          <w:lang w:bidi="fr-CH"/>
        </w:rPr>
      </w:pPr>
      <w:r w:rsidRPr="00442EB1">
        <w:rPr>
          <w:lang w:bidi="fr-CH"/>
        </w:rPr>
        <w:t>3.15.2.3</w:t>
      </w:r>
      <w:r w:rsidRPr="00442EB1">
        <w:rPr>
          <w:lang w:bidi="fr-CH"/>
        </w:rPr>
        <w:tab/>
        <w:t xml:space="preserve">Monter l’ensemble pneumatique/roue sur un appareil d’essai tel que celui représenté à la figure 7, et appliquer le sabot de détalonnage illustré à la figure 8 ou à la figure 9 sur le flanc du pneumatique conformément à la géométrie du montage d’essai. </w:t>
      </w:r>
    </w:p>
    <w:p w:rsidR="00003D55" w:rsidRDefault="003B25A9" w:rsidP="00442EB1">
      <w:pPr>
        <w:pStyle w:val="H23G"/>
      </w:pPr>
      <w:r>
        <w:rPr>
          <w:b w:val="0"/>
          <w:lang w:bidi="fr-CH"/>
        </w:rPr>
        <w:lastRenderedPageBreak/>
        <w:tab/>
      </w:r>
      <w:r>
        <w:rPr>
          <w:b w:val="0"/>
          <w:lang w:bidi="fr-CH"/>
        </w:rPr>
        <w:tab/>
        <w:t>Figure </w:t>
      </w:r>
      <w:r w:rsidR="00442EB1" w:rsidRPr="00A657D0">
        <w:rPr>
          <w:b w:val="0"/>
          <w:lang w:bidi="fr-CH"/>
        </w:rPr>
        <w:t>7</w:t>
      </w:r>
      <w:r w:rsidR="00442EB1">
        <w:rPr>
          <w:b w:val="0"/>
          <w:lang w:bidi="fr-CH"/>
        </w:rPr>
        <w:t xml:space="preserve"> </w:t>
      </w:r>
      <w:r w:rsidR="00442EB1">
        <w:rPr>
          <w:lang w:bidi="fr-CH"/>
        </w:rPr>
        <w:br/>
      </w:r>
      <w:r w:rsidR="00442EB1" w:rsidRPr="002923E6">
        <w:t>Appareil d</w:t>
      </w:r>
      <w:r w:rsidR="00442EB1">
        <w:t>’</w:t>
      </w:r>
      <w:r w:rsidR="00442EB1" w:rsidRPr="002923E6">
        <w:t xml:space="preserve">essai de détalonnage (toutes dimensions en mm) </w:t>
      </w:r>
      <w:r w:rsidR="00442EB1">
        <w:br/>
      </w:r>
      <w:r w:rsidR="00442EB1" w:rsidRPr="002923E6">
        <w:t>et tableau des dimensions « A »</w:t>
      </w:r>
    </w:p>
    <w:p w:rsidR="00EF646B" w:rsidRDefault="00442EB1" w:rsidP="00442EB1">
      <w:pPr>
        <w:pStyle w:val="SingleTxtG"/>
      </w:pPr>
      <w:r w:rsidRPr="002923E6">
        <w:rPr>
          <w:noProof/>
          <w:bdr w:val="single" w:sz="4" w:space="0" w:color="auto"/>
          <w:lang w:val="en-GB" w:eastAsia="en-GB"/>
        </w:rPr>
        <w:drawing>
          <wp:inline distT="0" distB="0" distL="0" distR="0" wp14:anchorId="7703EF6F" wp14:editId="6D05700E">
            <wp:extent cx="3960000" cy="3246037"/>
            <wp:effectExtent l="0" t="0" r="254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0000" cy="3246037"/>
                    </a:xfrm>
                    <a:prstGeom prst="rect">
                      <a:avLst/>
                    </a:prstGeom>
                    <a:noFill/>
                    <a:ln w="6350" cmpd="sng">
                      <a:noFill/>
                      <a:miter lim="800000"/>
                      <a:headEnd/>
                      <a:tailEnd/>
                    </a:ln>
                    <a:effectLst/>
                  </pic:spPr>
                </pic:pic>
              </a:graphicData>
            </a:graphic>
          </wp:inline>
        </w:drawing>
      </w:r>
    </w:p>
    <w:p w:rsidR="00EF646B" w:rsidRDefault="00EF646B" w:rsidP="00EF646B">
      <w:pPr>
        <w:pStyle w:val="SingleTxtG"/>
        <w:spacing w:after="0" w:line="240" w:lineRule="auto"/>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D321BD" w:rsidRPr="008A4515" w:rsidTr="00D321BD">
        <w:trPr>
          <w:tblHeader/>
        </w:trPr>
        <w:tc>
          <w:tcPr>
            <w:tcW w:w="5000" w:type="pct"/>
            <w:gridSpan w:val="3"/>
            <w:shd w:val="clear" w:color="auto" w:fill="auto"/>
            <w:vAlign w:val="bottom"/>
            <w:hideMark/>
          </w:tcPr>
          <w:p w:rsidR="00D321BD" w:rsidRPr="008A4515" w:rsidRDefault="00EF646B" w:rsidP="00D321BD">
            <w:pPr>
              <w:suppressAutoHyphens w:val="0"/>
              <w:spacing w:before="60" w:after="60" w:line="200" w:lineRule="exact"/>
              <w:ind w:left="57" w:right="57"/>
              <w:jc w:val="center"/>
              <w:rPr>
                <w:rFonts w:eastAsia="MS Mincho"/>
                <w:i/>
                <w:sz w:val="16"/>
                <w:szCs w:val="16"/>
                <w:lang w:eastAsia="fr-CH" w:bidi="fr-CH"/>
              </w:rPr>
            </w:pPr>
            <w:r>
              <w:br w:type="page"/>
            </w:r>
            <w:r>
              <w:br w:type="page"/>
            </w:r>
            <w:r w:rsidR="00D321BD" w:rsidRPr="008A4515">
              <w:rPr>
                <w:i/>
                <w:sz w:val="16"/>
                <w:szCs w:val="16"/>
              </w:rPr>
              <w:t>Tableau des dimensions A pour les différents codes de diamètre de jante</w:t>
            </w:r>
          </w:p>
        </w:tc>
      </w:tr>
      <w:tr w:rsidR="00D321BD" w:rsidRPr="008A4515" w:rsidTr="00AA44AB">
        <w:trPr>
          <w:tblHeader/>
        </w:trPr>
        <w:tc>
          <w:tcPr>
            <w:tcW w:w="1666" w:type="pct"/>
            <w:tcBorders>
              <w:bottom w:val="single" w:sz="12" w:space="0" w:color="auto"/>
            </w:tcBorders>
            <w:shd w:val="clear" w:color="auto" w:fill="auto"/>
            <w:vAlign w:val="bottom"/>
            <w:hideMark/>
          </w:tcPr>
          <w:p w:rsidR="00D321BD" w:rsidRPr="008A4515" w:rsidRDefault="00D321BD" w:rsidP="00AA44AB">
            <w:pPr>
              <w:suppressAutoHyphens w:val="0"/>
              <w:spacing w:before="60" w:after="60" w:line="200" w:lineRule="exact"/>
              <w:ind w:left="57" w:right="57"/>
              <w:rPr>
                <w:rFonts w:eastAsia="MS Mincho"/>
                <w:i/>
                <w:sz w:val="16"/>
                <w:szCs w:val="16"/>
                <w:lang w:eastAsia="fr-CH" w:bidi="fr-CH"/>
              </w:rPr>
            </w:pPr>
            <w:r w:rsidRPr="008A4515">
              <w:rPr>
                <w:i/>
                <w:sz w:val="16"/>
                <w:szCs w:val="16"/>
              </w:rPr>
              <w:t>Code de diamètre de jante</w:t>
            </w:r>
          </w:p>
        </w:tc>
        <w:tc>
          <w:tcPr>
            <w:tcW w:w="1667" w:type="pct"/>
            <w:tcBorders>
              <w:bottom w:val="single" w:sz="12" w:space="0" w:color="auto"/>
            </w:tcBorders>
            <w:shd w:val="clear" w:color="auto" w:fill="auto"/>
            <w:hideMark/>
          </w:tcPr>
          <w:p w:rsidR="00D321BD" w:rsidRPr="008A4515" w:rsidRDefault="00D321BD" w:rsidP="00D321BD">
            <w:pPr>
              <w:suppressAutoHyphens w:val="0"/>
              <w:spacing w:before="60" w:after="60" w:line="200" w:lineRule="exact"/>
              <w:ind w:left="57" w:right="57"/>
              <w:jc w:val="right"/>
              <w:rPr>
                <w:rFonts w:eastAsia="MS Mincho"/>
                <w:i/>
                <w:sz w:val="16"/>
                <w:szCs w:val="16"/>
                <w:lang w:eastAsia="fr-CH" w:bidi="fr-CH"/>
              </w:rPr>
            </w:pPr>
            <w:r w:rsidRPr="008A4515">
              <w:rPr>
                <w:i/>
                <w:sz w:val="16"/>
                <w:szCs w:val="16"/>
              </w:rPr>
              <w:t>mm</w:t>
            </w:r>
          </w:p>
        </w:tc>
        <w:tc>
          <w:tcPr>
            <w:tcW w:w="1667" w:type="pct"/>
            <w:tcBorders>
              <w:bottom w:val="single" w:sz="12" w:space="0" w:color="auto"/>
            </w:tcBorders>
            <w:shd w:val="clear" w:color="auto" w:fill="auto"/>
            <w:hideMark/>
          </w:tcPr>
          <w:p w:rsidR="00D321BD" w:rsidRPr="008A4515" w:rsidRDefault="00D321BD" w:rsidP="00D321BD">
            <w:pPr>
              <w:suppressAutoHyphens w:val="0"/>
              <w:spacing w:before="60" w:after="60" w:line="200" w:lineRule="exact"/>
              <w:ind w:left="57" w:right="57"/>
              <w:jc w:val="right"/>
              <w:rPr>
                <w:rFonts w:eastAsia="MS Mincho"/>
                <w:i/>
                <w:sz w:val="16"/>
                <w:szCs w:val="16"/>
                <w:lang w:eastAsia="fr-CH" w:bidi="fr-CH"/>
              </w:rPr>
            </w:pPr>
            <w:r w:rsidRPr="008A4515">
              <w:rPr>
                <w:i/>
                <w:sz w:val="16"/>
                <w:szCs w:val="16"/>
              </w:rPr>
              <w:t>in</w:t>
            </w:r>
          </w:p>
        </w:tc>
      </w:tr>
      <w:tr w:rsidR="00D321BD" w:rsidRPr="008A4515" w:rsidTr="00AA44AB">
        <w:tc>
          <w:tcPr>
            <w:tcW w:w="1666" w:type="pct"/>
            <w:tcBorders>
              <w:top w:val="single" w:sz="12" w:space="0" w:color="auto"/>
            </w:tcBorders>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20</w:t>
            </w:r>
          </w:p>
        </w:tc>
        <w:tc>
          <w:tcPr>
            <w:tcW w:w="1667" w:type="pct"/>
            <w:tcBorders>
              <w:top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345</w:t>
            </w:r>
          </w:p>
        </w:tc>
        <w:tc>
          <w:tcPr>
            <w:tcW w:w="1667" w:type="pct"/>
            <w:tcBorders>
              <w:top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13,50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330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13,00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18</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318</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12,50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17</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305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12,00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16</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292</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279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14</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267</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10,50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13</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254</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10,00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12</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241</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11</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229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10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216</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8,50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320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216</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8,50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340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229</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9,00</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345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235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9,25</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365</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248</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9,75</w:t>
            </w:r>
          </w:p>
        </w:tc>
      </w:tr>
      <w:tr w:rsidR="00D321BD" w:rsidRPr="008A4515" w:rsidTr="00AA44AB">
        <w:tc>
          <w:tcPr>
            <w:tcW w:w="1666" w:type="pct"/>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370</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254</w:t>
            </w:r>
          </w:p>
        </w:tc>
        <w:tc>
          <w:tcPr>
            <w:tcW w:w="1667" w:type="pct"/>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10,00</w:t>
            </w:r>
          </w:p>
        </w:tc>
      </w:tr>
      <w:tr w:rsidR="00D321BD" w:rsidRPr="008A4515" w:rsidTr="00AA44AB">
        <w:tc>
          <w:tcPr>
            <w:tcW w:w="1666" w:type="pct"/>
            <w:tcBorders>
              <w:bottom w:val="single" w:sz="4" w:space="0" w:color="auto"/>
            </w:tcBorders>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390</w:t>
            </w:r>
          </w:p>
        </w:tc>
        <w:tc>
          <w:tcPr>
            <w:tcW w:w="1667" w:type="pct"/>
            <w:tcBorders>
              <w:bottom w:val="single" w:sz="4"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279</w:t>
            </w:r>
          </w:p>
        </w:tc>
        <w:tc>
          <w:tcPr>
            <w:tcW w:w="1667" w:type="pct"/>
            <w:tcBorders>
              <w:bottom w:val="single" w:sz="4"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11,00</w:t>
            </w:r>
          </w:p>
        </w:tc>
      </w:tr>
      <w:tr w:rsidR="00D321BD" w:rsidRPr="008A4515" w:rsidTr="00AA44AB">
        <w:tc>
          <w:tcPr>
            <w:tcW w:w="1666" w:type="pct"/>
            <w:tcBorders>
              <w:bottom w:val="single" w:sz="12" w:space="0" w:color="auto"/>
            </w:tcBorders>
            <w:shd w:val="clear" w:color="auto" w:fill="auto"/>
            <w:vAlign w:val="bottom"/>
            <w:hideMark/>
          </w:tcPr>
          <w:p w:rsidR="00D321BD" w:rsidRPr="008A4515" w:rsidRDefault="00D321BD" w:rsidP="00AA44AB">
            <w:pPr>
              <w:suppressAutoHyphens w:val="0"/>
              <w:spacing w:before="40" w:after="40" w:line="220" w:lineRule="exact"/>
              <w:ind w:left="57" w:right="57"/>
              <w:rPr>
                <w:rFonts w:eastAsia="MS Mincho"/>
                <w:sz w:val="18"/>
                <w:lang w:eastAsia="fr-CH" w:bidi="fr-CH"/>
              </w:rPr>
            </w:pPr>
            <w:r w:rsidRPr="008A4515">
              <w:rPr>
                <w:sz w:val="18"/>
              </w:rPr>
              <w:t>415</w:t>
            </w:r>
          </w:p>
        </w:tc>
        <w:tc>
          <w:tcPr>
            <w:tcW w:w="1667" w:type="pct"/>
            <w:tcBorders>
              <w:bottom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292</w:t>
            </w:r>
          </w:p>
        </w:tc>
        <w:tc>
          <w:tcPr>
            <w:tcW w:w="1667" w:type="pct"/>
            <w:tcBorders>
              <w:bottom w:val="single" w:sz="12" w:space="0" w:color="auto"/>
            </w:tcBorders>
            <w:shd w:val="clear" w:color="auto" w:fill="auto"/>
            <w:hideMark/>
          </w:tcPr>
          <w:p w:rsidR="00D321BD" w:rsidRPr="008A4515" w:rsidRDefault="00D321BD" w:rsidP="003B25A9">
            <w:pPr>
              <w:suppressAutoHyphens w:val="0"/>
              <w:spacing w:before="40" w:after="40" w:line="220" w:lineRule="exact"/>
              <w:ind w:left="57" w:right="57"/>
              <w:jc w:val="right"/>
              <w:rPr>
                <w:rFonts w:eastAsia="MS Mincho"/>
                <w:sz w:val="18"/>
                <w:lang w:eastAsia="fr-CH" w:bidi="fr-CH"/>
              </w:rPr>
            </w:pPr>
            <w:r w:rsidRPr="008A4515">
              <w:rPr>
                <w:sz w:val="18"/>
              </w:rPr>
              <w:t>11,50</w:t>
            </w:r>
          </w:p>
        </w:tc>
      </w:tr>
    </w:tbl>
    <w:p w:rsidR="00442EB1" w:rsidRDefault="00D321BD" w:rsidP="00D321BD">
      <w:pPr>
        <w:pStyle w:val="H23G"/>
        <w:rPr>
          <w:lang w:bidi="fr-CH"/>
        </w:rPr>
      </w:pPr>
      <w:r>
        <w:rPr>
          <w:lang w:bidi="fr-CH"/>
        </w:rPr>
        <w:lastRenderedPageBreak/>
        <w:tab/>
      </w:r>
      <w:r>
        <w:rPr>
          <w:lang w:bidi="fr-CH"/>
        </w:rPr>
        <w:tab/>
      </w:r>
      <w:r w:rsidR="00694DEB">
        <w:rPr>
          <w:b w:val="0"/>
          <w:lang w:bidi="fr-CH"/>
        </w:rPr>
        <w:t>Figure </w:t>
      </w:r>
      <w:r w:rsidRPr="00D321BD">
        <w:rPr>
          <w:b w:val="0"/>
          <w:lang w:bidi="fr-CH"/>
        </w:rPr>
        <w:t xml:space="preserve">8 </w:t>
      </w:r>
      <w:r w:rsidRPr="00D321BD">
        <w:rPr>
          <w:b w:val="0"/>
          <w:lang w:bidi="fr-CH"/>
        </w:rPr>
        <w:br/>
      </w:r>
      <w:r w:rsidRPr="000435DE">
        <w:rPr>
          <w:lang w:bidi="fr-CH"/>
        </w:rPr>
        <w:t>Sabot de détalonnage (toutes dimensions en mm)</w:t>
      </w:r>
    </w:p>
    <w:bookmarkStart w:id="323" w:name="_MON_1515570106"/>
    <w:bookmarkEnd w:id="323"/>
    <w:p w:rsidR="00D321BD" w:rsidRDefault="003B25A9" w:rsidP="00D321BD">
      <w:pPr>
        <w:pStyle w:val="SingleTxtG"/>
        <w:rPr>
          <w:rFonts w:eastAsia="Calibri"/>
          <w:sz w:val="24"/>
          <w:lang w:eastAsia="fr-CH" w:bidi="fr-CH"/>
        </w:rPr>
      </w:pPr>
      <w:r>
        <w:rPr>
          <w:rFonts w:eastAsia="Calibri"/>
          <w:sz w:val="24"/>
          <w:lang w:eastAsia="fr-CH" w:bidi="fr-CH"/>
        </w:rPr>
        <w:object w:dxaOrig="7261" w:dyaOrig="5854">
          <v:shape id="_x0000_i1043" type="#_x0000_t75" style="width:311.5pt;height:254pt" o:ole="" o:bordertopcolor="this" o:borderleftcolor="this" o:borderbottomcolor="this" o:borderrightcolor="this">
            <v:imagedata r:id="rId61" o:title="" cropbottom="427f" cropright="1029f"/>
            <w10:bordertop type="single" width="4"/>
            <w10:borderleft type="single" width="4"/>
            <w10:borderbottom type="single" width="4"/>
            <w10:borderright type="single" width="4"/>
          </v:shape>
          <o:OLEObject Type="Embed" ProgID="Word.Picture.8" ShapeID="_x0000_i1043" DrawAspect="Content" ObjectID="_1537774230" r:id="rId62"/>
        </w:object>
      </w:r>
    </w:p>
    <w:p w:rsidR="00D321BD" w:rsidRDefault="00D321BD" w:rsidP="00D321BD">
      <w:pPr>
        <w:pStyle w:val="H23G"/>
        <w:rPr>
          <w:lang w:bidi="fr-CH"/>
        </w:rPr>
      </w:pPr>
      <w:r>
        <w:rPr>
          <w:lang w:bidi="fr-CH"/>
        </w:rPr>
        <w:tab/>
      </w:r>
      <w:r>
        <w:rPr>
          <w:lang w:bidi="fr-CH"/>
        </w:rPr>
        <w:tab/>
      </w:r>
      <w:r w:rsidR="00694DEB">
        <w:rPr>
          <w:b w:val="0"/>
          <w:lang w:bidi="fr-CH"/>
        </w:rPr>
        <w:t>Figure </w:t>
      </w:r>
      <w:r w:rsidRPr="00D321BD">
        <w:rPr>
          <w:b w:val="0"/>
          <w:lang w:bidi="fr-CH"/>
        </w:rPr>
        <w:t xml:space="preserve">9 </w:t>
      </w:r>
      <w:r w:rsidRPr="00D321BD">
        <w:rPr>
          <w:lang w:bidi="fr-CH"/>
        </w:rPr>
        <w:br/>
      </w:r>
      <w:r w:rsidRPr="00C60E85">
        <w:rPr>
          <w:lang w:bidi="fr-CH"/>
        </w:rPr>
        <w:t>Sabot de détalonnage (toutes dimensions en mm)</w:t>
      </w:r>
    </w:p>
    <w:p w:rsidR="00D321BD" w:rsidRDefault="00D321BD" w:rsidP="00D321BD">
      <w:pPr>
        <w:pStyle w:val="SingleTxtG"/>
        <w:rPr>
          <w:lang w:bidi="fr-CH"/>
        </w:rPr>
      </w:pPr>
      <w:r w:rsidRPr="008A4515">
        <w:rPr>
          <w:noProof/>
          <w:bdr w:val="single" w:sz="4" w:space="0" w:color="auto"/>
          <w:lang w:val="en-GB" w:eastAsia="en-GB"/>
        </w:rPr>
        <w:drawing>
          <wp:inline distT="0" distB="0" distL="0" distR="0" wp14:anchorId="5690C9CE" wp14:editId="0B9AB6DC">
            <wp:extent cx="3956050" cy="3943350"/>
            <wp:effectExtent l="0" t="0" r="635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60000" cy="3947287"/>
                    </a:xfrm>
                    <a:prstGeom prst="rect">
                      <a:avLst/>
                    </a:prstGeom>
                    <a:noFill/>
                    <a:ln w="6350" cmpd="sng">
                      <a:noFill/>
                      <a:miter lim="800000"/>
                      <a:headEnd/>
                      <a:tailEnd/>
                    </a:ln>
                    <a:effectLst/>
                  </pic:spPr>
                </pic:pic>
              </a:graphicData>
            </a:graphic>
          </wp:inline>
        </w:drawing>
      </w:r>
    </w:p>
    <w:p w:rsidR="00D321BD" w:rsidRPr="00D321BD" w:rsidRDefault="00D321BD" w:rsidP="00D321BD">
      <w:pPr>
        <w:pStyle w:val="SingleTxtG"/>
        <w:keepNext/>
        <w:keepLines/>
        <w:spacing w:before="240"/>
        <w:ind w:left="2552" w:hanging="1418"/>
        <w:rPr>
          <w:lang w:bidi="fr-CH"/>
        </w:rPr>
      </w:pPr>
      <w:r w:rsidRPr="00D321BD">
        <w:rPr>
          <w:lang w:bidi="fr-CH"/>
        </w:rPr>
        <w:lastRenderedPageBreak/>
        <w:t>3.15.3</w:t>
      </w:r>
      <w:r w:rsidRPr="00D321BD">
        <w:rPr>
          <w:lang w:bidi="fr-CH"/>
        </w:rPr>
        <w:tab/>
        <w:t>Procédure d’essai</w:t>
      </w:r>
    </w:p>
    <w:p w:rsidR="00D321BD" w:rsidRPr="00D321BD" w:rsidRDefault="00D321BD" w:rsidP="00D321BD">
      <w:pPr>
        <w:pStyle w:val="SingleTxtG"/>
        <w:ind w:left="2552" w:hanging="1418"/>
        <w:rPr>
          <w:lang w:bidi="fr-CH"/>
        </w:rPr>
      </w:pPr>
      <w:r w:rsidRPr="00D321BD">
        <w:rPr>
          <w:lang w:bidi="fr-CH"/>
        </w:rPr>
        <w:t>3.15.3.1</w:t>
      </w:r>
      <w:r w:rsidRPr="00D321BD">
        <w:rPr>
          <w:lang w:bidi="fr-CH"/>
        </w:rPr>
        <w:tab/>
        <w:t>Positionner le sabot de détalonnage contre le flanc extérieur du pneumatique à la distance horizontale indiquée sur la figure 8 pour la dimension de roue applicable et l’enfoncer à une vitesse de 50 mm/min (2 in/min), le bras d’appui de l’appareil devant être sensiblement parallèle à l’ensemble pneumatique/roue lors du contact.</w:t>
      </w:r>
    </w:p>
    <w:p w:rsidR="00D321BD" w:rsidRPr="00D321BD" w:rsidRDefault="00D321BD" w:rsidP="00D321BD">
      <w:pPr>
        <w:pStyle w:val="SingleTxtG"/>
        <w:ind w:left="2552" w:hanging="1418"/>
        <w:rPr>
          <w:lang w:bidi="fr-CH"/>
        </w:rPr>
      </w:pPr>
      <w:r w:rsidRPr="00D321BD">
        <w:rPr>
          <w:lang w:bidi="fr-CH"/>
        </w:rPr>
        <w:t>3.15.3.2</w:t>
      </w:r>
      <w:r w:rsidRPr="00D321BD">
        <w:rPr>
          <w:lang w:bidi="fr-CH"/>
        </w:rPr>
        <w:tab/>
        <w:t>Accroître la force jusqu’à ce que le talon se déloge ou que la valeur prescrite indiquée au paragraphe 3.15.1 soit atteinte.</w:t>
      </w:r>
    </w:p>
    <w:p w:rsidR="00D321BD" w:rsidRPr="00D321BD" w:rsidRDefault="00D321BD" w:rsidP="00D321BD">
      <w:pPr>
        <w:pStyle w:val="SingleTxtG"/>
        <w:ind w:left="2552" w:hanging="1418"/>
        <w:rPr>
          <w:lang w:bidi="fr-CH"/>
        </w:rPr>
      </w:pPr>
      <w:r w:rsidRPr="00D321BD">
        <w:rPr>
          <w:lang w:bidi="fr-CH"/>
        </w:rPr>
        <w:t>3.15.3.3</w:t>
      </w:r>
      <w:r w:rsidRPr="00D321BD">
        <w:rPr>
          <w:lang w:bidi="fr-CH"/>
        </w:rPr>
        <w:tab/>
        <w:t>Répéter l’essai en au moins quatre points équidistants répartis sur la circonférence du pneumatique.</w:t>
      </w:r>
    </w:p>
    <w:p w:rsidR="00D321BD" w:rsidRPr="00D321BD" w:rsidRDefault="00D321BD" w:rsidP="00D321BD">
      <w:pPr>
        <w:pStyle w:val="SingleTxtG"/>
        <w:ind w:left="2552" w:hanging="1418"/>
        <w:rPr>
          <w:lang w:bidi="fr-CH"/>
        </w:rPr>
      </w:pPr>
      <w:r w:rsidRPr="00D321BD">
        <w:rPr>
          <w:lang w:bidi="fr-CH"/>
        </w:rPr>
        <w:t>3.15.3.4</w:t>
      </w:r>
      <w:r w:rsidRPr="00D321BD">
        <w:rPr>
          <w:lang w:bidi="fr-CH"/>
        </w:rPr>
        <w:tab/>
        <w:t>Accroître la force jusqu’à ce que le talon se déloge ou que la valeur prescrite indiquée au paragraphe 3.15.1 soit atteinte.</w:t>
      </w:r>
    </w:p>
    <w:p w:rsidR="00D321BD" w:rsidRPr="00D321BD" w:rsidRDefault="00D321BD" w:rsidP="00D321BD">
      <w:pPr>
        <w:pStyle w:val="SingleTxtG"/>
        <w:ind w:left="2552" w:hanging="1418"/>
        <w:rPr>
          <w:lang w:bidi="fr-CH"/>
        </w:rPr>
      </w:pPr>
      <w:r w:rsidRPr="00D321BD">
        <w:rPr>
          <w:lang w:bidi="fr-CH"/>
        </w:rPr>
        <w:t>3.15.3.5</w:t>
      </w:r>
      <w:r w:rsidRPr="00D321BD">
        <w:rPr>
          <w:lang w:bidi="fr-CH"/>
        </w:rPr>
        <w:tab/>
        <w:t>Répéter l’essai en au moins quatre points équidistants répartis sur la circonférence du pneumatique.</w:t>
      </w:r>
    </w:p>
    <w:p w:rsidR="00D321BD" w:rsidRPr="00D321BD" w:rsidRDefault="00D321BD" w:rsidP="00EF646B">
      <w:pPr>
        <w:pStyle w:val="SingleTxtG"/>
        <w:keepNext/>
        <w:keepLines/>
        <w:ind w:left="2552" w:hanging="1418"/>
        <w:rPr>
          <w:lang w:bidi="fr-CH"/>
        </w:rPr>
      </w:pPr>
      <w:bookmarkStart w:id="324" w:name="_Toc308614706"/>
      <w:bookmarkStart w:id="325" w:name="_Toc308614707"/>
      <w:bookmarkStart w:id="326" w:name="_Toc308614713"/>
      <w:bookmarkStart w:id="327" w:name="_Toc308614761"/>
      <w:bookmarkStart w:id="328" w:name="_Toc308614762"/>
      <w:bookmarkStart w:id="329" w:name="_Toc308614763"/>
      <w:bookmarkStart w:id="330" w:name="_Toc308614764"/>
      <w:bookmarkStart w:id="331" w:name="_Toc308614765"/>
      <w:bookmarkStart w:id="332" w:name="_Toc308614766"/>
      <w:bookmarkStart w:id="333" w:name="_Toc308614767"/>
      <w:bookmarkStart w:id="334" w:name="_Toc308614769"/>
      <w:bookmarkStart w:id="335" w:name="_Toc308614770"/>
      <w:bookmarkStart w:id="336" w:name="_Toc308614771"/>
      <w:bookmarkStart w:id="337" w:name="_Toc279589952"/>
      <w:bookmarkStart w:id="338" w:name="_Toc279590478"/>
      <w:bookmarkStart w:id="339" w:name="_Toc279590531"/>
      <w:bookmarkStart w:id="340" w:name="_Toc279590835"/>
      <w:bookmarkStart w:id="341" w:name="_Toc279590942"/>
      <w:bookmarkStart w:id="342" w:name="_Toc279590981"/>
      <w:bookmarkStart w:id="343" w:name="_Toc279591019"/>
      <w:bookmarkStart w:id="344" w:name="_Toc279591095"/>
      <w:bookmarkStart w:id="345" w:name="_Toc280015585"/>
      <w:bookmarkStart w:id="346" w:name="_Ref317692118"/>
      <w:bookmarkStart w:id="347" w:name="_Toc329088818"/>
      <w:bookmarkEnd w:id="324"/>
      <w:bookmarkEnd w:id="325"/>
      <w:bookmarkEnd w:id="326"/>
      <w:bookmarkEnd w:id="327"/>
      <w:bookmarkEnd w:id="328"/>
      <w:bookmarkEnd w:id="329"/>
      <w:bookmarkEnd w:id="330"/>
      <w:bookmarkEnd w:id="331"/>
      <w:bookmarkEnd w:id="332"/>
      <w:bookmarkEnd w:id="333"/>
      <w:bookmarkEnd w:id="334"/>
      <w:bookmarkEnd w:id="335"/>
      <w:bookmarkEnd w:id="336"/>
      <w:r w:rsidRPr="00D321BD">
        <w:rPr>
          <w:lang w:bidi="fr-CH"/>
        </w:rPr>
        <w:t>3.16</w:t>
      </w:r>
      <w:r w:rsidRPr="00D321BD">
        <w:rPr>
          <w:lang w:bidi="fr-CH"/>
        </w:rPr>
        <w:tab/>
        <w:t>Essai d’endurance charge/vitesse pour les pneumatiques des catégories LT/C</w:t>
      </w:r>
      <w:bookmarkEnd w:id="337"/>
      <w:bookmarkEnd w:id="338"/>
      <w:bookmarkEnd w:id="339"/>
      <w:bookmarkEnd w:id="340"/>
      <w:bookmarkEnd w:id="341"/>
      <w:bookmarkEnd w:id="342"/>
      <w:bookmarkEnd w:id="343"/>
      <w:bookmarkEnd w:id="344"/>
      <w:bookmarkEnd w:id="345"/>
      <w:bookmarkEnd w:id="346"/>
      <w:bookmarkEnd w:id="347"/>
      <w:r w:rsidRPr="000E5FB6">
        <w:rPr>
          <w:rStyle w:val="FootnoteReference"/>
        </w:rPr>
        <w:footnoteReference w:id="11"/>
      </w:r>
    </w:p>
    <w:p w:rsidR="00D321BD" w:rsidRPr="00D321BD" w:rsidRDefault="00D321BD" w:rsidP="00D321BD">
      <w:pPr>
        <w:pStyle w:val="SingleTxtG"/>
        <w:keepNext/>
        <w:keepLines/>
        <w:ind w:left="2552" w:hanging="1418"/>
        <w:rPr>
          <w:lang w:bidi="fr-CH"/>
        </w:rPr>
      </w:pPr>
      <w:r w:rsidRPr="00D321BD">
        <w:rPr>
          <w:lang w:bidi="fr-CH"/>
        </w:rPr>
        <w:t>3.16.1</w:t>
      </w:r>
      <w:r w:rsidRPr="00D321BD">
        <w:rPr>
          <w:lang w:bidi="fr-CH"/>
        </w:rPr>
        <w:tab/>
        <w:t>Prescriptions</w:t>
      </w:r>
    </w:p>
    <w:p w:rsidR="00D321BD" w:rsidRPr="00D321BD" w:rsidRDefault="00D321BD" w:rsidP="00581A5F">
      <w:pPr>
        <w:pStyle w:val="SingleTxtG"/>
        <w:ind w:left="2552" w:hanging="1418"/>
        <w:rPr>
          <w:lang w:bidi="fr-CH"/>
        </w:rPr>
      </w:pPr>
      <w:r w:rsidRPr="00D321BD">
        <w:rPr>
          <w:lang w:bidi="fr-CH"/>
        </w:rPr>
        <w:t>3.16.1.1</w:t>
      </w:r>
      <w:r w:rsidRPr="00D321BD">
        <w:rPr>
          <w:lang w:bidi="fr-CH"/>
        </w:rPr>
        <w:tab/>
        <w:t>Chaque type de pneumatique des catégories LT/C doit subir au moins un essai d’endurance charge/vitesse effectué suivant le mode opératoire indiqué ci-dessous.</w:t>
      </w:r>
    </w:p>
    <w:p w:rsidR="00D321BD" w:rsidRPr="00D321BD" w:rsidRDefault="00D321BD" w:rsidP="00581A5F">
      <w:pPr>
        <w:pStyle w:val="SingleTxtG"/>
        <w:ind w:left="2552" w:hanging="1418"/>
        <w:rPr>
          <w:lang w:bidi="fr-CH"/>
        </w:rPr>
      </w:pPr>
      <w:r w:rsidRPr="00D321BD">
        <w:rPr>
          <w:lang w:bidi="fr-CH"/>
        </w:rPr>
        <w:t>3.16.1.2</w:t>
      </w:r>
      <w:r w:rsidRPr="00D321BD">
        <w:rPr>
          <w:lang w:bidi="fr-CH"/>
        </w:rPr>
        <w:tab/>
        <w:t>Un pneumatique, à l’issue de l’essai d’endurance, ne doit présenter aucun décollement de la bande de roulement, des plis ou des câblés, ni d’arrachements de la bande de roulement ou de rupture des câblés.</w:t>
      </w:r>
    </w:p>
    <w:p w:rsidR="00D321BD" w:rsidRPr="00D321BD" w:rsidRDefault="00D321BD" w:rsidP="00581A5F">
      <w:pPr>
        <w:pStyle w:val="SingleTxtG"/>
        <w:ind w:left="2552" w:hanging="1418"/>
        <w:rPr>
          <w:lang w:bidi="fr-CH"/>
        </w:rPr>
      </w:pPr>
      <w:r w:rsidRPr="00D321BD">
        <w:rPr>
          <w:lang w:bidi="fr-CH"/>
        </w:rPr>
        <w:t>3.16.1.3</w:t>
      </w:r>
      <w:r w:rsidRPr="00D321BD">
        <w:rPr>
          <w:lang w:bidi="fr-CH"/>
        </w:rPr>
        <w:tab/>
        <w:t>Le diamètre extérieur du pneumatique, mesuré 6 h après l’essai d’endurance charge/vitesse, ne doit pas différer de plus de ±3,5 % du diamètre extérieur mesuré avant l’essai.</w:t>
      </w:r>
    </w:p>
    <w:p w:rsidR="00D321BD" w:rsidRPr="00D321BD" w:rsidRDefault="00D321BD" w:rsidP="00581A5F">
      <w:pPr>
        <w:pStyle w:val="SingleTxtG"/>
        <w:ind w:left="2552" w:hanging="1418"/>
        <w:rPr>
          <w:lang w:bidi="fr-CH"/>
        </w:rPr>
      </w:pPr>
      <w:r w:rsidRPr="00D321BD">
        <w:rPr>
          <w:lang w:bidi="fr-CH"/>
        </w:rPr>
        <w:t>3.16.1.4</w:t>
      </w:r>
      <w:r w:rsidRPr="00D321BD">
        <w:rPr>
          <w:lang w:bidi="fr-CH"/>
        </w:rPr>
        <w:tab/>
        <w:t>Lorsque l’homologation d’un type de pneumatique est demandée pour une combinaison charge/vitesse figurant dans le tableau de l’annexe 5, il n’est pas nécessaire d’effectuer l’essai d’endurance prévu au paragraphe 3.16 ci-dessus pour des valeurs charge/vitesse autres que les valeurs nominales.</w:t>
      </w:r>
    </w:p>
    <w:p w:rsidR="00D321BD" w:rsidRPr="00D321BD" w:rsidRDefault="00D321BD" w:rsidP="00581A5F">
      <w:pPr>
        <w:pStyle w:val="SingleTxtG"/>
        <w:ind w:left="2552" w:hanging="1418"/>
        <w:rPr>
          <w:lang w:bidi="fr-CH"/>
        </w:rPr>
      </w:pPr>
      <w:r w:rsidRPr="00D321BD">
        <w:rPr>
          <w:lang w:bidi="fr-CH"/>
        </w:rPr>
        <w:t>3.16.1.5</w:t>
      </w:r>
      <w:r w:rsidRPr="00D321BD">
        <w:rPr>
          <w:lang w:bidi="fr-CH"/>
        </w:rPr>
        <w:tab/>
        <w:t>Lorsque l’homologation est demandée pour un type de pneumatique ayant, en plus d’une combinaison charge/vitesse figurant dans le tableau de l’annexe 5 du présent Règlement, une autre combinaison charge/vitesse, l’essai d’endurance prévu au paragraphe 3.16 ci-dessus doit également être effectué pour cette autre combinaison, sur un deuxième pneumatique du même type.</w:t>
      </w:r>
    </w:p>
    <w:p w:rsidR="00D321BD" w:rsidRPr="00D321BD" w:rsidRDefault="00D321BD" w:rsidP="00D321BD">
      <w:pPr>
        <w:pStyle w:val="SingleTxtG"/>
        <w:keepNext/>
        <w:keepLines/>
        <w:ind w:left="2552" w:hanging="1418"/>
        <w:rPr>
          <w:lang w:bidi="fr-CH"/>
        </w:rPr>
      </w:pPr>
      <w:r w:rsidRPr="00D321BD">
        <w:rPr>
          <w:lang w:bidi="fr-CH"/>
        </w:rPr>
        <w:t>3.16.2</w:t>
      </w:r>
      <w:r w:rsidRPr="00D321BD">
        <w:rPr>
          <w:lang w:bidi="fr-CH"/>
        </w:rPr>
        <w:tab/>
        <w:t>Préparation du pneumatique</w:t>
      </w:r>
    </w:p>
    <w:p w:rsidR="00D321BD" w:rsidRPr="00D321BD" w:rsidRDefault="00D321BD" w:rsidP="00581A5F">
      <w:pPr>
        <w:pStyle w:val="SingleTxtG"/>
        <w:ind w:left="2552" w:hanging="1418"/>
        <w:rPr>
          <w:lang w:bidi="fr-CH"/>
        </w:rPr>
      </w:pPr>
      <w:r w:rsidRPr="00D321BD">
        <w:rPr>
          <w:lang w:bidi="fr-CH"/>
        </w:rPr>
        <w:t>3.16.2.1</w:t>
      </w:r>
      <w:r w:rsidRPr="00D321BD">
        <w:rPr>
          <w:lang w:bidi="fr-CH"/>
        </w:rPr>
        <w:tab/>
        <w:t xml:space="preserve">Monter un pneumatique neuf sur la jante d’essai spécifiée par le fabricant. </w:t>
      </w:r>
    </w:p>
    <w:p w:rsidR="00D321BD" w:rsidRPr="00D321BD" w:rsidRDefault="00D321BD" w:rsidP="00581A5F">
      <w:pPr>
        <w:pStyle w:val="SingleTxtG"/>
        <w:ind w:left="2552" w:hanging="1418"/>
        <w:rPr>
          <w:bCs/>
          <w:lang w:bidi="fr-CH"/>
        </w:rPr>
      </w:pPr>
      <w:r w:rsidRPr="00D321BD">
        <w:rPr>
          <w:lang w:bidi="fr-CH"/>
        </w:rPr>
        <w:t>3.16.2.2</w:t>
      </w:r>
      <w:r w:rsidRPr="00D321BD">
        <w:rPr>
          <w:lang w:bidi="fr-CH"/>
        </w:rPr>
        <w:tab/>
        <w:t>Utiliser une chambre à air neuve, ou un ensemble neuf chambre à air, valve et fond de jante (selon nécessité) lors de l’essai de pneumatiques avec chambre.</w:t>
      </w:r>
    </w:p>
    <w:p w:rsidR="00D321BD" w:rsidRPr="00D321BD" w:rsidRDefault="00D321BD" w:rsidP="00581A5F">
      <w:pPr>
        <w:pStyle w:val="SingleTxtG"/>
        <w:ind w:left="2552" w:hanging="1418"/>
        <w:rPr>
          <w:lang w:bidi="fr-CH"/>
        </w:rPr>
      </w:pPr>
      <w:bookmarkStart w:id="348" w:name="_Ref317692098"/>
      <w:r w:rsidRPr="00D321BD">
        <w:rPr>
          <w:lang w:bidi="fr-CH"/>
        </w:rPr>
        <w:lastRenderedPageBreak/>
        <w:t>3.16.2.3</w:t>
      </w:r>
      <w:r w:rsidRPr="00D321BD">
        <w:rPr>
          <w:lang w:bidi="fr-CH"/>
        </w:rPr>
        <w:tab/>
        <w:t>Gonfler le pneumatique à la pression correspondant à l’indice de pression spécifié par le fabricant.</w:t>
      </w:r>
      <w:bookmarkEnd w:id="348"/>
    </w:p>
    <w:p w:rsidR="00D321BD" w:rsidRPr="00D321BD" w:rsidRDefault="00D321BD" w:rsidP="00581A5F">
      <w:pPr>
        <w:pStyle w:val="SingleTxtG"/>
        <w:ind w:left="2552" w:hanging="1418"/>
        <w:rPr>
          <w:lang w:bidi="fr-CH"/>
        </w:rPr>
      </w:pPr>
      <w:r w:rsidRPr="00D321BD">
        <w:rPr>
          <w:lang w:bidi="fr-CH"/>
        </w:rPr>
        <w:t>3.16.2.4</w:t>
      </w:r>
      <w:r w:rsidRPr="00D321BD">
        <w:rPr>
          <w:lang w:bidi="fr-CH"/>
        </w:rPr>
        <w:tab/>
        <w:t>Conditionner l’ensemble pneumatique/roue à la température ambiante du local d’essais pendant au moins 3</w:t>
      </w:r>
      <w:r w:rsidR="00C000C6">
        <w:rPr>
          <w:lang w:bidi="fr-CH"/>
        </w:rPr>
        <w:t> </w:t>
      </w:r>
      <w:r w:rsidRPr="00D321BD">
        <w:rPr>
          <w:lang w:bidi="fr-CH"/>
        </w:rPr>
        <w:t>h.</w:t>
      </w:r>
    </w:p>
    <w:p w:rsidR="00D321BD" w:rsidRPr="00D321BD" w:rsidRDefault="00D321BD" w:rsidP="00581A5F">
      <w:pPr>
        <w:pStyle w:val="SingleTxtG"/>
        <w:ind w:left="2552" w:hanging="1418"/>
        <w:rPr>
          <w:lang w:bidi="fr-CH"/>
        </w:rPr>
      </w:pPr>
      <w:r w:rsidRPr="00D321BD">
        <w:rPr>
          <w:lang w:bidi="fr-CH"/>
        </w:rPr>
        <w:t>3.16.2.5</w:t>
      </w:r>
      <w:r w:rsidRPr="00D321BD">
        <w:rPr>
          <w:lang w:bidi="fr-CH"/>
        </w:rPr>
        <w:tab/>
        <w:t>Réajuster la pression du pneumatique à celle spécifiée au paragraphe 3.16.2.3 ci-dessus.</w:t>
      </w:r>
    </w:p>
    <w:p w:rsidR="00D321BD" w:rsidRPr="00D321BD" w:rsidRDefault="00D321BD" w:rsidP="00D321BD">
      <w:pPr>
        <w:pStyle w:val="SingleTxtG"/>
        <w:keepNext/>
        <w:keepLines/>
        <w:ind w:left="2552" w:hanging="1418"/>
        <w:rPr>
          <w:lang w:bidi="fr-CH"/>
        </w:rPr>
      </w:pPr>
      <w:r w:rsidRPr="00D321BD">
        <w:rPr>
          <w:lang w:bidi="fr-CH"/>
        </w:rPr>
        <w:t>3.16.3</w:t>
      </w:r>
      <w:r w:rsidRPr="00D321BD">
        <w:rPr>
          <w:lang w:bidi="fr-CH"/>
        </w:rPr>
        <w:tab/>
        <w:t>Procédure d’essai</w:t>
      </w:r>
    </w:p>
    <w:p w:rsidR="00D321BD" w:rsidRPr="00D321BD" w:rsidRDefault="00D321BD" w:rsidP="00581A5F">
      <w:pPr>
        <w:pStyle w:val="SingleTxtG"/>
        <w:ind w:left="2552" w:hanging="1418"/>
        <w:rPr>
          <w:lang w:bidi="fr-CH"/>
        </w:rPr>
      </w:pPr>
      <w:r w:rsidRPr="00D321BD">
        <w:rPr>
          <w:lang w:bidi="fr-CH"/>
        </w:rPr>
        <w:t>3.16.3.1</w:t>
      </w:r>
      <w:r w:rsidRPr="00D321BD">
        <w:rPr>
          <w:lang w:bidi="fr-CH"/>
        </w:rPr>
        <w:tab/>
        <w:t>Monter l’ensemble pneumatique/roue sur l’essieu d’essai et l’appliquer contre la périphérie d’un tambour d’essai lisse entraîné par moteur de 1,70 m</w:t>
      </w:r>
      <w:r w:rsidR="00C000C6">
        <w:rPr>
          <w:lang w:bidi="fr-CH"/>
        </w:rPr>
        <w:t> </w:t>
      </w:r>
      <w:r w:rsidRPr="00D321BD">
        <w:rPr>
          <w:lang w:bidi="fr-CH"/>
        </w:rPr>
        <w:t>±</w:t>
      </w:r>
      <w:r w:rsidR="00C000C6">
        <w:rPr>
          <w:lang w:bidi="fr-CH"/>
        </w:rPr>
        <w:t> </w:t>
      </w:r>
      <w:r w:rsidRPr="00D321BD">
        <w:rPr>
          <w:lang w:bidi="fr-CH"/>
        </w:rPr>
        <w:t>1 % de diamètre dont la surface d’appui est au moins aussi large que la bande de roulement du pneumatique.</w:t>
      </w:r>
    </w:p>
    <w:p w:rsidR="00D321BD" w:rsidRPr="00D321BD" w:rsidRDefault="00D321BD" w:rsidP="00581A5F">
      <w:pPr>
        <w:pStyle w:val="SingleTxtG"/>
        <w:ind w:left="2552" w:hanging="1418"/>
        <w:rPr>
          <w:lang w:bidi="fr-CH"/>
        </w:rPr>
      </w:pPr>
      <w:r w:rsidRPr="00D321BD">
        <w:rPr>
          <w:lang w:bidi="fr-CH"/>
        </w:rPr>
        <w:t>3.16.3.2</w:t>
      </w:r>
      <w:r w:rsidRPr="00D321BD">
        <w:rPr>
          <w:lang w:bidi="fr-CH"/>
        </w:rPr>
        <w:tab/>
        <w:t>Appliquer sur l’axe d’essai une série de forces d’essai, exprimées en pourcentage de l’indice de charge du pneumatique, conformément au programme d’essai spécifié au paragraphe 3.16.4.7 ci-dessous. Lorsque le pneumatique est caractérisé par des indices de capacité de charge pour montage simple et jumelé, la charge de référence pour montage simple sera choisie comme base pour les charges d’essai.</w:t>
      </w:r>
    </w:p>
    <w:p w:rsidR="00D321BD" w:rsidRPr="00D321BD" w:rsidRDefault="00D321BD" w:rsidP="00581A5F">
      <w:pPr>
        <w:pStyle w:val="SingleTxtG"/>
        <w:ind w:left="2552" w:hanging="1418"/>
        <w:rPr>
          <w:lang w:bidi="fr-CH"/>
        </w:rPr>
      </w:pPr>
      <w:r w:rsidRPr="00D321BD">
        <w:rPr>
          <w:lang w:bidi="fr-CH"/>
        </w:rPr>
        <w:t>3.16.3.3</w:t>
      </w:r>
      <w:r w:rsidRPr="00D321BD">
        <w:rPr>
          <w:lang w:bidi="fr-CH"/>
        </w:rPr>
        <w:tab/>
        <w:t>Dans le cas des pneumatiques dont la catégorie de vitesse est égale ou supérieure à</w:t>
      </w:r>
      <w:r w:rsidR="00C000C6">
        <w:rPr>
          <w:lang w:bidi="fr-CH"/>
        </w:rPr>
        <w:t> </w:t>
      </w:r>
      <w:r w:rsidRPr="00D321BD">
        <w:rPr>
          <w:lang w:bidi="fr-CH"/>
        </w:rPr>
        <w:t>Q, les procédures d’essais sont celles spécifiées au paragraphe 3.16.4.</w:t>
      </w:r>
    </w:p>
    <w:p w:rsidR="00D321BD" w:rsidRPr="00D321BD" w:rsidRDefault="00D321BD" w:rsidP="00581A5F">
      <w:pPr>
        <w:pStyle w:val="SingleTxtG"/>
        <w:ind w:left="2552" w:hanging="1418"/>
        <w:rPr>
          <w:lang w:bidi="fr-CH"/>
        </w:rPr>
      </w:pPr>
      <w:r w:rsidRPr="00D321BD">
        <w:rPr>
          <w:lang w:bidi="fr-CH"/>
        </w:rPr>
        <w:t>3.16.3.3.1</w:t>
      </w:r>
      <w:r w:rsidRPr="00D321BD">
        <w:rPr>
          <w:lang w:bidi="fr-CH"/>
        </w:rPr>
        <w:tab/>
        <w:t>Pour tous les autres types de pneumatiques, le programme d’essai d’endurance est celui spécifié au paragraphe 3.16.4.7.</w:t>
      </w:r>
    </w:p>
    <w:p w:rsidR="00D321BD" w:rsidRPr="00D321BD" w:rsidRDefault="00D321BD" w:rsidP="00581A5F">
      <w:pPr>
        <w:pStyle w:val="SingleTxtG"/>
        <w:ind w:left="2552" w:hanging="1418"/>
        <w:rPr>
          <w:lang w:bidi="fr-CH"/>
        </w:rPr>
      </w:pPr>
      <w:r w:rsidRPr="00D321BD">
        <w:rPr>
          <w:lang w:bidi="fr-CH"/>
        </w:rPr>
        <w:t>3.16.3.4</w:t>
      </w:r>
      <w:r w:rsidRPr="00D321BD">
        <w:rPr>
          <w:lang w:bidi="fr-CH"/>
        </w:rPr>
        <w:tab/>
        <w:t>Pendant la durée de l’essai, la pression du pneumatique ne doit pas être corrigée et la charge d’essai doit être maintenue constante au cours de chacune des trois phases d’essai.</w:t>
      </w:r>
    </w:p>
    <w:p w:rsidR="00D321BD" w:rsidRPr="00D321BD" w:rsidRDefault="00D321BD" w:rsidP="00581A5F">
      <w:pPr>
        <w:pStyle w:val="SingleTxtG"/>
        <w:ind w:left="2552" w:hanging="1418"/>
        <w:rPr>
          <w:lang w:bidi="fr-CH"/>
        </w:rPr>
      </w:pPr>
      <w:r w:rsidRPr="00D321BD">
        <w:rPr>
          <w:lang w:bidi="fr-CH"/>
        </w:rPr>
        <w:t>3.16.3.5</w:t>
      </w:r>
      <w:r w:rsidRPr="00D321BD">
        <w:rPr>
          <w:lang w:bidi="fr-CH"/>
        </w:rPr>
        <w:tab/>
        <w:t>Pendant l’essai, la température du local d’essais doit être maintenue à une valeur située entre</w:t>
      </w:r>
      <w:r w:rsidR="00C000C6">
        <w:rPr>
          <w:lang w:bidi="fr-CH"/>
        </w:rPr>
        <w:t> </w:t>
      </w:r>
      <w:r w:rsidRPr="00D321BD">
        <w:rPr>
          <w:lang w:bidi="fr-CH"/>
        </w:rPr>
        <w:t>20 et 30 °C ou à une température plus élevée avec l’accord du fabricant.</w:t>
      </w:r>
    </w:p>
    <w:p w:rsidR="00D321BD" w:rsidRPr="00D321BD" w:rsidRDefault="00D321BD" w:rsidP="00581A5F">
      <w:pPr>
        <w:pStyle w:val="SingleTxtG"/>
        <w:ind w:left="2552" w:hanging="1418"/>
        <w:rPr>
          <w:lang w:bidi="fr-CH"/>
        </w:rPr>
      </w:pPr>
      <w:r w:rsidRPr="00D321BD">
        <w:rPr>
          <w:lang w:bidi="fr-CH"/>
        </w:rPr>
        <w:t>3.16.3.6</w:t>
      </w:r>
      <w:r w:rsidRPr="00D321BD">
        <w:rPr>
          <w:lang w:bidi="fr-CH"/>
        </w:rPr>
        <w:tab/>
        <w:t>Le programme d’essai d’endurance doit être exécuté sans interruptions.</w:t>
      </w:r>
    </w:p>
    <w:p w:rsidR="00D321BD" w:rsidRPr="00D321BD" w:rsidRDefault="00D321BD" w:rsidP="00D321BD">
      <w:pPr>
        <w:pStyle w:val="SingleTxtG"/>
        <w:keepNext/>
        <w:keepLines/>
        <w:ind w:left="2552" w:hanging="1418"/>
        <w:rPr>
          <w:lang w:bidi="fr-CH"/>
        </w:rPr>
      </w:pPr>
      <w:bookmarkStart w:id="349" w:name="_Ref317692070"/>
      <w:r w:rsidRPr="00D321BD">
        <w:rPr>
          <w:lang w:bidi="fr-CH"/>
        </w:rPr>
        <w:t>3.16.4</w:t>
      </w:r>
      <w:r w:rsidRPr="00D321BD">
        <w:rPr>
          <w:lang w:bidi="fr-CH"/>
        </w:rPr>
        <w:tab/>
        <w:t>Programme d’essais charge/vitesse pour les pneumatiques dont la catégorie de vitesse est égale ou supérieure à</w:t>
      </w:r>
      <w:r w:rsidR="00C000C6">
        <w:rPr>
          <w:lang w:bidi="fr-CH"/>
        </w:rPr>
        <w:t> </w:t>
      </w:r>
      <w:r w:rsidRPr="00D321BD">
        <w:rPr>
          <w:lang w:bidi="fr-CH"/>
        </w:rPr>
        <w:t>Q</w:t>
      </w:r>
      <w:bookmarkEnd w:id="349"/>
    </w:p>
    <w:p w:rsidR="00D321BD" w:rsidRPr="00D321BD" w:rsidRDefault="00D321BD" w:rsidP="00581A5F">
      <w:pPr>
        <w:pStyle w:val="SingleTxtG"/>
        <w:ind w:left="2552" w:hanging="1418"/>
        <w:rPr>
          <w:lang w:bidi="fr-CH"/>
        </w:rPr>
      </w:pPr>
      <w:r w:rsidRPr="00D321BD">
        <w:rPr>
          <w:lang w:bidi="fr-CH"/>
        </w:rPr>
        <w:t>3.16.4.1</w:t>
      </w:r>
      <w:r w:rsidRPr="00D321BD">
        <w:rPr>
          <w:lang w:bidi="fr-CH"/>
        </w:rPr>
        <w:tab/>
        <w:t>Ce programme s’applique :</w:t>
      </w:r>
    </w:p>
    <w:p w:rsidR="00D321BD" w:rsidRPr="00D321BD" w:rsidRDefault="00D321BD" w:rsidP="00581A5F">
      <w:pPr>
        <w:pStyle w:val="SingleTxtG"/>
        <w:ind w:left="2552" w:hanging="1418"/>
        <w:rPr>
          <w:lang w:bidi="fr-CH"/>
        </w:rPr>
      </w:pPr>
      <w:r w:rsidRPr="00D321BD">
        <w:rPr>
          <w:lang w:bidi="fr-CH"/>
        </w:rPr>
        <w:t>3.16.4.1.1</w:t>
      </w:r>
      <w:r w:rsidRPr="00D321BD">
        <w:rPr>
          <w:lang w:bidi="fr-CH"/>
        </w:rPr>
        <w:tab/>
        <w:t>À tous les pneumatiques dont l’indice de capacité de charge en montage simple est de</w:t>
      </w:r>
      <w:r w:rsidR="00C000C6">
        <w:rPr>
          <w:lang w:bidi="fr-CH"/>
        </w:rPr>
        <w:t> </w:t>
      </w:r>
      <w:r w:rsidRPr="00D321BD">
        <w:rPr>
          <w:lang w:bidi="fr-CH"/>
        </w:rPr>
        <w:t>121 ou moins.</w:t>
      </w:r>
    </w:p>
    <w:p w:rsidR="00D321BD" w:rsidRPr="00D321BD" w:rsidRDefault="00D321BD" w:rsidP="00581A5F">
      <w:pPr>
        <w:pStyle w:val="SingleTxtG"/>
        <w:ind w:left="2552" w:hanging="1418"/>
        <w:rPr>
          <w:lang w:bidi="fr-CH"/>
        </w:rPr>
      </w:pPr>
      <w:r w:rsidRPr="00D321BD">
        <w:rPr>
          <w:lang w:bidi="fr-CH"/>
        </w:rPr>
        <w:t>3.16.4.1.2</w:t>
      </w:r>
      <w:r w:rsidRPr="00D321BD">
        <w:rPr>
          <w:lang w:bidi="fr-CH"/>
        </w:rPr>
        <w:tab/>
        <w:t>Aux pneumatiques dont l’indice de capacité de charge en montage simple est égale ou supérieur à</w:t>
      </w:r>
      <w:r w:rsidR="00C000C6">
        <w:rPr>
          <w:lang w:bidi="fr-CH"/>
        </w:rPr>
        <w:t> </w:t>
      </w:r>
      <w:r w:rsidRPr="00D321BD">
        <w:rPr>
          <w:lang w:bidi="fr-CH"/>
        </w:rPr>
        <w:t>122 et qui portent la mention supplémentaire « C » ou « LT » visée au paragraphe 3.3.14 du présent Règlement.</w:t>
      </w:r>
    </w:p>
    <w:p w:rsidR="00D321BD" w:rsidRPr="00D321BD" w:rsidRDefault="00D321BD" w:rsidP="00581A5F">
      <w:pPr>
        <w:pStyle w:val="SingleTxtG"/>
        <w:ind w:left="2552" w:hanging="1418"/>
        <w:rPr>
          <w:lang w:bidi="fr-CH"/>
        </w:rPr>
      </w:pPr>
      <w:r w:rsidRPr="00D321BD">
        <w:rPr>
          <w:lang w:bidi="fr-CH"/>
        </w:rPr>
        <w:t>3.16.4.2</w:t>
      </w:r>
      <w:r w:rsidRPr="00D321BD">
        <w:rPr>
          <w:lang w:bidi="fr-CH"/>
        </w:rPr>
        <w:tab/>
        <w:t>Force appliquée sur la roue en pourcentage de la charge correspondant à l’indice de charge :</w:t>
      </w:r>
    </w:p>
    <w:p w:rsidR="00D321BD" w:rsidRPr="00D321BD" w:rsidRDefault="00D321BD" w:rsidP="00581A5F">
      <w:pPr>
        <w:pStyle w:val="SingleTxtG"/>
        <w:ind w:left="2552" w:hanging="1418"/>
        <w:rPr>
          <w:lang w:bidi="fr-CH"/>
        </w:rPr>
      </w:pPr>
      <w:r w:rsidRPr="00D321BD">
        <w:rPr>
          <w:lang w:bidi="fr-CH"/>
        </w:rPr>
        <w:t>3.16.4.2.1</w:t>
      </w:r>
      <w:r w:rsidRPr="00D321BD">
        <w:rPr>
          <w:lang w:bidi="fr-CH"/>
        </w:rPr>
        <w:tab/>
        <w:t>90 % si l’essai est effectué sur un tambour d’essai de 1,70</w:t>
      </w:r>
      <w:r w:rsidR="00C000C6">
        <w:rPr>
          <w:lang w:bidi="fr-CH"/>
        </w:rPr>
        <w:t> </w:t>
      </w:r>
      <w:r w:rsidRPr="00D321BD">
        <w:rPr>
          <w:lang w:bidi="fr-CH"/>
        </w:rPr>
        <w:t>m ± 1 % de diamètre ;</w:t>
      </w:r>
    </w:p>
    <w:p w:rsidR="00D321BD" w:rsidRPr="00D321BD" w:rsidRDefault="00D321BD" w:rsidP="00581A5F">
      <w:pPr>
        <w:pStyle w:val="SingleTxtG"/>
        <w:ind w:left="2552" w:hanging="1418"/>
        <w:rPr>
          <w:lang w:bidi="fr-CH"/>
        </w:rPr>
      </w:pPr>
      <w:r w:rsidRPr="00D321BD">
        <w:rPr>
          <w:lang w:bidi="fr-CH"/>
        </w:rPr>
        <w:t>3.16.4.2.2</w:t>
      </w:r>
      <w:r w:rsidRPr="00D321BD">
        <w:rPr>
          <w:lang w:bidi="fr-CH"/>
        </w:rPr>
        <w:tab/>
        <w:t>92 % si l’essai est effectué sur un tambour d’essai de 2,0 m ± 1 % de diamètre.</w:t>
      </w:r>
    </w:p>
    <w:p w:rsidR="00D321BD" w:rsidRPr="00D321BD" w:rsidRDefault="00D321BD" w:rsidP="00581A5F">
      <w:pPr>
        <w:pStyle w:val="SingleTxtG"/>
        <w:ind w:left="2552" w:hanging="1418"/>
        <w:rPr>
          <w:lang w:bidi="fr-CH"/>
        </w:rPr>
      </w:pPr>
      <w:r w:rsidRPr="00D321BD">
        <w:rPr>
          <w:lang w:bidi="fr-CH"/>
        </w:rPr>
        <w:lastRenderedPageBreak/>
        <w:t>3.16.4.3</w:t>
      </w:r>
      <w:r w:rsidRPr="00D321BD">
        <w:rPr>
          <w:lang w:bidi="fr-CH"/>
        </w:rPr>
        <w:tab/>
        <w:t>Vitesse d’essai initiale : vitesse correspondant au code de vitesse moins 20 km/h.</w:t>
      </w:r>
    </w:p>
    <w:p w:rsidR="00D321BD" w:rsidRPr="00D321BD" w:rsidRDefault="00D321BD" w:rsidP="00581A5F">
      <w:pPr>
        <w:pStyle w:val="SingleTxtG"/>
        <w:ind w:left="2552" w:hanging="1418"/>
        <w:rPr>
          <w:lang w:bidi="fr-CH"/>
        </w:rPr>
      </w:pPr>
      <w:r w:rsidRPr="00D321BD">
        <w:rPr>
          <w:lang w:bidi="fr-CH"/>
        </w:rPr>
        <w:t>3.16.4.3.1</w:t>
      </w:r>
      <w:r w:rsidRPr="00D321BD">
        <w:rPr>
          <w:lang w:bidi="fr-CH"/>
        </w:rPr>
        <w:tab/>
        <w:t>Temps mis pour atteindre la vitesse d’essai initiale : 10 min.</w:t>
      </w:r>
    </w:p>
    <w:p w:rsidR="00D321BD" w:rsidRPr="00D321BD" w:rsidRDefault="00D321BD" w:rsidP="00581A5F">
      <w:pPr>
        <w:pStyle w:val="SingleTxtG"/>
        <w:ind w:left="2552" w:hanging="1418"/>
        <w:rPr>
          <w:lang w:bidi="fr-CH"/>
        </w:rPr>
      </w:pPr>
      <w:r w:rsidRPr="00D321BD">
        <w:rPr>
          <w:lang w:bidi="fr-CH"/>
        </w:rPr>
        <w:t>3.16.4.3.2</w:t>
      </w:r>
      <w:r w:rsidRPr="00D321BD">
        <w:rPr>
          <w:lang w:bidi="fr-CH"/>
        </w:rPr>
        <w:tab/>
        <w:t>Durée de la première phase = 10 min.</w:t>
      </w:r>
    </w:p>
    <w:p w:rsidR="00D321BD" w:rsidRPr="00D321BD" w:rsidRDefault="00D321BD" w:rsidP="00581A5F">
      <w:pPr>
        <w:pStyle w:val="SingleTxtG"/>
        <w:ind w:left="2552" w:hanging="1418"/>
        <w:rPr>
          <w:lang w:bidi="fr-CH"/>
        </w:rPr>
      </w:pPr>
      <w:r w:rsidRPr="00D321BD">
        <w:rPr>
          <w:lang w:bidi="fr-CH"/>
        </w:rPr>
        <w:t>3.16.4.4</w:t>
      </w:r>
      <w:r w:rsidRPr="00D321BD">
        <w:rPr>
          <w:lang w:bidi="fr-CH"/>
        </w:rPr>
        <w:tab/>
        <w:t>Deuxième vitesse d’essai : vitesse correspondant au code de vitesse moins 10 km/h.</w:t>
      </w:r>
    </w:p>
    <w:p w:rsidR="00D321BD" w:rsidRPr="00D321BD" w:rsidRDefault="00D321BD" w:rsidP="00581A5F">
      <w:pPr>
        <w:pStyle w:val="SingleTxtG"/>
        <w:ind w:left="2552" w:hanging="1418"/>
        <w:rPr>
          <w:lang w:bidi="fr-CH"/>
        </w:rPr>
      </w:pPr>
      <w:r w:rsidRPr="00D321BD">
        <w:rPr>
          <w:lang w:bidi="fr-CH"/>
        </w:rPr>
        <w:t>3.16.4.4.1</w:t>
      </w:r>
      <w:r w:rsidRPr="00D321BD">
        <w:rPr>
          <w:lang w:bidi="fr-CH"/>
        </w:rPr>
        <w:tab/>
        <w:t>Durée de la deuxième phase = 10 min.</w:t>
      </w:r>
    </w:p>
    <w:p w:rsidR="00D321BD" w:rsidRPr="00D321BD" w:rsidRDefault="00D321BD" w:rsidP="00D321BD">
      <w:pPr>
        <w:pStyle w:val="SingleTxtG"/>
        <w:keepNext/>
        <w:keepLines/>
        <w:ind w:left="2552" w:hanging="1418"/>
        <w:rPr>
          <w:lang w:bidi="fr-CH"/>
        </w:rPr>
      </w:pPr>
      <w:r w:rsidRPr="00D321BD">
        <w:rPr>
          <w:lang w:bidi="fr-CH"/>
        </w:rPr>
        <w:t>3.16.4.5</w:t>
      </w:r>
      <w:r w:rsidRPr="00D321BD">
        <w:rPr>
          <w:lang w:bidi="fr-CH"/>
        </w:rPr>
        <w:tab/>
        <w:t>Vitesse d’essai finale : vitesse correspondant au code de vitesse.</w:t>
      </w:r>
    </w:p>
    <w:p w:rsidR="00D321BD" w:rsidRPr="00D321BD" w:rsidRDefault="00D321BD" w:rsidP="00581A5F">
      <w:pPr>
        <w:pStyle w:val="SingleTxtG"/>
        <w:ind w:left="2552" w:hanging="1418"/>
        <w:rPr>
          <w:lang w:bidi="fr-CH"/>
        </w:rPr>
      </w:pPr>
      <w:r w:rsidRPr="00D321BD">
        <w:rPr>
          <w:lang w:bidi="fr-CH"/>
        </w:rPr>
        <w:t>3.16.4.5.1</w:t>
      </w:r>
      <w:r w:rsidRPr="00D321BD">
        <w:rPr>
          <w:lang w:bidi="fr-CH"/>
        </w:rPr>
        <w:tab/>
        <w:t>Durée de la phase finale = 30 min.</w:t>
      </w:r>
    </w:p>
    <w:p w:rsidR="00D321BD" w:rsidRPr="00D321BD" w:rsidRDefault="00D321BD" w:rsidP="00D321BD">
      <w:pPr>
        <w:pStyle w:val="SingleTxtG"/>
        <w:keepNext/>
        <w:keepLines/>
        <w:ind w:left="2552" w:hanging="1418"/>
        <w:rPr>
          <w:lang w:bidi="fr-CH"/>
        </w:rPr>
      </w:pPr>
      <w:r w:rsidRPr="00D321BD">
        <w:rPr>
          <w:lang w:bidi="fr-CH"/>
        </w:rPr>
        <w:t>3.16.4.6</w:t>
      </w:r>
      <w:r w:rsidRPr="00D321BD">
        <w:rPr>
          <w:lang w:bidi="fr-CH"/>
        </w:rPr>
        <w:tab/>
        <w:t>Durée totale de l’essai : 1 h.</w:t>
      </w:r>
    </w:p>
    <w:p w:rsidR="00D321BD" w:rsidRDefault="00D321BD" w:rsidP="00D321BD">
      <w:pPr>
        <w:pStyle w:val="SingleTxtG"/>
        <w:keepNext/>
        <w:keepLines/>
        <w:ind w:left="2552" w:hanging="1418"/>
        <w:rPr>
          <w:lang w:bidi="fr-CH"/>
        </w:rPr>
      </w:pPr>
      <w:bookmarkStart w:id="350" w:name="_Ref317692053"/>
      <w:r w:rsidRPr="00D321BD">
        <w:rPr>
          <w:lang w:bidi="fr-CH"/>
        </w:rPr>
        <w:t>3.16.4.7</w:t>
      </w:r>
      <w:r w:rsidRPr="00D321BD">
        <w:rPr>
          <w:lang w:bidi="fr-CH"/>
        </w:rPr>
        <w:tab/>
        <w:t>Programme d’essai d’endurance</w:t>
      </w:r>
      <w:bookmarkEnd w:id="350"/>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6"/>
        <w:gridCol w:w="1228"/>
        <w:gridCol w:w="1404"/>
        <w:gridCol w:w="1228"/>
        <w:gridCol w:w="966"/>
        <w:gridCol w:w="1228"/>
      </w:tblGrid>
      <w:tr w:rsidR="00B75ED5" w:rsidRPr="00173119" w:rsidTr="00657091">
        <w:trPr>
          <w:tblHeader/>
        </w:trPr>
        <w:tc>
          <w:tcPr>
            <w:tcW w:w="1316" w:type="dxa"/>
            <w:vMerge w:val="restart"/>
            <w:shd w:val="clear" w:color="auto" w:fill="auto"/>
            <w:vAlign w:val="bottom"/>
          </w:tcPr>
          <w:p w:rsidR="00B75ED5" w:rsidRPr="00173119" w:rsidRDefault="00B75ED5" w:rsidP="00173119">
            <w:pPr>
              <w:keepNext/>
              <w:keepLines/>
              <w:suppressAutoHyphens w:val="0"/>
              <w:spacing w:before="60" w:after="60" w:line="200" w:lineRule="exact"/>
              <w:ind w:left="57" w:right="57"/>
              <w:rPr>
                <w:i/>
                <w:sz w:val="16"/>
                <w:szCs w:val="16"/>
                <w:lang w:eastAsia="fr-CH" w:bidi="fr-CH"/>
              </w:rPr>
            </w:pPr>
            <w:r w:rsidRPr="00173119">
              <w:rPr>
                <w:i/>
                <w:sz w:val="16"/>
                <w:szCs w:val="16"/>
              </w:rPr>
              <w:t>Indice de charge</w:t>
            </w:r>
          </w:p>
        </w:tc>
        <w:tc>
          <w:tcPr>
            <w:tcW w:w="1228" w:type="dxa"/>
            <w:vMerge w:val="restart"/>
            <w:shd w:val="clear" w:color="auto" w:fill="auto"/>
            <w:vAlign w:val="bottom"/>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Catégorie de vitesse du pneu</w:t>
            </w:r>
          </w:p>
        </w:tc>
        <w:tc>
          <w:tcPr>
            <w:tcW w:w="1404" w:type="dxa"/>
            <w:vMerge w:val="restart"/>
            <w:shd w:val="clear" w:color="auto" w:fill="auto"/>
            <w:vAlign w:val="bottom"/>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Vitesse du tambour d’essai (min</w:t>
            </w:r>
            <w:r w:rsidRPr="00173119">
              <w:rPr>
                <w:i/>
                <w:sz w:val="16"/>
                <w:szCs w:val="16"/>
                <w:vertAlign w:val="superscript"/>
              </w:rPr>
              <w:t>-1</w:t>
            </w:r>
            <w:r w:rsidRPr="00173119">
              <w:rPr>
                <w:i/>
                <w:sz w:val="16"/>
                <w:szCs w:val="16"/>
              </w:rPr>
              <w:t>)</w:t>
            </w:r>
          </w:p>
        </w:tc>
        <w:tc>
          <w:tcPr>
            <w:tcW w:w="3422" w:type="dxa"/>
            <w:gridSpan w:val="3"/>
            <w:shd w:val="clear" w:color="auto" w:fill="auto"/>
            <w:vAlign w:val="bottom"/>
            <w:hideMark/>
          </w:tcPr>
          <w:p w:rsidR="00B75ED5" w:rsidRPr="00173119" w:rsidRDefault="00B75ED5" w:rsidP="00C000C6">
            <w:pPr>
              <w:keepNext/>
              <w:keepLines/>
              <w:suppressAutoHyphens w:val="0"/>
              <w:spacing w:before="60" w:after="60" w:line="200" w:lineRule="exact"/>
              <w:ind w:left="57" w:right="57"/>
              <w:jc w:val="center"/>
              <w:rPr>
                <w:i/>
                <w:sz w:val="16"/>
                <w:szCs w:val="16"/>
                <w:lang w:eastAsia="fr-CH" w:bidi="fr-CH"/>
              </w:rPr>
            </w:pPr>
            <w:r w:rsidRPr="00173119">
              <w:rPr>
                <w:i/>
                <w:sz w:val="16"/>
                <w:szCs w:val="16"/>
              </w:rPr>
              <w:t xml:space="preserve">Force appliquée sur la roue en pourcentage </w:t>
            </w:r>
            <w:r w:rsidRPr="00173119">
              <w:rPr>
                <w:i/>
                <w:sz w:val="16"/>
                <w:szCs w:val="16"/>
              </w:rPr>
              <w:br/>
              <w:t>de la charge correspondant à l’indice de charge</w:t>
            </w:r>
          </w:p>
        </w:tc>
      </w:tr>
      <w:tr w:rsidR="00B75ED5" w:rsidRPr="00173119" w:rsidTr="00657091">
        <w:trPr>
          <w:tblHeader/>
        </w:trPr>
        <w:tc>
          <w:tcPr>
            <w:tcW w:w="1316" w:type="dxa"/>
            <w:vMerge/>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rPr>
                <w:sz w:val="16"/>
                <w:szCs w:val="16"/>
                <w:lang w:eastAsia="fr-CH" w:bidi="fr-CH"/>
              </w:rPr>
            </w:pPr>
          </w:p>
        </w:tc>
        <w:tc>
          <w:tcPr>
            <w:tcW w:w="1228" w:type="dxa"/>
            <w:vMerge/>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sz w:val="16"/>
                <w:szCs w:val="16"/>
                <w:lang w:eastAsia="fr-CH" w:bidi="fr-CH"/>
              </w:rPr>
            </w:pPr>
          </w:p>
        </w:tc>
        <w:tc>
          <w:tcPr>
            <w:tcW w:w="1404" w:type="dxa"/>
            <w:vMerge/>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sz w:val="16"/>
                <w:szCs w:val="16"/>
                <w:lang w:eastAsia="fr-CH" w:bidi="fr-CH"/>
              </w:rPr>
            </w:pPr>
          </w:p>
        </w:tc>
        <w:tc>
          <w:tcPr>
            <w:tcW w:w="1228" w:type="dxa"/>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7 h</w:t>
            </w:r>
          </w:p>
        </w:tc>
        <w:tc>
          <w:tcPr>
            <w:tcW w:w="966" w:type="dxa"/>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16 h</w:t>
            </w:r>
          </w:p>
        </w:tc>
        <w:tc>
          <w:tcPr>
            <w:tcW w:w="1228" w:type="dxa"/>
            <w:tcBorders>
              <w:bottom w:val="single" w:sz="12" w:space="0" w:color="auto"/>
            </w:tcBorders>
            <w:shd w:val="clear" w:color="auto" w:fill="auto"/>
            <w:vAlign w:val="bottom"/>
            <w:hideMark/>
          </w:tcPr>
          <w:p w:rsidR="00B75ED5" w:rsidRPr="00173119" w:rsidRDefault="00B75ED5" w:rsidP="00173119">
            <w:pPr>
              <w:keepNext/>
              <w:keepLines/>
              <w:suppressAutoHyphens w:val="0"/>
              <w:spacing w:before="60" w:after="60" w:line="200" w:lineRule="exact"/>
              <w:ind w:left="57" w:right="57"/>
              <w:jc w:val="right"/>
              <w:rPr>
                <w:i/>
                <w:sz w:val="16"/>
                <w:szCs w:val="16"/>
                <w:lang w:eastAsia="fr-CH" w:bidi="fr-CH"/>
              </w:rPr>
            </w:pPr>
            <w:r w:rsidRPr="00173119">
              <w:rPr>
                <w:i/>
                <w:sz w:val="16"/>
                <w:szCs w:val="16"/>
              </w:rPr>
              <w:t>24 h</w:t>
            </w:r>
          </w:p>
        </w:tc>
      </w:tr>
      <w:tr w:rsidR="00B75ED5" w:rsidRPr="003C3451" w:rsidTr="00657091">
        <w:tc>
          <w:tcPr>
            <w:tcW w:w="1316" w:type="dxa"/>
            <w:tcBorders>
              <w:top w:val="single" w:sz="12" w:space="0" w:color="auto"/>
              <w:bottom w:val="single" w:sz="4" w:space="0" w:color="auto"/>
            </w:tcBorders>
            <w:shd w:val="clear" w:color="auto" w:fill="auto"/>
          </w:tcPr>
          <w:p w:rsidR="00B75ED5" w:rsidRPr="003C3451" w:rsidRDefault="00B75ED5" w:rsidP="00173119">
            <w:pPr>
              <w:keepNext/>
              <w:keepLines/>
              <w:suppressAutoHyphens w:val="0"/>
              <w:spacing w:before="60" w:after="60" w:line="220" w:lineRule="exact"/>
              <w:ind w:left="57" w:right="57"/>
              <w:rPr>
                <w:sz w:val="18"/>
                <w:szCs w:val="17"/>
                <w:lang w:eastAsia="fr-CH" w:bidi="fr-CH"/>
              </w:rPr>
            </w:pPr>
            <w:r w:rsidRPr="003C3451">
              <w:rPr>
                <w:sz w:val="18"/>
                <w:szCs w:val="17"/>
              </w:rPr>
              <w:t>122 et plus</w:t>
            </w:r>
          </w:p>
        </w:tc>
        <w:tc>
          <w:tcPr>
            <w:tcW w:w="1228" w:type="dxa"/>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F</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G</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J</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K</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L</w:t>
            </w:r>
          </w:p>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M</w:t>
            </w:r>
          </w:p>
        </w:tc>
        <w:tc>
          <w:tcPr>
            <w:tcW w:w="1404" w:type="dxa"/>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100</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125</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150</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175</w:t>
            </w:r>
          </w:p>
          <w:p w:rsidR="00B75ED5" w:rsidRPr="003C3451" w:rsidRDefault="00B75ED5" w:rsidP="00173119">
            <w:pPr>
              <w:keepNext/>
              <w:keepLines/>
              <w:suppressAutoHyphens w:val="0"/>
              <w:spacing w:before="60" w:after="60" w:line="220" w:lineRule="exact"/>
              <w:ind w:left="57" w:right="57"/>
              <w:jc w:val="right"/>
              <w:rPr>
                <w:sz w:val="18"/>
                <w:szCs w:val="17"/>
              </w:rPr>
            </w:pPr>
            <w:r w:rsidRPr="003C3451">
              <w:rPr>
                <w:sz w:val="18"/>
                <w:szCs w:val="17"/>
              </w:rPr>
              <w:t>200</w:t>
            </w:r>
          </w:p>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225</w:t>
            </w:r>
          </w:p>
        </w:tc>
        <w:tc>
          <w:tcPr>
            <w:tcW w:w="1228" w:type="dxa"/>
            <w:vMerge w:val="restart"/>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66 %</w:t>
            </w:r>
          </w:p>
        </w:tc>
        <w:tc>
          <w:tcPr>
            <w:tcW w:w="966" w:type="dxa"/>
            <w:vMerge w:val="restart"/>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84 %</w:t>
            </w:r>
          </w:p>
        </w:tc>
        <w:tc>
          <w:tcPr>
            <w:tcW w:w="1228" w:type="dxa"/>
            <w:vMerge w:val="restart"/>
            <w:tcBorders>
              <w:top w:val="single" w:sz="12" w:space="0" w:color="auto"/>
              <w:bottom w:val="single" w:sz="4" w:space="0" w:color="auto"/>
            </w:tcBorders>
            <w:shd w:val="clear" w:color="auto" w:fill="auto"/>
            <w:vAlign w:val="bottom"/>
            <w:hideMark/>
          </w:tcPr>
          <w:p w:rsidR="00B75ED5" w:rsidRPr="003C3451" w:rsidRDefault="00B75ED5" w:rsidP="00173119">
            <w:pPr>
              <w:keepNext/>
              <w:keepLines/>
              <w:suppressAutoHyphens w:val="0"/>
              <w:spacing w:before="60" w:after="60" w:line="220" w:lineRule="exact"/>
              <w:ind w:left="57" w:right="57"/>
              <w:jc w:val="right"/>
              <w:rPr>
                <w:sz w:val="18"/>
                <w:szCs w:val="17"/>
                <w:lang w:eastAsia="fr-CH" w:bidi="fr-CH"/>
              </w:rPr>
            </w:pPr>
            <w:r w:rsidRPr="003C3451">
              <w:rPr>
                <w:sz w:val="18"/>
                <w:szCs w:val="17"/>
              </w:rPr>
              <w:t>101 %</w:t>
            </w:r>
          </w:p>
        </w:tc>
      </w:tr>
      <w:tr w:rsidR="00B75ED5" w:rsidRPr="003C3451" w:rsidTr="00657091">
        <w:tc>
          <w:tcPr>
            <w:tcW w:w="1316" w:type="dxa"/>
            <w:vMerge w:val="restart"/>
            <w:shd w:val="clear" w:color="auto" w:fill="auto"/>
          </w:tcPr>
          <w:p w:rsidR="00B75ED5" w:rsidRPr="003C3451" w:rsidRDefault="00B75ED5" w:rsidP="00173119">
            <w:pPr>
              <w:suppressAutoHyphens w:val="0"/>
              <w:spacing w:before="60" w:after="60" w:line="220" w:lineRule="exact"/>
              <w:ind w:left="57" w:right="57"/>
              <w:rPr>
                <w:sz w:val="18"/>
                <w:szCs w:val="17"/>
                <w:lang w:eastAsia="fr-CH" w:bidi="fr-CH"/>
              </w:rPr>
            </w:pPr>
            <w:r w:rsidRPr="003C3451">
              <w:rPr>
                <w:sz w:val="18"/>
                <w:szCs w:val="17"/>
              </w:rPr>
              <w:t>121 et moins</w:t>
            </w:r>
          </w:p>
        </w:tc>
        <w:tc>
          <w:tcPr>
            <w:tcW w:w="1228" w:type="dxa"/>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F</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G</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J</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K</w:t>
            </w:r>
          </w:p>
        </w:tc>
        <w:tc>
          <w:tcPr>
            <w:tcW w:w="1404" w:type="dxa"/>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100</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125</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150</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175</w:t>
            </w:r>
          </w:p>
        </w:tc>
        <w:tc>
          <w:tcPr>
            <w:tcW w:w="1228" w:type="dxa"/>
            <w:vMerge/>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lang w:eastAsia="fr-CH" w:bidi="fr-CH"/>
              </w:rPr>
            </w:pPr>
          </w:p>
        </w:tc>
        <w:tc>
          <w:tcPr>
            <w:tcW w:w="966" w:type="dxa"/>
            <w:vMerge/>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lang w:eastAsia="fr-CH" w:bidi="fr-CH"/>
              </w:rPr>
            </w:pPr>
          </w:p>
        </w:tc>
        <w:tc>
          <w:tcPr>
            <w:tcW w:w="1228" w:type="dxa"/>
            <w:vMerge/>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lang w:eastAsia="fr-CH" w:bidi="fr-CH"/>
              </w:rPr>
            </w:pPr>
          </w:p>
        </w:tc>
      </w:tr>
      <w:tr w:rsidR="00B75ED5" w:rsidRPr="003C3451" w:rsidTr="00657091">
        <w:tc>
          <w:tcPr>
            <w:tcW w:w="1316" w:type="dxa"/>
            <w:vMerge/>
            <w:tcBorders>
              <w:bottom w:val="single" w:sz="12" w:space="0" w:color="auto"/>
            </w:tcBorders>
            <w:shd w:val="clear" w:color="auto" w:fill="auto"/>
            <w:hideMark/>
          </w:tcPr>
          <w:p w:rsidR="00B75ED5" w:rsidRPr="003C3451" w:rsidRDefault="00B75ED5" w:rsidP="00173119">
            <w:pPr>
              <w:suppressAutoHyphens w:val="0"/>
              <w:spacing w:before="60" w:after="60" w:line="220" w:lineRule="exact"/>
              <w:ind w:left="57" w:right="57"/>
              <w:rPr>
                <w:sz w:val="18"/>
                <w:szCs w:val="17"/>
                <w:lang w:eastAsia="fr-CH" w:bidi="fr-CH"/>
              </w:rPr>
            </w:pPr>
          </w:p>
        </w:tc>
        <w:tc>
          <w:tcPr>
            <w:tcW w:w="1228" w:type="dxa"/>
            <w:tcBorders>
              <w:bottom w:val="single" w:sz="12" w:space="0" w:color="auto"/>
            </w:tcBorders>
            <w:shd w:val="clear" w:color="auto" w:fill="auto"/>
            <w:vAlign w:val="bottom"/>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L</w:t>
            </w:r>
          </w:p>
          <w:p w:rsidR="00B75ED5" w:rsidRPr="003C3451" w:rsidRDefault="00B75ED5" w:rsidP="00173119">
            <w:pPr>
              <w:suppressAutoHyphens w:val="0"/>
              <w:spacing w:before="60" w:after="60" w:line="220" w:lineRule="exact"/>
              <w:ind w:left="57" w:right="57"/>
              <w:jc w:val="right"/>
              <w:rPr>
                <w:sz w:val="18"/>
                <w:szCs w:val="17"/>
              </w:rPr>
            </w:pP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M</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N</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P</w:t>
            </w:r>
          </w:p>
        </w:tc>
        <w:tc>
          <w:tcPr>
            <w:tcW w:w="1404" w:type="dxa"/>
            <w:tcBorders>
              <w:bottom w:val="single" w:sz="12" w:space="0" w:color="auto"/>
            </w:tcBorders>
            <w:shd w:val="clear" w:color="auto" w:fill="auto"/>
            <w:vAlign w:val="bottom"/>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200</w:t>
            </w:r>
          </w:p>
          <w:p w:rsidR="00B75ED5" w:rsidRPr="003C3451" w:rsidRDefault="00B75ED5" w:rsidP="00173119">
            <w:pPr>
              <w:suppressAutoHyphens w:val="0"/>
              <w:spacing w:before="60" w:after="60" w:line="220" w:lineRule="exact"/>
              <w:ind w:left="57" w:right="57"/>
              <w:jc w:val="right"/>
              <w:rPr>
                <w:sz w:val="18"/>
                <w:szCs w:val="17"/>
              </w:rPr>
            </w:pP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250</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275</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300</w:t>
            </w:r>
          </w:p>
        </w:tc>
        <w:tc>
          <w:tcPr>
            <w:tcW w:w="1228" w:type="dxa"/>
            <w:tcBorders>
              <w:bottom w:val="single" w:sz="12" w:space="0" w:color="auto"/>
            </w:tcBorders>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70 %</w:t>
            </w:r>
          </w:p>
          <w:p w:rsidR="00B75ED5" w:rsidRPr="003C3451" w:rsidRDefault="00B75ED5" w:rsidP="00173119">
            <w:pPr>
              <w:suppressAutoHyphens w:val="0"/>
              <w:spacing w:before="60" w:after="60" w:line="220" w:lineRule="exact"/>
              <w:ind w:left="57" w:right="57"/>
              <w:jc w:val="right"/>
              <w:rPr>
                <w:sz w:val="18"/>
                <w:szCs w:val="17"/>
                <w:u w:val="single"/>
              </w:rPr>
            </w:pPr>
            <w:r w:rsidRPr="003C3451">
              <w:rPr>
                <w:sz w:val="18"/>
                <w:szCs w:val="17"/>
                <w:u w:val="single"/>
              </w:rPr>
              <w:t>4 h</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75 %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75 %</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75 %</w:t>
            </w:r>
          </w:p>
        </w:tc>
        <w:tc>
          <w:tcPr>
            <w:tcW w:w="966" w:type="dxa"/>
            <w:tcBorders>
              <w:bottom w:val="single" w:sz="12" w:space="0" w:color="auto"/>
            </w:tcBorders>
            <w:shd w:val="clear" w:color="auto" w:fill="auto"/>
            <w:vAlign w:val="bottom"/>
            <w:hideMark/>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88 %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u w:val="single"/>
              </w:rPr>
              <w:t>6 h</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97 %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97 %</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97 %</w:t>
            </w:r>
          </w:p>
        </w:tc>
        <w:tc>
          <w:tcPr>
            <w:tcW w:w="1228" w:type="dxa"/>
            <w:tcBorders>
              <w:bottom w:val="single" w:sz="12" w:space="0" w:color="auto"/>
            </w:tcBorders>
            <w:shd w:val="clear" w:color="auto" w:fill="auto"/>
            <w:vAlign w:val="bottom"/>
          </w:tcPr>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106 %</w:t>
            </w:r>
          </w:p>
          <w:p w:rsidR="00B75ED5" w:rsidRPr="003C3451" w:rsidRDefault="00B75ED5" w:rsidP="00173119">
            <w:pPr>
              <w:suppressAutoHyphens w:val="0"/>
              <w:spacing w:before="60" w:after="60" w:line="220" w:lineRule="exact"/>
              <w:ind w:left="57" w:right="57"/>
              <w:jc w:val="right"/>
              <w:rPr>
                <w:sz w:val="18"/>
                <w:szCs w:val="17"/>
              </w:rPr>
            </w:pP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114 %</w:t>
            </w:r>
          </w:p>
          <w:p w:rsidR="00B75ED5" w:rsidRPr="003C3451" w:rsidRDefault="00B75ED5" w:rsidP="00173119">
            <w:pPr>
              <w:suppressAutoHyphens w:val="0"/>
              <w:spacing w:before="60" w:after="60" w:line="220" w:lineRule="exact"/>
              <w:ind w:left="57" w:right="57"/>
              <w:jc w:val="right"/>
              <w:rPr>
                <w:sz w:val="18"/>
                <w:szCs w:val="17"/>
              </w:rPr>
            </w:pPr>
            <w:r w:rsidRPr="003C3451">
              <w:rPr>
                <w:sz w:val="18"/>
                <w:szCs w:val="17"/>
              </w:rPr>
              <w:t>114 %</w:t>
            </w:r>
          </w:p>
          <w:p w:rsidR="00B75ED5" w:rsidRPr="003C3451" w:rsidRDefault="00B75ED5" w:rsidP="00173119">
            <w:pPr>
              <w:suppressAutoHyphens w:val="0"/>
              <w:spacing w:before="60" w:after="60" w:line="220" w:lineRule="exact"/>
              <w:ind w:left="57" w:right="57"/>
              <w:jc w:val="right"/>
              <w:rPr>
                <w:sz w:val="18"/>
                <w:szCs w:val="17"/>
                <w:lang w:eastAsia="fr-CH" w:bidi="fr-CH"/>
              </w:rPr>
            </w:pPr>
            <w:r w:rsidRPr="003C3451">
              <w:rPr>
                <w:sz w:val="18"/>
                <w:szCs w:val="17"/>
              </w:rPr>
              <w:t>114 %</w:t>
            </w:r>
          </w:p>
        </w:tc>
      </w:tr>
    </w:tbl>
    <w:p w:rsidR="00657091" w:rsidRPr="00657091" w:rsidRDefault="00657091" w:rsidP="00657091">
      <w:pPr>
        <w:pStyle w:val="SingleTxt"/>
        <w:spacing w:before="120" w:after="240" w:line="240" w:lineRule="atLeast"/>
        <w:ind w:left="1134" w:right="1134"/>
        <w:rPr>
          <w:bCs/>
          <w:sz w:val="18"/>
          <w:szCs w:val="18"/>
          <w:lang w:bidi="fr-CH"/>
        </w:rPr>
      </w:pPr>
      <w:r w:rsidRPr="00657091">
        <w:rPr>
          <w:sz w:val="18"/>
          <w:szCs w:val="18"/>
          <w:lang w:bidi="fr-CH"/>
        </w:rPr>
        <w:t>Les pneumatiques pour applications spéciales (marqués « ET » ou « ML » ou « MPT ») doivent être e</w:t>
      </w:r>
      <w:r w:rsidR="00694DEB">
        <w:rPr>
          <w:sz w:val="18"/>
          <w:szCs w:val="18"/>
          <w:lang w:bidi="fr-CH"/>
        </w:rPr>
        <w:t>ssayés à une vitesse égale à 85 </w:t>
      </w:r>
      <w:r w:rsidRPr="00657091">
        <w:rPr>
          <w:sz w:val="18"/>
          <w:szCs w:val="18"/>
          <w:lang w:bidi="fr-CH"/>
        </w:rPr>
        <w:t>% de la vitesse prescrite pour les pneumatiques normaux équivalents.</w:t>
      </w:r>
    </w:p>
    <w:p w:rsidR="00657091" w:rsidRPr="00962638" w:rsidRDefault="00657091" w:rsidP="00657091">
      <w:pPr>
        <w:pStyle w:val="SingleTxtG"/>
        <w:keepNext/>
        <w:keepLines/>
        <w:ind w:left="2552" w:hanging="1418"/>
        <w:rPr>
          <w:lang w:bidi="fr-CH"/>
        </w:rPr>
      </w:pPr>
      <w:bookmarkStart w:id="351" w:name="_Toc329088819"/>
      <w:bookmarkStart w:id="352" w:name="_Ref317691767"/>
      <w:bookmarkStart w:id="353" w:name="_Ref317691759"/>
      <w:bookmarkStart w:id="354" w:name="_Ref317691241"/>
      <w:bookmarkStart w:id="355" w:name="_Toc280015586"/>
      <w:bookmarkStart w:id="356" w:name="_Toc279591096"/>
      <w:bookmarkStart w:id="357" w:name="_Toc279591020"/>
      <w:bookmarkStart w:id="358" w:name="_Toc279590982"/>
      <w:bookmarkStart w:id="359" w:name="_Toc279590943"/>
      <w:bookmarkStart w:id="360" w:name="_Toc279590836"/>
      <w:bookmarkStart w:id="361" w:name="_Toc279590532"/>
      <w:bookmarkStart w:id="362" w:name="_Toc279590479"/>
      <w:bookmarkStart w:id="363" w:name="_Toc279589953"/>
      <w:r w:rsidRPr="00962638">
        <w:rPr>
          <w:lang w:bidi="fr-CH"/>
        </w:rPr>
        <w:t>3.17</w:t>
      </w:r>
      <w:r w:rsidRPr="00962638">
        <w:rPr>
          <w:lang w:bidi="fr-CH"/>
        </w:rPr>
        <w:tab/>
        <w:t>Essai d</w:t>
      </w:r>
      <w:r>
        <w:rPr>
          <w:lang w:bidi="fr-CH"/>
        </w:rPr>
        <w:t>’</w:t>
      </w:r>
      <w:r w:rsidRPr="00962638">
        <w:rPr>
          <w:lang w:bidi="fr-CH"/>
        </w:rPr>
        <w:t>endurance pour pneumatiques des catégories LT/C</w:t>
      </w:r>
      <w:bookmarkEnd w:id="351"/>
      <w:bookmarkEnd w:id="352"/>
      <w:bookmarkEnd w:id="353"/>
      <w:bookmarkEnd w:id="354"/>
      <w:bookmarkEnd w:id="355"/>
      <w:bookmarkEnd w:id="356"/>
      <w:bookmarkEnd w:id="357"/>
      <w:bookmarkEnd w:id="358"/>
      <w:bookmarkEnd w:id="359"/>
      <w:bookmarkEnd w:id="360"/>
      <w:bookmarkEnd w:id="361"/>
      <w:bookmarkEnd w:id="362"/>
      <w:bookmarkEnd w:id="363"/>
      <w:r w:rsidRPr="000E5FB6">
        <w:rPr>
          <w:rStyle w:val="FootnoteReference"/>
        </w:rPr>
        <w:footnoteReference w:id="12"/>
      </w:r>
    </w:p>
    <w:p w:rsidR="00657091" w:rsidRPr="00962638" w:rsidRDefault="00657091" w:rsidP="00657091">
      <w:pPr>
        <w:pStyle w:val="SingleTxtG"/>
        <w:keepNext/>
        <w:keepLines/>
        <w:ind w:left="2552" w:hanging="1418"/>
        <w:rPr>
          <w:lang w:bidi="fr-CH"/>
        </w:rPr>
      </w:pPr>
      <w:r w:rsidRPr="00962638">
        <w:rPr>
          <w:lang w:bidi="fr-CH"/>
        </w:rPr>
        <w:t>3.17.1</w:t>
      </w:r>
      <w:r w:rsidRPr="00962638">
        <w:rPr>
          <w:lang w:bidi="fr-CH"/>
        </w:rPr>
        <w:tab/>
        <w:t>Prescriptions</w:t>
      </w:r>
    </w:p>
    <w:p w:rsidR="00657091" w:rsidRDefault="00657091" w:rsidP="00657091">
      <w:pPr>
        <w:pStyle w:val="SingleTxtG"/>
        <w:keepNext/>
        <w:keepLines/>
        <w:ind w:left="2552" w:hanging="1418"/>
        <w:rPr>
          <w:bCs/>
          <w:lang w:bidi="fr-CH"/>
        </w:rPr>
      </w:pPr>
      <w:bookmarkStart w:id="364" w:name="_Ref317691880"/>
      <w:r w:rsidRPr="00962638">
        <w:rPr>
          <w:lang w:bidi="fr-CH"/>
        </w:rPr>
        <w:t>3.17.1.1</w:t>
      </w:r>
      <w:r w:rsidRPr="00962638">
        <w:rPr>
          <w:lang w:bidi="fr-CH"/>
        </w:rPr>
        <w:tab/>
        <w:t>Chaque type de pneumatique doit satisfaire aux prescriptions ci-après lorsqu</w:t>
      </w:r>
      <w:r>
        <w:rPr>
          <w:lang w:bidi="fr-CH"/>
        </w:rPr>
        <w:t>’</w:t>
      </w:r>
      <w:r w:rsidRPr="00962638">
        <w:rPr>
          <w:lang w:bidi="fr-CH"/>
        </w:rPr>
        <w:t>il est soumis à un essai d</w:t>
      </w:r>
      <w:r>
        <w:rPr>
          <w:lang w:bidi="fr-CH"/>
        </w:rPr>
        <w:t>’</w:t>
      </w:r>
      <w:r w:rsidRPr="00962638">
        <w:rPr>
          <w:lang w:bidi="fr-CH"/>
        </w:rPr>
        <w:t>endurance conformément au paragraphe 3.17.3 ci-dessous</w:t>
      </w:r>
      <w:r>
        <w:rPr>
          <w:lang w:bidi="fr-CH"/>
        </w:rPr>
        <w:t> :</w:t>
      </w:r>
      <w:bookmarkEnd w:id="364"/>
    </w:p>
    <w:p w:rsidR="00657091" w:rsidRPr="001F5545" w:rsidRDefault="00657091" w:rsidP="00657091">
      <w:pPr>
        <w:pStyle w:val="SingleTxtG"/>
        <w:spacing w:before="120"/>
        <w:ind w:left="3119" w:hanging="567"/>
        <w:rPr>
          <w:bCs/>
          <w:lang w:bidi="fr-CH"/>
        </w:rPr>
      </w:pPr>
      <w:r>
        <w:rPr>
          <w:lang w:bidi="fr-CH"/>
        </w:rPr>
        <w:t>a)</w:t>
      </w:r>
      <w:r>
        <w:rPr>
          <w:lang w:bidi="fr-CH"/>
        </w:rPr>
        <w:tab/>
      </w:r>
      <w:r w:rsidRPr="00962638">
        <w:rPr>
          <w:lang w:bidi="fr-CH"/>
        </w:rPr>
        <w:t>Après l</w:t>
      </w:r>
      <w:r>
        <w:rPr>
          <w:lang w:bidi="fr-CH"/>
        </w:rPr>
        <w:t>’</w:t>
      </w:r>
      <w:r w:rsidRPr="00962638">
        <w:rPr>
          <w:lang w:bidi="fr-CH"/>
        </w:rPr>
        <w:t xml:space="preserve">essai, il ne doit être observé aucun décollement de la bande de roulement, des flancs, des plis, des câblés, du calandrage </w:t>
      </w:r>
      <w:r w:rsidRPr="00962638">
        <w:rPr>
          <w:lang w:bidi="fr-CH"/>
        </w:rPr>
        <w:lastRenderedPageBreak/>
        <w:t>ou des talons, ni d</w:t>
      </w:r>
      <w:r>
        <w:rPr>
          <w:lang w:bidi="fr-CH"/>
        </w:rPr>
        <w:t>’</w:t>
      </w:r>
      <w:r w:rsidRPr="00962638">
        <w:rPr>
          <w:lang w:bidi="fr-CH"/>
        </w:rPr>
        <w:t>arrachements de la bande de roulement, de raccords défectueux, de fissuration ou de rupture des câblés</w:t>
      </w:r>
      <w:r>
        <w:rPr>
          <w:lang w:bidi="fr-CH"/>
        </w:rPr>
        <w:t> </w:t>
      </w:r>
      <w:r w:rsidRPr="00962638">
        <w:rPr>
          <w:lang w:bidi="fr-CH"/>
        </w:rPr>
        <w:t>;</w:t>
      </w:r>
    </w:p>
    <w:p w:rsidR="00657091" w:rsidRPr="00962638" w:rsidRDefault="00657091" w:rsidP="00657091">
      <w:pPr>
        <w:pStyle w:val="SingleTxtG"/>
        <w:spacing w:before="120"/>
        <w:ind w:left="3119" w:hanging="567"/>
        <w:rPr>
          <w:lang w:bidi="fr-CH"/>
        </w:rPr>
      </w:pPr>
      <w:r>
        <w:rPr>
          <w:lang w:bidi="fr-CH"/>
        </w:rPr>
        <w:t>b)</w:t>
      </w:r>
      <w:r>
        <w:rPr>
          <w:lang w:bidi="fr-CH"/>
        </w:rPr>
        <w:tab/>
      </w:r>
      <w:r w:rsidRPr="00962638">
        <w:rPr>
          <w:lang w:bidi="fr-CH"/>
        </w:rPr>
        <w:t>La pression du pneumatique, mesurée à tout moment entre 15 et 25</w:t>
      </w:r>
      <w:r w:rsidR="00A76DD4">
        <w:rPr>
          <w:lang w:bidi="fr-CH"/>
        </w:rPr>
        <w:t> </w:t>
      </w:r>
      <w:r w:rsidRPr="00962638">
        <w:rPr>
          <w:lang w:bidi="fr-CH"/>
        </w:rPr>
        <w:t>min après l</w:t>
      </w:r>
      <w:r>
        <w:rPr>
          <w:lang w:bidi="fr-CH"/>
        </w:rPr>
        <w:t>’</w:t>
      </w:r>
      <w:r w:rsidRPr="00962638">
        <w:rPr>
          <w:lang w:bidi="fr-CH"/>
        </w:rPr>
        <w:t>essai, ne doit pas être inférieure à 95</w:t>
      </w:r>
      <w:r>
        <w:rPr>
          <w:lang w:bidi="fr-CH"/>
        </w:rPr>
        <w:t> </w:t>
      </w:r>
      <w:r w:rsidRPr="00962638">
        <w:rPr>
          <w:lang w:bidi="fr-CH"/>
        </w:rPr>
        <w:t>% de la pression initiale spécifiée au paragraphe 3.17.2.1.</w:t>
      </w:r>
    </w:p>
    <w:p w:rsidR="00657091" w:rsidRPr="00962638" w:rsidRDefault="00657091" w:rsidP="00657091">
      <w:pPr>
        <w:pStyle w:val="SingleTxtG"/>
        <w:keepNext/>
        <w:keepLines/>
        <w:ind w:left="2552" w:hanging="1418"/>
        <w:rPr>
          <w:lang w:bidi="fr-CH"/>
        </w:rPr>
      </w:pPr>
      <w:r w:rsidRPr="00962638">
        <w:rPr>
          <w:lang w:bidi="fr-CH"/>
        </w:rPr>
        <w:t>3.17.2</w:t>
      </w:r>
      <w:r w:rsidRPr="00962638">
        <w:rPr>
          <w:lang w:bidi="fr-CH"/>
        </w:rPr>
        <w:tab/>
        <w:t>Préparation du pneumatique</w:t>
      </w:r>
    </w:p>
    <w:p w:rsidR="00B75ED5" w:rsidRDefault="00657091" w:rsidP="00657091">
      <w:pPr>
        <w:pStyle w:val="SingleTxtG"/>
        <w:keepNext/>
        <w:keepLines/>
        <w:ind w:left="2552" w:hanging="1418"/>
        <w:rPr>
          <w:lang w:bidi="fr-CH"/>
        </w:rPr>
      </w:pPr>
      <w:bookmarkStart w:id="365" w:name="_Ref317691934"/>
      <w:r w:rsidRPr="00962638">
        <w:rPr>
          <w:lang w:bidi="fr-CH"/>
        </w:rPr>
        <w:t>3.17.2.1</w:t>
      </w:r>
      <w:r w:rsidRPr="00962638">
        <w:rPr>
          <w:lang w:bidi="fr-CH"/>
        </w:rPr>
        <w:tab/>
        <w:t>Monter le pneumatique sur une jante d</w:t>
      </w:r>
      <w:r>
        <w:rPr>
          <w:lang w:bidi="fr-CH"/>
        </w:rPr>
        <w:t>’</w:t>
      </w:r>
      <w:r w:rsidRPr="00962638">
        <w:rPr>
          <w:lang w:bidi="fr-CH"/>
        </w:rPr>
        <w:t>essai et le gonfler à la pression appropriée prévue dans le tableau ci-dessous</w:t>
      </w:r>
      <w:r>
        <w:rPr>
          <w:lang w:bidi="fr-CH"/>
        </w:rPr>
        <w:t> :</w:t>
      </w:r>
      <w:bookmarkEnd w:id="365"/>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595"/>
        <w:gridCol w:w="3775"/>
      </w:tblGrid>
      <w:tr w:rsidR="00657091" w:rsidRPr="003C6438" w:rsidTr="00A76DD4">
        <w:trPr>
          <w:tblHeader/>
        </w:trPr>
        <w:tc>
          <w:tcPr>
            <w:tcW w:w="5000" w:type="pct"/>
            <w:gridSpan w:val="2"/>
            <w:tcBorders>
              <w:bottom w:val="single" w:sz="4" w:space="0" w:color="auto"/>
            </w:tcBorders>
            <w:shd w:val="clear" w:color="auto" w:fill="auto"/>
            <w:vAlign w:val="bottom"/>
            <w:hideMark/>
          </w:tcPr>
          <w:p w:rsidR="00657091" w:rsidRPr="003C6438" w:rsidRDefault="00657091" w:rsidP="00694DEB">
            <w:pPr>
              <w:keepNext/>
              <w:keepLines/>
              <w:suppressAutoHyphens w:val="0"/>
              <w:spacing w:before="60" w:after="60" w:line="200" w:lineRule="exact"/>
              <w:ind w:left="57" w:right="57" w:hanging="6"/>
              <w:jc w:val="center"/>
              <w:rPr>
                <w:bCs/>
                <w:i/>
                <w:sz w:val="16"/>
                <w:lang w:eastAsia="fr-CH" w:bidi="fr-CH"/>
              </w:rPr>
            </w:pPr>
            <w:r w:rsidRPr="003C6438">
              <w:rPr>
                <w:i/>
                <w:sz w:val="16"/>
              </w:rPr>
              <w:t>Pneumatiques des catégor</w:t>
            </w:r>
            <w:r>
              <w:rPr>
                <w:i/>
                <w:sz w:val="16"/>
              </w:rPr>
              <w:t>ies LT/C d’une largeur nominale</w:t>
            </w:r>
            <w:r>
              <w:rPr>
                <w:i/>
                <w:sz w:val="16"/>
              </w:rPr>
              <w:br/>
            </w:r>
            <w:r w:rsidRPr="003C6438">
              <w:rPr>
                <w:i/>
                <w:sz w:val="16"/>
              </w:rPr>
              <w:t>de section ≤ 295 mm (11,5 in)</w:t>
            </w:r>
          </w:p>
        </w:tc>
      </w:tr>
      <w:tr w:rsidR="00657091" w:rsidRPr="003C6438" w:rsidTr="00A76DD4">
        <w:trPr>
          <w:tblHeader/>
        </w:trPr>
        <w:tc>
          <w:tcPr>
            <w:tcW w:w="2439" w:type="pct"/>
            <w:tcBorders>
              <w:bottom w:val="single" w:sz="12" w:space="0" w:color="auto"/>
              <w:right w:val="single" w:sz="4" w:space="0" w:color="auto"/>
            </w:tcBorders>
            <w:shd w:val="clear" w:color="auto" w:fill="auto"/>
            <w:hideMark/>
          </w:tcPr>
          <w:p w:rsidR="00657091" w:rsidRPr="003C6438" w:rsidRDefault="00657091" w:rsidP="00657091">
            <w:pPr>
              <w:suppressAutoHyphens w:val="0"/>
              <w:spacing w:before="60" w:after="60" w:line="200" w:lineRule="exact"/>
              <w:ind w:left="57" w:right="57"/>
              <w:rPr>
                <w:bCs/>
                <w:i/>
                <w:sz w:val="16"/>
                <w:szCs w:val="16"/>
                <w:lang w:eastAsia="fr-CH" w:bidi="fr-CH"/>
              </w:rPr>
            </w:pPr>
            <w:r w:rsidRPr="003C6438">
              <w:rPr>
                <w:i/>
                <w:sz w:val="16"/>
                <w:szCs w:val="16"/>
              </w:rPr>
              <w:t>Utilisation</w:t>
            </w:r>
          </w:p>
        </w:tc>
        <w:tc>
          <w:tcPr>
            <w:tcW w:w="2561" w:type="pct"/>
            <w:tcBorders>
              <w:left w:val="single" w:sz="4" w:space="0" w:color="auto"/>
              <w:bottom w:val="single" w:sz="12" w:space="0" w:color="auto"/>
            </w:tcBorders>
            <w:shd w:val="clear" w:color="auto" w:fill="auto"/>
            <w:vAlign w:val="bottom"/>
            <w:hideMark/>
          </w:tcPr>
          <w:p w:rsidR="00657091" w:rsidRPr="003C6438" w:rsidRDefault="00657091" w:rsidP="00A76DD4">
            <w:pPr>
              <w:suppressAutoHyphens w:val="0"/>
              <w:spacing w:before="60" w:after="60" w:line="200" w:lineRule="exact"/>
              <w:ind w:left="57" w:right="57"/>
              <w:jc w:val="right"/>
              <w:rPr>
                <w:bCs/>
                <w:i/>
                <w:sz w:val="16"/>
                <w:szCs w:val="16"/>
                <w:lang w:eastAsia="fr-CH" w:bidi="fr-CH"/>
              </w:rPr>
            </w:pPr>
            <w:r w:rsidRPr="003C6438">
              <w:rPr>
                <w:i/>
                <w:sz w:val="16"/>
                <w:szCs w:val="16"/>
              </w:rPr>
              <w:t>Pression d</w:t>
            </w:r>
            <w:r>
              <w:rPr>
                <w:i/>
                <w:sz w:val="16"/>
                <w:szCs w:val="16"/>
              </w:rPr>
              <w:t>’</w:t>
            </w:r>
            <w:r w:rsidRPr="003C6438">
              <w:rPr>
                <w:i/>
                <w:sz w:val="16"/>
                <w:szCs w:val="16"/>
              </w:rPr>
              <w:t>essai (kPa)</w:t>
            </w:r>
          </w:p>
        </w:tc>
      </w:tr>
      <w:tr w:rsidR="00657091" w:rsidRPr="003C6438" w:rsidTr="00A76DD4">
        <w:trPr>
          <w:trHeight w:val="68"/>
        </w:trPr>
        <w:tc>
          <w:tcPr>
            <w:tcW w:w="2439" w:type="pct"/>
            <w:tcBorders>
              <w:top w:val="single" w:sz="12" w:space="0" w:color="auto"/>
              <w:bottom w:val="single" w:sz="4" w:space="0" w:color="auto"/>
              <w:right w:val="single" w:sz="4"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C</w:t>
            </w:r>
          </w:p>
        </w:tc>
        <w:tc>
          <w:tcPr>
            <w:tcW w:w="2561" w:type="pct"/>
            <w:tcBorders>
              <w:top w:val="single" w:sz="12" w:space="0" w:color="auto"/>
              <w:left w:val="single" w:sz="4" w:space="0" w:color="auto"/>
              <w:bottom w:val="single" w:sz="4"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260</w:t>
            </w:r>
          </w:p>
        </w:tc>
      </w:tr>
      <w:tr w:rsidR="00657091" w:rsidRPr="003C6438" w:rsidTr="00A76DD4">
        <w:tc>
          <w:tcPr>
            <w:tcW w:w="2439" w:type="pct"/>
            <w:tcBorders>
              <w:top w:val="single" w:sz="4" w:space="0" w:color="auto"/>
              <w:right w:val="single" w:sz="4"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D</w:t>
            </w:r>
          </w:p>
        </w:tc>
        <w:tc>
          <w:tcPr>
            <w:tcW w:w="2561" w:type="pct"/>
            <w:tcBorders>
              <w:top w:val="single" w:sz="4" w:space="0" w:color="auto"/>
              <w:left w:val="single" w:sz="4"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340</w:t>
            </w:r>
          </w:p>
        </w:tc>
      </w:tr>
      <w:tr w:rsidR="00657091" w:rsidRPr="003C6438" w:rsidTr="00A76DD4">
        <w:tc>
          <w:tcPr>
            <w:tcW w:w="2439" w:type="pct"/>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E</w:t>
            </w:r>
          </w:p>
        </w:tc>
        <w:tc>
          <w:tcPr>
            <w:tcW w:w="2561" w:type="pct"/>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410</w:t>
            </w:r>
          </w:p>
        </w:tc>
      </w:tr>
      <w:tr w:rsidR="00657091" w:rsidRPr="003C6438" w:rsidTr="00A76DD4">
        <w:tc>
          <w:tcPr>
            <w:tcW w:w="5000" w:type="pct"/>
            <w:gridSpan w:val="2"/>
            <w:shd w:val="clear" w:color="auto" w:fill="auto"/>
            <w:hideMark/>
          </w:tcPr>
          <w:p w:rsidR="00657091" w:rsidRPr="003C6438" w:rsidRDefault="00657091" w:rsidP="00915067">
            <w:pPr>
              <w:suppressAutoHyphens w:val="0"/>
              <w:spacing w:before="60" w:after="60" w:line="220" w:lineRule="exact"/>
              <w:ind w:left="57" w:right="57"/>
              <w:rPr>
                <w:bCs/>
                <w:i/>
                <w:sz w:val="16"/>
                <w:szCs w:val="16"/>
                <w:lang w:eastAsia="fr-CH" w:bidi="fr-CH"/>
              </w:rPr>
            </w:pPr>
            <w:r w:rsidRPr="003C6438">
              <w:rPr>
                <w:i/>
                <w:sz w:val="16"/>
                <w:szCs w:val="16"/>
              </w:rPr>
              <w:t>Pneumatiques des catégories LT/C d</w:t>
            </w:r>
            <w:r>
              <w:rPr>
                <w:i/>
                <w:sz w:val="16"/>
                <w:szCs w:val="16"/>
              </w:rPr>
              <w:t>’</w:t>
            </w:r>
            <w:r w:rsidRPr="003C6438">
              <w:rPr>
                <w:i/>
                <w:sz w:val="16"/>
                <w:szCs w:val="16"/>
              </w:rPr>
              <w:t>un</w:t>
            </w:r>
            <w:r>
              <w:rPr>
                <w:i/>
                <w:sz w:val="16"/>
                <w:szCs w:val="16"/>
              </w:rPr>
              <w:t>e largeur nominale</w:t>
            </w:r>
            <w:r w:rsidR="00915067">
              <w:rPr>
                <w:i/>
                <w:sz w:val="16"/>
                <w:szCs w:val="16"/>
              </w:rPr>
              <w:t xml:space="preserve"> </w:t>
            </w:r>
            <w:r w:rsidRPr="003C6438">
              <w:rPr>
                <w:i/>
                <w:sz w:val="16"/>
                <w:szCs w:val="16"/>
              </w:rPr>
              <w:t>de section &gt;295 mm (11,5 in)</w:t>
            </w:r>
          </w:p>
        </w:tc>
      </w:tr>
      <w:tr w:rsidR="00657091" w:rsidRPr="003C6438" w:rsidTr="00A76DD4">
        <w:tc>
          <w:tcPr>
            <w:tcW w:w="2439" w:type="pct"/>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C</w:t>
            </w:r>
          </w:p>
        </w:tc>
        <w:tc>
          <w:tcPr>
            <w:tcW w:w="2561" w:type="pct"/>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190</w:t>
            </w:r>
          </w:p>
        </w:tc>
      </w:tr>
      <w:tr w:rsidR="00657091" w:rsidRPr="003C6438" w:rsidTr="00A76DD4">
        <w:tc>
          <w:tcPr>
            <w:tcW w:w="2439" w:type="pct"/>
            <w:tcBorders>
              <w:bottom w:val="single" w:sz="4"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D</w:t>
            </w:r>
          </w:p>
        </w:tc>
        <w:tc>
          <w:tcPr>
            <w:tcW w:w="2561" w:type="pct"/>
            <w:tcBorders>
              <w:bottom w:val="single" w:sz="4"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260</w:t>
            </w:r>
          </w:p>
        </w:tc>
      </w:tr>
      <w:tr w:rsidR="00657091" w:rsidRPr="003C6438" w:rsidTr="00A76DD4">
        <w:tc>
          <w:tcPr>
            <w:tcW w:w="2439" w:type="pct"/>
            <w:tcBorders>
              <w:bottom w:val="single" w:sz="12" w:space="0" w:color="auto"/>
            </w:tcBorders>
            <w:shd w:val="clear" w:color="auto" w:fill="auto"/>
            <w:hideMark/>
          </w:tcPr>
          <w:p w:rsidR="00657091" w:rsidRPr="003C6438" w:rsidRDefault="00657091" w:rsidP="00657091">
            <w:pPr>
              <w:suppressAutoHyphens w:val="0"/>
              <w:spacing w:before="60" w:after="60" w:line="220" w:lineRule="exact"/>
              <w:ind w:left="57" w:right="57"/>
              <w:rPr>
                <w:sz w:val="18"/>
                <w:lang w:eastAsia="fr-CH" w:bidi="fr-CH"/>
              </w:rPr>
            </w:pPr>
            <w:r w:rsidRPr="003C6438">
              <w:rPr>
                <w:sz w:val="18"/>
              </w:rPr>
              <w:t>Code de plage de charges E</w:t>
            </w:r>
          </w:p>
        </w:tc>
        <w:tc>
          <w:tcPr>
            <w:tcW w:w="2561" w:type="pct"/>
            <w:tcBorders>
              <w:bottom w:val="single" w:sz="12" w:space="0" w:color="auto"/>
            </w:tcBorders>
            <w:shd w:val="clear" w:color="auto" w:fill="auto"/>
            <w:vAlign w:val="bottom"/>
            <w:hideMark/>
          </w:tcPr>
          <w:p w:rsidR="00657091" w:rsidRPr="003C6438" w:rsidRDefault="00657091" w:rsidP="00A76DD4">
            <w:pPr>
              <w:suppressAutoHyphens w:val="0"/>
              <w:spacing w:before="60" w:after="60" w:line="220" w:lineRule="exact"/>
              <w:ind w:left="57" w:right="57"/>
              <w:jc w:val="right"/>
              <w:rPr>
                <w:sz w:val="18"/>
                <w:lang w:eastAsia="fr-CH" w:bidi="fr-CH"/>
              </w:rPr>
            </w:pPr>
            <w:r w:rsidRPr="003C6438">
              <w:rPr>
                <w:sz w:val="18"/>
              </w:rPr>
              <w:t>340</w:t>
            </w:r>
          </w:p>
        </w:tc>
      </w:tr>
    </w:tbl>
    <w:p w:rsidR="00360580" w:rsidRPr="00360580" w:rsidRDefault="00360580" w:rsidP="00360580">
      <w:pPr>
        <w:pStyle w:val="SingleTxtG"/>
        <w:spacing w:before="240"/>
        <w:ind w:left="2552" w:hanging="1418"/>
        <w:rPr>
          <w:lang w:bidi="fr-CH"/>
        </w:rPr>
      </w:pPr>
      <w:r>
        <w:rPr>
          <w:lang w:bidi="fr-CH"/>
        </w:rPr>
        <w:t>3.17.2.2</w:t>
      </w:r>
      <w:r>
        <w:rPr>
          <w:lang w:bidi="fr-CH"/>
        </w:rPr>
        <w:tab/>
      </w:r>
      <w:r w:rsidRPr="00360580">
        <w:rPr>
          <w:lang w:bidi="fr-CH"/>
        </w:rPr>
        <w:t>Conditionner l’ensemble pneumatique/roue à une température de 35 ± 3</w:t>
      </w:r>
      <w:r w:rsidR="005E3F71">
        <w:rPr>
          <w:lang w:bidi="fr-CH"/>
        </w:rPr>
        <w:t> </w:t>
      </w:r>
      <w:r w:rsidRPr="00360580">
        <w:rPr>
          <w:lang w:bidi="fr-CH"/>
        </w:rPr>
        <w:t>°C pendant au moins 3</w:t>
      </w:r>
      <w:r w:rsidR="005E3F71">
        <w:rPr>
          <w:lang w:bidi="fr-CH"/>
        </w:rPr>
        <w:t> </w:t>
      </w:r>
      <w:r w:rsidRPr="00360580">
        <w:rPr>
          <w:lang w:bidi="fr-CH"/>
        </w:rPr>
        <w:t>h.</w:t>
      </w:r>
    </w:p>
    <w:p w:rsidR="00360580" w:rsidRPr="00360580" w:rsidRDefault="00360580" w:rsidP="00360580">
      <w:pPr>
        <w:pStyle w:val="SingleTxtG"/>
        <w:ind w:left="2552" w:hanging="1418"/>
        <w:rPr>
          <w:bCs/>
          <w:lang w:bidi="fr-CH"/>
        </w:rPr>
      </w:pPr>
      <w:r w:rsidRPr="00360580">
        <w:rPr>
          <w:lang w:bidi="fr-CH"/>
        </w:rPr>
        <w:t>3.17.2.3</w:t>
      </w:r>
      <w:r w:rsidRPr="00360580">
        <w:rPr>
          <w:lang w:bidi="fr-CH"/>
        </w:rPr>
        <w:tab/>
        <w:t>Rétablir la pression du pneumatique à la valeur spécifiée au paragraphe 3.17.2.1</w:t>
      </w:r>
      <w:r w:rsidR="00FF5625">
        <w:rPr>
          <w:lang w:bidi="fr-CH"/>
        </w:rPr>
        <w:t xml:space="preserve"> </w:t>
      </w:r>
      <w:r w:rsidRPr="00360580">
        <w:rPr>
          <w:lang w:bidi="fr-CH"/>
        </w:rPr>
        <w:t>immédiatement avant l’essai.</w:t>
      </w:r>
    </w:p>
    <w:p w:rsidR="00360580" w:rsidRPr="00360580" w:rsidRDefault="00360580" w:rsidP="00360580">
      <w:pPr>
        <w:pStyle w:val="SingleTxtG"/>
        <w:keepLines/>
        <w:ind w:left="2552" w:hanging="1418"/>
        <w:rPr>
          <w:lang w:bidi="fr-CH"/>
        </w:rPr>
      </w:pPr>
      <w:bookmarkStart w:id="366" w:name="_Ref317691957"/>
      <w:r>
        <w:rPr>
          <w:lang w:bidi="fr-CH"/>
        </w:rPr>
        <w:t>3.17.3</w:t>
      </w:r>
      <w:r>
        <w:rPr>
          <w:lang w:bidi="fr-CH"/>
        </w:rPr>
        <w:tab/>
      </w:r>
      <w:r w:rsidRPr="00360580">
        <w:rPr>
          <w:lang w:bidi="fr-CH"/>
        </w:rPr>
        <w:t>Procédure d’essai</w:t>
      </w:r>
      <w:bookmarkEnd w:id="366"/>
    </w:p>
    <w:p w:rsidR="00360580" w:rsidRPr="00360580" w:rsidRDefault="00360580" w:rsidP="00360580">
      <w:pPr>
        <w:pStyle w:val="SingleTxtG"/>
        <w:ind w:left="2552" w:hanging="1418"/>
        <w:rPr>
          <w:bCs/>
          <w:lang w:bidi="fr-CH"/>
        </w:rPr>
      </w:pPr>
      <w:r w:rsidRPr="00360580">
        <w:rPr>
          <w:lang w:bidi="fr-CH"/>
        </w:rPr>
        <w:t>3.17.3.1</w:t>
      </w:r>
      <w:r w:rsidRPr="00360580">
        <w:rPr>
          <w:lang w:bidi="fr-CH"/>
        </w:rPr>
        <w:tab/>
        <w:t>Monter l’ensemble pneumatique/roue sur un essieu d’essai et l’appliquer avec une force donnée contre la périphérie d’un volant d’essai en acier à surface</w:t>
      </w:r>
      <w:r w:rsidR="005E3F71">
        <w:rPr>
          <w:lang w:bidi="fr-CH"/>
        </w:rPr>
        <w:t xml:space="preserve"> lisse d’un diamètre de 1,7 m ± </w:t>
      </w:r>
      <w:r w:rsidRPr="00360580">
        <w:rPr>
          <w:lang w:bidi="fr-CH"/>
        </w:rPr>
        <w:t>1 %.</w:t>
      </w:r>
    </w:p>
    <w:p w:rsidR="00360580" w:rsidRPr="00360580" w:rsidRDefault="00360580" w:rsidP="00360580">
      <w:pPr>
        <w:pStyle w:val="SingleTxtG"/>
        <w:ind w:left="2552" w:hanging="1418"/>
        <w:rPr>
          <w:bCs/>
          <w:lang w:bidi="fr-CH"/>
        </w:rPr>
      </w:pPr>
      <w:r w:rsidRPr="00360580">
        <w:rPr>
          <w:lang w:bidi="fr-CH"/>
        </w:rPr>
        <w:t>3.17.3.2</w:t>
      </w:r>
      <w:r w:rsidRPr="00360580">
        <w:rPr>
          <w:lang w:bidi="fr-CH"/>
        </w:rPr>
        <w:tab/>
        <w:t>Au cours de l’essai, la température ambiante, à une distance d</w:t>
      </w:r>
      <w:r w:rsidR="005E3F71">
        <w:rPr>
          <w:lang w:bidi="fr-CH"/>
        </w:rPr>
        <w:t>’au moins 150 mm et d’au plus 1 </w:t>
      </w:r>
      <w:r w:rsidRPr="00360580">
        <w:rPr>
          <w:lang w:bidi="fr-CH"/>
        </w:rPr>
        <w:t>m du pneumatique, doit être maintenue à 35</w:t>
      </w:r>
      <w:r w:rsidR="005E3F71">
        <w:rPr>
          <w:lang w:bidi="fr-CH"/>
        </w:rPr>
        <w:t> </w:t>
      </w:r>
      <w:r w:rsidRPr="00360580">
        <w:rPr>
          <w:lang w:bidi="fr-CH"/>
        </w:rPr>
        <w:t>± 3</w:t>
      </w:r>
      <w:r w:rsidR="005E3F71">
        <w:rPr>
          <w:lang w:bidi="fr-CH"/>
        </w:rPr>
        <w:t> </w:t>
      </w:r>
      <w:r w:rsidRPr="00360580">
        <w:rPr>
          <w:lang w:bidi="fr-CH"/>
        </w:rPr>
        <w:t>°C.</w:t>
      </w:r>
    </w:p>
    <w:p w:rsidR="00657091" w:rsidRDefault="00360580" w:rsidP="00360580">
      <w:pPr>
        <w:pStyle w:val="SingleTxtG"/>
        <w:ind w:left="2552" w:hanging="1418"/>
        <w:rPr>
          <w:lang w:bidi="fr-CH"/>
        </w:rPr>
      </w:pPr>
      <w:bookmarkStart w:id="367" w:name="_Ref317691902"/>
      <w:r w:rsidRPr="00360580">
        <w:rPr>
          <w:lang w:bidi="fr-CH"/>
        </w:rPr>
        <w:t>3.17.3.3</w:t>
      </w:r>
      <w:r w:rsidRPr="00360580">
        <w:rPr>
          <w:lang w:bidi="fr-CH"/>
        </w:rPr>
        <w:tab/>
        <w:t>Exécuter l’essai, sans interruptions, à la vitesse d’essai d’au moins 120 km/h (110 km/h pour les pneumatiques pour conditions d’enneigement extrêmes portant le symbole alpin (3 pics et flocon de neige)), à des charges et pendant des durées au moins égales à celles indiquées dans le tableau ci-dessous.</w:t>
      </w:r>
      <w:bookmarkEnd w:id="367"/>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360580" w:rsidRPr="003C6438" w:rsidTr="00167117">
        <w:trPr>
          <w:tblHeader/>
        </w:trPr>
        <w:tc>
          <w:tcPr>
            <w:tcW w:w="1666"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00" w:lineRule="exact"/>
              <w:ind w:left="57" w:right="57"/>
              <w:rPr>
                <w:bCs/>
                <w:i/>
                <w:sz w:val="16"/>
                <w:lang w:eastAsia="fr-CH" w:bidi="fr-CH"/>
              </w:rPr>
            </w:pPr>
            <w:r w:rsidRPr="003C6438">
              <w:rPr>
                <w:i/>
                <w:sz w:val="16"/>
              </w:rPr>
              <w:t>Phase d</w:t>
            </w:r>
            <w:r>
              <w:rPr>
                <w:i/>
                <w:sz w:val="16"/>
              </w:rPr>
              <w:t>’</w:t>
            </w:r>
            <w:r w:rsidRPr="003C6438">
              <w:rPr>
                <w:i/>
                <w:sz w:val="16"/>
              </w:rPr>
              <w:t>essai</w:t>
            </w:r>
          </w:p>
        </w:tc>
        <w:tc>
          <w:tcPr>
            <w:tcW w:w="1667"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00" w:lineRule="exact"/>
              <w:ind w:left="57" w:right="57"/>
              <w:jc w:val="right"/>
              <w:rPr>
                <w:bCs/>
                <w:i/>
                <w:sz w:val="16"/>
                <w:lang w:eastAsia="fr-CH" w:bidi="fr-CH"/>
              </w:rPr>
            </w:pPr>
            <w:r w:rsidRPr="003C6438">
              <w:rPr>
                <w:i/>
                <w:sz w:val="16"/>
              </w:rPr>
              <w:t>Durée (heures)</w:t>
            </w:r>
          </w:p>
        </w:tc>
        <w:tc>
          <w:tcPr>
            <w:tcW w:w="1667" w:type="pct"/>
            <w:tcBorders>
              <w:bottom w:val="single" w:sz="12" w:space="0" w:color="auto"/>
            </w:tcBorders>
            <w:shd w:val="clear" w:color="auto" w:fill="auto"/>
            <w:vAlign w:val="bottom"/>
            <w:hideMark/>
          </w:tcPr>
          <w:p w:rsidR="00360580" w:rsidRPr="003C6438" w:rsidRDefault="00360580" w:rsidP="00FF5625">
            <w:pPr>
              <w:suppressAutoHyphens w:val="0"/>
              <w:spacing w:before="60" w:after="60" w:line="200" w:lineRule="exact"/>
              <w:ind w:left="57" w:right="57"/>
              <w:jc w:val="right"/>
              <w:rPr>
                <w:bCs/>
                <w:i/>
                <w:sz w:val="16"/>
                <w:lang w:eastAsia="fr-CH" w:bidi="fr-CH"/>
              </w:rPr>
            </w:pPr>
            <w:r w:rsidRPr="003C6438">
              <w:rPr>
                <w:i/>
                <w:sz w:val="16"/>
              </w:rPr>
              <w:t>Charge en pourcentage de la limite</w:t>
            </w:r>
            <w:r w:rsidR="00FF5625">
              <w:rPr>
                <w:i/>
                <w:sz w:val="16"/>
              </w:rPr>
              <w:t xml:space="preserve"> </w:t>
            </w:r>
            <w:r w:rsidR="00FF5625">
              <w:rPr>
                <w:i/>
                <w:sz w:val="16"/>
              </w:rPr>
              <w:br/>
            </w:r>
            <w:r w:rsidR="00167117">
              <w:rPr>
                <w:i/>
                <w:sz w:val="16"/>
              </w:rPr>
              <w:t>de charge nominale du </w:t>
            </w:r>
            <w:r w:rsidRPr="003C6438">
              <w:rPr>
                <w:i/>
                <w:sz w:val="16"/>
              </w:rPr>
              <w:t>pneumatique</w:t>
            </w:r>
          </w:p>
        </w:tc>
      </w:tr>
      <w:tr w:rsidR="00360580" w:rsidRPr="003C6438" w:rsidTr="00167117">
        <w:tc>
          <w:tcPr>
            <w:tcW w:w="1666" w:type="pct"/>
            <w:tcBorders>
              <w:top w:val="single" w:sz="12" w:space="0" w:color="auto"/>
            </w:tcBorders>
            <w:shd w:val="clear" w:color="auto" w:fill="auto"/>
            <w:hideMark/>
          </w:tcPr>
          <w:p w:rsidR="00360580" w:rsidRPr="003C6438" w:rsidRDefault="00360580" w:rsidP="00360580">
            <w:pPr>
              <w:suppressAutoHyphens w:val="0"/>
              <w:spacing w:before="60" w:after="60" w:line="220" w:lineRule="exact"/>
              <w:ind w:left="57" w:right="57"/>
              <w:rPr>
                <w:sz w:val="18"/>
                <w:lang w:eastAsia="fr-CH" w:bidi="fr-CH"/>
              </w:rPr>
            </w:pPr>
            <w:r w:rsidRPr="003C6438">
              <w:rPr>
                <w:sz w:val="18"/>
              </w:rPr>
              <w:t>1</w:t>
            </w:r>
          </w:p>
        </w:tc>
        <w:tc>
          <w:tcPr>
            <w:tcW w:w="1667" w:type="pct"/>
            <w:tcBorders>
              <w:top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4</w:t>
            </w:r>
          </w:p>
        </w:tc>
        <w:tc>
          <w:tcPr>
            <w:tcW w:w="1667" w:type="pct"/>
            <w:tcBorders>
              <w:top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85</w:t>
            </w:r>
          </w:p>
        </w:tc>
      </w:tr>
      <w:tr w:rsidR="00360580" w:rsidRPr="003C6438" w:rsidTr="00167117">
        <w:tc>
          <w:tcPr>
            <w:tcW w:w="1666" w:type="pct"/>
            <w:tcBorders>
              <w:bottom w:val="single" w:sz="4" w:space="0" w:color="auto"/>
            </w:tcBorders>
            <w:shd w:val="clear" w:color="auto" w:fill="auto"/>
            <w:hideMark/>
          </w:tcPr>
          <w:p w:rsidR="00360580" w:rsidRPr="003C6438" w:rsidRDefault="00360580" w:rsidP="00360580">
            <w:pPr>
              <w:suppressAutoHyphens w:val="0"/>
              <w:spacing w:before="60" w:after="60" w:line="220" w:lineRule="exact"/>
              <w:ind w:left="57" w:right="57"/>
              <w:rPr>
                <w:sz w:val="18"/>
                <w:lang w:eastAsia="fr-CH" w:bidi="fr-CH"/>
              </w:rPr>
            </w:pPr>
            <w:r w:rsidRPr="003C6438">
              <w:rPr>
                <w:sz w:val="18"/>
              </w:rPr>
              <w:t>2</w:t>
            </w:r>
          </w:p>
        </w:tc>
        <w:tc>
          <w:tcPr>
            <w:tcW w:w="1667" w:type="pct"/>
            <w:tcBorders>
              <w:bottom w:val="single" w:sz="4"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6</w:t>
            </w:r>
          </w:p>
        </w:tc>
        <w:tc>
          <w:tcPr>
            <w:tcW w:w="1667" w:type="pct"/>
            <w:tcBorders>
              <w:bottom w:val="single" w:sz="4"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90</w:t>
            </w:r>
          </w:p>
        </w:tc>
      </w:tr>
      <w:tr w:rsidR="00360580" w:rsidRPr="003C6438" w:rsidTr="00167117">
        <w:tc>
          <w:tcPr>
            <w:tcW w:w="1666" w:type="pct"/>
            <w:tcBorders>
              <w:bottom w:val="single" w:sz="12" w:space="0" w:color="auto"/>
            </w:tcBorders>
            <w:shd w:val="clear" w:color="auto" w:fill="auto"/>
            <w:hideMark/>
          </w:tcPr>
          <w:p w:rsidR="00360580" w:rsidRPr="003C6438" w:rsidRDefault="00360580" w:rsidP="00360580">
            <w:pPr>
              <w:suppressAutoHyphens w:val="0"/>
              <w:spacing w:before="60" w:after="60" w:line="220" w:lineRule="exact"/>
              <w:ind w:left="57" w:right="57"/>
              <w:rPr>
                <w:sz w:val="18"/>
                <w:lang w:eastAsia="fr-CH" w:bidi="fr-CH"/>
              </w:rPr>
            </w:pPr>
            <w:r w:rsidRPr="003C6438">
              <w:rPr>
                <w:sz w:val="18"/>
              </w:rPr>
              <w:t>3</w:t>
            </w:r>
          </w:p>
        </w:tc>
        <w:tc>
          <w:tcPr>
            <w:tcW w:w="1667"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24</w:t>
            </w:r>
          </w:p>
        </w:tc>
        <w:tc>
          <w:tcPr>
            <w:tcW w:w="1667" w:type="pct"/>
            <w:tcBorders>
              <w:bottom w:val="single" w:sz="12" w:space="0" w:color="auto"/>
            </w:tcBorders>
            <w:shd w:val="clear" w:color="auto" w:fill="auto"/>
            <w:vAlign w:val="bottom"/>
            <w:hideMark/>
          </w:tcPr>
          <w:p w:rsidR="00360580" w:rsidRPr="003C6438" w:rsidRDefault="00360580" w:rsidP="00360580">
            <w:pPr>
              <w:suppressAutoHyphens w:val="0"/>
              <w:spacing w:before="60" w:after="60" w:line="220" w:lineRule="exact"/>
              <w:ind w:left="57" w:right="57"/>
              <w:jc w:val="right"/>
              <w:rPr>
                <w:sz w:val="18"/>
                <w:lang w:eastAsia="fr-CH" w:bidi="fr-CH"/>
              </w:rPr>
            </w:pPr>
            <w:r w:rsidRPr="003C6438">
              <w:rPr>
                <w:sz w:val="18"/>
              </w:rPr>
              <w:t>100</w:t>
            </w:r>
          </w:p>
        </w:tc>
      </w:tr>
    </w:tbl>
    <w:p w:rsidR="00AB16B1" w:rsidRPr="00AB16B1" w:rsidRDefault="00AB16B1" w:rsidP="00AB16B1">
      <w:pPr>
        <w:pStyle w:val="SingleTxtG"/>
        <w:spacing w:before="240"/>
        <w:ind w:left="2552" w:hanging="1418"/>
        <w:rPr>
          <w:bCs/>
          <w:lang w:bidi="fr-CH"/>
        </w:rPr>
      </w:pPr>
      <w:r w:rsidRPr="00AB16B1">
        <w:rPr>
          <w:lang w:bidi="fr-CH"/>
        </w:rPr>
        <w:lastRenderedPageBreak/>
        <w:t>3.17.3.4</w:t>
      </w:r>
      <w:r w:rsidRPr="00AB16B1">
        <w:rPr>
          <w:lang w:bidi="fr-CH"/>
        </w:rPr>
        <w:tab/>
        <w:t>Pendant la durée de l’essai, la pression du pneumatique ne doit pas être modifiée, et la force d’essai doit être maintenue constante à la valeur prescrite pour chaque phase d’essai comme indiqué dans le tableau du paragraphe 3.17.3.3 ci-dessus.</w:t>
      </w:r>
    </w:p>
    <w:p w:rsidR="00AB16B1" w:rsidRPr="00AB16B1" w:rsidRDefault="00AB16B1" w:rsidP="00AB16B1">
      <w:pPr>
        <w:pStyle w:val="SingleTxtG"/>
        <w:ind w:left="2552" w:hanging="1418"/>
        <w:rPr>
          <w:bCs/>
          <w:lang w:bidi="fr-CH"/>
        </w:rPr>
      </w:pPr>
      <w:r w:rsidRPr="00AB16B1">
        <w:rPr>
          <w:lang w:bidi="fr-CH"/>
        </w:rPr>
        <w:t>3.17.3.5</w:t>
      </w:r>
      <w:r w:rsidRPr="00AB16B1">
        <w:rPr>
          <w:lang w:bidi="fr-CH"/>
        </w:rPr>
        <w:tab/>
      </w:r>
      <w:r w:rsidRPr="00AB16B1">
        <w:rPr>
          <w:bCs/>
          <w:lang w:bidi="fr-CH"/>
        </w:rPr>
        <w:t>A</w:t>
      </w:r>
      <w:r w:rsidRPr="00AB16B1">
        <w:rPr>
          <w:lang w:bidi="fr-CH"/>
        </w:rPr>
        <w:t>près un parcours de la durée prescrite au paragraphe 3.17.3.3, laisser refroidir le pneumatique pendant une durée comprise entre</w:t>
      </w:r>
      <w:r w:rsidR="001100E1">
        <w:rPr>
          <w:lang w:bidi="fr-CH"/>
        </w:rPr>
        <w:t> </w:t>
      </w:r>
      <w:r w:rsidRPr="00AB16B1">
        <w:rPr>
          <w:lang w:bidi="fr-CH"/>
        </w:rPr>
        <w:t>15 et 25 min, puis mesurer sa pression de gonflage. Inspecter l’extérieur du pneumatique sur la jante d’essai et vérifier qu’il ne présente aucune des défectuosités indiquées au paragraphe 3.17.1.1 ci-dessus.</w:t>
      </w:r>
    </w:p>
    <w:p w:rsidR="00AB16B1" w:rsidRPr="00AB16B1" w:rsidRDefault="00AB16B1" w:rsidP="001100E1">
      <w:pPr>
        <w:pStyle w:val="SingleTxtG"/>
        <w:keepNext/>
        <w:keepLines/>
        <w:ind w:left="2552" w:hanging="1418"/>
        <w:rPr>
          <w:lang w:bidi="fr-CH"/>
        </w:rPr>
      </w:pPr>
      <w:bookmarkStart w:id="368" w:name="_Toc329088820"/>
      <w:bookmarkStart w:id="369" w:name="_Ref318453137"/>
      <w:bookmarkStart w:id="370" w:name="_Toc280015587"/>
      <w:bookmarkStart w:id="371" w:name="_Toc279591097"/>
      <w:bookmarkStart w:id="372" w:name="_Toc279591021"/>
      <w:bookmarkStart w:id="373" w:name="_Toc279590983"/>
      <w:bookmarkStart w:id="374" w:name="_Toc279590944"/>
      <w:bookmarkStart w:id="375" w:name="_Toc279590837"/>
      <w:bookmarkStart w:id="376" w:name="_Toc279590533"/>
      <w:bookmarkStart w:id="377" w:name="_Toc279590480"/>
      <w:bookmarkStart w:id="378" w:name="_Toc279589954"/>
      <w:r w:rsidRPr="00AB16B1">
        <w:rPr>
          <w:lang w:bidi="fr-CH"/>
        </w:rPr>
        <w:t>3.18</w:t>
      </w:r>
      <w:r w:rsidRPr="00AB16B1">
        <w:rPr>
          <w:lang w:bidi="fr-CH"/>
        </w:rPr>
        <w:tab/>
        <w:t>Essai d’endurance en sous-gonflage pour les pneumatiques des catégories</w:t>
      </w:r>
      <w:r w:rsidR="00EF646B">
        <w:rPr>
          <w:lang w:bidi="fr-CH"/>
        </w:rPr>
        <w:t> </w:t>
      </w:r>
      <w:r w:rsidRPr="00AB16B1">
        <w:rPr>
          <w:lang w:bidi="fr-CH"/>
        </w:rPr>
        <w:t>LT/C</w:t>
      </w:r>
      <w:bookmarkEnd w:id="368"/>
      <w:bookmarkEnd w:id="369"/>
      <w:bookmarkEnd w:id="370"/>
      <w:bookmarkEnd w:id="371"/>
      <w:bookmarkEnd w:id="372"/>
      <w:bookmarkEnd w:id="373"/>
      <w:bookmarkEnd w:id="374"/>
      <w:bookmarkEnd w:id="375"/>
      <w:bookmarkEnd w:id="376"/>
      <w:bookmarkEnd w:id="377"/>
      <w:bookmarkEnd w:id="378"/>
      <w:r w:rsidRPr="000E5FB6">
        <w:rPr>
          <w:rStyle w:val="FootnoteReference"/>
        </w:rPr>
        <w:footnoteReference w:id="13"/>
      </w:r>
    </w:p>
    <w:p w:rsidR="00AB16B1" w:rsidRPr="00AB16B1" w:rsidRDefault="00AB16B1" w:rsidP="001100E1">
      <w:pPr>
        <w:pStyle w:val="SingleTxtG"/>
        <w:keepNext/>
        <w:keepLines/>
        <w:ind w:left="2552" w:hanging="1418"/>
        <w:rPr>
          <w:lang w:bidi="fr-CH"/>
        </w:rPr>
      </w:pPr>
      <w:r w:rsidRPr="00AB16B1">
        <w:rPr>
          <w:lang w:bidi="fr-CH"/>
        </w:rPr>
        <w:t>3.18.1</w:t>
      </w:r>
      <w:r w:rsidRPr="00AB16B1">
        <w:rPr>
          <w:lang w:bidi="fr-CH"/>
        </w:rPr>
        <w:tab/>
        <w:t>Prescriptions</w:t>
      </w:r>
    </w:p>
    <w:p w:rsidR="00AB16B1" w:rsidRPr="00AB16B1" w:rsidRDefault="00AB16B1" w:rsidP="00AB16B1">
      <w:pPr>
        <w:pStyle w:val="SingleTxtG"/>
        <w:ind w:left="2552" w:hanging="1418"/>
        <w:rPr>
          <w:bCs/>
          <w:lang w:bidi="fr-CH"/>
        </w:rPr>
      </w:pPr>
      <w:bookmarkStart w:id="379" w:name="_Ref317691717"/>
      <w:r w:rsidRPr="00AB16B1">
        <w:rPr>
          <w:lang w:bidi="fr-CH"/>
        </w:rPr>
        <w:t>3.18.1.1</w:t>
      </w:r>
      <w:r w:rsidRPr="00AB16B1">
        <w:rPr>
          <w:lang w:bidi="fr-CH"/>
        </w:rPr>
        <w:tab/>
        <w:t>Chaque type de pneumatique doit satisfaire aux prescriptions ci-après lorsqu’il est soumis à un essai d’endurance conformément au paragraphe 3.18.3 ci-dessous :</w:t>
      </w:r>
      <w:bookmarkEnd w:id="379"/>
    </w:p>
    <w:p w:rsidR="00AB16B1" w:rsidRPr="00AB16B1" w:rsidRDefault="00AB16B1" w:rsidP="00AB16B1">
      <w:pPr>
        <w:pStyle w:val="SingleTxtG"/>
        <w:ind w:left="3119" w:hanging="567"/>
        <w:rPr>
          <w:bCs/>
          <w:lang w:bidi="fr-CH"/>
        </w:rPr>
      </w:pPr>
      <w:r w:rsidRPr="00AB16B1">
        <w:rPr>
          <w:lang w:bidi="fr-CH"/>
        </w:rPr>
        <w:t>a)</w:t>
      </w:r>
      <w:r w:rsidRPr="00AB16B1">
        <w:rPr>
          <w:lang w:bidi="fr-CH"/>
        </w:rPr>
        <w:tab/>
        <w:t>Après l’essai, il ne doit être observé aucun décollement de la bande de roulement, des flancs, des plis, des câblés, du calandrage ou des talons, ni d’arrachements de la bande de roulement, de raccords défectueux, de fissuration ou de rupture des câblés ; et</w:t>
      </w:r>
    </w:p>
    <w:p w:rsidR="00AB16B1" w:rsidRPr="00AB16B1" w:rsidRDefault="00AB16B1" w:rsidP="00AB16B1">
      <w:pPr>
        <w:pStyle w:val="SingleTxtG"/>
        <w:ind w:left="3119" w:hanging="567"/>
        <w:rPr>
          <w:lang w:bidi="fr-CH"/>
        </w:rPr>
      </w:pPr>
      <w:r w:rsidRPr="00AB16B1">
        <w:rPr>
          <w:lang w:bidi="fr-CH"/>
        </w:rPr>
        <w:t>b)</w:t>
      </w:r>
      <w:r w:rsidRPr="00AB16B1">
        <w:rPr>
          <w:lang w:bidi="fr-CH"/>
        </w:rPr>
        <w:tab/>
        <w:t>La pression du pneumatiq</w:t>
      </w:r>
      <w:r w:rsidR="001100E1">
        <w:rPr>
          <w:lang w:bidi="fr-CH"/>
        </w:rPr>
        <w:t>ue, mesurée à tout moment entre </w:t>
      </w:r>
      <w:r w:rsidRPr="00AB16B1">
        <w:rPr>
          <w:lang w:bidi="fr-CH"/>
        </w:rPr>
        <w:t>15 et 25 min après l’essai, ne doit pas être inférieure à 95 % de la pression initiale spécifiée au paragraphe 3.18.2.1.</w:t>
      </w:r>
    </w:p>
    <w:p w:rsidR="00AB16B1" w:rsidRPr="00AB16B1" w:rsidRDefault="00AB16B1" w:rsidP="001100E1">
      <w:pPr>
        <w:pStyle w:val="SingleTxtG"/>
        <w:keepNext/>
        <w:keepLines/>
        <w:ind w:left="2552" w:hanging="1418"/>
        <w:rPr>
          <w:lang w:bidi="fr-CH"/>
        </w:rPr>
      </w:pPr>
      <w:r w:rsidRPr="00AB16B1">
        <w:rPr>
          <w:lang w:bidi="fr-CH"/>
        </w:rPr>
        <w:t>3.18.2</w:t>
      </w:r>
      <w:r w:rsidRPr="00AB16B1">
        <w:rPr>
          <w:lang w:bidi="fr-CH"/>
        </w:rPr>
        <w:tab/>
        <w:t>Préparation du pneumatique</w:t>
      </w:r>
    </w:p>
    <w:p w:rsidR="00360580" w:rsidRDefault="00AB16B1" w:rsidP="00AB16B1">
      <w:pPr>
        <w:pStyle w:val="SingleTxtG"/>
        <w:ind w:left="2552" w:hanging="1418"/>
        <w:rPr>
          <w:lang w:bidi="fr-CH"/>
        </w:rPr>
      </w:pPr>
      <w:bookmarkStart w:id="380" w:name="_Ref317691312"/>
      <w:r w:rsidRPr="00AB16B1">
        <w:rPr>
          <w:lang w:bidi="fr-CH"/>
        </w:rPr>
        <w:t>3.18.2.1</w:t>
      </w:r>
      <w:r w:rsidRPr="00AB16B1">
        <w:rPr>
          <w:lang w:bidi="fr-CH"/>
        </w:rPr>
        <w:tab/>
        <w:t>L’essai est réalisé après l’essai d’endurance prescrit au paragraphe 3.17 ci-dessus, avec le même ensemble pneumatique/roue, le pneumatique étant dégonflé à la pression appropriée spécifiée dans le tableau ci-dessous :</w:t>
      </w:r>
      <w:bookmarkEnd w:id="380"/>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B16B1" w:rsidRPr="00C20C5B" w:rsidTr="001100E1">
        <w:trPr>
          <w:tblHeader/>
        </w:trPr>
        <w:tc>
          <w:tcPr>
            <w:tcW w:w="5000" w:type="pct"/>
            <w:gridSpan w:val="2"/>
            <w:shd w:val="clear" w:color="auto" w:fill="auto"/>
            <w:vAlign w:val="bottom"/>
            <w:hideMark/>
          </w:tcPr>
          <w:p w:rsidR="00AB16B1" w:rsidRPr="00C20C5B" w:rsidRDefault="00AB16B1" w:rsidP="005E3F71">
            <w:pPr>
              <w:spacing w:before="60" w:after="60" w:line="200" w:lineRule="exact"/>
              <w:ind w:left="57" w:right="57"/>
              <w:jc w:val="center"/>
              <w:rPr>
                <w:bCs/>
                <w:i/>
                <w:sz w:val="14"/>
                <w:lang w:eastAsia="fr-CH" w:bidi="fr-CH"/>
              </w:rPr>
            </w:pPr>
            <w:r w:rsidRPr="00C20C5B">
              <w:rPr>
                <w:i/>
                <w:sz w:val="14"/>
              </w:rPr>
              <w:t>Pneumatiques des catégories LT/C d</w:t>
            </w:r>
            <w:r>
              <w:rPr>
                <w:i/>
                <w:sz w:val="14"/>
              </w:rPr>
              <w:t>’</w:t>
            </w:r>
            <w:r w:rsidRPr="00C20C5B">
              <w:rPr>
                <w:i/>
                <w:sz w:val="14"/>
              </w:rPr>
              <w:t>une largeur nominale de section ≤ 295 mm (11,5 in)</w:t>
            </w:r>
          </w:p>
        </w:tc>
      </w:tr>
      <w:tr w:rsidR="00AB16B1" w:rsidRPr="00C20C5B" w:rsidTr="00C24C37">
        <w:trPr>
          <w:tblHeader/>
        </w:trPr>
        <w:tc>
          <w:tcPr>
            <w:tcW w:w="2500" w:type="pct"/>
            <w:tcBorders>
              <w:bottom w:val="single" w:sz="12" w:space="0" w:color="auto"/>
            </w:tcBorders>
            <w:shd w:val="clear" w:color="auto" w:fill="auto"/>
            <w:vAlign w:val="bottom"/>
            <w:hideMark/>
          </w:tcPr>
          <w:p w:rsidR="00AB16B1" w:rsidRPr="00C20C5B" w:rsidRDefault="00AB16B1" w:rsidP="00AB16B1">
            <w:pPr>
              <w:spacing w:before="60" w:after="60" w:line="200" w:lineRule="exact"/>
              <w:ind w:left="57" w:right="57"/>
              <w:rPr>
                <w:bCs/>
                <w:i/>
                <w:sz w:val="14"/>
                <w:szCs w:val="16"/>
                <w:lang w:eastAsia="fr-CH" w:bidi="fr-CH"/>
              </w:rPr>
            </w:pPr>
            <w:r w:rsidRPr="00C20C5B">
              <w:rPr>
                <w:i/>
                <w:sz w:val="14"/>
              </w:rPr>
              <w:t>Utilisation du pneumatique</w:t>
            </w:r>
          </w:p>
        </w:tc>
        <w:tc>
          <w:tcPr>
            <w:tcW w:w="2500" w:type="pct"/>
            <w:tcBorders>
              <w:bottom w:val="single" w:sz="12" w:space="0" w:color="auto"/>
            </w:tcBorders>
            <w:shd w:val="clear" w:color="auto" w:fill="auto"/>
            <w:vAlign w:val="bottom"/>
            <w:hideMark/>
          </w:tcPr>
          <w:p w:rsidR="00AB16B1" w:rsidRPr="00C20C5B" w:rsidRDefault="00AB16B1" w:rsidP="00AB16B1">
            <w:pPr>
              <w:spacing w:before="60" w:after="60" w:line="200" w:lineRule="exact"/>
              <w:ind w:left="57" w:right="57"/>
              <w:jc w:val="right"/>
              <w:rPr>
                <w:bCs/>
                <w:i/>
                <w:sz w:val="14"/>
                <w:szCs w:val="16"/>
                <w:lang w:eastAsia="fr-CH" w:bidi="fr-CH"/>
              </w:rPr>
            </w:pPr>
            <w:r w:rsidRPr="00C20C5B">
              <w:rPr>
                <w:i/>
                <w:sz w:val="14"/>
              </w:rPr>
              <w:t>Pression d</w:t>
            </w:r>
            <w:r>
              <w:rPr>
                <w:i/>
                <w:sz w:val="14"/>
              </w:rPr>
              <w:t>’</w:t>
            </w:r>
            <w:r w:rsidRPr="00C20C5B">
              <w:rPr>
                <w:i/>
                <w:sz w:val="14"/>
              </w:rPr>
              <w:t>essai (kPa)</w:t>
            </w:r>
          </w:p>
        </w:tc>
      </w:tr>
      <w:tr w:rsidR="00AB16B1" w:rsidRPr="00AB16B1" w:rsidTr="00C24C37">
        <w:tc>
          <w:tcPr>
            <w:tcW w:w="2500" w:type="pct"/>
            <w:tcBorders>
              <w:top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C</w:t>
            </w:r>
          </w:p>
        </w:tc>
        <w:tc>
          <w:tcPr>
            <w:tcW w:w="2500" w:type="pct"/>
            <w:tcBorders>
              <w:top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200</w:t>
            </w:r>
          </w:p>
        </w:tc>
      </w:tr>
      <w:tr w:rsidR="00AB16B1" w:rsidRPr="00AB16B1" w:rsidTr="00C24C37">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D</w:t>
            </w:r>
          </w:p>
        </w:tc>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260</w:t>
            </w:r>
          </w:p>
        </w:tc>
      </w:tr>
      <w:tr w:rsidR="00AB16B1" w:rsidRPr="00AB16B1" w:rsidTr="00C24C37">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E</w:t>
            </w:r>
          </w:p>
        </w:tc>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320</w:t>
            </w:r>
          </w:p>
        </w:tc>
      </w:tr>
      <w:tr w:rsidR="00AB16B1" w:rsidRPr="00C20C5B" w:rsidTr="001100E1">
        <w:tc>
          <w:tcPr>
            <w:tcW w:w="5000" w:type="pct"/>
            <w:gridSpan w:val="2"/>
            <w:shd w:val="clear" w:color="auto" w:fill="auto"/>
            <w:vAlign w:val="bottom"/>
            <w:hideMark/>
          </w:tcPr>
          <w:p w:rsidR="00AB16B1" w:rsidRPr="00C20C5B" w:rsidRDefault="00AB16B1" w:rsidP="00AB16B1">
            <w:pPr>
              <w:spacing w:before="60" w:after="60" w:line="220" w:lineRule="exact"/>
              <w:ind w:left="57" w:right="57"/>
              <w:rPr>
                <w:bCs/>
                <w:sz w:val="17"/>
                <w:lang w:eastAsia="fr-CH" w:bidi="fr-CH"/>
              </w:rPr>
            </w:pPr>
            <w:r w:rsidRPr="00C20C5B">
              <w:rPr>
                <w:i/>
                <w:sz w:val="14"/>
              </w:rPr>
              <w:t>Pneumatiques des catégories LT/C d</w:t>
            </w:r>
            <w:r>
              <w:rPr>
                <w:i/>
                <w:sz w:val="14"/>
              </w:rPr>
              <w:t>’</w:t>
            </w:r>
            <w:r w:rsidRPr="00C20C5B">
              <w:rPr>
                <w:i/>
                <w:sz w:val="14"/>
              </w:rPr>
              <w:t>une largeur nominale de section &gt;295 mm (11,5 in)</w:t>
            </w:r>
          </w:p>
        </w:tc>
      </w:tr>
      <w:tr w:rsidR="00AB16B1" w:rsidRPr="00AB16B1" w:rsidTr="00C24C37">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C</w:t>
            </w:r>
          </w:p>
        </w:tc>
        <w:tc>
          <w:tcPr>
            <w:tcW w:w="2500" w:type="pct"/>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150</w:t>
            </w:r>
          </w:p>
        </w:tc>
      </w:tr>
      <w:tr w:rsidR="00AB16B1" w:rsidRPr="00AB16B1" w:rsidTr="00C24C37">
        <w:tc>
          <w:tcPr>
            <w:tcW w:w="2500" w:type="pct"/>
            <w:tcBorders>
              <w:bottom w:val="single" w:sz="4"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D</w:t>
            </w:r>
          </w:p>
        </w:tc>
        <w:tc>
          <w:tcPr>
            <w:tcW w:w="2500" w:type="pct"/>
            <w:tcBorders>
              <w:bottom w:val="single" w:sz="4"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200</w:t>
            </w:r>
          </w:p>
        </w:tc>
      </w:tr>
      <w:tr w:rsidR="00AB16B1" w:rsidRPr="00AB16B1" w:rsidTr="00C24C37">
        <w:tc>
          <w:tcPr>
            <w:tcW w:w="2500" w:type="pct"/>
            <w:tcBorders>
              <w:bottom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rPr>
                <w:sz w:val="18"/>
                <w:szCs w:val="18"/>
                <w:lang w:eastAsia="fr-CH" w:bidi="fr-CH"/>
              </w:rPr>
            </w:pPr>
            <w:r w:rsidRPr="00AB16B1">
              <w:rPr>
                <w:sz w:val="18"/>
                <w:szCs w:val="18"/>
              </w:rPr>
              <w:t>Code de plage de charges E</w:t>
            </w:r>
          </w:p>
        </w:tc>
        <w:tc>
          <w:tcPr>
            <w:tcW w:w="2500" w:type="pct"/>
            <w:tcBorders>
              <w:bottom w:val="single" w:sz="12" w:space="0" w:color="auto"/>
            </w:tcBorders>
            <w:shd w:val="clear" w:color="auto" w:fill="auto"/>
            <w:vAlign w:val="bottom"/>
            <w:hideMark/>
          </w:tcPr>
          <w:p w:rsidR="00AB16B1" w:rsidRPr="00AB16B1" w:rsidRDefault="00AB16B1" w:rsidP="00AB16B1">
            <w:pPr>
              <w:tabs>
                <w:tab w:val="left" w:pos="288"/>
                <w:tab w:val="left" w:pos="576"/>
                <w:tab w:val="left" w:pos="864"/>
                <w:tab w:val="left" w:pos="1152"/>
              </w:tabs>
              <w:spacing w:before="60" w:after="60" w:line="220" w:lineRule="exact"/>
              <w:ind w:left="57" w:right="57"/>
              <w:jc w:val="right"/>
              <w:rPr>
                <w:sz w:val="18"/>
                <w:szCs w:val="18"/>
                <w:lang w:eastAsia="fr-CH" w:bidi="fr-CH"/>
              </w:rPr>
            </w:pPr>
            <w:r w:rsidRPr="00AB16B1">
              <w:rPr>
                <w:sz w:val="18"/>
                <w:szCs w:val="18"/>
              </w:rPr>
              <w:t>260</w:t>
            </w:r>
          </w:p>
        </w:tc>
      </w:tr>
    </w:tbl>
    <w:p w:rsidR="00C921BD" w:rsidRPr="004D6688" w:rsidRDefault="00C921BD" w:rsidP="00C921BD">
      <w:pPr>
        <w:pStyle w:val="SingleTxtG"/>
        <w:spacing w:before="240"/>
        <w:ind w:left="2552" w:hanging="1418"/>
        <w:rPr>
          <w:lang w:bidi="fr-CH"/>
        </w:rPr>
      </w:pPr>
      <w:r w:rsidRPr="004D6688">
        <w:rPr>
          <w:lang w:bidi="fr-CH"/>
        </w:rPr>
        <w:t>3.18.2.2</w:t>
      </w:r>
      <w:r w:rsidRPr="004D6688">
        <w:rPr>
          <w:lang w:bidi="fr-CH"/>
        </w:rPr>
        <w:tab/>
        <w:t>Après que le pneumatique a été dégonflé à la pression d</w:t>
      </w:r>
      <w:r>
        <w:rPr>
          <w:lang w:bidi="fr-CH"/>
        </w:rPr>
        <w:t>’</w:t>
      </w:r>
      <w:r w:rsidRPr="004D6688">
        <w:rPr>
          <w:lang w:bidi="fr-CH"/>
        </w:rPr>
        <w:t>essai appropriée comme spécifié au paragraphe 3.18.2.1 une fois achevé l</w:t>
      </w:r>
      <w:r>
        <w:rPr>
          <w:lang w:bidi="fr-CH"/>
        </w:rPr>
        <w:t>’</w:t>
      </w:r>
      <w:r w:rsidRPr="004D6688">
        <w:rPr>
          <w:lang w:bidi="fr-CH"/>
        </w:rPr>
        <w:t>essai d</w:t>
      </w:r>
      <w:r>
        <w:rPr>
          <w:lang w:bidi="fr-CH"/>
        </w:rPr>
        <w:t>’</w:t>
      </w:r>
      <w:r w:rsidRPr="004D6688">
        <w:rPr>
          <w:lang w:bidi="fr-CH"/>
        </w:rPr>
        <w:t>endurance, l</w:t>
      </w:r>
      <w:r>
        <w:rPr>
          <w:lang w:bidi="fr-CH"/>
        </w:rPr>
        <w:t>’</w:t>
      </w:r>
      <w:r w:rsidRPr="004D6688">
        <w:rPr>
          <w:lang w:bidi="fr-CH"/>
        </w:rPr>
        <w:t>ensemble pneumatique/</w:t>
      </w:r>
      <w:r w:rsidR="005E3F71">
        <w:rPr>
          <w:lang w:bidi="fr-CH"/>
        </w:rPr>
        <w:t>roue doit être conditionné à 35 </w:t>
      </w:r>
      <w:r w:rsidRPr="004D6688">
        <w:rPr>
          <w:lang w:bidi="fr-CH"/>
        </w:rPr>
        <w:t>±</w:t>
      </w:r>
      <w:r>
        <w:rPr>
          <w:lang w:bidi="fr-CH"/>
        </w:rPr>
        <w:t> </w:t>
      </w:r>
      <w:r w:rsidRPr="004D6688">
        <w:rPr>
          <w:lang w:bidi="fr-CH"/>
        </w:rPr>
        <w:t>3</w:t>
      </w:r>
      <w:r w:rsidR="005E3F71">
        <w:rPr>
          <w:lang w:bidi="fr-CH"/>
        </w:rPr>
        <w:t> °C pendant au moins 2 </w:t>
      </w:r>
      <w:r w:rsidRPr="004D6688">
        <w:rPr>
          <w:lang w:bidi="fr-CH"/>
        </w:rPr>
        <w:t>h.</w:t>
      </w:r>
    </w:p>
    <w:p w:rsidR="00C921BD" w:rsidRPr="004D6688" w:rsidRDefault="00C921BD" w:rsidP="00C921BD">
      <w:pPr>
        <w:pStyle w:val="SingleTxtG"/>
        <w:ind w:left="2552" w:hanging="1418"/>
        <w:rPr>
          <w:lang w:bidi="fr-CH"/>
        </w:rPr>
      </w:pPr>
      <w:r w:rsidRPr="004D6688">
        <w:rPr>
          <w:lang w:bidi="fr-CH"/>
        </w:rPr>
        <w:lastRenderedPageBreak/>
        <w:t>3.18.2.3</w:t>
      </w:r>
      <w:r w:rsidRPr="004D6688">
        <w:rPr>
          <w:lang w:bidi="fr-CH"/>
        </w:rPr>
        <w:tab/>
        <w:t>Avant ou après montage de l</w:t>
      </w:r>
      <w:r>
        <w:rPr>
          <w:lang w:bidi="fr-CH"/>
        </w:rPr>
        <w:t>’</w:t>
      </w:r>
      <w:r w:rsidRPr="004D6688">
        <w:rPr>
          <w:lang w:bidi="fr-CH"/>
        </w:rPr>
        <w:t>ensemble pneumatique/roue sur un essieu d</w:t>
      </w:r>
      <w:r>
        <w:rPr>
          <w:lang w:bidi="fr-CH"/>
        </w:rPr>
        <w:t>’</w:t>
      </w:r>
      <w:r w:rsidRPr="004D6688">
        <w:rPr>
          <w:lang w:bidi="fr-CH"/>
        </w:rPr>
        <w:t>essai, rétablir la pression du pneumatique à la valeur spécifiée dans le tableau du paragraphe 3.18.2.1.</w:t>
      </w:r>
    </w:p>
    <w:p w:rsidR="00C921BD" w:rsidRPr="004D6688" w:rsidRDefault="00C921BD" w:rsidP="00A63B1B">
      <w:pPr>
        <w:pStyle w:val="SingleTxtG"/>
        <w:keepNext/>
        <w:keepLines/>
        <w:ind w:left="2552" w:hanging="1418"/>
        <w:rPr>
          <w:lang w:bidi="fr-CH"/>
        </w:rPr>
      </w:pPr>
      <w:bookmarkStart w:id="381" w:name="_Ref317691175"/>
      <w:r w:rsidRPr="004D6688">
        <w:rPr>
          <w:lang w:bidi="fr-CH"/>
        </w:rPr>
        <w:t>3.18.3</w:t>
      </w:r>
      <w:r w:rsidRPr="004D6688">
        <w:rPr>
          <w:lang w:bidi="fr-CH"/>
        </w:rPr>
        <w:tab/>
        <w:t>Procédure d</w:t>
      </w:r>
      <w:r>
        <w:rPr>
          <w:lang w:bidi="fr-CH"/>
        </w:rPr>
        <w:t>’</w:t>
      </w:r>
      <w:r w:rsidRPr="004D6688">
        <w:rPr>
          <w:lang w:bidi="fr-CH"/>
        </w:rPr>
        <w:t>essai</w:t>
      </w:r>
      <w:bookmarkEnd w:id="381"/>
    </w:p>
    <w:p w:rsidR="00C921BD" w:rsidRPr="004D6688" w:rsidRDefault="00C921BD" w:rsidP="00EF646B">
      <w:pPr>
        <w:pStyle w:val="SingleTxtG"/>
        <w:keepNext/>
        <w:keepLines/>
        <w:ind w:left="2552" w:hanging="1418"/>
        <w:rPr>
          <w:lang w:bidi="fr-CH"/>
        </w:rPr>
      </w:pPr>
      <w:r w:rsidRPr="004D6688">
        <w:rPr>
          <w:lang w:bidi="fr-CH"/>
        </w:rPr>
        <w:t>3.18.3.1</w:t>
      </w:r>
      <w:r w:rsidRPr="004D6688">
        <w:rPr>
          <w:lang w:bidi="fr-CH"/>
        </w:rPr>
        <w:tab/>
        <w:t>L</w:t>
      </w:r>
      <w:r>
        <w:rPr>
          <w:lang w:bidi="fr-CH"/>
        </w:rPr>
        <w:t>’</w:t>
      </w:r>
      <w:r w:rsidRPr="004D6688">
        <w:rPr>
          <w:lang w:bidi="fr-CH"/>
        </w:rPr>
        <w:t>essai est exécuté après l</w:t>
      </w:r>
      <w:r>
        <w:rPr>
          <w:lang w:bidi="fr-CH"/>
        </w:rPr>
        <w:t>’</w:t>
      </w:r>
      <w:r w:rsidRPr="004D6688">
        <w:rPr>
          <w:lang w:bidi="fr-CH"/>
        </w:rPr>
        <w:t>essai prescrit au paragraphe 3.17 ci</w:t>
      </w:r>
      <w:r w:rsidR="005E3F71">
        <w:rPr>
          <w:lang w:bidi="fr-CH"/>
        </w:rPr>
        <w:t>-dessus pendant une durée de 90 </w:t>
      </w:r>
      <w:r w:rsidRPr="004D6688">
        <w:rPr>
          <w:lang w:bidi="fr-CH"/>
        </w:rPr>
        <w:t>min, de manière continue, sans interruptions,</w:t>
      </w:r>
      <w:r w:rsidR="005E3F71">
        <w:rPr>
          <w:lang w:bidi="fr-CH"/>
        </w:rPr>
        <w:t xml:space="preserve"> à une vitesse de 120 km/h (110 </w:t>
      </w:r>
      <w:r w:rsidRPr="004D6688">
        <w:rPr>
          <w:lang w:bidi="fr-CH"/>
        </w:rPr>
        <w:t xml:space="preserve">km/h pour les pneumatiques </w:t>
      </w:r>
      <w:r>
        <w:rPr>
          <w:lang w:bidi="fr-CH"/>
        </w:rPr>
        <w:t>« </w:t>
      </w:r>
      <w:r w:rsidRPr="004D6688">
        <w:rPr>
          <w:lang w:bidi="fr-CH"/>
        </w:rPr>
        <w:t>pour conditions d</w:t>
      </w:r>
      <w:r>
        <w:rPr>
          <w:lang w:bidi="fr-CH"/>
        </w:rPr>
        <w:t>’</w:t>
      </w:r>
      <w:r w:rsidRPr="004D6688">
        <w:rPr>
          <w:lang w:bidi="fr-CH"/>
        </w:rPr>
        <w:t xml:space="preserve">enneigement extrêmes » portant le symbole </w:t>
      </w:r>
      <w:r>
        <w:rPr>
          <w:lang w:bidi="fr-CH"/>
        </w:rPr>
        <w:t>« </w:t>
      </w:r>
      <w:r w:rsidRPr="004D6688">
        <w:rPr>
          <w:lang w:bidi="fr-CH"/>
        </w:rPr>
        <w:t>alpin » (3</w:t>
      </w:r>
      <w:r>
        <w:rPr>
          <w:lang w:bidi="fr-CH"/>
        </w:rPr>
        <w:t> </w:t>
      </w:r>
      <w:r w:rsidRPr="004D6688">
        <w:rPr>
          <w:lang w:bidi="fr-CH"/>
        </w:rPr>
        <w:t>pics et flocon de neige)).</w:t>
      </w:r>
    </w:p>
    <w:p w:rsidR="00C921BD" w:rsidRPr="004D6688" w:rsidRDefault="00C921BD" w:rsidP="00C921BD">
      <w:pPr>
        <w:pStyle w:val="SingleTxtG"/>
        <w:ind w:left="2552" w:hanging="1418"/>
        <w:rPr>
          <w:lang w:bidi="fr-CH"/>
        </w:rPr>
      </w:pPr>
      <w:r w:rsidRPr="004D6688">
        <w:rPr>
          <w:lang w:bidi="fr-CH"/>
        </w:rPr>
        <w:t>3.18.3.2</w:t>
      </w:r>
      <w:r w:rsidRPr="004D6688">
        <w:rPr>
          <w:lang w:bidi="fr-CH"/>
        </w:rPr>
        <w:tab/>
        <w:t>Appliquer l</w:t>
      </w:r>
      <w:r>
        <w:rPr>
          <w:lang w:bidi="fr-CH"/>
        </w:rPr>
        <w:t>’</w:t>
      </w:r>
      <w:r w:rsidRPr="004D6688">
        <w:rPr>
          <w:lang w:bidi="fr-CH"/>
        </w:rPr>
        <w:t>ensemble pneumatique/roue contre la périphérie d</w:t>
      </w:r>
      <w:r>
        <w:rPr>
          <w:lang w:bidi="fr-CH"/>
        </w:rPr>
        <w:t>’</w:t>
      </w:r>
      <w:r w:rsidRPr="004D6688">
        <w:rPr>
          <w:lang w:bidi="fr-CH"/>
        </w:rPr>
        <w:t>un tambour d</w:t>
      </w:r>
      <w:r>
        <w:rPr>
          <w:lang w:bidi="fr-CH"/>
        </w:rPr>
        <w:t>’</w:t>
      </w:r>
      <w:r w:rsidRPr="004D6688">
        <w:rPr>
          <w:lang w:bidi="fr-CH"/>
        </w:rPr>
        <w:t>essai de 1,70 m ±</w:t>
      </w:r>
      <w:r w:rsidR="005E3F71">
        <w:rPr>
          <w:lang w:bidi="fr-CH"/>
        </w:rPr>
        <w:t> </w:t>
      </w:r>
      <w:r w:rsidRPr="004D6688">
        <w:rPr>
          <w:lang w:bidi="fr-CH"/>
        </w:rPr>
        <w:t>1 % de diamètre.</w:t>
      </w:r>
    </w:p>
    <w:p w:rsidR="00C921BD" w:rsidRPr="004D6688" w:rsidRDefault="00C921BD" w:rsidP="00C921BD">
      <w:pPr>
        <w:pStyle w:val="SingleTxtG"/>
        <w:ind w:left="2552" w:hanging="1418"/>
        <w:rPr>
          <w:lang w:bidi="fr-CH"/>
        </w:rPr>
      </w:pPr>
      <w:r w:rsidRPr="004D6688">
        <w:rPr>
          <w:lang w:bidi="fr-CH"/>
        </w:rPr>
        <w:t>3.18.3.3</w:t>
      </w:r>
      <w:r w:rsidRPr="004D6688">
        <w:rPr>
          <w:lang w:bidi="fr-CH"/>
        </w:rPr>
        <w:tab/>
        <w:t>Appliquer sur l</w:t>
      </w:r>
      <w:r>
        <w:rPr>
          <w:lang w:bidi="fr-CH"/>
        </w:rPr>
        <w:t>’</w:t>
      </w:r>
      <w:r w:rsidRPr="004D6688">
        <w:rPr>
          <w:lang w:bidi="fr-CH"/>
        </w:rPr>
        <w:t>axe d</w:t>
      </w:r>
      <w:r>
        <w:rPr>
          <w:lang w:bidi="fr-CH"/>
        </w:rPr>
        <w:t>’</w:t>
      </w:r>
      <w:r w:rsidRPr="004D6688">
        <w:rPr>
          <w:lang w:bidi="fr-CH"/>
        </w:rPr>
        <w:t>essai une force d</w:t>
      </w:r>
      <w:r>
        <w:rPr>
          <w:lang w:bidi="fr-CH"/>
        </w:rPr>
        <w:t>’</w:t>
      </w:r>
      <w:r w:rsidRPr="004D6688">
        <w:rPr>
          <w:lang w:bidi="fr-CH"/>
        </w:rPr>
        <w:t>essai égale à 100 % de la charge nominale maximale du pneumatique.</w:t>
      </w:r>
    </w:p>
    <w:p w:rsidR="00C921BD" w:rsidRPr="004D6688" w:rsidRDefault="00C921BD" w:rsidP="00C921BD">
      <w:pPr>
        <w:pStyle w:val="SingleTxtG"/>
        <w:ind w:left="2552" w:hanging="1418"/>
        <w:rPr>
          <w:lang w:bidi="fr-CH"/>
        </w:rPr>
      </w:pPr>
      <w:r w:rsidRPr="004D6688">
        <w:rPr>
          <w:lang w:bidi="fr-CH"/>
        </w:rPr>
        <w:t>3.18.3.4</w:t>
      </w:r>
      <w:r w:rsidRPr="004D6688">
        <w:rPr>
          <w:lang w:bidi="fr-CH"/>
        </w:rPr>
        <w:tab/>
        <w:t>Pendant la durée de l</w:t>
      </w:r>
      <w:r>
        <w:rPr>
          <w:lang w:bidi="fr-CH"/>
        </w:rPr>
        <w:t>’</w:t>
      </w:r>
      <w:r w:rsidRPr="004D6688">
        <w:rPr>
          <w:lang w:bidi="fr-CH"/>
        </w:rPr>
        <w:t>essai, la pression du pneumatique ne doit pas être modifiée, et la charge d</w:t>
      </w:r>
      <w:r>
        <w:rPr>
          <w:lang w:bidi="fr-CH"/>
        </w:rPr>
        <w:t>’</w:t>
      </w:r>
      <w:r w:rsidRPr="004D6688">
        <w:rPr>
          <w:lang w:bidi="fr-CH"/>
        </w:rPr>
        <w:t>essai doit être maintenue à la valeur initiale.</w:t>
      </w:r>
    </w:p>
    <w:p w:rsidR="00C921BD" w:rsidRPr="004D6688" w:rsidRDefault="00C921BD" w:rsidP="00C921BD">
      <w:pPr>
        <w:pStyle w:val="SingleTxtG"/>
        <w:ind w:left="2552" w:hanging="1418"/>
        <w:rPr>
          <w:lang w:bidi="fr-CH"/>
        </w:rPr>
      </w:pPr>
      <w:r w:rsidRPr="004D6688">
        <w:rPr>
          <w:lang w:bidi="fr-CH"/>
        </w:rPr>
        <w:t>3.18.3.5</w:t>
      </w:r>
      <w:r w:rsidRPr="004D6688">
        <w:rPr>
          <w:lang w:bidi="fr-CH"/>
        </w:rPr>
        <w:tab/>
        <w:t>Au cours de l</w:t>
      </w:r>
      <w:r>
        <w:rPr>
          <w:lang w:bidi="fr-CH"/>
        </w:rPr>
        <w:t>’</w:t>
      </w:r>
      <w:r w:rsidRPr="004D6688">
        <w:rPr>
          <w:lang w:bidi="fr-CH"/>
        </w:rPr>
        <w:t>essai, la température ambiante, à une distance d</w:t>
      </w:r>
      <w:r>
        <w:rPr>
          <w:lang w:bidi="fr-CH"/>
        </w:rPr>
        <w:t>’</w:t>
      </w:r>
      <w:r w:rsidRPr="004D6688">
        <w:rPr>
          <w:lang w:bidi="fr-CH"/>
        </w:rPr>
        <w:t>au moins 150 mm et d</w:t>
      </w:r>
      <w:r>
        <w:rPr>
          <w:lang w:bidi="fr-CH"/>
        </w:rPr>
        <w:t>’</w:t>
      </w:r>
      <w:r w:rsidRPr="004D6688">
        <w:rPr>
          <w:lang w:bidi="fr-CH"/>
        </w:rPr>
        <w:t>au plus 1 m du pneumatique, doit être maintenue à 35 ±</w:t>
      </w:r>
      <w:r w:rsidR="005E3F71">
        <w:rPr>
          <w:lang w:bidi="fr-CH"/>
        </w:rPr>
        <w:t> </w:t>
      </w:r>
      <w:r w:rsidRPr="004D6688">
        <w:rPr>
          <w:lang w:bidi="fr-CH"/>
        </w:rPr>
        <w:t>3 °C.</w:t>
      </w:r>
    </w:p>
    <w:p w:rsidR="00C921BD" w:rsidRPr="004D6688" w:rsidRDefault="00C921BD" w:rsidP="00C921BD">
      <w:pPr>
        <w:pStyle w:val="SingleTxtG"/>
        <w:ind w:left="2552" w:hanging="1418"/>
        <w:rPr>
          <w:lang w:bidi="fr-CH"/>
        </w:rPr>
      </w:pPr>
      <w:r w:rsidRPr="004D6688">
        <w:rPr>
          <w:lang w:bidi="fr-CH"/>
        </w:rPr>
        <w:t>3.18.3.6</w:t>
      </w:r>
      <w:r w:rsidRPr="004D6688">
        <w:rPr>
          <w:lang w:bidi="fr-CH"/>
        </w:rPr>
        <w:tab/>
        <w:t>Après l</w:t>
      </w:r>
      <w:r>
        <w:rPr>
          <w:lang w:bidi="fr-CH"/>
        </w:rPr>
        <w:t>’</w:t>
      </w:r>
      <w:r w:rsidRPr="004D6688">
        <w:rPr>
          <w:lang w:bidi="fr-CH"/>
        </w:rPr>
        <w:t>essai, laisser refroidir le pneumatique pendant une durée comprise entre 15 et 25 min, puis mesurer sa pression. Dégonfler ensuite le pneumatique et le démonter de la jante d</w:t>
      </w:r>
      <w:r>
        <w:rPr>
          <w:lang w:bidi="fr-CH"/>
        </w:rPr>
        <w:t>’</w:t>
      </w:r>
      <w:r w:rsidRPr="004D6688">
        <w:rPr>
          <w:lang w:bidi="fr-CH"/>
        </w:rPr>
        <w:t>essai, puis l</w:t>
      </w:r>
      <w:r>
        <w:rPr>
          <w:lang w:bidi="fr-CH"/>
        </w:rPr>
        <w:t>’</w:t>
      </w:r>
      <w:r w:rsidRPr="004D6688">
        <w:rPr>
          <w:lang w:bidi="fr-CH"/>
        </w:rPr>
        <w:t>inspecter pour vérifier qu</w:t>
      </w:r>
      <w:r>
        <w:rPr>
          <w:lang w:bidi="fr-CH"/>
        </w:rPr>
        <w:t>’</w:t>
      </w:r>
      <w:r w:rsidRPr="004D6688">
        <w:rPr>
          <w:lang w:bidi="fr-CH"/>
        </w:rPr>
        <w:t>il ne présente aucune des défectuosités indiquées à l</w:t>
      </w:r>
      <w:r>
        <w:rPr>
          <w:lang w:bidi="fr-CH"/>
        </w:rPr>
        <w:t>’</w:t>
      </w:r>
      <w:r w:rsidR="00510E3E">
        <w:rPr>
          <w:lang w:bidi="fr-CH"/>
        </w:rPr>
        <w:t>alinéa </w:t>
      </w:r>
      <w:r w:rsidRPr="004D6688">
        <w:rPr>
          <w:lang w:bidi="fr-CH"/>
        </w:rPr>
        <w:t>a) du paragraphe 3.18.1.1.</w:t>
      </w:r>
    </w:p>
    <w:p w:rsidR="00C921BD" w:rsidRPr="00C921BD" w:rsidRDefault="00C921BD" w:rsidP="00C921BD">
      <w:pPr>
        <w:pStyle w:val="SingleTxtG"/>
        <w:keepNext/>
        <w:keepLines/>
        <w:ind w:left="2552" w:hanging="1418"/>
        <w:rPr>
          <w:lang w:bidi="fr-CH"/>
        </w:rPr>
      </w:pPr>
      <w:bookmarkStart w:id="382" w:name="_Toc329088821"/>
      <w:bookmarkStart w:id="383" w:name="_Ref318453148"/>
      <w:bookmarkStart w:id="384" w:name="_Toc280015588"/>
      <w:bookmarkStart w:id="385" w:name="_Toc279591098"/>
      <w:bookmarkStart w:id="386" w:name="_Toc279591022"/>
      <w:bookmarkStart w:id="387" w:name="_Toc279590984"/>
      <w:bookmarkStart w:id="388" w:name="_Toc279590945"/>
      <w:bookmarkStart w:id="389" w:name="_Toc279590838"/>
      <w:bookmarkStart w:id="390" w:name="_Toc279590534"/>
      <w:bookmarkStart w:id="391" w:name="_Toc279590481"/>
      <w:bookmarkStart w:id="392" w:name="_Toc279589955"/>
      <w:r w:rsidRPr="004D6688">
        <w:rPr>
          <w:lang w:bidi="fr-CH"/>
        </w:rPr>
        <w:t>3.19</w:t>
      </w:r>
      <w:r w:rsidRPr="004D6688">
        <w:rPr>
          <w:lang w:bidi="fr-CH"/>
        </w:rPr>
        <w:tab/>
        <w:t>Essai à grande vitesse pour les pneumatiques des catégories LT/C</w:t>
      </w:r>
      <w:bookmarkEnd w:id="382"/>
      <w:bookmarkEnd w:id="383"/>
      <w:bookmarkEnd w:id="384"/>
      <w:bookmarkEnd w:id="385"/>
      <w:bookmarkEnd w:id="386"/>
      <w:bookmarkEnd w:id="387"/>
      <w:bookmarkEnd w:id="388"/>
      <w:bookmarkEnd w:id="389"/>
      <w:bookmarkEnd w:id="390"/>
      <w:bookmarkEnd w:id="391"/>
      <w:bookmarkEnd w:id="392"/>
      <w:r w:rsidRPr="000E5FB6">
        <w:rPr>
          <w:rStyle w:val="FootnoteReference"/>
        </w:rPr>
        <w:footnoteReference w:id="14"/>
      </w:r>
    </w:p>
    <w:p w:rsidR="00C921BD" w:rsidRPr="004D6688" w:rsidRDefault="00C921BD" w:rsidP="00C921BD">
      <w:pPr>
        <w:pStyle w:val="SingleTxtG"/>
        <w:keepNext/>
        <w:keepLines/>
        <w:ind w:left="2552" w:hanging="1418"/>
        <w:rPr>
          <w:lang w:bidi="fr-CH"/>
        </w:rPr>
      </w:pPr>
      <w:r w:rsidRPr="004D6688">
        <w:rPr>
          <w:lang w:bidi="fr-CH"/>
        </w:rPr>
        <w:t>3.19.1</w:t>
      </w:r>
      <w:r w:rsidRPr="004D6688">
        <w:rPr>
          <w:lang w:bidi="fr-CH"/>
        </w:rPr>
        <w:tab/>
      </w:r>
      <w:r>
        <w:rPr>
          <w:lang w:bidi="fr-CH"/>
        </w:rPr>
        <w:t>Prescriptions</w:t>
      </w:r>
    </w:p>
    <w:p w:rsidR="00C921BD" w:rsidRPr="004D6688" w:rsidRDefault="00C921BD" w:rsidP="00C921BD">
      <w:pPr>
        <w:pStyle w:val="SingleTxtG"/>
        <w:ind w:left="2552" w:hanging="1418"/>
        <w:rPr>
          <w:lang w:bidi="fr-CH"/>
        </w:rPr>
      </w:pPr>
      <w:bookmarkStart w:id="393" w:name="_Ref317691646"/>
      <w:r w:rsidRPr="004D6688">
        <w:rPr>
          <w:lang w:bidi="fr-CH"/>
        </w:rPr>
        <w:t>3.19.1.1</w:t>
      </w:r>
      <w:r w:rsidRPr="004D6688">
        <w:rPr>
          <w:lang w:bidi="fr-CH"/>
        </w:rPr>
        <w:tab/>
        <w:t>Chaque type de pneumatique doit satisfaire aux prescriptions ci-après lorsqu</w:t>
      </w:r>
      <w:r>
        <w:rPr>
          <w:lang w:bidi="fr-CH"/>
        </w:rPr>
        <w:t>’</w:t>
      </w:r>
      <w:r w:rsidRPr="004D6688">
        <w:rPr>
          <w:lang w:bidi="fr-CH"/>
        </w:rPr>
        <w:t>il est soumis à un essai d</w:t>
      </w:r>
      <w:r>
        <w:rPr>
          <w:lang w:bidi="fr-CH"/>
        </w:rPr>
        <w:t>’</w:t>
      </w:r>
      <w:r w:rsidRPr="004D6688">
        <w:rPr>
          <w:lang w:bidi="fr-CH"/>
        </w:rPr>
        <w:t>endurance conformément au paragraphe 3,19.3 ci-dessous</w:t>
      </w:r>
      <w:r>
        <w:rPr>
          <w:lang w:bidi="fr-CH"/>
        </w:rPr>
        <w:t> :</w:t>
      </w:r>
      <w:bookmarkEnd w:id="393"/>
    </w:p>
    <w:p w:rsidR="00C921BD" w:rsidRPr="00C921BD" w:rsidRDefault="00C921BD" w:rsidP="00C921BD">
      <w:pPr>
        <w:pStyle w:val="SingleTxtG"/>
        <w:ind w:left="3119" w:hanging="567"/>
      </w:pPr>
      <w:r w:rsidRPr="00C921BD">
        <w:t>a)</w:t>
      </w:r>
      <w:r w:rsidRPr="00C921BD">
        <w:tab/>
        <w:t>Après l’essai, il ne doit être observé aucun décollement de la bande de roulement, des flancs, des plis, des câblés, du calandrage ou des talons, ni d’arrachements de la bande de roulement, de raccords défectueux, de fissuration ou de rupture des câblés;</w:t>
      </w:r>
    </w:p>
    <w:p w:rsidR="00C921BD" w:rsidRPr="00002422" w:rsidRDefault="00C921BD" w:rsidP="00C921BD">
      <w:pPr>
        <w:pStyle w:val="SingleTxtG"/>
        <w:ind w:left="3119" w:hanging="567"/>
      </w:pPr>
      <w:r w:rsidRPr="00C921BD">
        <w:t>b)</w:t>
      </w:r>
      <w:r w:rsidRPr="00C921BD">
        <w:tab/>
        <w:t>La pression du pneumatiq</w:t>
      </w:r>
      <w:r w:rsidR="005E3F71">
        <w:t>ue, mesurée à tout moment entre </w:t>
      </w:r>
      <w:r w:rsidRPr="00C921BD">
        <w:t>15 et 25 min après l’essai, ne doit pas être inférieure à 95 % de la pression</w:t>
      </w:r>
      <w:r w:rsidRPr="00002422">
        <w:t xml:space="preserve"> initiale spécifiée au paragraphe 3.19.2.1.</w:t>
      </w:r>
    </w:p>
    <w:p w:rsidR="00C921BD" w:rsidRPr="004D6688" w:rsidRDefault="00C921BD" w:rsidP="00A63B1B">
      <w:pPr>
        <w:pStyle w:val="SingleTxtG"/>
        <w:keepNext/>
        <w:keepLines/>
        <w:ind w:left="2552" w:hanging="1418"/>
        <w:rPr>
          <w:lang w:bidi="fr-CH"/>
        </w:rPr>
      </w:pPr>
      <w:r w:rsidRPr="004D6688">
        <w:rPr>
          <w:lang w:bidi="fr-CH"/>
        </w:rPr>
        <w:lastRenderedPageBreak/>
        <w:t>3.19.2</w:t>
      </w:r>
      <w:r w:rsidRPr="004D6688">
        <w:rPr>
          <w:lang w:bidi="fr-CH"/>
        </w:rPr>
        <w:tab/>
        <w:t>Préparation du pneumatique</w:t>
      </w:r>
    </w:p>
    <w:p w:rsidR="00AB16B1" w:rsidRDefault="00C921BD" w:rsidP="00510E3E">
      <w:pPr>
        <w:pStyle w:val="SingleTxtG"/>
        <w:keepNext/>
        <w:keepLines/>
        <w:ind w:left="2552" w:hanging="1418"/>
        <w:rPr>
          <w:lang w:bidi="fr-CH"/>
        </w:rPr>
      </w:pPr>
      <w:bookmarkStart w:id="394" w:name="_Ref317691377"/>
      <w:r w:rsidRPr="004D6688">
        <w:rPr>
          <w:lang w:bidi="fr-CH"/>
        </w:rPr>
        <w:t>3.19.2.1</w:t>
      </w:r>
      <w:r w:rsidRPr="004D6688">
        <w:rPr>
          <w:lang w:bidi="fr-CH"/>
        </w:rPr>
        <w:tab/>
        <w:t>Monter le pneumatique sur une jante d</w:t>
      </w:r>
      <w:r>
        <w:rPr>
          <w:lang w:bidi="fr-CH"/>
        </w:rPr>
        <w:t>’</w:t>
      </w:r>
      <w:r w:rsidRPr="004D6688">
        <w:rPr>
          <w:lang w:bidi="fr-CH"/>
        </w:rPr>
        <w:t>essai et le gonfler à la pression appropriée prévue dans le tableau ci-dessous</w:t>
      </w:r>
      <w:r>
        <w:rPr>
          <w:lang w:bidi="fr-CH"/>
        </w:rPr>
        <w:t> :</w:t>
      </w:r>
      <w:bookmarkEnd w:id="394"/>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A63B1B" w:rsidRPr="00002422" w:rsidTr="00510E3E">
        <w:trPr>
          <w:tblHeader/>
        </w:trPr>
        <w:tc>
          <w:tcPr>
            <w:tcW w:w="5000" w:type="pct"/>
            <w:gridSpan w:val="2"/>
            <w:shd w:val="clear" w:color="auto" w:fill="auto"/>
            <w:vAlign w:val="bottom"/>
            <w:hideMark/>
          </w:tcPr>
          <w:p w:rsidR="00A63B1B" w:rsidRPr="00002422" w:rsidRDefault="00A63B1B" w:rsidP="00510E3E">
            <w:pPr>
              <w:keepNext/>
              <w:keepLines/>
              <w:spacing w:before="60" w:after="60" w:line="200" w:lineRule="exact"/>
              <w:ind w:left="57" w:right="57"/>
              <w:jc w:val="center"/>
              <w:rPr>
                <w:bCs/>
                <w:i/>
                <w:sz w:val="16"/>
                <w:szCs w:val="16"/>
                <w:lang w:eastAsia="fr-CH" w:bidi="fr-CH"/>
              </w:rPr>
            </w:pPr>
            <w:r w:rsidRPr="00002422">
              <w:rPr>
                <w:i/>
                <w:sz w:val="16"/>
                <w:szCs w:val="16"/>
              </w:rPr>
              <w:br w:type="page"/>
              <w:t>Pneumatiques des catégories LT/C d</w:t>
            </w:r>
            <w:r>
              <w:rPr>
                <w:i/>
                <w:sz w:val="16"/>
                <w:szCs w:val="16"/>
              </w:rPr>
              <w:t>’</w:t>
            </w:r>
            <w:r w:rsidRPr="00002422">
              <w:rPr>
                <w:i/>
                <w:sz w:val="16"/>
                <w:szCs w:val="16"/>
              </w:rPr>
              <w:t>une largeur nominale de section ≤ 295 mm (11,5 in)</w:t>
            </w:r>
          </w:p>
        </w:tc>
      </w:tr>
      <w:tr w:rsidR="00A63B1B" w:rsidRPr="00002422" w:rsidTr="00235C4E">
        <w:trPr>
          <w:tblHeader/>
        </w:trPr>
        <w:tc>
          <w:tcPr>
            <w:tcW w:w="2500" w:type="pct"/>
            <w:tcBorders>
              <w:bottom w:val="single" w:sz="12" w:space="0" w:color="auto"/>
            </w:tcBorders>
            <w:shd w:val="clear" w:color="auto" w:fill="auto"/>
            <w:vAlign w:val="bottom"/>
            <w:hideMark/>
          </w:tcPr>
          <w:p w:rsidR="00A63B1B" w:rsidRPr="00002422" w:rsidRDefault="00A63B1B" w:rsidP="00510E3E">
            <w:pPr>
              <w:keepNext/>
              <w:keepLines/>
              <w:spacing w:before="60" w:after="60" w:line="200" w:lineRule="exact"/>
              <w:ind w:left="57" w:right="57"/>
              <w:rPr>
                <w:bCs/>
                <w:i/>
                <w:sz w:val="16"/>
                <w:szCs w:val="16"/>
                <w:lang w:eastAsia="fr-CH" w:bidi="fr-CH"/>
              </w:rPr>
            </w:pPr>
            <w:r w:rsidRPr="00002422">
              <w:rPr>
                <w:i/>
                <w:sz w:val="16"/>
                <w:szCs w:val="16"/>
              </w:rPr>
              <w:t>Utilisation du pneumatique</w:t>
            </w:r>
          </w:p>
        </w:tc>
        <w:tc>
          <w:tcPr>
            <w:tcW w:w="2500" w:type="pct"/>
            <w:tcBorders>
              <w:bottom w:val="single" w:sz="12" w:space="0" w:color="auto"/>
            </w:tcBorders>
            <w:shd w:val="clear" w:color="auto" w:fill="auto"/>
            <w:vAlign w:val="bottom"/>
            <w:hideMark/>
          </w:tcPr>
          <w:p w:rsidR="00A63B1B" w:rsidRPr="00002422" w:rsidRDefault="00A63B1B" w:rsidP="00510E3E">
            <w:pPr>
              <w:keepNext/>
              <w:keepLines/>
              <w:spacing w:before="60" w:after="60" w:line="200" w:lineRule="exact"/>
              <w:ind w:left="57" w:right="57"/>
              <w:jc w:val="right"/>
              <w:rPr>
                <w:bCs/>
                <w:i/>
                <w:sz w:val="16"/>
                <w:szCs w:val="16"/>
                <w:lang w:eastAsia="fr-CH" w:bidi="fr-CH"/>
              </w:rPr>
            </w:pPr>
            <w:r w:rsidRPr="00002422">
              <w:rPr>
                <w:i/>
                <w:sz w:val="16"/>
                <w:szCs w:val="16"/>
              </w:rPr>
              <w:t>Pression d</w:t>
            </w:r>
            <w:r>
              <w:rPr>
                <w:i/>
                <w:sz w:val="16"/>
                <w:szCs w:val="16"/>
              </w:rPr>
              <w:t>’</w:t>
            </w:r>
            <w:r w:rsidRPr="00002422">
              <w:rPr>
                <w:i/>
                <w:sz w:val="16"/>
                <w:szCs w:val="16"/>
              </w:rPr>
              <w:t>essai (kPa)</w:t>
            </w:r>
          </w:p>
        </w:tc>
      </w:tr>
      <w:tr w:rsidR="00A63B1B" w:rsidRPr="00E577DB" w:rsidTr="00235C4E">
        <w:tc>
          <w:tcPr>
            <w:tcW w:w="2500" w:type="pct"/>
            <w:tcBorders>
              <w:top w:val="single" w:sz="12" w:space="0" w:color="auto"/>
            </w:tcBorders>
            <w:shd w:val="clear" w:color="auto" w:fill="auto"/>
            <w:vAlign w:val="bottom"/>
            <w:hideMark/>
          </w:tcPr>
          <w:p w:rsidR="00A63B1B" w:rsidRPr="00E577DB" w:rsidRDefault="00A63B1B" w:rsidP="00510E3E">
            <w:pPr>
              <w:keepNext/>
              <w:keepLines/>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C</w:t>
            </w:r>
          </w:p>
        </w:tc>
        <w:tc>
          <w:tcPr>
            <w:tcW w:w="2500" w:type="pct"/>
            <w:tcBorders>
              <w:top w:val="single" w:sz="12" w:space="0" w:color="auto"/>
            </w:tcBorders>
            <w:shd w:val="clear" w:color="auto" w:fill="auto"/>
            <w:vAlign w:val="bottom"/>
            <w:hideMark/>
          </w:tcPr>
          <w:p w:rsidR="00A63B1B" w:rsidRPr="00E577DB" w:rsidRDefault="00A63B1B" w:rsidP="00510E3E">
            <w:pPr>
              <w:keepNext/>
              <w:keepLines/>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320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D</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410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E</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500</w:t>
            </w:r>
          </w:p>
        </w:tc>
      </w:tr>
      <w:tr w:rsidR="00A63B1B" w:rsidRPr="00510E3E" w:rsidTr="00510E3E">
        <w:tc>
          <w:tcPr>
            <w:tcW w:w="5000" w:type="pct"/>
            <w:gridSpan w:val="2"/>
            <w:shd w:val="clear" w:color="auto" w:fill="auto"/>
            <w:vAlign w:val="bottom"/>
            <w:hideMark/>
          </w:tcPr>
          <w:p w:rsidR="00A63B1B" w:rsidRPr="00510E3E" w:rsidRDefault="00A63B1B" w:rsidP="00CA6346">
            <w:pPr>
              <w:spacing w:before="60" w:after="60" w:line="200" w:lineRule="exact"/>
              <w:ind w:left="57" w:right="57"/>
              <w:jc w:val="center"/>
              <w:rPr>
                <w:bCs/>
                <w:sz w:val="16"/>
                <w:szCs w:val="16"/>
                <w:lang w:eastAsia="fr-CH" w:bidi="fr-CH"/>
              </w:rPr>
            </w:pPr>
            <w:r w:rsidRPr="00510E3E">
              <w:rPr>
                <w:i/>
                <w:sz w:val="16"/>
                <w:szCs w:val="16"/>
              </w:rPr>
              <w:t>Pneumatiques des catégories LT/C d’une largeur nominale de section &gt;295 mm (11,5 in)</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C</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230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D</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320</w:t>
            </w:r>
          </w:p>
        </w:tc>
      </w:tr>
      <w:tr w:rsidR="00A63B1B" w:rsidRPr="00E577DB" w:rsidTr="00235C4E">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rPr>
                <w:sz w:val="17"/>
                <w:lang w:eastAsia="fr-CH" w:bidi="fr-CH"/>
              </w:rPr>
            </w:pPr>
            <w:r w:rsidRPr="00E577DB">
              <w:rPr>
                <w:sz w:val="17"/>
              </w:rPr>
              <w:t>Code de plage de charges E</w:t>
            </w:r>
          </w:p>
        </w:tc>
        <w:tc>
          <w:tcPr>
            <w:tcW w:w="2500" w:type="pct"/>
            <w:shd w:val="clear" w:color="auto" w:fill="auto"/>
            <w:vAlign w:val="bottom"/>
            <w:hideMark/>
          </w:tcPr>
          <w:p w:rsidR="00A63B1B" w:rsidRPr="00E577DB" w:rsidRDefault="00A63B1B" w:rsidP="00A63B1B">
            <w:pPr>
              <w:tabs>
                <w:tab w:val="left" w:pos="288"/>
                <w:tab w:val="left" w:pos="576"/>
                <w:tab w:val="left" w:pos="864"/>
                <w:tab w:val="left" w:pos="1152"/>
              </w:tabs>
              <w:spacing w:before="60" w:after="60" w:line="220" w:lineRule="exact"/>
              <w:ind w:left="57" w:right="57"/>
              <w:jc w:val="right"/>
              <w:rPr>
                <w:sz w:val="17"/>
                <w:lang w:eastAsia="fr-CH" w:bidi="fr-CH"/>
              </w:rPr>
            </w:pPr>
            <w:r w:rsidRPr="00E577DB">
              <w:rPr>
                <w:sz w:val="17"/>
              </w:rPr>
              <w:t>410</w:t>
            </w:r>
          </w:p>
        </w:tc>
      </w:tr>
    </w:tbl>
    <w:p w:rsidR="00A63B1B" w:rsidRPr="00A63B1B" w:rsidRDefault="00A63B1B" w:rsidP="00A63B1B">
      <w:pPr>
        <w:pStyle w:val="SingleTxtG"/>
        <w:spacing w:before="240"/>
        <w:ind w:left="2552" w:hanging="1418"/>
        <w:rPr>
          <w:bCs/>
          <w:lang w:bidi="fr-CH"/>
        </w:rPr>
      </w:pPr>
      <w:r w:rsidRPr="00A63B1B">
        <w:rPr>
          <w:lang w:bidi="fr-CH"/>
        </w:rPr>
        <w:t>3.19.2.2</w:t>
      </w:r>
      <w:r w:rsidRPr="00A63B1B">
        <w:rPr>
          <w:lang w:bidi="fr-CH"/>
        </w:rPr>
        <w:tab/>
        <w:t>Conditionner l’ensemble pneumatique/roue à une température de 35 ± 3</w:t>
      </w:r>
      <w:r w:rsidR="00CA6346">
        <w:rPr>
          <w:lang w:bidi="fr-CH"/>
        </w:rPr>
        <w:t> </w:t>
      </w:r>
      <w:r w:rsidRPr="00A63B1B">
        <w:rPr>
          <w:lang w:bidi="fr-CH"/>
        </w:rPr>
        <w:t>°C pendant au moins 3 h.</w:t>
      </w:r>
    </w:p>
    <w:p w:rsidR="00A63B1B" w:rsidRPr="00A63B1B" w:rsidRDefault="00A63B1B" w:rsidP="00A63B1B">
      <w:pPr>
        <w:pStyle w:val="SingleTxtG"/>
        <w:ind w:left="2552" w:hanging="1418"/>
        <w:rPr>
          <w:bCs/>
          <w:lang w:bidi="fr-CH"/>
        </w:rPr>
      </w:pPr>
      <w:r w:rsidRPr="00A63B1B">
        <w:rPr>
          <w:lang w:bidi="fr-CH"/>
        </w:rPr>
        <w:t>3.19.2.3</w:t>
      </w:r>
      <w:r w:rsidRPr="00A63B1B">
        <w:rPr>
          <w:lang w:bidi="fr-CH"/>
        </w:rPr>
        <w:tab/>
        <w:t>Avant ou après montage de l’ensemble pneumatique/roue sur un essieu d’essai, rétablir la pression du pneumatique à la valeur spécifiée dans le tableau du paragraphe 3.19.2.1.</w:t>
      </w:r>
    </w:p>
    <w:p w:rsidR="00A63B1B" w:rsidRPr="00A63B1B" w:rsidRDefault="00A63B1B" w:rsidP="00A63B1B">
      <w:pPr>
        <w:pStyle w:val="SingleTxtG"/>
        <w:keepNext/>
        <w:keepLines/>
        <w:ind w:left="2552" w:hanging="1418"/>
        <w:rPr>
          <w:lang w:bidi="fr-CH"/>
        </w:rPr>
      </w:pPr>
      <w:bookmarkStart w:id="395" w:name="_Ref317691681"/>
      <w:r w:rsidRPr="00A63B1B">
        <w:rPr>
          <w:lang w:bidi="fr-CH"/>
        </w:rPr>
        <w:t>3.19.3</w:t>
      </w:r>
      <w:r w:rsidRPr="00A63B1B">
        <w:rPr>
          <w:lang w:bidi="fr-CH"/>
        </w:rPr>
        <w:tab/>
        <w:t>Procédure d’essai</w:t>
      </w:r>
      <w:bookmarkEnd w:id="395"/>
    </w:p>
    <w:p w:rsidR="00A63B1B" w:rsidRPr="00A63B1B" w:rsidRDefault="00A63B1B" w:rsidP="00A63B1B">
      <w:pPr>
        <w:pStyle w:val="SingleTxtG"/>
        <w:ind w:left="2552" w:hanging="1418"/>
        <w:rPr>
          <w:bCs/>
          <w:lang w:bidi="fr-CH"/>
        </w:rPr>
      </w:pPr>
      <w:r w:rsidRPr="00A63B1B">
        <w:rPr>
          <w:lang w:bidi="fr-CH"/>
        </w:rPr>
        <w:t>3.19.3.1</w:t>
      </w:r>
      <w:r w:rsidRPr="00A63B1B">
        <w:rPr>
          <w:lang w:bidi="fr-CH"/>
        </w:rPr>
        <w:tab/>
        <w:t>Appliquer l’ensemble pneumatique/roue contre la périphérie d’un tambour d’essai de 1,70 m ± 1 % de diamètre.</w:t>
      </w:r>
    </w:p>
    <w:p w:rsidR="00A63B1B" w:rsidRPr="00A63B1B" w:rsidRDefault="00A63B1B" w:rsidP="00A63B1B">
      <w:pPr>
        <w:pStyle w:val="SingleTxtG"/>
        <w:ind w:left="2552" w:hanging="1418"/>
        <w:rPr>
          <w:bCs/>
          <w:lang w:bidi="fr-CH"/>
        </w:rPr>
      </w:pPr>
      <w:r w:rsidRPr="00A63B1B">
        <w:rPr>
          <w:lang w:bidi="fr-CH"/>
        </w:rPr>
        <w:t>3.19.3.2</w:t>
      </w:r>
      <w:r w:rsidRPr="00A63B1B">
        <w:rPr>
          <w:lang w:bidi="fr-CH"/>
        </w:rPr>
        <w:tab/>
        <w:t>Appliquer sur l’axe d’essai une force d’essai égale à 85 % de la charge nominale maximale du pneumatique.</w:t>
      </w:r>
    </w:p>
    <w:p w:rsidR="00A63B1B" w:rsidRPr="00A63B1B" w:rsidRDefault="00A63B1B" w:rsidP="00A63B1B">
      <w:pPr>
        <w:pStyle w:val="SingleTxtG"/>
        <w:ind w:left="2552" w:hanging="1418"/>
        <w:rPr>
          <w:bCs/>
          <w:lang w:bidi="fr-CH"/>
        </w:rPr>
      </w:pPr>
      <w:r w:rsidRPr="00A63B1B">
        <w:rPr>
          <w:lang w:bidi="fr-CH"/>
        </w:rPr>
        <w:t>3.19.3.3</w:t>
      </w:r>
      <w:r w:rsidRPr="00A63B1B">
        <w:rPr>
          <w:lang w:bidi="fr-CH"/>
        </w:rPr>
        <w:tab/>
        <w:t>Effectuer un rodage du pneumatique pendant 2 h à 80 km/h.</w:t>
      </w:r>
    </w:p>
    <w:p w:rsidR="00A63B1B" w:rsidRPr="00A63B1B" w:rsidRDefault="00A63B1B" w:rsidP="00A63B1B">
      <w:pPr>
        <w:pStyle w:val="SingleTxtG"/>
        <w:ind w:left="2552" w:hanging="1418"/>
        <w:rPr>
          <w:bCs/>
          <w:lang w:bidi="fr-CH"/>
        </w:rPr>
      </w:pPr>
      <w:r w:rsidRPr="00A63B1B">
        <w:rPr>
          <w:lang w:bidi="fr-CH"/>
        </w:rPr>
        <w:t>3.19.3.4</w:t>
      </w:r>
      <w:r w:rsidRPr="00A63B1B">
        <w:rPr>
          <w:lang w:bidi="fr-CH"/>
        </w:rPr>
        <w:tab/>
        <w:t>Laisser refroidir le pneumatique jusqu’à une température de 38 °C et rétablir la pression du pneumatique à la valeur spécifiée dans le tableau du paragraphe 3.19.2.1 ci-dessus immédiatement avant l’essai.</w:t>
      </w:r>
    </w:p>
    <w:p w:rsidR="00A63B1B" w:rsidRPr="00A63B1B" w:rsidRDefault="00A63B1B" w:rsidP="00A63B1B">
      <w:pPr>
        <w:pStyle w:val="SingleTxtG"/>
        <w:ind w:left="2552" w:hanging="1418"/>
        <w:rPr>
          <w:bCs/>
          <w:lang w:bidi="fr-CH"/>
        </w:rPr>
      </w:pPr>
      <w:r w:rsidRPr="00A63B1B">
        <w:rPr>
          <w:lang w:bidi="fr-CH"/>
        </w:rPr>
        <w:t>3.19.3.5</w:t>
      </w:r>
      <w:r w:rsidRPr="00A63B1B">
        <w:rPr>
          <w:lang w:bidi="fr-CH"/>
        </w:rPr>
        <w:tab/>
        <w:t>Pendant la durée de l’essai, la pression du pneumatique ne doit pas être modifiée, et la force d’essai doit être maintenue à la valeur prescrite au paragraphe 3.19.2.1.</w:t>
      </w:r>
    </w:p>
    <w:p w:rsidR="00A63B1B" w:rsidRPr="00A63B1B" w:rsidRDefault="00A63B1B" w:rsidP="00A63B1B">
      <w:pPr>
        <w:pStyle w:val="SingleTxtG"/>
        <w:ind w:left="2552" w:hanging="1418"/>
        <w:rPr>
          <w:bCs/>
          <w:lang w:bidi="fr-CH"/>
        </w:rPr>
      </w:pPr>
      <w:r w:rsidRPr="00A63B1B">
        <w:rPr>
          <w:lang w:bidi="fr-CH"/>
        </w:rPr>
        <w:t>3.19.3.6</w:t>
      </w:r>
      <w:r w:rsidRPr="00A63B1B">
        <w:rPr>
          <w:lang w:bidi="fr-CH"/>
        </w:rPr>
        <w:tab/>
        <w:t>Au cours de l’essai, la température ambiante, mesurée à une distance d’au moins 150</w:t>
      </w:r>
      <w:r w:rsidR="00CA6346">
        <w:rPr>
          <w:lang w:bidi="fr-CH"/>
        </w:rPr>
        <w:t> </w:t>
      </w:r>
      <w:r w:rsidRPr="00A63B1B">
        <w:rPr>
          <w:lang w:bidi="fr-CH"/>
        </w:rPr>
        <w:t>mm et d’au plus 1 m du pneumatique, doit être maintenue à 35 ± 3 °C.</w:t>
      </w:r>
    </w:p>
    <w:p w:rsidR="00A63B1B" w:rsidRPr="00A63B1B" w:rsidRDefault="00A63B1B" w:rsidP="00A63B1B">
      <w:pPr>
        <w:pStyle w:val="SingleTxtG"/>
        <w:ind w:left="2552" w:hanging="1418"/>
        <w:rPr>
          <w:bCs/>
          <w:lang w:bidi="fr-CH"/>
        </w:rPr>
      </w:pPr>
      <w:r w:rsidRPr="00A63B1B">
        <w:rPr>
          <w:lang w:bidi="fr-CH"/>
        </w:rPr>
        <w:t>3.19.3.7</w:t>
      </w:r>
      <w:r w:rsidRPr="00A63B1B">
        <w:rPr>
          <w:lang w:bidi="fr-CH"/>
        </w:rPr>
        <w:tab/>
        <w:t>L’essai est exécuté de manière continue, sans interruption, pendant une durée de 90 min, comprenant trois phases de 30 min consécutives aux vitesses suivantes : 140, 150, et 160 km/h.</w:t>
      </w:r>
    </w:p>
    <w:p w:rsidR="00A63B1B" w:rsidRPr="00A63B1B" w:rsidRDefault="00A63B1B" w:rsidP="00A63B1B">
      <w:pPr>
        <w:pStyle w:val="SingleTxtG"/>
        <w:ind w:left="2552" w:hanging="1418"/>
        <w:rPr>
          <w:bCs/>
          <w:lang w:bidi="fr-CH"/>
        </w:rPr>
      </w:pPr>
      <w:r w:rsidRPr="00A63B1B">
        <w:rPr>
          <w:lang w:bidi="fr-CH"/>
        </w:rPr>
        <w:t>3.19.3.8</w:t>
      </w:r>
      <w:r w:rsidRPr="00A63B1B">
        <w:rPr>
          <w:lang w:bidi="fr-CH"/>
        </w:rPr>
        <w:tab/>
        <w:t>Après l’essai, laisser refroidir le pneumatique pendant une durée comprise entre</w:t>
      </w:r>
      <w:r w:rsidR="00CA6346">
        <w:rPr>
          <w:lang w:bidi="fr-CH"/>
        </w:rPr>
        <w:t> </w:t>
      </w:r>
      <w:r w:rsidRPr="00A63B1B">
        <w:rPr>
          <w:lang w:bidi="fr-CH"/>
        </w:rPr>
        <w:t>15 et 25 min, puis mesurer sa pression. Dégonfler ensuite le pneumatique et le démonter de la jante d’essai, puis l’inspecter pour vérifier qu’il ne présente aucune des défectuosités indiquées à l’alinéa</w:t>
      </w:r>
      <w:r w:rsidR="00CA6346">
        <w:rPr>
          <w:lang w:bidi="fr-CH"/>
        </w:rPr>
        <w:t> </w:t>
      </w:r>
      <w:r w:rsidRPr="00A63B1B">
        <w:rPr>
          <w:lang w:bidi="fr-CH"/>
        </w:rPr>
        <w:t>a) du paragraphe</w:t>
      </w:r>
      <w:r w:rsidR="00CA6346">
        <w:rPr>
          <w:lang w:bidi="fr-CH"/>
        </w:rPr>
        <w:t> </w:t>
      </w:r>
      <w:r w:rsidRPr="00A63B1B">
        <w:rPr>
          <w:lang w:bidi="fr-CH"/>
        </w:rPr>
        <w:t>3.19.1.1.</w:t>
      </w:r>
    </w:p>
    <w:p w:rsidR="00A63B1B" w:rsidRPr="00A63B1B" w:rsidRDefault="00A63B1B" w:rsidP="00A63B1B">
      <w:pPr>
        <w:pStyle w:val="SingleTxtG"/>
        <w:keepNext/>
        <w:keepLines/>
        <w:ind w:left="2552" w:hanging="1418"/>
        <w:rPr>
          <w:lang w:bidi="fr-CH"/>
        </w:rPr>
      </w:pPr>
      <w:bookmarkStart w:id="396" w:name="_Toc329088822"/>
      <w:bookmarkStart w:id="397" w:name="_Ref318453159"/>
      <w:bookmarkStart w:id="398" w:name="_Toc280015589"/>
      <w:bookmarkStart w:id="399" w:name="_Toc279591099"/>
      <w:bookmarkStart w:id="400" w:name="_Toc279591023"/>
      <w:bookmarkStart w:id="401" w:name="_Toc279590985"/>
      <w:bookmarkStart w:id="402" w:name="_Toc279590946"/>
      <w:bookmarkStart w:id="403" w:name="_Toc279590839"/>
      <w:bookmarkStart w:id="404" w:name="_Toc279590535"/>
      <w:bookmarkStart w:id="405" w:name="_Toc279590482"/>
      <w:bookmarkStart w:id="406" w:name="_Toc279589956"/>
      <w:r w:rsidRPr="00A63B1B">
        <w:rPr>
          <w:lang w:bidi="fr-CH"/>
        </w:rPr>
        <w:lastRenderedPageBreak/>
        <w:t>3.20</w:t>
      </w:r>
      <w:r w:rsidRPr="00A63B1B">
        <w:rPr>
          <w:lang w:bidi="fr-CH"/>
        </w:rPr>
        <w:tab/>
        <w:t>Dimensions physiques des pneumatiques des catégories LT/C</w:t>
      </w:r>
      <w:bookmarkEnd w:id="396"/>
      <w:bookmarkEnd w:id="397"/>
      <w:bookmarkEnd w:id="398"/>
      <w:bookmarkEnd w:id="399"/>
      <w:bookmarkEnd w:id="400"/>
      <w:bookmarkEnd w:id="401"/>
      <w:bookmarkEnd w:id="402"/>
      <w:bookmarkEnd w:id="403"/>
      <w:bookmarkEnd w:id="404"/>
      <w:bookmarkEnd w:id="405"/>
      <w:bookmarkEnd w:id="406"/>
      <w:r w:rsidRPr="000E5FB6">
        <w:rPr>
          <w:rStyle w:val="FootnoteReference"/>
        </w:rPr>
        <w:footnoteReference w:id="15"/>
      </w:r>
    </w:p>
    <w:p w:rsidR="00A63B1B" w:rsidRPr="00A63B1B" w:rsidRDefault="00A63B1B" w:rsidP="00A63B1B">
      <w:pPr>
        <w:pStyle w:val="SingleTxtG"/>
        <w:keepNext/>
        <w:keepLines/>
        <w:ind w:left="2552" w:hanging="1418"/>
        <w:rPr>
          <w:lang w:bidi="fr-CH"/>
        </w:rPr>
      </w:pPr>
      <w:r w:rsidRPr="00A63B1B">
        <w:rPr>
          <w:lang w:bidi="fr-CH"/>
        </w:rPr>
        <w:t>3.20.1</w:t>
      </w:r>
      <w:r w:rsidRPr="00A63B1B">
        <w:rPr>
          <w:lang w:bidi="fr-CH"/>
        </w:rPr>
        <w:tab/>
        <w:t>Prescriptions</w:t>
      </w:r>
    </w:p>
    <w:p w:rsidR="00A63B1B" w:rsidRPr="00A63B1B" w:rsidRDefault="00A63B1B" w:rsidP="00A63B1B">
      <w:pPr>
        <w:pStyle w:val="SingleTxtG"/>
        <w:ind w:left="2552" w:hanging="1418"/>
        <w:rPr>
          <w:bCs/>
          <w:lang w:bidi="fr-CH"/>
        </w:rPr>
      </w:pPr>
      <w:bookmarkStart w:id="407" w:name="_Ref317692618"/>
      <w:r w:rsidRPr="00A63B1B">
        <w:rPr>
          <w:lang w:bidi="fr-CH"/>
        </w:rPr>
        <w:t>3.20.1.1</w:t>
      </w:r>
      <w:r w:rsidRPr="00A63B1B">
        <w:rPr>
          <w:lang w:bidi="fr-CH"/>
        </w:rPr>
        <w:tab/>
        <w:t>La largeur de section et la largeur hors tout réelles de chaque pneumatique soumis aux mesures conformément au paragraphe 3.20.3 ne doivent pas excéder la valeur de largeur de section spécifiée dans l’une des publ</w:t>
      </w:r>
      <w:r w:rsidR="00CA6346">
        <w:rPr>
          <w:lang w:bidi="fr-CH"/>
        </w:rPr>
        <w:t>ications décrites dans l’annexe </w:t>
      </w:r>
      <w:r w:rsidRPr="00A63B1B">
        <w:rPr>
          <w:lang w:bidi="fr-CH"/>
        </w:rPr>
        <w:t>7 du présent Règlement pour sa désignation de dimensions et son type de plus de :</w:t>
      </w:r>
      <w:bookmarkEnd w:id="407"/>
    </w:p>
    <w:p w:rsidR="00A63B1B" w:rsidRPr="00A63B1B" w:rsidRDefault="00A63B1B" w:rsidP="00A63B1B">
      <w:pPr>
        <w:pStyle w:val="SingleTxtG"/>
        <w:ind w:left="3119" w:hanging="567"/>
        <w:rPr>
          <w:lang w:bidi="fr-CH"/>
        </w:rPr>
      </w:pPr>
      <w:r w:rsidRPr="00A63B1B">
        <w:rPr>
          <w:lang w:bidi="fr-CH"/>
        </w:rPr>
        <w:t>a)</w:t>
      </w:r>
      <w:r w:rsidRPr="00A63B1B">
        <w:rPr>
          <w:lang w:bidi="fr-CH"/>
        </w:rPr>
        <w:tab/>
        <w:t>7 % pour les pneumatiques ayant une pression de gonflage maximale admissible de 32, 36, ou 40 psi ; ou</w:t>
      </w:r>
    </w:p>
    <w:p w:rsidR="00A63B1B" w:rsidRPr="00A63B1B" w:rsidRDefault="00A63B1B" w:rsidP="00A63B1B">
      <w:pPr>
        <w:pStyle w:val="SingleTxtG"/>
        <w:ind w:left="3119" w:hanging="567"/>
        <w:rPr>
          <w:lang w:bidi="fr-CH"/>
        </w:rPr>
      </w:pPr>
      <w:r w:rsidRPr="00A63B1B">
        <w:rPr>
          <w:lang w:bidi="fr-CH"/>
        </w:rPr>
        <w:t>b)</w:t>
      </w:r>
      <w:r w:rsidRPr="00A63B1B">
        <w:rPr>
          <w:lang w:bidi="fr-CH"/>
        </w:rPr>
        <w:tab/>
        <w:t>7 % pour les pneumatiques ayant une pression de gonflage maximale admissible de 240, 280, 300, 340 ou 350 kPa, ou 10 mm, la valeur retenue étant la plus grande.</w:t>
      </w:r>
    </w:p>
    <w:p w:rsidR="00A63B1B" w:rsidRPr="00A63B1B" w:rsidRDefault="00A63B1B" w:rsidP="00CA6346">
      <w:pPr>
        <w:pStyle w:val="SingleTxtG"/>
        <w:keepNext/>
        <w:keepLines/>
        <w:ind w:left="2552" w:hanging="1418"/>
        <w:rPr>
          <w:lang w:bidi="fr-CH"/>
        </w:rPr>
      </w:pPr>
      <w:r w:rsidRPr="00A63B1B">
        <w:rPr>
          <w:lang w:bidi="fr-CH"/>
        </w:rPr>
        <w:t>3.20.2</w:t>
      </w:r>
      <w:r w:rsidRPr="00A63B1B">
        <w:rPr>
          <w:lang w:bidi="fr-CH"/>
        </w:rPr>
        <w:tab/>
        <w:t>Préparation du pneumatique</w:t>
      </w:r>
    </w:p>
    <w:p w:rsidR="00A63B1B" w:rsidRPr="00A63B1B" w:rsidRDefault="00A63B1B" w:rsidP="00A63B1B">
      <w:pPr>
        <w:pStyle w:val="SingleTxtG"/>
        <w:ind w:left="2552" w:hanging="1418"/>
        <w:rPr>
          <w:bCs/>
          <w:lang w:bidi="fr-CH"/>
        </w:rPr>
      </w:pPr>
      <w:r w:rsidRPr="00A63B1B">
        <w:rPr>
          <w:lang w:bidi="fr-CH"/>
        </w:rPr>
        <w:t>3.20.2.1</w:t>
      </w:r>
      <w:r w:rsidRPr="00A63B1B">
        <w:rPr>
          <w:lang w:bidi="fr-CH"/>
        </w:rPr>
        <w:tab/>
        <w:t>Monter le pneumatique sur la jante de mesure spécifiée par le fabricant ou dans l’une des publ</w:t>
      </w:r>
      <w:r w:rsidR="00CA6346">
        <w:rPr>
          <w:lang w:bidi="fr-CH"/>
        </w:rPr>
        <w:t>ications mentionnées à l’annexe </w:t>
      </w:r>
      <w:r w:rsidRPr="00A63B1B">
        <w:rPr>
          <w:lang w:bidi="fr-CH"/>
        </w:rPr>
        <w:t>7 du présent Règlement.</w:t>
      </w:r>
    </w:p>
    <w:p w:rsidR="00A63B1B" w:rsidRPr="00A63B1B" w:rsidRDefault="00A63B1B" w:rsidP="00A63B1B">
      <w:pPr>
        <w:pStyle w:val="SingleTxtG"/>
        <w:ind w:left="2552" w:hanging="1418"/>
        <w:rPr>
          <w:bCs/>
          <w:lang w:bidi="fr-CH"/>
        </w:rPr>
      </w:pPr>
      <w:r w:rsidRPr="00A63B1B">
        <w:rPr>
          <w:lang w:bidi="fr-CH"/>
        </w:rPr>
        <w:t>3.20.2.2</w:t>
      </w:r>
      <w:r w:rsidRPr="00A63B1B">
        <w:rPr>
          <w:lang w:bidi="fr-CH"/>
        </w:rPr>
        <w:tab/>
        <w:t>Gonfler le pneumatique à la pression correspondant à la charge maximale telle qu’elle est spécifiée sur le flanc du pneumatique.</w:t>
      </w:r>
    </w:p>
    <w:p w:rsidR="00A63B1B" w:rsidRPr="00A63B1B" w:rsidRDefault="00A63B1B" w:rsidP="00A63B1B">
      <w:pPr>
        <w:pStyle w:val="SingleTxtG"/>
        <w:ind w:left="2552" w:hanging="1418"/>
        <w:rPr>
          <w:bCs/>
          <w:lang w:bidi="fr-CH"/>
        </w:rPr>
      </w:pPr>
      <w:r w:rsidRPr="00A63B1B">
        <w:rPr>
          <w:lang w:bidi="fr-CH"/>
        </w:rPr>
        <w:t>3.20.2.3</w:t>
      </w:r>
      <w:r w:rsidRPr="00A63B1B">
        <w:rPr>
          <w:lang w:bidi="fr-CH"/>
        </w:rPr>
        <w:tab/>
        <w:t>Conditionner l’ensemble pneumatique/roue à la température ambiante d</w:t>
      </w:r>
      <w:r w:rsidR="00CA6346">
        <w:rPr>
          <w:lang w:bidi="fr-CH"/>
        </w:rPr>
        <w:t>u local d’essai (entre 20 et 30 </w:t>
      </w:r>
      <w:r w:rsidRPr="00A63B1B">
        <w:rPr>
          <w:lang w:bidi="fr-CH"/>
        </w:rPr>
        <w:t>°C) pendant au moins 24 h.</w:t>
      </w:r>
    </w:p>
    <w:p w:rsidR="00A63B1B" w:rsidRPr="00A63B1B" w:rsidRDefault="00A63B1B" w:rsidP="00A63B1B">
      <w:pPr>
        <w:pStyle w:val="SingleTxtG"/>
        <w:ind w:left="2552" w:hanging="1418"/>
        <w:rPr>
          <w:bCs/>
          <w:lang w:bidi="fr-CH"/>
        </w:rPr>
      </w:pPr>
      <w:r w:rsidRPr="00A63B1B">
        <w:rPr>
          <w:lang w:bidi="fr-CH"/>
        </w:rPr>
        <w:t>3.20.2.4</w:t>
      </w:r>
      <w:r w:rsidRPr="00A63B1B">
        <w:rPr>
          <w:lang w:bidi="fr-CH"/>
        </w:rPr>
        <w:tab/>
        <w:t>Réajuster la pression du pneumatique à celle spécifiée au paragraphe 3.20.2.2 ci-dessus.</w:t>
      </w:r>
    </w:p>
    <w:p w:rsidR="00A63B1B" w:rsidRPr="00A63B1B" w:rsidRDefault="00A63B1B" w:rsidP="00A63B1B">
      <w:pPr>
        <w:pStyle w:val="SingleTxtG"/>
        <w:keepNext/>
        <w:keepLines/>
        <w:ind w:left="2552" w:hanging="1418"/>
        <w:rPr>
          <w:lang w:bidi="fr-CH"/>
        </w:rPr>
      </w:pPr>
      <w:r w:rsidRPr="00A63B1B">
        <w:rPr>
          <w:lang w:bidi="fr-CH"/>
        </w:rPr>
        <w:t>3.20.3</w:t>
      </w:r>
      <w:r w:rsidRPr="00A63B1B">
        <w:rPr>
          <w:lang w:bidi="fr-CH"/>
        </w:rPr>
        <w:tab/>
        <w:t>Procédure d’essai</w:t>
      </w:r>
    </w:p>
    <w:p w:rsidR="00A63B1B" w:rsidRPr="00A63B1B" w:rsidRDefault="00A63B1B" w:rsidP="00A63B1B">
      <w:pPr>
        <w:pStyle w:val="SingleTxtG"/>
        <w:ind w:left="2552" w:hanging="1418"/>
        <w:rPr>
          <w:bCs/>
          <w:iCs/>
          <w:lang w:bidi="fr-CH"/>
        </w:rPr>
      </w:pPr>
      <w:r w:rsidRPr="00A63B1B">
        <w:rPr>
          <w:lang w:bidi="fr-CH"/>
        </w:rPr>
        <w:t>3.20.3.1</w:t>
      </w:r>
      <w:r w:rsidRPr="00A63B1B">
        <w:rPr>
          <w:lang w:bidi="fr-CH"/>
        </w:rPr>
        <w:tab/>
        <w:t>Mesurer la largeur de section et la largeur hors tout avec un compas, en excluant la surépaisseur des nervures ou cordons de protection, en six points régulièrement espacés. Retenir les moyennes des mesures respectives comme valeurs de la largeur de section et de la largeur hors tout.</w:t>
      </w:r>
    </w:p>
    <w:p w:rsidR="00A63B1B" w:rsidRPr="00A63B1B" w:rsidRDefault="00A63B1B" w:rsidP="00A63B1B">
      <w:pPr>
        <w:pStyle w:val="SingleTxtG"/>
        <w:ind w:left="2552" w:hanging="1418"/>
        <w:rPr>
          <w:bCs/>
          <w:lang w:bidi="fr-CH"/>
        </w:rPr>
      </w:pPr>
      <w:r w:rsidRPr="00A63B1B">
        <w:rPr>
          <w:lang w:bidi="fr-CH"/>
        </w:rPr>
        <w:t>3.20.3.2</w:t>
      </w:r>
      <w:r w:rsidRPr="00A63B1B">
        <w:rPr>
          <w:lang w:bidi="fr-CH"/>
        </w:rPr>
        <w:tab/>
        <w:t>Déterminer le diamètre extérieur en mesurant la circonférence maximale et en divisant cette valeur par π (3,1416).</w:t>
      </w:r>
    </w:p>
    <w:p w:rsidR="00A63B1B" w:rsidRPr="00A63B1B" w:rsidRDefault="00A63B1B" w:rsidP="00A63B1B">
      <w:pPr>
        <w:pStyle w:val="SingleTxtG"/>
        <w:keepNext/>
        <w:keepLines/>
        <w:ind w:left="2552" w:hanging="1418"/>
        <w:rPr>
          <w:lang w:bidi="fr-CH"/>
        </w:rPr>
      </w:pPr>
      <w:bookmarkStart w:id="408" w:name="_Toc329088823"/>
      <w:bookmarkStart w:id="409" w:name="_Ref318453171"/>
      <w:bookmarkStart w:id="410" w:name="_Toc280015590"/>
      <w:bookmarkStart w:id="411" w:name="_Toc279591100"/>
      <w:bookmarkStart w:id="412" w:name="_Toc279591024"/>
      <w:bookmarkStart w:id="413" w:name="_Toc279590986"/>
      <w:bookmarkStart w:id="414" w:name="_Toc279590947"/>
      <w:bookmarkStart w:id="415" w:name="_Toc279590840"/>
      <w:bookmarkStart w:id="416" w:name="_Toc279590536"/>
      <w:bookmarkStart w:id="417" w:name="_Toc279590483"/>
      <w:bookmarkStart w:id="418" w:name="_Toc279589957"/>
      <w:r w:rsidRPr="00A63B1B">
        <w:rPr>
          <w:lang w:bidi="fr-CH"/>
        </w:rPr>
        <w:t>3.21</w:t>
      </w:r>
      <w:r w:rsidRPr="00A63B1B">
        <w:rPr>
          <w:lang w:bidi="fr-CH"/>
        </w:rPr>
        <w:tab/>
        <w:t>Dimensions physiques des pneumatiques des catégories LT/C</w:t>
      </w:r>
      <w:bookmarkEnd w:id="408"/>
      <w:bookmarkEnd w:id="409"/>
      <w:bookmarkEnd w:id="410"/>
      <w:bookmarkEnd w:id="411"/>
      <w:bookmarkEnd w:id="412"/>
      <w:bookmarkEnd w:id="413"/>
      <w:bookmarkEnd w:id="414"/>
      <w:bookmarkEnd w:id="415"/>
      <w:bookmarkEnd w:id="416"/>
      <w:bookmarkEnd w:id="417"/>
      <w:bookmarkEnd w:id="418"/>
      <w:r w:rsidRPr="000E5FB6">
        <w:rPr>
          <w:rStyle w:val="FootnoteReference"/>
        </w:rPr>
        <w:footnoteReference w:id="16"/>
      </w:r>
    </w:p>
    <w:p w:rsidR="00A63B1B" w:rsidRPr="00A63B1B" w:rsidRDefault="00A63B1B" w:rsidP="00A63B1B">
      <w:pPr>
        <w:pStyle w:val="SingleTxtG"/>
        <w:keepNext/>
        <w:keepLines/>
        <w:ind w:left="2552" w:hanging="1418"/>
        <w:rPr>
          <w:lang w:bidi="fr-CH"/>
        </w:rPr>
      </w:pPr>
      <w:r w:rsidRPr="00A63B1B">
        <w:rPr>
          <w:lang w:bidi="fr-CH"/>
        </w:rPr>
        <w:t>3.21.1</w:t>
      </w:r>
      <w:r w:rsidRPr="00A63B1B">
        <w:rPr>
          <w:lang w:bidi="fr-CH"/>
        </w:rPr>
        <w:tab/>
        <w:t>Prescriptions</w:t>
      </w:r>
    </w:p>
    <w:p w:rsidR="00A63B1B" w:rsidRPr="00A63B1B" w:rsidRDefault="00A63B1B" w:rsidP="00A63B1B">
      <w:pPr>
        <w:pStyle w:val="SingleTxtG"/>
        <w:keepNext/>
        <w:keepLines/>
        <w:ind w:left="2552" w:hanging="1418"/>
        <w:rPr>
          <w:bCs/>
          <w:lang w:bidi="fr-CH"/>
        </w:rPr>
      </w:pPr>
      <w:bookmarkStart w:id="419" w:name="_Ref317692654"/>
      <w:r w:rsidRPr="00A63B1B">
        <w:rPr>
          <w:lang w:bidi="fr-CH"/>
        </w:rPr>
        <w:t>3.21.1.1</w:t>
      </w:r>
      <w:r w:rsidRPr="00A63B1B">
        <w:rPr>
          <w:lang w:bidi="fr-CH"/>
        </w:rPr>
        <w:tab/>
        <w:t>Largeur de section du pneumatique</w:t>
      </w:r>
      <w:bookmarkEnd w:id="419"/>
    </w:p>
    <w:p w:rsidR="00A63B1B" w:rsidRPr="00A63B1B" w:rsidRDefault="00A63B1B" w:rsidP="00A63B1B">
      <w:pPr>
        <w:pStyle w:val="SingleTxtG"/>
        <w:keepNext/>
        <w:keepLines/>
        <w:ind w:left="2552" w:hanging="1418"/>
        <w:rPr>
          <w:bCs/>
          <w:iCs/>
          <w:lang w:bidi="fr-CH"/>
        </w:rPr>
      </w:pPr>
      <w:r w:rsidRPr="00A63B1B">
        <w:rPr>
          <w:lang w:bidi="fr-CH"/>
        </w:rPr>
        <w:t>3.21.1.1.1</w:t>
      </w:r>
      <w:r w:rsidRPr="00A63B1B">
        <w:rPr>
          <w:lang w:bidi="fr-CH"/>
        </w:rPr>
        <w:tab/>
        <w:t>La largeur de section est obtenue en utilisant la formule suivante :</w:t>
      </w:r>
    </w:p>
    <w:p w:rsidR="00A63B1B" w:rsidRPr="00A63B1B" w:rsidRDefault="00A63B1B" w:rsidP="00CA6346">
      <w:pPr>
        <w:pStyle w:val="SingleTxtG"/>
        <w:tabs>
          <w:tab w:val="left" w:pos="3119"/>
        </w:tabs>
        <w:ind w:left="2552"/>
        <w:rPr>
          <w:lang w:bidi="fr-CH"/>
        </w:rPr>
      </w:pPr>
      <w:r w:rsidRPr="00A63B1B">
        <w:rPr>
          <w:lang w:bidi="fr-CH"/>
        </w:rPr>
        <w:t xml:space="preserve">S = </w:t>
      </w:r>
      <w:r w:rsidR="005E3F71">
        <w:rPr>
          <w:lang w:bidi="fr-CH"/>
        </w:rPr>
        <w:tab/>
      </w:r>
      <w:r w:rsidRPr="00A63B1B">
        <w:rPr>
          <w:lang w:bidi="fr-CH"/>
        </w:rPr>
        <w:t>S</w:t>
      </w:r>
      <w:r w:rsidRPr="00A63B1B">
        <w:rPr>
          <w:vertAlign w:val="subscript"/>
          <w:lang w:bidi="fr-CH"/>
        </w:rPr>
        <w:t>1</w:t>
      </w:r>
      <w:r w:rsidRPr="00A63B1B">
        <w:rPr>
          <w:lang w:bidi="fr-CH"/>
        </w:rPr>
        <w:t xml:space="preserve"> + K (A – A</w:t>
      </w:r>
      <w:r w:rsidRPr="00A63B1B">
        <w:rPr>
          <w:vertAlign w:val="subscript"/>
          <w:lang w:bidi="fr-CH"/>
        </w:rPr>
        <w:t>1</w:t>
      </w:r>
      <w:r w:rsidRPr="00A63B1B">
        <w:rPr>
          <w:lang w:bidi="fr-CH"/>
        </w:rPr>
        <w:t>)</w:t>
      </w:r>
    </w:p>
    <w:p w:rsidR="00A63B1B" w:rsidRPr="00A63B1B" w:rsidRDefault="00A63B1B" w:rsidP="00A63B1B">
      <w:pPr>
        <w:pStyle w:val="SingleTxtG"/>
        <w:ind w:left="2552"/>
        <w:rPr>
          <w:lang w:bidi="fr-CH"/>
        </w:rPr>
      </w:pPr>
      <w:r w:rsidRPr="00A63B1B">
        <w:rPr>
          <w:lang w:bidi="fr-CH"/>
        </w:rPr>
        <w:t>Dans laquelle :</w:t>
      </w:r>
    </w:p>
    <w:p w:rsidR="00A63B1B" w:rsidRPr="00A63B1B" w:rsidRDefault="00A63B1B" w:rsidP="00CA6346">
      <w:pPr>
        <w:pStyle w:val="SingleTxtG"/>
        <w:tabs>
          <w:tab w:val="left" w:pos="3119"/>
        </w:tabs>
        <w:ind w:left="3119" w:hanging="567"/>
        <w:rPr>
          <w:lang w:bidi="fr-CH"/>
        </w:rPr>
      </w:pPr>
      <w:r w:rsidRPr="00A63B1B">
        <w:rPr>
          <w:lang w:bidi="fr-CH"/>
        </w:rPr>
        <w:t xml:space="preserve">S = </w:t>
      </w:r>
      <w:r w:rsidR="005E3F71">
        <w:rPr>
          <w:lang w:bidi="fr-CH"/>
        </w:rPr>
        <w:tab/>
      </w:r>
      <w:r w:rsidRPr="00A63B1B">
        <w:rPr>
          <w:lang w:bidi="fr-CH"/>
        </w:rPr>
        <w:t>« largeur de section » exprimée en mm, mesurée sur la jante de mesure ;</w:t>
      </w:r>
    </w:p>
    <w:p w:rsidR="00A63B1B" w:rsidRPr="00A63B1B" w:rsidRDefault="00A63B1B" w:rsidP="00CA6346">
      <w:pPr>
        <w:pStyle w:val="SingleTxtG"/>
        <w:tabs>
          <w:tab w:val="left" w:pos="3119"/>
        </w:tabs>
        <w:ind w:left="3119" w:hanging="567"/>
        <w:rPr>
          <w:lang w:bidi="fr-CH"/>
        </w:rPr>
      </w:pPr>
      <w:r w:rsidRPr="00A63B1B">
        <w:rPr>
          <w:lang w:bidi="fr-CH"/>
        </w:rPr>
        <w:lastRenderedPageBreak/>
        <w:t>S</w:t>
      </w:r>
      <w:r w:rsidRPr="00A63B1B">
        <w:rPr>
          <w:vertAlign w:val="subscript"/>
          <w:lang w:bidi="fr-CH"/>
        </w:rPr>
        <w:t>1</w:t>
      </w:r>
      <w:r w:rsidRPr="00A63B1B">
        <w:rPr>
          <w:lang w:bidi="fr-CH"/>
        </w:rPr>
        <w:t xml:space="preserve"> = </w:t>
      </w:r>
      <w:r w:rsidR="005E3F71">
        <w:rPr>
          <w:lang w:bidi="fr-CH"/>
        </w:rPr>
        <w:tab/>
      </w:r>
      <w:r w:rsidRPr="00A63B1B">
        <w:rPr>
          <w:lang w:bidi="fr-CH"/>
        </w:rPr>
        <w:t>« largeur nominale de section » exprimée en mm, telle que figurant sur le flanc du pneumatique dans la désignation de celui-ci, conformément aux prescriptions ;</w:t>
      </w:r>
    </w:p>
    <w:p w:rsidR="00A63B1B" w:rsidRPr="00A63B1B" w:rsidRDefault="00A63B1B" w:rsidP="00CA6346">
      <w:pPr>
        <w:pStyle w:val="SingleTxtG"/>
        <w:tabs>
          <w:tab w:val="left" w:pos="3119"/>
        </w:tabs>
        <w:ind w:left="3119" w:hanging="567"/>
        <w:rPr>
          <w:lang w:bidi="fr-CH"/>
        </w:rPr>
      </w:pPr>
      <w:r w:rsidRPr="00A63B1B">
        <w:rPr>
          <w:lang w:bidi="fr-CH"/>
        </w:rPr>
        <w:t xml:space="preserve">A = </w:t>
      </w:r>
      <w:r w:rsidR="005E3F71">
        <w:rPr>
          <w:lang w:bidi="fr-CH"/>
        </w:rPr>
        <w:tab/>
      </w:r>
      <w:r w:rsidRPr="00A63B1B">
        <w:rPr>
          <w:lang w:bidi="fr-CH"/>
        </w:rPr>
        <w:t>largeur exprimée en mm de la jante de mesure indiquée par le manufacturier dans la notice descriptive ;</w:t>
      </w:r>
    </w:p>
    <w:p w:rsidR="00A63B1B" w:rsidRPr="00A63B1B" w:rsidRDefault="00A63B1B" w:rsidP="00CA6346">
      <w:pPr>
        <w:pStyle w:val="SingleTxtG"/>
        <w:tabs>
          <w:tab w:val="left" w:pos="3119"/>
        </w:tabs>
        <w:ind w:left="3119" w:hanging="567"/>
        <w:rPr>
          <w:lang w:bidi="fr-CH"/>
        </w:rPr>
      </w:pPr>
      <w:r w:rsidRPr="00A63B1B">
        <w:rPr>
          <w:lang w:bidi="fr-CH"/>
        </w:rPr>
        <w:t>A</w:t>
      </w:r>
      <w:r w:rsidRPr="00A63B1B">
        <w:rPr>
          <w:vertAlign w:val="subscript"/>
          <w:lang w:bidi="fr-CH"/>
        </w:rPr>
        <w:t>1</w:t>
      </w:r>
      <w:r w:rsidRPr="00A63B1B">
        <w:rPr>
          <w:lang w:bidi="fr-CH"/>
        </w:rPr>
        <w:t xml:space="preserve"> = </w:t>
      </w:r>
      <w:r w:rsidR="005E3F71">
        <w:rPr>
          <w:lang w:bidi="fr-CH"/>
        </w:rPr>
        <w:tab/>
      </w:r>
      <w:r w:rsidRPr="00A63B1B">
        <w:rPr>
          <w:lang w:bidi="fr-CH"/>
        </w:rPr>
        <w:t>largeur exprimée en mm de la jante théorique ;</w:t>
      </w:r>
    </w:p>
    <w:p w:rsidR="00A63B1B" w:rsidRPr="00A63B1B" w:rsidRDefault="008F4B70" w:rsidP="008F4B70">
      <w:pPr>
        <w:pStyle w:val="SingleTxtG"/>
        <w:tabs>
          <w:tab w:val="left" w:pos="3119"/>
        </w:tabs>
        <w:ind w:left="3119" w:hanging="567"/>
        <w:rPr>
          <w:lang w:bidi="fr-CH"/>
        </w:rPr>
      </w:pPr>
      <w:r>
        <w:rPr>
          <w:lang w:bidi="fr-CH"/>
        </w:rPr>
        <w:tab/>
      </w:r>
      <w:r w:rsidR="00A63B1B" w:rsidRPr="00A63B1B">
        <w:rPr>
          <w:lang w:bidi="fr-CH"/>
        </w:rPr>
        <w:t>On retient pour A</w:t>
      </w:r>
      <w:r w:rsidR="00A63B1B" w:rsidRPr="00A63B1B">
        <w:rPr>
          <w:vertAlign w:val="subscript"/>
          <w:lang w:bidi="fr-CH"/>
        </w:rPr>
        <w:t>1</w:t>
      </w:r>
      <w:r w:rsidR="00A63B1B" w:rsidRPr="00A63B1B">
        <w:rPr>
          <w:lang w:bidi="fr-CH"/>
        </w:rPr>
        <w:t xml:space="preserve"> la valeur S</w:t>
      </w:r>
      <w:r w:rsidR="00A63B1B" w:rsidRPr="00A63B1B">
        <w:rPr>
          <w:vertAlign w:val="subscript"/>
          <w:lang w:bidi="fr-CH"/>
        </w:rPr>
        <w:t>1</w:t>
      </w:r>
      <w:r w:rsidR="00A63B1B" w:rsidRPr="00A63B1B">
        <w:rPr>
          <w:lang w:bidi="fr-CH"/>
        </w:rPr>
        <w:t xml:space="preserve"> multipliée par x, comme spé</w:t>
      </w:r>
      <w:r>
        <w:rPr>
          <w:lang w:bidi="fr-CH"/>
        </w:rPr>
        <w:t>cifié par le fabricant, et pour </w:t>
      </w:r>
      <w:r w:rsidR="00A63B1B" w:rsidRPr="00A63B1B">
        <w:rPr>
          <w:lang w:bidi="fr-CH"/>
        </w:rPr>
        <w:t>K la valeur</w:t>
      </w:r>
      <w:r>
        <w:rPr>
          <w:lang w:bidi="fr-CH"/>
        </w:rPr>
        <w:t> </w:t>
      </w:r>
      <w:r w:rsidR="00A63B1B" w:rsidRPr="00A63B1B">
        <w:rPr>
          <w:lang w:bidi="fr-CH"/>
        </w:rPr>
        <w:t>0,4.</w:t>
      </w:r>
    </w:p>
    <w:p w:rsidR="00A63B1B" w:rsidRPr="00A63B1B" w:rsidRDefault="00A63B1B" w:rsidP="00A63B1B">
      <w:pPr>
        <w:pStyle w:val="SingleTxtG"/>
        <w:ind w:left="2552" w:hanging="1418"/>
        <w:rPr>
          <w:bCs/>
          <w:iCs/>
          <w:lang w:bidi="fr-CH"/>
        </w:rPr>
      </w:pPr>
      <w:r w:rsidRPr="00A63B1B">
        <w:rPr>
          <w:lang w:bidi="fr-CH"/>
        </w:rPr>
        <w:t>3.21.1.1.2</w:t>
      </w:r>
      <w:r w:rsidRPr="00A63B1B">
        <w:rPr>
          <w:lang w:bidi="fr-CH"/>
        </w:rPr>
        <w:tab/>
        <w:t>Toutefois, pour les types de pneumatiques existants dont la désignation figure dans la première colonne des tableaux de l’annexe 6 du présent Règlement, il est admis que la largeur de section soit égale à celle qui figure dans ces tableaux en face de la désignation du pneumatique.</w:t>
      </w:r>
    </w:p>
    <w:p w:rsidR="00A63B1B" w:rsidRPr="00A63B1B" w:rsidRDefault="00A63B1B" w:rsidP="00A63B1B">
      <w:pPr>
        <w:pStyle w:val="SingleTxtG"/>
        <w:keepNext/>
        <w:keepLines/>
        <w:ind w:left="2552" w:hanging="1418"/>
        <w:rPr>
          <w:bCs/>
          <w:lang w:bidi="fr-CH"/>
        </w:rPr>
      </w:pPr>
      <w:r w:rsidRPr="00A63B1B">
        <w:rPr>
          <w:lang w:bidi="fr-CH"/>
        </w:rPr>
        <w:t>3.21.1.2</w:t>
      </w:r>
      <w:r w:rsidRPr="00A63B1B">
        <w:rPr>
          <w:lang w:bidi="fr-CH"/>
        </w:rPr>
        <w:tab/>
        <w:t>Diamètre extérieur d’un pneumatique</w:t>
      </w:r>
    </w:p>
    <w:p w:rsidR="00A63B1B" w:rsidRPr="00A63B1B" w:rsidRDefault="00A63B1B" w:rsidP="00A63B1B">
      <w:pPr>
        <w:pStyle w:val="SingleTxtG"/>
        <w:keepNext/>
        <w:keepLines/>
        <w:ind w:left="2552" w:hanging="1418"/>
        <w:rPr>
          <w:bCs/>
          <w:iCs/>
          <w:lang w:bidi="fr-CH"/>
        </w:rPr>
      </w:pPr>
      <w:bookmarkStart w:id="420" w:name="_Ref317692685"/>
      <w:r w:rsidRPr="00A63B1B">
        <w:rPr>
          <w:lang w:bidi="fr-CH"/>
        </w:rPr>
        <w:t>3.21.1.2.1</w:t>
      </w:r>
      <w:r w:rsidRPr="00A63B1B">
        <w:rPr>
          <w:lang w:bidi="fr-CH"/>
        </w:rPr>
        <w:tab/>
        <w:t>Le diamètre extérieur d’un pneumatique est obtenu en utilisant la formule suivante :</w:t>
      </w:r>
      <w:bookmarkEnd w:id="420"/>
    </w:p>
    <w:p w:rsidR="00A63B1B" w:rsidRPr="00A63B1B" w:rsidRDefault="00A63B1B" w:rsidP="0035437F">
      <w:pPr>
        <w:pStyle w:val="SingleTxtG"/>
        <w:ind w:left="3119" w:hanging="567"/>
        <w:rPr>
          <w:lang w:bidi="fr-CH"/>
        </w:rPr>
      </w:pPr>
      <w:r w:rsidRPr="00A63B1B">
        <w:rPr>
          <w:lang w:bidi="fr-CH"/>
        </w:rPr>
        <w:t xml:space="preserve">D = </w:t>
      </w:r>
      <w:r w:rsidR="0035437F">
        <w:rPr>
          <w:lang w:bidi="fr-CH"/>
        </w:rPr>
        <w:tab/>
      </w:r>
      <w:r w:rsidR="008F4B70">
        <w:rPr>
          <w:lang w:bidi="fr-CH"/>
        </w:rPr>
        <w:t>d + </w:t>
      </w:r>
      <w:r w:rsidRPr="00A63B1B">
        <w:rPr>
          <w:lang w:bidi="fr-CH"/>
        </w:rPr>
        <w:t>2H</w:t>
      </w:r>
    </w:p>
    <w:p w:rsidR="00A63B1B" w:rsidRPr="00A63B1B" w:rsidRDefault="00A63B1B" w:rsidP="00A63B1B">
      <w:pPr>
        <w:pStyle w:val="SingleTxtG"/>
        <w:ind w:left="2552"/>
        <w:rPr>
          <w:lang w:bidi="fr-CH"/>
        </w:rPr>
      </w:pPr>
      <w:r w:rsidRPr="00A63B1B">
        <w:rPr>
          <w:lang w:bidi="fr-CH"/>
        </w:rPr>
        <w:t>Dans laquelle :</w:t>
      </w:r>
    </w:p>
    <w:p w:rsidR="00A63B1B" w:rsidRPr="00A63B1B" w:rsidRDefault="00A63B1B" w:rsidP="0035437F">
      <w:pPr>
        <w:pStyle w:val="SingleTxtG"/>
        <w:ind w:left="3119" w:hanging="567"/>
        <w:rPr>
          <w:lang w:bidi="fr-CH"/>
        </w:rPr>
      </w:pPr>
      <w:r w:rsidRPr="00A63B1B">
        <w:rPr>
          <w:lang w:bidi="fr-CH"/>
        </w:rPr>
        <w:t xml:space="preserve">D </w:t>
      </w:r>
      <w:r w:rsidR="0035437F">
        <w:rPr>
          <w:lang w:bidi="fr-CH"/>
        </w:rPr>
        <w:tab/>
      </w:r>
      <w:r w:rsidRPr="00A63B1B">
        <w:rPr>
          <w:lang w:bidi="fr-CH"/>
        </w:rPr>
        <w:t>est le diamètre extérieur exprimé en mm ;</w:t>
      </w:r>
    </w:p>
    <w:p w:rsidR="00A63B1B" w:rsidRPr="00A63B1B" w:rsidRDefault="00A63B1B" w:rsidP="0035437F">
      <w:pPr>
        <w:pStyle w:val="SingleTxtG"/>
        <w:ind w:left="3119" w:hanging="567"/>
        <w:rPr>
          <w:lang w:bidi="fr-CH"/>
        </w:rPr>
      </w:pPr>
      <w:r w:rsidRPr="00A63B1B">
        <w:rPr>
          <w:lang w:bidi="fr-CH"/>
        </w:rPr>
        <w:t xml:space="preserve">d </w:t>
      </w:r>
      <w:r w:rsidR="0035437F">
        <w:rPr>
          <w:lang w:bidi="fr-CH"/>
        </w:rPr>
        <w:tab/>
      </w:r>
      <w:r w:rsidRPr="00A63B1B">
        <w:rPr>
          <w:lang w:bidi="fr-CH"/>
        </w:rPr>
        <w:t>le diamètre de la jante exprimé en mm, comme indiqué dans l’annexe</w:t>
      </w:r>
      <w:r w:rsidR="00C612A4">
        <w:rPr>
          <w:lang w:bidi="fr-CH"/>
        </w:rPr>
        <w:t> </w:t>
      </w:r>
      <w:r w:rsidRPr="00A63B1B">
        <w:rPr>
          <w:lang w:bidi="fr-CH"/>
        </w:rPr>
        <w:t>3 ;</w:t>
      </w:r>
    </w:p>
    <w:p w:rsidR="00A63B1B" w:rsidRPr="00A63B1B" w:rsidRDefault="00A63B1B" w:rsidP="0035437F">
      <w:pPr>
        <w:pStyle w:val="SingleTxtG"/>
        <w:ind w:left="3119" w:hanging="567"/>
        <w:rPr>
          <w:lang w:bidi="fr-CH"/>
        </w:rPr>
      </w:pPr>
      <w:r w:rsidRPr="00A63B1B">
        <w:rPr>
          <w:lang w:bidi="fr-CH"/>
        </w:rPr>
        <w:t xml:space="preserve">H </w:t>
      </w:r>
      <w:r w:rsidR="0035437F">
        <w:rPr>
          <w:lang w:bidi="fr-CH"/>
        </w:rPr>
        <w:tab/>
      </w:r>
      <w:r w:rsidRPr="00A63B1B">
        <w:rPr>
          <w:lang w:bidi="fr-CH"/>
        </w:rPr>
        <w:t>est la hauteur nominale de section en mm et est égal à S</w:t>
      </w:r>
      <w:r w:rsidRPr="00A63B1B">
        <w:rPr>
          <w:vertAlign w:val="subscript"/>
          <w:lang w:bidi="fr-CH"/>
        </w:rPr>
        <w:t>1</w:t>
      </w:r>
      <w:r w:rsidRPr="00A63B1B">
        <w:rPr>
          <w:lang w:bidi="fr-CH"/>
        </w:rPr>
        <w:t> x 0,01</w:t>
      </w:r>
      <w:r w:rsidR="0035437F">
        <w:rPr>
          <w:lang w:bidi="fr-CH"/>
        </w:rPr>
        <w:t> </w:t>
      </w:r>
      <w:r w:rsidRPr="00A63B1B">
        <w:rPr>
          <w:lang w:bidi="fr-CH"/>
        </w:rPr>
        <w:t>Ra ;</w:t>
      </w:r>
    </w:p>
    <w:p w:rsidR="00A63B1B" w:rsidRPr="00A63B1B" w:rsidRDefault="00A63B1B" w:rsidP="0035437F">
      <w:pPr>
        <w:pStyle w:val="SingleTxtG"/>
        <w:ind w:left="3119" w:hanging="567"/>
        <w:rPr>
          <w:lang w:bidi="fr-CH"/>
        </w:rPr>
      </w:pPr>
      <w:r w:rsidRPr="00A63B1B">
        <w:rPr>
          <w:lang w:bidi="fr-CH"/>
        </w:rPr>
        <w:t>S</w:t>
      </w:r>
      <w:r w:rsidRPr="00A63B1B">
        <w:rPr>
          <w:vertAlign w:val="subscript"/>
          <w:lang w:bidi="fr-CH"/>
        </w:rPr>
        <w:t>1</w:t>
      </w:r>
      <w:r w:rsidRPr="00A63B1B">
        <w:rPr>
          <w:lang w:bidi="fr-CH"/>
        </w:rPr>
        <w:t xml:space="preserve"> </w:t>
      </w:r>
      <w:r w:rsidR="0035437F">
        <w:rPr>
          <w:lang w:bidi="fr-CH"/>
        </w:rPr>
        <w:tab/>
      </w:r>
      <w:r w:rsidRPr="00A63B1B">
        <w:rPr>
          <w:lang w:bidi="fr-CH"/>
        </w:rPr>
        <w:t>la largeur nominale de section exprimée en mm ;</w:t>
      </w:r>
    </w:p>
    <w:p w:rsidR="00A63B1B" w:rsidRPr="00A63B1B" w:rsidRDefault="00A63B1B" w:rsidP="0035437F">
      <w:pPr>
        <w:pStyle w:val="SingleTxtG"/>
        <w:ind w:left="3119" w:hanging="567"/>
        <w:rPr>
          <w:lang w:bidi="fr-CH"/>
        </w:rPr>
      </w:pPr>
      <w:r w:rsidRPr="00A63B1B">
        <w:rPr>
          <w:lang w:bidi="fr-CH"/>
        </w:rPr>
        <w:t xml:space="preserve">Ra </w:t>
      </w:r>
      <w:r w:rsidR="0035437F">
        <w:rPr>
          <w:lang w:bidi="fr-CH"/>
        </w:rPr>
        <w:tab/>
      </w:r>
      <w:r w:rsidRPr="00A63B1B">
        <w:rPr>
          <w:lang w:bidi="fr-CH"/>
        </w:rPr>
        <w:t>le rapport nominal largeur/hauteur.</w:t>
      </w:r>
    </w:p>
    <w:p w:rsidR="00A63B1B" w:rsidRPr="00A63B1B" w:rsidRDefault="00A63B1B" w:rsidP="00A63B1B">
      <w:pPr>
        <w:pStyle w:val="SingleTxtG"/>
        <w:ind w:left="2552"/>
        <w:rPr>
          <w:lang w:bidi="fr-CH"/>
        </w:rPr>
      </w:pPr>
      <w:r w:rsidRPr="00A63B1B">
        <w:rPr>
          <w:lang w:bidi="fr-CH"/>
        </w:rPr>
        <w:t>Tels qu’ils sont indiqués sur le flanc du pneumatique dans la désignation de celui-ci.</w:t>
      </w:r>
    </w:p>
    <w:p w:rsidR="00A63B1B" w:rsidRPr="00A63B1B" w:rsidRDefault="00A63B1B" w:rsidP="00A63B1B">
      <w:pPr>
        <w:pStyle w:val="SingleTxtG"/>
        <w:ind w:left="2552" w:hanging="1418"/>
        <w:rPr>
          <w:bCs/>
          <w:iCs/>
          <w:lang w:bidi="fr-CH"/>
        </w:rPr>
      </w:pPr>
      <w:r w:rsidRPr="00A63B1B">
        <w:rPr>
          <w:lang w:bidi="fr-CH"/>
        </w:rPr>
        <w:t>3.21.1.2.2</w:t>
      </w:r>
      <w:r w:rsidRPr="00A63B1B">
        <w:rPr>
          <w:lang w:bidi="fr-CH"/>
        </w:rPr>
        <w:tab/>
        <w:t>Toutefois, pour les types de pneumatiques existants dont la désignation figure dans la première colonne des tableaux de l’annexe 6 du présent Règlement, il est admis que le diamètre extérieur soit égal à celui qui figure dans ces tableaux en face de la désignation du pneumatique.</w:t>
      </w:r>
    </w:p>
    <w:p w:rsidR="00A63B1B" w:rsidRPr="00A63B1B" w:rsidRDefault="00A63B1B" w:rsidP="00A63B1B">
      <w:pPr>
        <w:pStyle w:val="SingleTxtG"/>
        <w:ind w:left="2552" w:hanging="1418"/>
        <w:rPr>
          <w:bCs/>
          <w:lang w:bidi="fr-CH"/>
        </w:rPr>
      </w:pPr>
      <w:r w:rsidRPr="00A63B1B">
        <w:rPr>
          <w:lang w:bidi="fr-CH"/>
        </w:rPr>
        <w:t>3.21.1.3</w:t>
      </w:r>
      <w:r w:rsidRPr="00A63B1B">
        <w:rPr>
          <w:lang w:bidi="fr-CH"/>
        </w:rPr>
        <w:tab/>
        <w:t>Spécifications relatives à la largeur de section du pneumatique</w:t>
      </w:r>
    </w:p>
    <w:p w:rsidR="00A63B1B" w:rsidRPr="00A63B1B" w:rsidRDefault="00A63B1B" w:rsidP="00A63B1B">
      <w:pPr>
        <w:pStyle w:val="SingleTxtG"/>
        <w:ind w:left="2552" w:hanging="1418"/>
        <w:rPr>
          <w:bCs/>
          <w:iCs/>
          <w:lang w:bidi="fr-CH"/>
        </w:rPr>
      </w:pPr>
      <w:r w:rsidRPr="00A63B1B">
        <w:rPr>
          <w:lang w:bidi="fr-CH"/>
        </w:rPr>
        <w:t>3.21.1.3.1</w:t>
      </w:r>
      <w:r w:rsidRPr="00A63B1B">
        <w:rPr>
          <w:lang w:bidi="fr-CH"/>
        </w:rPr>
        <w:tab/>
        <w:t>La largeur hors tout du pneumatique peut être inférieure à la valeur de largeur de section déterminée en application du paragraphe 3.21.1.1 ci</w:t>
      </w:r>
      <w:r w:rsidR="008F4B70">
        <w:rPr>
          <w:lang w:bidi="fr-CH"/>
        </w:rPr>
        <w:noBreakHyphen/>
      </w:r>
      <w:r w:rsidRPr="00A63B1B">
        <w:rPr>
          <w:lang w:bidi="fr-CH"/>
        </w:rPr>
        <w:t>dessus.</w:t>
      </w:r>
    </w:p>
    <w:p w:rsidR="00A63B1B" w:rsidRPr="00A63B1B" w:rsidRDefault="00A63B1B" w:rsidP="00A63B1B">
      <w:pPr>
        <w:pStyle w:val="SingleTxtG"/>
        <w:ind w:left="2552" w:hanging="1418"/>
        <w:rPr>
          <w:bCs/>
          <w:iCs/>
          <w:lang w:bidi="fr-CH"/>
        </w:rPr>
      </w:pPr>
      <w:bookmarkStart w:id="421" w:name="_Ref317780165"/>
      <w:r w:rsidRPr="00A63B1B">
        <w:rPr>
          <w:lang w:bidi="fr-CH"/>
        </w:rPr>
        <w:t>3.21.1.3.2</w:t>
      </w:r>
      <w:r w:rsidRPr="00A63B1B">
        <w:rPr>
          <w:lang w:bidi="fr-CH"/>
        </w:rPr>
        <w:tab/>
        <w:t>Elle peut aussi dépasser cette valeur de 4 %. Toutefois, pour les pneumatiques d’une largeur de section nominale supérieure à 305 mm conçus pour le montage jumelé, la valeur déterminée conformément au paragraphe 3.21.1.1 ci-dessus ne doit pas être dépassée de plus de 2 % pour les pneumatiques ayant un rapport nominal largeur/hauteur supérieur à 60.</w:t>
      </w:r>
      <w:bookmarkEnd w:id="421"/>
    </w:p>
    <w:p w:rsidR="00A63B1B" w:rsidRPr="00A63B1B" w:rsidRDefault="00A63B1B" w:rsidP="00A63B1B">
      <w:pPr>
        <w:pStyle w:val="SingleTxtG"/>
        <w:ind w:left="2552" w:hanging="1418"/>
        <w:rPr>
          <w:bCs/>
          <w:lang w:bidi="fr-CH"/>
        </w:rPr>
      </w:pPr>
      <w:r w:rsidRPr="00A63B1B">
        <w:rPr>
          <w:lang w:bidi="fr-CH"/>
        </w:rPr>
        <w:t>3.21.1.4</w:t>
      </w:r>
      <w:r w:rsidRPr="00A63B1B">
        <w:rPr>
          <w:lang w:bidi="fr-CH"/>
        </w:rPr>
        <w:tab/>
        <w:t>Spécifications relatives au diamètre extérieur du pneumatique</w:t>
      </w:r>
    </w:p>
    <w:p w:rsidR="00A63B1B" w:rsidRPr="00A63B1B" w:rsidRDefault="00A63B1B" w:rsidP="008F4B70">
      <w:pPr>
        <w:pStyle w:val="SingleTxtG"/>
        <w:keepNext/>
        <w:keepLines/>
        <w:ind w:left="2552" w:hanging="1418"/>
        <w:rPr>
          <w:bCs/>
          <w:iCs/>
          <w:lang w:bidi="fr-CH"/>
        </w:rPr>
      </w:pPr>
      <w:r w:rsidRPr="00A63B1B">
        <w:rPr>
          <w:lang w:bidi="fr-CH"/>
        </w:rPr>
        <w:lastRenderedPageBreak/>
        <w:t>3.21.1.4.1</w:t>
      </w:r>
      <w:r w:rsidRPr="00A63B1B">
        <w:rPr>
          <w:lang w:bidi="fr-CH"/>
        </w:rPr>
        <w:tab/>
        <w:t>Le diamètre extérieur du pneumatique ne doit pas excéder les valeurs D</w:t>
      </w:r>
      <w:r w:rsidRPr="00A63B1B">
        <w:rPr>
          <w:vertAlign w:val="subscript"/>
          <w:lang w:bidi="fr-CH"/>
        </w:rPr>
        <w:t>min</w:t>
      </w:r>
      <w:r w:rsidRPr="00A63B1B">
        <w:rPr>
          <w:lang w:bidi="fr-CH"/>
        </w:rPr>
        <w:t xml:space="preserve"> et D</w:t>
      </w:r>
      <w:r w:rsidRPr="00A63B1B">
        <w:rPr>
          <w:vertAlign w:val="subscript"/>
          <w:lang w:bidi="fr-CH"/>
        </w:rPr>
        <w:t>max</w:t>
      </w:r>
      <w:r w:rsidRPr="00A63B1B">
        <w:rPr>
          <w:lang w:bidi="fr-CH"/>
        </w:rPr>
        <w:t xml:space="preserve"> obtenues au moyen des formules suivantes :</w:t>
      </w:r>
    </w:p>
    <w:p w:rsidR="00A63B1B" w:rsidRPr="00A63B1B" w:rsidRDefault="00A63B1B" w:rsidP="008F4B70">
      <w:pPr>
        <w:pStyle w:val="SingleTxtG"/>
        <w:ind w:left="3119" w:hanging="567"/>
        <w:rPr>
          <w:lang w:val="en-US" w:bidi="fr-CH"/>
        </w:rPr>
      </w:pPr>
      <w:r w:rsidRPr="00A63B1B">
        <w:rPr>
          <w:lang w:val="en-US" w:bidi="fr-CH"/>
        </w:rPr>
        <w:t>D</w:t>
      </w:r>
      <w:r w:rsidRPr="00A63B1B">
        <w:rPr>
          <w:vertAlign w:val="subscript"/>
          <w:lang w:val="en-US" w:bidi="fr-CH"/>
        </w:rPr>
        <w:t>min</w:t>
      </w:r>
      <w:r w:rsidRPr="00A63B1B">
        <w:rPr>
          <w:lang w:val="en-US" w:bidi="fr-CH"/>
        </w:rPr>
        <w:t xml:space="preserve"> = </w:t>
      </w:r>
      <w:r w:rsidR="0035437F">
        <w:rPr>
          <w:lang w:val="en-US" w:bidi="fr-CH"/>
        </w:rPr>
        <w:tab/>
      </w:r>
      <w:r w:rsidR="008F4B70">
        <w:rPr>
          <w:lang w:val="en-US" w:bidi="fr-CH"/>
        </w:rPr>
        <w:t>d </w:t>
      </w:r>
      <w:r w:rsidRPr="00A63B1B">
        <w:rPr>
          <w:lang w:val="en-US" w:bidi="fr-CH"/>
        </w:rPr>
        <w:t>+</w:t>
      </w:r>
      <w:r w:rsidR="008F4B70">
        <w:rPr>
          <w:lang w:val="en-US" w:bidi="fr-CH"/>
        </w:rPr>
        <w:t> </w:t>
      </w:r>
      <w:r w:rsidRPr="00A63B1B">
        <w:rPr>
          <w:lang w:val="en-US" w:bidi="fr-CH"/>
        </w:rPr>
        <w:t>(2H x a)</w:t>
      </w:r>
    </w:p>
    <w:p w:rsidR="00A63B1B" w:rsidRPr="00A63B1B" w:rsidRDefault="00A63B1B" w:rsidP="008F4B70">
      <w:pPr>
        <w:pStyle w:val="SingleTxtG"/>
        <w:ind w:left="3119" w:hanging="567"/>
        <w:rPr>
          <w:lang w:val="en-US" w:bidi="fr-CH"/>
        </w:rPr>
      </w:pPr>
      <w:r w:rsidRPr="00A63B1B">
        <w:rPr>
          <w:lang w:val="en-US" w:bidi="fr-CH"/>
        </w:rPr>
        <w:t>D</w:t>
      </w:r>
      <w:r w:rsidRPr="00A63B1B">
        <w:rPr>
          <w:vertAlign w:val="subscript"/>
          <w:lang w:val="en-US" w:bidi="fr-CH"/>
        </w:rPr>
        <w:t>max</w:t>
      </w:r>
      <w:r w:rsidR="008F4B70">
        <w:rPr>
          <w:lang w:val="en-US" w:bidi="fr-CH"/>
        </w:rPr>
        <w:t xml:space="preserve"> =</w:t>
      </w:r>
      <w:r w:rsidR="008F4B70">
        <w:rPr>
          <w:lang w:val="en-US" w:bidi="fr-CH"/>
        </w:rPr>
        <w:tab/>
      </w:r>
      <w:r w:rsidRPr="00A63B1B">
        <w:rPr>
          <w:lang w:val="en-US" w:bidi="fr-CH"/>
        </w:rPr>
        <w:t>d</w:t>
      </w:r>
      <w:r w:rsidR="008F4B70">
        <w:rPr>
          <w:lang w:val="en-US" w:bidi="fr-CH"/>
        </w:rPr>
        <w:t> </w:t>
      </w:r>
      <w:r w:rsidRPr="00A63B1B">
        <w:rPr>
          <w:lang w:val="en-US" w:bidi="fr-CH"/>
        </w:rPr>
        <w:t>+</w:t>
      </w:r>
      <w:r w:rsidR="008F4B70">
        <w:rPr>
          <w:lang w:val="en-US" w:bidi="fr-CH"/>
        </w:rPr>
        <w:t> </w:t>
      </w:r>
      <w:r w:rsidRPr="00A63B1B">
        <w:rPr>
          <w:lang w:val="en-US" w:bidi="fr-CH"/>
        </w:rPr>
        <w:t>(2H x b)</w:t>
      </w:r>
      <w:r w:rsidR="008F4B70">
        <w:rPr>
          <w:lang w:val="en-US" w:bidi="fr-CH"/>
        </w:rPr>
        <w:t>.</w:t>
      </w:r>
    </w:p>
    <w:p w:rsidR="00A63B1B" w:rsidRPr="00A63B1B" w:rsidRDefault="00A63B1B" w:rsidP="00A63B1B">
      <w:pPr>
        <w:pStyle w:val="SingleTxtG"/>
        <w:ind w:left="2552" w:hanging="1418"/>
        <w:rPr>
          <w:bCs/>
          <w:iCs/>
          <w:lang w:bidi="fr-CH"/>
        </w:rPr>
      </w:pPr>
      <w:r w:rsidRPr="00A63B1B">
        <w:rPr>
          <w:lang w:bidi="fr-CH"/>
        </w:rPr>
        <w:t>3.21.1.4.2</w:t>
      </w:r>
      <w:r w:rsidRPr="00A63B1B">
        <w:rPr>
          <w:lang w:bidi="fr-CH"/>
        </w:rPr>
        <w:tab/>
        <w:t>Pour les dimensions de pneumatiques énumérées à l’annexe 6 du présent Règlement, la hauteur nominale H de section doit être égale à :</w:t>
      </w:r>
    </w:p>
    <w:p w:rsidR="00A63B1B" w:rsidRPr="00A63B1B" w:rsidRDefault="00A63B1B" w:rsidP="008F4B70">
      <w:pPr>
        <w:pStyle w:val="SingleTxtG"/>
        <w:ind w:left="3119" w:hanging="567"/>
        <w:rPr>
          <w:lang w:bidi="fr-CH"/>
        </w:rPr>
      </w:pPr>
      <w:r w:rsidRPr="00A63B1B">
        <w:rPr>
          <w:lang w:bidi="fr-CH"/>
        </w:rPr>
        <w:t xml:space="preserve">H = </w:t>
      </w:r>
      <w:r w:rsidR="0035437F">
        <w:rPr>
          <w:lang w:bidi="fr-CH"/>
        </w:rPr>
        <w:tab/>
      </w:r>
      <w:r w:rsidRPr="00A63B1B">
        <w:rPr>
          <w:lang w:bidi="fr-CH"/>
        </w:rPr>
        <w:t>0,5 (D - d) (pour les références, voir le paragraphe 3.21.1.2.1)</w:t>
      </w:r>
    </w:p>
    <w:p w:rsidR="00A63B1B" w:rsidRPr="00A63B1B" w:rsidRDefault="00A63B1B" w:rsidP="0035437F">
      <w:pPr>
        <w:pStyle w:val="SingleTxtG"/>
        <w:keepNext/>
        <w:keepLines/>
        <w:ind w:left="2552" w:hanging="1418"/>
        <w:rPr>
          <w:lang w:bidi="fr-CH"/>
        </w:rPr>
      </w:pPr>
      <w:r w:rsidRPr="00A63B1B">
        <w:rPr>
          <w:lang w:bidi="fr-CH"/>
        </w:rPr>
        <w:t>3.21.1.4.2.1</w:t>
      </w:r>
      <w:r w:rsidRPr="00A63B1B">
        <w:rPr>
          <w:lang w:bidi="fr-CH"/>
        </w:rPr>
        <w:tab/>
        <w:t>Pour les autres dimensions, non énumérées à l’annexe 6 du présent Règlement :</w:t>
      </w:r>
    </w:p>
    <w:p w:rsidR="00A63B1B" w:rsidRPr="00A63B1B" w:rsidRDefault="00A63B1B" w:rsidP="00A63B1B">
      <w:pPr>
        <w:pStyle w:val="SingleTxtG"/>
        <w:ind w:left="2552"/>
        <w:rPr>
          <w:lang w:bidi="fr-CH"/>
        </w:rPr>
      </w:pPr>
      <w:r w:rsidRPr="00A63B1B">
        <w:rPr>
          <w:lang w:bidi="fr-CH"/>
        </w:rPr>
        <w:t>« H » et « d » sont comme définis dans le paragraphe 3.21.1.2.1.</w:t>
      </w:r>
    </w:p>
    <w:p w:rsidR="00A63B1B" w:rsidRPr="00A63B1B" w:rsidRDefault="00A63B1B" w:rsidP="00A63B1B">
      <w:pPr>
        <w:pStyle w:val="SingleTxtG"/>
        <w:ind w:left="2552" w:hanging="1418"/>
        <w:rPr>
          <w:lang w:bidi="fr-CH"/>
        </w:rPr>
      </w:pPr>
      <w:r w:rsidRPr="00A63B1B">
        <w:rPr>
          <w:lang w:bidi="fr-CH"/>
        </w:rPr>
        <w:t>3.21.1.4.2.2</w:t>
      </w:r>
      <w:r w:rsidRPr="00A63B1B">
        <w:rPr>
          <w:lang w:bidi="fr-CH"/>
        </w:rPr>
        <w:tab/>
        <w:t>Les valeurs des coefficients « a » et « b » sont respectivement :</w:t>
      </w:r>
    </w:p>
    <w:p w:rsidR="00A63B1B" w:rsidRPr="00A63B1B" w:rsidRDefault="00A63B1B" w:rsidP="00A63B1B">
      <w:pPr>
        <w:pStyle w:val="SingleTxtG"/>
        <w:ind w:left="2552" w:hanging="1418"/>
        <w:rPr>
          <w:lang w:bidi="fr-CH"/>
        </w:rPr>
      </w:pPr>
      <w:r w:rsidRPr="00A63B1B">
        <w:rPr>
          <w:lang w:bidi="fr-CH"/>
        </w:rPr>
        <w:t>3.21.1.4.2.2.1</w:t>
      </w:r>
      <w:r w:rsidRPr="00A63B1B">
        <w:rPr>
          <w:lang w:bidi="fr-CH"/>
        </w:rPr>
        <w:tab/>
        <w:t>Coefficient « a » = 0,97</w:t>
      </w:r>
    </w:p>
    <w:p w:rsidR="00A63B1B" w:rsidRPr="00A63B1B" w:rsidRDefault="00A63B1B" w:rsidP="008F4B70">
      <w:pPr>
        <w:pStyle w:val="SingleTxtG"/>
        <w:keepNext/>
        <w:keepLines/>
        <w:ind w:left="2552" w:hanging="1418"/>
        <w:rPr>
          <w:lang w:bidi="fr-CH"/>
        </w:rPr>
      </w:pPr>
      <w:bookmarkStart w:id="422" w:name="_Ref317780112"/>
      <w:r w:rsidRPr="00A63B1B">
        <w:rPr>
          <w:lang w:bidi="fr-CH"/>
        </w:rPr>
        <w:t>3.21.1.4.2.2.2</w:t>
      </w:r>
      <w:r w:rsidRPr="00A63B1B">
        <w:rPr>
          <w:lang w:bidi="fr-CH"/>
        </w:rPr>
        <w:tab/>
        <w:t>Coefficient « b »</w:t>
      </w:r>
      <w:bookmarkEnd w:id="422"/>
    </w:p>
    <w:p w:rsidR="00A63B1B" w:rsidRPr="00A63B1B" w:rsidRDefault="00A63B1B" w:rsidP="00A63B1B">
      <w:pPr>
        <w:pStyle w:val="SingleTxtG"/>
        <w:ind w:left="2552"/>
        <w:rPr>
          <w:lang w:bidi="fr-CH"/>
        </w:rPr>
      </w:pPr>
      <w:r w:rsidRPr="00A63B1B">
        <w:rPr>
          <w:lang w:bidi="fr-CH"/>
        </w:rPr>
        <w:t>Pour les pneumatiques à usage normal = 1,04</w:t>
      </w:r>
    </w:p>
    <w:p w:rsidR="00A63B1B" w:rsidRPr="00A63B1B" w:rsidRDefault="00A63B1B" w:rsidP="00A63B1B">
      <w:pPr>
        <w:pStyle w:val="SingleTxtG"/>
        <w:ind w:left="2552"/>
        <w:rPr>
          <w:lang w:bidi="fr-CH"/>
        </w:rPr>
      </w:pPr>
      <w:r w:rsidRPr="00A63B1B">
        <w:rPr>
          <w:lang w:bidi="fr-CH"/>
        </w:rPr>
        <w:t>Pour les pneumatiques à usage spécial = 1,06</w:t>
      </w:r>
    </w:p>
    <w:p w:rsidR="00A63B1B" w:rsidRPr="00A63B1B" w:rsidRDefault="00A63B1B" w:rsidP="00A63B1B">
      <w:pPr>
        <w:pStyle w:val="SingleTxtG"/>
        <w:ind w:left="2552" w:hanging="1418"/>
        <w:rPr>
          <w:lang w:bidi="fr-CH"/>
        </w:rPr>
      </w:pPr>
      <w:bookmarkStart w:id="423" w:name="_Ref317780022"/>
      <w:r w:rsidRPr="00A63B1B">
        <w:rPr>
          <w:lang w:bidi="fr-CH"/>
        </w:rPr>
        <w:t>3.21.1.4.2.2.3</w:t>
      </w:r>
      <w:r w:rsidRPr="00A63B1B">
        <w:rPr>
          <w:lang w:bidi="fr-CH"/>
        </w:rPr>
        <w:tab/>
        <w:t>Pour les pneus neige, le diamètre extérieur (D</w:t>
      </w:r>
      <w:r w:rsidRPr="00A63B1B">
        <w:rPr>
          <w:vertAlign w:val="subscript"/>
          <w:lang w:bidi="fr-CH"/>
        </w:rPr>
        <w:t>max</w:t>
      </w:r>
      <w:r w:rsidRPr="00A63B1B">
        <w:rPr>
          <w:lang w:bidi="fr-CH"/>
        </w:rPr>
        <w:t>) fixé conformément aux dispositions ci-dessus peut être dépassé de 1 %.</w:t>
      </w:r>
      <w:bookmarkEnd w:id="423"/>
    </w:p>
    <w:p w:rsidR="00A63B1B" w:rsidRPr="00A63B1B" w:rsidRDefault="00A63B1B" w:rsidP="008F4B70">
      <w:pPr>
        <w:pStyle w:val="SingleTxtG"/>
        <w:keepNext/>
        <w:keepLines/>
        <w:ind w:left="2552" w:hanging="1418"/>
        <w:rPr>
          <w:lang w:bidi="fr-CH"/>
        </w:rPr>
      </w:pPr>
      <w:r w:rsidRPr="00A63B1B">
        <w:rPr>
          <w:lang w:bidi="fr-CH"/>
        </w:rPr>
        <w:t>3.21.2</w:t>
      </w:r>
      <w:r w:rsidRPr="00A63B1B">
        <w:rPr>
          <w:lang w:bidi="fr-CH"/>
        </w:rPr>
        <w:tab/>
        <w:t>Procédure d’essai</w:t>
      </w:r>
    </w:p>
    <w:p w:rsidR="00A63B1B" w:rsidRPr="00A63B1B" w:rsidRDefault="00A63B1B" w:rsidP="00A63B1B">
      <w:pPr>
        <w:pStyle w:val="SingleTxtG"/>
        <w:ind w:left="2552" w:hanging="1418"/>
        <w:rPr>
          <w:bCs/>
          <w:lang w:bidi="fr-CH"/>
        </w:rPr>
      </w:pPr>
      <w:bookmarkStart w:id="424" w:name="_Ref317692722"/>
      <w:r w:rsidRPr="00A63B1B">
        <w:rPr>
          <w:lang w:bidi="fr-CH"/>
        </w:rPr>
        <w:t>3.21.2.1</w:t>
      </w:r>
      <w:r w:rsidRPr="00A63B1B">
        <w:rPr>
          <w:lang w:bidi="fr-CH"/>
        </w:rPr>
        <w:tab/>
      </w:r>
      <w:bookmarkEnd w:id="424"/>
      <w:r w:rsidRPr="00A63B1B">
        <w:rPr>
          <w:lang w:bidi="fr-CH"/>
        </w:rPr>
        <w:t xml:space="preserve">Monter un pneumatique sur la jante d’essai spécifiée par le fabricant, et le gonfler à la pression correspondant à l’indice de pression spécifié par le fabricant. </w:t>
      </w:r>
    </w:p>
    <w:p w:rsidR="00A63B1B" w:rsidRPr="00A63B1B" w:rsidRDefault="00A63B1B" w:rsidP="00A63B1B">
      <w:pPr>
        <w:pStyle w:val="SingleTxtG"/>
        <w:ind w:left="2552" w:hanging="1418"/>
        <w:rPr>
          <w:bCs/>
          <w:lang w:bidi="fr-CH"/>
        </w:rPr>
      </w:pPr>
      <w:r w:rsidRPr="00A63B1B">
        <w:rPr>
          <w:lang w:bidi="fr-CH"/>
        </w:rPr>
        <w:t>3.21.2.2</w:t>
      </w:r>
      <w:r w:rsidRPr="00A63B1B">
        <w:rPr>
          <w:lang w:bidi="fr-CH"/>
        </w:rPr>
        <w:tab/>
        <w:t>Conditionner l’ensemble pneumatique/roue à la température ambiante du local d’essais pendant au moins 24 h.</w:t>
      </w:r>
    </w:p>
    <w:p w:rsidR="00A63B1B" w:rsidRPr="00A63B1B" w:rsidRDefault="00A63B1B" w:rsidP="00A63B1B">
      <w:pPr>
        <w:pStyle w:val="SingleTxtG"/>
        <w:ind w:left="2552" w:hanging="1418"/>
        <w:rPr>
          <w:bCs/>
          <w:lang w:bidi="fr-CH"/>
        </w:rPr>
      </w:pPr>
      <w:r w:rsidRPr="00A63B1B">
        <w:rPr>
          <w:lang w:bidi="fr-CH"/>
        </w:rPr>
        <w:t>3.21.2.3</w:t>
      </w:r>
      <w:r w:rsidRPr="00A63B1B">
        <w:rPr>
          <w:lang w:bidi="fr-CH"/>
        </w:rPr>
        <w:tab/>
        <w:t>Réajuster la pression du pneumatique à celle spécifiée au paragraphe 3.21.2.1 ci-dessus.</w:t>
      </w:r>
    </w:p>
    <w:p w:rsidR="00A63B1B" w:rsidRPr="00A63B1B" w:rsidRDefault="00A63B1B" w:rsidP="00A63B1B">
      <w:pPr>
        <w:pStyle w:val="SingleTxtG"/>
        <w:ind w:left="2552" w:hanging="1418"/>
        <w:rPr>
          <w:bCs/>
          <w:lang w:bidi="fr-CH"/>
        </w:rPr>
      </w:pPr>
      <w:r w:rsidRPr="00A63B1B">
        <w:rPr>
          <w:lang w:bidi="fr-CH"/>
        </w:rPr>
        <w:t>3.21.2.4</w:t>
      </w:r>
      <w:r w:rsidRPr="00A63B1B">
        <w:rPr>
          <w:lang w:bidi="fr-CH"/>
        </w:rPr>
        <w:tab/>
        <w:t>Mesurer la largeur hors tout avec un compas, en excluant la surépaisseur des nervures ou cordons de protection, en six points régulièrement espacés. Retenir comme largeur hors tout la valeur maximale mesurée.</w:t>
      </w:r>
    </w:p>
    <w:p w:rsidR="00A63B1B" w:rsidRPr="00A63B1B" w:rsidRDefault="00A63B1B" w:rsidP="00A63B1B">
      <w:pPr>
        <w:pStyle w:val="SingleTxtG"/>
        <w:ind w:left="2552" w:hanging="1418"/>
        <w:rPr>
          <w:bCs/>
          <w:lang w:bidi="fr-CH"/>
        </w:rPr>
      </w:pPr>
      <w:r w:rsidRPr="00A63B1B">
        <w:rPr>
          <w:lang w:bidi="fr-CH"/>
        </w:rPr>
        <w:t>3.21.2.5</w:t>
      </w:r>
      <w:r w:rsidRPr="00A63B1B">
        <w:rPr>
          <w:lang w:bidi="fr-CH"/>
        </w:rPr>
        <w:tab/>
        <w:t>Calculer le diamètre extérieur à partir de la circonférence maximale.</w:t>
      </w:r>
    </w:p>
    <w:p w:rsidR="00A63B1B" w:rsidRPr="00A63B1B" w:rsidRDefault="00A63B1B" w:rsidP="008F4B70">
      <w:pPr>
        <w:pStyle w:val="SingleTxtG"/>
        <w:keepNext/>
        <w:keepLines/>
        <w:ind w:left="2552" w:hanging="1418"/>
        <w:rPr>
          <w:bCs/>
          <w:lang w:bidi="fr-CH"/>
        </w:rPr>
      </w:pPr>
      <w:r w:rsidRPr="00A63B1B">
        <w:rPr>
          <w:lang w:bidi="fr-CH"/>
        </w:rPr>
        <w:t>3.22</w:t>
      </w:r>
      <w:r w:rsidRPr="00A63B1B">
        <w:rPr>
          <w:lang w:bidi="fr-CH"/>
        </w:rPr>
        <w:tab/>
        <w:t>Essai de résistance au roulement de pneumatiques</w:t>
      </w:r>
    </w:p>
    <w:p w:rsidR="00A63B1B" w:rsidRPr="00A63B1B" w:rsidRDefault="00A63B1B" w:rsidP="008F4B70">
      <w:pPr>
        <w:pStyle w:val="SingleTxtG"/>
        <w:keepNext/>
        <w:keepLines/>
        <w:ind w:left="2552" w:hanging="1418"/>
        <w:rPr>
          <w:bCs/>
          <w:lang w:bidi="fr-CH"/>
        </w:rPr>
      </w:pPr>
      <w:r w:rsidRPr="00A63B1B">
        <w:rPr>
          <w:lang w:bidi="fr-CH"/>
        </w:rPr>
        <w:t>3.22.1</w:t>
      </w:r>
      <w:r w:rsidRPr="00A63B1B">
        <w:rPr>
          <w:lang w:bidi="fr-CH"/>
        </w:rPr>
        <w:tab/>
        <w:t>Prescriptions</w:t>
      </w:r>
    </w:p>
    <w:p w:rsidR="00A63B1B" w:rsidRPr="00A63B1B" w:rsidRDefault="00A63B1B" w:rsidP="00A63B1B">
      <w:pPr>
        <w:pStyle w:val="SingleTxtG"/>
        <w:ind w:left="2552" w:hanging="1418"/>
        <w:rPr>
          <w:lang w:bidi="fr-CH"/>
        </w:rPr>
      </w:pPr>
      <w:r>
        <w:rPr>
          <w:lang w:bidi="fr-CH"/>
        </w:rPr>
        <w:tab/>
      </w:r>
      <w:r w:rsidRPr="00A63B1B">
        <w:rPr>
          <w:lang w:bidi="fr-CH"/>
        </w:rPr>
        <w:t xml:space="preserve">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w:t>
      </w:r>
      <w:r w:rsidR="008F4B70">
        <w:rPr>
          <w:lang w:bidi="fr-CH"/>
        </w:rPr>
        <w:t>nominal est inférieur ou égal à </w:t>
      </w:r>
      <w:r w:rsidRPr="00A63B1B">
        <w:rPr>
          <w:lang w:bidi="fr-CH"/>
        </w:rPr>
        <w:t>10 (soit 254 mm</w:t>
      </w:r>
      <w:r w:rsidR="008F4B70">
        <w:rPr>
          <w:lang w:bidi="fr-CH"/>
        </w:rPr>
        <w:t>) ou encore égal ou supérieur à </w:t>
      </w:r>
      <w:r w:rsidRPr="00A63B1B">
        <w:rPr>
          <w:lang w:bidi="fr-CH"/>
        </w:rPr>
        <w:t xml:space="preserve">25 (soit 635 mm). </w:t>
      </w:r>
    </w:p>
    <w:p w:rsidR="00A63B1B" w:rsidRDefault="00A63B1B" w:rsidP="00A63B1B">
      <w:pPr>
        <w:pStyle w:val="SingleTxtG"/>
        <w:ind w:left="2552" w:hanging="1418"/>
        <w:rPr>
          <w:lang w:bidi="fr-CH"/>
        </w:rPr>
      </w:pPr>
      <w:r w:rsidRPr="00A63B1B">
        <w:rPr>
          <w:lang w:bidi="fr-CH"/>
        </w:rPr>
        <w:t>3.22.1.1</w:t>
      </w:r>
      <w:r w:rsidRPr="00A63B1B">
        <w:rPr>
          <w:lang w:bidi="fr-CH"/>
        </w:rPr>
        <w:tab/>
        <w:t>Les valeurs maximales du coefficient de résistance au roulement ne doivent pas dépasser les limites prescrites ci-dessous (la valeur en N/kN équivaut à la valeur en kg/tonne)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01"/>
        <w:gridCol w:w="3569"/>
      </w:tblGrid>
      <w:tr w:rsidR="00730844" w:rsidRPr="005D1A1A" w:rsidTr="008F4B70">
        <w:trPr>
          <w:tblHeader/>
        </w:trPr>
        <w:tc>
          <w:tcPr>
            <w:tcW w:w="3071" w:type="dxa"/>
            <w:tcBorders>
              <w:bottom w:val="single" w:sz="12" w:space="0" w:color="auto"/>
            </w:tcBorders>
            <w:shd w:val="clear" w:color="auto" w:fill="auto"/>
            <w:vAlign w:val="bottom"/>
            <w:hideMark/>
          </w:tcPr>
          <w:p w:rsidR="00730844" w:rsidRPr="005D1A1A" w:rsidRDefault="00730844" w:rsidP="00B8628A">
            <w:pPr>
              <w:suppressAutoHyphens w:val="0"/>
              <w:spacing w:before="60" w:after="60" w:line="200" w:lineRule="exact"/>
              <w:ind w:left="57" w:right="57"/>
              <w:rPr>
                <w:bCs/>
                <w:i/>
                <w:sz w:val="16"/>
                <w:lang w:eastAsia="fr-CH" w:bidi="fr-CH"/>
              </w:rPr>
            </w:pPr>
            <w:r w:rsidRPr="005D1A1A">
              <w:rPr>
                <w:i/>
                <w:sz w:val="16"/>
              </w:rPr>
              <w:lastRenderedPageBreak/>
              <w:t>Classe de pneumatique</w:t>
            </w:r>
          </w:p>
        </w:tc>
        <w:tc>
          <w:tcPr>
            <w:tcW w:w="2883" w:type="dxa"/>
            <w:tcBorders>
              <w:bottom w:val="single" w:sz="12" w:space="0" w:color="auto"/>
            </w:tcBorders>
            <w:shd w:val="clear" w:color="auto" w:fill="auto"/>
            <w:vAlign w:val="bottom"/>
            <w:hideMark/>
          </w:tcPr>
          <w:p w:rsidR="00730844" w:rsidRPr="005D1A1A" w:rsidRDefault="00730844" w:rsidP="00B8628A">
            <w:pPr>
              <w:suppressAutoHyphens w:val="0"/>
              <w:spacing w:before="60" w:after="60" w:line="200" w:lineRule="exact"/>
              <w:ind w:left="57" w:right="57"/>
              <w:jc w:val="right"/>
              <w:rPr>
                <w:bCs/>
                <w:i/>
                <w:sz w:val="16"/>
                <w:lang w:eastAsia="fr-CH" w:bidi="fr-CH"/>
              </w:rPr>
            </w:pPr>
            <w:r w:rsidRPr="005D1A1A">
              <w:rPr>
                <w:i/>
                <w:sz w:val="16"/>
              </w:rPr>
              <w:t>Valeur max (N/kN)</w:t>
            </w:r>
          </w:p>
        </w:tc>
      </w:tr>
      <w:tr w:rsidR="00730844" w:rsidRPr="005D1A1A" w:rsidTr="008F4B70">
        <w:tc>
          <w:tcPr>
            <w:tcW w:w="3071" w:type="dxa"/>
            <w:tcBorders>
              <w:top w:val="single" w:sz="12" w:space="0" w:color="auto"/>
            </w:tcBorders>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C1</w:t>
            </w:r>
          </w:p>
        </w:tc>
        <w:tc>
          <w:tcPr>
            <w:tcW w:w="2883" w:type="dxa"/>
            <w:tcBorders>
              <w:top w:val="single" w:sz="12" w:space="0" w:color="auto"/>
            </w:tcBorders>
            <w:shd w:val="clear" w:color="auto" w:fill="auto"/>
            <w:vAlign w:val="bottom"/>
            <w:hideMark/>
          </w:tcPr>
          <w:p w:rsidR="00730844" w:rsidRPr="005D1A1A" w:rsidRDefault="00730844" w:rsidP="00B8628A">
            <w:pPr>
              <w:suppressAutoHyphens w:val="0"/>
              <w:spacing w:before="60" w:after="60" w:line="220" w:lineRule="exact"/>
              <w:ind w:left="57" w:right="57"/>
              <w:jc w:val="right"/>
              <w:rPr>
                <w:bCs/>
                <w:sz w:val="18"/>
                <w:szCs w:val="18"/>
                <w:lang w:eastAsia="fr-CH" w:bidi="fr-CH"/>
              </w:rPr>
            </w:pPr>
            <w:r w:rsidRPr="005D1A1A">
              <w:rPr>
                <w:sz w:val="18"/>
              </w:rPr>
              <w:t>10,5</w:t>
            </w:r>
          </w:p>
        </w:tc>
      </w:tr>
      <w:tr w:rsidR="00730844" w:rsidRPr="005D1A1A" w:rsidTr="008F4B70">
        <w:tc>
          <w:tcPr>
            <w:tcW w:w="3071" w:type="dxa"/>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C2</w:t>
            </w:r>
          </w:p>
        </w:tc>
        <w:tc>
          <w:tcPr>
            <w:tcW w:w="2883" w:type="dxa"/>
            <w:shd w:val="clear" w:color="auto" w:fill="auto"/>
            <w:vAlign w:val="bottom"/>
            <w:hideMark/>
          </w:tcPr>
          <w:p w:rsidR="00730844" w:rsidRPr="005D1A1A" w:rsidRDefault="00730844" w:rsidP="00B8628A">
            <w:pPr>
              <w:suppressAutoHyphens w:val="0"/>
              <w:spacing w:before="60" w:after="60" w:line="220" w:lineRule="exact"/>
              <w:ind w:left="57" w:right="57"/>
              <w:jc w:val="right"/>
              <w:rPr>
                <w:bCs/>
                <w:sz w:val="18"/>
                <w:szCs w:val="18"/>
                <w:lang w:eastAsia="fr-CH" w:bidi="fr-CH"/>
              </w:rPr>
            </w:pPr>
            <w:r w:rsidRPr="005D1A1A">
              <w:rPr>
                <w:sz w:val="18"/>
              </w:rPr>
              <w:t>9,0</w:t>
            </w:r>
          </w:p>
        </w:tc>
      </w:tr>
      <w:tr w:rsidR="00730844" w:rsidRPr="005D1A1A" w:rsidTr="008F4B70">
        <w:tc>
          <w:tcPr>
            <w:tcW w:w="3071" w:type="dxa"/>
            <w:tcBorders>
              <w:bottom w:val="single" w:sz="4" w:space="0" w:color="auto"/>
            </w:tcBorders>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C3</w:t>
            </w:r>
          </w:p>
        </w:tc>
        <w:tc>
          <w:tcPr>
            <w:tcW w:w="2883" w:type="dxa"/>
            <w:tcBorders>
              <w:bottom w:val="single" w:sz="4" w:space="0" w:color="auto"/>
            </w:tcBorders>
            <w:shd w:val="clear" w:color="auto" w:fill="auto"/>
            <w:vAlign w:val="bottom"/>
            <w:hideMark/>
          </w:tcPr>
          <w:p w:rsidR="00730844" w:rsidRPr="005D1A1A" w:rsidRDefault="00730844" w:rsidP="00B8628A">
            <w:pPr>
              <w:suppressAutoHyphens w:val="0"/>
              <w:spacing w:before="60" w:after="60" w:line="220" w:lineRule="exact"/>
              <w:ind w:left="57" w:right="57"/>
              <w:jc w:val="right"/>
              <w:rPr>
                <w:bCs/>
                <w:sz w:val="18"/>
                <w:szCs w:val="18"/>
                <w:lang w:eastAsia="fr-CH" w:bidi="fr-CH"/>
              </w:rPr>
            </w:pPr>
            <w:r w:rsidRPr="005D1A1A">
              <w:rPr>
                <w:sz w:val="18"/>
              </w:rPr>
              <w:t>6,5</w:t>
            </w:r>
          </w:p>
        </w:tc>
      </w:tr>
      <w:tr w:rsidR="00730844" w:rsidRPr="005D1A1A" w:rsidTr="008F4B70">
        <w:tc>
          <w:tcPr>
            <w:tcW w:w="5954" w:type="dxa"/>
            <w:gridSpan w:val="2"/>
            <w:tcBorders>
              <w:bottom w:val="single" w:sz="12" w:space="0" w:color="auto"/>
            </w:tcBorders>
            <w:shd w:val="clear" w:color="auto" w:fill="auto"/>
            <w:hideMark/>
          </w:tcPr>
          <w:p w:rsidR="00730844" w:rsidRPr="005D1A1A" w:rsidRDefault="00730844" w:rsidP="00B8628A">
            <w:pPr>
              <w:suppressAutoHyphens w:val="0"/>
              <w:spacing w:before="60" w:after="60" w:line="220" w:lineRule="exact"/>
              <w:ind w:left="57" w:right="57"/>
              <w:rPr>
                <w:bCs/>
                <w:sz w:val="18"/>
                <w:szCs w:val="18"/>
                <w:lang w:eastAsia="fr-CH" w:bidi="fr-CH"/>
              </w:rPr>
            </w:pPr>
            <w:r w:rsidRPr="005D1A1A">
              <w:rPr>
                <w:sz w:val="18"/>
              </w:rPr>
              <w:t>Les limites ci-dessus doivent être accrues d</w:t>
            </w:r>
            <w:r>
              <w:rPr>
                <w:sz w:val="18"/>
              </w:rPr>
              <w:t>’</w:t>
            </w:r>
            <w:r w:rsidR="008F4B70">
              <w:rPr>
                <w:sz w:val="18"/>
              </w:rPr>
              <w:t xml:space="preserve">1 N/kN pour les pneumatiques pour </w:t>
            </w:r>
            <w:r w:rsidRPr="005D1A1A">
              <w:rPr>
                <w:sz w:val="18"/>
              </w:rPr>
              <w:t>conditions d</w:t>
            </w:r>
            <w:r>
              <w:rPr>
                <w:sz w:val="18"/>
              </w:rPr>
              <w:t>’</w:t>
            </w:r>
            <w:r w:rsidRPr="005D1A1A">
              <w:rPr>
                <w:sz w:val="18"/>
              </w:rPr>
              <w:t>enneigement extrêmes</w:t>
            </w:r>
            <w:r w:rsidR="008F4B70">
              <w:rPr>
                <w:sz w:val="18"/>
              </w:rPr>
              <w:t>.</w:t>
            </w:r>
          </w:p>
        </w:tc>
      </w:tr>
    </w:tbl>
    <w:p w:rsidR="005D4396" w:rsidRPr="005D4396" w:rsidRDefault="005D4396" w:rsidP="00EF646B">
      <w:pPr>
        <w:pStyle w:val="SingleTxtG"/>
        <w:keepNext/>
        <w:keepLines/>
        <w:spacing w:before="240"/>
        <w:ind w:left="2552" w:hanging="1418"/>
        <w:rPr>
          <w:lang w:bidi="fr-CH"/>
        </w:rPr>
      </w:pPr>
      <w:r w:rsidRPr="005D4396">
        <w:rPr>
          <w:lang w:bidi="fr-CH"/>
        </w:rPr>
        <w:t>3.22.2</w:t>
      </w:r>
      <w:r w:rsidRPr="005D4396">
        <w:rPr>
          <w:lang w:bidi="fr-CH"/>
        </w:rPr>
        <w:tab/>
        <w:t>Méthodes d’essai</w:t>
      </w:r>
    </w:p>
    <w:p w:rsidR="005D4396" w:rsidRPr="005D4396" w:rsidRDefault="005D4396" w:rsidP="005D4396">
      <w:pPr>
        <w:pStyle w:val="SingleTxtG"/>
        <w:ind w:left="2552" w:hanging="1418"/>
        <w:rPr>
          <w:lang w:bidi="fr-CH"/>
        </w:rPr>
      </w:pPr>
      <w:r w:rsidRPr="005D4396">
        <w:rPr>
          <w:lang w:bidi="fr-CH"/>
        </w:rPr>
        <w:tab/>
        <w:t>Les méthodes d’essai suivantes sont données en variante dans le présent Règlement. Le choix de la méthode à employer est laissé à l’opérateur. Pour chaque méthode, les mesurages d’essai doivent être convertis en une force agissant à l’interface pneumatique-tambour. Les paramètres mesurés sont les suivants :</w:t>
      </w:r>
    </w:p>
    <w:p w:rsidR="005D4396" w:rsidRPr="005D4396" w:rsidRDefault="005D4396" w:rsidP="005D4396">
      <w:pPr>
        <w:pStyle w:val="SingleTxtG"/>
        <w:ind w:left="3119" w:hanging="567"/>
        <w:rPr>
          <w:bCs/>
          <w:lang w:bidi="fr-CH"/>
        </w:rPr>
      </w:pPr>
      <w:r w:rsidRPr="005D4396">
        <w:rPr>
          <w:lang w:bidi="fr-CH"/>
        </w:rPr>
        <w:t>a)</w:t>
      </w:r>
      <w:r w:rsidRPr="005D4396">
        <w:rPr>
          <w:lang w:bidi="fr-CH"/>
        </w:rPr>
        <w:tab/>
        <w:t>Dans la méthode de la force : la force de réaction mesurée ou convertie au niveau de l’axe de la roue</w:t>
      </w:r>
      <w:r w:rsidRPr="000E5FB6">
        <w:rPr>
          <w:rStyle w:val="FootnoteReference"/>
        </w:rPr>
        <w:footnoteReference w:id="17"/>
      </w:r>
      <w:r w:rsidRPr="005D4396">
        <w:rPr>
          <w:lang w:bidi="fr-CH"/>
        </w:rPr>
        <w:t> ;</w:t>
      </w:r>
    </w:p>
    <w:p w:rsidR="005D4396" w:rsidRPr="005D4396" w:rsidRDefault="005D4396" w:rsidP="005D4396">
      <w:pPr>
        <w:pStyle w:val="SingleTxtG"/>
        <w:ind w:left="3119" w:hanging="567"/>
        <w:rPr>
          <w:bCs/>
          <w:lang w:bidi="fr-CH"/>
        </w:rPr>
      </w:pPr>
      <w:r w:rsidRPr="005D4396">
        <w:rPr>
          <w:lang w:bidi="fr-CH"/>
        </w:rPr>
        <w:t>b)</w:t>
      </w:r>
      <w:r w:rsidRPr="005D4396">
        <w:rPr>
          <w:lang w:bidi="fr-CH"/>
        </w:rPr>
        <w:tab/>
        <w:t>Dans la méthode du couple : le couple appliqué mesuré au niveau du tambour d’essai</w:t>
      </w:r>
      <w:r w:rsidRPr="000E5FB6">
        <w:rPr>
          <w:rStyle w:val="FootnoteReference"/>
        </w:rPr>
        <w:footnoteReference w:id="18"/>
      </w:r>
      <w:r w:rsidRPr="005D4396">
        <w:rPr>
          <w:lang w:bidi="fr-CH"/>
        </w:rPr>
        <w:t> ;</w:t>
      </w:r>
    </w:p>
    <w:p w:rsidR="005D4396" w:rsidRPr="005D4396" w:rsidRDefault="005D4396" w:rsidP="005D4396">
      <w:pPr>
        <w:pStyle w:val="SingleTxtG"/>
        <w:ind w:left="3119" w:hanging="567"/>
        <w:rPr>
          <w:bCs/>
          <w:vertAlign w:val="superscript"/>
          <w:lang w:bidi="fr-CH"/>
        </w:rPr>
      </w:pPr>
      <w:r w:rsidRPr="005D4396">
        <w:rPr>
          <w:lang w:bidi="fr-CH"/>
        </w:rPr>
        <w:t>c)</w:t>
      </w:r>
      <w:r w:rsidRPr="005D4396">
        <w:rPr>
          <w:lang w:bidi="fr-CH"/>
        </w:rPr>
        <w:tab/>
        <w:t>Dans la méthode de la décélération : le mesurage de la décélération de l’ensemble tambour d’essai et pneumatique-roue</w:t>
      </w:r>
      <w:r w:rsidRPr="005D4396">
        <w:rPr>
          <w:vertAlign w:val="superscript"/>
          <w:lang w:bidi="fr-CH"/>
        </w:rPr>
        <w:t>15</w:t>
      </w:r>
      <w:r w:rsidRPr="005D4396">
        <w:rPr>
          <w:lang w:bidi="fr-CH"/>
        </w:rPr>
        <w:t> ;</w:t>
      </w:r>
    </w:p>
    <w:p w:rsidR="005D4396" w:rsidRPr="005D4396" w:rsidRDefault="005D4396" w:rsidP="005D4396">
      <w:pPr>
        <w:pStyle w:val="SingleTxtG"/>
        <w:ind w:left="3119" w:hanging="567"/>
        <w:rPr>
          <w:bCs/>
          <w:vertAlign w:val="superscript"/>
          <w:lang w:bidi="fr-CH"/>
        </w:rPr>
      </w:pPr>
      <w:r w:rsidRPr="005D4396">
        <w:rPr>
          <w:lang w:bidi="fr-CH"/>
        </w:rPr>
        <w:t>d)</w:t>
      </w:r>
      <w:r w:rsidRPr="005D4396">
        <w:rPr>
          <w:lang w:bidi="fr-CH"/>
        </w:rPr>
        <w:tab/>
        <w:t>Dans la méthode de la puissance : le mesurage de la puissance absorbée au niveau du tambour d’essai</w:t>
      </w:r>
      <w:r w:rsidRPr="005D4396">
        <w:rPr>
          <w:vertAlign w:val="superscript"/>
          <w:lang w:bidi="fr-CH"/>
        </w:rPr>
        <w:t>15</w:t>
      </w:r>
      <w:r w:rsidRPr="005D4396">
        <w:rPr>
          <w:lang w:bidi="fr-CH"/>
        </w:rPr>
        <w:t>.</w:t>
      </w:r>
    </w:p>
    <w:p w:rsidR="005D4396" w:rsidRPr="005D4396" w:rsidRDefault="005D4396" w:rsidP="005D4396">
      <w:pPr>
        <w:pStyle w:val="SingleTxtG"/>
        <w:keepNext/>
        <w:keepLines/>
        <w:ind w:left="2552" w:hanging="1418"/>
        <w:rPr>
          <w:lang w:bidi="fr-CH"/>
        </w:rPr>
      </w:pPr>
      <w:r w:rsidRPr="005D4396">
        <w:rPr>
          <w:lang w:bidi="fr-CH"/>
        </w:rPr>
        <w:t>3.22.3</w:t>
      </w:r>
      <w:r w:rsidRPr="005D4396">
        <w:rPr>
          <w:lang w:bidi="fr-CH"/>
        </w:rPr>
        <w:tab/>
        <w:t>Équipement d’essai</w:t>
      </w:r>
    </w:p>
    <w:p w:rsidR="005D4396" w:rsidRPr="005D4396" w:rsidRDefault="005D4396" w:rsidP="005D4396">
      <w:pPr>
        <w:pStyle w:val="SingleTxtG"/>
        <w:keepNext/>
        <w:keepLines/>
        <w:ind w:left="2552" w:hanging="1418"/>
        <w:rPr>
          <w:bCs/>
          <w:lang w:bidi="fr-CH"/>
        </w:rPr>
      </w:pPr>
      <w:r w:rsidRPr="005D4396">
        <w:rPr>
          <w:lang w:bidi="fr-CH"/>
        </w:rPr>
        <w:t>3.22.3.1</w:t>
      </w:r>
      <w:r w:rsidRPr="005D4396">
        <w:rPr>
          <w:lang w:bidi="fr-CH"/>
        </w:rPr>
        <w:tab/>
        <w:t>Spécifications relatives au tambour</w:t>
      </w:r>
    </w:p>
    <w:p w:rsidR="005D4396" w:rsidRPr="005D4396" w:rsidRDefault="005D4396" w:rsidP="005D4396">
      <w:pPr>
        <w:pStyle w:val="SingleTxtG"/>
        <w:keepNext/>
        <w:keepLines/>
        <w:ind w:left="2552" w:hanging="1418"/>
        <w:rPr>
          <w:bCs/>
          <w:lang w:bidi="fr-CH"/>
        </w:rPr>
      </w:pPr>
      <w:r w:rsidRPr="005D4396">
        <w:rPr>
          <w:lang w:bidi="fr-CH"/>
        </w:rPr>
        <w:t>3.22.3.1.1</w:t>
      </w:r>
      <w:r w:rsidRPr="005D4396">
        <w:rPr>
          <w:lang w:bidi="fr-CH"/>
        </w:rPr>
        <w:tab/>
        <w:t>Diamètre</w:t>
      </w:r>
    </w:p>
    <w:p w:rsidR="005D4396" w:rsidRPr="005D4396" w:rsidRDefault="005D4396" w:rsidP="005D4396">
      <w:pPr>
        <w:pStyle w:val="SingleTxtG"/>
        <w:ind w:left="2552" w:hanging="1418"/>
        <w:rPr>
          <w:bCs/>
          <w:lang w:bidi="fr-CH"/>
        </w:rPr>
      </w:pPr>
      <w:r w:rsidRPr="005D4396">
        <w:rPr>
          <w:lang w:bidi="fr-CH"/>
        </w:rPr>
        <w:tab/>
        <w:t>Le dynamomètre d’essai doit comporter un volant cylindrique (tambour) d’un diamètre d’au moins 1,7 m.</w:t>
      </w:r>
    </w:p>
    <w:p w:rsidR="005D4396" w:rsidRPr="005D4396" w:rsidRDefault="005D4396" w:rsidP="005D4396">
      <w:pPr>
        <w:pStyle w:val="SingleTxtG"/>
        <w:ind w:left="2552" w:hanging="1418"/>
        <w:rPr>
          <w:bCs/>
          <w:lang w:bidi="fr-CH"/>
        </w:rPr>
      </w:pPr>
      <w:r w:rsidRPr="005D4396">
        <w:rPr>
          <w:lang w:bidi="fr-CH"/>
        </w:rPr>
        <w:tab/>
        <w:t>Les valeurs de F</w:t>
      </w:r>
      <w:r w:rsidRPr="005D4396">
        <w:rPr>
          <w:vertAlign w:val="subscript"/>
          <w:lang w:bidi="fr-CH"/>
        </w:rPr>
        <w:t>r</w:t>
      </w:r>
      <w:r w:rsidRPr="005D4396">
        <w:rPr>
          <w:lang w:bidi="fr-CH"/>
        </w:rPr>
        <w:t xml:space="preserve"> et de C</w:t>
      </w:r>
      <w:r w:rsidRPr="005D4396">
        <w:rPr>
          <w:vertAlign w:val="subscript"/>
          <w:lang w:bidi="fr-CH"/>
        </w:rPr>
        <w:t>r</w:t>
      </w:r>
      <w:r w:rsidRPr="005D4396">
        <w:rPr>
          <w:lang w:bidi="fr-CH"/>
        </w:rPr>
        <w:t xml:space="preserve"> doivent être exprimées par rapport à un diamètre de tambour de 2,0 m. En cas d’utilisation d’un tambour d’un diamètre différent de 2,0 m, un ajustement de corrélation doit être opéré conformément au paragraphe 3.22.7.3.</w:t>
      </w:r>
    </w:p>
    <w:p w:rsidR="005D4396" w:rsidRPr="005D4396" w:rsidRDefault="005D4396" w:rsidP="005D4396">
      <w:pPr>
        <w:pStyle w:val="SingleTxtG"/>
        <w:keepNext/>
        <w:keepLines/>
        <w:ind w:left="2552" w:hanging="1418"/>
        <w:rPr>
          <w:lang w:bidi="fr-CH"/>
        </w:rPr>
      </w:pPr>
      <w:r w:rsidRPr="005D4396">
        <w:rPr>
          <w:lang w:bidi="fr-CH"/>
        </w:rPr>
        <w:t>3.22.3.1.2</w:t>
      </w:r>
      <w:r w:rsidRPr="005D4396">
        <w:rPr>
          <w:lang w:bidi="fr-CH"/>
        </w:rPr>
        <w:tab/>
        <w:t>Surface</w:t>
      </w:r>
    </w:p>
    <w:p w:rsidR="005D4396" w:rsidRPr="005D4396" w:rsidRDefault="005D4396" w:rsidP="005D4396">
      <w:pPr>
        <w:pStyle w:val="SingleTxtG"/>
        <w:ind w:left="2552" w:hanging="1418"/>
        <w:rPr>
          <w:bCs/>
          <w:lang w:bidi="fr-CH"/>
        </w:rPr>
      </w:pPr>
      <w:r w:rsidRPr="005D4396">
        <w:rPr>
          <w:lang w:bidi="fr-CH"/>
        </w:rPr>
        <w:tab/>
        <w:t>La surface du tambour doit être en acier lisse. De manière optionnelle, afin d’améliorer l’exactitude du mesurage sous charge minimale, il peut également être utilisé une surface texturée qui doit être maintenue propre.</w:t>
      </w:r>
    </w:p>
    <w:p w:rsidR="005D4396" w:rsidRPr="005D4396" w:rsidRDefault="005D4396" w:rsidP="005D4396">
      <w:pPr>
        <w:pStyle w:val="SingleTxtG"/>
        <w:ind w:left="2552" w:hanging="1418"/>
        <w:rPr>
          <w:bCs/>
          <w:lang w:bidi="fr-CH"/>
        </w:rPr>
      </w:pPr>
      <w:r w:rsidRPr="005D4396">
        <w:rPr>
          <w:lang w:bidi="fr-CH"/>
        </w:rPr>
        <w:lastRenderedPageBreak/>
        <w:tab/>
        <w:t>Les valeurs de F</w:t>
      </w:r>
      <w:r w:rsidRPr="005D4396">
        <w:rPr>
          <w:vertAlign w:val="subscript"/>
          <w:lang w:bidi="fr-CH"/>
        </w:rPr>
        <w:t>r</w:t>
      </w:r>
      <w:r w:rsidRPr="005D4396">
        <w:rPr>
          <w:lang w:bidi="fr-CH"/>
        </w:rPr>
        <w:t xml:space="preserve"> et de C</w:t>
      </w:r>
      <w:r w:rsidRPr="005D4396">
        <w:rPr>
          <w:vertAlign w:val="subscript"/>
          <w:lang w:bidi="fr-CH"/>
        </w:rPr>
        <w:t>r</w:t>
      </w:r>
      <w:r w:rsidRPr="005D4396">
        <w:rPr>
          <w:lang w:bidi="fr-CH"/>
        </w:rPr>
        <w:t xml:space="preserve"> doivent être exprimées par rapport à une surface de tambour « lisse ». En cas d’utilisation d’une surface de ta</w:t>
      </w:r>
      <w:r w:rsidR="002F7125">
        <w:rPr>
          <w:lang w:bidi="fr-CH"/>
        </w:rPr>
        <w:t>mbour texturée, voir paragraphe </w:t>
      </w:r>
      <w:r w:rsidRPr="005D4396">
        <w:rPr>
          <w:lang w:bidi="fr-CH"/>
        </w:rPr>
        <w:t>7 de l’annexe</w:t>
      </w:r>
      <w:r w:rsidR="002F7125">
        <w:rPr>
          <w:lang w:bidi="fr-CH"/>
        </w:rPr>
        <w:t> </w:t>
      </w:r>
      <w:r w:rsidRPr="005D4396">
        <w:rPr>
          <w:lang w:bidi="fr-CH"/>
        </w:rPr>
        <w:t>8.</w:t>
      </w:r>
    </w:p>
    <w:p w:rsidR="005D4396" w:rsidRPr="005D4396" w:rsidRDefault="005D4396" w:rsidP="005D4396">
      <w:pPr>
        <w:pStyle w:val="SingleTxtG"/>
        <w:keepNext/>
        <w:keepLines/>
        <w:ind w:left="2552" w:hanging="1418"/>
        <w:rPr>
          <w:lang w:bidi="fr-CH"/>
        </w:rPr>
      </w:pPr>
      <w:r w:rsidRPr="005D4396">
        <w:rPr>
          <w:lang w:bidi="fr-CH"/>
        </w:rPr>
        <w:t>3.22.3.1.3</w:t>
      </w:r>
      <w:r w:rsidRPr="005D4396">
        <w:rPr>
          <w:lang w:bidi="fr-CH"/>
        </w:rPr>
        <w:tab/>
        <w:t>Largeur</w:t>
      </w:r>
    </w:p>
    <w:p w:rsidR="005D4396" w:rsidRPr="005D4396" w:rsidRDefault="005D4396" w:rsidP="005D4396">
      <w:pPr>
        <w:pStyle w:val="SingleTxtG"/>
        <w:ind w:left="2552" w:hanging="1418"/>
        <w:rPr>
          <w:lang w:bidi="fr-CH"/>
        </w:rPr>
      </w:pPr>
      <w:r w:rsidRPr="005D4396">
        <w:rPr>
          <w:lang w:bidi="fr-CH"/>
        </w:rPr>
        <w:tab/>
        <w:t>La largeur de la surface d’essai du tambour doit être supérieure à la largeur de l’aire de contact du pneumatique d’essai.</w:t>
      </w:r>
    </w:p>
    <w:p w:rsidR="005D4396" w:rsidRPr="005D4396" w:rsidRDefault="005D4396" w:rsidP="005D4396">
      <w:pPr>
        <w:pStyle w:val="SingleTxtG"/>
        <w:keepNext/>
        <w:keepLines/>
        <w:ind w:left="2552" w:hanging="1418"/>
        <w:rPr>
          <w:lang w:bidi="fr-CH"/>
        </w:rPr>
      </w:pPr>
      <w:r w:rsidRPr="005D4396">
        <w:rPr>
          <w:lang w:bidi="fr-CH"/>
        </w:rPr>
        <w:t>3.22.3.2</w:t>
      </w:r>
      <w:r w:rsidRPr="005D4396">
        <w:rPr>
          <w:lang w:bidi="fr-CH"/>
        </w:rPr>
        <w:tab/>
        <w:t>Jante de mesure (voir l’annexe</w:t>
      </w:r>
      <w:r w:rsidR="002F7125">
        <w:rPr>
          <w:lang w:bidi="fr-CH"/>
        </w:rPr>
        <w:t> </w:t>
      </w:r>
      <w:r w:rsidRPr="005D4396">
        <w:rPr>
          <w:lang w:bidi="fr-CH"/>
        </w:rPr>
        <w:t>9)</w:t>
      </w:r>
    </w:p>
    <w:p w:rsidR="005D4396" w:rsidRPr="005D4396" w:rsidRDefault="005D4396" w:rsidP="005D4396">
      <w:pPr>
        <w:pStyle w:val="SingleTxtG"/>
        <w:ind w:left="2552" w:hanging="1418"/>
        <w:rPr>
          <w:bCs/>
          <w:lang w:bidi="fr-CH"/>
        </w:rPr>
      </w:pPr>
      <w:r w:rsidRPr="005D4396">
        <w:rPr>
          <w:lang w:bidi="fr-CH"/>
        </w:rPr>
        <w:tab/>
        <w:t>Le pneumatique doit être monté sur une jante de mesure en acier ou en alliage léger, comme suit :</w:t>
      </w:r>
    </w:p>
    <w:p w:rsidR="005D4396" w:rsidRPr="005D4396" w:rsidRDefault="005D4396" w:rsidP="005D4396">
      <w:pPr>
        <w:pStyle w:val="SingleTxtG"/>
        <w:ind w:left="3119" w:hanging="567"/>
        <w:rPr>
          <w:bCs/>
          <w:lang w:bidi="fr-CH"/>
        </w:rPr>
      </w:pPr>
      <w:r w:rsidRPr="005D4396">
        <w:rPr>
          <w:lang w:bidi="fr-CH"/>
        </w:rPr>
        <w:t>a)</w:t>
      </w:r>
      <w:r w:rsidRPr="005D4396">
        <w:rPr>
          <w:lang w:bidi="fr-CH"/>
        </w:rPr>
        <w:tab/>
        <w:t xml:space="preserve">Pour les pneumatiques de la classe C1, la largeur de jante doit être </w:t>
      </w:r>
      <w:r w:rsidR="002F7125">
        <w:rPr>
          <w:lang w:bidi="fr-CH"/>
        </w:rPr>
        <w:t>celle définie dans la norme ISO </w:t>
      </w:r>
      <w:r w:rsidRPr="005D4396">
        <w:rPr>
          <w:lang w:bidi="fr-CH"/>
        </w:rPr>
        <w:t>4000-1:2010 ;</w:t>
      </w:r>
    </w:p>
    <w:p w:rsidR="005D4396" w:rsidRPr="005D4396" w:rsidRDefault="005D4396" w:rsidP="005D4396">
      <w:pPr>
        <w:pStyle w:val="SingleTxtG"/>
        <w:ind w:left="3119" w:hanging="567"/>
        <w:rPr>
          <w:bCs/>
          <w:lang w:bidi="fr-CH"/>
        </w:rPr>
      </w:pPr>
      <w:r w:rsidRPr="005D4396">
        <w:rPr>
          <w:lang w:bidi="fr-CH"/>
        </w:rPr>
        <w:t>b)</w:t>
      </w:r>
      <w:r w:rsidRPr="005D4396">
        <w:rPr>
          <w:lang w:bidi="fr-CH"/>
        </w:rPr>
        <w:tab/>
        <w:t>Pour les pneumatiques des classes C2 et C3, la largeur de jante doit être celle définie dans la norme ISO</w:t>
      </w:r>
      <w:r w:rsidR="002F7125">
        <w:rPr>
          <w:lang w:bidi="fr-CH"/>
        </w:rPr>
        <w:t> </w:t>
      </w:r>
      <w:r w:rsidRPr="005D4396">
        <w:rPr>
          <w:lang w:bidi="fr-CH"/>
        </w:rPr>
        <w:t>4209-1:2001.</w:t>
      </w:r>
    </w:p>
    <w:p w:rsidR="005D4396" w:rsidRPr="005D4396" w:rsidRDefault="005D4396" w:rsidP="005D4396">
      <w:pPr>
        <w:pStyle w:val="SingleTxtG"/>
        <w:ind w:left="2552" w:hanging="1418"/>
        <w:rPr>
          <w:lang w:bidi="fr-CH"/>
        </w:rPr>
      </w:pPr>
      <w:r w:rsidRPr="005D4396">
        <w:rPr>
          <w:lang w:bidi="fr-CH"/>
        </w:rPr>
        <w:tab/>
        <w:t>Lorsque la largeur n’est pas définie dans les normes ISO susmentionnées, on peut utiliser la largeur de jante définie par l’une des organisations de normalisation, comme il est spécifié à l’annexe 7.</w:t>
      </w:r>
    </w:p>
    <w:p w:rsidR="005D4396" w:rsidRPr="005D4396" w:rsidRDefault="005D4396" w:rsidP="005D4396">
      <w:pPr>
        <w:pStyle w:val="SingleTxtG"/>
        <w:ind w:left="2552" w:hanging="1418"/>
        <w:rPr>
          <w:lang w:bidi="fr-CH"/>
        </w:rPr>
      </w:pPr>
      <w:r w:rsidRPr="005D4396">
        <w:rPr>
          <w:lang w:bidi="fr-CH"/>
        </w:rPr>
        <w:t>3.22.3.3</w:t>
      </w:r>
      <w:r w:rsidRPr="005D4396">
        <w:rPr>
          <w:lang w:bidi="fr-CH"/>
        </w:rPr>
        <w:tab/>
        <w:t>Exactitude sur la charge, le positionnement angulaire, le réglage et l’appareillage</w:t>
      </w:r>
    </w:p>
    <w:p w:rsidR="005D4396" w:rsidRPr="005D4396" w:rsidRDefault="005D4396" w:rsidP="005D4396">
      <w:pPr>
        <w:pStyle w:val="SingleTxtG"/>
        <w:ind w:left="2552" w:hanging="1418"/>
        <w:rPr>
          <w:lang w:bidi="fr-CH"/>
        </w:rPr>
      </w:pPr>
      <w:r w:rsidRPr="005D4396">
        <w:rPr>
          <w:lang w:bidi="fr-CH"/>
        </w:rPr>
        <w:tab/>
        <w:t>Le mesurage de ces paramètres doit être d’une exactitude et d’une fidélité suffisantes pour fournir les résultats d’essai requis. Les valeurs spécifiques respectives sont données dans l’annexe</w:t>
      </w:r>
      <w:r w:rsidR="002F7125">
        <w:rPr>
          <w:lang w:bidi="fr-CH"/>
        </w:rPr>
        <w:t> </w:t>
      </w:r>
      <w:r w:rsidRPr="005D4396">
        <w:rPr>
          <w:lang w:bidi="fr-CH"/>
        </w:rPr>
        <w:t>8.</w:t>
      </w:r>
    </w:p>
    <w:p w:rsidR="005D4396" w:rsidRPr="005D4396" w:rsidRDefault="005D4396" w:rsidP="005D4396">
      <w:pPr>
        <w:pStyle w:val="SingleTxtG"/>
        <w:keepNext/>
        <w:keepLines/>
        <w:ind w:left="2552" w:hanging="1418"/>
        <w:rPr>
          <w:lang w:bidi="fr-CH"/>
        </w:rPr>
      </w:pPr>
      <w:r w:rsidRPr="005D4396">
        <w:rPr>
          <w:lang w:bidi="fr-CH"/>
        </w:rPr>
        <w:t>3.22.3.4</w:t>
      </w:r>
      <w:r w:rsidRPr="005D4396">
        <w:rPr>
          <w:lang w:bidi="fr-CH"/>
        </w:rPr>
        <w:tab/>
        <w:t>Environnement thermique</w:t>
      </w:r>
    </w:p>
    <w:p w:rsidR="005D4396" w:rsidRPr="005D4396" w:rsidRDefault="005D4396" w:rsidP="005D4396">
      <w:pPr>
        <w:pStyle w:val="SingleTxtG"/>
        <w:keepNext/>
        <w:keepLines/>
        <w:ind w:left="2552" w:hanging="1418"/>
        <w:rPr>
          <w:lang w:bidi="fr-CH"/>
        </w:rPr>
      </w:pPr>
      <w:r w:rsidRPr="005D4396">
        <w:rPr>
          <w:lang w:bidi="fr-CH"/>
        </w:rPr>
        <w:t>3.22.3.4.1</w:t>
      </w:r>
      <w:r w:rsidRPr="005D4396">
        <w:rPr>
          <w:lang w:bidi="fr-CH"/>
        </w:rPr>
        <w:tab/>
        <w:t>Conditions de référence</w:t>
      </w:r>
    </w:p>
    <w:p w:rsidR="005D4396" w:rsidRPr="005D4396" w:rsidRDefault="005D4396" w:rsidP="005D4396">
      <w:pPr>
        <w:pStyle w:val="SingleTxtG"/>
        <w:ind w:left="2552" w:hanging="1418"/>
        <w:rPr>
          <w:lang w:bidi="fr-CH"/>
        </w:rPr>
      </w:pPr>
      <w:r w:rsidRPr="005D4396">
        <w:rPr>
          <w:lang w:bidi="fr-CH"/>
        </w:rPr>
        <w:tab/>
        <w:t>La température ambiante de référence, mesurée à une distance d’au moins 0,15 m et d’au plus 1 m du flanc du pneumatique, doit être de 25 °C.</w:t>
      </w:r>
    </w:p>
    <w:p w:rsidR="005D4396" w:rsidRPr="005D4396" w:rsidRDefault="005D4396" w:rsidP="005D4396">
      <w:pPr>
        <w:pStyle w:val="SingleTxtG"/>
        <w:keepNext/>
        <w:keepLines/>
        <w:ind w:left="2552" w:hanging="1418"/>
        <w:rPr>
          <w:lang w:bidi="fr-CH"/>
        </w:rPr>
      </w:pPr>
      <w:r w:rsidRPr="005D4396">
        <w:rPr>
          <w:lang w:bidi="fr-CH"/>
        </w:rPr>
        <w:t>3.22.3.4.2</w:t>
      </w:r>
      <w:r w:rsidRPr="005D4396">
        <w:rPr>
          <w:lang w:bidi="fr-CH"/>
        </w:rPr>
        <w:tab/>
        <w:t>Autres conditions</w:t>
      </w:r>
    </w:p>
    <w:p w:rsidR="005D4396" w:rsidRPr="005D4396" w:rsidRDefault="005D4396" w:rsidP="005D4396">
      <w:pPr>
        <w:pStyle w:val="SingleTxtG"/>
        <w:ind w:left="2552" w:hanging="1418"/>
        <w:rPr>
          <w:lang w:bidi="fr-CH"/>
        </w:rPr>
      </w:pPr>
      <w:r w:rsidRPr="005D4396">
        <w:rPr>
          <w:lang w:bidi="fr-CH"/>
        </w:rPr>
        <w:tab/>
        <w:t>Si la température ambiante d’essai est différente de la température ambiante de référence, la mesure de la résistance au roulement doit être corrigée au niveau de la température ambiante de référence conformément au paragraphe 3.22.7.2 de la présente annexe.</w:t>
      </w:r>
    </w:p>
    <w:p w:rsidR="005D4396" w:rsidRPr="005D4396" w:rsidRDefault="005D4396" w:rsidP="005D4396">
      <w:pPr>
        <w:pStyle w:val="SingleTxtG"/>
        <w:keepNext/>
        <w:keepLines/>
        <w:ind w:left="2552" w:hanging="1418"/>
        <w:rPr>
          <w:lang w:bidi="fr-CH"/>
        </w:rPr>
      </w:pPr>
      <w:r w:rsidRPr="005D4396">
        <w:rPr>
          <w:lang w:bidi="fr-CH"/>
        </w:rPr>
        <w:t>3.22.3.4.3</w:t>
      </w:r>
      <w:r w:rsidRPr="005D4396">
        <w:rPr>
          <w:lang w:bidi="fr-CH"/>
        </w:rPr>
        <w:tab/>
        <w:t>Température de la surface du tambour</w:t>
      </w:r>
    </w:p>
    <w:p w:rsidR="005D4396" w:rsidRPr="005D4396" w:rsidRDefault="005D4396" w:rsidP="005D4396">
      <w:pPr>
        <w:pStyle w:val="SingleTxtG"/>
        <w:ind w:left="2552" w:hanging="1418"/>
        <w:rPr>
          <w:lang w:bidi="fr-CH"/>
        </w:rPr>
      </w:pPr>
      <w:r w:rsidRPr="005D4396">
        <w:rPr>
          <w:lang w:bidi="fr-CH"/>
        </w:rPr>
        <w:tab/>
        <w:t>Il convient de prendre des précautions pour que la température de la surface du tambour d’essai soit la même que la température ambiante au début de l’essai.</w:t>
      </w:r>
    </w:p>
    <w:p w:rsidR="005D4396" w:rsidRPr="005D4396" w:rsidRDefault="005D4396" w:rsidP="005D4396">
      <w:pPr>
        <w:pStyle w:val="SingleTxtG"/>
        <w:keepNext/>
        <w:keepLines/>
        <w:ind w:left="2552" w:hanging="1418"/>
        <w:rPr>
          <w:lang w:bidi="fr-CH"/>
        </w:rPr>
      </w:pPr>
      <w:r w:rsidRPr="005D4396">
        <w:rPr>
          <w:lang w:bidi="fr-CH"/>
        </w:rPr>
        <w:t>3.22.4</w:t>
      </w:r>
      <w:r w:rsidRPr="005D4396">
        <w:rPr>
          <w:lang w:bidi="fr-CH"/>
        </w:rPr>
        <w:tab/>
        <w:t>Conditions d’essai</w:t>
      </w:r>
    </w:p>
    <w:p w:rsidR="005D4396" w:rsidRPr="005D4396" w:rsidRDefault="005D4396" w:rsidP="005D4396">
      <w:pPr>
        <w:pStyle w:val="SingleTxtG"/>
        <w:keepNext/>
        <w:keepLines/>
        <w:ind w:left="2552" w:hanging="1418"/>
        <w:rPr>
          <w:lang w:bidi="fr-CH"/>
        </w:rPr>
      </w:pPr>
      <w:r w:rsidRPr="005D4396">
        <w:rPr>
          <w:lang w:bidi="fr-CH"/>
        </w:rPr>
        <w:t>3.22.4.1</w:t>
      </w:r>
      <w:r w:rsidRPr="005D4396">
        <w:rPr>
          <w:lang w:bidi="fr-CH"/>
        </w:rPr>
        <w:tab/>
        <w:t>Généralités</w:t>
      </w:r>
    </w:p>
    <w:p w:rsidR="005D4396" w:rsidRPr="005D4396" w:rsidRDefault="005D4396" w:rsidP="005D4396">
      <w:pPr>
        <w:pStyle w:val="SingleTxtG"/>
        <w:ind w:left="2552" w:hanging="1418"/>
        <w:rPr>
          <w:bCs/>
          <w:lang w:bidi="fr-CH"/>
        </w:rPr>
      </w:pPr>
      <w:r w:rsidRPr="005D4396">
        <w:rPr>
          <w:lang w:bidi="fr-CH"/>
        </w:rPr>
        <w:tab/>
        <w:t>L’essai consiste à mesurer la résistance au roulement d’un pneumatique gonflé, dont la pression de gonflage augmente librement, c’est-à-dire la « pression de gonflage évoluant librement ».</w:t>
      </w:r>
    </w:p>
    <w:p w:rsidR="005D4396" w:rsidRPr="005D4396" w:rsidRDefault="005D4396" w:rsidP="005D4396">
      <w:pPr>
        <w:pStyle w:val="SingleTxtG"/>
        <w:keepNext/>
        <w:keepLines/>
        <w:ind w:left="2552" w:hanging="1418"/>
        <w:rPr>
          <w:lang w:bidi="fr-CH"/>
        </w:rPr>
      </w:pPr>
      <w:r w:rsidRPr="005D4396">
        <w:rPr>
          <w:lang w:bidi="fr-CH"/>
        </w:rPr>
        <w:t>3.22.4.2</w:t>
      </w:r>
      <w:r w:rsidRPr="005D4396">
        <w:rPr>
          <w:lang w:bidi="fr-CH"/>
        </w:rPr>
        <w:tab/>
        <w:t>Vitesses d’essai</w:t>
      </w:r>
    </w:p>
    <w:p w:rsidR="00730844" w:rsidRDefault="005D4396" w:rsidP="005D4396">
      <w:pPr>
        <w:pStyle w:val="SingleTxtG"/>
        <w:ind w:left="2552" w:hanging="1418"/>
        <w:rPr>
          <w:lang w:bidi="fr-CH"/>
        </w:rPr>
      </w:pPr>
      <w:r w:rsidRPr="005D4396">
        <w:rPr>
          <w:lang w:bidi="fr-CH"/>
        </w:rPr>
        <w:tab/>
        <w:t>La valeur doit être obtenue à la vitesse de t</w:t>
      </w:r>
      <w:r w:rsidR="0035437F">
        <w:rPr>
          <w:lang w:bidi="fr-CH"/>
        </w:rPr>
        <w:t>ambour indiquée dans le tableau </w:t>
      </w:r>
      <w:r w:rsidRPr="005D4396">
        <w:rPr>
          <w:lang w:bidi="fr-CH"/>
        </w:rPr>
        <w:t>2.</w:t>
      </w:r>
    </w:p>
    <w:p w:rsidR="000A737A" w:rsidRPr="00EF26B6" w:rsidRDefault="000A737A" w:rsidP="000A737A">
      <w:pPr>
        <w:pStyle w:val="H23G"/>
        <w:rPr>
          <w:lang w:bidi="fr-CH"/>
        </w:rPr>
      </w:pPr>
      <w:r>
        <w:rPr>
          <w:lang w:bidi="fr-CH"/>
        </w:rPr>
        <w:lastRenderedPageBreak/>
        <w:tab/>
      </w:r>
      <w:r>
        <w:rPr>
          <w:lang w:bidi="fr-CH"/>
        </w:rPr>
        <w:tab/>
      </w:r>
      <w:r w:rsidRPr="000A737A">
        <w:rPr>
          <w:b w:val="0"/>
          <w:lang w:bidi="fr-CH"/>
        </w:rPr>
        <w:t xml:space="preserve">Tableau 2 </w:t>
      </w:r>
      <w:r w:rsidRPr="000A737A">
        <w:rPr>
          <w:lang w:bidi="fr-CH"/>
        </w:rPr>
        <w:br/>
      </w:r>
      <w:r w:rsidRPr="00EF26B6">
        <w:rPr>
          <w:lang w:bidi="fr-CH"/>
        </w:rPr>
        <w:t>Vitesses d</w:t>
      </w:r>
      <w:r>
        <w:rPr>
          <w:lang w:bidi="fr-CH"/>
        </w:rPr>
        <w:t>’</w:t>
      </w:r>
      <w:r w:rsidRPr="00EF26B6">
        <w:rPr>
          <w:lang w:bidi="fr-CH"/>
        </w:rPr>
        <w:t>essai (en km/h)</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4"/>
        <w:gridCol w:w="946"/>
        <w:gridCol w:w="946"/>
        <w:gridCol w:w="1932"/>
        <w:gridCol w:w="1933"/>
      </w:tblGrid>
      <w:tr w:rsidR="000A737A" w:rsidRPr="00EF26B6" w:rsidTr="002F7125">
        <w:trPr>
          <w:tblHeader/>
        </w:trPr>
        <w:tc>
          <w:tcPr>
            <w:tcW w:w="1614" w:type="dxa"/>
            <w:tcBorders>
              <w:bottom w:val="single" w:sz="12" w:space="0" w:color="auto"/>
            </w:tcBorders>
            <w:shd w:val="clear" w:color="auto" w:fill="auto"/>
            <w:vAlign w:val="bottom"/>
            <w:hideMark/>
          </w:tcPr>
          <w:p w:rsidR="000A737A" w:rsidRPr="00EF26B6" w:rsidRDefault="000A737A" w:rsidP="000A737A">
            <w:pPr>
              <w:keepNext/>
              <w:keepLines/>
              <w:spacing w:before="60" w:after="60" w:line="200" w:lineRule="exact"/>
              <w:ind w:left="57" w:right="57"/>
              <w:rPr>
                <w:bCs/>
                <w:i/>
                <w:sz w:val="16"/>
                <w:szCs w:val="16"/>
                <w:lang w:eastAsia="fr-CH" w:bidi="fr-CH"/>
              </w:rPr>
            </w:pPr>
            <w:r w:rsidRPr="00EF26B6">
              <w:rPr>
                <w:i/>
                <w:sz w:val="16"/>
                <w:szCs w:val="16"/>
              </w:rPr>
              <w:t>Classe de pneumatique</w:t>
            </w:r>
          </w:p>
        </w:tc>
        <w:tc>
          <w:tcPr>
            <w:tcW w:w="946" w:type="dxa"/>
            <w:tcBorders>
              <w:bottom w:val="single" w:sz="12" w:space="0" w:color="auto"/>
            </w:tcBorders>
            <w:shd w:val="clear" w:color="auto" w:fill="auto"/>
            <w:vAlign w:val="bottom"/>
            <w:hideMark/>
          </w:tcPr>
          <w:p w:rsidR="000A737A" w:rsidRPr="00EF26B6" w:rsidRDefault="000A737A" w:rsidP="002F7125">
            <w:pPr>
              <w:keepNext/>
              <w:keepLines/>
              <w:spacing w:before="60" w:after="60" w:line="200" w:lineRule="exact"/>
              <w:ind w:left="57" w:right="57"/>
              <w:jc w:val="right"/>
              <w:rPr>
                <w:rFonts w:eastAsia="MS Mincho"/>
                <w:bCs/>
                <w:i/>
                <w:sz w:val="16"/>
                <w:szCs w:val="16"/>
                <w:lang w:eastAsia="fr-CH" w:bidi="fr-CH"/>
              </w:rPr>
            </w:pPr>
            <w:r w:rsidRPr="00EF26B6">
              <w:rPr>
                <w:i/>
                <w:sz w:val="16"/>
                <w:szCs w:val="16"/>
              </w:rPr>
              <w:t>C1</w:t>
            </w:r>
          </w:p>
        </w:tc>
        <w:tc>
          <w:tcPr>
            <w:tcW w:w="946" w:type="dxa"/>
            <w:tcBorders>
              <w:bottom w:val="single" w:sz="12" w:space="0" w:color="auto"/>
            </w:tcBorders>
            <w:shd w:val="clear" w:color="auto" w:fill="auto"/>
            <w:vAlign w:val="bottom"/>
            <w:hideMark/>
          </w:tcPr>
          <w:p w:rsidR="000A737A" w:rsidRPr="00EF26B6" w:rsidRDefault="000A737A" w:rsidP="002F7125">
            <w:pPr>
              <w:keepNext/>
              <w:keepLines/>
              <w:spacing w:before="60" w:after="60" w:line="200" w:lineRule="exact"/>
              <w:ind w:left="57" w:right="57"/>
              <w:jc w:val="right"/>
              <w:rPr>
                <w:bCs/>
                <w:i/>
                <w:sz w:val="16"/>
                <w:szCs w:val="16"/>
                <w:lang w:eastAsia="fr-CH" w:bidi="fr-CH"/>
              </w:rPr>
            </w:pPr>
            <w:r w:rsidRPr="00EF26B6">
              <w:rPr>
                <w:i/>
                <w:sz w:val="16"/>
                <w:szCs w:val="16"/>
              </w:rPr>
              <w:t>C2 et C3</w:t>
            </w:r>
          </w:p>
        </w:tc>
        <w:tc>
          <w:tcPr>
            <w:tcW w:w="3865" w:type="dxa"/>
            <w:gridSpan w:val="2"/>
            <w:tcBorders>
              <w:bottom w:val="single" w:sz="12" w:space="0" w:color="auto"/>
            </w:tcBorders>
            <w:shd w:val="clear" w:color="auto" w:fill="auto"/>
            <w:vAlign w:val="bottom"/>
            <w:hideMark/>
          </w:tcPr>
          <w:p w:rsidR="000A737A" w:rsidRPr="00EF26B6" w:rsidRDefault="000A737A" w:rsidP="002F7125">
            <w:pPr>
              <w:keepNext/>
              <w:keepLines/>
              <w:spacing w:before="60" w:after="60" w:line="200" w:lineRule="exact"/>
              <w:ind w:left="57" w:right="57"/>
              <w:jc w:val="right"/>
              <w:rPr>
                <w:bCs/>
                <w:i/>
                <w:sz w:val="16"/>
                <w:szCs w:val="16"/>
                <w:lang w:eastAsia="fr-CH" w:bidi="fr-CH"/>
              </w:rPr>
            </w:pPr>
            <w:r w:rsidRPr="00EF26B6">
              <w:rPr>
                <w:i/>
                <w:sz w:val="16"/>
                <w:szCs w:val="16"/>
              </w:rPr>
              <w:t>C3</w:t>
            </w:r>
          </w:p>
        </w:tc>
      </w:tr>
      <w:tr w:rsidR="000A737A" w:rsidRPr="002F7125" w:rsidTr="002F7125">
        <w:tc>
          <w:tcPr>
            <w:tcW w:w="1614" w:type="dxa"/>
            <w:tcBorders>
              <w:top w:val="single" w:sz="12" w:space="0" w:color="auto"/>
            </w:tcBorders>
            <w:shd w:val="clear" w:color="auto" w:fill="auto"/>
            <w:hideMark/>
          </w:tcPr>
          <w:p w:rsidR="000A737A" w:rsidRPr="002F7125" w:rsidRDefault="000A737A" w:rsidP="000A737A">
            <w:pPr>
              <w:keepNext/>
              <w:keepLines/>
              <w:tabs>
                <w:tab w:val="left" w:pos="288"/>
                <w:tab w:val="left" w:pos="576"/>
                <w:tab w:val="left" w:pos="864"/>
                <w:tab w:val="left" w:pos="1152"/>
              </w:tabs>
              <w:spacing w:before="60" w:after="60" w:line="220" w:lineRule="exact"/>
              <w:ind w:left="57" w:right="57"/>
              <w:rPr>
                <w:bCs/>
                <w:sz w:val="18"/>
                <w:szCs w:val="18"/>
                <w:lang w:eastAsia="fr-CH" w:bidi="fr-CH"/>
              </w:rPr>
            </w:pPr>
            <w:r w:rsidRPr="002F7125">
              <w:rPr>
                <w:sz w:val="18"/>
                <w:szCs w:val="18"/>
              </w:rPr>
              <w:t>Indice de charge</w:t>
            </w:r>
          </w:p>
        </w:tc>
        <w:tc>
          <w:tcPr>
            <w:tcW w:w="946" w:type="dxa"/>
            <w:tcBorders>
              <w:top w:val="single" w:sz="12"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Tous</w:t>
            </w:r>
          </w:p>
        </w:tc>
        <w:tc>
          <w:tcPr>
            <w:tcW w:w="946" w:type="dxa"/>
            <w:tcBorders>
              <w:top w:val="single" w:sz="12"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sidRPr="002F7125">
              <w:rPr>
                <w:sz w:val="18"/>
                <w:szCs w:val="18"/>
              </w:rPr>
              <w:t>LI ≤ 121</w:t>
            </w:r>
          </w:p>
        </w:tc>
        <w:tc>
          <w:tcPr>
            <w:tcW w:w="3865" w:type="dxa"/>
            <w:gridSpan w:val="2"/>
            <w:tcBorders>
              <w:top w:val="single" w:sz="12"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sidRPr="002F7125">
              <w:rPr>
                <w:sz w:val="18"/>
                <w:szCs w:val="18"/>
              </w:rPr>
              <w:t>LI &gt; 121</w:t>
            </w:r>
          </w:p>
        </w:tc>
      </w:tr>
      <w:tr w:rsidR="000A737A" w:rsidRPr="002F7125" w:rsidTr="002F7125">
        <w:trPr>
          <w:trHeight w:val="408"/>
        </w:trPr>
        <w:tc>
          <w:tcPr>
            <w:tcW w:w="1614" w:type="dxa"/>
            <w:tcBorders>
              <w:bottom w:val="single" w:sz="4" w:space="0" w:color="auto"/>
            </w:tcBorders>
            <w:shd w:val="clear" w:color="auto" w:fill="auto"/>
            <w:hideMark/>
          </w:tcPr>
          <w:p w:rsidR="000A737A" w:rsidRPr="002F7125" w:rsidRDefault="000A737A" w:rsidP="000A737A">
            <w:pPr>
              <w:keepNext/>
              <w:keepLines/>
              <w:tabs>
                <w:tab w:val="left" w:pos="288"/>
                <w:tab w:val="left" w:pos="576"/>
                <w:tab w:val="left" w:pos="864"/>
                <w:tab w:val="left" w:pos="1152"/>
              </w:tabs>
              <w:spacing w:before="60" w:after="60" w:line="220" w:lineRule="exact"/>
              <w:ind w:left="57" w:right="57"/>
              <w:rPr>
                <w:bCs/>
                <w:sz w:val="18"/>
                <w:szCs w:val="18"/>
                <w:lang w:eastAsia="fr-CH" w:bidi="fr-CH"/>
              </w:rPr>
            </w:pPr>
            <w:r w:rsidRPr="002F7125">
              <w:rPr>
                <w:sz w:val="18"/>
                <w:szCs w:val="18"/>
              </w:rPr>
              <w:t>Code de vitesse</w:t>
            </w:r>
          </w:p>
        </w:tc>
        <w:tc>
          <w:tcPr>
            <w:tcW w:w="946" w:type="dxa"/>
            <w:tcBorders>
              <w:bottom w:val="single" w:sz="4"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Tous</w:t>
            </w:r>
          </w:p>
        </w:tc>
        <w:tc>
          <w:tcPr>
            <w:tcW w:w="946" w:type="dxa"/>
            <w:tcBorders>
              <w:bottom w:val="single" w:sz="4" w:space="0" w:color="auto"/>
            </w:tcBorders>
            <w:shd w:val="clear" w:color="auto" w:fill="auto"/>
            <w:vAlign w:val="bottom"/>
            <w:hideMark/>
          </w:tcPr>
          <w:p w:rsidR="000A737A" w:rsidRPr="002F7125" w:rsidRDefault="000A737A"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Tous</w:t>
            </w:r>
          </w:p>
        </w:tc>
        <w:tc>
          <w:tcPr>
            <w:tcW w:w="1932" w:type="dxa"/>
            <w:tcBorders>
              <w:bottom w:val="single" w:sz="4" w:space="0" w:color="auto"/>
            </w:tcBorders>
            <w:shd w:val="clear" w:color="auto" w:fill="auto"/>
            <w:vAlign w:val="bottom"/>
            <w:hideMark/>
          </w:tcPr>
          <w:p w:rsidR="000A737A" w:rsidRPr="002F7125" w:rsidRDefault="002F7125" w:rsidP="002F7125">
            <w:pPr>
              <w:keepNext/>
              <w:keepLines/>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Pr>
                <w:sz w:val="18"/>
                <w:szCs w:val="18"/>
              </w:rPr>
              <w:t>J 100 </w:t>
            </w:r>
            <w:r w:rsidR="000A737A" w:rsidRPr="002F7125">
              <w:rPr>
                <w:sz w:val="18"/>
                <w:szCs w:val="18"/>
              </w:rPr>
              <w:t>km/h et inférieurs ou pneumatiques sans marquage du code de vitesse</w:t>
            </w:r>
          </w:p>
        </w:tc>
        <w:tc>
          <w:tcPr>
            <w:tcW w:w="1933" w:type="dxa"/>
            <w:tcBorders>
              <w:bottom w:val="single" w:sz="4" w:space="0" w:color="auto"/>
            </w:tcBorders>
            <w:shd w:val="clear" w:color="auto" w:fill="auto"/>
            <w:vAlign w:val="bottom"/>
            <w:hideMark/>
          </w:tcPr>
          <w:p w:rsidR="000A737A" w:rsidRPr="002F7125" w:rsidRDefault="002F7125" w:rsidP="002F7125">
            <w:pPr>
              <w:keepNext/>
              <w:keepLines/>
              <w:tabs>
                <w:tab w:val="left" w:pos="288"/>
                <w:tab w:val="left" w:pos="576"/>
                <w:tab w:val="left" w:pos="864"/>
                <w:tab w:val="left" w:pos="1152"/>
              </w:tabs>
              <w:spacing w:before="60" w:after="60" w:line="220" w:lineRule="exact"/>
              <w:ind w:left="57" w:right="57"/>
              <w:jc w:val="right"/>
              <w:rPr>
                <w:bCs/>
                <w:sz w:val="18"/>
                <w:szCs w:val="18"/>
                <w:lang w:eastAsia="fr-CH" w:bidi="fr-CH"/>
              </w:rPr>
            </w:pPr>
            <w:r>
              <w:rPr>
                <w:sz w:val="18"/>
                <w:szCs w:val="18"/>
              </w:rPr>
              <w:t>K 110 </w:t>
            </w:r>
            <w:r w:rsidR="000A737A" w:rsidRPr="002F7125">
              <w:rPr>
                <w:sz w:val="18"/>
                <w:szCs w:val="18"/>
              </w:rPr>
              <w:t>km/h et supérieurs</w:t>
            </w:r>
          </w:p>
        </w:tc>
      </w:tr>
      <w:tr w:rsidR="000A737A" w:rsidRPr="002F7125" w:rsidTr="002F7125">
        <w:tc>
          <w:tcPr>
            <w:tcW w:w="1614" w:type="dxa"/>
            <w:tcBorders>
              <w:bottom w:val="single" w:sz="12" w:space="0" w:color="auto"/>
            </w:tcBorders>
            <w:shd w:val="clear" w:color="auto" w:fill="auto"/>
            <w:hideMark/>
          </w:tcPr>
          <w:p w:rsidR="000A737A" w:rsidRPr="002F7125" w:rsidRDefault="000A737A" w:rsidP="000A737A">
            <w:pPr>
              <w:tabs>
                <w:tab w:val="left" w:pos="288"/>
                <w:tab w:val="left" w:pos="576"/>
                <w:tab w:val="left" w:pos="864"/>
                <w:tab w:val="left" w:pos="1152"/>
              </w:tabs>
              <w:spacing w:before="60" w:after="60" w:line="220" w:lineRule="exact"/>
              <w:ind w:left="57" w:right="57"/>
              <w:rPr>
                <w:bCs/>
                <w:sz w:val="18"/>
                <w:szCs w:val="18"/>
                <w:lang w:eastAsia="fr-CH" w:bidi="fr-CH"/>
              </w:rPr>
            </w:pPr>
            <w:r w:rsidRPr="002F7125">
              <w:rPr>
                <w:sz w:val="18"/>
                <w:szCs w:val="18"/>
              </w:rPr>
              <w:t xml:space="preserve">Vitesse d’essai </w:t>
            </w:r>
          </w:p>
        </w:tc>
        <w:tc>
          <w:tcPr>
            <w:tcW w:w="946"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80</w:t>
            </w:r>
          </w:p>
        </w:tc>
        <w:tc>
          <w:tcPr>
            <w:tcW w:w="946"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rFonts w:eastAsia="MS Mincho"/>
                <w:bCs/>
                <w:sz w:val="18"/>
                <w:szCs w:val="18"/>
                <w:lang w:eastAsia="fr-CH" w:bidi="fr-CH"/>
              </w:rPr>
            </w:pPr>
            <w:r w:rsidRPr="002F7125">
              <w:rPr>
                <w:sz w:val="18"/>
                <w:szCs w:val="18"/>
              </w:rPr>
              <w:t>80</w:t>
            </w:r>
          </w:p>
        </w:tc>
        <w:tc>
          <w:tcPr>
            <w:tcW w:w="1932"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60</w:t>
            </w:r>
          </w:p>
        </w:tc>
        <w:tc>
          <w:tcPr>
            <w:tcW w:w="1933" w:type="dxa"/>
            <w:tcBorders>
              <w:bottom w:val="single" w:sz="12" w:space="0" w:color="auto"/>
            </w:tcBorders>
            <w:shd w:val="clear" w:color="auto" w:fill="auto"/>
            <w:vAlign w:val="bottom"/>
            <w:hideMark/>
          </w:tcPr>
          <w:p w:rsidR="000A737A" w:rsidRPr="002F7125" w:rsidRDefault="000A737A" w:rsidP="002F7125">
            <w:pPr>
              <w:tabs>
                <w:tab w:val="left" w:pos="288"/>
                <w:tab w:val="left" w:pos="576"/>
                <w:tab w:val="left" w:pos="864"/>
                <w:tab w:val="left" w:pos="1152"/>
              </w:tabs>
              <w:spacing w:before="60" w:after="60" w:line="220" w:lineRule="exact"/>
              <w:ind w:left="57" w:right="57"/>
              <w:jc w:val="right"/>
              <w:rPr>
                <w:bCs/>
                <w:sz w:val="18"/>
                <w:szCs w:val="18"/>
                <w:lang w:eastAsia="fr-CH" w:bidi="fr-CH"/>
              </w:rPr>
            </w:pPr>
            <w:r w:rsidRPr="002F7125">
              <w:rPr>
                <w:sz w:val="18"/>
                <w:szCs w:val="18"/>
              </w:rPr>
              <w:t>80</w:t>
            </w:r>
          </w:p>
        </w:tc>
      </w:tr>
    </w:tbl>
    <w:p w:rsidR="00FC4114" w:rsidRPr="00FC4114" w:rsidRDefault="00FC4114" w:rsidP="00FC4114">
      <w:pPr>
        <w:pStyle w:val="SingleTxtG"/>
        <w:keepNext/>
        <w:keepLines/>
        <w:spacing w:before="240"/>
        <w:ind w:left="2552" w:hanging="1418"/>
        <w:rPr>
          <w:lang w:bidi="fr-CH"/>
        </w:rPr>
      </w:pPr>
      <w:r w:rsidRPr="00FC4114">
        <w:rPr>
          <w:lang w:bidi="fr-CH"/>
        </w:rPr>
        <w:t>3.22.4.3</w:t>
      </w:r>
      <w:r w:rsidRPr="00FC4114">
        <w:rPr>
          <w:lang w:bidi="fr-CH"/>
        </w:rPr>
        <w:tab/>
        <w:t>Charge d’essai</w:t>
      </w:r>
    </w:p>
    <w:p w:rsidR="00FC4114" w:rsidRPr="00FC4114" w:rsidRDefault="00FC4114" w:rsidP="00FC4114">
      <w:pPr>
        <w:pStyle w:val="SingleTxtG"/>
        <w:ind w:left="2552" w:hanging="1418"/>
        <w:rPr>
          <w:lang w:bidi="fr-CH"/>
        </w:rPr>
      </w:pPr>
      <w:r w:rsidRPr="00FC4114">
        <w:rPr>
          <w:lang w:bidi="fr-CH"/>
        </w:rPr>
        <w:tab/>
        <w:t>La charge d’essai normalisée doit être calculée à partir des valeurs indiquées dans le tableau 2 et doit être maintenue dans la tolérance spécifiée dans l’annexe 8.</w:t>
      </w:r>
    </w:p>
    <w:p w:rsidR="00FC4114" w:rsidRPr="00FC4114" w:rsidRDefault="00FC4114" w:rsidP="00FC4114">
      <w:pPr>
        <w:pStyle w:val="SingleTxtG"/>
        <w:keepNext/>
        <w:keepLines/>
        <w:ind w:left="2552" w:hanging="1418"/>
        <w:rPr>
          <w:lang w:bidi="fr-CH"/>
        </w:rPr>
      </w:pPr>
      <w:r w:rsidRPr="00FC4114">
        <w:rPr>
          <w:lang w:bidi="fr-CH"/>
        </w:rPr>
        <w:t>3.22.4.4</w:t>
      </w:r>
      <w:r w:rsidRPr="00FC4114">
        <w:rPr>
          <w:lang w:bidi="fr-CH"/>
        </w:rPr>
        <w:tab/>
        <w:t>Pression de gonflage d’essai</w:t>
      </w:r>
    </w:p>
    <w:p w:rsidR="00FC4114" w:rsidRPr="00FC4114" w:rsidRDefault="00FC4114" w:rsidP="00FC4114">
      <w:pPr>
        <w:pStyle w:val="SingleTxtG"/>
        <w:ind w:left="2552" w:hanging="1418"/>
        <w:rPr>
          <w:lang w:bidi="fr-CH"/>
        </w:rPr>
      </w:pPr>
      <w:r w:rsidRPr="00FC4114">
        <w:rPr>
          <w:lang w:bidi="fr-CH"/>
        </w:rPr>
        <w:tab/>
        <w:t>La pression de gonflage doit être conforme à celle indiquée dans le tableau</w:t>
      </w:r>
      <w:r w:rsidR="0035437F">
        <w:rPr>
          <w:lang w:bidi="fr-CH"/>
        </w:rPr>
        <w:t> </w:t>
      </w:r>
      <w:r w:rsidRPr="00FC4114">
        <w:rPr>
          <w:lang w:bidi="fr-CH"/>
        </w:rPr>
        <w:t>2 et elle doit satisfaire aux limites d’exa</w:t>
      </w:r>
      <w:r w:rsidR="0035437F">
        <w:rPr>
          <w:lang w:bidi="fr-CH"/>
        </w:rPr>
        <w:t>ctitude indiquées au paragraphe </w:t>
      </w:r>
      <w:r w:rsidRPr="00FC4114">
        <w:rPr>
          <w:lang w:bidi="fr-CH"/>
        </w:rPr>
        <w:t>4 de l’anne</w:t>
      </w:r>
      <w:r w:rsidR="0035437F">
        <w:rPr>
          <w:lang w:bidi="fr-CH"/>
        </w:rPr>
        <w:t>xe </w:t>
      </w:r>
      <w:r w:rsidRPr="00FC4114">
        <w:rPr>
          <w:lang w:bidi="fr-CH"/>
        </w:rPr>
        <w:t>8.</w:t>
      </w:r>
    </w:p>
    <w:p w:rsidR="000A737A" w:rsidRDefault="00FC4114" w:rsidP="00FC4114">
      <w:pPr>
        <w:pStyle w:val="H23G"/>
        <w:rPr>
          <w:lang w:bidi="fr-CH"/>
        </w:rPr>
      </w:pPr>
      <w:r w:rsidRPr="00FC4114">
        <w:rPr>
          <w:lang w:bidi="fr-CH"/>
        </w:rPr>
        <w:tab/>
      </w:r>
      <w:r w:rsidRPr="00FC4114">
        <w:rPr>
          <w:lang w:bidi="fr-CH"/>
        </w:rPr>
        <w:tab/>
      </w:r>
      <w:r w:rsidRPr="00FC4114">
        <w:rPr>
          <w:b w:val="0"/>
          <w:lang w:bidi="fr-CH"/>
        </w:rPr>
        <w:t xml:space="preserve">Tableau 3 </w:t>
      </w:r>
      <w:r w:rsidRPr="00FC4114">
        <w:rPr>
          <w:b w:val="0"/>
          <w:lang w:bidi="fr-CH"/>
        </w:rPr>
        <w:br/>
      </w:r>
      <w:r w:rsidRPr="00FC4114">
        <w:rPr>
          <w:lang w:bidi="fr-CH"/>
        </w:rPr>
        <w:t>Charges d’essai et pressions de gonflage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9"/>
        <w:gridCol w:w="1303"/>
        <w:gridCol w:w="1304"/>
        <w:gridCol w:w="2514"/>
      </w:tblGrid>
      <w:tr w:rsidR="00FC4114" w:rsidRPr="00EF26B6" w:rsidTr="00FC4114">
        <w:trPr>
          <w:cantSplit/>
          <w:tblHeader/>
        </w:trPr>
        <w:tc>
          <w:tcPr>
            <w:tcW w:w="2249" w:type="dxa"/>
            <w:vMerge w:val="restart"/>
            <w:shd w:val="clear" w:color="auto" w:fill="auto"/>
            <w:vAlign w:val="bottom"/>
            <w:hideMark/>
          </w:tcPr>
          <w:p w:rsidR="00FC4114" w:rsidRPr="00EF26B6" w:rsidRDefault="00FC4114" w:rsidP="00FC4114">
            <w:pPr>
              <w:suppressAutoHyphens w:val="0"/>
              <w:spacing w:before="60" w:after="60" w:line="200" w:lineRule="exact"/>
              <w:ind w:left="57" w:right="57"/>
              <w:rPr>
                <w:bCs/>
                <w:i/>
                <w:sz w:val="16"/>
                <w:szCs w:val="16"/>
                <w:lang w:eastAsia="fr-CH" w:bidi="fr-CH"/>
              </w:rPr>
            </w:pPr>
            <w:r w:rsidRPr="00EF26B6">
              <w:rPr>
                <w:i/>
                <w:sz w:val="16"/>
              </w:rPr>
              <w:t>Classe de pneumatique</w:t>
            </w:r>
          </w:p>
        </w:tc>
        <w:tc>
          <w:tcPr>
            <w:tcW w:w="2607" w:type="dxa"/>
            <w:gridSpan w:val="2"/>
            <w:shd w:val="clear" w:color="auto" w:fill="auto"/>
            <w:vAlign w:val="bottom"/>
            <w:hideMark/>
          </w:tcPr>
          <w:p w:rsidR="00FC4114" w:rsidRPr="00EF26B6" w:rsidRDefault="00FC4114" w:rsidP="00FC4114">
            <w:pPr>
              <w:suppressAutoHyphens w:val="0"/>
              <w:spacing w:before="60" w:after="60" w:line="200" w:lineRule="exact"/>
              <w:ind w:left="57" w:right="57"/>
              <w:jc w:val="center"/>
              <w:rPr>
                <w:bCs/>
                <w:i/>
                <w:caps/>
                <w:sz w:val="16"/>
                <w:szCs w:val="16"/>
                <w:vertAlign w:val="superscript"/>
                <w:lang w:eastAsia="fr-CH" w:bidi="fr-CH"/>
              </w:rPr>
            </w:pPr>
            <w:r w:rsidRPr="00EF26B6">
              <w:rPr>
                <w:i/>
                <w:sz w:val="16"/>
              </w:rPr>
              <w:t>C1</w:t>
            </w:r>
            <w:r w:rsidRPr="00EF26B6">
              <w:rPr>
                <w:i/>
                <w:sz w:val="16"/>
                <w:vertAlign w:val="superscript"/>
              </w:rPr>
              <w:t>a</w:t>
            </w:r>
          </w:p>
        </w:tc>
        <w:tc>
          <w:tcPr>
            <w:tcW w:w="2514" w:type="dxa"/>
            <w:vMerge w:val="restart"/>
            <w:shd w:val="clear" w:color="auto" w:fill="auto"/>
            <w:vAlign w:val="bottom"/>
            <w:hideMark/>
          </w:tcPr>
          <w:p w:rsidR="00FC4114" w:rsidRPr="00EF26B6" w:rsidRDefault="00FC4114" w:rsidP="00FC4114">
            <w:pPr>
              <w:suppressAutoHyphens w:val="0"/>
              <w:spacing w:before="60" w:after="60" w:line="200" w:lineRule="exact"/>
              <w:ind w:left="57" w:right="57"/>
              <w:jc w:val="right"/>
              <w:rPr>
                <w:bCs/>
                <w:i/>
                <w:sz w:val="16"/>
                <w:szCs w:val="16"/>
                <w:lang w:eastAsia="fr-CH" w:bidi="fr-CH"/>
              </w:rPr>
            </w:pPr>
            <w:r w:rsidRPr="00EF26B6">
              <w:rPr>
                <w:i/>
                <w:sz w:val="16"/>
              </w:rPr>
              <w:t>C2, C3</w:t>
            </w:r>
          </w:p>
        </w:tc>
      </w:tr>
      <w:tr w:rsidR="00FC4114" w:rsidRPr="00EF26B6" w:rsidTr="00CC7CB5">
        <w:trPr>
          <w:cantSplit/>
          <w:tblHeader/>
        </w:trPr>
        <w:tc>
          <w:tcPr>
            <w:tcW w:w="2249" w:type="dxa"/>
            <w:vMerge/>
            <w:tcBorders>
              <w:bottom w:val="single" w:sz="12" w:space="0" w:color="auto"/>
            </w:tcBorders>
            <w:shd w:val="clear" w:color="auto" w:fill="auto"/>
            <w:vAlign w:val="bottom"/>
          </w:tcPr>
          <w:p w:rsidR="00FC4114" w:rsidRPr="00EF26B6" w:rsidRDefault="00FC4114" w:rsidP="00FC4114">
            <w:pPr>
              <w:suppressAutoHyphens w:val="0"/>
              <w:spacing w:before="60" w:after="60" w:line="200" w:lineRule="exact"/>
              <w:ind w:left="57" w:right="57"/>
              <w:rPr>
                <w:bCs/>
                <w:sz w:val="18"/>
                <w:szCs w:val="16"/>
                <w:lang w:eastAsia="fr-CH" w:bidi="fr-CH"/>
              </w:rPr>
            </w:pPr>
          </w:p>
        </w:tc>
        <w:tc>
          <w:tcPr>
            <w:tcW w:w="1303"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00" w:lineRule="exact"/>
              <w:ind w:left="57" w:right="57"/>
              <w:jc w:val="right"/>
              <w:rPr>
                <w:bCs/>
                <w:i/>
                <w:sz w:val="16"/>
                <w:szCs w:val="16"/>
                <w:lang w:eastAsia="fr-CH" w:bidi="fr-CH"/>
              </w:rPr>
            </w:pPr>
            <w:r w:rsidRPr="00EF26B6">
              <w:rPr>
                <w:i/>
                <w:sz w:val="16"/>
                <w:szCs w:val="16"/>
              </w:rPr>
              <w:t>Charge normale</w:t>
            </w:r>
          </w:p>
        </w:tc>
        <w:tc>
          <w:tcPr>
            <w:tcW w:w="1304"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00" w:lineRule="exact"/>
              <w:ind w:left="57" w:right="57"/>
              <w:jc w:val="right"/>
              <w:rPr>
                <w:bCs/>
                <w:i/>
                <w:sz w:val="16"/>
                <w:szCs w:val="16"/>
                <w:lang w:eastAsia="fr-CH" w:bidi="fr-CH"/>
              </w:rPr>
            </w:pPr>
            <w:r w:rsidRPr="00EF26B6">
              <w:rPr>
                <w:i/>
                <w:sz w:val="16"/>
                <w:szCs w:val="16"/>
              </w:rPr>
              <w:t>Forte charge</w:t>
            </w:r>
          </w:p>
        </w:tc>
        <w:tc>
          <w:tcPr>
            <w:tcW w:w="2514" w:type="dxa"/>
            <w:vMerge/>
            <w:tcBorders>
              <w:bottom w:val="single" w:sz="12" w:space="0" w:color="auto"/>
            </w:tcBorders>
            <w:shd w:val="clear" w:color="auto" w:fill="auto"/>
            <w:vAlign w:val="bottom"/>
          </w:tcPr>
          <w:p w:rsidR="00FC4114" w:rsidRPr="00EF26B6" w:rsidRDefault="00FC4114" w:rsidP="00FC4114">
            <w:pPr>
              <w:suppressAutoHyphens w:val="0"/>
              <w:spacing w:before="60" w:after="60" w:line="200" w:lineRule="exact"/>
              <w:ind w:left="57" w:right="57"/>
              <w:jc w:val="right"/>
              <w:rPr>
                <w:bCs/>
                <w:sz w:val="18"/>
                <w:szCs w:val="16"/>
                <w:lang w:eastAsia="fr-CH" w:bidi="fr-CH"/>
              </w:rPr>
            </w:pPr>
          </w:p>
        </w:tc>
      </w:tr>
      <w:tr w:rsidR="00FC4114" w:rsidRPr="00EF26B6" w:rsidTr="00CC7CB5">
        <w:trPr>
          <w:cantSplit/>
        </w:trPr>
        <w:tc>
          <w:tcPr>
            <w:tcW w:w="2249" w:type="dxa"/>
            <w:tcBorders>
              <w:top w:val="single" w:sz="12" w:space="0" w:color="auto"/>
              <w:bottom w:val="single" w:sz="4" w:space="0" w:color="auto"/>
            </w:tcBorders>
            <w:shd w:val="clear" w:color="auto" w:fill="auto"/>
            <w:hideMark/>
          </w:tcPr>
          <w:p w:rsidR="00FC4114" w:rsidRPr="00EF26B6" w:rsidRDefault="00FC4114" w:rsidP="00FC4114">
            <w:pPr>
              <w:suppressAutoHyphens w:val="0"/>
              <w:spacing w:before="60" w:after="60" w:line="220" w:lineRule="exact"/>
              <w:ind w:left="57" w:right="57"/>
              <w:rPr>
                <w:bCs/>
                <w:sz w:val="18"/>
                <w:szCs w:val="18"/>
                <w:lang w:eastAsia="fr-CH" w:bidi="fr-CH"/>
              </w:rPr>
            </w:pPr>
            <w:r>
              <w:rPr>
                <w:sz w:val="18"/>
              </w:rPr>
              <w:t>Pourcentage de la capacité</w:t>
            </w:r>
            <w:r>
              <w:rPr>
                <w:sz w:val="18"/>
              </w:rPr>
              <w:br/>
            </w:r>
            <w:r w:rsidRPr="00EF26B6">
              <w:rPr>
                <w:sz w:val="18"/>
              </w:rPr>
              <w:t>de charge maximale</w:t>
            </w:r>
          </w:p>
        </w:tc>
        <w:tc>
          <w:tcPr>
            <w:tcW w:w="1303" w:type="dxa"/>
            <w:tcBorders>
              <w:top w:val="single" w:sz="12" w:space="0" w:color="auto"/>
              <w:bottom w:val="single" w:sz="4" w:space="0" w:color="auto"/>
            </w:tcBorders>
            <w:shd w:val="clear" w:color="auto" w:fill="auto"/>
            <w:vAlign w:val="bottom"/>
          </w:tcPr>
          <w:p w:rsidR="00FC4114" w:rsidRPr="00EF26B6" w:rsidRDefault="00FC4114" w:rsidP="00FC4114">
            <w:pPr>
              <w:suppressAutoHyphens w:val="0"/>
              <w:spacing w:before="60" w:after="60" w:line="220" w:lineRule="exact"/>
              <w:ind w:left="57" w:right="57"/>
              <w:jc w:val="right"/>
              <w:rPr>
                <w:sz w:val="18"/>
              </w:rPr>
            </w:pPr>
            <w:r w:rsidRPr="00EF26B6">
              <w:rPr>
                <w:sz w:val="18"/>
              </w:rPr>
              <w:t>80</w:t>
            </w:r>
          </w:p>
        </w:tc>
        <w:tc>
          <w:tcPr>
            <w:tcW w:w="1304" w:type="dxa"/>
            <w:tcBorders>
              <w:top w:val="single" w:sz="12" w:space="0" w:color="auto"/>
              <w:bottom w:val="single" w:sz="4" w:space="0" w:color="auto"/>
            </w:tcBorders>
            <w:shd w:val="clear" w:color="auto" w:fill="auto"/>
            <w:vAlign w:val="bottom"/>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80</w:t>
            </w:r>
          </w:p>
        </w:tc>
        <w:tc>
          <w:tcPr>
            <w:tcW w:w="2514" w:type="dxa"/>
            <w:tcBorders>
              <w:top w:val="single" w:sz="12" w:space="0" w:color="auto"/>
              <w:bottom w:val="single" w:sz="4" w:space="0" w:color="auto"/>
            </w:tcBorders>
            <w:shd w:val="clear" w:color="auto" w:fill="auto"/>
            <w:vAlign w:val="bottom"/>
          </w:tcPr>
          <w:p w:rsidR="00FC4114" w:rsidRPr="00EF26B6" w:rsidRDefault="00FC4114" w:rsidP="002F7125">
            <w:pPr>
              <w:suppressAutoHyphens w:val="0"/>
              <w:spacing w:before="60" w:after="60" w:line="220" w:lineRule="exact"/>
              <w:ind w:left="57" w:right="57"/>
              <w:jc w:val="right"/>
              <w:rPr>
                <w:bCs/>
                <w:sz w:val="18"/>
                <w:szCs w:val="18"/>
                <w:lang w:eastAsia="fr-CH" w:bidi="fr-CH"/>
              </w:rPr>
            </w:pPr>
            <w:r w:rsidRPr="00EF26B6">
              <w:rPr>
                <w:sz w:val="18"/>
              </w:rPr>
              <w:t>85</w:t>
            </w:r>
            <w:r w:rsidRPr="00EF26B6">
              <w:rPr>
                <w:i/>
                <w:sz w:val="18"/>
                <w:vertAlign w:val="superscript"/>
              </w:rPr>
              <w:t>b</w:t>
            </w:r>
            <w:r w:rsidRPr="00EF26B6">
              <w:rPr>
                <w:sz w:val="18"/>
              </w:rPr>
              <w:t xml:space="preserve"> </w:t>
            </w:r>
            <w:r w:rsidRPr="00EF26B6">
              <w:rPr>
                <w:bCs/>
                <w:sz w:val="18"/>
                <w:szCs w:val="18"/>
              </w:rPr>
              <w:br/>
            </w:r>
            <w:r w:rsidRPr="00EF26B6">
              <w:rPr>
                <w:sz w:val="18"/>
              </w:rPr>
              <w:t>(</w:t>
            </w:r>
            <w:r w:rsidR="002F7125">
              <w:rPr>
                <w:sz w:val="18"/>
              </w:rPr>
              <w:t>Pourcentage</w:t>
            </w:r>
            <w:r w:rsidRPr="00EF26B6">
              <w:rPr>
                <w:sz w:val="18"/>
              </w:rPr>
              <w:t xml:space="preserve"> de charge simple)</w:t>
            </w:r>
          </w:p>
        </w:tc>
      </w:tr>
      <w:tr w:rsidR="00FC4114" w:rsidRPr="00EF26B6" w:rsidTr="00CC7CB5">
        <w:trPr>
          <w:cantSplit/>
        </w:trPr>
        <w:tc>
          <w:tcPr>
            <w:tcW w:w="2249" w:type="dxa"/>
            <w:tcBorders>
              <w:bottom w:val="single" w:sz="12" w:space="0" w:color="auto"/>
            </w:tcBorders>
            <w:shd w:val="clear" w:color="auto" w:fill="auto"/>
            <w:hideMark/>
          </w:tcPr>
          <w:p w:rsidR="00FC4114" w:rsidRPr="00EF26B6" w:rsidRDefault="00FC4114" w:rsidP="00FC4114">
            <w:pPr>
              <w:suppressAutoHyphens w:val="0"/>
              <w:spacing w:before="60" w:after="60" w:line="220" w:lineRule="exact"/>
              <w:ind w:left="57" w:right="57"/>
              <w:rPr>
                <w:bCs/>
                <w:sz w:val="18"/>
                <w:szCs w:val="18"/>
                <w:lang w:eastAsia="fr-CH" w:bidi="fr-CH"/>
              </w:rPr>
            </w:pPr>
            <w:r w:rsidRPr="00EF26B6">
              <w:rPr>
                <w:sz w:val="18"/>
              </w:rPr>
              <w:t>Pression de gonflage kPa</w:t>
            </w:r>
          </w:p>
        </w:tc>
        <w:tc>
          <w:tcPr>
            <w:tcW w:w="1303"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210</w:t>
            </w:r>
          </w:p>
        </w:tc>
        <w:tc>
          <w:tcPr>
            <w:tcW w:w="1304"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250</w:t>
            </w:r>
          </w:p>
        </w:tc>
        <w:tc>
          <w:tcPr>
            <w:tcW w:w="2514" w:type="dxa"/>
            <w:tcBorders>
              <w:bottom w:val="single" w:sz="12" w:space="0" w:color="auto"/>
            </w:tcBorders>
            <w:shd w:val="clear" w:color="auto" w:fill="auto"/>
            <w:vAlign w:val="bottom"/>
            <w:hideMark/>
          </w:tcPr>
          <w:p w:rsidR="00FC4114" w:rsidRPr="00EF26B6" w:rsidRDefault="00FC4114" w:rsidP="00FC4114">
            <w:pPr>
              <w:suppressAutoHyphens w:val="0"/>
              <w:spacing w:before="60" w:after="60" w:line="220" w:lineRule="exact"/>
              <w:ind w:left="57" w:right="57"/>
              <w:jc w:val="right"/>
              <w:rPr>
                <w:bCs/>
                <w:sz w:val="18"/>
                <w:szCs w:val="18"/>
                <w:lang w:eastAsia="fr-CH" w:bidi="fr-CH"/>
              </w:rPr>
            </w:pPr>
            <w:r w:rsidRPr="00EF26B6">
              <w:rPr>
                <w:sz w:val="18"/>
              </w:rPr>
              <w:t>Correspondant à la capacité de charge maximale pour une monte en simple</w:t>
            </w:r>
            <w:r w:rsidRPr="00EF26B6">
              <w:rPr>
                <w:i/>
                <w:sz w:val="18"/>
                <w:vertAlign w:val="superscript"/>
              </w:rPr>
              <w:t>c</w:t>
            </w:r>
          </w:p>
        </w:tc>
      </w:tr>
    </w:tbl>
    <w:p w:rsidR="00FC4114" w:rsidRDefault="00FC4114" w:rsidP="00FC4114">
      <w:pPr>
        <w:pStyle w:val="FootnoteText"/>
        <w:tabs>
          <w:tab w:val="right" w:pos="1476"/>
          <w:tab w:val="left" w:pos="1548"/>
          <w:tab w:val="right" w:pos="1836"/>
          <w:tab w:val="left" w:pos="1908"/>
        </w:tabs>
        <w:spacing w:before="120"/>
        <w:ind w:firstLine="170"/>
      </w:pPr>
      <w:r w:rsidRPr="00262227">
        <w:rPr>
          <w:i/>
        </w:rPr>
        <w:t>Note</w:t>
      </w:r>
      <w:r>
        <w:t> </w:t>
      </w:r>
      <w:r w:rsidRPr="004E5456">
        <w:t>:</w:t>
      </w:r>
      <w:r>
        <w:t xml:space="preserve"> </w:t>
      </w:r>
      <w:r w:rsidRPr="004E5456">
        <w:tab/>
        <w:t>La pression de gonflage doit être à évolution libre avec la précision prescrite au paragraphe</w:t>
      </w:r>
      <w:r>
        <w:t> </w:t>
      </w:r>
      <w:r w:rsidRPr="004E5456">
        <w:t>4 de l</w:t>
      </w:r>
      <w:r>
        <w:t>’</w:t>
      </w:r>
      <w:r w:rsidRPr="004E5456">
        <w:t>annexe 8.</w:t>
      </w:r>
    </w:p>
    <w:p w:rsidR="00FC4114" w:rsidRDefault="00FC4114" w:rsidP="00FC4114">
      <w:pPr>
        <w:pStyle w:val="FootnoteText"/>
        <w:tabs>
          <w:tab w:val="right" w:pos="1476"/>
          <w:tab w:val="left" w:pos="1548"/>
          <w:tab w:val="right" w:pos="1836"/>
          <w:tab w:val="left" w:pos="1908"/>
        </w:tabs>
        <w:ind w:firstLine="170"/>
        <w:rPr>
          <w:szCs w:val="18"/>
        </w:rPr>
      </w:pPr>
      <w:r>
        <w:rPr>
          <w:i/>
          <w:szCs w:val="18"/>
          <w:vertAlign w:val="superscript"/>
        </w:rPr>
        <w:tab/>
      </w:r>
      <w:r w:rsidRPr="004E5456">
        <w:rPr>
          <w:i/>
          <w:szCs w:val="18"/>
          <w:vertAlign w:val="superscript"/>
        </w:rPr>
        <w:t>a</w:t>
      </w:r>
      <w:r w:rsidR="00DF17CA">
        <w:rPr>
          <w:szCs w:val="18"/>
        </w:rPr>
        <w:t xml:space="preserve"> </w:t>
      </w:r>
      <w:r w:rsidR="004759B8">
        <w:rPr>
          <w:szCs w:val="18"/>
        </w:rPr>
        <w:t xml:space="preserve"> </w:t>
      </w:r>
      <w:r w:rsidRPr="004E5456">
        <w:rPr>
          <w:szCs w:val="18"/>
        </w:rPr>
        <w:t xml:space="preserve">Pour les pneumatiques de voitures particulières appartenant à des catégories </w:t>
      </w:r>
      <w:r w:rsidR="004759B8">
        <w:rPr>
          <w:szCs w:val="18"/>
        </w:rPr>
        <w:t>non indiquées dans la norme ISO </w:t>
      </w:r>
      <w:r w:rsidRPr="004E5456">
        <w:rPr>
          <w:szCs w:val="18"/>
        </w:rPr>
        <w:t>4000-1:2010, la pression de gonflage doit être celle recommandée par le fabricant du pneumatique, correspondant à la capacité de charge maximale du pneumatique, réduite de 30</w:t>
      </w:r>
      <w:r>
        <w:rPr>
          <w:szCs w:val="18"/>
        </w:rPr>
        <w:t> </w:t>
      </w:r>
      <w:r w:rsidRPr="004E5456">
        <w:rPr>
          <w:szCs w:val="18"/>
        </w:rPr>
        <w:t>kPa.</w:t>
      </w:r>
    </w:p>
    <w:p w:rsidR="00FC4114" w:rsidRDefault="00FC4114" w:rsidP="00FC4114">
      <w:pPr>
        <w:pStyle w:val="FootnoteText"/>
        <w:tabs>
          <w:tab w:val="right" w:pos="1476"/>
          <w:tab w:val="left" w:pos="1548"/>
          <w:tab w:val="right" w:pos="1836"/>
          <w:tab w:val="left" w:pos="1908"/>
        </w:tabs>
        <w:ind w:firstLine="170"/>
        <w:rPr>
          <w:szCs w:val="18"/>
        </w:rPr>
      </w:pPr>
      <w:r>
        <w:rPr>
          <w:szCs w:val="18"/>
        </w:rPr>
        <w:tab/>
      </w:r>
      <w:r w:rsidRPr="004E5456">
        <w:rPr>
          <w:i/>
          <w:szCs w:val="18"/>
          <w:vertAlign w:val="superscript"/>
        </w:rPr>
        <w:t>b</w:t>
      </w:r>
      <w:r w:rsidR="00DF17CA">
        <w:rPr>
          <w:szCs w:val="18"/>
        </w:rPr>
        <w:t xml:space="preserve"> </w:t>
      </w:r>
      <w:r w:rsidR="004759B8">
        <w:rPr>
          <w:szCs w:val="18"/>
        </w:rPr>
        <w:t xml:space="preserve"> </w:t>
      </w:r>
      <w:r w:rsidRPr="004E5456">
        <w:rPr>
          <w:szCs w:val="18"/>
        </w:rPr>
        <w:t>En pourcentage de charge simple, ou 85</w:t>
      </w:r>
      <w:r>
        <w:rPr>
          <w:szCs w:val="18"/>
        </w:rPr>
        <w:t> </w:t>
      </w:r>
      <w:r w:rsidRPr="004E5456">
        <w:rPr>
          <w:szCs w:val="18"/>
        </w:rPr>
        <w:t>% de la capacité de charge maximale pour une monte en simple spécifiée dans les manuels des normes de pneumatiques applicables, en l</w:t>
      </w:r>
      <w:r>
        <w:rPr>
          <w:szCs w:val="18"/>
        </w:rPr>
        <w:t>’</w:t>
      </w:r>
      <w:r w:rsidRPr="004E5456">
        <w:rPr>
          <w:szCs w:val="18"/>
        </w:rPr>
        <w:t>absence de marquage sur le pneumatique lui-même.</w:t>
      </w:r>
    </w:p>
    <w:p w:rsidR="00FC4114" w:rsidRDefault="00FC4114" w:rsidP="00FC4114">
      <w:pPr>
        <w:pStyle w:val="FootnoteText"/>
        <w:tabs>
          <w:tab w:val="right" w:pos="1476"/>
          <w:tab w:val="left" w:pos="1548"/>
          <w:tab w:val="right" w:pos="1836"/>
          <w:tab w:val="left" w:pos="1908"/>
        </w:tabs>
        <w:ind w:firstLine="170"/>
        <w:rPr>
          <w:szCs w:val="18"/>
        </w:rPr>
      </w:pPr>
      <w:r w:rsidRPr="004E5456">
        <w:rPr>
          <w:i/>
          <w:szCs w:val="18"/>
          <w:vertAlign w:val="superscript"/>
        </w:rPr>
        <w:t>c</w:t>
      </w:r>
      <w:r w:rsidR="00DF17CA">
        <w:rPr>
          <w:szCs w:val="18"/>
        </w:rPr>
        <w:t xml:space="preserve"> </w:t>
      </w:r>
      <w:r w:rsidR="004759B8">
        <w:rPr>
          <w:szCs w:val="18"/>
        </w:rPr>
        <w:t xml:space="preserve"> </w:t>
      </w:r>
      <w:r w:rsidRPr="004E5456">
        <w:rPr>
          <w:szCs w:val="18"/>
        </w:rPr>
        <w:t>Pression de gonflage marquée sur le flanc du pneumatique ou, à défaut, spécifiée dans les manuels des normes de pneumatiques applicables et correspondant à la capacité de charge maximale pour une monte en simple.</w:t>
      </w:r>
    </w:p>
    <w:p w:rsidR="00FC4114" w:rsidRPr="00FC4114" w:rsidRDefault="00FC4114" w:rsidP="00FC4114">
      <w:pPr>
        <w:pStyle w:val="SingleTxtG"/>
        <w:keepNext/>
        <w:keepLines/>
        <w:spacing w:before="240"/>
        <w:ind w:left="2552" w:hanging="1418"/>
        <w:rPr>
          <w:lang w:bidi="fr-CH"/>
        </w:rPr>
      </w:pPr>
      <w:r w:rsidRPr="00FC4114">
        <w:rPr>
          <w:lang w:bidi="fr-CH"/>
        </w:rPr>
        <w:t>3.22.4.5</w:t>
      </w:r>
      <w:r w:rsidRPr="00FC4114">
        <w:rPr>
          <w:lang w:bidi="fr-CH"/>
        </w:rPr>
        <w:tab/>
        <w:t>Durée et vitesse</w:t>
      </w:r>
    </w:p>
    <w:p w:rsidR="00FC4114" w:rsidRPr="00FC4114" w:rsidRDefault="00FC4114" w:rsidP="00FC4114">
      <w:pPr>
        <w:pStyle w:val="SingleTxtG"/>
        <w:ind w:left="2552" w:hanging="1418"/>
        <w:rPr>
          <w:lang w:bidi="fr-CH"/>
        </w:rPr>
      </w:pPr>
      <w:r w:rsidRPr="00FC4114">
        <w:rPr>
          <w:lang w:bidi="fr-CH"/>
        </w:rPr>
        <w:tab/>
        <w:t>Lorsque la méthode de la décélération est sélectionnée, les exigences suivantes s’appliquent :</w:t>
      </w:r>
    </w:p>
    <w:p w:rsidR="00FC4114" w:rsidRPr="00FC4114" w:rsidRDefault="00FC4114" w:rsidP="00FC4114">
      <w:pPr>
        <w:pStyle w:val="SingleTxtG"/>
        <w:ind w:left="3119" w:hanging="567"/>
        <w:rPr>
          <w:lang w:bidi="fr-CH"/>
        </w:rPr>
      </w:pPr>
      <w:r w:rsidRPr="00FC4114">
        <w:rPr>
          <w:lang w:bidi="fr-CH"/>
        </w:rPr>
        <w:t>a)</w:t>
      </w:r>
      <w:r w:rsidRPr="00FC4114">
        <w:rPr>
          <w:lang w:bidi="fr-CH"/>
        </w:rPr>
        <w:tab/>
        <w:t>La décélération j doit être mesurée sous sa forme différentielle dω/dt ou discrète Δω/Δt, o</w:t>
      </w:r>
      <w:r w:rsidR="00192FB8">
        <w:rPr>
          <w:lang w:bidi="fr-CH"/>
        </w:rPr>
        <w:t>ù ω est la vitesse angulaire et </w:t>
      </w:r>
      <w:r w:rsidRPr="00FC4114">
        <w:rPr>
          <w:lang w:bidi="fr-CH"/>
        </w:rPr>
        <w:t>t, le temps ;</w:t>
      </w:r>
    </w:p>
    <w:p w:rsidR="00FC4114" w:rsidRPr="00FC4114" w:rsidRDefault="00FC4114" w:rsidP="00FC4114">
      <w:pPr>
        <w:pStyle w:val="SingleTxtG"/>
        <w:ind w:left="3119" w:hanging="567"/>
        <w:rPr>
          <w:lang w:bidi="fr-CH"/>
        </w:rPr>
      </w:pPr>
      <w:r w:rsidRPr="00FC4114">
        <w:rPr>
          <w:lang w:bidi="fr-CH"/>
        </w:rPr>
        <w:lastRenderedPageBreak/>
        <w:tab/>
        <w:t>Si l’on opte pour la forme différentielle dω/dt, il convient d’appliquer les recommandations de l’annexe 10.</w:t>
      </w:r>
    </w:p>
    <w:p w:rsidR="00FC4114" w:rsidRPr="00FC4114" w:rsidRDefault="00192FB8" w:rsidP="00FC4114">
      <w:pPr>
        <w:pStyle w:val="SingleTxtG"/>
        <w:ind w:left="3119" w:hanging="567"/>
        <w:rPr>
          <w:bCs/>
          <w:lang w:bidi="fr-CH"/>
        </w:rPr>
      </w:pPr>
      <w:r>
        <w:rPr>
          <w:lang w:bidi="fr-CH"/>
        </w:rPr>
        <w:t>b)</w:t>
      </w:r>
      <w:r>
        <w:rPr>
          <w:lang w:bidi="fr-CH"/>
        </w:rPr>
        <w:tab/>
        <w:t>Pour une durée </w:t>
      </w:r>
      <w:r w:rsidR="00FC4114" w:rsidRPr="00FC4114">
        <w:rPr>
          <w:lang w:bidi="fr-CH"/>
        </w:rPr>
        <w:t>Δt, les incréments de te</w:t>
      </w:r>
      <w:r>
        <w:rPr>
          <w:lang w:bidi="fr-CH"/>
        </w:rPr>
        <w:t>mps ne doivent pas dépasser 0,5 </w:t>
      </w:r>
      <w:r w:rsidR="00FC4114" w:rsidRPr="00FC4114">
        <w:rPr>
          <w:lang w:bidi="fr-CH"/>
        </w:rPr>
        <w:t>s ;</w:t>
      </w:r>
    </w:p>
    <w:p w:rsidR="00FC4114" w:rsidRPr="00FC4114" w:rsidRDefault="00FC4114" w:rsidP="00FC4114">
      <w:pPr>
        <w:pStyle w:val="SingleTxtG"/>
        <w:ind w:left="3119" w:hanging="567"/>
        <w:rPr>
          <w:bCs/>
          <w:lang w:bidi="fr-CH"/>
        </w:rPr>
      </w:pPr>
      <w:r w:rsidRPr="00FC4114">
        <w:rPr>
          <w:lang w:bidi="fr-CH"/>
        </w:rPr>
        <w:t>c)</w:t>
      </w:r>
      <w:r w:rsidRPr="00FC4114">
        <w:rPr>
          <w:lang w:bidi="fr-CH"/>
        </w:rPr>
        <w:tab/>
        <w:t>Aucune variation de la vitesse de tambour d’essai ne doit dépasser 1 km/h pendant un incrément de temps.</w:t>
      </w:r>
    </w:p>
    <w:p w:rsidR="00FC4114" w:rsidRPr="00FC4114" w:rsidRDefault="00FC4114" w:rsidP="006F5429">
      <w:pPr>
        <w:pStyle w:val="SingleTxtG"/>
        <w:keepNext/>
        <w:keepLines/>
        <w:ind w:left="2552" w:hanging="1418"/>
        <w:rPr>
          <w:lang w:bidi="fr-CH"/>
        </w:rPr>
      </w:pPr>
      <w:r w:rsidRPr="00FC4114">
        <w:rPr>
          <w:lang w:bidi="fr-CH"/>
        </w:rPr>
        <w:t>3.22.5</w:t>
      </w:r>
      <w:r w:rsidRPr="00FC4114">
        <w:rPr>
          <w:lang w:bidi="fr-CH"/>
        </w:rPr>
        <w:tab/>
        <w:t>Mode opératoire</w:t>
      </w:r>
    </w:p>
    <w:p w:rsidR="00FC4114" w:rsidRPr="00FC4114" w:rsidRDefault="00FC4114" w:rsidP="00FC4114">
      <w:pPr>
        <w:pStyle w:val="SingleTxtG"/>
        <w:keepNext/>
        <w:keepLines/>
        <w:ind w:left="2552" w:hanging="1418"/>
        <w:rPr>
          <w:bCs/>
          <w:lang w:bidi="fr-CH"/>
        </w:rPr>
      </w:pPr>
      <w:r>
        <w:rPr>
          <w:lang w:bidi="fr-CH"/>
        </w:rPr>
        <w:t>3.22.5.1</w:t>
      </w:r>
      <w:r>
        <w:rPr>
          <w:lang w:bidi="fr-CH"/>
        </w:rPr>
        <w:tab/>
      </w:r>
      <w:r w:rsidRPr="00FC4114">
        <w:rPr>
          <w:lang w:bidi="fr-CH"/>
        </w:rPr>
        <w:t>Généralités</w:t>
      </w:r>
    </w:p>
    <w:p w:rsidR="00FC4114" w:rsidRPr="00FC4114" w:rsidRDefault="00FC4114" w:rsidP="00FC4114">
      <w:pPr>
        <w:pStyle w:val="SingleTxtG"/>
        <w:ind w:left="2552" w:hanging="1418"/>
        <w:rPr>
          <w:bCs/>
          <w:lang w:bidi="fr-CH"/>
        </w:rPr>
      </w:pPr>
      <w:r w:rsidRPr="00FC4114">
        <w:rPr>
          <w:lang w:bidi="fr-CH"/>
        </w:rPr>
        <w:tab/>
        <w:t>Les étapes du mode opératoire décrites ci-dessous doivent être suivies dans l’ordre indiqué.</w:t>
      </w:r>
    </w:p>
    <w:p w:rsidR="00FC4114" w:rsidRPr="00FC4114" w:rsidRDefault="00FC4114" w:rsidP="006F5429">
      <w:pPr>
        <w:pStyle w:val="SingleTxtG"/>
        <w:keepNext/>
        <w:keepLines/>
        <w:ind w:left="2552" w:hanging="1418"/>
        <w:rPr>
          <w:lang w:bidi="fr-CH"/>
        </w:rPr>
      </w:pPr>
      <w:r w:rsidRPr="00FC4114">
        <w:rPr>
          <w:lang w:bidi="fr-CH"/>
        </w:rPr>
        <w:t>3.22.5.2</w:t>
      </w:r>
      <w:r w:rsidRPr="00FC4114">
        <w:rPr>
          <w:lang w:bidi="fr-CH"/>
        </w:rPr>
        <w:tab/>
        <w:t>Conditionnement thermique</w:t>
      </w:r>
    </w:p>
    <w:p w:rsidR="00FC4114" w:rsidRPr="00FC4114" w:rsidRDefault="00FC4114" w:rsidP="00A41D85">
      <w:pPr>
        <w:pStyle w:val="SingleTxtG"/>
        <w:ind w:left="2552"/>
        <w:rPr>
          <w:lang w:bidi="fr-CH"/>
        </w:rPr>
      </w:pPr>
      <w:r w:rsidRPr="00FC4114">
        <w:rPr>
          <w:lang w:bidi="fr-CH"/>
        </w:rPr>
        <w:t>Le pneumatique gonflé doit être placé dans l’environnement thermique du local d’essai pendant le temps minimum suivant :</w:t>
      </w:r>
    </w:p>
    <w:p w:rsidR="00FC4114" w:rsidRPr="00FC4114" w:rsidRDefault="00FC4114" w:rsidP="00A41D85">
      <w:pPr>
        <w:pStyle w:val="SingleTxtG"/>
        <w:ind w:left="3119" w:hanging="567"/>
        <w:rPr>
          <w:lang w:bidi="fr-CH"/>
        </w:rPr>
      </w:pPr>
      <w:r w:rsidRPr="00FC4114">
        <w:rPr>
          <w:lang w:bidi="fr-CH"/>
        </w:rPr>
        <w:t>a)</w:t>
      </w:r>
      <w:r w:rsidRPr="00FC4114">
        <w:rPr>
          <w:lang w:bidi="fr-CH"/>
        </w:rPr>
        <w:tab/>
        <w:t>3 h pour les pneumatiques de la classe C1 ;</w:t>
      </w:r>
    </w:p>
    <w:p w:rsidR="00FC4114" w:rsidRPr="00FC4114" w:rsidRDefault="00FC4114" w:rsidP="00A41D85">
      <w:pPr>
        <w:pStyle w:val="SingleTxtG"/>
        <w:ind w:left="3119" w:hanging="567"/>
        <w:rPr>
          <w:lang w:bidi="fr-CH"/>
        </w:rPr>
      </w:pPr>
      <w:r w:rsidRPr="00FC4114">
        <w:rPr>
          <w:lang w:bidi="fr-CH"/>
        </w:rPr>
        <w:t>b)</w:t>
      </w:r>
      <w:r w:rsidRPr="00FC4114">
        <w:rPr>
          <w:lang w:bidi="fr-CH"/>
        </w:rPr>
        <w:tab/>
        <w:t>6 h pou</w:t>
      </w:r>
      <w:r w:rsidR="00192FB8">
        <w:rPr>
          <w:lang w:bidi="fr-CH"/>
        </w:rPr>
        <w:t>r les pneumatiques de la classe C2 et de la classe </w:t>
      </w:r>
      <w:r w:rsidRPr="00FC4114">
        <w:rPr>
          <w:lang w:bidi="fr-CH"/>
        </w:rPr>
        <w:t>C3.</w:t>
      </w:r>
    </w:p>
    <w:p w:rsidR="00FC4114" w:rsidRPr="00FC4114" w:rsidRDefault="00FC4114" w:rsidP="00192FB8">
      <w:pPr>
        <w:pStyle w:val="SingleTxtG"/>
        <w:keepNext/>
        <w:keepLines/>
        <w:ind w:left="2552" w:hanging="1418"/>
        <w:rPr>
          <w:lang w:bidi="fr-CH"/>
        </w:rPr>
      </w:pPr>
      <w:r w:rsidRPr="00FC4114">
        <w:rPr>
          <w:lang w:bidi="fr-CH"/>
        </w:rPr>
        <w:t>3.22.5.3</w:t>
      </w:r>
      <w:r w:rsidRPr="00FC4114">
        <w:rPr>
          <w:lang w:bidi="fr-CH"/>
        </w:rPr>
        <w:tab/>
        <w:t>Ajustement de la pression</w:t>
      </w:r>
    </w:p>
    <w:p w:rsidR="00FC4114" w:rsidRPr="00FC4114" w:rsidRDefault="00FC4114" w:rsidP="00A41D85">
      <w:pPr>
        <w:pStyle w:val="SingleTxtG"/>
        <w:ind w:left="2552"/>
        <w:rPr>
          <w:lang w:bidi="fr-CH"/>
        </w:rPr>
      </w:pPr>
      <w:r w:rsidRPr="00FC4114">
        <w:rPr>
          <w:lang w:bidi="fr-CH"/>
        </w:rPr>
        <w:t>Après conditionnement thermique, la pression de gonflage doit être ajustée à la pression d’essai et vérifiée 10 min après avoir procédé à l’ajustement.</w:t>
      </w:r>
    </w:p>
    <w:p w:rsidR="00FC4114" w:rsidRPr="00FC4114" w:rsidRDefault="00FC4114" w:rsidP="006F5429">
      <w:pPr>
        <w:pStyle w:val="SingleTxtG"/>
        <w:keepNext/>
        <w:keepLines/>
        <w:ind w:left="2552" w:hanging="1418"/>
        <w:rPr>
          <w:lang w:bidi="fr-CH"/>
        </w:rPr>
      </w:pPr>
      <w:r w:rsidRPr="00FC4114">
        <w:rPr>
          <w:lang w:bidi="fr-CH"/>
        </w:rPr>
        <w:t>3.22.5.4</w:t>
      </w:r>
      <w:r w:rsidRPr="00FC4114">
        <w:rPr>
          <w:lang w:bidi="fr-CH"/>
        </w:rPr>
        <w:tab/>
        <w:t>Échauffement</w:t>
      </w:r>
    </w:p>
    <w:p w:rsidR="00FC4114" w:rsidRPr="00FC4114" w:rsidRDefault="00FC4114" w:rsidP="00A41D85">
      <w:pPr>
        <w:pStyle w:val="SingleTxtG"/>
        <w:ind w:left="2552"/>
        <w:rPr>
          <w:lang w:bidi="fr-CH"/>
        </w:rPr>
      </w:pPr>
      <w:r w:rsidRPr="00FC4114">
        <w:rPr>
          <w:lang w:bidi="fr-CH"/>
        </w:rPr>
        <w:t>Les durées d’échauffement doivent être celles spécifiées dans le tableau 3.</w:t>
      </w:r>
    </w:p>
    <w:p w:rsidR="00FC4114" w:rsidRDefault="00FC4114" w:rsidP="00F90942">
      <w:pPr>
        <w:pStyle w:val="H23G"/>
        <w:rPr>
          <w:lang w:bidi="fr-CH"/>
        </w:rPr>
      </w:pPr>
      <w:r w:rsidRPr="00FC4114">
        <w:rPr>
          <w:lang w:bidi="fr-CH"/>
        </w:rPr>
        <w:tab/>
      </w:r>
      <w:r w:rsidRPr="00FC4114">
        <w:rPr>
          <w:lang w:bidi="fr-CH"/>
        </w:rPr>
        <w:tab/>
      </w:r>
      <w:r w:rsidR="00192FB8">
        <w:rPr>
          <w:b w:val="0"/>
          <w:lang w:bidi="fr-CH"/>
        </w:rPr>
        <w:t>Tableau </w:t>
      </w:r>
      <w:r w:rsidRPr="00F90942">
        <w:rPr>
          <w:b w:val="0"/>
          <w:lang w:bidi="fr-CH"/>
        </w:rPr>
        <w:t xml:space="preserve">4 </w:t>
      </w:r>
      <w:r w:rsidRPr="00F90942">
        <w:rPr>
          <w:b w:val="0"/>
          <w:lang w:bidi="fr-CH"/>
        </w:rPr>
        <w:br/>
      </w:r>
      <w:r w:rsidRPr="00FC4114">
        <w:rPr>
          <w:lang w:bidi="fr-CH"/>
        </w:rPr>
        <w:t>Durées d’échauffement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9"/>
        <w:gridCol w:w="1248"/>
        <w:gridCol w:w="1249"/>
        <w:gridCol w:w="1196"/>
        <w:gridCol w:w="1158"/>
      </w:tblGrid>
      <w:tr w:rsidR="00F90942" w:rsidRPr="00C93B22" w:rsidTr="00CC7CB5">
        <w:trPr>
          <w:tblHeader/>
        </w:trPr>
        <w:tc>
          <w:tcPr>
            <w:tcW w:w="2519"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rPr>
                <w:i/>
                <w:sz w:val="16"/>
                <w:lang w:eastAsia="fr-CH" w:bidi="fr-CH"/>
              </w:rPr>
            </w:pPr>
            <w:r w:rsidRPr="00C93B22">
              <w:rPr>
                <w:i/>
                <w:sz w:val="16"/>
              </w:rPr>
              <w:t>Classe de pneumatique</w:t>
            </w:r>
          </w:p>
        </w:tc>
        <w:tc>
          <w:tcPr>
            <w:tcW w:w="1248"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jc w:val="right"/>
              <w:rPr>
                <w:rFonts w:eastAsia="MS Mincho"/>
                <w:i/>
                <w:sz w:val="16"/>
                <w:szCs w:val="16"/>
                <w:lang w:eastAsia="fr-CH" w:bidi="fr-CH"/>
              </w:rPr>
            </w:pPr>
            <w:r w:rsidRPr="00C93B22">
              <w:rPr>
                <w:i/>
                <w:sz w:val="16"/>
              </w:rPr>
              <w:t>C1</w:t>
            </w:r>
          </w:p>
        </w:tc>
        <w:tc>
          <w:tcPr>
            <w:tcW w:w="1249"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jc w:val="right"/>
              <w:rPr>
                <w:rFonts w:eastAsia="MS Mincho"/>
                <w:i/>
                <w:sz w:val="16"/>
                <w:szCs w:val="16"/>
              </w:rPr>
            </w:pPr>
            <w:r w:rsidRPr="00C93B22">
              <w:rPr>
                <w:i/>
                <w:sz w:val="16"/>
              </w:rPr>
              <w:t xml:space="preserve">C2 et C3 </w:t>
            </w:r>
            <w:r w:rsidRPr="00C93B22">
              <w:rPr>
                <w:rFonts w:eastAsia="MS Mincho"/>
                <w:i/>
                <w:sz w:val="16"/>
                <w:szCs w:val="16"/>
              </w:rPr>
              <w:br/>
            </w:r>
            <w:r w:rsidRPr="00C93B22">
              <w:rPr>
                <w:i/>
                <w:sz w:val="16"/>
              </w:rPr>
              <w:t>LI ≤ 121</w:t>
            </w:r>
          </w:p>
        </w:tc>
        <w:tc>
          <w:tcPr>
            <w:tcW w:w="2354" w:type="dxa"/>
            <w:gridSpan w:val="2"/>
            <w:tcBorders>
              <w:bottom w:val="single" w:sz="12" w:space="0" w:color="auto"/>
            </w:tcBorders>
            <w:shd w:val="clear" w:color="auto" w:fill="auto"/>
            <w:vAlign w:val="bottom"/>
            <w:hideMark/>
          </w:tcPr>
          <w:p w:rsidR="00F90942" w:rsidRPr="00C93B22" w:rsidRDefault="00F90942" w:rsidP="00F90942">
            <w:pPr>
              <w:suppressAutoHyphens w:val="0"/>
              <w:spacing w:before="60" w:after="60" w:line="200" w:lineRule="exact"/>
              <w:ind w:left="57" w:right="57"/>
              <w:jc w:val="right"/>
              <w:rPr>
                <w:rFonts w:eastAsia="MS Mincho"/>
                <w:i/>
                <w:sz w:val="16"/>
                <w:szCs w:val="16"/>
              </w:rPr>
            </w:pPr>
            <w:r w:rsidRPr="00C93B22">
              <w:rPr>
                <w:i/>
                <w:sz w:val="16"/>
              </w:rPr>
              <w:t xml:space="preserve">C3 </w:t>
            </w:r>
            <w:r w:rsidRPr="00C93B22">
              <w:rPr>
                <w:rFonts w:eastAsia="MS Mincho"/>
                <w:i/>
                <w:sz w:val="16"/>
                <w:szCs w:val="16"/>
              </w:rPr>
              <w:br/>
            </w:r>
            <w:r w:rsidRPr="00C93B22">
              <w:rPr>
                <w:i/>
                <w:sz w:val="16"/>
              </w:rPr>
              <w:t>LI &gt; 121</w:t>
            </w:r>
          </w:p>
        </w:tc>
      </w:tr>
      <w:tr w:rsidR="00F90942" w:rsidRPr="00C93B22" w:rsidTr="00CC7CB5">
        <w:tc>
          <w:tcPr>
            <w:tcW w:w="2519" w:type="dxa"/>
            <w:tcBorders>
              <w:top w:val="single" w:sz="12" w:space="0" w:color="auto"/>
              <w:bottom w:val="single" w:sz="4" w:space="0" w:color="auto"/>
            </w:tcBorders>
            <w:shd w:val="clear" w:color="auto" w:fill="auto"/>
            <w:hideMark/>
          </w:tcPr>
          <w:p w:rsidR="00F90942" w:rsidRPr="00C93B22" w:rsidRDefault="00F90942" w:rsidP="00F90942">
            <w:pPr>
              <w:suppressAutoHyphens w:val="0"/>
              <w:spacing w:before="60" w:after="60" w:line="220" w:lineRule="exact"/>
              <w:ind w:left="57" w:right="57"/>
              <w:rPr>
                <w:sz w:val="18"/>
                <w:szCs w:val="18"/>
                <w:lang w:eastAsia="fr-CH" w:bidi="fr-CH"/>
              </w:rPr>
            </w:pPr>
            <w:r w:rsidRPr="00C93B22">
              <w:rPr>
                <w:sz w:val="18"/>
              </w:rPr>
              <w:t>Diamètre nominal de la jante</w:t>
            </w:r>
          </w:p>
        </w:tc>
        <w:tc>
          <w:tcPr>
            <w:tcW w:w="1248"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Tous</w:t>
            </w:r>
          </w:p>
        </w:tc>
        <w:tc>
          <w:tcPr>
            <w:tcW w:w="1249"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Tous</w:t>
            </w:r>
          </w:p>
        </w:tc>
        <w:tc>
          <w:tcPr>
            <w:tcW w:w="1196"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rFonts w:eastAsia="MS Mincho"/>
                <w:sz w:val="18"/>
                <w:szCs w:val="18"/>
                <w:lang w:eastAsia="fr-CH" w:bidi="fr-CH"/>
              </w:rPr>
            </w:pPr>
            <w:r w:rsidRPr="00C93B22">
              <w:rPr>
                <w:sz w:val="18"/>
              </w:rPr>
              <w:t>&lt; 22,5</w:t>
            </w:r>
          </w:p>
        </w:tc>
        <w:tc>
          <w:tcPr>
            <w:tcW w:w="1158" w:type="dxa"/>
            <w:tcBorders>
              <w:top w:val="single" w:sz="12" w:space="0" w:color="auto"/>
              <w:bottom w:val="single" w:sz="4"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rFonts w:eastAsia="MS Mincho"/>
                <w:sz w:val="18"/>
                <w:szCs w:val="18"/>
                <w:lang w:eastAsia="fr-CH" w:bidi="fr-CH"/>
              </w:rPr>
            </w:pPr>
            <w:r w:rsidRPr="00C93B22">
              <w:rPr>
                <w:sz w:val="18"/>
              </w:rPr>
              <w:t>≥ 22,5</w:t>
            </w:r>
          </w:p>
        </w:tc>
      </w:tr>
      <w:tr w:rsidR="00F90942" w:rsidRPr="00C93B22" w:rsidTr="00CC7CB5">
        <w:tc>
          <w:tcPr>
            <w:tcW w:w="2519" w:type="dxa"/>
            <w:tcBorders>
              <w:bottom w:val="single" w:sz="12" w:space="0" w:color="auto"/>
            </w:tcBorders>
            <w:shd w:val="clear" w:color="auto" w:fill="auto"/>
            <w:hideMark/>
          </w:tcPr>
          <w:p w:rsidR="00F90942" w:rsidRPr="00C93B22" w:rsidRDefault="00F90942" w:rsidP="00F90942">
            <w:pPr>
              <w:suppressAutoHyphens w:val="0"/>
              <w:spacing w:before="60" w:after="60" w:line="220" w:lineRule="exact"/>
              <w:ind w:left="57" w:right="57"/>
              <w:rPr>
                <w:sz w:val="18"/>
                <w:szCs w:val="18"/>
                <w:lang w:eastAsia="fr-CH" w:bidi="fr-CH"/>
              </w:rPr>
            </w:pPr>
            <w:r w:rsidRPr="00C93B22">
              <w:rPr>
                <w:sz w:val="18"/>
              </w:rPr>
              <w:t>Durée d</w:t>
            </w:r>
            <w:r>
              <w:rPr>
                <w:sz w:val="18"/>
              </w:rPr>
              <w:t>’</w:t>
            </w:r>
            <w:r w:rsidRPr="00C93B22">
              <w:rPr>
                <w:sz w:val="18"/>
              </w:rPr>
              <w:t>échauffement</w:t>
            </w:r>
          </w:p>
        </w:tc>
        <w:tc>
          <w:tcPr>
            <w:tcW w:w="1248"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30 min</w:t>
            </w:r>
          </w:p>
        </w:tc>
        <w:tc>
          <w:tcPr>
            <w:tcW w:w="1249"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50 min</w:t>
            </w:r>
          </w:p>
        </w:tc>
        <w:tc>
          <w:tcPr>
            <w:tcW w:w="1196"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rFonts w:eastAsia="MS Mincho"/>
                <w:sz w:val="18"/>
                <w:szCs w:val="18"/>
                <w:lang w:eastAsia="fr-CH" w:bidi="fr-CH"/>
              </w:rPr>
            </w:pPr>
            <w:r w:rsidRPr="00C93B22">
              <w:rPr>
                <w:sz w:val="18"/>
              </w:rPr>
              <w:t>150 min</w:t>
            </w:r>
          </w:p>
        </w:tc>
        <w:tc>
          <w:tcPr>
            <w:tcW w:w="1158" w:type="dxa"/>
            <w:tcBorders>
              <w:bottom w:val="single" w:sz="12" w:space="0" w:color="auto"/>
            </w:tcBorders>
            <w:shd w:val="clear" w:color="auto" w:fill="auto"/>
            <w:vAlign w:val="bottom"/>
            <w:hideMark/>
          </w:tcPr>
          <w:p w:rsidR="00F90942" w:rsidRPr="00C93B22" w:rsidRDefault="00F90942" w:rsidP="00F90942">
            <w:pPr>
              <w:suppressAutoHyphens w:val="0"/>
              <w:spacing w:before="60" w:after="60" w:line="220" w:lineRule="exact"/>
              <w:ind w:left="57" w:right="57"/>
              <w:jc w:val="right"/>
              <w:rPr>
                <w:sz w:val="18"/>
                <w:szCs w:val="18"/>
                <w:lang w:eastAsia="fr-CH" w:bidi="fr-CH"/>
              </w:rPr>
            </w:pPr>
            <w:r w:rsidRPr="00C93B22">
              <w:rPr>
                <w:sz w:val="18"/>
              </w:rPr>
              <w:t>180 min</w:t>
            </w:r>
          </w:p>
        </w:tc>
      </w:tr>
    </w:tbl>
    <w:p w:rsidR="00E936F5" w:rsidRPr="00E936F5" w:rsidRDefault="00E936F5" w:rsidP="006F5429">
      <w:pPr>
        <w:pStyle w:val="SingleTxtG"/>
        <w:keepNext/>
        <w:spacing w:before="240"/>
        <w:ind w:left="2552" w:hanging="1418"/>
        <w:rPr>
          <w:lang w:bidi="fr-CH"/>
        </w:rPr>
      </w:pPr>
      <w:r w:rsidRPr="00E936F5">
        <w:rPr>
          <w:lang w:bidi="fr-CH"/>
        </w:rPr>
        <w:t>3.22.5.5</w:t>
      </w:r>
      <w:r w:rsidRPr="00E936F5">
        <w:rPr>
          <w:lang w:bidi="fr-CH"/>
        </w:rPr>
        <w:tab/>
        <w:t>Mesurages et enregistrements</w:t>
      </w:r>
    </w:p>
    <w:p w:rsidR="00E936F5" w:rsidRPr="00E936F5" w:rsidRDefault="00E936F5" w:rsidP="00E936F5">
      <w:pPr>
        <w:pStyle w:val="SingleTxtG"/>
        <w:ind w:left="3119" w:hanging="567"/>
        <w:rPr>
          <w:lang w:bidi="fr-CH"/>
        </w:rPr>
      </w:pPr>
      <w:r w:rsidRPr="00E936F5">
        <w:rPr>
          <w:lang w:bidi="fr-CH"/>
        </w:rPr>
        <w:t>Ce qui suit doit être mesur</w:t>
      </w:r>
      <w:r w:rsidR="00192FB8">
        <w:rPr>
          <w:lang w:bidi="fr-CH"/>
        </w:rPr>
        <w:t>é et enregistré (voir la figure </w:t>
      </w:r>
      <w:r w:rsidRPr="00E936F5">
        <w:rPr>
          <w:lang w:bidi="fr-CH"/>
        </w:rPr>
        <w:t>10) :</w:t>
      </w:r>
    </w:p>
    <w:p w:rsidR="00E936F5" w:rsidRPr="00E936F5" w:rsidRDefault="00E936F5" w:rsidP="00E936F5">
      <w:pPr>
        <w:pStyle w:val="SingleTxtG"/>
        <w:ind w:left="3119" w:hanging="567"/>
        <w:rPr>
          <w:lang w:bidi="fr-CH"/>
        </w:rPr>
      </w:pPr>
      <w:r w:rsidRPr="00E936F5">
        <w:rPr>
          <w:lang w:bidi="fr-CH"/>
        </w:rPr>
        <w:t>a)</w:t>
      </w:r>
      <w:r w:rsidRPr="00E936F5">
        <w:rPr>
          <w:lang w:bidi="fr-CH"/>
        </w:rPr>
        <w:tab/>
        <w:t>La vitesse d’essai, U</w:t>
      </w:r>
      <w:r w:rsidRPr="00E936F5">
        <w:rPr>
          <w:vertAlign w:val="subscript"/>
          <w:lang w:bidi="fr-CH"/>
        </w:rPr>
        <w:t>n</w:t>
      </w:r>
      <w:r w:rsidR="00DF17CA">
        <w:rPr>
          <w:vertAlign w:val="subscript"/>
          <w:lang w:bidi="fr-CH"/>
        </w:rPr>
        <w:t xml:space="preserve"> </w:t>
      </w:r>
      <w:r w:rsidRPr="00E936F5">
        <w:rPr>
          <w:lang w:bidi="fr-CH"/>
        </w:rPr>
        <w:t>;</w:t>
      </w:r>
    </w:p>
    <w:p w:rsidR="00E936F5" w:rsidRPr="00E936F5" w:rsidRDefault="00E936F5" w:rsidP="00E936F5">
      <w:pPr>
        <w:pStyle w:val="SingleTxtG"/>
        <w:ind w:left="3119" w:hanging="567"/>
        <w:rPr>
          <w:lang w:bidi="fr-CH"/>
        </w:rPr>
      </w:pPr>
      <w:r w:rsidRPr="00E936F5">
        <w:rPr>
          <w:lang w:bidi="fr-CH"/>
        </w:rPr>
        <w:t>b)</w:t>
      </w:r>
      <w:r w:rsidRPr="00E936F5">
        <w:rPr>
          <w:lang w:bidi="fr-CH"/>
        </w:rPr>
        <w:tab/>
        <w:t>La charge supportée par le pneumatique, normale à la surface du tambour, L</w:t>
      </w:r>
      <w:r w:rsidRPr="00E936F5">
        <w:rPr>
          <w:vertAlign w:val="subscript"/>
          <w:lang w:bidi="fr-CH"/>
        </w:rPr>
        <w:t>m </w:t>
      </w:r>
      <w:r w:rsidRPr="00E936F5">
        <w:rPr>
          <w:lang w:bidi="fr-CH"/>
        </w:rPr>
        <w:t>;</w:t>
      </w:r>
    </w:p>
    <w:p w:rsidR="00E936F5" w:rsidRPr="00E936F5" w:rsidRDefault="00E936F5" w:rsidP="00E936F5">
      <w:pPr>
        <w:pStyle w:val="SingleTxtG"/>
        <w:ind w:left="3119" w:hanging="567"/>
        <w:rPr>
          <w:lang w:bidi="fr-CH"/>
        </w:rPr>
      </w:pPr>
      <w:r w:rsidRPr="00E936F5">
        <w:rPr>
          <w:lang w:bidi="fr-CH"/>
        </w:rPr>
        <w:t>c)</w:t>
      </w:r>
      <w:r w:rsidRPr="00E936F5">
        <w:rPr>
          <w:lang w:bidi="fr-CH"/>
        </w:rPr>
        <w:tab/>
        <w:t>La pression de gonflage d’essai initiale, définie au paragraphe 3.22.4.3 ;</w:t>
      </w:r>
    </w:p>
    <w:p w:rsidR="00E936F5" w:rsidRPr="00E936F5" w:rsidRDefault="00E936F5" w:rsidP="00E936F5">
      <w:pPr>
        <w:pStyle w:val="SingleTxtG"/>
        <w:ind w:left="3119" w:hanging="567"/>
        <w:rPr>
          <w:lang w:bidi="fr-CH"/>
        </w:rPr>
      </w:pPr>
      <w:r w:rsidRPr="00E936F5">
        <w:rPr>
          <w:lang w:bidi="fr-CH"/>
        </w:rPr>
        <w:t>d)</w:t>
      </w:r>
      <w:r w:rsidRPr="00E936F5">
        <w:rPr>
          <w:lang w:bidi="fr-CH"/>
        </w:rPr>
        <w:tab/>
        <w:t>Le coefficient de résistance au roulement, C</w:t>
      </w:r>
      <w:r w:rsidRPr="00E936F5">
        <w:rPr>
          <w:vertAlign w:val="subscript"/>
          <w:lang w:bidi="fr-CH"/>
        </w:rPr>
        <w:t>r</w:t>
      </w:r>
      <w:r w:rsidRPr="00E936F5">
        <w:rPr>
          <w:lang w:bidi="fr-CH"/>
        </w:rPr>
        <w:t>, et sa valeur corrigée, C</w:t>
      </w:r>
      <w:r w:rsidRPr="00E936F5">
        <w:rPr>
          <w:vertAlign w:val="subscript"/>
          <w:lang w:bidi="fr-CH"/>
        </w:rPr>
        <w:t>rcorrigé</w:t>
      </w:r>
      <w:r w:rsidRPr="00E936F5">
        <w:rPr>
          <w:lang w:bidi="fr-CH"/>
        </w:rPr>
        <w:t>, à 25 °C et pour un diamètre de tambour de 2 m ;</w:t>
      </w:r>
    </w:p>
    <w:p w:rsidR="00E936F5" w:rsidRPr="00E936F5" w:rsidRDefault="00E936F5" w:rsidP="00E936F5">
      <w:pPr>
        <w:pStyle w:val="SingleTxtG"/>
        <w:ind w:left="3119" w:hanging="567"/>
        <w:rPr>
          <w:lang w:bidi="fr-CH"/>
        </w:rPr>
      </w:pPr>
      <w:r w:rsidRPr="00E936F5">
        <w:rPr>
          <w:lang w:bidi="fr-CH"/>
        </w:rPr>
        <w:t>e)</w:t>
      </w:r>
      <w:r w:rsidRPr="00E936F5">
        <w:rPr>
          <w:lang w:bidi="fr-CH"/>
        </w:rPr>
        <w:tab/>
        <w:t>La distance de l’axe du pneumatique à la surface externe du tambour dans des conditions stabilisées, r</w:t>
      </w:r>
      <w:r w:rsidRPr="00E936F5">
        <w:rPr>
          <w:vertAlign w:val="subscript"/>
          <w:lang w:bidi="fr-CH"/>
        </w:rPr>
        <w:t>L</w:t>
      </w:r>
      <w:r w:rsidRPr="00E936F5">
        <w:rPr>
          <w:lang w:bidi="fr-CH"/>
        </w:rPr>
        <w:t>, en mètres ;</w:t>
      </w:r>
    </w:p>
    <w:p w:rsidR="00E936F5" w:rsidRPr="00E936F5" w:rsidRDefault="00E936F5" w:rsidP="00E936F5">
      <w:pPr>
        <w:pStyle w:val="SingleTxtG"/>
        <w:ind w:left="3119" w:hanging="567"/>
        <w:rPr>
          <w:vertAlign w:val="subscript"/>
          <w:lang w:bidi="fr-CH"/>
        </w:rPr>
      </w:pPr>
      <w:r w:rsidRPr="00E936F5">
        <w:rPr>
          <w:lang w:bidi="fr-CH"/>
        </w:rPr>
        <w:t>f)</w:t>
      </w:r>
      <w:r w:rsidRPr="00E936F5">
        <w:rPr>
          <w:lang w:bidi="fr-CH"/>
        </w:rPr>
        <w:tab/>
        <w:t>La température ambiante, t</w:t>
      </w:r>
      <w:r w:rsidRPr="00E936F5">
        <w:rPr>
          <w:vertAlign w:val="subscript"/>
          <w:lang w:bidi="fr-CH"/>
        </w:rPr>
        <w:t>amb </w:t>
      </w:r>
      <w:r w:rsidRPr="00E936F5">
        <w:rPr>
          <w:lang w:bidi="fr-CH"/>
        </w:rPr>
        <w:t>;</w:t>
      </w:r>
    </w:p>
    <w:p w:rsidR="00E936F5" w:rsidRPr="00E936F5" w:rsidRDefault="00E936F5" w:rsidP="00E936F5">
      <w:pPr>
        <w:pStyle w:val="SingleTxtG"/>
        <w:ind w:left="3119" w:hanging="567"/>
        <w:rPr>
          <w:lang w:bidi="fr-CH"/>
        </w:rPr>
      </w:pPr>
      <w:r w:rsidRPr="00E936F5">
        <w:rPr>
          <w:lang w:bidi="fr-CH"/>
        </w:rPr>
        <w:lastRenderedPageBreak/>
        <w:t>g)</w:t>
      </w:r>
      <w:r w:rsidRPr="00E936F5">
        <w:rPr>
          <w:lang w:bidi="fr-CH"/>
        </w:rPr>
        <w:tab/>
        <w:t>Le rayon du tambour d’essai, R ;</w:t>
      </w:r>
    </w:p>
    <w:p w:rsidR="00E936F5" w:rsidRPr="00E936F5" w:rsidRDefault="00E936F5" w:rsidP="00E936F5">
      <w:pPr>
        <w:pStyle w:val="SingleTxtG"/>
        <w:ind w:left="3119" w:hanging="567"/>
        <w:rPr>
          <w:lang w:bidi="fr-CH"/>
        </w:rPr>
      </w:pPr>
      <w:r w:rsidRPr="00E936F5">
        <w:rPr>
          <w:lang w:bidi="fr-CH"/>
        </w:rPr>
        <w:t>h)</w:t>
      </w:r>
      <w:r w:rsidRPr="00E936F5">
        <w:rPr>
          <w:lang w:bidi="fr-CH"/>
        </w:rPr>
        <w:tab/>
        <w:t>La méthode d’essai choisie ;</w:t>
      </w:r>
    </w:p>
    <w:p w:rsidR="00E936F5" w:rsidRPr="00E936F5" w:rsidRDefault="00E936F5" w:rsidP="00E936F5">
      <w:pPr>
        <w:pStyle w:val="SingleTxtG"/>
        <w:ind w:left="3119" w:hanging="567"/>
        <w:rPr>
          <w:lang w:bidi="fr-CH"/>
        </w:rPr>
      </w:pPr>
      <w:r w:rsidRPr="00E936F5">
        <w:rPr>
          <w:lang w:bidi="fr-CH"/>
        </w:rPr>
        <w:t>i)</w:t>
      </w:r>
      <w:r w:rsidRPr="00E936F5">
        <w:rPr>
          <w:lang w:bidi="fr-CH"/>
        </w:rPr>
        <w:tab/>
        <w:t>La jante d’essai (dimensions et matériau) ;</w:t>
      </w:r>
    </w:p>
    <w:p w:rsidR="00E936F5" w:rsidRPr="00E936F5" w:rsidRDefault="00E936F5" w:rsidP="00E936F5">
      <w:pPr>
        <w:pStyle w:val="SingleTxtG"/>
        <w:ind w:left="3119" w:hanging="567"/>
        <w:rPr>
          <w:lang w:bidi="fr-CH"/>
        </w:rPr>
      </w:pPr>
      <w:r w:rsidRPr="00E936F5">
        <w:rPr>
          <w:lang w:bidi="fr-CH"/>
        </w:rPr>
        <w:t>j)</w:t>
      </w:r>
      <w:r w:rsidRPr="00E936F5">
        <w:rPr>
          <w:lang w:bidi="fr-CH"/>
        </w:rPr>
        <w:tab/>
        <w:t>La dimension, le fabricant, le type et l’identifiant (s’il existe) du pneumatique ; le cas échéant, le code de vitesse, l’indice de charge, le numéro DOT (Department of Transportation).</w:t>
      </w:r>
    </w:p>
    <w:p w:rsidR="00F90942" w:rsidRDefault="00E936F5" w:rsidP="00192FB8">
      <w:pPr>
        <w:pStyle w:val="H23G"/>
        <w:rPr>
          <w:lang w:bidi="fr-CH"/>
        </w:rPr>
      </w:pPr>
      <w:r>
        <w:rPr>
          <w:lang w:bidi="fr-CH"/>
        </w:rPr>
        <w:tab/>
      </w:r>
      <w:r w:rsidR="00192FB8">
        <w:rPr>
          <w:lang w:bidi="fr-CH"/>
        </w:rPr>
        <w:tab/>
      </w:r>
      <w:r>
        <w:rPr>
          <w:lang w:bidi="fr-CH"/>
        </w:rPr>
        <w:t>Figure </w:t>
      </w:r>
      <w:r w:rsidRPr="00E936F5">
        <w:rPr>
          <w:lang w:bidi="fr-CH"/>
        </w:rPr>
        <w:t>10</w:t>
      </w:r>
    </w:p>
    <w:p w:rsidR="00E936F5" w:rsidRDefault="00192FB8" w:rsidP="00192FB8">
      <w:pPr>
        <w:pStyle w:val="SingleTxtG"/>
        <w:jc w:val="left"/>
        <w:rPr>
          <w:rFonts w:eastAsia="Calibri"/>
          <w:sz w:val="24"/>
          <w:lang w:eastAsia="fr-CH" w:bidi="fr-CH"/>
        </w:rPr>
      </w:pPr>
      <w:r>
        <w:rPr>
          <w:rFonts w:eastAsia="Calibri"/>
          <w:sz w:val="24"/>
          <w:lang w:eastAsia="fr-CH" w:bidi="fr-CH"/>
        </w:rPr>
        <w:object w:dxaOrig="4125" w:dyaOrig="4715">
          <v:shape id="_x0000_i1044" type="#_x0000_t75" style="width:187.5pt;height:215.5pt" o:ole="" o:bordertopcolor="this" o:borderleftcolor="this" o:borderbottomcolor="this" o:borderrightcolor="this">
            <v:imagedata r:id="rId64" o:title="" croptop="4006f" cropbottom="4979f" cropleft="4402f" cropright="5308f"/>
            <w10:bordertop type="single" width="4"/>
            <w10:borderleft type="single" width="4"/>
            <w10:borderbottom type="single" width="4"/>
            <w10:borderright type="single" width="4"/>
          </v:shape>
          <o:OLEObject Type="Embed" ProgID="Word.Picture.8" ShapeID="_x0000_i1044" DrawAspect="Content" ObjectID="_1537774231" r:id="rId65"/>
        </w:object>
      </w:r>
    </w:p>
    <w:p w:rsidR="00E936F5" w:rsidRPr="00E936F5" w:rsidRDefault="00E936F5" w:rsidP="00192FB8">
      <w:pPr>
        <w:pStyle w:val="SingleTxtG"/>
        <w:spacing w:before="240"/>
        <w:ind w:left="2552"/>
        <w:rPr>
          <w:lang w:bidi="fr-CH"/>
        </w:rPr>
      </w:pPr>
      <w:r w:rsidRPr="00E936F5">
        <w:rPr>
          <w:lang w:bidi="fr-CH"/>
        </w:rPr>
        <w:t>Toutes les grandeurs mécaniques (forces, couples) doivent être orientées conformément aux systèmes d’axes spécifiés dans la norme ISO</w:t>
      </w:r>
      <w:r w:rsidR="00192FB8">
        <w:rPr>
          <w:lang w:bidi="fr-CH"/>
        </w:rPr>
        <w:t> </w:t>
      </w:r>
      <w:r w:rsidRPr="00E936F5">
        <w:rPr>
          <w:lang w:bidi="fr-CH"/>
        </w:rPr>
        <w:t>8855:1991.</w:t>
      </w:r>
    </w:p>
    <w:p w:rsidR="00E936F5" w:rsidRPr="00E936F5" w:rsidRDefault="00E936F5" w:rsidP="00E936F5">
      <w:pPr>
        <w:pStyle w:val="SingleTxtG"/>
        <w:ind w:left="2552"/>
        <w:rPr>
          <w:lang w:bidi="fr-CH"/>
        </w:rPr>
      </w:pPr>
      <w:r w:rsidRPr="00E936F5">
        <w:rPr>
          <w:lang w:bidi="fr-CH"/>
        </w:rPr>
        <w:t>Les pneumatiques directionnels doivent être utilisés dans leur sens de rotation indiqué.</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3.22.5.6</w:t>
      </w:r>
      <w:r>
        <w:rPr>
          <w:rFonts w:eastAsia="Calibri"/>
          <w:lang w:eastAsia="fr-CH" w:bidi="fr-CH"/>
        </w:rPr>
        <w:tab/>
      </w:r>
      <w:r w:rsidR="00E936F5" w:rsidRPr="00E936F5">
        <w:rPr>
          <w:rFonts w:eastAsia="Calibri"/>
          <w:lang w:eastAsia="fr-CH" w:bidi="fr-CH"/>
        </w:rPr>
        <w:t>Mesurage des pertes parasites</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Les pertes parasites doivent être déterminées selon l’une des méthodes décrites aux paragraphes 3.22.5.6.1 ou 3.22.5.6.2.</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3.22.5.6.1</w:t>
      </w:r>
      <w:r>
        <w:rPr>
          <w:rFonts w:eastAsia="Calibri"/>
          <w:lang w:eastAsia="fr-CH" w:bidi="fr-CH"/>
        </w:rPr>
        <w:tab/>
      </w:r>
      <w:r w:rsidR="00E936F5" w:rsidRPr="00E936F5">
        <w:rPr>
          <w:rFonts w:eastAsia="Calibri"/>
          <w:lang w:eastAsia="fr-CH" w:bidi="fr-CH"/>
        </w:rPr>
        <w:t>Mesurage sous charge minimale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 mesurage sous charge minimale suit la procédure suivante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Réduire la charge pour maintenir le pneumatique à la vitesse d’essai sans glissement</w:t>
      </w:r>
      <w:r w:rsidRPr="000E5FB6">
        <w:rPr>
          <w:rStyle w:val="FootnoteReference"/>
          <w:rFonts w:eastAsia="Calibri"/>
        </w:rPr>
        <w:footnoteReference w:id="19"/>
      </w:r>
      <w:r w:rsidRPr="00E936F5">
        <w:rPr>
          <w:rFonts w:eastAsia="Calibri"/>
          <w:lang w:eastAsia="fr-CH" w:bidi="fr-CH"/>
        </w:rPr>
        <w:t> ;</w:t>
      </w:r>
    </w:p>
    <w:p w:rsidR="00E936F5" w:rsidRPr="00E936F5" w:rsidRDefault="00A15C03" w:rsidP="00192FB8">
      <w:pPr>
        <w:pStyle w:val="SingleTxtG"/>
        <w:keepNext/>
        <w:keepLines/>
        <w:ind w:left="3119" w:hanging="567"/>
        <w:rPr>
          <w:rFonts w:eastAsia="Calibri"/>
          <w:lang w:eastAsia="fr-CH" w:bidi="fr-CH"/>
        </w:rPr>
      </w:pPr>
      <w:r>
        <w:rPr>
          <w:rFonts w:eastAsia="Calibri"/>
          <w:lang w:eastAsia="fr-CH" w:bidi="fr-CH"/>
        </w:rPr>
        <w:lastRenderedPageBreak/>
        <w:tab/>
      </w:r>
      <w:r w:rsidR="00E936F5" w:rsidRPr="00E936F5">
        <w:rPr>
          <w:rFonts w:eastAsia="Calibri"/>
          <w:lang w:eastAsia="fr-CH" w:bidi="fr-CH"/>
        </w:rPr>
        <w:t>Les valeurs de charge devraient être les suivantes :</w:t>
      </w:r>
    </w:p>
    <w:p w:rsidR="00E936F5" w:rsidRPr="00E936F5" w:rsidRDefault="00E936F5" w:rsidP="00EF646B">
      <w:pPr>
        <w:pStyle w:val="SingleTxtG"/>
        <w:ind w:left="3686" w:hanging="567"/>
        <w:rPr>
          <w:rFonts w:eastAsia="Calibri"/>
          <w:lang w:eastAsia="fr-CH" w:bidi="fr-CH"/>
        </w:rPr>
      </w:pPr>
      <w:r w:rsidRPr="00E936F5">
        <w:rPr>
          <w:rFonts w:eastAsia="Calibri"/>
          <w:lang w:eastAsia="fr-CH" w:bidi="fr-CH"/>
        </w:rPr>
        <w:t>i)</w:t>
      </w:r>
      <w:r w:rsidRPr="00E936F5">
        <w:rPr>
          <w:rFonts w:eastAsia="Calibri"/>
          <w:lang w:eastAsia="fr-CH" w:bidi="fr-CH"/>
        </w:rPr>
        <w:tab/>
        <w:t>Pneumatiques de la cla</w:t>
      </w:r>
      <w:r w:rsidR="0035437F">
        <w:rPr>
          <w:rFonts w:eastAsia="Calibri"/>
          <w:lang w:eastAsia="fr-CH" w:bidi="fr-CH"/>
        </w:rPr>
        <w:t>sse C1 : valeur recommandée 100 </w:t>
      </w:r>
      <w:r w:rsidRPr="00E936F5">
        <w:rPr>
          <w:rFonts w:eastAsia="Calibri"/>
          <w:lang w:eastAsia="fr-CH" w:bidi="fr-CH"/>
        </w:rPr>
        <w:t>N, maximum 200 N ;</w:t>
      </w:r>
    </w:p>
    <w:p w:rsidR="00E936F5" w:rsidRPr="00E936F5" w:rsidRDefault="00E936F5" w:rsidP="00EF646B">
      <w:pPr>
        <w:pStyle w:val="SingleTxtG"/>
        <w:ind w:left="3686" w:hanging="567"/>
        <w:rPr>
          <w:rFonts w:eastAsia="Calibri"/>
          <w:lang w:eastAsia="fr-CH" w:bidi="fr-CH"/>
        </w:rPr>
      </w:pPr>
      <w:r w:rsidRPr="00E936F5">
        <w:rPr>
          <w:rFonts w:eastAsia="Calibri"/>
          <w:lang w:eastAsia="fr-CH" w:bidi="fr-CH"/>
        </w:rPr>
        <w:t>ii)</w:t>
      </w:r>
      <w:r w:rsidRPr="00E936F5">
        <w:rPr>
          <w:rFonts w:eastAsia="Calibri"/>
          <w:lang w:eastAsia="fr-CH" w:bidi="fr-CH"/>
        </w:rPr>
        <w:tab/>
        <w:t>Pneumatiques de la classe C2 : valeur</w:t>
      </w:r>
      <w:r w:rsidR="00192FB8">
        <w:rPr>
          <w:rFonts w:eastAsia="Calibri"/>
          <w:lang w:eastAsia="fr-CH" w:bidi="fr-CH"/>
        </w:rPr>
        <w:t xml:space="preserve"> recommandée 150 N, maximum 200 </w:t>
      </w:r>
      <w:r w:rsidRPr="00E936F5">
        <w:rPr>
          <w:rFonts w:eastAsia="Calibri"/>
          <w:lang w:eastAsia="fr-CH" w:bidi="fr-CH"/>
        </w:rPr>
        <w:t>N pour les machines conçues pour le mesurag</w:t>
      </w:r>
      <w:r w:rsidR="00192FB8">
        <w:rPr>
          <w:rFonts w:eastAsia="Calibri"/>
          <w:lang w:eastAsia="fr-CH" w:bidi="fr-CH"/>
        </w:rPr>
        <w:t>e des pneumatiques de la classe C1, ou 500 </w:t>
      </w:r>
      <w:r w:rsidRPr="00E936F5">
        <w:rPr>
          <w:rFonts w:eastAsia="Calibri"/>
          <w:lang w:eastAsia="fr-CH" w:bidi="fr-CH"/>
        </w:rPr>
        <w:t>N pour les machines conçues pour le mesurage des pneumatiques de la classe C2 et de la classe C3 ;</w:t>
      </w:r>
    </w:p>
    <w:p w:rsidR="00E936F5" w:rsidRPr="00E936F5" w:rsidRDefault="00E936F5" w:rsidP="00EF646B">
      <w:pPr>
        <w:pStyle w:val="SingleTxtG"/>
        <w:ind w:left="3686" w:hanging="567"/>
        <w:rPr>
          <w:rFonts w:eastAsia="Calibri"/>
          <w:lang w:eastAsia="fr-CH" w:bidi="fr-CH"/>
        </w:rPr>
      </w:pPr>
      <w:r w:rsidRPr="00E936F5">
        <w:rPr>
          <w:rFonts w:eastAsia="Calibri"/>
          <w:lang w:eastAsia="fr-CH" w:bidi="fr-CH"/>
        </w:rPr>
        <w:t>iii)</w:t>
      </w:r>
      <w:r w:rsidRPr="00E936F5">
        <w:rPr>
          <w:rFonts w:eastAsia="Calibri"/>
          <w:lang w:eastAsia="fr-CH" w:bidi="fr-CH"/>
        </w:rPr>
        <w:tab/>
        <w:t>Pneumatiques de la classe C3 : valeur recommandée 400</w:t>
      </w:r>
      <w:r w:rsidR="00192FB8">
        <w:rPr>
          <w:rFonts w:eastAsia="Calibri"/>
          <w:lang w:eastAsia="fr-CH" w:bidi="fr-CH"/>
        </w:rPr>
        <w:t> </w:t>
      </w:r>
      <w:r w:rsidRPr="00E936F5">
        <w:rPr>
          <w:rFonts w:eastAsia="Calibri"/>
          <w:lang w:eastAsia="fr-CH" w:bidi="fr-CH"/>
        </w:rPr>
        <w:t>N, maximum 500 N ;</w:t>
      </w:r>
    </w:p>
    <w:p w:rsidR="00E936F5" w:rsidRPr="00E936F5" w:rsidRDefault="00E936F5" w:rsidP="00EF646B">
      <w:pPr>
        <w:pStyle w:val="SingleTxtG"/>
        <w:ind w:left="3119" w:hanging="567"/>
        <w:rPr>
          <w:rFonts w:eastAsia="Calibri"/>
          <w:vertAlign w:val="superscript"/>
          <w:lang w:eastAsia="fr-CH" w:bidi="fr-CH"/>
        </w:rPr>
      </w:pPr>
      <w:r w:rsidRPr="00E936F5">
        <w:rPr>
          <w:rFonts w:eastAsia="Calibri"/>
          <w:lang w:eastAsia="fr-CH" w:bidi="fr-CH"/>
        </w:rPr>
        <w:t>b)</w:t>
      </w:r>
      <w:r w:rsidRPr="00E936F5">
        <w:rPr>
          <w:rFonts w:eastAsia="Calibri"/>
          <w:lang w:eastAsia="fr-CH" w:bidi="fr-CH"/>
        </w:rPr>
        <w:tab/>
        <w:t>Enregistrer la force de réaction sur l’axe, F</w:t>
      </w:r>
      <w:r w:rsidRPr="00E936F5">
        <w:rPr>
          <w:rFonts w:eastAsia="Calibri"/>
          <w:vertAlign w:val="subscript"/>
          <w:lang w:eastAsia="fr-CH" w:bidi="fr-CH"/>
        </w:rPr>
        <w:t>t</w:t>
      </w:r>
      <w:r w:rsidRPr="00E936F5">
        <w:rPr>
          <w:rFonts w:eastAsia="Calibri"/>
          <w:lang w:eastAsia="fr-CH" w:bidi="fr-CH"/>
        </w:rPr>
        <w:t>, le couple d’entrée, T</w:t>
      </w:r>
      <w:r w:rsidRPr="00E936F5">
        <w:rPr>
          <w:rFonts w:eastAsia="Calibri"/>
          <w:vertAlign w:val="subscript"/>
          <w:lang w:eastAsia="fr-CH" w:bidi="fr-CH"/>
        </w:rPr>
        <w:t>t</w:t>
      </w:r>
      <w:r w:rsidRPr="00E936F5">
        <w:rPr>
          <w:rFonts w:eastAsia="Calibri"/>
          <w:lang w:eastAsia="fr-CH" w:bidi="fr-CH"/>
        </w:rPr>
        <w:t>, ou la puissance, selon le cas</w:t>
      </w:r>
      <w:r w:rsidRPr="00E936F5">
        <w:rPr>
          <w:rFonts w:eastAsia="Calibri"/>
          <w:vertAlign w:val="superscript"/>
          <w:lang w:eastAsia="fr-CH" w:bidi="fr-CH"/>
        </w:rPr>
        <w:t>16</w:t>
      </w:r>
      <w:r w:rsidRPr="00E936F5">
        <w:rPr>
          <w:rFonts w:eastAsia="Calibri"/>
          <w:lang w:eastAsia="fr-CH" w:bidi="fr-CH"/>
        </w:rPr>
        <w:t>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c)</w:t>
      </w:r>
      <w:r w:rsidRPr="00E936F5">
        <w:rPr>
          <w:rFonts w:eastAsia="Calibri"/>
          <w:lang w:eastAsia="fr-CH" w:bidi="fr-CH"/>
        </w:rPr>
        <w:tab/>
        <w:t>Enregistrer la charge supportée par le pneumatique, normale à la surface du tambour, L</w:t>
      </w:r>
      <w:r w:rsidRPr="00E936F5">
        <w:rPr>
          <w:rFonts w:eastAsia="Calibri"/>
          <w:vertAlign w:val="subscript"/>
          <w:lang w:eastAsia="fr-CH" w:bidi="fr-CH"/>
        </w:rPr>
        <w:t>m</w:t>
      </w:r>
      <w:r w:rsidRPr="00E936F5">
        <w:rPr>
          <w:rFonts w:eastAsia="Calibri"/>
          <w:vertAlign w:val="superscript"/>
          <w:lang w:eastAsia="fr-CH" w:bidi="fr-CH"/>
        </w:rPr>
        <w:t>16</w:t>
      </w:r>
      <w:r w:rsidRPr="00E936F5">
        <w:rPr>
          <w:rFonts w:eastAsia="Calibri"/>
          <w:lang w:eastAsia="fr-CH" w:bidi="fr-CH"/>
        </w:rPr>
        <w:t>.</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3.22.5.6.2</w:t>
      </w:r>
      <w:r>
        <w:rPr>
          <w:rFonts w:eastAsia="Calibri"/>
          <w:lang w:eastAsia="fr-CH" w:bidi="fr-CH"/>
        </w:rPr>
        <w:tab/>
      </w:r>
      <w:r w:rsidR="00E936F5" w:rsidRPr="00E936F5">
        <w:rPr>
          <w:rFonts w:eastAsia="Calibri"/>
          <w:lang w:eastAsia="fr-CH" w:bidi="fr-CH"/>
        </w:rPr>
        <w:t>Méthode de la décélération</w:t>
      </w:r>
    </w:p>
    <w:p w:rsidR="00E936F5" w:rsidRPr="00E936F5" w:rsidRDefault="00E936F5" w:rsidP="00192FB8">
      <w:pPr>
        <w:pStyle w:val="SingleTxtG"/>
        <w:keepNext/>
        <w:keepLines/>
        <w:ind w:left="2552"/>
        <w:rPr>
          <w:rFonts w:eastAsia="Calibri"/>
          <w:lang w:eastAsia="fr-CH" w:bidi="fr-CH"/>
        </w:rPr>
      </w:pPr>
      <w:r w:rsidRPr="00E936F5">
        <w:rPr>
          <w:rFonts w:eastAsia="Calibri"/>
          <w:lang w:eastAsia="fr-CH" w:bidi="fr-CH"/>
        </w:rPr>
        <w:t>La méthode de la décélération est fondée sur la procédure suivante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Éloigner le pneumatique de la surface du tambour d’essai ;</w:t>
      </w:r>
    </w:p>
    <w:p w:rsidR="00E936F5" w:rsidRPr="00E936F5" w:rsidRDefault="00E936F5" w:rsidP="00EF646B">
      <w:pPr>
        <w:pStyle w:val="SingleTxtG"/>
        <w:ind w:left="3119" w:hanging="567"/>
        <w:rPr>
          <w:rFonts w:eastAsia="Calibri"/>
          <w:lang w:eastAsia="fr-CH" w:bidi="fr-CH"/>
        </w:rPr>
      </w:pPr>
      <w:r w:rsidRPr="00E936F5">
        <w:rPr>
          <w:rFonts w:eastAsia="Calibri"/>
          <w:lang w:eastAsia="fr-CH" w:bidi="fr-CH"/>
        </w:rPr>
        <w:t>b)</w:t>
      </w:r>
      <w:r w:rsidRPr="00E936F5">
        <w:rPr>
          <w:rFonts w:eastAsia="Calibri"/>
          <w:lang w:eastAsia="fr-CH" w:bidi="fr-CH"/>
        </w:rPr>
        <w:tab/>
        <w:t>Enregistrer la décélération du tambour d’essai, Δω</w:t>
      </w:r>
      <w:r w:rsidRPr="00E936F5">
        <w:rPr>
          <w:rFonts w:eastAsia="Calibri"/>
          <w:vertAlign w:val="subscript"/>
          <w:lang w:eastAsia="fr-CH" w:bidi="fr-CH"/>
        </w:rPr>
        <w:t>D0</w:t>
      </w:r>
      <w:r w:rsidRPr="00E936F5">
        <w:rPr>
          <w:rFonts w:eastAsia="Calibri"/>
          <w:lang w:eastAsia="fr-CH" w:bidi="fr-CH"/>
        </w:rPr>
        <w:t>/Δt et celle du pneumatique non chargé Δω</w:t>
      </w:r>
      <w:r w:rsidRPr="00E936F5">
        <w:rPr>
          <w:rFonts w:eastAsia="Calibri"/>
          <w:vertAlign w:val="subscript"/>
          <w:lang w:eastAsia="fr-CH" w:bidi="fr-CH"/>
        </w:rPr>
        <w:t>T0</w:t>
      </w:r>
      <w:r w:rsidRPr="00E936F5">
        <w:rPr>
          <w:rFonts w:eastAsia="Calibri"/>
          <w:lang w:eastAsia="fr-CH" w:bidi="fr-CH"/>
        </w:rPr>
        <w:t>/Δt</w:t>
      </w:r>
      <w:r w:rsidRPr="00E936F5">
        <w:rPr>
          <w:rFonts w:eastAsia="Calibri"/>
          <w:vertAlign w:val="superscript"/>
          <w:lang w:eastAsia="fr-CH" w:bidi="fr-CH"/>
        </w:rPr>
        <w:t xml:space="preserve">16 </w:t>
      </w:r>
      <w:r w:rsidRPr="00E936F5">
        <w:rPr>
          <w:rFonts w:eastAsia="Calibri"/>
          <w:lang w:eastAsia="fr-CH" w:bidi="fr-CH"/>
        </w:rPr>
        <w:t>ou enregistrer la décélération du tambour d’essai j</w:t>
      </w:r>
      <w:r w:rsidRPr="00E936F5">
        <w:rPr>
          <w:rFonts w:eastAsia="Calibri"/>
          <w:vertAlign w:val="subscript"/>
          <w:lang w:eastAsia="fr-CH" w:bidi="fr-CH"/>
        </w:rPr>
        <w:t>D0</w:t>
      </w:r>
      <w:r w:rsidRPr="00E936F5">
        <w:rPr>
          <w:rFonts w:eastAsia="Calibri"/>
          <w:lang w:eastAsia="fr-CH" w:bidi="fr-CH"/>
        </w:rPr>
        <w:t xml:space="preserve"> et celle du pneumatique non chargé j</w:t>
      </w:r>
      <w:r w:rsidRPr="00E936F5">
        <w:rPr>
          <w:rFonts w:eastAsia="Calibri"/>
          <w:vertAlign w:val="subscript"/>
          <w:lang w:eastAsia="fr-CH" w:bidi="fr-CH"/>
        </w:rPr>
        <w:t>T0</w:t>
      </w:r>
      <w:r w:rsidRPr="00E936F5">
        <w:rPr>
          <w:rFonts w:eastAsia="Calibri"/>
          <w:lang w:eastAsia="fr-CH" w:bidi="fr-CH"/>
        </w:rPr>
        <w:t xml:space="preserve"> sous leur forme exacte ou approximative conformément au paragraphe 3.22.4.5.</w:t>
      </w:r>
    </w:p>
    <w:p w:rsidR="00E936F5" w:rsidRPr="00E936F5" w:rsidRDefault="00EF646B" w:rsidP="006F5429">
      <w:pPr>
        <w:pStyle w:val="SingleTxtG"/>
        <w:keepNext/>
        <w:keepLines/>
        <w:ind w:left="2552" w:hanging="1418"/>
        <w:rPr>
          <w:rFonts w:eastAsia="Calibri"/>
          <w:bCs/>
          <w:lang w:eastAsia="fr-CH" w:bidi="fr-CH"/>
        </w:rPr>
      </w:pPr>
      <w:r>
        <w:rPr>
          <w:rFonts w:eastAsia="Calibri"/>
          <w:lang w:eastAsia="fr-CH" w:bidi="fr-CH"/>
        </w:rPr>
        <w:t>3.22.5.7</w:t>
      </w:r>
      <w:r>
        <w:rPr>
          <w:rFonts w:eastAsia="Calibri"/>
          <w:lang w:eastAsia="fr-CH" w:bidi="fr-CH"/>
        </w:rPr>
        <w:tab/>
      </w:r>
      <w:r w:rsidR="00E936F5" w:rsidRPr="00E936F5">
        <w:rPr>
          <w:rFonts w:eastAsia="Calibri"/>
          <w:lang w:eastAsia="fr-CH" w:bidi="fr-CH"/>
        </w:rPr>
        <w:t>Cas des machines dépassant le critère σ</w:t>
      </w:r>
      <w:r w:rsidR="00E936F5" w:rsidRPr="00E936F5">
        <w:rPr>
          <w:rFonts w:eastAsia="Calibri"/>
          <w:vertAlign w:val="subscript"/>
          <w:lang w:eastAsia="fr-CH" w:bidi="fr-CH"/>
        </w:rPr>
        <w:t>m</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Les étapes décrites aux paragraphes 3.22.5.3 à 3.22.5.5 doivent être exécutées une fois seulement si l’écart type de mesure, déterminé selon le paragraphe 6.5, est :</w:t>
      </w:r>
    </w:p>
    <w:p w:rsidR="00E936F5" w:rsidRPr="00E936F5" w:rsidRDefault="00E936F5" w:rsidP="00EF646B">
      <w:pPr>
        <w:pStyle w:val="SingleTxtG"/>
        <w:ind w:left="3119" w:hanging="567"/>
        <w:rPr>
          <w:rFonts w:eastAsia="Calibri"/>
          <w:bCs/>
          <w:lang w:eastAsia="fr-CH" w:bidi="fr-CH"/>
        </w:rPr>
      </w:pPr>
      <w:r w:rsidRPr="00E936F5">
        <w:rPr>
          <w:rFonts w:eastAsia="Calibri"/>
          <w:lang w:eastAsia="fr-CH" w:bidi="fr-CH"/>
        </w:rPr>
        <w:t>a)</w:t>
      </w:r>
      <w:r w:rsidRPr="00E936F5">
        <w:rPr>
          <w:rFonts w:eastAsia="Calibri"/>
          <w:lang w:eastAsia="fr-CH" w:bidi="fr-CH"/>
        </w:rPr>
        <w:tab/>
        <w:t>Non supérieur à 0,075 N/kN pour les pneumatiques de la classe C1 et de la classe C2 ;</w:t>
      </w:r>
    </w:p>
    <w:p w:rsidR="00E936F5" w:rsidRPr="00E936F5" w:rsidRDefault="00E936F5" w:rsidP="00EF646B">
      <w:pPr>
        <w:pStyle w:val="SingleTxtG"/>
        <w:ind w:left="3119" w:hanging="567"/>
        <w:rPr>
          <w:rFonts w:eastAsia="Calibri"/>
          <w:bCs/>
          <w:lang w:eastAsia="fr-CH" w:bidi="fr-CH"/>
        </w:rPr>
      </w:pPr>
      <w:r w:rsidRPr="00E936F5">
        <w:rPr>
          <w:rFonts w:eastAsia="Calibri"/>
          <w:lang w:eastAsia="fr-CH" w:bidi="fr-CH"/>
        </w:rPr>
        <w:t>b)</w:t>
      </w:r>
      <w:r w:rsidRPr="00E936F5">
        <w:rPr>
          <w:rFonts w:eastAsia="Calibri"/>
          <w:lang w:eastAsia="fr-CH" w:bidi="fr-CH"/>
        </w:rPr>
        <w:tab/>
        <w:t>Non supérieur à</w:t>
      </w:r>
      <w:r w:rsidR="00192FB8">
        <w:rPr>
          <w:rFonts w:eastAsia="Calibri"/>
          <w:lang w:eastAsia="fr-CH" w:bidi="fr-CH"/>
        </w:rPr>
        <w:t xml:space="preserve"> 0,060 </w:t>
      </w:r>
      <w:r w:rsidRPr="00E936F5">
        <w:rPr>
          <w:rFonts w:eastAsia="Calibri"/>
          <w:lang w:eastAsia="fr-CH" w:bidi="fr-CH"/>
        </w:rPr>
        <w:t>N/kN pour les pneumatiques de la classe C3.</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Si l’écart type de mesure dépasse ce critère, le processus de mesurage doit être répété n fois, conformément au paragraphe 3.22.7.5. La valeur de la résistance au roulement consignée dans le rapport doit être égale à la moyenne des n mesurages.</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w:t>
      </w:r>
      <w:r>
        <w:rPr>
          <w:rFonts w:eastAsia="Calibri"/>
          <w:lang w:eastAsia="fr-CH" w:bidi="fr-CH"/>
        </w:rPr>
        <w:tab/>
      </w:r>
      <w:r w:rsidR="00E936F5" w:rsidRPr="00E936F5">
        <w:rPr>
          <w:rFonts w:eastAsia="Calibri"/>
          <w:lang w:eastAsia="fr-CH" w:bidi="fr-CH"/>
        </w:rPr>
        <w:t>Interprétation des données</w:t>
      </w:r>
    </w:p>
    <w:p w:rsidR="00E936F5" w:rsidRPr="00E936F5" w:rsidRDefault="00EF646B" w:rsidP="006F5429">
      <w:pPr>
        <w:pStyle w:val="SingleTxtG"/>
        <w:keepNext/>
        <w:keepLines/>
        <w:ind w:left="2552" w:hanging="1418"/>
        <w:rPr>
          <w:rFonts w:eastAsia="Calibri"/>
          <w:bCs/>
          <w:lang w:eastAsia="fr-CH" w:bidi="fr-CH"/>
        </w:rPr>
      </w:pPr>
      <w:r>
        <w:rPr>
          <w:rFonts w:eastAsia="Calibri"/>
          <w:lang w:eastAsia="fr-CH" w:bidi="fr-CH"/>
        </w:rPr>
        <w:t>3.22.6.1</w:t>
      </w:r>
      <w:r>
        <w:rPr>
          <w:rFonts w:eastAsia="Calibri"/>
          <w:lang w:eastAsia="fr-CH" w:bidi="fr-CH"/>
        </w:rPr>
        <w:tab/>
      </w:r>
      <w:r w:rsidR="00E936F5" w:rsidRPr="00E936F5">
        <w:rPr>
          <w:rFonts w:eastAsia="Calibri"/>
          <w:lang w:eastAsia="fr-CH" w:bidi="fr-CH"/>
        </w:rPr>
        <w:t>Détermination des pertes parasites</w:t>
      </w:r>
    </w:p>
    <w:p w:rsidR="00E936F5" w:rsidRPr="00E936F5" w:rsidRDefault="00EF646B" w:rsidP="006F5429">
      <w:pPr>
        <w:pStyle w:val="SingleTxtG"/>
        <w:keepNext/>
        <w:keepLines/>
        <w:ind w:left="2552" w:hanging="1418"/>
        <w:rPr>
          <w:rFonts w:eastAsia="Calibri"/>
          <w:bCs/>
          <w:lang w:eastAsia="fr-CH" w:bidi="fr-CH"/>
        </w:rPr>
      </w:pPr>
      <w:r>
        <w:rPr>
          <w:rFonts w:eastAsia="Calibri"/>
          <w:lang w:eastAsia="fr-CH" w:bidi="fr-CH"/>
        </w:rPr>
        <w:t>3.22.6.1.1</w:t>
      </w:r>
      <w:r>
        <w:rPr>
          <w:rFonts w:eastAsia="Calibri"/>
          <w:lang w:eastAsia="fr-CH" w:bidi="fr-CH"/>
        </w:rPr>
        <w:tab/>
      </w:r>
      <w:r w:rsidR="00E936F5" w:rsidRPr="00E936F5">
        <w:rPr>
          <w:rFonts w:eastAsia="Calibri"/>
          <w:lang w:eastAsia="fr-CH" w:bidi="fr-CH"/>
        </w:rPr>
        <w:t>Généralités</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 xml:space="preserve">Le laboratoire doit procéder aux mesurages décrits dans le paragraphe 3.22.5.6.1 pour les méthodes de la force, du couple et de la puissance, ou dans le paragraphe 3.22.5.6.2 pour la méthode de la décélération, afin de déterminer avec exactitude, dans les conditions d’essai (charge, vitesse, température), le frottement de l’axe de la roue, les pertes aérodynamiques de l’ensemble pneumatique-roue, les pertes par </w:t>
      </w:r>
      <w:r w:rsidRPr="00E936F5">
        <w:rPr>
          <w:rFonts w:eastAsia="Calibri"/>
          <w:lang w:eastAsia="fr-CH" w:bidi="fr-CH"/>
        </w:rPr>
        <w:lastRenderedPageBreak/>
        <w:t>frottement des paliers du tambour (plus, éventuellement, du moteur et/ou de l’embrayage), et les pertes aérodynamiques du tambour.</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Les pertes parasites liées à l’interface pneumatique/tambour, F</w:t>
      </w:r>
      <w:r w:rsidRPr="00E936F5">
        <w:rPr>
          <w:rFonts w:eastAsia="Calibri"/>
          <w:vertAlign w:val="subscript"/>
          <w:lang w:eastAsia="fr-CH" w:bidi="fr-CH"/>
        </w:rPr>
        <w:t>pl</w:t>
      </w:r>
      <w:r w:rsidRPr="00E936F5">
        <w:rPr>
          <w:rFonts w:eastAsia="Calibri"/>
          <w:lang w:eastAsia="fr-CH" w:bidi="fr-CH"/>
        </w:rPr>
        <w:t>, exprimées en newtons, doivent être calculées à partir des méthodes de la force F</w:t>
      </w:r>
      <w:r w:rsidRPr="00E936F5">
        <w:rPr>
          <w:rFonts w:eastAsia="Calibri"/>
          <w:vertAlign w:val="subscript"/>
          <w:lang w:eastAsia="fr-CH" w:bidi="fr-CH"/>
        </w:rPr>
        <w:t>t</w:t>
      </w:r>
      <w:r w:rsidRPr="00E936F5">
        <w:rPr>
          <w:rFonts w:eastAsia="Calibri"/>
          <w:lang w:eastAsia="fr-CH" w:bidi="fr-CH"/>
        </w:rPr>
        <w:t>, du couple, de la puissance ou par décélération, comme indiqué dans les paragraphes 3.22.6.1.2 à 3.22.6.1.5.</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3.22.6.1.2</w:t>
      </w:r>
      <w:r>
        <w:rPr>
          <w:rFonts w:eastAsia="Calibri"/>
          <w:lang w:eastAsia="fr-CH" w:bidi="fr-CH"/>
        </w:rPr>
        <w:tab/>
      </w:r>
      <w:r w:rsidR="00E936F5" w:rsidRPr="00E936F5">
        <w:rPr>
          <w:rFonts w:eastAsia="Calibri"/>
          <w:lang w:eastAsia="fr-CH" w:bidi="fr-CH"/>
        </w:rPr>
        <w:t>Méthode de la force au niveau de l’axe de la roue</w:t>
      </w:r>
    </w:p>
    <w:p w:rsidR="00E936F5" w:rsidRPr="00E936F5" w:rsidRDefault="00E936F5" w:rsidP="00192FB8">
      <w:pPr>
        <w:pStyle w:val="SingleTxtG"/>
        <w:keepNext/>
        <w:keepLines/>
        <w:ind w:left="2552"/>
        <w:rPr>
          <w:rFonts w:eastAsia="Calibri"/>
          <w:lang w:eastAsia="fr-CH" w:bidi="fr-CH"/>
        </w:rPr>
      </w:pPr>
      <w:r w:rsidRPr="00E936F5">
        <w:rPr>
          <w:rFonts w:eastAsia="Calibri"/>
          <w:lang w:eastAsia="fr-CH" w:bidi="fr-CH"/>
        </w:rPr>
        <w:t>On applique : F</w:t>
      </w:r>
      <w:r w:rsidRPr="00E936F5">
        <w:rPr>
          <w:rFonts w:eastAsia="Calibri"/>
          <w:vertAlign w:val="subscript"/>
          <w:lang w:eastAsia="fr-CH" w:bidi="fr-CH"/>
        </w:rPr>
        <w:t>pl</w:t>
      </w:r>
      <w:r w:rsidRPr="00E936F5">
        <w:rPr>
          <w:rFonts w:eastAsia="Calibri"/>
          <w:lang w:eastAsia="fr-CH" w:bidi="fr-CH"/>
        </w:rPr>
        <w:t xml:space="preserve"> = F</w:t>
      </w:r>
      <w:r w:rsidRPr="00E936F5">
        <w:rPr>
          <w:rFonts w:eastAsia="Calibri"/>
          <w:vertAlign w:val="subscript"/>
          <w:lang w:eastAsia="fr-CH" w:bidi="fr-CH"/>
        </w:rPr>
        <w:t xml:space="preserve">t </w:t>
      </w:r>
      <w:r w:rsidRPr="00E936F5">
        <w:rPr>
          <w:rFonts w:eastAsia="Calibri"/>
          <w:lang w:eastAsia="fr-CH" w:bidi="fr-CH"/>
        </w:rPr>
        <w:t xml:space="preserve">(1 </w:t>
      </w:r>
      <w:r w:rsidRPr="00E936F5">
        <w:rPr>
          <w:rFonts w:eastAsia="Calibri"/>
          <w:lang w:eastAsia="fr-CH" w:bidi="fr-CH"/>
        </w:rPr>
        <w:sym w:font="Symbol" w:char="F02B"/>
      </w:r>
      <w:r w:rsidRPr="00E936F5">
        <w:rPr>
          <w:rFonts w:eastAsia="Calibri"/>
          <w:lang w:eastAsia="fr-CH" w:bidi="fr-CH"/>
        </w:rPr>
        <w:t xml:space="preserve"> r</w:t>
      </w:r>
      <w:r w:rsidRPr="00E936F5">
        <w:rPr>
          <w:rFonts w:eastAsia="Calibri"/>
          <w:vertAlign w:val="subscript"/>
          <w:lang w:eastAsia="fr-CH" w:bidi="fr-CH"/>
        </w:rPr>
        <w:t>L</w:t>
      </w:r>
      <w:r w:rsidRPr="00E936F5">
        <w:rPr>
          <w:rFonts w:eastAsia="Calibri"/>
          <w:lang w:eastAsia="fr-CH" w:bidi="fr-CH"/>
        </w:rPr>
        <w:t>/R)</w:t>
      </w:r>
    </w:p>
    <w:p w:rsidR="00E936F5" w:rsidRPr="00E936F5" w:rsidRDefault="00E936F5" w:rsidP="00EF646B">
      <w:pPr>
        <w:pStyle w:val="SingleTxtG"/>
        <w:ind w:left="2552" w:hanging="1418"/>
        <w:rPr>
          <w:rFonts w:eastAsia="Calibri"/>
          <w:lang w:eastAsia="fr-CH" w:bidi="fr-CH"/>
        </w:rPr>
      </w:pPr>
      <w:r w:rsidRPr="00E936F5">
        <w:rPr>
          <w:rFonts w:eastAsia="Calibri"/>
          <w:lang w:eastAsia="fr-CH" w:bidi="fr-CH"/>
        </w:rPr>
        <w:tab/>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t</w:t>
      </w:r>
      <w:r w:rsidRPr="00E936F5">
        <w:rPr>
          <w:rFonts w:eastAsia="Calibri"/>
          <w:lang w:eastAsia="fr-CH" w:bidi="fr-CH"/>
        </w:rPr>
        <w:tab/>
        <w:t>est la force au niveau de l’axe de la roue, en newtons (voir le paragraphe 3.22.5.6.1)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L</w:t>
      </w:r>
      <w:r w:rsidRPr="00E936F5">
        <w:rPr>
          <w:rFonts w:eastAsia="Calibri"/>
          <w:lang w:eastAsia="fr-CH" w:bidi="fr-CH"/>
        </w:rPr>
        <w:tab/>
        <w:t>est la distance de l’axe du pneumatique à la surface extérieure du tambour dans des conditions stabilisées,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3.22.6.1.3</w:t>
      </w:r>
      <w:r>
        <w:rPr>
          <w:rFonts w:eastAsia="Calibri"/>
          <w:lang w:eastAsia="fr-CH" w:bidi="fr-CH"/>
        </w:rPr>
        <w:tab/>
      </w:r>
      <w:r w:rsidR="00E936F5" w:rsidRPr="00E936F5">
        <w:rPr>
          <w:rFonts w:eastAsia="Calibri"/>
          <w:lang w:eastAsia="fr-CH" w:bidi="fr-CH"/>
        </w:rPr>
        <w:t>Méthode du couple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On applique : F</w:t>
      </w:r>
      <w:r w:rsidRPr="00E936F5">
        <w:rPr>
          <w:rFonts w:eastAsia="Calibri"/>
          <w:vertAlign w:val="subscript"/>
          <w:lang w:eastAsia="fr-CH" w:bidi="fr-CH"/>
        </w:rPr>
        <w:t>pl</w:t>
      </w:r>
      <w:r w:rsidRPr="00E936F5">
        <w:rPr>
          <w:rFonts w:eastAsia="Calibri"/>
          <w:lang w:eastAsia="fr-CH" w:bidi="fr-CH"/>
        </w:rPr>
        <w:t xml:space="preserve"> = T</w:t>
      </w:r>
      <w:r w:rsidRPr="00E936F5">
        <w:rPr>
          <w:rFonts w:eastAsia="Calibri"/>
          <w:vertAlign w:val="subscript"/>
          <w:lang w:eastAsia="fr-CH" w:bidi="fr-CH"/>
        </w:rPr>
        <w:t>t</w:t>
      </w:r>
      <w:r w:rsidRPr="00E936F5">
        <w:rPr>
          <w:rFonts w:eastAsia="Calibri"/>
          <w:lang w:eastAsia="fr-CH" w:bidi="fr-CH"/>
        </w:rPr>
        <w:t>/R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T</w:t>
      </w:r>
      <w:r w:rsidRPr="00E936F5">
        <w:rPr>
          <w:rFonts w:eastAsia="Calibri"/>
          <w:vertAlign w:val="subscript"/>
          <w:lang w:eastAsia="fr-CH" w:bidi="fr-CH"/>
        </w:rPr>
        <w:t>t</w:t>
      </w:r>
      <w:r w:rsidRPr="00E936F5">
        <w:rPr>
          <w:rFonts w:eastAsia="Calibri"/>
          <w:lang w:eastAsia="fr-CH" w:bidi="fr-CH"/>
        </w:rPr>
        <w:tab/>
        <w:t>est le couple d’entrée, en newtons-mètres (conformément au paragraphe 3.22.5.6.1)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3.22.6.1.4</w:t>
      </w:r>
      <w:r>
        <w:rPr>
          <w:rFonts w:eastAsia="Calibri"/>
          <w:lang w:eastAsia="fr-CH" w:bidi="fr-CH"/>
        </w:rPr>
        <w:tab/>
      </w:r>
      <w:r w:rsidR="00E936F5" w:rsidRPr="00E936F5">
        <w:rPr>
          <w:rFonts w:eastAsia="Calibri"/>
          <w:lang w:eastAsia="fr-CH" w:bidi="fr-CH"/>
        </w:rPr>
        <w:t>Méthode de la puissance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On applique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1280" w:dyaOrig="580">
          <v:shape id="_x0000_i1045" type="#_x0000_t75" style="width:64pt;height:29pt" o:ole="" filled="t" fillcolor="white [3212]">
            <v:imagedata r:id="rId66" o:title=""/>
          </v:shape>
          <o:OLEObject Type="Embed" ProgID="Equation.3" ShapeID="_x0000_i1045" DrawAspect="Content" ObjectID="_1537774232" r:id="rId67"/>
        </w:objec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V</w:t>
      </w:r>
      <w:r w:rsidRPr="00E936F5">
        <w:rPr>
          <w:rFonts w:eastAsia="Calibri"/>
          <w:lang w:eastAsia="fr-CH" w:bidi="fr-CH"/>
        </w:rPr>
        <w:tab/>
        <w:t>est le potentiel électrique appliqué à l’entraînement de la machine, en volts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est le courant électrique consommé par l’entraînement de la machine, en ampères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U</w:t>
      </w:r>
      <w:r w:rsidRPr="00E936F5">
        <w:rPr>
          <w:rFonts w:eastAsia="Calibri"/>
          <w:vertAlign w:val="subscript"/>
          <w:lang w:eastAsia="fr-CH" w:bidi="fr-CH"/>
        </w:rPr>
        <w:t>n</w:t>
      </w:r>
      <w:r w:rsidRPr="00E936F5">
        <w:rPr>
          <w:rFonts w:eastAsia="Calibri"/>
          <w:vertAlign w:val="subscript"/>
          <w:lang w:eastAsia="fr-CH" w:bidi="fr-CH"/>
        </w:rPr>
        <w:tab/>
      </w:r>
      <w:r w:rsidRPr="00E936F5">
        <w:rPr>
          <w:rFonts w:eastAsia="Calibri"/>
          <w:lang w:eastAsia="fr-CH" w:bidi="fr-CH"/>
        </w:rPr>
        <w:t>est la vitesse du tambour d’essai, en kilomètres/heure ;</w:t>
      </w:r>
    </w:p>
    <w:p w:rsidR="00E936F5" w:rsidRPr="00E936F5" w:rsidRDefault="00EF646B" w:rsidP="006F5429">
      <w:pPr>
        <w:pStyle w:val="SingleTxtG"/>
        <w:keepNext/>
        <w:keepLines/>
        <w:ind w:left="2552" w:hanging="1418"/>
        <w:rPr>
          <w:rFonts w:eastAsia="Calibri"/>
          <w:lang w:eastAsia="fr-CH" w:bidi="fr-CH"/>
        </w:rPr>
      </w:pPr>
      <w:r>
        <w:rPr>
          <w:rFonts w:eastAsia="Calibri"/>
          <w:lang w:eastAsia="fr-CH" w:bidi="fr-CH"/>
        </w:rPr>
        <w:t>3.22.6.1.5</w:t>
      </w:r>
      <w:r>
        <w:rPr>
          <w:rFonts w:eastAsia="Calibri"/>
          <w:lang w:eastAsia="fr-CH" w:bidi="fr-CH"/>
        </w:rPr>
        <w:tab/>
      </w:r>
      <w:r w:rsidR="00E936F5" w:rsidRPr="00E936F5">
        <w:rPr>
          <w:rFonts w:eastAsia="Calibri"/>
          <w:lang w:eastAsia="fr-CH" w:bidi="fr-CH"/>
        </w:rPr>
        <w:t>Méthode de la décélération</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Les pertes parasites, F</w:t>
      </w:r>
      <w:r w:rsidRPr="00E936F5">
        <w:rPr>
          <w:rFonts w:eastAsia="Calibri"/>
          <w:vertAlign w:val="subscript"/>
          <w:lang w:eastAsia="fr-CH" w:bidi="fr-CH"/>
        </w:rPr>
        <w:t>pl</w:t>
      </w:r>
      <w:r w:rsidRPr="00E936F5">
        <w:rPr>
          <w:rFonts w:eastAsia="Calibri"/>
          <w:lang w:eastAsia="fr-CH" w:bidi="fr-CH"/>
        </w:rPr>
        <w:t>, en newtons, sont calculées comme suit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ab/>
      </w:r>
      <w:r w:rsidRPr="00E936F5">
        <w:rPr>
          <w:rFonts w:eastAsia="Calibri"/>
          <w:lang w:eastAsia="fr-CH" w:bidi="fr-CH"/>
        </w:rPr>
        <w:object w:dxaOrig="2620" w:dyaOrig="660">
          <v:shape id="_x0000_i1046" type="#_x0000_t75" style="width:131.5pt;height:33pt" o:ole="" filled="t" fillcolor="white [3212]">
            <v:imagedata r:id="rId68" o:title=""/>
          </v:shape>
          <o:OLEObject Type="Embed" ProgID="Equation.3" ShapeID="_x0000_i1046" DrawAspect="Content" ObjectID="_1537774233" r:id="rId69"/>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lastRenderedPageBreak/>
        <w:sym w:font="Symbol" w:char="F077"/>
      </w:r>
      <w:r w:rsidRPr="00E936F5">
        <w:rPr>
          <w:rFonts w:eastAsia="Calibri"/>
          <w:vertAlign w:val="subscript"/>
          <w:lang w:eastAsia="fr-CH" w:bidi="fr-CH"/>
        </w:rPr>
        <w:t>D0</w:t>
      </w:r>
      <w:r w:rsidRPr="00E936F5">
        <w:rPr>
          <w:rFonts w:eastAsia="Calibri"/>
          <w:lang w:eastAsia="fr-CH" w:bidi="fr-CH"/>
        </w:rPr>
        <w:tab/>
        <w:t>est la vitesse angulaire du tambour d’essai, sans pneumatique, en radians par seconde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sym w:font="Symbol" w:char="F044"/>
      </w:r>
      <w:r w:rsidRPr="00E936F5">
        <w:rPr>
          <w:rFonts w:eastAsia="Calibri"/>
          <w:lang w:eastAsia="fr-CH" w:bidi="fr-CH"/>
        </w:rPr>
        <w:t>t</w:t>
      </w:r>
      <w:r w:rsidRPr="00E936F5">
        <w:rPr>
          <w:rFonts w:eastAsia="Calibri"/>
          <w:vertAlign w:val="subscript"/>
          <w:lang w:eastAsia="fr-CH" w:bidi="fr-CH"/>
        </w:rPr>
        <w:t>0</w:t>
      </w:r>
      <w:r w:rsidRPr="00E936F5">
        <w:rPr>
          <w:rFonts w:eastAsia="Calibri"/>
          <w:lang w:eastAsia="fr-CH" w:bidi="fr-CH"/>
        </w:rPr>
        <w:tab/>
        <w:t>est l’incrément de temps choisi pour le mesurage des pertes parasites sans pneumatique, en secondes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b/>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sym w:font="Symbol" w:char="F077"/>
      </w:r>
      <w:r w:rsidRPr="00E936F5">
        <w:rPr>
          <w:rFonts w:eastAsia="Calibri"/>
          <w:vertAlign w:val="subscript"/>
          <w:lang w:eastAsia="fr-CH" w:bidi="fr-CH"/>
        </w:rPr>
        <w:t>T0</w:t>
      </w:r>
      <w:r w:rsidRPr="00E936F5">
        <w:rPr>
          <w:rFonts w:eastAsia="Calibri"/>
          <w:lang w:eastAsia="fr-CH" w:bidi="fr-CH"/>
        </w:rPr>
        <w:tab/>
        <w:t>est la vitesse angulaire du pneumatique, non chargé en radians par seconde.</w:t>
      </w:r>
    </w:p>
    <w:p w:rsidR="00E936F5" w:rsidRPr="00E936F5" w:rsidRDefault="00E936F5" w:rsidP="006F5429">
      <w:pPr>
        <w:pStyle w:val="SingleTxtG"/>
        <w:keepNext/>
        <w:keepLines/>
        <w:ind w:left="2552"/>
        <w:rPr>
          <w:rFonts w:eastAsia="Calibri"/>
          <w:lang w:eastAsia="fr-CH" w:bidi="fr-CH"/>
        </w:rPr>
      </w:pPr>
      <w:r w:rsidRPr="00E936F5">
        <w:rPr>
          <w:rFonts w:eastAsia="Calibri"/>
          <w:lang w:eastAsia="fr-CH" w:bidi="fr-CH"/>
        </w:rPr>
        <w:t xml:space="preserve">Ou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1760" w:dyaOrig="600">
          <v:shape id="_x0000_i1047" type="#_x0000_t75" style="width:88.5pt;height:30.5pt;mso-position-vertical:absolute" o:ole="" filled="t" fillcolor="white [3212]">
            <v:imagedata r:id="rId70" o:title=""/>
          </v:shape>
          <o:OLEObject Type="Embed" ProgID="Equation.3" ShapeID="_x0000_i1047" DrawAspect="Content" ObjectID="_1537774234" r:id="rId71"/>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j</w:t>
      </w:r>
      <w:r w:rsidRPr="00E936F5">
        <w:rPr>
          <w:rFonts w:eastAsia="Calibri"/>
          <w:vertAlign w:val="subscript"/>
          <w:lang w:eastAsia="fr-CH" w:bidi="fr-CH"/>
        </w:rPr>
        <w:t>D0</w:t>
      </w:r>
      <w:r w:rsidRPr="00E936F5">
        <w:rPr>
          <w:rFonts w:eastAsia="Calibri"/>
          <w:lang w:eastAsia="fr-CH" w:bidi="fr-CH"/>
        </w:rPr>
        <w:tab/>
        <w:t>est la décélération du tambour d’essai, sans pneumatique, en radians par seconde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j</w:t>
      </w:r>
      <w:r w:rsidRPr="00E936F5">
        <w:rPr>
          <w:rFonts w:eastAsia="Calibri"/>
          <w:vertAlign w:val="subscript"/>
          <w:lang w:eastAsia="fr-CH" w:bidi="fr-CH"/>
        </w:rPr>
        <w:t>T0</w:t>
      </w:r>
      <w:r w:rsidRPr="00E936F5">
        <w:rPr>
          <w:rFonts w:eastAsia="Calibri"/>
          <w:lang w:eastAsia="fr-CH" w:bidi="fr-CH"/>
        </w:rPr>
        <w:tab/>
        <w:t>est la vitesse angulaire du pneumatique, non chargé, en radians par seconde.</w:t>
      </w:r>
    </w:p>
    <w:p w:rsidR="00E936F5" w:rsidRPr="006F5429" w:rsidRDefault="00801073" w:rsidP="006F5429">
      <w:pPr>
        <w:pStyle w:val="SingleTxtG"/>
        <w:keepNext/>
        <w:keepLines/>
        <w:ind w:left="2552" w:hanging="1418"/>
        <w:rPr>
          <w:rFonts w:eastAsia="Calibri"/>
          <w:lang w:eastAsia="fr-CH" w:bidi="fr-CH"/>
        </w:rPr>
      </w:pPr>
      <w:r>
        <w:rPr>
          <w:rFonts w:eastAsia="Calibri"/>
          <w:lang w:eastAsia="fr-CH" w:bidi="fr-CH"/>
        </w:rPr>
        <w:t>3.22.6.2</w:t>
      </w:r>
      <w:r>
        <w:rPr>
          <w:rFonts w:eastAsia="Calibri"/>
          <w:lang w:eastAsia="fr-CH" w:bidi="fr-CH"/>
        </w:rPr>
        <w:tab/>
      </w:r>
      <w:r w:rsidR="00E936F5" w:rsidRPr="00E936F5">
        <w:rPr>
          <w:rFonts w:eastAsia="Calibri"/>
          <w:lang w:eastAsia="fr-CH" w:bidi="fr-CH"/>
        </w:rPr>
        <w:t>Calcul de la résistance au roulement</w:t>
      </w:r>
    </w:p>
    <w:p w:rsidR="00E936F5" w:rsidRPr="00E936F5" w:rsidRDefault="00801073" w:rsidP="006F5429">
      <w:pPr>
        <w:pStyle w:val="SingleTxtG"/>
        <w:keepNext/>
        <w:keepLines/>
        <w:ind w:left="2552" w:hanging="1418"/>
        <w:rPr>
          <w:rFonts w:eastAsia="Calibri"/>
          <w:lang w:eastAsia="fr-CH" w:bidi="fr-CH"/>
        </w:rPr>
      </w:pPr>
      <w:r>
        <w:rPr>
          <w:rFonts w:eastAsia="Calibri"/>
          <w:lang w:eastAsia="fr-CH" w:bidi="fr-CH"/>
        </w:rPr>
        <w:t>3.22.6.2.1</w:t>
      </w:r>
      <w:r>
        <w:rPr>
          <w:rFonts w:eastAsia="Calibri"/>
          <w:lang w:eastAsia="fr-CH" w:bidi="fr-CH"/>
        </w:rPr>
        <w:tab/>
      </w:r>
      <w:r w:rsidR="00E936F5" w:rsidRPr="00E936F5">
        <w:rPr>
          <w:rFonts w:eastAsia="Calibri"/>
          <w:lang w:eastAsia="fr-CH" w:bidi="fr-CH"/>
        </w:rPr>
        <w:t>Généralités</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exprimée en newtons, est calculée en utilisant les valeurs obtenues lors de l’essai du pneumatique dans les conditions spécifiées au paragraphe 3.7.3.1 du présent Règlement et par soustraction des pertes parasites appropriées, F</w:t>
      </w:r>
      <w:r w:rsidRPr="00E936F5">
        <w:rPr>
          <w:rFonts w:eastAsia="Calibri"/>
          <w:vertAlign w:val="subscript"/>
          <w:lang w:eastAsia="fr-CH" w:bidi="fr-CH"/>
        </w:rPr>
        <w:t>pl</w:t>
      </w:r>
      <w:r w:rsidRPr="00E936F5">
        <w:rPr>
          <w:rFonts w:eastAsia="Calibri"/>
          <w:lang w:eastAsia="fr-CH" w:bidi="fr-CH"/>
        </w:rPr>
        <w:t>, obtenues conformément au paragraphe 3.22.6.1.</w:t>
      </w:r>
    </w:p>
    <w:p w:rsidR="00E936F5" w:rsidRPr="00E936F5" w:rsidRDefault="00801073" w:rsidP="006F5429">
      <w:pPr>
        <w:pStyle w:val="SingleTxtG"/>
        <w:keepNext/>
        <w:keepLines/>
        <w:ind w:left="2552" w:hanging="1418"/>
        <w:rPr>
          <w:rFonts w:eastAsia="Calibri"/>
          <w:lang w:eastAsia="fr-CH" w:bidi="fr-CH"/>
        </w:rPr>
      </w:pPr>
      <w:r>
        <w:rPr>
          <w:rFonts w:eastAsia="Calibri"/>
          <w:lang w:eastAsia="fr-CH" w:bidi="fr-CH"/>
        </w:rPr>
        <w:t>3.22.6.2.2</w:t>
      </w:r>
      <w:r>
        <w:rPr>
          <w:rFonts w:eastAsia="Calibri"/>
          <w:lang w:eastAsia="fr-CH" w:bidi="fr-CH"/>
        </w:rPr>
        <w:tab/>
      </w:r>
      <w:r w:rsidR="00E936F5" w:rsidRPr="00E936F5">
        <w:rPr>
          <w:rFonts w:eastAsia="Calibri"/>
          <w:lang w:eastAsia="fr-CH" w:bidi="fr-CH"/>
        </w:rPr>
        <w:t>Méthode de la force au niveau de l’axe de la roue</w: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vertAlign w:val="subscript"/>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 xml:space="preserve"> = F</w:t>
      </w:r>
      <w:r w:rsidRPr="00E936F5">
        <w:rPr>
          <w:rFonts w:eastAsia="Calibri"/>
          <w:vertAlign w:val="subscript"/>
          <w:lang w:eastAsia="fr-CH" w:bidi="fr-CH"/>
        </w:rPr>
        <w:t>t</w:t>
      </w:r>
      <w:r w:rsidRPr="00E936F5">
        <w:rPr>
          <w:rFonts w:eastAsia="Calibri"/>
          <w:lang w:eastAsia="fr-CH" w:bidi="fr-CH"/>
        </w:rPr>
        <w:t xml:space="preserve">[1 </w:t>
      </w:r>
      <w:r w:rsidRPr="00E936F5">
        <w:rPr>
          <w:rFonts w:eastAsia="Calibri"/>
          <w:lang w:eastAsia="fr-CH" w:bidi="fr-CH"/>
        </w:rPr>
        <w:sym w:font="Symbol" w:char="F02B"/>
      </w:r>
      <w:r w:rsidRPr="00E936F5">
        <w:rPr>
          <w:rFonts w:eastAsia="Calibri"/>
          <w:lang w:eastAsia="fr-CH" w:bidi="fr-CH"/>
        </w:rPr>
        <w:t xml:space="preserve"> (r</w:t>
      </w:r>
      <w:r w:rsidRPr="00E936F5">
        <w:rPr>
          <w:rFonts w:eastAsia="Calibri"/>
          <w:vertAlign w:val="subscript"/>
          <w:lang w:eastAsia="fr-CH" w:bidi="fr-CH"/>
        </w:rPr>
        <w:t>L</w:t>
      </w:r>
      <w:r w:rsidRPr="00E936F5">
        <w:rPr>
          <w:rFonts w:eastAsia="Calibri"/>
          <w:lang w:eastAsia="fr-CH" w:bidi="fr-CH"/>
        </w:rPr>
        <w:t xml:space="preserve">/R)] </w:t>
      </w:r>
      <w:r w:rsidRPr="00E936F5">
        <w:rPr>
          <w:rFonts w:eastAsia="Calibri"/>
          <w:lang w:eastAsia="fr-CH" w:bidi="fr-CH"/>
        </w:rPr>
        <w:sym w:font="Symbol" w:char="F02D"/>
      </w:r>
      <w:r w:rsidRPr="00E936F5">
        <w:rPr>
          <w:rFonts w:eastAsia="Calibri"/>
          <w:lang w:eastAsia="fr-CH" w:bidi="fr-CH"/>
        </w:rPr>
        <w:t xml:space="preserve"> F</w:t>
      </w:r>
      <w:r w:rsidRPr="00E936F5">
        <w:rPr>
          <w:rFonts w:eastAsia="Calibri"/>
          <w:vertAlign w:val="subscript"/>
          <w:lang w:eastAsia="fr-CH" w:bidi="fr-CH"/>
        </w:rPr>
        <w:t>pl</w: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t</w:t>
      </w:r>
      <w:r w:rsidRPr="00E936F5">
        <w:rPr>
          <w:rFonts w:eastAsia="Calibri"/>
          <w:lang w:eastAsia="fr-CH" w:bidi="fr-CH"/>
        </w:rPr>
        <w:tab/>
        <w:t>est la force de réaction sur l’axe de la roue, en newtons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3.22.6.1.2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L</w:t>
      </w:r>
      <w:r w:rsidRPr="00E936F5">
        <w:rPr>
          <w:rFonts w:eastAsia="Calibri"/>
          <w:lang w:eastAsia="fr-CH" w:bidi="fr-CH"/>
        </w:rPr>
        <w:tab/>
        <w:t>est la distance de l’axe du pneumatique à la surface extérieure du tambour dans des conditions stabilisées,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lastRenderedPageBreak/>
        <w:t>3.22.6.2.3</w:t>
      </w:r>
      <w:r>
        <w:rPr>
          <w:rFonts w:eastAsia="Calibri"/>
          <w:lang w:eastAsia="fr-CH" w:bidi="fr-CH"/>
        </w:rPr>
        <w:tab/>
      </w:r>
      <w:r w:rsidR="00E936F5" w:rsidRPr="00E936F5">
        <w:rPr>
          <w:rFonts w:eastAsia="Calibri"/>
          <w:lang w:eastAsia="fr-CH" w:bidi="fr-CH"/>
        </w:rPr>
        <w:t>Méthode du couple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1080" w:dyaOrig="540">
          <v:shape id="_x0000_i1048" type="#_x0000_t75" style="width:54.5pt;height:27pt" o:ole="" filled="t" fillcolor="white [3212]">
            <v:imagedata r:id="rId72" o:title=""/>
          </v:shape>
          <o:OLEObject Type="Embed" ProgID="Equation.3" ShapeID="_x0000_i1048" DrawAspect="Content" ObjectID="_1537774235" r:id="rId73"/>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T</w:t>
      </w:r>
      <w:r w:rsidRPr="00E936F5">
        <w:rPr>
          <w:rFonts w:eastAsia="Calibri"/>
          <w:vertAlign w:val="subscript"/>
          <w:lang w:eastAsia="fr-CH" w:bidi="fr-CH"/>
        </w:rPr>
        <w:t>t</w:t>
      </w:r>
      <w:r w:rsidRPr="00E936F5">
        <w:rPr>
          <w:rFonts w:eastAsia="Calibri"/>
          <w:lang w:eastAsia="fr-CH" w:bidi="fr-CH"/>
        </w:rPr>
        <w:tab/>
        <w:t>est le couple d’entrée, en newtons-mètres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3.22.6.1.3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du tambour d’essai, en mètres.</w:t>
      </w:r>
    </w:p>
    <w:p w:rsidR="00E936F5" w:rsidRPr="00E936F5" w:rsidRDefault="00E936F5" w:rsidP="00801073">
      <w:pPr>
        <w:pStyle w:val="SingleTxtG"/>
        <w:keepNext/>
        <w:keepLines/>
        <w:ind w:left="2552" w:hanging="1418"/>
        <w:rPr>
          <w:rFonts w:eastAsia="Calibri"/>
          <w:lang w:eastAsia="fr-CH" w:bidi="fr-CH"/>
        </w:rPr>
      </w:pPr>
      <w:r w:rsidRPr="00E936F5">
        <w:rPr>
          <w:rFonts w:eastAsia="Calibri"/>
          <w:lang w:eastAsia="fr-CH" w:bidi="fr-CH"/>
        </w:rPr>
        <w:t>3.22.6.</w:t>
      </w:r>
      <w:r w:rsidR="00801073">
        <w:rPr>
          <w:rFonts w:eastAsia="Calibri"/>
          <w:lang w:eastAsia="fr-CH" w:bidi="fr-CH"/>
        </w:rPr>
        <w:t>2.4</w:t>
      </w:r>
      <w:r w:rsidR="00801073">
        <w:rPr>
          <w:rFonts w:eastAsia="Calibri"/>
          <w:lang w:eastAsia="fr-CH" w:bidi="fr-CH"/>
        </w:rPr>
        <w:tab/>
      </w:r>
      <w:r w:rsidRPr="00E936F5">
        <w:rPr>
          <w:rFonts w:eastAsia="Calibri"/>
          <w:lang w:eastAsia="fr-CH" w:bidi="fr-CH"/>
        </w:rPr>
        <w:t>Méthode de la puissance au niveau de l’axe du tambour</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lang w:eastAsia="fr-CH" w:bidi="fr-CH"/>
        </w:rPr>
      </w:pPr>
      <w:r w:rsidRPr="00E936F5">
        <w:rPr>
          <w:rFonts w:eastAsia="Calibri"/>
          <w:lang w:val="fr-FR" w:eastAsia="fr-CH" w:bidi="fr-CH"/>
        </w:rPr>
        <w:object w:dxaOrig="1620" w:dyaOrig="580">
          <v:shape id="_x0000_i1049" type="#_x0000_t75" style="width:81pt;height:30.5pt" o:ole="" filled="t" fillcolor="white [3212]">
            <v:imagedata r:id="rId74" o:title=""/>
          </v:shape>
          <o:OLEObject Type="Embed" ProgID="Equation.3" ShapeID="_x0000_i1049" DrawAspect="Content" ObjectID="_1537774236" r:id="rId75"/>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V</w:t>
      </w:r>
      <w:r w:rsidRPr="00E936F5">
        <w:rPr>
          <w:rFonts w:eastAsia="Calibri"/>
          <w:lang w:eastAsia="fr-CH" w:bidi="fr-CH"/>
        </w:rPr>
        <w:tab/>
        <w:t>est le potentiel électrique appliqué à l’entraînement de la machine, en volts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A</w:t>
      </w:r>
      <w:r w:rsidRPr="00E936F5">
        <w:rPr>
          <w:rFonts w:eastAsia="Calibri"/>
          <w:lang w:eastAsia="fr-CH" w:bidi="fr-CH"/>
        </w:rPr>
        <w:tab/>
        <w:t>est le courant électrique consommé par l’entraînement de la machine, en ampères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U</w:t>
      </w:r>
      <w:r w:rsidRPr="00E936F5">
        <w:rPr>
          <w:rFonts w:eastAsia="Calibri"/>
          <w:vertAlign w:val="subscript"/>
          <w:lang w:eastAsia="fr-CH" w:bidi="fr-CH"/>
        </w:rPr>
        <w:t>n</w:t>
      </w:r>
      <w:r w:rsidRPr="00E936F5">
        <w:rPr>
          <w:rFonts w:eastAsia="Calibri"/>
          <w:lang w:eastAsia="fr-CH" w:bidi="fr-CH"/>
        </w:rPr>
        <w:tab/>
        <w:t>est la vitesse du tambour d’essai, en kilomètres par heure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3.22.6.1.4.</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3.22.6.2.5</w:t>
      </w:r>
      <w:r>
        <w:rPr>
          <w:rFonts w:eastAsia="Calibri"/>
          <w:lang w:eastAsia="fr-CH" w:bidi="fr-CH"/>
        </w:rPr>
        <w:tab/>
      </w:r>
      <w:r w:rsidR="00E936F5" w:rsidRPr="00E936F5">
        <w:rPr>
          <w:rFonts w:eastAsia="Calibri"/>
          <w:lang w:eastAsia="fr-CH" w:bidi="fr-CH"/>
        </w:rPr>
        <w:t>Méthode de la décélération</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La résistance au roulement, F</w:t>
      </w:r>
      <w:r w:rsidRPr="00E936F5">
        <w:rPr>
          <w:rFonts w:eastAsia="Calibri"/>
          <w:vertAlign w:val="subscript"/>
          <w:lang w:eastAsia="fr-CH" w:bidi="fr-CH"/>
        </w:rPr>
        <w:t>r</w:t>
      </w:r>
      <w:r w:rsidRPr="00E936F5">
        <w:rPr>
          <w:rFonts w:eastAsia="Calibri"/>
          <w:lang w:eastAsia="fr-CH" w:bidi="fr-CH"/>
        </w:rPr>
        <w:t xml:space="preserve"> en newtons, est calculée comme suit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920" w:dyaOrig="660">
          <v:shape id="_x0000_i1050" type="#_x0000_t75" style="width:146.5pt;height:33pt" o:ole="" filled="t" fillcolor="white [3212]">
            <v:imagedata r:id="rId76" o:title=""/>
          </v:shape>
          <o:OLEObject Type="Embed" ProgID="Equation.3" ShapeID="_x0000_i1050" DrawAspect="Content" ObjectID="_1537774237" r:id="rId77"/>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3.22.6.1.5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sym w:font="Symbol" w:char="F044"/>
      </w:r>
      <w:r w:rsidRPr="00E936F5">
        <w:rPr>
          <w:rFonts w:eastAsia="Calibri"/>
          <w:lang w:eastAsia="fr-CH" w:bidi="fr-CH"/>
        </w:rPr>
        <w:t>t</w:t>
      </w:r>
      <w:r w:rsidRPr="00E936F5">
        <w:rPr>
          <w:rFonts w:eastAsia="Calibri"/>
          <w:vertAlign w:val="subscript"/>
          <w:lang w:eastAsia="fr-CH" w:bidi="fr-CH"/>
        </w:rPr>
        <w:t>v</w:t>
      </w:r>
      <w:r w:rsidRPr="00E936F5">
        <w:rPr>
          <w:rFonts w:eastAsia="Calibri"/>
          <w:lang w:eastAsia="fr-CH" w:bidi="fr-CH"/>
        </w:rPr>
        <w:tab/>
        <w:t>est l’incrément de temps choisi pour le mesurage, en secondes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Δ</w:t>
      </w:r>
      <w:r w:rsidRPr="00E936F5">
        <w:rPr>
          <w:rFonts w:eastAsia="Calibri"/>
          <w:lang w:eastAsia="fr-CH" w:bidi="fr-CH"/>
        </w:rPr>
        <w:sym w:font="Symbol" w:char="F077"/>
      </w:r>
      <w:r w:rsidRPr="00E936F5">
        <w:rPr>
          <w:rFonts w:eastAsia="Calibri"/>
          <w:vertAlign w:val="subscript"/>
          <w:lang w:eastAsia="fr-CH" w:bidi="fr-CH"/>
        </w:rPr>
        <w:t>v</w:t>
      </w:r>
      <w:r w:rsidRPr="00E936F5">
        <w:rPr>
          <w:rFonts w:eastAsia="Calibri"/>
          <w:lang w:eastAsia="fr-CH" w:bidi="fr-CH"/>
        </w:rPr>
        <w:tab/>
        <w:t>est l’incrément de vitesse angulaire du tambour d’essai, sans pneumatique, en radians par seconde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Fr est la résistance au roulement, en newtons.</w: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lastRenderedPageBreak/>
        <w:t>Ou</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079" w:dyaOrig="620">
          <v:shape id="_x0000_i1051" type="#_x0000_t75" style="width:103.5pt;height:31.5pt" o:ole="" filled="t" fillcolor="white [3212]">
            <v:imagedata r:id="rId78" o:title=""/>
          </v:shape>
          <o:OLEObject Type="Embed" ProgID="Equation.3" ShapeID="_x0000_i1051" DrawAspect="Content" ObjectID="_1537774238" r:id="rId79"/>
        </w:object>
      </w:r>
    </w:p>
    <w:p w:rsidR="00E936F5" w:rsidRPr="00E936F5" w:rsidRDefault="00E936F5" w:rsidP="0035437F">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D</w:t>
      </w:r>
      <w:r w:rsidRPr="00E936F5">
        <w:rPr>
          <w:rFonts w:eastAsia="Calibri"/>
          <w:lang w:eastAsia="fr-CH" w:bidi="fr-CH"/>
        </w:rPr>
        <w:tab/>
        <w:t>est le moment d’inertie en rotation du tambour d’essai,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lang w:eastAsia="fr-CH" w:bidi="fr-CH"/>
        </w:rPr>
        <w:tab/>
        <w:t>est le rayon de la surface du tambour d’essai,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pl</w:t>
      </w:r>
      <w:r w:rsidRPr="00E936F5">
        <w:rPr>
          <w:rFonts w:eastAsia="Calibri"/>
          <w:lang w:eastAsia="fr-CH" w:bidi="fr-CH"/>
        </w:rPr>
        <w:tab/>
        <w:t>représente les pertes parasites, calculées selon le paragraphe 3.22.6.1.5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j</w:t>
      </w:r>
      <w:r w:rsidRPr="00E936F5">
        <w:rPr>
          <w:rFonts w:eastAsia="Calibri"/>
          <w:vertAlign w:val="subscript"/>
          <w:lang w:eastAsia="fr-CH" w:bidi="fr-CH"/>
        </w:rPr>
        <w:t>V</w:t>
      </w:r>
      <w:r w:rsidRPr="00E936F5">
        <w:rPr>
          <w:rFonts w:eastAsia="Calibri"/>
          <w:lang w:eastAsia="fr-CH" w:bidi="fr-CH"/>
        </w:rPr>
        <w:tab/>
        <w:t>est la décélération du tambour d’essai, en radians par seconde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I</w:t>
      </w:r>
      <w:r w:rsidRPr="00E936F5">
        <w:rPr>
          <w:rFonts w:eastAsia="Calibri"/>
          <w:vertAlign w:val="subscript"/>
          <w:lang w:eastAsia="fr-CH" w:bidi="fr-CH"/>
        </w:rPr>
        <w:t>T</w:t>
      </w:r>
      <w:r w:rsidRPr="00E936F5">
        <w:rPr>
          <w:rFonts w:eastAsia="Calibri"/>
          <w:lang w:eastAsia="fr-CH" w:bidi="fr-CH"/>
        </w:rPr>
        <w:tab/>
        <w:t>est le moment d’inertie en rotation de l’ensemble axe, pneumatique, roue, en kilogrammes mètres carrés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r</w:t>
      </w:r>
      <w:r w:rsidRPr="00E936F5">
        <w:rPr>
          <w:rFonts w:eastAsia="Calibri"/>
          <w:lang w:eastAsia="fr-CH" w:bidi="fr-CH"/>
        </w:rPr>
        <w:tab/>
        <w:t>est le rayon de roulement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est la résistance au roulement, en newtons.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3.22.7</w:t>
      </w:r>
      <w:r>
        <w:rPr>
          <w:rFonts w:eastAsia="Calibri"/>
          <w:lang w:eastAsia="fr-CH" w:bidi="fr-CH"/>
        </w:rPr>
        <w:tab/>
      </w:r>
      <w:r w:rsidR="00E936F5" w:rsidRPr="00E936F5">
        <w:rPr>
          <w:rFonts w:eastAsia="Calibri"/>
          <w:lang w:eastAsia="fr-CH" w:bidi="fr-CH"/>
        </w:rPr>
        <w:t>Analyse des résultats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3.22.7.1</w:t>
      </w:r>
      <w:r>
        <w:rPr>
          <w:rFonts w:eastAsia="Calibri"/>
          <w:lang w:eastAsia="fr-CH" w:bidi="fr-CH"/>
        </w:rPr>
        <w:tab/>
      </w:r>
      <w:r w:rsidR="00E936F5" w:rsidRPr="00E936F5">
        <w:rPr>
          <w:rFonts w:eastAsia="Calibri"/>
          <w:lang w:eastAsia="fr-CH" w:bidi="fr-CH"/>
        </w:rPr>
        <w:t>Coefficient de résistance au roulement</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Le coefficient de résistance au roulement, C</w:t>
      </w:r>
      <w:r w:rsidRPr="00E936F5">
        <w:rPr>
          <w:rFonts w:eastAsia="Calibri"/>
          <w:vertAlign w:val="subscript"/>
          <w:lang w:eastAsia="fr-CH" w:bidi="fr-CH"/>
        </w:rPr>
        <w:t>r</w:t>
      </w:r>
      <w:r w:rsidRPr="00E936F5">
        <w:rPr>
          <w:rFonts w:eastAsia="Calibri"/>
          <w:lang w:eastAsia="fr-CH" w:bidi="fr-CH"/>
        </w:rPr>
        <w:t>, est calculé comme suit en divisant la résistance au roulement par la charge supportée par le pneumatique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ab/>
      </w:r>
      <w:r w:rsidRPr="00E936F5">
        <w:rPr>
          <w:rFonts w:eastAsia="Calibri"/>
          <w:lang w:eastAsia="fr-CH" w:bidi="fr-CH"/>
        </w:rPr>
        <w:object w:dxaOrig="800" w:dyaOrig="600">
          <v:shape id="_x0000_i1052" type="#_x0000_t75" style="width:40pt;height:30.5pt;mso-position-vertical:absolute" o:ole="" filled="t" fillcolor="white [3212]">
            <v:imagedata r:id="rId80" o:title=""/>
          </v:shape>
          <o:OLEObject Type="Embed" ProgID="Equation.3" ShapeID="_x0000_i1052" DrawAspect="Content" ObjectID="_1537774239" r:id="rId81"/>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est la résistance au roulement, en newtons.</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L</w:t>
      </w:r>
      <w:r w:rsidRPr="00E936F5">
        <w:rPr>
          <w:rFonts w:eastAsia="Calibri"/>
          <w:vertAlign w:val="subscript"/>
          <w:lang w:eastAsia="fr-CH" w:bidi="fr-CH"/>
        </w:rPr>
        <w:t>m</w:t>
      </w:r>
      <w:r w:rsidRPr="00E936F5">
        <w:rPr>
          <w:rFonts w:eastAsia="Calibri"/>
          <w:lang w:eastAsia="fr-CH" w:bidi="fr-CH"/>
        </w:rPr>
        <w:tab/>
        <w:t>est la charge d’essai, en kilonewtons.</w:t>
      </w:r>
    </w:p>
    <w:p w:rsidR="00E936F5" w:rsidRPr="00E936F5" w:rsidRDefault="00801073" w:rsidP="00801073">
      <w:pPr>
        <w:pStyle w:val="SingleTxtG"/>
        <w:keepNext/>
        <w:keepLines/>
        <w:ind w:left="2552" w:hanging="1418"/>
        <w:rPr>
          <w:rFonts w:eastAsia="Calibri"/>
          <w:lang w:eastAsia="fr-CH" w:bidi="fr-CH"/>
        </w:rPr>
      </w:pPr>
      <w:r>
        <w:rPr>
          <w:rFonts w:eastAsia="Calibri"/>
          <w:lang w:eastAsia="fr-CH" w:bidi="fr-CH"/>
        </w:rPr>
        <w:t>3.22.7.2</w:t>
      </w:r>
      <w:r>
        <w:rPr>
          <w:rFonts w:eastAsia="Calibri"/>
          <w:lang w:eastAsia="fr-CH" w:bidi="fr-CH"/>
        </w:rPr>
        <w:tab/>
      </w:r>
      <w:r w:rsidR="00E936F5" w:rsidRPr="00E936F5">
        <w:rPr>
          <w:rFonts w:eastAsia="Calibri"/>
          <w:lang w:eastAsia="fr-CH" w:bidi="fr-CH"/>
        </w:rPr>
        <w:t>Correction de température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Si l’on est obligé d’effectuer les mesures à une température autre que 25 °C (dans les limites minimale et maximale absolues de 20 °C et 30 °C), une correction doit être apportée en appliquant la formule ci</w:t>
      </w:r>
      <w:r w:rsidRPr="00E936F5">
        <w:rPr>
          <w:rFonts w:eastAsia="Calibri"/>
          <w:lang w:eastAsia="fr-CH" w:bidi="fr-CH"/>
        </w:rPr>
        <w:noBreakHyphen/>
        <w:t>dessous, avec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r25</w:t>
      </w:r>
      <w:r w:rsidRPr="00E936F5">
        <w:rPr>
          <w:rFonts w:eastAsia="Calibri"/>
          <w:lang w:eastAsia="fr-CH" w:bidi="fr-CH"/>
        </w:rPr>
        <w:tab/>
        <w:t>est la résistance au roulement à 25 °C, en newtons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079" w:dyaOrig="300">
          <v:shape id="_x0000_i1053" type="#_x0000_t75" style="width:103.5pt;height:15pt" o:ole="" filled="t" fillcolor="white [3212]">
            <v:imagedata r:id="rId82" o:title=""/>
          </v:shape>
          <o:OLEObject Type="Embed" ProgID="Equation.3" ShapeID="_x0000_i1053" DrawAspect="Content" ObjectID="_1537774240" r:id="rId83"/>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w:t>
      </w:r>
      <w:r w:rsidRPr="00E936F5">
        <w:rPr>
          <w:rFonts w:eastAsia="Calibri"/>
          <w:lang w:eastAsia="fr-CH" w:bidi="fr-CH"/>
        </w:rPr>
        <w:tab/>
        <w:t>est la résistance au roulement, en newtons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t</w:t>
      </w:r>
      <w:r w:rsidRPr="00E936F5">
        <w:rPr>
          <w:rFonts w:eastAsia="Calibri"/>
          <w:vertAlign w:val="subscript"/>
          <w:lang w:eastAsia="fr-CH" w:bidi="fr-CH"/>
        </w:rPr>
        <w:t>amb</w:t>
      </w:r>
      <w:r w:rsidRPr="00E936F5">
        <w:rPr>
          <w:rFonts w:eastAsia="Calibri"/>
          <w:lang w:eastAsia="fr-CH" w:bidi="fr-CH"/>
        </w:rPr>
        <w:tab/>
        <w:t>est la température ambiante, en degrés Celsius ;</w:t>
      </w:r>
    </w:p>
    <w:p w:rsidR="008E3DB6" w:rsidRDefault="00E936F5" w:rsidP="0035437F">
      <w:pPr>
        <w:pStyle w:val="SingleTxtG"/>
        <w:ind w:left="3119" w:hanging="567"/>
        <w:rPr>
          <w:rFonts w:eastAsia="Calibri"/>
          <w:lang w:eastAsia="fr-CH" w:bidi="fr-CH"/>
        </w:rPr>
      </w:pPr>
      <w:r w:rsidRPr="00E936F5">
        <w:rPr>
          <w:rFonts w:eastAsia="Calibri"/>
          <w:lang w:eastAsia="fr-CH" w:bidi="fr-CH"/>
        </w:rPr>
        <w:t>K</w:t>
      </w:r>
      <w:r w:rsidRPr="00E936F5">
        <w:rPr>
          <w:rFonts w:eastAsia="Calibri"/>
          <w:lang w:eastAsia="fr-CH" w:bidi="fr-CH"/>
        </w:rPr>
        <w:tab/>
        <w:t>est la constante, avec les valeurs suivantes :</w:t>
      </w:r>
      <w:r w:rsidR="00DF17CA">
        <w:rPr>
          <w:rFonts w:eastAsia="Calibri"/>
          <w:lang w:eastAsia="fr-CH" w:bidi="fr-CH"/>
        </w:rPr>
        <w:t xml:space="preserve"> </w:t>
      </w:r>
    </w:p>
    <w:p w:rsidR="008E3DB6" w:rsidRDefault="008E3DB6" w:rsidP="0035437F">
      <w:pPr>
        <w:pStyle w:val="SingleTxtG"/>
        <w:ind w:left="3119" w:hanging="567"/>
        <w:rPr>
          <w:rFonts w:eastAsia="Calibri"/>
          <w:lang w:eastAsia="fr-CH" w:bidi="fr-CH"/>
        </w:rPr>
      </w:pPr>
      <w:r>
        <w:rPr>
          <w:rFonts w:eastAsia="Calibri"/>
          <w:lang w:eastAsia="fr-CH" w:bidi="fr-CH"/>
        </w:rPr>
        <w:tab/>
      </w:r>
      <w:r w:rsidR="00E936F5" w:rsidRPr="00E936F5">
        <w:rPr>
          <w:rFonts w:eastAsia="Calibri"/>
          <w:lang w:eastAsia="fr-CH" w:bidi="fr-CH"/>
        </w:rPr>
        <w:t>0,008 pour les pneumatiques de la classe C1 ;</w:t>
      </w:r>
      <w:r w:rsidR="00DF17CA">
        <w:rPr>
          <w:rFonts w:eastAsia="Calibri"/>
          <w:lang w:eastAsia="fr-CH" w:bidi="fr-CH"/>
        </w:rPr>
        <w:t xml:space="preserve"> </w:t>
      </w:r>
    </w:p>
    <w:p w:rsidR="008E3DB6" w:rsidRDefault="008E3DB6" w:rsidP="0035437F">
      <w:pPr>
        <w:pStyle w:val="SingleTxtG"/>
        <w:ind w:left="3119" w:hanging="567"/>
        <w:rPr>
          <w:rFonts w:eastAsia="Calibri"/>
          <w:lang w:eastAsia="fr-CH" w:bidi="fr-CH"/>
        </w:rPr>
      </w:pPr>
      <w:r>
        <w:rPr>
          <w:rFonts w:eastAsia="Calibri"/>
          <w:lang w:eastAsia="fr-CH" w:bidi="fr-CH"/>
        </w:rPr>
        <w:tab/>
      </w:r>
      <w:r w:rsidR="00E936F5" w:rsidRPr="00E936F5">
        <w:rPr>
          <w:rFonts w:eastAsia="Calibri"/>
          <w:lang w:eastAsia="fr-CH" w:bidi="fr-CH"/>
        </w:rPr>
        <w:t>0,010 pour les pneumatiques des classes C2 et C3 dont l’indice de charge est inférieur ou égal à 121 ;</w:t>
      </w:r>
      <w:r w:rsidR="00DF17CA">
        <w:rPr>
          <w:rFonts w:eastAsia="Calibri"/>
          <w:lang w:eastAsia="fr-CH" w:bidi="fr-CH"/>
        </w:rPr>
        <w:t xml:space="preserve"> </w:t>
      </w:r>
    </w:p>
    <w:p w:rsidR="00E936F5" w:rsidRPr="00E936F5" w:rsidRDefault="008E3DB6" w:rsidP="0035437F">
      <w:pPr>
        <w:pStyle w:val="SingleTxtG"/>
        <w:ind w:left="3119" w:hanging="567"/>
        <w:rPr>
          <w:rFonts w:eastAsia="Calibri"/>
          <w:lang w:eastAsia="fr-CH" w:bidi="fr-CH"/>
        </w:rPr>
      </w:pPr>
      <w:r>
        <w:rPr>
          <w:rFonts w:eastAsia="Calibri"/>
          <w:lang w:eastAsia="fr-CH" w:bidi="fr-CH"/>
        </w:rPr>
        <w:lastRenderedPageBreak/>
        <w:tab/>
      </w:r>
      <w:r w:rsidR="00E936F5" w:rsidRPr="00E936F5">
        <w:rPr>
          <w:rFonts w:eastAsia="Calibri"/>
          <w:lang w:eastAsia="fr-CH" w:bidi="fr-CH"/>
        </w:rPr>
        <w:t>0,006 pour les pneumatiques de la classe C3 dont l’i</w:t>
      </w:r>
      <w:r>
        <w:rPr>
          <w:rFonts w:eastAsia="Calibri"/>
          <w:lang w:eastAsia="fr-CH" w:bidi="fr-CH"/>
        </w:rPr>
        <w:t>ndice de charge est supérieur à </w:t>
      </w:r>
      <w:r w:rsidR="00E936F5" w:rsidRPr="00E936F5">
        <w:rPr>
          <w:rFonts w:eastAsia="Calibri"/>
          <w:lang w:eastAsia="fr-CH" w:bidi="fr-CH"/>
        </w:rPr>
        <w:t>121.</w:t>
      </w:r>
    </w:p>
    <w:p w:rsidR="00E936F5" w:rsidRPr="00E936F5" w:rsidRDefault="00E936F5" w:rsidP="00801073">
      <w:pPr>
        <w:pStyle w:val="SingleTxtG"/>
        <w:keepNext/>
        <w:keepLines/>
        <w:ind w:left="2552" w:hanging="1418"/>
        <w:rPr>
          <w:rFonts w:eastAsia="Calibri"/>
          <w:lang w:eastAsia="fr-CH" w:bidi="fr-CH"/>
        </w:rPr>
      </w:pPr>
      <w:r w:rsidRPr="00E936F5">
        <w:rPr>
          <w:rFonts w:eastAsia="Calibri"/>
          <w:lang w:eastAsia="fr-CH" w:bidi="fr-CH"/>
        </w:rPr>
        <w:t>3.22.7.3</w:t>
      </w:r>
      <w:r w:rsidRPr="00E936F5">
        <w:rPr>
          <w:rFonts w:eastAsia="Calibri"/>
          <w:lang w:eastAsia="fr-CH" w:bidi="fr-CH"/>
        </w:rPr>
        <w:tab/>
        <w:t>Correction du diamètre du tambour</w:t>
      </w:r>
    </w:p>
    <w:p w:rsidR="00E936F5" w:rsidRPr="00E936F5" w:rsidRDefault="00E936F5" w:rsidP="0035437F">
      <w:pPr>
        <w:pStyle w:val="SingleTxtG"/>
        <w:keepNext/>
        <w:keepLines/>
        <w:ind w:left="2552"/>
        <w:rPr>
          <w:rFonts w:eastAsia="Calibri"/>
          <w:lang w:eastAsia="fr-CH" w:bidi="fr-CH"/>
        </w:rPr>
      </w:pPr>
      <w:r w:rsidRPr="00E936F5">
        <w:rPr>
          <w:rFonts w:eastAsia="Calibri"/>
          <w:lang w:eastAsia="fr-CH" w:bidi="fr-CH"/>
        </w:rPr>
        <w:t>Les résultats d’essai obtenus à partir de tambours de différents diamètres peuvent être comparés à l’aide des formules théoriques suivantes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999" w:dyaOrig="300">
          <v:shape id="_x0000_i1054" type="#_x0000_t75" style="width:50.5pt;height:15pt" o:ole="" filled="t" fillcolor="white [3212]">
            <v:imagedata r:id="rId84" o:title=""/>
          </v:shape>
          <o:OLEObject Type="Embed" ProgID="Equation.3" ShapeID="_x0000_i1054" DrawAspect="Content" ObjectID="_1537774241" r:id="rId85"/>
        </w:objec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Avec :</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object w:dxaOrig="2040" w:dyaOrig="660">
          <v:shape id="_x0000_i1055" type="#_x0000_t75" style="width:102pt;height:33pt" o:ole="" filled="t" fillcolor="white [3212]">
            <v:imagedata r:id="rId86" o:title=""/>
          </v:shape>
          <o:OLEObject Type="Embed" ProgID="Equation.3" ShapeID="_x0000_i1055" DrawAspect="Content" ObjectID="_1537774242" r:id="rId87"/>
        </w:object>
      </w:r>
    </w:p>
    <w:p w:rsidR="00E936F5" w:rsidRPr="00E936F5" w:rsidRDefault="00E936F5" w:rsidP="008E3DB6">
      <w:pPr>
        <w:pStyle w:val="SingleTxtG"/>
        <w:keepNext/>
        <w:keepLines/>
        <w:ind w:left="2552"/>
        <w:rPr>
          <w:rFonts w:eastAsia="Calibri"/>
          <w:lang w:eastAsia="fr-CH" w:bidi="fr-CH"/>
        </w:rPr>
      </w:pPr>
      <w:r w:rsidRPr="00E936F5">
        <w:rPr>
          <w:rFonts w:eastAsia="Calibri"/>
          <w:lang w:eastAsia="fr-CH" w:bidi="fr-CH"/>
        </w:rPr>
        <w:t>Où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1</w:t>
      </w:r>
      <w:r w:rsidRPr="00E936F5">
        <w:rPr>
          <w:rFonts w:eastAsia="Calibri"/>
          <w:lang w:eastAsia="fr-CH" w:bidi="fr-CH"/>
        </w:rPr>
        <w:tab/>
        <w:t>est le rayon du tambour 1,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2</w:t>
      </w:r>
      <w:r w:rsidRPr="00E936F5">
        <w:rPr>
          <w:rFonts w:eastAsia="Calibri"/>
          <w:lang w:eastAsia="fr-CH" w:bidi="fr-CH"/>
        </w:rPr>
        <w:tab/>
        <w:t>est le rayon du tambour 2,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r</w:t>
      </w:r>
      <w:r w:rsidRPr="00E936F5">
        <w:rPr>
          <w:rFonts w:eastAsia="Calibri"/>
          <w:vertAlign w:val="subscript"/>
          <w:lang w:eastAsia="fr-CH" w:bidi="fr-CH"/>
        </w:rPr>
        <w:t>T</w:t>
      </w:r>
      <w:r w:rsidRPr="00E936F5">
        <w:rPr>
          <w:rFonts w:eastAsia="Calibri"/>
          <w:lang w:eastAsia="fr-CH" w:bidi="fr-CH"/>
        </w:rPr>
        <w:tab/>
        <w:t>est la moitié du diamètre théorique nominal du pneumatique, en mètres ;</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r01</w:t>
      </w:r>
      <w:r w:rsidRPr="00E936F5">
        <w:rPr>
          <w:rFonts w:eastAsia="Calibri"/>
          <w:lang w:eastAsia="fr-CH" w:bidi="fr-CH"/>
        </w:rPr>
        <w:tab/>
        <w:t>est la résistance au roulement mesurée sur le tambour 1, en newtons.</w:t>
      </w:r>
    </w:p>
    <w:p w:rsidR="00E936F5" w:rsidRPr="00E936F5" w:rsidRDefault="00E936F5" w:rsidP="0035437F">
      <w:pPr>
        <w:pStyle w:val="SingleTxtG"/>
        <w:ind w:left="3119" w:hanging="567"/>
        <w:rPr>
          <w:rFonts w:eastAsia="Calibri"/>
          <w:lang w:eastAsia="fr-CH" w:bidi="fr-CH"/>
        </w:rPr>
      </w:pPr>
      <w:r w:rsidRPr="00E936F5">
        <w:rPr>
          <w:rFonts w:eastAsia="Calibri"/>
          <w:lang w:eastAsia="fr-CH" w:bidi="fr-CH"/>
        </w:rPr>
        <w:t>F</w:t>
      </w:r>
      <w:r w:rsidRPr="00E936F5">
        <w:rPr>
          <w:rFonts w:eastAsia="Calibri"/>
          <w:vertAlign w:val="subscript"/>
          <w:lang w:eastAsia="fr-CH" w:bidi="fr-CH"/>
        </w:rPr>
        <w:t>r02</w:t>
      </w:r>
      <w:r w:rsidRPr="00E936F5">
        <w:rPr>
          <w:rFonts w:eastAsia="Calibri"/>
          <w:lang w:eastAsia="fr-CH" w:bidi="fr-CH"/>
        </w:rPr>
        <w:tab/>
        <w:t>est la résistance au roulement mesurée sur le tambour 2, en newtons.</w:t>
      </w:r>
    </w:p>
    <w:p w:rsidR="00E936F5" w:rsidRPr="00E936F5" w:rsidRDefault="00E936F5" w:rsidP="008E3DB6">
      <w:pPr>
        <w:pStyle w:val="SingleTxtG"/>
        <w:keepNext/>
        <w:keepLines/>
        <w:ind w:left="2552" w:hanging="1418"/>
        <w:rPr>
          <w:rFonts w:eastAsia="Calibri"/>
          <w:lang w:eastAsia="fr-CH" w:bidi="fr-CH"/>
        </w:rPr>
      </w:pPr>
      <w:r w:rsidRPr="00E936F5">
        <w:rPr>
          <w:rFonts w:eastAsia="Calibri"/>
          <w:lang w:eastAsia="fr-CH" w:bidi="fr-CH"/>
        </w:rPr>
        <w:t>3.22.7.4</w:t>
      </w:r>
      <w:r w:rsidRPr="00E936F5">
        <w:rPr>
          <w:rFonts w:eastAsia="Calibri"/>
          <w:lang w:eastAsia="fr-CH" w:bidi="fr-CH"/>
        </w:rPr>
        <w:tab/>
        <w:t>Résultat de mesure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Lorsque le nombre n de mesurages est supérieur à 1, comme prescrit au paragraphe 3.22.5.6, le résultat de mesure doit être égal à la moyenne des valeurs de C</w:t>
      </w:r>
      <w:r w:rsidRPr="00E936F5">
        <w:rPr>
          <w:rFonts w:eastAsia="Calibri"/>
          <w:vertAlign w:val="subscript"/>
          <w:lang w:eastAsia="fr-CH" w:bidi="fr-CH"/>
        </w:rPr>
        <w:t>r</w:t>
      </w:r>
      <w:r w:rsidRPr="00E936F5">
        <w:rPr>
          <w:rFonts w:eastAsia="Calibri"/>
          <w:lang w:eastAsia="fr-CH" w:bidi="fr-CH"/>
        </w:rPr>
        <w:t xml:space="preserve"> obtenues pour les n mesurages, après avoir fait les corrections décrites aux paragraphes 3.22.7.2 et 3.22.7.3.</w:t>
      </w:r>
    </w:p>
    <w:p w:rsidR="00E936F5" w:rsidRPr="00E936F5" w:rsidRDefault="00E936F5" w:rsidP="00E936F5">
      <w:pPr>
        <w:pStyle w:val="SingleTxtG"/>
        <w:ind w:left="2552" w:hanging="1418"/>
        <w:rPr>
          <w:rFonts w:eastAsia="Calibri"/>
          <w:bCs/>
          <w:lang w:eastAsia="fr-CH" w:bidi="fr-CH"/>
        </w:rPr>
      </w:pPr>
      <w:r w:rsidRPr="00E936F5">
        <w:rPr>
          <w:rFonts w:eastAsia="Calibri"/>
          <w:lang w:eastAsia="fr-CH" w:bidi="fr-CH"/>
        </w:rPr>
        <w:t>3.22.7.5</w:t>
      </w:r>
      <w:r w:rsidRPr="00E936F5">
        <w:rPr>
          <w:rFonts w:eastAsia="Calibri"/>
          <w:lang w:eastAsia="fr-CH" w:bidi="fr-CH"/>
        </w:rPr>
        <w:tab/>
        <w:t>Le laboratoire doit s’assurer que, reposant sur un minimum de 3 mesurages, la machine maintient un σ</w:t>
      </w:r>
      <w:r w:rsidRPr="00E936F5">
        <w:rPr>
          <w:rFonts w:eastAsia="Calibri"/>
          <w:vertAlign w:val="subscript"/>
          <w:lang w:eastAsia="fr-CH" w:bidi="fr-CH"/>
        </w:rPr>
        <w:t>m</w:t>
      </w:r>
      <w:r w:rsidRPr="00E936F5">
        <w:rPr>
          <w:rFonts w:eastAsia="Calibri"/>
          <w:lang w:eastAsia="fr-CH" w:bidi="fr-CH"/>
        </w:rPr>
        <w:t xml:space="preserve"> mesuré sur un seul pneumatique, comme suit :</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σ</w:t>
      </w:r>
      <w:r w:rsidRPr="00E936F5">
        <w:rPr>
          <w:rFonts w:eastAsia="Calibri"/>
          <w:vertAlign w:val="subscript"/>
          <w:lang w:eastAsia="fr-CH" w:bidi="fr-CH"/>
        </w:rPr>
        <w:t>m</w:t>
      </w:r>
      <w:r w:rsidRPr="00E936F5">
        <w:rPr>
          <w:rFonts w:eastAsia="Calibri"/>
          <w:lang w:eastAsia="fr-CH" w:bidi="fr-CH"/>
        </w:rPr>
        <w:t xml:space="preserve"> ≤</w:t>
      </w:r>
      <w:r w:rsidR="008E3DB6">
        <w:rPr>
          <w:rFonts w:eastAsia="Calibri"/>
          <w:lang w:eastAsia="fr-CH" w:bidi="fr-CH"/>
        </w:rPr>
        <w:t> </w:t>
      </w:r>
      <w:r w:rsidRPr="00E936F5">
        <w:rPr>
          <w:rFonts w:eastAsia="Calibri"/>
          <w:lang w:eastAsia="fr-CH" w:bidi="fr-CH"/>
        </w:rPr>
        <w:t>0,075 N/kN pour les pneumatiques des classes C1 et C2 ;</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σ</w:t>
      </w:r>
      <w:r w:rsidRPr="00E936F5">
        <w:rPr>
          <w:rFonts w:eastAsia="Calibri"/>
          <w:vertAlign w:val="subscript"/>
          <w:lang w:eastAsia="fr-CH" w:bidi="fr-CH"/>
        </w:rPr>
        <w:t>m</w:t>
      </w:r>
      <w:r w:rsidRPr="00E936F5">
        <w:rPr>
          <w:rFonts w:eastAsia="Calibri"/>
          <w:lang w:eastAsia="fr-CH" w:bidi="fr-CH"/>
        </w:rPr>
        <w:t xml:space="preserve"> ≤</w:t>
      </w:r>
      <w:r w:rsidR="008E3DB6">
        <w:rPr>
          <w:rFonts w:eastAsia="Calibri"/>
          <w:lang w:eastAsia="fr-CH" w:bidi="fr-CH"/>
        </w:rPr>
        <w:t> </w:t>
      </w:r>
      <w:r w:rsidRPr="00E936F5">
        <w:rPr>
          <w:rFonts w:eastAsia="Calibri"/>
          <w:lang w:eastAsia="fr-CH" w:bidi="fr-CH"/>
        </w:rPr>
        <w:t>0,06 N/kN pour les pneumatiques de la classe C3.</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Si l’exigence ci-dessus pour σ</w:t>
      </w:r>
      <w:r w:rsidRPr="00E936F5">
        <w:rPr>
          <w:rFonts w:eastAsia="Calibri"/>
          <w:vertAlign w:val="subscript"/>
          <w:lang w:eastAsia="fr-CH" w:bidi="fr-CH"/>
        </w:rPr>
        <w:t>m</w:t>
      </w:r>
      <w:r w:rsidRPr="00E936F5">
        <w:rPr>
          <w:rFonts w:eastAsia="Calibri"/>
          <w:lang w:eastAsia="fr-CH" w:bidi="fr-CH"/>
        </w:rPr>
        <w:t xml:space="preserve"> n’est pas respectée, la formule spécifiée dans l’équation ci-dessous doit être appliquée afin de déterminer le nombre minimal de mesurages, n (arrondi à l’entier immédiatement supérieur), nécessaire sur la machine pour contrôler la conformité au présent Règlement.</w:t>
      </w:r>
    </w:p>
    <w:p w:rsidR="00E936F5" w:rsidRPr="00E936F5" w:rsidRDefault="00E936F5" w:rsidP="0035437F">
      <w:pPr>
        <w:pStyle w:val="SingleTxtG"/>
        <w:ind w:left="3119" w:hanging="567"/>
        <w:rPr>
          <w:rFonts w:eastAsia="Calibri"/>
          <w:bCs/>
          <w:lang w:eastAsia="fr-CH" w:bidi="fr-CH"/>
        </w:rPr>
      </w:pPr>
      <w:r w:rsidRPr="00E936F5">
        <w:rPr>
          <w:rFonts w:eastAsia="Calibri"/>
          <w:lang w:eastAsia="fr-CH" w:bidi="fr-CH"/>
        </w:rPr>
        <w:t>n = (σ</w:t>
      </w:r>
      <w:r w:rsidRPr="00E936F5">
        <w:rPr>
          <w:rFonts w:eastAsia="Calibri"/>
          <w:vertAlign w:val="subscript"/>
          <w:lang w:eastAsia="fr-CH" w:bidi="fr-CH"/>
        </w:rPr>
        <w:t>m</w:t>
      </w:r>
      <w:r w:rsidRPr="00E936F5">
        <w:rPr>
          <w:rFonts w:eastAsia="Calibri"/>
          <w:lang w:eastAsia="fr-CH" w:bidi="fr-CH"/>
        </w:rPr>
        <w:t>/ x)²</w:t>
      </w:r>
    </w:p>
    <w:p w:rsidR="00E936F5" w:rsidRPr="00E936F5" w:rsidRDefault="00E936F5" w:rsidP="008E3DB6">
      <w:pPr>
        <w:pStyle w:val="SingleTxtG"/>
        <w:keepNext/>
        <w:keepLines/>
        <w:ind w:left="2552"/>
        <w:rPr>
          <w:rFonts w:eastAsia="Calibri"/>
          <w:bCs/>
          <w:lang w:eastAsia="fr-CH" w:bidi="fr-CH"/>
        </w:rPr>
      </w:pPr>
      <w:r w:rsidRPr="00E936F5">
        <w:rPr>
          <w:rFonts w:eastAsia="Calibri"/>
          <w:lang w:eastAsia="fr-CH" w:bidi="fr-CH"/>
        </w:rPr>
        <w:t>Où :</w:t>
      </w:r>
    </w:p>
    <w:p w:rsidR="00E936F5" w:rsidRPr="00E936F5" w:rsidRDefault="008E3DB6" w:rsidP="00E936F5">
      <w:pPr>
        <w:pStyle w:val="SingleTxtG"/>
        <w:ind w:left="2552"/>
        <w:rPr>
          <w:rFonts w:eastAsia="Calibri"/>
          <w:bCs/>
          <w:lang w:eastAsia="fr-CH" w:bidi="fr-CH"/>
        </w:rPr>
      </w:pPr>
      <w:r>
        <w:rPr>
          <w:rFonts w:eastAsia="Calibri"/>
          <w:lang w:eastAsia="fr-CH" w:bidi="fr-CH"/>
        </w:rPr>
        <w:t>x = 0,075 </w:t>
      </w:r>
      <w:r w:rsidR="00E936F5" w:rsidRPr="00E936F5">
        <w:rPr>
          <w:rFonts w:eastAsia="Calibri"/>
          <w:lang w:eastAsia="fr-CH" w:bidi="fr-CH"/>
        </w:rPr>
        <w:t>N/kN pour les pneumatiques des classes C1 et C2 ;</w:t>
      </w:r>
    </w:p>
    <w:p w:rsidR="00E936F5" w:rsidRPr="00E936F5" w:rsidRDefault="008E3DB6" w:rsidP="00E936F5">
      <w:pPr>
        <w:pStyle w:val="SingleTxtG"/>
        <w:ind w:left="2552"/>
        <w:rPr>
          <w:rFonts w:eastAsia="Calibri"/>
          <w:bCs/>
          <w:lang w:eastAsia="fr-CH" w:bidi="fr-CH"/>
        </w:rPr>
      </w:pPr>
      <w:r>
        <w:rPr>
          <w:rFonts w:eastAsia="Calibri"/>
          <w:lang w:eastAsia="fr-CH" w:bidi="fr-CH"/>
        </w:rPr>
        <w:t>x = 0,060 </w:t>
      </w:r>
      <w:r w:rsidR="00E936F5" w:rsidRPr="00E936F5">
        <w:rPr>
          <w:rFonts w:eastAsia="Calibri"/>
          <w:lang w:eastAsia="fr-CH" w:bidi="fr-CH"/>
        </w:rPr>
        <w:t>N/kN pour les pneumatiques de la classe C3.</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S’il est nécessaire de mesurer plusieurs fois un pneumatique, l’ensemble pneumatique-roue doit être démonté de la machine entre les mesurages successifs.</w:t>
      </w:r>
    </w:p>
    <w:p w:rsidR="00E936F5" w:rsidRPr="00E936F5" w:rsidRDefault="00E936F5" w:rsidP="0035437F">
      <w:pPr>
        <w:pStyle w:val="SingleTxtG"/>
        <w:keepNext/>
        <w:keepLines/>
        <w:ind w:left="2552"/>
        <w:rPr>
          <w:rFonts w:eastAsia="Calibri"/>
          <w:bCs/>
          <w:lang w:eastAsia="fr-CH" w:bidi="fr-CH"/>
        </w:rPr>
      </w:pPr>
      <w:r w:rsidRPr="00E936F5">
        <w:rPr>
          <w:rFonts w:eastAsia="Calibri"/>
          <w:lang w:eastAsia="fr-CH" w:bidi="fr-CH"/>
        </w:rPr>
        <w:lastRenderedPageBreak/>
        <w:t>Si la durée de l’opération de démontage-remontage est inférieure à 10 min, les durées d’échauffement indiquées au paragraphe 3.22.5.3 peuvent être réduites :</w:t>
      </w:r>
    </w:p>
    <w:p w:rsidR="00E936F5" w:rsidRPr="00E936F5" w:rsidRDefault="00E936F5" w:rsidP="00801073">
      <w:pPr>
        <w:pStyle w:val="SingleTxtG"/>
        <w:ind w:left="3119" w:hanging="567"/>
        <w:rPr>
          <w:rFonts w:eastAsia="Calibri"/>
          <w:bCs/>
          <w:lang w:eastAsia="fr-CH" w:bidi="fr-CH"/>
        </w:rPr>
      </w:pPr>
      <w:r w:rsidRPr="00E936F5">
        <w:rPr>
          <w:rFonts w:eastAsia="Calibri"/>
          <w:lang w:eastAsia="fr-CH" w:bidi="fr-CH"/>
        </w:rPr>
        <w:t>a)</w:t>
      </w:r>
      <w:r w:rsidRPr="00E936F5">
        <w:rPr>
          <w:rFonts w:eastAsia="Calibri"/>
          <w:lang w:eastAsia="fr-CH" w:bidi="fr-CH"/>
        </w:rPr>
        <w:tab/>
        <w:t>À 10 min pour les pneumatiques de la classe C1 ;</w:t>
      </w:r>
    </w:p>
    <w:p w:rsidR="00E936F5" w:rsidRPr="00E936F5" w:rsidRDefault="00E936F5" w:rsidP="00801073">
      <w:pPr>
        <w:pStyle w:val="SingleTxtG"/>
        <w:ind w:left="3119" w:hanging="567"/>
        <w:rPr>
          <w:rFonts w:eastAsia="Calibri"/>
          <w:bCs/>
          <w:lang w:eastAsia="fr-CH" w:bidi="fr-CH"/>
        </w:rPr>
      </w:pPr>
      <w:r w:rsidRPr="00E936F5">
        <w:rPr>
          <w:rFonts w:eastAsia="Calibri"/>
          <w:lang w:eastAsia="fr-CH" w:bidi="fr-CH"/>
        </w:rPr>
        <w:t>b)</w:t>
      </w:r>
      <w:r w:rsidRPr="00E936F5">
        <w:rPr>
          <w:rFonts w:eastAsia="Calibri"/>
          <w:lang w:eastAsia="fr-CH" w:bidi="fr-CH"/>
        </w:rPr>
        <w:tab/>
        <w:t>À 20 min pour les pneumatiques de la classe C2 ;</w:t>
      </w:r>
    </w:p>
    <w:p w:rsidR="00E936F5" w:rsidRPr="00E936F5" w:rsidRDefault="00E936F5" w:rsidP="00801073">
      <w:pPr>
        <w:pStyle w:val="SingleTxtG"/>
        <w:ind w:left="3119" w:hanging="567"/>
        <w:rPr>
          <w:rFonts w:eastAsia="Calibri"/>
          <w:bCs/>
          <w:lang w:eastAsia="fr-CH" w:bidi="fr-CH"/>
        </w:rPr>
      </w:pPr>
      <w:r w:rsidRPr="00E936F5">
        <w:rPr>
          <w:rFonts w:eastAsia="Calibri"/>
          <w:lang w:eastAsia="fr-CH" w:bidi="fr-CH"/>
        </w:rPr>
        <w:t>c)</w:t>
      </w:r>
      <w:r w:rsidRPr="00E936F5">
        <w:rPr>
          <w:rFonts w:eastAsia="Calibri"/>
          <w:lang w:eastAsia="fr-CH" w:bidi="fr-CH"/>
        </w:rPr>
        <w:tab/>
        <w:t>À 30 min pour les pneumatiques de la classe C3.</w:t>
      </w:r>
    </w:p>
    <w:p w:rsidR="00E936F5" w:rsidRPr="00E936F5" w:rsidRDefault="00E936F5" w:rsidP="00E936F5">
      <w:pPr>
        <w:pStyle w:val="SingleTxtG"/>
        <w:ind w:left="2552" w:hanging="1418"/>
        <w:rPr>
          <w:rFonts w:eastAsia="Calibri"/>
          <w:bCs/>
          <w:lang w:eastAsia="fr-CH" w:bidi="fr-CH"/>
        </w:rPr>
      </w:pPr>
      <w:r w:rsidRPr="00E936F5">
        <w:rPr>
          <w:rFonts w:eastAsia="Calibri"/>
          <w:lang w:eastAsia="fr-CH" w:bidi="fr-CH"/>
        </w:rPr>
        <w:t>3.22.7.6</w:t>
      </w:r>
      <w:r w:rsidRPr="00E936F5">
        <w:rPr>
          <w:rFonts w:eastAsia="Calibri"/>
          <w:lang w:eastAsia="fr-CH" w:bidi="fr-CH"/>
        </w:rPr>
        <w:tab/>
        <w:t>Le contrôle de suivi sur pneumatiques témoins du laboratoire exploitant la machine doit être effectué sur cette machine à intervalles d’un mois maximum. Le suivi doit comprendre un minimum de 3 mesurages distincts au cours de cette période d’un mois. La moyenne des 3</w:t>
      </w:r>
      <w:r w:rsidR="008E3DB6">
        <w:rPr>
          <w:rFonts w:eastAsia="Calibri"/>
          <w:lang w:eastAsia="fr-CH" w:bidi="fr-CH"/>
        </w:rPr>
        <w:t> </w:t>
      </w:r>
      <w:r w:rsidRPr="00E936F5">
        <w:rPr>
          <w:rFonts w:eastAsia="Calibri"/>
          <w:lang w:eastAsia="fr-CH" w:bidi="fr-CH"/>
        </w:rPr>
        <w:t>mesurages effectués au cours d’une période donnée d’un mois doit être évaluée pour déceler toute dérive d’une évaluation mensuelle à l’autre.</w:t>
      </w:r>
    </w:p>
    <w:p w:rsidR="00E936F5" w:rsidRPr="00E936F5" w:rsidRDefault="00E936F5" w:rsidP="009A54CC">
      <w:pPr>
        <w:pStyle w:val="SingleTxtG"/>
        <w:keepNext/>
        <w:keepLines/>
        <w:ind w:left="2552" w:hanging="1418"/>
        <w:rPr>
          <w:rFonts w:eastAsia="Calibri"/>
          <w:lang w:eastAsia="fr-CH" w:bidi="fr-CH"/>
        </w:rPr>
      </w:pPr>
      <w:r w:rsidRPr="00E936F5">
        <w:rPr>
          <w:rFonts w:eastAsia="Calibri"/>
          <w:lang w:eastAsia="fr-CH" w:bidi="fr-CH"/>
        </w:rPr>
        <w:t>3.23</w:t>
      </w:r>
      <w:r w:rsidRPr="00E936F5">
        <w:rPr>
          <w:rFonts w:eastAsia="Calibri"/>
          <w:lang w:eastAsia="fr-CH" w:bidi="fr-CH"/>
        </w:rPr>
        <w:tab/>
        <w:t>Essai de performances sur la neige de pneumatiques conçus pour être utilisés dans des conditions d’enneigement extrêmes</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Pour être inscrit dans la catégorie des pneumatiques pour conditions d’enneigement extrêmes, un pneumatique doit satisfaire aux critères de performance prescrits au paragraphe 3.23.1 et fondés sur une méthode d’essai selon laquelle :</w:t>
      </w:r>
    </w:p>
    <w:p w:rsidR="00E936F5" w:rsidRPr="00E936F5" w:rsidRDefault="009A54CC" w:rsidP="009A54CC">
      <w:pPr>
        <w:pStyle w:val="SingleTxtG"/>
        <w:ind w:left="3119" w:hanging="567"/>
        <w:rPr>
          <w:rFonts w:eastAsia="Calibri"/>
          <w:bCs/>
          <w:lang w:eastAsia="fr-CH" w:bidi="fr-CH"/>
        </w:rPr>
      </w:pPr>
      <w:r>
        <w:rPr>
          <w:rFonts w:eastAsia="Calibri"/>
          <w:lang w:eastAsia="fr-CH" w:bidi="fr-CH"/>
        </w:rPr>
        <w:t>a)</w:t>
      </w:r>
      <w:r>
        <w:rPr>
          <w:rFonts w:eastAsia="Calibri"/>
          <w:lang w:eastAsia="fr-CH" w:bidi="fr-CH"/>
        </w:rPr>
        <w:tab/>
        <w:t>L</w:t>
      </w:r>
      <w:r w:rsidR="00E936F5" w:rsidRPr="00E936F5">
        <w:rPr>
          <w:rFonts w:eastAsia="Calibri"/>
          <w:lang w:eastAsia="fr-CH" w:bidi="fr-CH"/>
        </w:rPr>
        <w:t>ors d’un essai de freinage ; ou</w:t>
      </w:r>
    </w:p>
    <w:p w:rsidR="00E936F5" w:rsidRPr="00E936F5" w:rsidRDefault="00E936F5" w:rsidP="00E936F5">
      <w:pPr>
        <w:pStyle w:val="SingleTxtG"/>
        <w:ind w:left="3119" w:hanging="567"/>
        <w:rPr>
          <w:rFonts w:eastAsia="Calibri"/>
          <w:lang w:eastAsia="fr-CH" w:bidi="fr-CH"/>
        </w:rPr>
      </w:pPr>
      <w:r w:rsidRPr="00E936F5">
        <w:rPr>
          <w:rFonts w:eastAsia="Calibri"/>
          <w:lang w:eastAsia="fr-CH" w:bidi="fr-CH"/>
        </w:rPr>
        <w:t>b)</w:t>
      </w:r>
      <w:r w:rsidRPr="00E936F5">
        <w:rPr>
          <w:rFonts w:eastAsia="Calibri"/>
          <w:lang w:eastAsia="fr-CH" w:bidi="fr-CH"/>
        </w:rPr>
        <w:tab/>
        <w:t>Une force de traction moyenne lors d’un essai de traction : ou</w:t>
      </w:r>
    </w:p>
    <w:p w:rsidR="00E936F5" w:rsidRPr="00E936F5" w:rsidRDefault="00E936F5" w:rsidP="00E936F5">
      <w:pPr>
        <w:pStyle w:val="SingleTxtG"/>
        <w:ind w:left="3119" w:hanging="567"/>
        <w:rPr>
          <w:rFonts w:eastAsia="Calibri"/>
          <w:lang w:eastAsia="fr-CH" w:bidi="fr-CH"/>
        </w:rPr>
      </w:pPr>
      <w:r w:rsidRPr="00E936F5">
        <w:rPr>
          <w:rFonts w:eastAsia="Calibri"/>
          <w:lang w:eastAsia="fr-CH" w:bidi="fr-CH"/>
        </w:rPr>
        <w:t>c)</w:t>
      </w:r>
      <w:r w:rsidRPr="00E936F5">
        <w:rPr>
          <w:rFonts w:eastAsia="Calibri"/>
          <w:lang w:eastAsia="fr-CH" w:bidi="fr-CH"/>
        </w:rPr>
        <w:tab/>
        <w:t>L’accélération moyenne en régime lors d’un essai d’accélération ;</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du pneumatique à contrôler est comparée à celle d’un pneumatique standard servant de référence.</w:t>
      </w:r>
    </w:p>
    <w:p w:rsidR="00E936F5" w:rsidRPr="00E936F5" w:rsidRDefault="00E936F5" w:rsidP="00E936F5">
      <w:pPr>
        <w:pStyle w:val="SingleTxtG"/>
        <w:ind w:left="2552"/>
        <w:rPr>
          <w:rFonts w:eastAsia="Calibri"/>
          <w:bCs/>
          <w:lang w:eastAsia="fr-CH" w:bidi="fr-CH"/>
        </w:rPr>
      </w:pPr>
      <w:r w:rsidRPr="00E936F5">
        <w:rPr>
          <w:rFonts w:eastAsia="Calibri"/>
          <w:lang w:eastAsia="fr-CH" w:bidi="fr-CH"/>
        </w:rPr>
        <w:t>La performance relative est signalée par un indice.</w:t>
      </w:r>
    </w:p>
    <w:p w:rsidR="00E936F5" w:rsidRPr="00E936F5" w:rsidRDefault="00E936F5" w:rsidP="00302CCB">
      <w:pPr>
        <w:pStyle w:val="SingleTxtG"/>
        <w:keepNext/>
        <w:keepLines/>
        <w:ind w:left="2552" w:hanging="1418"/>
        <w:rPr>
          <w:rFonts w:eastAsia="Calibri"/>
          <w:lang w:eastAsia="fr-CH" w:bidi="fr-CH"/>
        </w:rPr>
      </w:pPr>
      <w:r w:rsidRPr="00E936F5">
        <w:rPr>
          <w:rFonts w:eastAsia="Calibri"/>
          <w:lang w:eastAsia="fr-CH" w:bidi="fr-CH"/>
        </w:rPr>
        <w:t>3.23.1</w:t>
      </w:r>
      <w:r w:rsidRPr="00E936F5">
        <w:rPr>
          <w:rFonts w:eastAsia="Calibri"/>
          <w:lang w:eastAsia="fr-CH" w:bidi="fr-CH"/>
        </w:rPr>
        <w:tab/>
        <w:t>Prescriptions relatives aux performances du pneumatique sur la neige</w:t>
      </w:r>
    </w:p>
    <w:p w:rsidR="00E936F5" w:rsidRPr="00E936F5" w:rsidRDefault="00E936F5" w:rsidP="00E936F5">
      <w:pPr>
        <w:pStyle w:val="SingleTxtG"/>
        <w:ind w:left="2552"/>
        <w:rPr>
          <w:rFonts w:eastAsia="Calibri"/>
          <w:lang w:eastAsia="fr-CH" w:bidi="fr-CH"/>
        </w:rPr>
      </w:pPr>
      <w:r w:rsidRPr="00E936F5">
        <w:rPr>
          <w:rFonts w:eastAsia="Calibri"/>
          <w:lang w:eastAsia="fr-CH" w:bidi="fr-CH"/>
        </w:rPr>
        <w:t xml:space="preserve">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nominal est inférieur ou égal à 10 (soit 254 mm) ou encore égal ou supérieur à 25 (soit 635 mm). </w:t>
      </w:r>
    </w:p>
    <w:p w:rsidR="00E936F5" w:rsidRPr="00E936F5" w:rsidRDefault="00E936F5" w:rsidP="00ED18F9">
      <w:pPr>
        <w:pStyle w:val="SingleTxtG"/>
        <w:keepNext/>
        <w:keepLines/>
        <w:ind w:left="2552" w:hanging="1418"/>
        <w:rPr>
          <w:rFonts w:eastAsia="Calibri"/>
          <w:lang w:eastAsia="fr-CH" w:bidi="fr-CH"/>
        </w:rPr>
      </w:pPr>
      <w:r w:rsidRPr="00E936F5">
        <w:rPr>
          <w:rFonts w:eastAsia="Calibri"/>
          <w:lang w:eastAsia="fr-CH" w:bidi="fr-CH"/>
        </w:rPr>
        <w:t>3.23.1.1</w:t>
      </w:r>
      <w:r w:rsidRPr="00E936F5">
        <w:rPr>
          <w:rFonts w:eastAsia="Calibri"/>
          <w:lang w:eastAsia="fr-CH" w:bidi="fr-CH"/>
        </w:rPr>
        <w:tab/>
        <w:t>Pneumatiques des classes C1, C2 et C3</w:t>
      </w:r>
    </w:p>
    <w:p w:rsidR="00E936F5" w:rsidRDefault="00E936F5" w:rsidP="00E936F5">
      <w:pPr>
        <w:pStyle w:val="SingleTxtG"/>
        <w:ind w:left="2552"/>
        <w:rPr>
          <w:rFonts w:eastAsia="Calibri"/>
          <w:lang w:eastAsia="fr-CH" w:bidi="fr-CH"/>
        </w:rPr>
      </w:pPr>
      <w:r w:rsidRPr="00E936F5">
        <w:rPr>
          <w:rFonts w:eastAsia="Calibri"/>
          <w:lang w:eastAsia="fr-CH" w:bidi="fr-CH"/>
        </w:rPr>
        <w:t>La valeur minimale de l’indice de performances sur la neige, calculée selon la procédure décrite dans le présent paragraphe pour les différentes classes de pneumatiques, doit satisfaire aux prescriptions suivantes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4"/>
        <w:gridCol w:w="1327"/>
        <w:gridCol w:w="1327"/>
        <w:gridCol w:w="1365"/>
        <w:gridCol w:w="1987"/>
      </w:tblGrid>
      <w:tr w:rsidR="00411660" w:rsidRPr="00664F04" w:rsidTr="00D13993">
        <w:trPr>
          <w:tblHeader/>
        </w:trPr>
        <w:tc>
          <w:tcPr>
            <w:tcW w:w="141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00" w:lineRule="exact"/>
              <w:ind w:left="57" w:right="57"/>
              <w:jc w:val="center"/>
              <w:rPr>
                <w:bCs/>
                <w:i/>
                <w:sz w:val="16"/>
                <w:szCs w:val="16"/>
                <w:lang w:eastAsia="fr-CH" w:bidi="fr-CH"/>
              </w:rPr>
            </w:pPr>
            <w:r w:rsidRPr="008D26AE">
              <w:rPr>
                <w:i/>
                <w:sz w:val="16"/>
              </w:rPr>
              <w:t>Classe de pneumatique</w:t>
            </w:r>
          </w:p>
        </w:tc>
        <w:tc>
          <w:tcPr>
            <w:tcW w:w="2758" w:type="dxa"/>
            <w:gridSpan w:val="2"/>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00" w:lineRule="exact"/>
              <w:ind w:left="57" w:right="57"/>
              <w:jc w:val="center"/>
              <w:rPr>
                <w:bCs/>
                <w:i/>
                <w:sz w:val="16"/>
                <w:szCs w:val="16"/>
              </w:rPr>
            </w:pPr>
            <w:r w:rsidRPr="008D26AE">
              <w:rPr>
                <w:i/>
                <w:sz w:val="16"/>
              </w:rPr>
              <w:t>Indice d’adhérence sur neige</w:t>
            </w:r>
            <w:r w:rsidRPr="008D26AE">
              <w:rPr>
                <w:bCs/>
                <w:i/>
                <w:sz w:val="16"/>
                <w:szCs w:val="16"/>
              </w:rPr>
              <w:t xml:space="preserve"> </w:t>
            </w:r>
            <w:r>
              <w:rPr>
                <w:bCs/>
                <w:i/>
                <w:sz w:val="16"/>
                <w:szCs w:val="16"/>
              </w:rPr>
              <w:br/>
            </w:r>
            <w:r w:rsidRPr="008D26AE">
              <w:rPr>
                <w:i/>
                <w:sz w:val="16"/>
              </w:rPr>
              <w:t>(essai de freinage sur neige)</w:t>
            </w:r>
            <w:r w:rsidRPr="008D26AE">
              <w:rPr>
                <w:i/>
                <w:sz w:val="16"/>
                <w:vertAlign w:val="superscript"/>
              </w:rPr>
              <w:t>a</w:t>
            </w:r>
          </w:p>
        </w:tc>
        <w:tc>
          <w:tcPr>
            <w:tcW w:w="141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00" w:lineRule="exact"/>
              <w:ind w:left="57" w:right="57"/>
              <w:jc w:val="center"/>
              <w:rPr>
                <w:bCs/>
                <w:i/>
                <w:sz w:val="16"/>
                <w:szCs w:val="16"/>
              </w:rPr>
            </w:pPr>
            <w:r w:rsidRPr="008D26AE">
              <w:rPr>
                <w:i/>
                <w:sz w:val="16"/>
              </w:rPr>
              <w:t xml:space="preserve">Indice d’adhérence </w:t>
            </w:r>
            <w:r>
              <w:rPr>
                <w:i/>
                <w:sz w:val="16"/>
              </w:rPr>
              <w:br/>
            </w:r>
            <w:r w:rsidRPr="008D26AE">
              <w:rPr>
                <w:i/>
                <w:sz w:val="16"/>
              </w:rPr>
              <w:t>sur neige</w:t>
            </w:r>
            <w:r w:rsidRPr="008D26AE">
              <w:rPr>
                <w:bCs/>
                <w:i/>
                <w:sz w:val="16"/>
                <w:szCs w:val="16"/>
              </w:rPr>
              <w:t xml:space="preserve"> </w:t>
            </w:r>
            <w:r>
              <w:rPr>
                <w:bCs/>
                <w:i/>
                <w:sz w:val="16"/>
                <w:szCs w:val="16"/>
              </w:rPr>
              <w:br/>
            </w:r>
            <w:r w:rsidRPr="008D26AE">
              <w:rPr>
                <w:i/>
                <w:sz w:val="16"/>
              </w:rPr>
              <w:t>(essai de traction sur neige)</w:t>
            </w:r>
            <w:r w:rsidRPr="008D26AE">
              <w:rPr>
                <w:i/>
                <w:sz w:val="16"/>
                <w:vertAlign w:val="superscript"/>
              </w:rPr>
              <w:t>b</w:t>
            </w:r>
          </w:p>
        </w:tc>
        <w:tc>
          <w:tcPr>
            <w:tcW w:w="2067" w:type="dxa"/>
            <w:tcBorders>
              <w:bottom w:val="single" w:sz="12" w:space="0" w:color="auto"/>
            </w:tcBorders>
            <w:shd w:val="clear" w:color="auto" w:fill="auto"/>
            <w:vAlign w:val="bottom"/>
            <w:hideMark/>
          </w:tcPr>
          <w:p w:rsidR="00411660" w:rsidRPr="008D26AE" w:rsidRDefault="00411660" w:rsidP="00411660">
            <w:pPr>
              <w:suppressAutoHyphens w:val="0"/>
              <w:spacing w:before="60" w:after="60" w:line="200" w:lineRule="exact"/>
              <w:ind w:left="57" w:right="57"/>
              <w:jc w:val="center"/>
              <w:rPr>
                <w:bCs/>
                <w:i/>
                <w:sz w:val="16"/>
                <w:szCs w:val="16"/>
              </w:rPr>
            </w:pPr>
            <w:r w:rsidRPr="008D26AE">
              <w:rPr>
                <w:i/>
                <w:sz w:val="16"/>
              </w:rPr>
              <w:t xml:space="preserve">Indice d’adhérence </w:t>
            </w:r>
            <w:r>
              <w:rPr>
                <w:i/>
                <w:sz w:val="16"/>
              </w:rPr>
              <w:br/>
            </w:r>
            <w:r w:rsidRPr="008D26AE">
              <w:rPr>
                <w:i/>
                <w:sz w:val="16"/>
              </w:rPr>
              <w:t>sur neige</w:t>
            </w:r>
            <w:r w:rsidRPr="008D26AE">
              <w:rPr>
                <w:bCs/>
                <w:i/>
                <w:sz w:val="16"/>
                <w:szCs w:val="16"/>
              </w:rPr>
              <w:t xml:space="preserve"> </w:t>
            </w:r>
            <w:r>
              <w:rPr>
                <w:bCs/>
                <w:i/>
                <w:sz w:val="16"/>
                <w:szCs w:val="16"/>
              </w:rPr>
              <w:br/>
            </w:r>
            <w:r w:rsidRPr="008D26AE">
              <w:rPr>
                <w:i/>
                <w:sz w:val="16"/>
              </w:rPr>
              <w:t>(essai d’accélération)</w:t>
            </w:r>
            <w:r w:rsidRPr="008D26AE">
              <w:rPr>
                <w:i/>
                <w:sz w:val="16"/>
                <w:vertAlign w:val="superscript"/>
              </w:rPr>
              <w:t>c</w:t>
            </w:r>
          </w:p>
        </w:tc>
      </w:tr>
      <w:tr w:rsidR="00411660" w:rsidRPr="00BB18F7" w:rsidTr="00D13993">
        <w:tc>
          <w:tcPr>
            <w:tcW w:w="1418" w:type="dxa"/>
            <w:tcBorders>
              <w:top w:val="single" w:sz="12" w:space="0" w:color="auto"/>
            </w:tcBorders>
            <w:shd w:val="clear" w:color="auto" w:fill="auto"/>
            <w:tcMar>
              <w:top w:w="0" w:type="dxa"/>
              <w:left w:w="28" w:type="dxa"/>
              <w:bottom w:w="0" w:type="dxa"/>
              <w:right w:w="28" w:type="dxa"/>
            </w:tcMar>
          </w:tcPr>
          <w:p w:rsidR="00411660" w:rsidRPr="008D26AE" w:rsidRDefault="00411660" w:rsidP="00411660">
            <w:pPr>
              <w:suppressAutoHyphens w:val="0"/>
              <w:spacing w:before="60" w:after="60" w:line="220" w:lineRule="exact"/>
              <w:ind w:left="57" w:right="57"/>
              <w:jc w:val="center"/>
              <w:rPr>
                <w:sz w:val="18"/>
                <w:szCs w:val="16"/>
                <w:lang w:eastAsia="fr-CH" w:bidi="fr-CH"/>
              </w:rPr>
            </w:pPr>
          </w:p>
        </w:tc>
        <w:tc>
          <w:tcPr>
            <w:tcW w:w="1378" w:type="dxa"/>
            <w:tcBorders>
              <w:top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6"/>
                <w:lang w:eastAsia="fr-CH" w:bidi="fr-CH"/>
              </w:rPr>
            </w:pPr>
            <w:r w:rsidRPr="008D26AE">
              <w:rPr>
                <w:sz w:val="18"/>
              </w:rPr>
              <w:t xml:space="preserve">Ref. = </w:t>
            </w:r>
            <w:r w:rsidRPr="008D26AE">
              <w:rPr>
                <w:sz w:val="18"/>
                <w:szCs w:val="16"/>
              </w:rPr>
              <w:br/>
            </w:r>
            <w:r w:rsidRPr="008D26AE">
              <w:rPr>
                <w:sz w:val="18"/>
              </w:rPr>
              <w:t>C1 – SRTT 14</w:t>
            </w:r>
          </w:p>
        </w:tc>
        <w:tc>
          <w:tcPr>
            <w:tcW w:w="1380" w:type="dxa"/>
            <w:tcBorders>
              <w:top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6"/>
                <w:lang w:eastAsia="fr-CH" w:bidi="fr-CH"/>
              </w:rPr>
            </w:pPr>
            <w:r w:rsidRPr="008D26AE">
              <w:rPr>
                <w:sz w:val="18"/>
              </w:rPr>
              <w:t xml:space="preserve">Ref. = </w:t>
            </w:r>
            <w:r w:rsidRPr="008D26AE">
              <w:rPr>
                <w:sz w:val="18"/>
                <w:szCs w:val="16"/>
              </w:rPr>
              <w:br/>
            </w:r>
            <w:r w:rsidRPr="008D26AE">
              <w:rPr>
                <w:sz w:val="18"/>
              </w:rPr>
              <w:t>C2 – SRTT 16C</w:t>
            </w:r>
          </w:p>
        </w:tc>
        <w:tc>
          <w:tcPr>
            <w:tcW w:w="1418" w:type="dxa"/>
            <w:tcBorders>
              <w:top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6"/>
                <w:lang w:eastAsia="fr-CH" w:bidi="fr-CH"/>
              </w:rPr>
            </w:pPr>
            <w:r w:rsidRPr="008D26AE">
              <w:rPr>
                <w:sz w:val="18"/>
              </w:rPr>
              <w:t xml:space="preserve">Ref. = </w:t>
            </w:r>
            <w:r w:rsidRPr="008D26AE">
              <w:rPr>
                <w:sz w:val="18"/>
                <w:szCs w:val="16"/>
              </w:rPr>
              <w:br/>
            </w:r>
            <w:r w:rsidRPr="008D26AE">
              <w:rPr>
                <w:sz w:val="18"/>
              </w:rPr>
              <w:t>C1 – SRTT 14</w:t>
            </w:r>
          </w:p>
        </w:tc>
        <w:tc>
          <w:tcPr>
            <w:tcW w:w="2067" w:type="dxa"/>
            <w:tcBorders>
              <w:top w:val="single" w:sz="12" w:space="0" w:color="auto"/>
            </w:tcBorders>
            <w:shd w:val="clear" w:color="auto" w:fill="auto"/>
            <w:vAlign w:val="bottom"/>
            <w:hideMark/>
          </w:tcPr>
          <w:p w:rsidR="00411660" w:rsidRPr="00622ED6" w:rsidRDefault="00411660" w:rsidP="00411660">
            <w:pPr>
              <w:suppressAutoHyphens w:val="0"/>
              <w:spacing w:before="60" w:after="60" w:line="220" w:lineRule="exact"/>
              <w:ind w:left="57" w:right="57"/>
              <w:jc w:val="center"/>
              <w:rPr>
                <w:sz w:val="18"/>
                <w:szCs w:val="16"/>
                <w:lang w:val="de-DE"/>
              </w:rPr>
            </w:pPr>
            <w:r w:rsidRPr="00622ED6">
              <w:rPr>
                <w:sz w:val="18"/>
                <w:lang w:val="de-DE"/>
              </w:rPr>
              <w:t>Ref. = C3N – SRTT 19.5</w:t>
            </w:r>
            <w:r w:rsidRPr="00622ED6">
              <w:rPr>
                <w:sz w:val="18"/>
                <w:szCs w:val="16"/>
                <w:lang w:val="de-DE"/>
              </w:rPr>
              <w:br/>
            </w:r>
            <w:r w:rsidRPr="00622ED6">
              <w:rPr>
                <w:sz w:val="18"/>
                <w:lang w:val="de-DE"/>
              </w:rPr>
              <w:t>Ref. = C3W – SRTT 22.5</w:t>
            </w:r>
          </w:p>
        </w:tc>
      </w:tr>
      <w:tr w:rsidR="00411660" w:rsidRPr="00664F04" w:rsidTr="00D13993">
        <w:tc>
          <w:tcPr>
            <w:tcW w:w="1418" w:type="dxa"/>
            <w:shd w:val="clear" w:color="auto" w:fill="auto"/>
            <w:tcMar>
              <w:top w:w="0" w:type="dxa"/>
              <w:left w:w="28" w:type="dxa"/>
              <w:bottom w:w="0" w:type="dxa"/>
              <w:right w:w="28" w:type="dxa"/>
            </w:tcMar>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C1</w:t>
            </w:r>
          </w:p>
        </w:tc>
        <w:tc>
          <w:tcPr>
            <w:tcW w:w="1378" w:type="dxa"/>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1,07</w:t>
            </w:r>
          </w:p>
        </w:tc>
        <w:tc>
          <w:tcPr>
            <w:tcW w:w="1380" w:type="dxa"/>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418" w:type="dxa"/>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vertAlign w:val="superscript"/>
                <w:lang w:eastAsia="fr-CH" w:bidi="fr-CH"/>
              </w:rPr>
            </w:pPr>
            <w:r w:rsidRPr="008D26AE">
              <w:rPr>
                <w:sz w:val="18"/>
              </w:rPr>
              <w:t>1,10</w:t>
            </w:r>
          </w:p>
        </w:tc>
        <w:tc>
          <w:tcPr>
            <w:tcW w:w="2067" w:type="dxa"/>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r>
      <w:tr w:rsidR="00411660" w:rsidRPr="00664F04" w:rsidTr="00D13993">
        <w:tc>
          <w:tcPr>
            <w:tcW w:w="1418" w:type="dxa"/>
            <w:tcBorders>
              <w:bottom w:val="single" w:sz="4" w:space="0" w:color="auto"/>
            </w:tcBorders>
            <w:shd w:val="clear" w:color="auto" w:fill="auto"/>
            <w:tcMar>
              <w:top w:w="0" w:type="dxa"/>
              <w:left w:w="28" w:type="dxa"/>
              <w:bottom w:w="0" w:type="dxa"/>
              <w:right w:w="28" w:type="dxa"/>
            </w:tcMar>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lastRenderedPageBreak/>
              <w:t>C2</w:t>
            </w:r>
          </w:p>
        </w:tc>
        <w:tc>
          <w:tcPr>
            <w:tcW w:w="1378" w:type="dxa"/>
            <w:tcBorders>
              <w:bottom w:val="single" w:sz="4"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380" w:type="dxa"/>
            <w:tcBorders>
              <w:bottom w:val="single" w:sz="4"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1,02</w:t>
            </w:r>
          </w:p>
        </w:tc>
        <w:tc>
          <w:tcPr>
            <w:tcW w:w="1418" w:type="dxa"/>
            <w:tcBorders>
              <w:bottom w:val="single" w:sz="4"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vertAlign w:val="superscript"/>
                <w:lang w:eastAsia="fr-CH" w:bidi="fr-CH"/>
              </w:rPr>
            </w:pPr>
            <w:r w:rsidRPr="008D26AE">
              <w:rPr>
                <w:sz w:val="18"/>
              </w:rPr>
              <w:t>1,10</w:t>
            </w:r>
          </w:p>
        </w:tc>
        <w:tc>
          <w:tcPr>
            <w:tcW w:w="2067" w:type="dxa"/>
            <w:tcBorders>
              <w:bottom w:val="single" w:sz="4"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r>
      <w:tr w:rsidR="00411660" w:rsidRPr="00664F04" w:rsidTr="00D13993">
        <w:tc>
          <w:tcPr>
            <w:tcW w:w="1418" w:type="dxa"/>
            <w:tcBorders>
              <w:bottom w:val="single" w:sz="12" w:space="0" w:color="auto"/>
            </w:tcBorders>
            <w:shd w:val="clear" w:color="auto" w:fill="auto"/>
            <w:tcMar>
              <w:top w:w="0" w:type="dxa"/>
              <w:left w:w="28" w:type="dxa"/>
              <w:bottom w:w="0" w:type="dxa"/>
              <w:right w:w="28" w:type="dxa"/>
            </w:tcMar>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C3</w:t>
            </w:r>
          </w:p>
        </w:tc>
        <w:tc>
          <w:tcPr>
            <w:tcW w:w="137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380" w:type="dxa"/>
            <w:tcBorders>
              <w:bottom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1418" w:type="dxa"/>
            <w:tcBorders>
              <w:bottom w:val="single" w:sz="12" w:space="0" w:color="auto"/>
            </w:tcBorders>
            <w:shd w:val="clear" w:color="auto" w:fill="auto"/>
            <w:tcMar>
              <w:top w:w="0" w:type="dxa"/>
              <w:left w:w="28" w:type="dxa"/>
              <w:bottom w:w="0" w:type="dxa"/>
              <w:right w:w="28" w:type="dxa"/>
            </w:tcMar>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Non</w:t>
            </w:r>
          </w:p>
        </w:tc>
        <w:tc>
          <w:tcPr>
            <w:tcW w:w="2067" w:type="dxa"/>
            <w:tcBorders>
              <w:bottom w:val="single" w:sz="12" w:space="0" w:color="auto"/>
            </w:tcBorders>
            <w:shd w:val="clear" w:color="auto" w:fill="auto"/>
            <w:vAlign w:val="bottom"/>
            <w:hideMark/>
          </w:tcPr>
          <w:p w:rsidR="00411660" w:rsidRPr="008D26AE" w:rsidRDefault="00411660" w:rsidP="00411660">
            <w:pPr>
              <w:suppressAutoHyphens w:val="0"/>
              <w:spacing w:before="60" w:after="60" w:line="220" w:lineRule="exact"/>
              <w:ind w:left="57" w:right="57"/>
              <w:jc w:val="center"/>
              <w:rPr>
                <w:sz w:val="18"/>
                <w:szCs w:val="18"/>
                <w:lang w:eastAsia="fr-CH" w:bidi="fr-CH"/>
              </w:rPr>
            </w:pPr>
            <w:r w:rsidRPr="008D26AE">
              <w:rPr>
                <w:sz w:val="18"/>
              </w:rPr>
              <w:t>1,25</w:t>
            </w:r>
          </w:p>
        </w:tc>
      </w:tr>
    </w:tbl>
    <w:p w:rsidR="00ED18F9" w:rsidRPr="00ED18F9" w:rsidRDefault="00ED18F9" w:rsidP="00AE62D5">
      <w:pPr>
        <w:pStyle w:val="SingleTxtG"/>
        <w:spacing w:before="120" w:after="0"/>
        <w:ind w:firstLine="170"/>
        <w:rPr>
          <w:sz w:val="18"/>
          <w:szCs w:val="18"/>
          <w:lang w:bidi="fr-CH"/>
        </w:rPr>
      </w:pPr>
      <w:r w:rsidRPr="00ED18F9">
        <w:rPr>
          <w:i/>
          <w:sz w:val="18"/>
          <w:szCs w:val="18"/>
          <w:vertAlign w:val="superscript"/>
          <w:lang w:bidi="fr-CH"/>
        </w:rPr>
        <w:t>a</w:t>
      </w:r>
      <w:r w:rsidR="00DF17CA">
        <w:rPr>
          <w:sz w:val="18"/>
          <w:szCs w:val="18"/>
          <w:lang w:bidi="fr-CH"/>
        </w:rPr>
        <w:t xml:space="preserve"> </w:t>
      </w:r>
      <w:r w:rsidRPr="00ED18F9">
        <w:rPr>
          <w:sz w:val="18"/>
          <w:szCs w:val="18"/>
          <w:lang w:bidi="fr-CH"/>
        </w:rPr>
        <w:t>Voir le paragraphe 3.23.3.</w:t>
      </w:r>
    </w:p>
    <w:p w:rsidR="00ED18F9" w:rsidRPr="00ED18F9" w:rsidRDefault="00ED18F9" w:rsidP="00AE62D5">
      <w:pPr>
        <w:pStyle w:val="SingleTxtG"/>
        <w:spacing w:after="0"/>
        <w:ind w:firstLine="170"/>
        <w:rPr>
          <w:i/>
          <w:sz w:val="18"/>
          <w:szCs w:val="18"/>
          <w:vertAlign w:val="superscript"/>
          <w:lang w:bidi="fr-CH"/>
        </w:rPr>
      </w:pPr>
      <w:r w:rsidRPr="00ED18F9">
        <w:rPr>
          <w:i/>
          <w:sz w:val="18"/>
          <w:szCs w:val="18"/>
          <w:vertAlign w:val="superscript"/>
          <w:lang w:bidi="fr-CH"/>
        </w:rPr>
        <w:t>b</w:t>
      </w:r>
      <w:r w:rsidR="00DF17CA">
        <w:rPr>
          <w:sz w:val="18"/>
          <w:szCs w:val="18"/>
          <w:lang w:bidi="fr-CH"/>
        </w:rPr>
        <w:t xml:space="preserve"> </w:t>
      </w:r>
      <w:r w:rsidRPr="00ED18F9">
        <w:rPr>
          <w:sz w:val="18"/>
          <w:szCs w:val="18"/>
          <w:lang w:bidi="fr-CH"/>
        </w:rPr>
        <w:t>Voir le paragraphe 3.23.2.</w:t>
      </w:r>
    </w:p>
    <w:p w:rsidR="00E936F5" w:rsidRDefault="00ED18F9" w:rsidP="00AE62D5">
      <w:pPr>
        <w:pStyle w:val="SingleTxtG"/>
        <w:spacing w:after="240"/>
        <w:ind w:firstLine="170"/>
        <w:rPr>
          <w:sz w:val="18"/>
          <w:szCs w:val="18"/>
          <w:lang w:bidi="fr-CH"/>
        </w:rPr>
      </w:pPr>
      <w:r w:rsidRPr="00ED18F9">
        <w:rPr>
          <w:i/>
          <w:sz w:val="18"/>
          <w:szCs w:val="18"/>
          <w:vertAlign w:val="superscript"/>
          <w:lang w:bidi="fr-CH"/>
        </w:rPr>
        <w:t>c</w:t>
      </w:r>
      <w:r w:rsidR="00DF17CA">
        <w:rPr>
          <w:sz w:val="18"/>
          <w:szCs w:val="18"/>
          <w:lang w:bidi="fr-CH"/>
        </w:rPr>
        <w:t xml:space="preserve"> </w:t>
      </w:r>
      <w:r w:rsidRPr="00ED18F9">
        <w:rPr>
          <w:sz w:val="18"/>
          <w:szCs w:val="18"/>
          <w:lang w:bidi="fr-CH"/>
        </w:rPr>
        <w:t>Voir le paragraphe 3.23.4.</w:t>
      </w:r>
    </w:p>
    <w:p w:rsidR="00ED18F9" w:rsidRPr="00ED18F9" w:rsidRDefault="00ED18F9" w:rsidP="00ED18F9">
      <w:pPr>
        <w:pStyle w:val="SingleTxtG"/>
        <w:keepNext/>
        <w:keepLines/>
        <w:ind w:left="2552" w:hanging="1418"/>
        <w:rPr>
          <w:lang w:bidi="fr-CH"/>
        </w:rPr>
      </w:pPr>
      <w:r w:rsidRPr="00ED18F9">
        <w:rPr>
          <w:lang w:bidi="fr-CH"/>
        </w:rPr>
        <w:t>3.23.2</w:t>
      </w:r>
      <w:r w:rsidRPr="00ED18F9">
        <w:rPr>
          <w:lang w:bidi="fr-CH"/>
        </w:rPr>
        <w:tab/>
        <w:t>Méthode de traction pour les pneumatiques des classes C1 et C2 (essai de</w:t>
      </w:r>
      <w:r>
        <w:rPr>
          <w:lang w:bidi="fr-CH"/>
        </w:rPr>
        <w:t> </w:t>
      </w:r>
      <w:r w:rsidRPr="00ED18F9">
        <w:rPr>
          <w:lang w:bidi="fr-CH"/>
        </w:rPr>
        <w:t>traction).</w:t>
      </w:r>
    </w:p>
    <w:p w:rsidR="00ED18F9" w:rsidRPr="00ED18F9" w:rsidRDefault="00ED18F9" w:rsidP="00ED18F9">
      <w:pPr>
        <w:pStyle w:val="SingleTxtG"/>
        <w:ind w:left="2552"/>
        <w:rPr>
          <w:bCs/>
          <w:lang w:bidi="fr-CH"/>
        </w:rPr>
      </w:pPr>
      <w:r w:rsidRPr="00ED18F9">
        <w:rPr>
          <w:lang w:bidi="fr-CH"/>
        </w:rPr>
        <w:t>La procédure d’essai exposée dans la norme ASTM F1805-06 doit être appliquée pour déterminer le comportement du pneumatique à la traction sur de la neige moyennement tassée (l’indice de tassement de la neige, mesuré à l’aide d’un pénétromètre CTI</w:t>
      </w:r>
      <w:r w:rsidRPr="000E5FB6">
        <w:rPr>
          <w:rStyle w:val="FootnoteReference"/>
        </w:rPr>
        <w:footnoteReference w:id="20"/>
      </w:r>
      <w:r w:rsidRPr="00ED18F9">
        <w:rPr>
          <w:lang w:bidi="fr-CH"/>
        </w:rPr>
        <w:t>, doit être compris entre 70 et</w:t>
      </w:r>
      <w:r>
        <w:rPr>
          <w:lang w:bidi="fr-CH"/>
        </w:rPr>
        <w:t> </w:t>
      </w:r>
      <w:r w:rsidRPr="00ED18F9">
        <w:rPr>
          <w:lang w:bidi="fr-CH"/>
        </w:rPr>
        <w:t>80).</w:t>
      </w:r>
    </w:p>
    <w:p w:rsidR="00ED18F9" w:rsidRPr="00ED18F9" w:rsidRDefault="00ED18F9" w:rsidP="00ED18F9">
      <w:pPr>
        <w:pStyle w:val="SingleTxtG"/>
        <w:keepNext/>
        <w:keepLines/>
        <w:ind w:left="2552" w:hanging="1418"/>
        <w:rPr>
          <w:bCs/>
          <w:lang w:bidi="fr-CH"/>
        </w:rPr>
      </w:pPr>
      <w:r w:rsidRPr="00ED18F9">
        <w:rPr>
          <w:lang w:bidi="fr-CH"/>
        </w:rPr>
        <w:t>3.23.2.1</w:t>
      </w:r>
      <w:r w:rsidRPr="00ED18F9">
        <w:rPr>
          <w:lang w:bidi="fr-CH"/>
        </w:rPr>
        <w:tab/>
        <w:t>Le parcours d’essai doit être recouvert d’une couche de neige moyennement tassée, conformément aux prescriptions du tableau A2.1 de la norme ASTM F1805-06.</w:t>
      </w:r>
    </w:p>
    <w:p w:rsidR="00ED18F9" w:rsidRPr="00ED18F9" w:rsidRDefault="00ED18F9" w:rsidP="00ED18F9">
      <w:pPr>
        <w:pStyle w:val="SingleTxtG"/>
        <w:keepNext/>
        <w:keepLines/>
        <w:ind w:left="2552" w:hanging="1418"/>
        <w:rPr>
          <w:bCs/>
          <w:lang w:bidi="fr-CH"/>
        </w:rPr>
      </w:pPr>
      <w:r w:rsidRPr="00ED18F9">
        <w:rPr>
          <w:lang w:bidi="fr-CH"/>
        </w:rPr>
        <w:t>3.23.2.2</w:t>
      </w:r>
      <w:r w:rsidRPr="00ED18F9">
        <w:rPr>
          <w:lang w:bidi="fr-CH"/>
        </w:rPr>
        <w:tab/>
      </w:r>
      <w:r w:rsidRPr="00B80CF0">
        <w:rPr>
          <w:spacing w:val="-3"/>
          <w:lang w:bidi="fr-CH"/>
        </w:rPr>
        <w:t>La charge sur le pneumatique aux fins de l’essai doit correspondre à celle indiquée pour l’option 2 au par</w:t>
      </w:r>
      <w:r w:rsidR="00B80CF0" w:rsidRPr="00B80CF0">
        <w:rPr>
          <w:spacing w:val="-3"/>
          <w:lang w:bidi="fr-CH"/>
        </w:rPr>
        <w:t>agraphe 11.9.2 de la norme ASTM </w:t>
      </w:r>
      <w:r w:rsidRPr="00B80CF0">
        <w:rPr>
          <w:spacing w:val="-3"/>
          <w:lang w:bidi="fr-CH"/>
        </w:rPr>
        <w:t>F1805</w:t>
      </w:r>
      <w:r w:rsidR="00B80CF0" w:rsidRPr="00B80CF0">
        <w:rPr>
          <w:spacing w:val="-3"/>
          <w:lang w:bidi="fr-CH"/>
        </w:rPr>
        <w:noBreakHyphen/>
      </w:r>
      <w:r w:rsidRPr="00B80CF0">
        <w:rPr>
          <w:spacing w:val="-3"/>
          <w:lang w:bidi="fr-CH"/>
        </w:rPr>
        <w:t>06.</w:t>
      </w:r>
    </w:p>
    <w:p w:rsidR="00ED18F9" w:rsidRPr="00ED18F9" w:rsidRDefault="00ED18F9" w:rsidP="00ED18F9">
      <w:pPr>
        <w:pStyle w:val="SingleTxtG"/>
        <w:keepNext/>
        <w:keepLines/>
        <w:ind w:left="2552" w:hanging="1418"/>
        <w:rPr>
          <w:bCs/>
          <w:lang w:bidi="fr-CH"/>
        </w:rPr>
      </w:pPr>
      <w:r w:rsidRPr="00ED18F9">
        <w:rPr>
          <w:lang w:bidi="fr-CH"/>
        </w:rPr>
        <w:t>3.23.3</w:t>
      </w:r>
      <w:r w:rsidRPr="00ED18F9">
        <w:rPr>
          <w:lang w:bidi="fr-CH"/>
        </w:rPr>
        <w:tab/>
        <w:t xml:space="preserve">Essai de freinage sur neige pour les pneumatiques des classes C1 et C2 </w:t>
      </w:r>
    </w:p>
    <w:p w:rsidR="00ED18F9" w:rsidRPr="00ED18F9" w:rsidRDefault="00ED18F9" w:rsidP="00ED18F9">
      <w:pPr>
        <w:pStyle w:val="SingleTxtG"/>
        <w:keepNext/>
        <w:keepLines/>
        <w:ind w:left="2552" w:hanging="1418"/>
        <w:rPr>
          <w:bCs/>
          <w:lang w:bidi="fr-CH"/>
        </w:rPr>
      </w:pPr>
      <w:r w:rsidRPr="00ED18F9">
        <w:rPr>
          <w:lang w:bidi="fr-CH"/>
        </w:rPr>
        <w:t>3.23.3.1</w:t>
      </w:r>
      <w:r w:rsidRPr="00ED18F9">
        <w:rPr>
          <w:lang w:bidi="fr-CH"/>
        </w:rPr>
        <w:tab/>
        <w:t>Conditions générales</w:t>
      </w:r>
    </w:p>
    <w:p w:rsidR="00ED18F9" w:rsidRPr="00ED18F9" w:rsidRDefault="00ED18F9" w:rsidP="00ED18F9">
      <w:pPr>
        <w:pStyle w:val="SingleTxtG"/>
        <w:keepNext/>
        <w:keepLines/>
        <w:ind w:left="2552" w:hanging="1418"/>
        <w:rPr>
          <w:bCs/>
          <w:lang w:bidi="fr-CH"/>
        </w:rPr>
      </w:pPr>
      <w:r w:rsidRPr="00ED18F9">
        <w:rPr>
          <w:lang w:bidi="fr-CH"/>
        </w:rPr>
        <w:t>3.23.3.1.1</w:t>
      </w:r>
      <w:r w:rsidRPr="00ED18F9">
        <w:rPr>
          <w:lang w:bidi="fr-CH"/>
        </w:rPr>
        <w:tab/>
        <w:t>Parcours d’essai</w:t>
      </w:r>
    </w:p>
    <w:p w:rsidR="00ED18F9" w:rsidRPr="00ED18F9" w:rsidRDefault="00ED18F9" w:rsidP="00ED18F9">
      <w:pPr>
        <w:pStyle w:val="SingleTxtG"/>
        <w:ind w:left="2552"/>
        <w:rPr>
          <w:bCs/>
          <w:lang w:bidi="fr-CH"/>
        </w:rPr>
      </w:pPr>
      <w:r w:rsidRPr="00ED18F9">
        <w:rPr>
          <w:lang w:bidi="fr-CH"/>
        </w:rPr>
        <w:t>Les essais de freinage doivent s’effectuer sur une piste d’essai de longueur et de largeur suffisantes, ayant une pente maximale de 2 % et recouverte de neige tassée.</w:t>
      </w:r>
    </w:p>
    <w:p w:rsidR="00ED18F9" w:rsidRPr="00ED18F9" w:rsidRDefault="00ED18F9" w:rsidP="00ED18F9">
      <w:pPr>
        <w:pStyle w:val="SingleTxtG"/>
        <w:ind w:left="2552"/>
        <w:rPr>
          <w:bCs/>
          <w:lang w:bidi="fr-CH"/>
        </w:rPr>
      </w:pPr>
      <w:r w:rsidRPr="00ED18F9">
        <w:rPr>
          <w:lang w:bidi="fr-CH"/>
        </w:rPr>
        <w:t>La couche de neige doit être composée d’une base fortement compactée d’au moins 3 cm d’épaisseur et d’une couche superficielle de neige moyennement tassée et préparée d’environ 2 cm d’épaisseur.</w:t>
      </w:r>
    </w:p>
    <w:p w:rsidR="00ED18F9" w:rsidRPr="00ED18F9" w:rsidRDefault="00ED18F9" w:rsidP="00ED18F9">
      <w:pPr>
        <w:pStyle w:val="SingleTxtG"/>
        <w:ind w:left="2552"/>
        <w:rPr>
          <w:bCs/>
          <w:lang w:bidi="fr-CH"/>
        </w:rPr>
      </w:pPr>
      <w:r w:rsidRPr="00ED18F9">
        <w:rPr>
          <w:lang w:bidi="fr-CH"/>
        </w:rPr>
        <w:t>La température de l’air, mesurée à environ un mètre au-dessus du sol, doit être comprise entre -2 °C et -15 °C et celle de la neige, mesurée à une profondeur d’un centimètre environ, doivent toutes deux être comprises entre -4 °C et -15 °C.</w:t>
      </w:r>
    </w:p>
    <w:p w:rsidR="00ED18F9" w:rsidRPr="00ED18F9" w:rsidRDefault="00ED18F9" w:rsidP="00ED18F9">
      <w:pPr>
        <w:pStyle w:val="SingleTxtG"/>
        <w:ind w:left="2552"/>
        <w:rPr>
          <w:bCs/>
          <w:lang w:bidi="fr-CH"/>
        </w:rPr>
      </w:pPr>
      <w:r w:rsidRPr="00ED18F9">
        <w:rPr>
          <w:lang w:bidi="fr-CH"/>
        </w:rPr>
        <w:t>Il est recommandé d’éviter une exposition directe au soleil, de grandes variations de l’ensoleillement ou de l’humidité, ainsi que le vent.</w:t>
      </w:r>
    </w:p>
    <w:p w:rsidR="00ED18F9" w:rsidRPr="00ED18F9" w:rsidRDefault="00ED18F9" w:rsidP="00ED18F9">
      <w:pPr>
        <w:pStyle w:val="SingleTxtG"/>
        <w:ind w:left="2552"/>
        <w:rPr>
          <w:bCs/>
          <w:lang w:bidi="fr-CH"/>
        </w:rPr>
      </w:pPr>
      <w:r w:rsidRPr="00ED18F9">
        <w:rPr>
          <w:lang w:bidi="fr-CH"/>
        </w:rPr>
        <w:t>L’indice de tassement de la neige, mesuré à l’aide d’un pénétromètre CTI</w:t>
      </w:r>
      <w:r w:rsidRPr="00ED18F9">
        <w:rPr>
          <w:vertAlign w:val="superscript"/>
          <w:lang w:bidi="fr-CH"/>
        </w:rPr>
        <w:t>17</w:t>
      </w:r>
      <w:r w:rsidRPr="00ED18F9">
        <w:rPr>
          <w:lang w:bidi="fr-CH"/>
        </w:rPr>
        <w:t>, doit être compris entre 75 et 85.</w:t>
      </w:r>
    </w:p>
    <w:p w:rsidR="00ED18F9" w:rsidRPr="00ED18F9" w:rsidRDefault="00FB24BC" w:rsidP="00FB24BC">
      <w:pPr>
        <w:pStyle w:val="SingleTxtG"/>
        <w:keepNext/>
        <w:keepLines/>
        <w:ind w:left="2552" w:hanging="1418"/>
        <w:rPr>
          <w:bCs/>
          <w:lang w:bidi="fr-CH"/>
        </w:rPr>
      </w:pPr>
      <w:r>
        <w:rPr>
          <w:lang w:bidi="fr-CH"/>
        </w:rPr>
        <w:lastRenderedPageBreak/>
        <w:t>3.23.3.1.2</w:t>
      </w:r>
      <w:r>
        <w:rPr>
          <w:lang w:bidi="fr-CH"/>
        </w:rPr>
        <w:tab/>
      </w:r>
      <w:r w:rsidR="00ED18F9" w:rsidRPr="00ED18F9">
        <w:rPr>
          <w:lang w:bidi="fr-CH"/>
        </w:rPr>
        <w:t>Véhicule</w:t>
      </w:r>
    </w:p>
    <w:p w:rsidR="00ED18F9" w:rsidRPr="00ED18F9" w:rsidRDefault="00ED18F9" w:rsidP="00FB24BC">
      <w:pPr>
        <w:pStyle w:val="SingleTxtG"/>
        <w:keepNext/>
        <w:keepLines/>
        <w:ind w:left="2552" w:hanging="1418"/>
        <w:rPr>
          <w:bCs/>
          <w:lang w:bidi="fr-CH"/>
        </w:rPr>
      </w:pPr>
      <w:r w:rsidRPr="00ED18F9">
        <w:rPr>
          <w:lang w:bidi="fr-CH"/>
        </w:rPr>
        <w:tab/>
        <w:t>L’essai doit être réalisé avec un véhicule de série en bon état de marche et équipé d’un système ABS.</w:t>
      </w:r>
    </w:p>
    <w:p w:rsidR="00ED18F9" w:rsidRPr="00ED18F9" w:rsidRDefault="00ED18F9" w:rsidP="00ED18F9">
      <w:pPr>
        <w:pStyle w:val="SingleTxtG"/>
        <w:ind w:left="2552"/>
        <w:rPr>
          <w:bCs/>
          <w:lang w:bidi="fr-CH"/>
        </w:rPr>
      </w:pPr>
      <w:r w:rsidRPr="00ED18F9">
        <w:rPr>
          <w:lang w:bidi="fr-CH"/>
        </w:rPr>
        <w:t>Le véhicule utilisé doit être tel que les charges sur chaque roue soient adaptées aux pneumatiques soumis à l’essai. Des pneumatiques de plusieurs dimensions différentes peuvent être soumis à l’essai sur le même véhicule.</w:t>
      </w:r>
    </w:p>
    <w:p w:rsidR="00ED18F9" w:rsidRPr="00ED18F9" w:rsidRDefault="00FB24BC" w:rsidP="00FB24BC">
      <w:pPr>
        <w:pStyle w:val="SingleTxtG"/>
        <w:keepNext/>
        <w:keepLines/>
        <w:ind w:left="2552" w:hanging="1418"/>
        <w:rPr>
          <w:bCs/>
          <w:lang w:bidi="fr-CH"/>
        </w:rPr>
      </w:pPr>
      <w:r>
        <w:rPr>
          <w:lang w:bidi="fr-CH"/>
        </w:rPr>
        <w:t>3.23.3.1.3</w:t>
      </w:r>
      <w:r>
        <w:rPr>
          <w:lang w:bidi="fr-CH"/>
        </w:rPr>
        <w:tab/>
      </w:r>
      <w:r w:rsidR="00ED18F9" w:rsidRPr="00ED18F9">
        <w:rPr>
          <w:lang w:bidi="fr-CH"/>
        </w:rPr>
        <w:t>Pneumatiques</w:t>
      </w:r>
    </w:p>
    <w:p w:rsidR="00ED18F9" w:rsidRPr="00ED18F9" w:rsidRDefault="00ED18F9" w:rsidP="00ED18F9">
      <w:pPr>
        <w:pStyle w:val="SingleTxtG"/>
        <w:ind w:left="2552"/>
        <w:rPr>
          <w:bCs/>
          <w:lang w:bidi="fr-CH"/>
        </w:rPr>
      </w:pPr>
      <w:r w:rsidRPr="00ED18F9">
        <w:rPr>
          <w:lang w:bidi="fr-CH"/>
        </w:rPr>
        <w:t>Avant d’être essayés, les pneumatiques doivent être débarrassés de toutes les bavures de moulage. Avant de procéder à un essai, on veillera à nettoyer la surface du pneumatique en contact avec la neige.</w:t>
      </w:r>
    </w:p>
    <w:p w:rsidR="00ED18F9" w:rsidRPr="00ED18F9" w:rsidRDefault="00ED18F9" w:rsidP="00ED18F9">
      <w:pPr>
        <w:pStyle w:val="SingleTxtG"/>
        <w:ind w:left="2552"/>
        <w:rPr>
          <w:bCs/>
          <w:lang w:bidi="fr-CH"/>
        </w:rPr>
      </w:pPr>
      <w:r w:rsidRPr="00ED18F9">
        <w:rPr>
          <w:lang w:bidi="fr-CH"/>
        </w:rPr>
        <w:t>Les pneumatiques doivent être exposés à la température ambiante extérieure au moins deux heures avant d’être montés aux fins de l’essai. Leur pression doit ensuite être réglée en fonction des valeurs indiquées pour l’essai.</w:t>
      </w:r>
    </w:p>
    <w:p w:rsidR="00ED18F9" w:rsidRPr="00ED18F9" w:rsidRDefault="00ED18F9" w:rsidP="00ED18F9">
      <w:pPr>
        <w:pStyle w:val="SingleTxtG"/>
        <w:ind w:left="2552"/>
        <w:rPr>
          <w:bCs/>
          <w:lang w:bidi="fr-CH"/>
        </w:rPr>
      </w:pPr>
      <w:r w:rsidRPr="00ED18F9">
        <w:rPr>
          <w:lang w:bidi="fr-CH"/>
        </w:rPr>
        <w:t>S’il n’est pas possible de monter à la fois le pneumatique SRTT et le pneumatique à contrôler sur le véhicule, un troisième pneumatique (« pneumatique témoin ») peut être utilisé. Il convient alors en premier lieu d’essayer le pneumatique témoin avec le pneumatique de référence sur un autre véhicule, puis d’essayer le pneumatique à contrôler avec le pneumatique témoin sur le véhicule.</w:t>
      </w:r>
    </w:p>
    <w:p w:rsidR="00ED18F9" w:rsidRPr="00ED18F9" w:rsidRDefault="00FB24BC" w:rsidP="00FB24BC">
      <w:pPr>
        <w:pStyle w:val="SingleTxtG"/>
        <w:keepNext/>
        <w:keepLines/>
        <w:ind w:left="2552" w:hanging="1418"/>
        <w:rPr>
          <w:bCs/>
          <w:lang w:bidi="fr-CH"/>
        </w:rPr>
      </w:pPr>
      <w:r>
        <w:rPr>
          <w:lang w:bidi="fr-CH"/>
        </w:rPr>
        <w:t>3.23.3.1.4</w:t>
      </w:r>
      <w:r>
        <w:rPr>
          <w:lang w:bidi="fr-CH"/>
        </w:rPr>
        <w:tab/>
      </w:r>
      <w:r w:rsidR="00ED18F9" w:rsidRPr="00ED18F9">
        <w:rPr>
          <w:lang w:bidi="fr-CH"/>
        </w:rPr>
        <w:t>Charge et pression</w:t>
      </w:r>
    </w:p>
    <w:p w:rsidR="00ED18F9" w:rsidRPr="00ED18F9" w:rsidRDefault="00ED18F9" w:rsidP="00FB24BC">
      <w:pPr>
        <w:pStyle w:val="SingleTxtG"/>
        <w:keepNext/>
        <w:keepLines/>
        <w:ind w:left="2552" w:hanging="1418"/>
        <w:rPr>
          <w:bCs/>
          <w:lang w:bidi="fr-CH"/>
        </w:rPr>
      </w:pPr>
      <w:r w:rsidRPr="00ED18F9">
        <w:rPr>
          <w:lang w:bidi="fr-CH"/>
        </w:rPr>
        <w:t>3.23.3.1.4.1</w:t>
      </w:r>
      <w:r w:rsidRPr="00ED18F9">
        <w:rPr>
          <w:lang w:bidi="fr-CH"/>
        </w:rPr>
        <w:tab/>
        <w:t>Pour les pneumatiques de la classe C1, la charge du véhicule doit être telle que les charges résultantes sur les pneumatiques soient comprises entre 60 % et 90 % de la charge correspondant à l’indice de charge du pneumatique.</w:t>
      </w:r>
    </w:p>
    <w:p w:rsidR="00ED18F9" w:rsidRPr="00ED18F9" w:rsidRDefault="00ED18F9" w:rsidP="00ED18F9">
      <w:pPr>
        <w:pStyle w:val="SingleTxtG"/>
        <w:ind w:left="2552"/>
        <w:rPr>
          <w:bCs/>
          <w:lang w:bidi="fr-CH"/>
        </w:rPr>
      </w:pPr>
      <w:r w:rsidRPr="00ED18F9">
        <w:rPr>
          <w:lang w:bidi="fr-CH"/>
        </w:rPr>
        <w:t>La pression de go</w:t>
      </w:r>
      <w:r w:rsidR="00E82B76">
        <w:rPr>
          <w:lang w:bidi="fr-CH"/>
        </w:rPr>
        <w:t>nflage à froid doit être de 240 </w:t>
      </w:r>
      <w:r w:rsidRPr="00ED18F9">
        <w:rPr>
          <w:lang w:bidi="fr-CH"/>
        </w:rPr>
        <w:t>kPa.</w:t>
      </w:r>
    </w:p>
    <w:p w:rsidR="00ED18F9" w:rsidRPr="00ED18F9" w:rsidRDefault="00ED18F9" w:rsidP="00FB24BC">
      <w:pPr>
        <w:pStyle w:val="SingleTxtG"/>
        <w:keepNext/>
        <w:keepLines/>
        <w:ind w:left="2552" w:hanging="1418"/>
        <w:rPr>
          <w:bCs/>
          <w:lang w:bidi="fr-CH"/>
        </w:rPr>
      </w:pPr>
      <w:r w:rsidRPr="00ED18F9">
        <w:rPr>
          <w:lang w:bidi="fr-CH"/>
        </w:rPr>
        <w:t>3.23.3.1.4.2</w:t>
      </w:r>
      <w:r w:rsidRPr="00ED18F9">
        <w:rPr>
          <w:lang w:bidi="fr-CH"/>
        </w:rPr>
        <w:tab/>
        <w:t>Pour les pneumatiques de la classe</w:t>
      </w:r>
      <w:r w:rsidR="00E82B76">
        <w:rPr>
          <w:lang w:bidi="fr-CH"/>
        </w:rPr>
        <w:t> </w:t>
      </w:r>
      <w:r w:rsidRPr="00ED18F9">
        <w:rPr>
          <w:lang w:bidi="fr-CH"/>
        </w:rPr>
        <w:t>C2, la charge du véhicule doit être telle que les charges résultantes sur les pneumatiques soient comprises entre 60 % et 100 % de la charge correspondant à l’indice de charge du pneumatique.</w:t>
      </w:r>
    </w:p>
    <w:p w:rsidR="00ED18F9" w:rsidRPr="00ED18F9" w:rsidRDefault="00ED18F9" w:rsidP="00ED18F9">
      <w:pPr>
        <w:pStyle w:val="SingleTxtG"/>
        <w:ind w:left="2552"/>
        <w:rPr>
          <w:bCs/>
          <w:lang w:bidi="fr-CH"/>
        </w:rPr>
      </w:pPr>
      <w:r w:rsidRPr="00ED18F9">
        <w:rPr>
          <w:lang w:bidi="fr-CH"/>
        </w:rPr>
        <w:t>La charge statique sur les pneumatiques d’un même essieu ne doit pas varier de plus de 10 %.</w:t>
      </w:r>
    </w:p>
    <w:p w:rsidR="00ED18F9" w:rsidRPr="00ED18F9" w:rsidRDefault="00ED18F9" w:rsidP="00ED18F9">
      <w:pPr>
        <w:pStyle w:val="SingleTxtG"/>
        <w:ind w:left="2552"/>
        <w:rPr>
          <w:bCs/>
          <w:lang w:bidi="fr-CH"/>
        </w:rPr>
      </w:pPr>
      <w:r w:rsidRPr="00ED18F9">
        <w:rPr>
          <w:lang w:bidi="fr-CH"/>
        </w:rPr>
        <w:t>La pression de gonflage est calculée en tenant compte d’une déflexion constante :</w:t>
      </w:r>
    </w:p>
    <w:p w:rsidR="00ED18F9" w:rsidRPr="00ED18F9" w:rsidRDefault="00ED18F9" w:rsidP="00ED18F9">
      <w:pPr>
        <w:pStyle w:val="SingleTxtG"/>
        <w:ind w:left="2552"/>
        <w:rPr>
          <w:bCs/>
          <w:lang w:bidi="fr-CH"/>
        </w:rPr>
      </w:pPr>
      <w:r w:rsidRPr="00ED18F9">
        <w:rPr>
          <w:lang w:bidi="fr-CH"/>
        </w:rPr>
        <w:t>Dans le cas d’une charge verticale supérieure ou égale à 75 % de la capacité de charge du pneumatique, on applique une déflexion constante. La pression de gonflage pour l’essai, « P</w:t>
      </w:r>
      <w:r w:rsidRPr="00ED18F9">
        <w:rPr>
          <w:vertAlign w:val="subscript"/>
          <w:lang w:bidi="fr-CH"/>
        </w:rPr>
        <w:t>t</w:t>
      </w:r>
      <w:r w:rsidRPr="00ED18F9">
        <w:rPr>
          <w:lang w:bidi="fr-CH"/>
        </w:rPr>
        <w:t> », doit par conséquent être calculée comme suit :</w:t>
      </w:r>
    </w:p>
    <w:p w:rsidR="00ED18F9" w:rsidRPr="00ED18F9" w:rsidRDefault="00ED18F9" w:rsidP="00ED18F9">
      <w:pPr>
        <w:pStyle w:val="SingleTxtG"/>
        <w:ind w:left="2552"/>
        <w:rPr>
          <w:lang w:val="fr-FR" w:bidi="fr-CH"/>
        </w:rPr>
      </w:pPr>
      <w:r w:rsidRPr="00ED18F9">
        <w:rPr>
          <w:lang w:val="fr-FR" w:bidi="fr-CH"/>
        </w:rPr>
        <w:object w:dxaOrig="1340" w:dyaOrig="700">
          <v:shape id="_x0000_i1056" type="#_x0000_t75" style="width:67.5pt;height:35pt" o:ole="" filled="t" fillcolor="white [3212]">
            <v:imagedata r:id="rId88" o:title=""/>
          </v:shape>
          <o:OLEObject Type="Embed" ProgID="Equation.3" ShapeID="_x0000_i1056" DrawAspect="Content" ObjectID="_1537774243" r:id="rId89"/>
        </w:object>
      </w:r>
    </w:p>
    <w:p w:rsidR="00ED18F9" w:rsidRPr="00ED18F9" w:rsidRDefault="00ED18F9" w:rsidP="0035437F">
      <w:pPr>
        <w:pStyle w:val="SingleTxtG"/>
        <w:ind w:left="3119" w:hanging="567"/>
        <w:rPr>
          <w:bCs/>
          <w:lang w:bidi="fr-CH"/>
        </w:rPr>
      </w:pPr>
      <w:r w:rsidRPr="00ED18F9">
        <w:rPr>
          <w:lang w:bidi="fr-CH"/>
        </w:rPr>
        <w:t>Q</w:t>
      </w:r>
      <w:r w:rsidRPr="00ED18F9">
        <w:rPr>
          <w:vertAlign w:val="subscript"/>
          <w:lang w:bidi="fr-CH"/>
        </w:rPr>
        <w:t>r</w:t>
      </w:r>
      <w:r w:rsidRPr="00ED18F9">
        <w:rPr>
          <w:lang w:bidi="fr-CH"/>
        </w:rPr>
        <w:t xml:space="preserve"> </w:t>
      </w:r>
      <w:r w:rsidR="0035437F">
        <w:rPr>
          <w:lang w:bidi="fr-CH"/>
        </w:rPr>
        <w:tab/>
      </w:r>
      <w:r w:rsidRPr="00ED18F9">
        <w:rPr>
          <w:lang w:bidi="fr-CH"/>
        </w:rPr>
        <w:t>est la charge maximale associée à l’indice de charge du pneumatique indiqué sur son flanc ;</w:t>
      </w:r>
    </w:p>
    <w:p w:rsidR="00ED18F9" w:rsidRPr="00ED18F9" w:rsidRDefault="00E82B76" w:rsidP="00E82B76">
      <w:pPr>
        <w:pStyle w:val="SingleTxtG"/>
        <w:ind w:left="3119" w:hanging="567"/>
        <w:rPr>
          <w:bCs/>
          <w:lang w:bidi="fr-CH"/>
        </w:rPr>
      </w:pPr>
      <w:r w:rsidRPr="00E82B76">
        <w:lastRenderedPageBreak/>
        <w:t>P</w:t>
      </w:r>
      <w:r>
        <w:rPr>
          <w:vertAlign w:val="subscript"/>
          <w:lang w:bidi="fr-CH"/>
        </w:rPr>
        <w:t>r</w:t>
      </w:r>
      <w:r>
        <w:rPr>
          <w:vertAlign w:val="subscript"/>
          <w:lang w:bidi="fr-CH"/>
        </w:rPr>
        <w:tab/>
      </w:r>
      <w:r w:rsidRPr="00E82B76">
        <w:t>est la pression de référence correspondant à la charge</w:t>
      </w:r>
      <w:r>
        <w:rPr>
          <w:vertAlign w:val="subscript"/>
          <w:lang w:bidi="fr-CH"/>
        </w:rPr>
        <w:t xml:space="preserve"> </w:t>
      </w:r>
      <w:r w:rsidR="00ED18F9" w:rsidRPr="00E82B76">
        <w:t>maximale</w:t>
      </w:r>
      <w:r>
        <w:rPr>
          <w:lang w:bidi="fr-CH"/>
        </w:rPr>
        <w:t> </w:t>
      </w:r>
      <w:r w:rsidR="00ED18F9" w:rsidRPr="00ED18F9">
        <w:rPr>
          <w:lang w:bidi="fr-CH"/>
        </w:rPr>
        <w:t>Q</w:t>
      </w:r>
      <w:r w:rsidR="00ED18F9" w:rsidRPr="00ED18F9">
        <w:rPr>
          <w:vertAlign w:val="subscript"/>
          <w:lang w:bidi="fr-CH"/>
        </w:rPr>
        <w:t>r</w:t>
      </w:r>
      <w:r w:rsidR="00ED18F9" w:rsidRPr="00ED18F9">
        <w:rPr>
          <w:lang w:bidi="fr-CH"/>
        </w:rPr>
        <w:t> ;</w:t>
      </w:r>
    </w:p>
    <w:p w:rsidR="00ED18F9" w:rsidRPr="00ED18F9" w:rsidRDefault="00ED18F9" w:rsidP="0035437F">
      <w:pPr>
        <w:pStyle w:val="SingleTxtG"/>
        <w:ind w:left="3119" w:hanging="567"/>
        <w:rPr>
          <w:bCs/>
          <w:lang w:bidi="fr-CH"/>
        </w:rPr>
      </w:pPr>
      <w:r w:rsidRPr="00ED18F9">
        <w:rPr>
          <w:lang w:bidi="fr-CH"/>
        </w:rPr>
        <w:t>Q</w:t>
      </w:r>
      <w:r w:rsidRPr="00ED18F9">
        <w:rPr>
          <w:vertAlign w:val="subscript"/>
          <w:lang w:bidi="fr-CH"/>
        </w:rPr>
        <w:t>t</w:t>
      </w:r>
      <w:r w:rsidRPr="00ED18F9">
        <w:rPr>
          <w:lang w:bidi="fr-CH"/>
        </w:rPr>
        <w:t xml:space="preserve"> </w:t>
      </w:r>
      <w:r w:rsidR="0035437F">
        <w:rPr>
          <w:lang w:bidi="fr-CH"/>
        </w:rPr>
        <w:tab/>
      </w:r>
      <w:r w:rsidRPr="00ED18F9">
        <w:rPr>
          <w:lang w:bidi="fr-CH"/>
        </w:rPr>
        <w:t>est la charge statique sur le pneumatique aux fins de l’essai.</w:t>
      </w:r>
    </w:p>
    <w:p w:rsidR="00ED18F9" w:rsidRPr="00ED18F9" w:rsidRDefault="00ED18F9" w:rsidP="00ED18F9">
      <w:pPr>
        <w:pStyle w:val="SingleTxtG"/>
        <w:ind w:left="2552"/>
        <w:rPr>
          <w:bCs/>
          <w:lang w:bidi="fr-CH"/>
        </w:rPr>
      </w:pPr>
      <w:r w:rsidRPr="00ED18F9">
        <w:rPr>
          <w:lang w:bidi="fr-CH"/>
        </w:rPr>
        <w:t>Dans le cas d’une charge verticale inférieure à 75 % de la capacité de charge du pneumatique, on applique une pression de gonflage constante. La pression de gonflage pour l’essai, « Pt », doit par conséquent être calculée comme suit :</w:t>
      </w:r>
    </w:p>
    <w:p w:rsidR="00ED18F9" w:rsidRPr="00ED18F9" w:rsidRDefault="00ED18F9" w:rsidP="00ED18F9">
      <w:pPr>
        <w:pStyle w:val="SingleTxtG"/>
        <w:ind w:left="2552"/>
        <w:rPr>
          <w:lang w:val="fr-FR" w:bidi="fr-CH"/>
        </w:rPr>
      </w:pPr>
      <w:r w:rsidRPr="00ED18F9">
        <w:rPr>
          <w:lang w:val="fr-FR" w:bidi="fr-CH"/>
        </w:rPr>
        <w:object w:dxaOrig="2120" w:dyaOrig="360">
          <v:shape id="_x0000_i1057" type="#_x0000_t75" style="width:106pt;height:19pt" o:ole="" filled="t" fillcolor="white [3212]">
            <v:imagedata r:id="rId90" o:title=""/>
          </v:shape>
          <o:OLEObject Type="Embed" ProgID="Equation.3" ShapeID="_x0000_i1057" DrawAspect="Content" ObjectID="_1537774244" r:id="rId91"/>
        </w:object>
      </w:r>
    </w:p>
    <w:p w:rsidR="00ED18F9" w:rsidRPr="00ED18F9" w:rsidRDefault="00ED18F9" w:rsidP="0035437F">
      <w:pPr>
        <w:pStyle w:val="SingleTxtG"/>
        <w:ind w:left="3119" w:hanging="567"/>
        <w:rPr>
          <w:bCs/>
          <w:lang w:bidi="fr-CH"/>
        </w:rPr>
      </w:pPr>
      <w:r w:rsidRPr="00ED18F9">
        <w:rPr>
          <w:lang w:bidi="fr-CH"/>
        </w:rPr>
        <w:t>P</w:t>
      </w:r>
      <w:r w:rsidRPr="00ED18F9">
        <w:rPr>
          <w:vertAlign w:val="subscript"/>
          <w:lang w:bidi="fr-CH"/>
        </w:rPr>
        <w:t>r</w:t>
      </w:r>
      <w:r w:rsidRPr="00ED18F9">
        <w:rPr>
          <w:lang w:bidi="fr-CH"/>
        </w:rPr>
        <w:t xml:space="preserve"> </w:t>
      </w:r>
      <w:r w:rsidR="0035437F">
        <w:rPr>
          <w:lang w:bidi="fr-CH"/>
        </w:rPr>
        <w:tab/>
      </w:r>
      <w:r w:rsidRPr="00ED18F9">
        <w:rPr>
          <w:lang w:bidi="fr-CH"/>
        </w:rPr>
        <w:t>est la pression de référence correspondant à la charge maximale</w:t>
      </w:r>
      <w:r w:rsidR="0035437F">
        <w:rPr>
          <w:lang w:bidi="fr-CH"/>
        </w:rPr>
        <w:t> </w:t>
      </w:r>
      <w:r w:rsidRPr="00ED18F9">
        <w:rPr>
          <w:lang w:bidi="fr-CH"/>
        </w:rPr>
        <w:t>Q</w:t>
      </w:r>
      <w:r w:rsidRPr="00ED18F9">
        <w:rPr>
          <w:vertAlign w:val="subscript"/>
          <w:lang w:bidi="fr-CH"/>
        </w:rPr>
        <w:t>r</w:t>
      </w:r>
      <w:r w:rsidRPr="00ED18F9">
        <w:rPr>
          <w:lang w:bidi="fr-CH"/>
        </w:rPr>
        <w:t>.</w:t>
      </w:r>
    </w:p>
    <w:p w:rsidR="00ED18F9" w:rsidRPr="00ED18F9" w:rsidRDefault="00ED18F9" w:rsidP="00ED18F9">
      <w:pPr>
        <w:pStyle w:val="SingleTxtG"/>
        <w:ind w:left="2552"/>
        <w:rPr>
          <w:b/>
          <w:bCs/>
          <w:lang w:bidi="fr-CH"/>
        </w:rPr>
      </w:pPr>
      <w:r w:rsidRPr="00ED18F9">
        <w:rPr>
          <w:lang w:bidi="fr-CH"/>
        </w:rPr>
        <w:t>On veillera à contrôler la pression des pneumatiques à la température ambiante juste avant l’essai.</w:t>
      </w:r>
    </w:p>
    <w:p w:rsidR="00ED18F9" w:rsidRPr="00ED18F9" w:rsidRDefault="00FB24BC" w:rsidP="00FB24BC">
      <w:pPr>
        <w:pStyle w:val="SingleTxtG"/>
        <w:keepNext/>
        <w:keepLines/>
        <w:ind w:left="2552" w:hanging="1418"/>
        <w:rPr>
          <w:bCs/>
          <w:lang w:bidi="fr-CH"/>
        </w:rPr>
      </w:pPr>
      <w:r>
        <w:rPr>
          <w:lang w:bidi="fr-CH"/>
        </w:rPr>
        <w:t>3.23.3.1.5</w:t>
      </w:r>
      <w:r>
        <w:rPr>
          <w:lang w:bidi="fr-CH"/>
        </w:rPr>
        <w:tab/>
      </w:r>
      <w:r w:rsidR="00ED18F9" w:rsidRPr="00ED18F9">
        <w:rPr>
          <w:lang w:bidi="fr-CH"/>
        </w:rPr>
        <w:t>Instruments de mesure</w:t>
      </w:r>
    </w:p>
    <w:p w:rsidR="00ED18F9" w:rsidRPr="00ED18F9" w:rsidRDefault="00ED18F9" w:rsidP="00ED18F9">
      <w:pPr>
        <w:pStyle w:val="SingleTxtG"/>
        <w:ind w:left="2552"/>
        <w:rPr>
          <w:bCs/>
          <w:lang w:bidi="fr-CH"/>
        </w:rPr>
      </w:pPr>
      <w:r w:rsidRPr="00ED18F9">
        <w:rPr>
          <w:lang w:bidi="fr-CH"/>
        </w:rPr>
        <w:t>Le véhicule doit être équipé de capteurs étalonnés, adaptés pour des mesures en conditions hivernales. Il doit exister un système d’acquisition de données pour stocker les mesures.</w:t>
      </w:r>
    </w:p>
    <w:p w:rsidR="00ED18F9" w:rsidRPr="00ED18F9" w:rsidRDefault="00ED18F9" w:rsidP="00ED18F9">
      <w:pPr>
        <w:pStyle w:val="SingleTxtG"/>
        <w:ind w:left="2552"/>
        <w:rPr>
          <w:bCs/>
          <w:lang w:bidi="fr-CH"/>
        </w:rPr>
      </w:pPr>
      <w:r w:rsidRPr="00ED18F9">
        <w:rPr>
          <w:lang w:bidi="fr-CH"/>
        </w:rPr>
        <w:t>La justesse des capteurs et systèmes de mesure doit être telle que l’incertitude relative des valeurs mesurées ou calculées de la décélération moyenne en régime soi</w:t>
      </w:r>
      <w:r w:rsidR="00C85430">
        <w:rPr>
          <w:lang w:bidi="fr-CH"/>
        </w:rPr>
        <w:t>t inférieure à 1 </w:t>
      </w:r>
      <w:r w:rsidRPr="00ED18F9">
        <w:rPr>
          <w:lang w:bidi="fr-CH"/>
        </w:rPr>
        <w:t>%.</w:t>
      </w:r>
    </w:p>
    <w:p w:rsidR="00ED18F9" w:rsidRPr="00ED18F9" w:rsidRDefault="00FB24BC" w:rsidP="00FB24BC">
      <w:pPr>
        <w:pStyle w:val="SingleTxtG"/>
        <w:keepNext/>
        <w:keepLines/>
        <w:ind w:left="2552" w:hanging="1418"/>
        <w:rPr>
          <w:bCs/>
          <w:lang w:bidi="fr-CH"/>
        </w:rPr>
      </w:pPr>
      <w:r>
        <w:rPr>
          <w:lang w:bidi="fr-CH"/>
        </w:rPr>
        <w:t>3.23.3.2</w:t>
      </w:r>
      <w:r>
        <w:rPr>
          <w:lang w:bidi="fr-CH"/>
        </w:rPr>
        <w:tab/>
      </w:r>
      <w:r w:rsidR="00ED18F9" w:rsidRPr="00ED18F9">
        <w:rPr>
          <w:lang w:bidi="fr-CH"/>
        </w:rPr>
        <w:t>Séquences d’essai</w:t>
      </w:r>
    </w:p>
    <w:p w:rsidR="00ED18F9" w:rsidRPr="00ED18F9" w:rsidRDefault="00FB24BC" w:rsidP="00FB24BC">
      <w:pPr>
        <w:pStyle w:val="SingleTxtG"/>
        <w:keepNext/>
        <w:keepLines/>
        <w:ind w:left="2552" w:hanging="1418"/>
        <w:rPr>
          <w:bCs/>
          <w:lang w:bidi="fr-CH"/>
        </w:rPr>
      </w:pPr>
      <w:r>
        <w:rPr>
          <w:lang w:bidi="fr-CH"/>
        </w:rPr>
        <w:t>3.23.3.2.1</w:t>
      </w:r>
      <w:r>
        <w:rPr>
          <w:lang w:bidi="fr-CH"/>
        </w:rPr>
        <w:tab/>
      </w:r>
      <w:r w:rsidR="00ED18F9" w:rsidRPr="00ED18F9">
        <w:rPr>
          <w:lang w:bidi="fr-CH"/>
        </w:rPr>
        <w:t>Pour chaque pneumatique à contrôler et pour le pneumatique de référence normalisé, les essais de freinage ABS doivent être répétés au moins six</w:t>
      </w:r>
      <w:r w:rsidR="00C85430">
        <w:rPr>
          <w:lang w:bidi="fr-CH"/>
        </w:rPr>
        <w:t> </w:t>
      </w:r>
      <w:r w:rsidR="00ED18F9" w:rsidRPr="00ED18F9">
        <w:rPr>
          <w:lang w:bidi="fr-CH"/>
        </w:rPr>
        <w:t>fois.</w:t>
      </w:r>
    </w:p>
    <w:p w:rsidR="00ED18F9" w:rsidRPr="00ED18F9" w:rsidRDefault="00ED18F9" w:rsidP="00ED18F9">
      <w:pPr>
        <w:pStyle w:val="SingleTxtG"/>
        <w:ind w:left="2552"/>
        <w:rPr>
          <w:bCs/>
          <w:lang w:bidi="fr-CH"/>
        </w:rPr>
      </w:pPr>
      <w:r w:rsidRPr="00ED18F9">
        <w:rPr>
          <w:lang w:bidi="fr-CH"/>
        </w:rPr>
        <w:t>Les zones où le freinage ABS est appliqué à fond ne doivent pas se chevaucher.</w:t>
      </w:r>
    </w:p>
    <w:p w:rsidR="00ED18F9" w:rsidRPr="00ED18F9" w:rsidRDefault="00ED18F9" w:rsidP="00ED18F9">
      <w:pPr>
        <w:pStyle w:val="SingleTxtG"/>
        <w:ind w:left="2552"/>
        <w:rPr>
          <w:bCs/>
          <w:lang w:bidi="fr-CH"/>
        </w:rPr>
      </w:pPr>
      <w:r w:rsidRPr="00ED18F9">
        <w:rPr>
          <w:lang w:bidi="fr-CH"/>
        </w:rPr>
        <w:t>Lors de la mise à l’essai d’un nouveau jeu de pneumatiques, il convient d’effectuer les essais après avoir décalé latéralement la trajectoire du véhicule, afin de ne pas freiner sur les traces du pneumatique précédent.</w:t>
      </w:r>
    </w:p>
    <w:p w:rsidR="00ED18F9" w:rsidRPr="00ED18F9" w:rsidRDefault="00ED18F9" w:rsidP="00ED18F9">
      <w:pPr>
        <w:pStyle w:val="SingleTxtG"/>
        <w:ind w:left="2552"/>
        <w:rPr>
          <w:bCs/>
          <w:lang w:bidi="fr-CH"/>
        </w:rPr>
      </w:pPr>
      <w:r w:rsidRPr="00ED18F9">
        <w:rPr>
          <w:lang w:bidi="fr-CH"/>
        </w:rPr>
        <w:t>Lorsqu’il n’est plus possible d’éviter le chevauchement des zones d’application à fond du freinage ABS, la piste d’essai doit être remise en</w:t>
      </w:r>
      <w:r w:rsidR="00C85430">
        <w:rPr>
          <w:lang w:bidi="fr-CH"/>
        </w:rPr>
        <w:t> </w:t>
      </w:r>
      <w:r w:rsidRPr="00ED18F9">
        <w:rPr>
          <w:lang w:bidi="fr-CH"/>
        </w:rPr>
        <w:t>état.</w:t>
      </w:r>
    </w:p>
    <w:p w:rsidR="00ED18F9" w:rsidRPr="00ED18F9" w:rsidRDefault="00ED18F9" w:rsidP="00FB24BC">
      <w:pPr>
        <w:pStyle w:val="SingleTxtG"/>
        <w:keepNext/>
        <w:keepLines/>
        <w:ind w:left="2552"/>
        <w:rPr>
          <w:lang w:bidi="fr-CH"/>
        </w:rPr>
      </w:pPr>
      <w:r w:rsidRPr="00ED18F9">
        <w:rPr>
          <w:lang w:bidi="fr-CH"/>
        </w:rPr>
        <w:t>Séquence requise :</w:t>
      </w:r>
    </w:p>
    <w:p w:rsidR="00ED18F9" w:rsidRPr="00ED18F9" w:rsidRDefault="00ED18F9" w:rsidP="00ED18F9">
      <w:pPr>
        <w:pStyle w:val="SingleTxtG"/>
        <w:ind w:left="2552"/>
        <w:rPr>
          <w:bCs/>
          <w:lang w:bidi="fr-CH"/>
        </w:rPr>
      </w:pPr>
      <w:r w:rsidRPr="00ED18F9">
        <w:rPr>
          <w:lang w:bidi="fr-CH"/>
        </w:rPr>
        <w:t>6 essais répétés du SRTT, puis décalage latéral en vue de la mise à l’essai du pneumatique suivant sur une surface fraîche ;</w:t>
      </w:r>
    </w:p>
    <w:p w:rsidR="00ED18F9" w:rsidRPr="00ED18F9" w:rsidRDefault="00ED18F9" w:rsidP="00ED18F9">
      <w:pPr>
        <w:pStyle w:val="SingleTxtG"/>
        <w:ind w:left="2552"/>
        <w:rPr>
          <w:bCs/>
          <w:lang w:bidi="fr-CH"/>
        </w:rPr>
      </w:pPr>
      <w:r w:rsidRPr="00ED18F9">
        <w:rPr>
          <w:lang w:bidi="fr-CH"/>
        </w:rPr>
        <w:t>6 essais rép</w:t>
      </w:r>
      <w:r w:rsidR="00C85430">
        <w:rPr>
          <w:lang w:bidi="fr-CH"/>
        </w:rPr>
        <w:t>étés du pneumatique à contrôler </w:t>
      </w:r>
      <w:r w:rsidRPr="00ED18F9">
        <w:rPr>
          <w:lang w:bidi="fr-CH"/>
        </w:rPr>
        <w:t>1, puis décalage latéral ;</w:t>
      </w:r>
    </w:p>
    <w:p w:rsidR="00ED18F9" w:rsidRPr="00ED18F9" w:rsidRDefault="00ED18F9" w:rsidP="00ED18F9">
      <w:pPr>
        <w:pStyle w:val="SingleTxtG"/>
        <w:ind w:left="2552"/>
        <w:rPr>
          <w:bCs/>
          <w:lang w:bidi="fr-CH"/>
        </w:rPr>
      </w:pPr>
      <w:r w:rsidRPr="00ED18F9">
        <w:rPr>
          <w:lang w:bidi="fr-CH"/>
        </w:rPr>
        <w:t>6 essais rép</w:t>
      </w:r>
      <w:r w:rsidR="00C85430">
        <w:rPr>
          <w:lang w:bidi="fr-CH"/>
        </w:rPr>
        <w:t>étés du pneumatique à contrôler </w:t>
      </w:r>
      <w:r w:rsidRPr="00ED18F9">
        <w:rPr>
          <w:lang w:bidi="fr-CH"/>
        </w:rPr>
        <w:t>2, puis décalage latéral ;</w:t>
      </w:r>
    </w:p>
    <w:p w:rsidR="00ED18F9" w:rsidRPr="00ED18F9" w:rsidRDefault="00ED18F9" w:rsidP="00ED18F9">
      <w:pPr>
        <w:pStyle w:val="SingleTxtG"/>
        <w:ind w:left="2552"/>
        <w:rPr>
          <w:bCs/>
          <w:lang w:bidi="fr-CH"/>
        </w:rPr>
      </w:pPr>
      <w:r w:rsidRPr="00ED18F9">
        <w:rPr>
          <w:lang w:bidi="fr-CH"/>
        </w:rPr>
        <w:t>6 essais répétés du SRTT, puis décalage latéral.</w:t>
      </w:r>
    </w:p>
    <w:p w:rsidR="00ED18F9" w:rsidRPr="00ED18F9" w:rsidRDefault="00FB24BC" w:rsidP="00FB24BC">
      <w:pPr>
        <w:pStyle w:val="SingleTxtG"/>
        <w:keepNext/>
        <w:keepLines/>
        <w:ind w:left="2552" w:hanging="1418"/>
        <w:rPr>
          <w:bCs/>
          <w:lang w:bidi="fr-CH"/>
        </w:rPr>
      </w:pPr>
      <w:r>
        <w:rPr>
          <w:lang w:bidi="fr-CH"/>
        </w:rPr>
        <w:t>3.23.3.2.2</w:t>
      </w:r>
      <w:r>
        <w:rPr>
          <w:lang w:bidi="fr-CH"/>
        </w:rPr>
        <w:tab/>
      </w:r>
      <w:r w:rsidR="00ED18F9" w:rsidRPr="00ED18F9">
        <w:rPr>
          <w:lang w:bidi="fr-CH"/>
        </w:rPr>
        <w:t>Ordre des essais :</w:t>
      </w:r>
    </w:p>
    <w:p w:rsidR="00ED18F9" w:rsidRPr="00ED18F9" w:rsidRDefault="00ED18F9" w:rsidP="00ED18F9">
      <w:pPr>
        <w:pStyle w:val="SingleTxtG"/>
        <w:ind w:left="2552"/>
        <w:rPr>
          <w:bCs/>
          <w:lang w:bidi="fr-CH"/>
        </w:rPr>
      </w:pPr>
      <w:r w:rsidRPr="00ED18F9">
        <w:rPr>
          <w:lang w:bidi="fr-CH"/>
        </w:rPr>
        <w:t>Si un seul pneumatique à contrôler doit être évalué, les essais doivent être effectués dans l’ordre suivant :</w:t>
      </w:r>
    </w:p>
    <w:p w:rsidR="00ED18F9" w:rsidRPr="00ED18F9" w:rsidRDefault="00ED18F9" w:rsidP="00ED18F9">
      <w:pPr>
        <w:pStyle w:val="SingleTxtG"/>
        <w:ind w:left="2552"/>
        <w:rPr>
          <w:bCs/>
          <w:lang w:bidi="fr-CH"/>
        </w:rPr>
      </w:pPr>
      <w:r w:rsidRPr="00ED18F9">
        <w:rPr>
          <w:lang w:bidi="fr-CH"/>
        </w:rPr>
        <w:t>R1 – T – R2</w:t>
      </w:r>
    </w:p>
    <w:p w:rsidR="00ED18F9" w:rsidRPr="00ED18F9" w:rsidRDefault="00ED18F9" w:rsidP="00C85430">
      <w:pPr>
        <w:pStyle w:val="SingleTxtG"/>
        <w:keepNext/>
        <w:keepLines/>
        <w:ind w:left="2552"/>
        <w:rPr>
          <w:lang w:bidi="fr-CH"/>
        </w:rPr>
      </w:pPr>
      <w:r w:rsidRPr="00ED18F9">
        <w:rPr>
          <w:lang w:bidi="fr-CH"/>
        </w:rPr>
        <w:lastRenderedPageBreak/>
        <w:t>Où :</w:t>
      </w:r>
    </w:p>
    <w:p w:rsidR="00ED18F9" w:rsidRPr="00ED18F9" w:rsidRDefault="00ED18F9" w:rsidP="0035437F">
      <w:pPr>
        <w:pStyle w:val="SingleTxtG"/>
        <w:ind w:left="3119" w:hanging="567"/>
        <w:rPr>
          <w:lang w:bidi="fr-CH"/>
        </w:rPr>
      </w:pPr>
      <w:r w:rsidRPr="00ED18F9">
        <w:rPr>
          <w:lang w:bidi="fr-CH"/>
        </w:rPr>
        <w:t>R1</w:t>
      </w:r>
      <w:r w:rsidRPr="00ED18F9">
        <w:rPr>
          <w:lang w:bidi="fr-CH"/>
        </w:rPr>
        <w:tab/>
        <w:t>est l’essai initial du SRTT, R2 le second essai du SRTT et T</w:t>
      </w:r>
      <w:r w:rsidR="00C85430">
        <w:rPr>
          <w:lang w:bidi="fr-CH"/>
        </w:rPr>
        <w:t> </w:t>
      </w:r>
      <w:r w:rsidRPr="00ED18F9">
        <w:rPr>
          <w:lang w:bidi="fr-CH"/>
        </w:rPr>
        <w:t>l’essai du pneumatique à contrôler.</w:t>
      </w:r>
    </w:p>
    <w:p w:rsidR="00ED18F9" w:rsidRPr="00ED18F9" w:rsidRDefault="00C85430" w:rsidP="00C85430">
      <w:pPr>
        <w:pStyle w:val="SingleTxtG"/>
        <w:ind w:left="3119" w:hanging="567"/>
        <w:rPr>
          <w:lang w:bidi="fr-CH"/>
        </w:rPr>
      </w:pPr>
      <w:r>
        <w:rPr>
          <w:lang w:bidi="fr-CH"/>
        </w:rPr>
        <w:tab/>
      </w:r>
      <w:r w:rsidR="00ED18F9" w:rsidRPr="00ED18F9">
        <w:rPr>
          <w:lang w:bidi="fr-CH"/>
        </w:rPr>
        <w:t>Au maximum deux pneumatiques à contrôler peuvent être soumis à l’essai avant un nouvel essai du SRTT, dans l’ordre suivant par exemple :</w:t>
      </w:r>
    </w:p>
    <w:p w:rsidR="00ED18F9" w:rsidRPr="00ED18F9" w:rsidRDefault="00C85430" w:rsidP="00C85430">
      <w:pPr>
        <w:pStyle w:val="SingleTxtG"/>
        <w:ind w:left="3119" w:hanging="567"/>
        <w:rPr>
          <w:lang w:bidi="fr-CH"/>
        </w:rPr>
      </w:pPr>
      <w:r>
        <w:rPr>
          <w:lang w:bidi="fr-CH"/>
        </w:rPr>
        <w:tab/>
      </w:r>
      <w:r w:rsidR="00ED18F9" w:rsidRPr="00ED18F9">
        <w:rPr>
          <w:lang w:bidi="fr-CH"/>
        </w:rPr>
        <w:t>R1 – T1 – T2 – R2.</w:t>
      </w:r>
    </w:p>
    <w:p w:rsidR="00ED18F9" w:rsidRPr="00ED18F9" w:rsidRDefault="00FB24BC" w:rsidP="00FB24BC">
      <w:pPr>
        <w:pStyle w:val="SingleTxtG"/>
        <w:ind w:left="2552" w:hanging="1418"/>
        <w:rPr>
          <w:bCs/>
          <w:lang w:bidi="fr-CH"/>
        </w:rPr>
      </w:pPr>
      <w:r>
        <w:rPr>
          <w:lang w:bidi="fr-CH"/>
        </w:rPr>
        <w:t>3.23.3.2.3</w:t>
      </w:r>
      <w:r>
        <w:rPr>
          <w:lang w:bidi="fr-CH"/>
        </w:rPr>
        <w:tab/>
      </w:r>
      <w:r w:rsidR="00ED18F9" w:rsidRPr="00ED18F9">
        <w:rPr>
          <w:lang w:bidi="fr-CH"/>
        </w:rPr>
        <w:t>Les essais comparatifs du SRTT et des pneumatiques à contrôler doivent être répétés lors de deux jours différents.</w:t>
      </w:r>
    </w:p>
    <w:p w:rsidR="00ED18F9" w:rsidRPr="00ED18F9" w:rsidRDefault="00FB24BC" w:rsidP="00FB24BC">
      <w:pPr>
        <w:pStyle w:val="SingleTxtG"/>
        <w:keepNext/>
        <w:keepLines/>
        <w:ind w:left="2552" w:hanging="1418"/>
        <w:rPr>
          <w:bCs/>
          <w:lang w:bidi="fr-CH"/>
        </w:rPr>
      </w:pPr>
      <w:r>
        <w:rPr>
          <w:lang w:bidi="fr-CH"/>
        </w:rPr>
        <w:t>3.23.3.3</w:t>
      </w:r>
      <w:r>
        <w:rPr>
          <w:lang w:bidi="fr-CH"/>
        </w:rPr>
        <w:tab/>
      </w:r>
      <w:r w:rsidR="00ED18F9" w:rsidRPr="00ED18F9">
        <w:rPr>
          <w:lang w:bidi="fr-CH"/>
        </w:rPr>
        <w:t>Procédure d’essai</w:t>
      </w:r>
    </w:p>
    <w:p w:rsidR="00ED18F9" w:rsidRPr="00ED18F9" w:rsidRDefault="00FB24BC" w:rsidP="00FB24BC">
      <w:pPr>
        <w:pStyle w:val="SingleTxtG"/>
        <w:ind w:left="2552" w:hanging="1418"/>
        <w:rPr>
          <w:bCs/>
          <w:lang w:bidi="fr-CH"/>
        </w:rPr>
      </w:pPr>
      <w:r>
        <w:rPr>
          <w:lang w:bidi="fr-CH"/>
        </w:rPr>
        <w:t>3.23.3.3.1</w:t>
      </w:r>
      <w:r>
        <w:rPr>
          <w:lang w:bidi="fr-CH"/>
        </w:rPr>
        <w:tab/>
      </w:r>
      <w:r w:rsidR="00ED18F9" w:rsidRPr="00ED18F9">
        <w:rPr>
          <w:lang w:bidi="fr-CH"/>
        </w:rPr>
        <w:t>Le véhicule doit être conduit à une vitesse non inférieure à 28 km/h.</w:t>
      </w:r>
    </w:p>
    <w:p w:rsidR="00ED18F9" w:rsidRPr="00ED18F9" w:rsidRDefault="00FB24BC" w:rsidP="00FB24BC">
      <w:pPr>
        <w:pStyle w:val="SingleTxtG"/>
        <w:ind w:left="2552" w:hanging="1418"/>
        <w:rPr>
          <w:bCs/>
          <w:lang w:bidi="fr-CH"/>
        </w:rPr>
      </w:pPr>
      <w:r>
        <w:rPr>
          <w:lang w:bidi="fr-CH"/>
        </w:rPr>
        <w:t>3.23.3.3.2</w:t>
      </w:r>
      <w:r>
        <w:rPr>
          <w:lang w:bidi="fr-CH"/>
        </w:rPr>
        <w:tab/>
      </w:r>
      <w:r w:rsidR="00ED18F9" w:rsidRPr="00ED18F9">
        <w:rPr>
          <w:lang w:bidi="fr-CH"/>
        </w:rPr>
        <w:t>Lorsque la zone de mesurage est atteinte, il convient de mettre la boîte de vitesses du véhicule au point mort et d’enfoncer brusquement la pédale de frein, en exerçant une force constante suffisante pour déclencher le système ABS sur toutes les roues du véhicule et obtenir une décélération stable de ce dernier. La pédale de frein est maintenue enfoncée jusqu’à ce que la vitesse soit inférieure à 8 km/h.</w:t>
      </w:r>
    </w:p>
    <w:p w:rsidR="00ED18F9" w:rsidRPr="00ED18F9" w:rsidRDefault="00ED18F9" w:rsidP="00FB24BC">
      <w:pPr>
        <w:pStyle w:val="SingleTxtG"/>
        <w:ind w:left="2552" w:hanging="1418"/>
        <w:rPr>
          <w:bCs/>
          <w:lang w:bidi="fr-CH"/>
        </w:rPr>
      </w:pPr>
      <w:r w:rsidRPr="00ED18F9">
        <w:rPr>
          <w:lang w:bidi="fr-CH"/>
        </w:rPr>
        <w:t>3.</w:t>
      </w:r>
      <w:r w:rsidR="00FB24BC">
        <w:rPr>
          <w:lang w:bidi="fr-CH"/>
        </w:rPr>
        <w:t>23.3.3.3</w:t>
      </w:r>
      <w:r w:rsidR="00FB24BC">
        <w:rPr>
          <w:lang w:bidi="fr-CH"/>
        </w:rPr>
        <w:tab/>
      </w:r>
      <w:r w:rsidRPr="00ED18F9">
        <w:rPr>
          <w:lang w:bidi="fr-CH"/>
        </w:rPr>
        <w:t>La décélération moyenne en régime (dmr) entre 25 km/h et 10 km/h doit être calculée à partir des mesures de temps, de distance, de vitesse ou d’accélération.</w:t>
      </w:r>
    </w:p>
    <w:p w:rsidR="00ED18F9" w:rsidRPr="00ED18F9" w:rsidRDefault="00FB24BC" w:rsidP="00FB24BC">
      <w:pPr>
        <w:pStyle w:val="SingleTxtG"/>
        <w:keepNext/>
        <w:keepLines/>
        <w:ind w:left="2552" w:hanging="1418"/>
        <w:rPr>
          <w:bCs/>
          <w:lang w:bidi="fr-CH"/>
        </w:rPr>
      </w:pPr>
      <w:r>
        <w:rPr>
          <w:lang w:bidi="fr-CH"/>
        </w:rPr>
        <w:t>3.23.3.4</w:t>
      </w:r>
      <w:r>
        <w:rPr>
          <w:lang w:bidi="fr-CH"/>
        </w:rPr>
        <w:tab/>
      </w:r>
      <w:r w:rsidR="00ED18F9" w:rsidRPr="00ED18F9">
        <w:rPr>
          <w:lang w:bidi="fr-CH"/>
        </w:rPr>
        <w:t>Évaluation des données et présentation des résultats</w:t>
      </w:r>
    </w:p>
    <w:p w:rsidR="00ED18F9" w:rsidRPr="00ED18F9" w:rsidRDefault="00FB24BC" w:rsidP="00FB24BC">
      <w:pPr>
        <w:pStyle w:val="SingleTxtG"/>
        <w:ind w:left="2552" w:hanging="1418"/>
        <w:rPr>
          <w:bCs/>
          <w:lang w:bidi="fr-CH"/>
        </w:rPr>
      </w:pPr>
      <w:r>
        <w:rPr>
          <w:lang w:bidi="fr-CH"/>
        </w:rPr>
        <w:t>3.23.3.4.1</w:t>
      </w:r>
      <w:r>
        <w:rPr>
          <w:lang w:bidi="fr-CH"/>
        </w:rPr>
        <w:tab/>
      </w:r>
      <w:r w:rsidR="00ED18F9" w:rsidRPr="00ED18F9">
        <w:rPr>
          <w:lang w:bidi="fr-CH"/>
        </w:rPr>
        <w:t>Paramètres à consigner dans le procès-verbal d’essai</w:t>
      </w:r>
    </w:p>
    <w:p w:rsidR="00ED18F9" w:rsidRPr="00ED18F9" w:rsidRDefault="00ED18F9" w:rsidP="00FB24BC">
      <w:pPr>
        <w:pStyle w:val="SingleTxtG"/>
        <w:ind w:left="2552" w:hanging="1418"/>
        <w:rPr>
          <w:bCs/>
          <w:lang w:bidi="fr-CH"/>
        </w:rPr>
      </w:pPr>
      <w:r w:rsidRPr="00ED18F9">
        <w:rPr>
          <w:lang w:bidi="fr-CH"/>
        </w:rPr>
        <w:t>3.23.3.4.1.1</w:t>
      </w:r>
      <w:r w:rsidRPr="00ED18F9">
        <w:rPr>
          <w:lang w:bidi="fr-CH"/>
        </w:rPr>
        <w:tab/>
        <w:t>Pour chaque pneumatique et chaque essai de freinage, la moyenne et l’écart type de la dmr doivent être calculés et consignés dans le procès-verbal d’essai.</w:t>
      </w:r>
    </w:p>
    <w:p w:rsidR="00ED18F9" w:rsidRPr="00ED18F9" w:rsidRDefault="00ED18F9" w:rsidP="00ED18F9">
      <w:pPr>
        <w:pStyle w:val="SingleTxtG"/>
        <w:ind w:left="2552"/>
        <w:rPr>
          <w:lang w:bidi="fr-CH"/>
        </w:rPr>
      </w:pPr>
      <w:r w:rsidRPr="00ED18F9">
        <w:rPr>
          <w:lang w:bidi="fr-CH"/>
        </w:rPr>
        <w:t>Le coefficient de variation (CV) pour un essai de freinage de pneumatique doit être calculé comme suit :</w:t>
      </w:r>
    </w:p>
    <w:p w:rsidR="00ED18F9" w:rsidRPr="00ED18F9" w:rsidRDefault="00F3166D" w:rsidP="00ED18F9">
      <w:pPr>
        <w:pStyle w:val="SingleTxtG"/>
        <w:ind w:left="2552"/>
        <w:rPr>
          <w:lang w:bidi="fr-CH"/>
        </w:rPr>
      </w:pPr>
      <w:r w:rsidRPr="00F3166D">
        <w:rPr>
          <w:position w:val="-30"/>
          <w:sz w:val="18"/>
          <w:szCs w:val="18"/>
          <w:lang w:val="fr-FR" w:bidi="fr-CH"/>
        </w:rPr>
        <w:object w:dxaOrig="3540" w:dyaOrig="680">
          <v:shape id="_x0000_i1058" type="#_x0000_t75" style="width:177pt;height:34.5pt" o:ole="" filled="t" fillcolor="white [3212]">
            <v:imagedata r:id="rId92" o:title=""/>
          </v:shape>
          <o:OLEObject Type="Embed" ProgID="Equation.3" ShapeID="_x0000_i1058" DrawAspect="Content" ObjectID="_1537774245" r:id="rId93"/>
        </w:object>
      </w:r>
    </w:p>
    <w:p w:rsidR="00ED18F9" w:rsidRPr="00ED18F9" w:rsidRDefault="00FB24BC" w:rsidP="00FB24BC">
      <w:pPr>
        <w:pStyle w:val="SingleTxtG"/>
        <w:ind w:left="2552" w:hanging="1418"/>
        <w:rPr>
          <w:bCs/>
          <w:lang w:bidi="fr-CH"/>
        </w:rPr>
      </w:pPr>
      <w:r>
        <w:rPr>
          <w:lang w:bidi="fr-CH"/>
        </w:rPr>
        <w:t>3.23.3.4.1.2</w:t>
      </w:r>
      <w:r>
        <w:rPr>
          <w:lang w:bidi="fr-CH"/>
        </w:rPr>
        <w:tab/>
      </w:r>
      <w:r w:rsidR="00ED18F9" w:rsidRPr="00ED18F9">
        <w:rPr>
          <w:lang w:bidi="fr-CH"/>
        </w:rPr>
        <w:t>Les moyennes pondérées de deux essais successifs du SRTT doivent être calculées en tenant compte du nombre de pneumatiques à contrôler intercalés dans la séquence d’essais :</w:t>
      </w:r>
    </w:p>
    <w:p w:rsidR="00ED18F9" w:rsidRPr="00ED18F9" w:rsidRDefault="00FB24BC" w:rsidP="00FB24BC">
      <w:pPr>
        <w:pStyle w:val="SingleTxtG"/>
        <w:ind w:left="2552" w:hanging="1418"/>
        <w:rPr>
          <w:lang w:bidi="fr-CH"/>
        </w:rPr>
      </w:pPr>
      <w:r>
        <w:rPr>
          <w:lang w:bidi="fr-CH"/>
        </w:rPr>
        <w:tab/>
      </w:r>
      <w:r w:rsidR="00ED18F9" w:rsidRPr="00ED18F9">
        <w:rPr>
          <w:lang w:bidi="fr-CH"/>
        </w:rPr>
        <w:t>Si l’ordre des essais est R1 – T – R2, la moyenne pondérée (wa) du SRTT à utiliser pour la comparaison avec les performances du pneumatique à contrôler est calculée comme suit :</w:t>
      </w:r>
    </w:p>
    <w:p w:rsidR="00ED18F9" w:rsidRPr="00ED18F9" w:rsidRDefault="00ED18F9" w:rsidP="00ED18F9">
      <w:pPr>
        <w:pStyle w:val="SingleTxtG"/>
        <w:ind w:left="2552"/>
        <w:rPr>
          <w:lang w:bidi="fr-CH"/>
        </w:rPr>
      </w:pPr>
      <w:r w:rsidRPr="00ED18F9">
        <w:rPr>
          <w:lang w:bidi="fr-CH"/>
        </w:rPr>
        <w:t>wa(SRTT) = (R1 + R2)/2</w:t>
      </w:r>
    </w:p>
    <w:p w:rsidR="00ED18F9" w:rsidRPr="00ED18F9" w:rsidRDefault="00ED18F9" w:rsidP="00ED18F9">
      <w:pPr>
        <w:pStyle w:val="SingleTxtG"/>
        <w:ind w:left="2552"/>
        <w:rPr>
          <w:lang w:bidi="fr-CH"/>
        </w:rPr>
      </w:pPr>
      <w:r w:rsidRPr="00ED18F9">
        <w:rPr>
          <w:lang w:bidi="fr-CH"/>
        </w:rPr>
        <w:t>Où :</w:t>
      </w:r>
    </w:p>
    <w:p w:rsidR="00ED18F9" w:rsidRPr="00ED18F9" w:rsidRDefault="00ED18F9" w:rsidP="0035437F">
      <w:pPr>
        <w:pStyle w:val="SingleTxtG"/>
        <w:ind w:left="3119" w:hanging="567"/>
        <w:rPr>
          <w:lang w:bidi="fr-CH"/>
        </w:rPr>
      </w:pPr>
      <w:r w:rsidRPr="00ED18F9">
        <w:rPr>
          <w:lang w:bidi="fr-CH"/>
        </w:rPr>
        <w:t>R1</w:t>
      </w:r>
      <w:r w:rsidRPr="00ED18F9">
        <w:rPr>
          <w:lang w:bidi="fr-CH"/>
        </w:rPr>
        <w:tab/>
        <w:t>représente la dmr moyenne pour le premier essai du SRTT et R2 la dmr moyenne pour le deuxième essai du SRTT.</w:t>
      </w:r>
    </w:p>
    <w:p w:rsidR="00ED18F9" w:rsidRPr="00ED18F9" w:rsidRDefault="00D06404" w:rsidP="00D06404">
      <w:pPr>
        <w:pStyle w:val="SingleTxtG"/>
        <w:ind w:left="3119" w:hanging="567"/>
        <w:rPr>
          <w:lang w:bidi="fr-CH"/>
        </w:rPr>
      </w:pPr>
      <w:r>
        <w:rPr>
          <w:lang w:bidi="fr-CH"/>
        </w:rPr>
        <w:tab/>
      </w:r>
      <w:r w:rsidR="00ED18F9" w:rsidRPr="00ED18F9">
        <w:rPr>
          <w:lang w:bidi="fr-CH"/>
        </w:rPr>
        <w:t>Si l’ordre des essais est R1 – T1 – T2 – R2, la moyenne pondérée (wa) du SRTT à utiliser pour la comparaison avec les performances du pneumatique à contrôler est calculée comme suit :</w:t>
      </w:r>
    </w:p>
    <w:p w:rsidR="00ED18F9" w:rsidRDefault="00D06404" w:rsidP="00D06404">
      <w:pPr>
        <w:pStyle w:val="SingleTxtG"/>
        <w:ind w:left="3119" w:hanging="567"/>
        <w:rPr>
          <w:lang w:bidi="fr-CH"/>
        </w:rPr>
      </w:pPr>
      <w:r>
        <w:rPr>
          <w:lang w:bidi="fr-CH"/>
        </w:rPr>
        <w:lastRenderedPageBreak/>
        <w:tab/>
      </w:r>
      <w:r w:rsidR="00ED18F9" w:rsidRPr="00ED18F9">
        <w:rPr>
          <w:lang w:bidi="fr-CH"/>
        </w:rPr>
        <w:t>wa (SRTT) = 2/3 R1 + 1/3 R2 pour la comparaison avec le pneumatique à contrôler T1 et :</w:t>
      </w:r>
    </w:p>
    <w:p w:rsidR="00D06404" w:rsidRDefault="00D06404" w:rsidP="00D06404">
      <w:pPr>
        <w:pStyle w:val="SingleTxtG"/>
        <w:ind w:left="3119" w:hanging="567"/>
        <w:rPr>
          <w:lang w:bidi="fr-CH"/>
        </w:rPr>
      </w:pPr>
      <w:r>
        <w:rPr>
          <w:lang w:bidi="fr-CH"/>
        </w:rPr>
        <w:tab/>
      </w:r>
      <w:r w:rsidRPr="00ED18F9">
        <w:rPr>
          <w:lang w:bidi="fr-CH"/>
        </w:rPr>
        <w:t xml:space="preserve">wa (SRTT) = </w:t>
      </w:r>
      <w:r>
        <w:rPr>
          <w:lang w:bidi="fr-CH"/>
        </w:rPr>
        <w:t>1</w:t>
      </w:r>
      <w:r w:rsidRPr="00ED18F9">
        <w:rPr>
          <w:lang w:bidi="fr-CH"/>
        </w:rPr>
        <w:t xml:space="preserve">/3 R1 + </w:t>
      </w:r>
      <w:r>
        <w:rPr>
          <w:lang w:bidi="fr-CH"/>
        </w:rPr>
        <w:t>2</w:t>
      </w:r>
      <w:r w:rsidRPr="00ED18F9">
        <w:rPr>
          <w:lang w:bidi="fr-CH"/>
        </w:rPr>
        <w:t>/3 R2 pour la comparaison avec le pneumatique à contrôler T</w:t>
      </w:r>
      <w:r>
        <w:rPr>
          <w:lang w:bidi="fr-CH"/>
        </w:rPr>
        <w:t>2</w:t>
      </w:r>
    </w:p>
    <w:p w:rsidR="00D06404" w:rsidRDefault="00D06404" w:rsidP="00D06404">
      <w:pPr>
        <w:pStyle w:val="SingleTxtG"/>
        <w:keepNext/>
        <w:keepLines/>
        <w:ind w:left="2552" w:hanging="1418"/>
        <w:rPr>
          <w:lang w:bidi="fr-CH"/>
        </w:rPr>
      </w:pPr>
      <w:r>
        <w:rPr>
          <w:lang w:bidi="fr-CH"/>
        </w:rPr>
        <w:t>3.2.3.3.4.1</w:t>
      </w:r>
      <w:r w:rsidR="00AE235C">
        <w:rPr>
          <w:lang w:bidi="fr-CH"/>
        </w:rPr>
        <w:t>.</w:t>
      </w:r>
      <w:r>
        <w:rPr>
          <w:lang w:bidi="fr-CH"/>
        </w:rPr>
        <w:t>1</w:t>
      </w:r>
      <w:r>
        <w:rPr>
          <w:lang w:bidi="fr-CH"/>
        </w:rPr>
        <w:tab/>
        <w:t>Pour chaque pneumatique et chaque essai de freinage, la moyenne et l’écart type de la dmr doivent être calculés et consignés dans le procès</w:t>
      </w:r>
      <w:r w:rsidR="006F1E66">
        <w:rPr>
          <w:lang w:bidi="fr-CH"/>
        </w:rPr>
        <w:t>-</w:t>
      </w:r>
      <w:r>
        <w:rPr>
          <w:lang w:bidi="fr-CH"/>
        </w:rPr>
        <w:t>verbal d’essai.</w:t>
      </w:r>
    </w:p>
    <w:p w:rsidR="00ED18F9" w:rsidRPr="00ED18F9" w:rsidRDefault="00D06404" w:rsidP="00D06404">
      <w:pPr>
        <w:pStyle w:val="SingleTxtG"/>
        <w:keepNext/>
        <w:keepLines/>
        <w:ind w:left="2552" w:hanging="1418"/>
        <w:rPr>
          <w:bCs/>
          <w:lang w:bidi="fr-CH"/>
        </w:rPr>
      </w:pPr>
      <w:r>
        <w:rPr>
          <w:lang w:bidi="fr-CH"/>
        </w:rPr>
        <w:tab/>
        <w:t xml:space="preserve">Le coefficient de variation (CV) pour un essai de freinage de pneumatique doit </w:t>
      </w:r>
      <w:r w:rsidR="00ED18F9" w:rsidRPr="00ED18F9">
        <w:rPr>
          <w:bCs/>
          <w:lang w:bidi="fr-CH"/>
        </w:rPr>
        <w:t>être calculé comme suit :</w:t>
      </w:r>
    </w:p>
    <w:p w:rsidR="00FB24BC" w:rsidRPr="0043640E" w:rsidRDefault="00FB24BC" w:rsidP="0035437F">
      <w:pPr>
        <w:pStyle w:val="SingleTxtG"/>
        <w:spacing w:after="0" w:line="240" w:lineRule="auto"/>
        <w:ind w:left="2552"/>
        <w:rPr>
          <w:sz w:val="16"/>
          <w:szCs w:val="16"/>
          <w:lang w:val="fr-FR" w:bidi="fr-CH"/>
        </w:rPr>
      </w:pPr>
      <w:r w:rsidRPr="00ED18F9">
        <w:rPr>
          <w:lang w:val="fr-FR" w:bidi="fr-CH"/>
        </w:rPr>
        <w:object w:dxaOrig="7520" w:dyaOrig="580">
          <v:shape id="_x0000_i1059" type="#_x0000_t75" style="width:301pt;height:22.5pt" o:ole="" filled="t" fillcolor="white [3212]">
            <v:imagedata r:id="rId94" o:title=""/>
          </v:shape>
          <o:OLEObject Type="Embed" ProgID="Equation.3" ShapeID="_x0000_i1059" DrawAspect="Content" ObjectID="_1537774246" r:id="rId95"/>
        </w:object>
      </w:r>
    </w:p>
    <w:p w:rsidR="00ED18F9" w:rsidRPr="00ED18F9" w:rsidRDefault="00FB24BC" w:rsidP="00FB24BC">
      <w:pPr>
        <w:pStyle w:val="SingleTxtG"/>
        <w:keepNext/>
        <w:keepLines/>
        <w:ind w:left="2552" w:hanging="1418"/>
        <w:rPr>
          <w:bCs/>
          <w:lang w:bidi="fr-CH"/>
        </w:rPr>
      </w:pPr>
      <w:r>
        <w:rPr>
          <w:lang w:bidi="fr-CH"/>
        </w:rPr>
        <w:t>3.23.3.4.2</w:t>
      </w:r>
      <w:r>
        <w:rPr>
          <w:lang w:bidi="fr-CH"/>
        </w:rPr>
        <w:tab/>
      </w:r>
      <w:r w:rsidR="00ED18F9" w:rsidRPr="00ED18F9">
        <w:rPr>
          <w:lang w:bidi="fr-CH"/>
        </w:rPr>
        <w:t>Validations statistiques</w:t>
      </w:r>
    </w:p>
    <w:p w:rsidR="00ED18F9" w:rsidRPr="00ED18F9" w:rsidRDefault="00ED18F9" w:rsidP="00ED18F9">
      <w:pPr>
        <w:pStyle w:val="SingleTxtG"/>
        <w:ind w:left="2552"/>
        <w:rPr>
          <w:bCs/>
          <w:lang w:bidi="fr-CH"/>
        </w:rPr>
      </w:pPr>
      <w:r w:rsidRPr="00C93623">
        <w:rPr>
          <w:lang w:bidi="fr-CH"/>
        </w:rPr>
        <w:t>Les séries de valeurs mesurées ou calculées de la dmr</w:t>
      </w:r>
      <w:r w:rsidRPr="00ED18F9">
        <w:rPr>
          <w:lang w:bidi="fr-CH"/>
        </w:rPr>
        <w:t xml:space="preserve"> obtenues lors des essais répétés pour chaque pneumatique devraient être examinées quant à leur normalité et à l’existence éventuelle d’une dérive ou de valeurs aberrantes.</w:t>
      </w:r>
    </w:p>
    <w:p w:rsidR="00ED18F9" w:rsidRPr="00ED18F9" w:rsidRDefault="00ED18F9" w:rsidP="00ED18F9">
      <w:pPr>
        <w:pStyle w:val="SingleTxtG"/>
        <w:ind w:left="2552"/>
        <w:rPr>
          <w:bCs/>
          <w:lang w:bidi="fr-CH"/>
        </w:rPr>
      </w:pPr>
      <w:r w:rsidRPr="00ED18F9">
        <w:rPr>
          <w:lang w:bidi="fr-CH"/>
        </w:rPr>
        <w:t>La cohérence des moyennes et des écarts types des essais de freinage successifs du SRTT devrait être examinée.</w:t>
      </w:r>
    </w:p>
    <w:p w:rsidR="00ED18F9" w:rsidRPr="00ED18F9" w:rsidRDefault="00ED18F9" w:rsidP="00ED18F9">
      <w:pPr>
        <w:pStyle w:val="SingleTxtG"/>
        <w:ind w:left="2552"/>
        <w:rPr>
          <w:bCs/>
          <w:lang w:bidi="fr-CH"/>
        </w:rPr>
      </w:pPr>
      <w:r w:rsidRPr="00ED18F9">
        <w:rPr>
          <w:lang w:bidi="fr-CH"/>
        </w:rPr>
        <w:t>Les moyennes de deux essais de freinage successifs du SRTT ne doivent pas différer de plus de 5 %.</w:t>
      </w:r>
    </w:p>
    <w:p w:rsidR="00ED18F9" w:rsidRPr="00ED18F9" w:rsidRDefault="00ED18F9" w:rsidP="00ED18F9">
      <w:pPr>
        <w:pStyle w:val="SingleTxtG"/>
        <w:ind w:left="2552"/>
        <w:rPr>
          <w:bCs/>
          <w:lang w:bidi="fr-CH"/>
        </w:rPr>
      </w:pPr>
      <w:r w:rsidRPr="00ED18F9">
        <w:rPr>
          <w:lang w:bidi="fr-CH"/>
        </w:rPr>
        <w:t>Le coefficient de variation de chaque essai de f</w:t>
      </w:r>
      <w:r w:rsidR="0035437F">
        <w:rPr>
          <w:lang w:bidi="fr-CH"/>
        </w:rPr>
        <w:t>reinage doit être inférieur à 6 </w:t>
      </w:r>
      <w:r w:rsidRPr="00ED18F9">
        <w:rPr>
          <w:lang w:bidi="fr-CH"/>
        </w:rPr>
        <w:t>%.</w:t>
      </w:r>
    </w:p>
    <w:p w:rsidR="00ED18F9" w:rsidRPr="00ED18F9" w:rsidRDefault="00ED18F9" w:rsidP="00ED18F9">
      <w:pPr>
        <w:pStyle w:val="SingleTxtG"/>
        <w:ind w:left="2552"/>
        <w:rPr>
          <w:bCs/>
          <w:lang w:bidi="fr-CH"/>
        </w:rPr>
      </w:pPr>
      <w:r w:rsidRPr="00ED18F9">
        <w:rPr>
          <w:lang w:bidi="fr-CH"/>
        </w:rPr>
        <w:t>Si ces conditions ne sont pas remplies, les essais doivent être recommencés après remise en état de la piste d’essai.</w:t>
      </w:r>
    </w:p>
    <w:p w:rsidR="00ED18F9" w:rsidRPr="00ED18F9" w:rsidRDefault="00FB24BC" w:rsidP="0035437F">
      <w:pPr>
        <w:pStyle w:val="SingleTxtG"/>
        <w:ind w:left="2552" w:hanging="1418"/>
        <w:rPr>
          <w:lang w:bidi="fr-CH"/>
        </w:rPr>
      </w:pPr>
      <w:r>
        <w:rPr>
          <w:lang w:bidi="fr-CH"/>
        </w:rPr>
        <w:t>3.23.3.4.3</w:t>
      </w:r>
      <w:r>
        <w:rPr>
          <w:lang w:bidi="fr-CH"/>
        </w:rPr>
        <w:tab/>
      </w:r>
      <w:r w:rsidR="00ED18F9" w:rsidRPr="00ED18F9">
        <w:rPr>
          <w:lang w:bidi="fr-CH"/>
        </w:rPr>
        <w:t>S’il n’est pas possible de monter le pneumatique à éprouver et le pneumatique SRTT sur le même véhicule, en raison par exemple de leurs dimensions ou de l’impossibilité d’obtenir la charge requise, il convient d’effectuer la comparaison au moyen d’un pneumatique intermédiaire, ci-après dénommé « pneumatique témoin », et de deux véhicules distincts. L’un des véhicules doit pouvoir être équipé du pneumatique SRTT et du pneumatique témoin, et l’autre doit pouvoir être équipé du pneumatique témoin et du pneumatique à éprouver.</w:t>
      </w:r>
    </w:p>
    <w:p w:rsidR="00ED18F9" w:rsidRPr="00ED18F9" w:rsidRDefault="00ED18F9" w:rsidP="0035437F">
      <w:pPr>
        <w:pStyle w:val="SingleTxtG"/>
        <w:ind w:left="2552" w:hanging="1418"/>
        <w:rPr>
          <w:lang w:bidi="fr-CH"/>
        </w:rPr>
      </w:pPr>
      <w:r w:rsidRPr="00ED18F9">
        <w:rPr>
          <w:lang w:bidi="fr-CH"/>
        </w:rPr>
        <w:t>3.23.3.4.3.1</w:t>
      </w:r>
      <w:r w:rsidRPr="00ED18F9">
        <w:rPr>
          <w:lang w:bidi="fr-CH"/>
        </w:rPr>
        <w:tab/>
        <w:t>L’indice d’adhérence sur neige du pneumatique témoin par rapport au SRTT (SG1) et celui du pneumatique à éprouver par rapport au pneumatique témoin (SG2) doivent être déterminés au moyen de la procédure décrite aux paragraphes 3.23.3.1 à 3.23.3.4.2.</w:t>
      </w:r>
    </w:p>
    <w:p w:rsidR="00ED18F9" w:rsidRPr="00ED18F9" w:rsidRDefault="00ED18F9" w:rsidP="0035437F">
      <w:pPr>
        <w:pStyle w:val="SingleTxtG"/>
        <w:ind w:left="2552" w:hanging="1418"/>
        <w:rPr>
          <w:lang w:bidi="fr-CH"/>
        </w:rPr>
      </w:pPr>
      <w:r w:rsidRPr="00ED18F9">
        <w:rPr>
          <w:lang w:bidi="fr-CH"/>
        </w:rPr>
        <w:tab/>
        <w:t>L’indice d’adhérence sur neige du pneumatique à éprouver par rapport au SRTT est le produit des indices SG1 et SG2 (SG1 × SG2).</w:t>
      </w:r>
    </w:p>
    <w:p w:rsidR="00ED18F9" w:rsidRPr="00ED18F9" w:rsidRDefault="00ED18F9" w:rsidP="0035437F">
      <w:pPr>
        <w:pStyle w:val="SingleTxtG"/>
        <w:ind w:left="2552" w:hanging="1418"/>
        <w:rPr>
          <w:lang w:bidi="fr-CH"/>
        </w:rPr>
      </w:pPr>
      <w:r w:rsidRPr="00ED18F9">
        <w:rPr>
          <w:lang w:bidi="fr-CH"/>
        </w:rPr>
        <w:t>3.23.3.4.3.2</w:t>
      </w:r>
      <w:r w:rsidRPr="00ED18F9">
        <w:rPr>
          <w:lang w:bidi="fr-CH"/>
        </w:rPr>
        <w:tab/>
        <w:t>Les conditions ambiantes doivent être comparables et tous les essais doivent être réalisés le même jour.</w:t>
      </w:r>
    </w:p>
    <w:p w:rsidR="00ED18F9" w:rsidRPr="00ED18F9" w:rsidRDefault="00ED18F9" w:rsidP="0035437F">
      <w:pPr>
        <w:pStyle w:val="SingleTxtG"/>
        <w:ind w:left="2552" w:hanging="1418"/>
        <w:rPr>
          <w:lang w:bidi="fr-CH"/>
        </w:rPr>
      </w:pPr>
      <w:r w:rsidRPr="00ED18F9">
        <w:rPr>
          <w:lang w:bidi="fr-CH"/>
        </w:rPr>
        <w:t>3.23.3.4.3.3</w:t>
      </w:r>
      <w:r w:rsidRPr="00ED18F9">
        <w:rPr>
          <w:lang w:bidi="fr-CH"/>
        </w:rPr>
        <w:tab/>
        <w:t>Un même jeu de pneumatiques témoins doit être utilisé aux fins de la comparaison avec le SRTT et avec le pneumatique à contrôler. Ces pneumatiques témoins doivent être placés sur les mêmes roues.</w:t>
      </w:r>
    </w:p>
    <w:p w:rsidR="00ED18F9" w:rsidRPr="00ED18F9" w:rsidRDefault="00ED18F9" w:rsidP="0035437F">
      <w:pPr>
        <w:pStyle w:val="SingleTxtG"/>
        <w:ind w:left="2552" w:hanging="1418"/>
        <w:rPr>
          <w:lang w:bidi="fr-CH"/>
        </w:rPr>
      </w:pPr>
      <w:r w:rsidRPr="00ED18F9">
        <w:rPr>
          <w:lang w:bidi="fr-CH"/>
        </w:rPr>
        <w:t>3.23.3.4.3.4</w:t>
      </w:r>
      <w:r w:rsidRPr="00ED18F9">
        <w:rPr>
          <w:lang w:bidi="fr-CH"/>
        </w:rPr>
        <w:tab/>
        <w:t>Les pneumatiques témoins qui ont servi à des essais doivent ensuite être entreposés dans les mêmes conditions que celles prescrites pour le SRTT.</w:t>
      </w:r>
    </w:p>
    <w:p w:rsidR="00ED18F9" w:rsidRPr="00ED18F9" w:rsidRDefault="00ED18F9" w:rsidP="0035437F">
      <w:pPr>
        <w:pStyle w:val="SingleTxtG"/>
        <w:ind w:left="2552" w:hanging="1418"/>
        <w:rPr>
          <w:lang w:bidi="fr-CH"/>
        </w:rPr>
      </w:pPr>
      <w:r w:rsidRPr="00ED18F9">
        <w:rPr>
          <w:lang w:bidi="fr-CH"/>
        </w:rPr>
        <w:lastRenderedPageBreak/>
        <w:t>3.23.3.4.3.5</w:t>
      </w:r>
      <w:r w:rsidRPr="00ED18F9">
        <w:rPr>
          <w:lang w:bidi="fr-CH"/>
        </w:rPr>
        <w:tab/>
        <w:t>Le SRTT et les pneumatiques témoins doivent être mis au rebut s’ils présentent une usure anormale ou des dommages, ou si leurs performances semblent s’être dégradées.</w:t>
      </w:r>
    </w:p>
    <w:p w:rsidR="00ED18F9" w:rsidRPr="00ED18F9" w:rsidRDefault="00FB24BC" w:rsidP="00FB24BC">
      <w:pPr>
        <w:pStyle w:val="SingleTxtG"/>
        <w:keepNext/>
        <w:keepLines/>
        <w:ind w:left="2552" w:hanging="1418"/>
        <w:rPr>
          <w:bCs/>
          <w:lang w:bidi="fr-CH"/>
        </w:rPr>
      </w:pPr>
      <w:r>
        <w:rPr>
          <w:lang w:bidi="fr-CH"/>
        </w:rPr>
        <w:t>3.23.4</w:t>
      </w:r>
      <w:r>
        <w:rPr>
          <w:lang w:bidi="fr-CH"/>
        </w:rPr>
        <w:tab/>
      </w:r>
      <w:r w:rsidR="00ED18F9" w:rsidRPr="00ED18F9">
        <w:rPr>
          <w:lang w:bidi="fr-CH"/>
        </w:rPr>
        <w:t>Méthode d’accélération pour les pneumatiques de la classe C3</w:t>
      </w:r>
    </w:p>
    <w:p w:rsidR="00ED18F9" w:rsidRPr="00ED18F9" w:rsidRDefault="00FB24BC" w:rsidP="00FB24BC">
      <w:pPr>
        <w:pStyle w:val="SingleTxtG"/>
        <w:keepNext/>
        <w:keepLines/>
        <w:ind w:left="2552" w:hanging="1418"/>
        <w:rPr>
          <w:bCs/>
          <w:lang w:bidi="fr-CH"/>
        </w:rPr>
      </w:pPr>
      <w:r>
        <w:rPr>
          <w:lang w:bidi="fr-CH"/>
        </w:rPr>
        <w:t>3.23.4.1</w:t>
      </w:r>
      <w:r>
        <w:rPr>
          <w:lang w:bidi="fr-CH"/>
        </w:rPr>
        <w:tab/>
      </w:r>
      <w:r w:rsidR="00ED18F9" w:rsidRPr="00ED18F9">
        <w:rPr>
          <w:lang w:bidi="fr-CH"/>
        </w:rPr>
        <w:t>Compte tenu de la définition qui est donnée des pneumatiques de la classe C3 au paragraphe 3.23.3.4.3, deux catégories supplémentaires ont été établies aux fins de l’application de la méthode d’accélération, à savoir :</w:t>
      </w:r>
    </w:p>
    <w:p w:rsidR="00ED18F9" w:rsidRPr="00ED18F9" w:rsidRDefault="00ED18F9" w:rsidP="00FB24BC">
      <w:pPr>
        <w:pStyle w:val="SingleTxtG"/>
        <w:ind w:left="3119" w:hanging="567"/>
        <w:rPr>
          <w:lang w:bidi="fr-CH"/>
        </w:rPr>
      </w:pPr>
      <w:r w:rsidRPr="00ED18F9">
        <w:rPr>
          <w:lang w:bidi="fr-CH"/>
        </w:rPr>
        <w:t>a)</w:t>
      </w:r>
      <w:r w:rsidRPr="00ED18F9">
        <w:rPr>
          <w:lang w:bidi="fr-CH"/>
        </w:rPr>
        <w:tab/>
        <w:t>C3Narrow (C3N), lorsque la grosseur de boudin nominale du pneu</w:t>
      </w:r>
      <w:r w:rsidR="00835D84">
        <w:rPr>
          <w:lang w:bidi="fr-CH"/>
        </w:rPr>
        <w:t>matique C3 est inférieure à 285 </w:t>
      </w:r>
      <w:r w:rsidRPr="00ED18F9">
        <w:rPr>
          <w:lang w:bidi="fr-CH"/>
        </w:rPr>
        <w:t>mm ;</w:t>
      </w:r>
    </w:p>
    <w:p w:rsidR="00ED18F9" w:rsidRPr="00ED18F9" w:rsidRDefault="00ED18F9" w:rsidP="00FB24BC">
      <w:pPr>
        <w:pStyle w:val="SingleTxtG"/>
        <w:ind w:left="3119" w:hanging="567"/>
        <w:rPr>
          <w:lang w:bidi="fr-CH"/>
        </w:rPr>
      </w:pPr>
      <w:r w:rsidRPr="00ED18F9">
        <w:rPr>
          <w:lang w:bidi="fr-CH"/>
        </w:rPr>
        <w:t>b)</w:t>
      </w:r>
      <w:r w:rsidRPr="00ED18F9">
        <w:rPr>
          <w:lang w:bidi="fr-CH"/>
        </w:rPr>
        <w:tab/>
        <w:t>C3Wide (C3W), lorsque la grosseur de boudin nominale du pneumatique C</w:t>
      </w:r>
      <w:r w:rsidR="00835D84">
        <w:rPr>
          <w:lang w:bidi="fr-CH"/>
        </w:rPr>
        <w:t>3 est égale ou supérieure à 285 </w:t>
      </w:r>
      <w:r w:rsidRPr="00ED18F9">
        <w:rPr>
          <w:lang w:bidi="fr-CH"/>
        </w:rPr>
        <w:t>mm.</w:t>
      </w:r>
    </w:p>
    <w:p w:rsidR="00ED18F9" w:rsidRPr="00ED18F9" w:rsidRDefault="00FB24BC" w:rsidP="00FB24BC">
      <w:pPr>
        <w:pStyle w:val="SingleTxtG"/>
        <w:keepNext/>
        <w:keepLines/>
        <w:ind w:left="2552" w:hanging="1418"/>
        <w:rPr>
          <w:lang w:bidi="fr-CH"/>
        </w:rPr>
      </w:pPr>
      <w:r>
        <w:rPr>
          <w:lang w:bidi="fr-CH"/>
        </w:rPr>
        <w:t>3.23.4.2</w:t>
      </w:r>
      <w:r>
        <w:rPr>
          <w:lang w:bidi="fr-CH"/>
        </w:rPr>
        <w:tab/>
      </w:r>
      <w:r w:rsidR="00ED18F9" w:rsidRPr="00ED18F9">
        <w:rPr>
          <w:lang w:bidi="fr-CH"/>
        </w:rPr>
        <w:t>Méthodes de détermination de l’indice d’adhérence sur neige</w:t>
      </w:r>
    </w:p>
    <w:p w:rsidR="00ED18F9" w:rsidRPr="00ED18F9" w:rsidRDefault="00ED18F9" w:rsidP="00ED18F9">
      <w:pPr>
        <w:pStyle w:val="SingleTxtG"/>
        <w:ind w:left="2552"/>
        <w:rPr>
          <w:lang w:bidi="fr-CH"/>
        </w:rPr>
      </w:pPr>
      <w:r w:rsidRPr="00ED18F9">
        <w:rPr>
          <w:lang w:bidi="fr-CH"/>
        </w:rPr>
        <w:t>On détermine les performances sur la neige en comparant, lors d’un essai d’accélération, l’accélération moyenne d’un pneumatique à contrôler et celle du pneumatique SRTT.</w:t>
      </w:r>
    </w:p>
    <w:p w:rsidR="00ED18F9" w:rsidRPr="00ED18F9" w:rsidRDefault="00ED18F9" w:rsidP="00ED18F9">
      <w:pPr>
        <w:pStyle w:val="SingleTxtG"/>
        <w:ind w:left="2552"/>
        <w:rPr>
          <w:lang w:bidi="fr-CH"/>
        </w:rPr>
      </w:pPr>
      <w:r w:rsidRPr="00ED18F9">
        <w:rPr>
          <w:lang w:bidi="fr-CH"/>
        </w:rPr>
        <w:t xml:space="preserve">Les performances relatives sont exprimées par </w:t>
      </w:r>
      <w:r w:rsidR="00835D84">
        <w:rPr>
          <w:lang w:bidi="fr-CH"/>
        </w:rPr>
        <w:t>un indice d’adhérence sur neige </w:t>
      </w:r>
      <w:r w:rsidRPr="00ED18F9">
        <w:rPr>
          <w:lang w:bidi="fr-CH"/>
        </w:rPr>
        <w:t>(SG).</w:t>
      </w:r>
    </w:p>
    <w:p w:rsidR="00ED18F9" w:rsidRPr="00835D84" w:rsidRDefault="00ED18F9" w:rsidP="00ED18F9">
      <w:pPr>
        <w:pStyle w:val="SingleTxtG"/>
        <w:ind w:left="2552"/>
        <w:rPr>
          <w:spacing w:val="-3"/>
          <w:lang w:bidi="fr-CH"/>
        </w:rPr>
      </w:pPr>
      <w:r w:rsidRPr="00835D84">
        <w:rPr>
          <w:spacing w:val="-3"/>
          <w:lang w:bidi="fr-CH"/>
        </w:rPr>
        <w:t>Lors d’un essai d’accélération effectué conformément au paragraphe 3.23.4.7, l’accélération moyenne pour le pneumatique neige à contrôler doit être au moins égale à 1,25 par rapport à celle obtenue pour l’un des pneumatiques SR</w:t>
      </w:r>
      <w:r w:rsidR="00835D84" w:rsidRPr="00835D84">
        <w:rPr>
          <w:spacing w:val="-3"/>
          <w:lang w:bidi="fr-CH"/>
        </w:rPr>
        <w:t>TT équivalents, à savoir l’ASTM </w:t>
      </w:r>
      <w:r w:rsidRPr="00835D84">
        <w:rPr>
          <w:spacing w:val="-3"/>
          <w:lang w:bidi="fr-CH"/>
        </w:rPr>
        <w:t>F2870 ou l’ASTM</w:t>
      </w:r>
      <w:r w:rsidR="0035437F" w:rsidRPr="00835D84">
        <w:rPr>
          <w:spacing w:val="-3"/>
          <w:lang w:bidi="fr-CH"/>
        </w:rPr>
        <w:t> </w:t>
      </w:r>
      <w:r w:rsidRPr="00835D84">
        <w:rPr>
          <w:spacing w:val="-3"/>
          <w:lang w:bidi="fr-CH"/>
        </w:rPr>
        <w:t>F2871.</w:t>
      </w:r>
    </w:p>
    <w:p w:rsidR="00ED18F9" w:rsidRPr="00ED18F9" w:rsidRDefault="00FB24BC" w:rsidP="00FB24BC">
      <w:pPr>
        <w:pStyle w:val="SingleTxtG"/>
        <w:keepNext/>
        <w:keepLines/>
        <w:ind w:left="2552" w:hanging="1418"/>
        <w:rPr>
          <w:lang w:bidi="fr-CH"/>
        </w:rPr>
      </w:pPr>
      <w:r>
        <w:rPr>
          <w:lang w:bidi="fr-CH"/>
        </w:rPr>
        <w:t>3.23.4.3</w:t>
      </w:r>
      <w:r>
        <w:rPr>
          <w:lang w:bidi="fr-CH"/>
        </w:rPr>
        <w:tab/>
      </w:r>
      <w:r w:rsidR="00ED18F9" w:rsidRPr="00ED18F9">
        <w:rPr>
          <w:lang w:bidi="fr-CH"/>
        </w:rPr>
        <w:t>Appareils de mesure</w:t>
      </w:r>
    </w:p>
    <w:p w:rsidR="00ED18F9" w:rsidRPr="00ED18F9" w:rsidRDefault="00ED18F9" w:rsidP="00FB24BC">
      <w:pPr>
        <w:pStyle w:val="SingleTxtG"/>
        <w:ind w:left="2552" w:hanging="1418"/>
        <w:rPr>
          <w:lang w:bidi="fr-CH"/>
        </w:rPr>
      </w:pPr>
      <w:r w:rsidRPr="00ED18F9">
        <w:rPr>
          <w:lang w:bidi="fr-CH"/>
        </w:rPr>
        <w:t>3.23.4.3.</w:t>
      </w:r>
      <w:r w:rsidR="00FB24BC">
        <w:rPr>
          <w:lang w:bidi="fr-CH"/>
        </w:rPr>
        <w:t>1</w:t>
      </w:r>
      <w:r w:rsidR="00FB24BC">
        <w:rPr>
          <w:lang w:bidi="fr-CH"/>
        </w:rPr>
        <w:tab/>
      </w:r>
      <w:r w:rsidRPr="00ED18F9">
        <w:rPr>
          <w:lang w:bidi="fr-CH"/>
        </w:rPr>
        <w:t>Il convient d’utiliser un dispositif capable de mesurer la vitesse et la distance couverte sur de la neige/de la glace entre deux vitesses.</w:t>
      </w:r>
    </w:p>
    <w:p w:rsidR="00ED18F9" w:rsidRPr="00ED18F9" w:rsidRDefault="00ED18F9" w:rsidP="00ED18F9">
      <w:pPr>
        <w:pStyle w:val="SingleTxtG"/>
        <w:ind w:left="2552"/>
        <w:rPr>
          <w:lang w:bidi="fr-CH"/>
        </w:rPr>
      </w:pPr>
      <w:r w:rsidRPr="00ED18F9">
        <w:rPr>
          <w:lang w:bidi="fr-CH"/>
        </w:rPr>
        <w:t>Pour la mesure de la vitesse du véhicule, il y a lieu d’utiliser une cinquième roue ou un système de mesure de vitesse sans contact (radar, système GPS ou autre dispositif).</w:t>
      </w:r>
    </w:p>
    <w:p w:rsidR="00ED18F9" w:rsidRPr="00ED18F9" w:rsidRDefault="00FB24BC" w:rsidP="0035437F">
      <w:pPr>
        <w:pStyle w:val="SingleTxtG"/>
        <w:keepNext/>
        <w:keepLines/>
        <w:ind w:left="2552" w:hanging="1418"/>
        <w:rPr>
          <w:lang w:bidi="fr-CH"/>
        </w:rPr>
      </w:pPr>
      <w:r>
        <w:rPr>
          <w:lang w:bidi="fr-CH"/>
        </w:rPr>
        <w:t>3.23.4.3.2</w:t>
      </w:r>
      <w:r>
        <w:rPr>
          <w:lang w:bidi="fr-CH"/>
        </w:rPr>
        <w:tab/>
      </w:r>
      <w:r w:rsidR="00ED18F9" w:rsidRPr="00ED18F9">
        <w:rPr>
          <w:lang w:bidi="fr-CH"/>
        </w:rPr>
        <w:t>Les tolérances suivantes doivent être respectées :</w:t>
      </w:r>
    </w:p>
    <w:p w:rsidR="00ED18F9" w:rsidRPr="00ED18F9" w:rsidRDefault="00ED18F9" w:rsidP="00FB24BC">
      <w:pPr>
        <w:pStyle w:val="SingleTxtG"/>
        <w:ind w:left="3119" w:hanging="567"/>
        <w:rPr>
          <w:lang w:bidi="fr-CH"/>
        </w:rPr>
      </w:pPr>
      <w:r w:rsidRPr="00ED18F9">
        <w:rPr>
          <w:lang w:bidi="fr-CH"/>
        </w:rPr>
        <w:t>a)</w:t>
      </w:r>
      <w:r w:rsidRPr="00ED18F9">
        <w:rPr>
          <w:lang w:bidi="fr-CH"/>
        </w:rPr>
        <w:tab/>
        <w:t>Pour la mesure de la vitesse : ±</w:t>
      </w:r>
      <w:r w:rsidR="00835D84">
        <w:rPr>
          <w:lang w:bidi="fr-CH"/>
        </w:rPr>
        <w:t> </w:t>
      </w:r>
      <w:r w:rsidRPr="00ED18F9">
        <w:rPr>
          <w:lang w:bidi="fr-CH"/>
        </w:rPr>
        <w:t>1 % ou 0,5 km/h, la valeur retenue étant la plus grande ;</w:t>
      </w:r>
    </w:p>
    <w:p w:rsidR="00ED18F9" w:rsidRPr="00ED18F9" w:rsidRDefault="00ED18F9" w:rsidP="00FB24BC">
      <w:pPr>
        <w:pStyle w:val="SingleTxtG"/>
        <w:ind w:left="3119" w:hanging="567"/>
        <w:rPr>
          <w:lang w:bidi="fr-CH"/>
        </w:rPr>
      </w:pPr>
      <w:r w:rsidRPr="00ED18F9">
        <w:rPr>
          <w:lang w:bidi="fr-CH"/>
        </w:rPr>
        <w:t>b)</w:t>
      </w:r>
      <w:r w:rsidRPr="00ED18F9">
        <w:rPr>
          <w:lang w:bidi="fr-CH"/>
        </w:rPr>
        <w:tab/>
        <w:t xml:space="preserve">Pour </w:t>
      </w:r>
      <w:r w:rsidR="00835D84">
        <w:rPr>
          <w:lang w:bidi="fr-CH"/>
        </w:rPr>
        <w:t>la mesure de la distance : ± 1 × </w:t>
      </w:r>
      <w:r w:rsidRPr="00ED18F9">
        <w:rPr>
          <w:lang w:bidi="fr-CH"/>
        </w:rPr>
        <w:t>10</w:t>
      </w:r>
      <w:r w:rsidRPr="00ED18F9">
        <w:rPr>
          <w:vertAlign w:val="superscript"/>
          <w:lang w:bidi="fr-CH"/>
        </w:rPr>
        <w:t>-1</w:t>
      </w:r>
      <w:r w:rsidRPr="00ED18F9">
        <w:rPr>
          <w:lang w:bidi="fr-CH"/>
        </w:rPr>
        <w:t xml:space="preserve"> m.</w:t>
      </w:r>
    </w:p>
    <w:p w:rsidR="00ED18F9" w:rsidRPr="00ED18F9" w:rsidRDefault="0035437F" w:rsidP="00FB24BC">
      <w:pPr>
        <w:pStyle w:val="SingleTxtG"/>
        <w:ind w:left="2552" w:hanging="1418"/>
        <w:rPr>
          <w:lang w:bidi="fr-CH"/>
        </w:rPr>
      </w:pPr>
      <w:r>
        <w:rPr>
          <w:lang w:bidi="fr-CH"/>
        </w:rPr>
        <w:t>3.23.4.3.3</w:t>
      </w:r>
      <w:r>
        <w:rPr>
          <w:lang w:bidi="fr-CH"/>
        </w:rPr>
        <w:tab/>
      </w:r>
      <w:r w:rsidR="00ED18F9" w:rsidRPr="00ED18F9">
        <w:rPr>
          <w:lang w:bidi="fr-CH"/>
        </w:rPr>
        <w:t>Il est recommandé d’installer à l’intérieur du véhicule un dispositif affichant la vitesse mesurée ou la différence entre celle-ci et la vitesse de référence pour l’essai, de sorte que le conducteur puisse ajuster la vitesse du véhicule.</w:t>
      </w:r>
    </w:p>
    <w:p w:rsidR="00ED18F9" w:rsidRPr="00ED18F9" w:rsidRDefault="00FB24BC" w:rsidP="00FB24BC">
      <w:pPr>
        <w:pStyle w:val="SingleTxtG"/>
        <w:ind w:left="2552" w:hanging="1418"/>
        <w:rPr>
          <w:lang w:bidi="fr-CH"/>
        </w:rPr>
      </w:pPr>
      <w:r>
        <w:rPr>
          <w:lang w:bidi="fr-CH"/>
        </w:rPr>
        <w:t>3.23.4.3.4</w:t>
      </w:r>
      <w:r>
        <w:rPr>
          <w:lang w:bidi="fr-CH"/>
        </w:rPr>
        <w:tab/>
      </w:r>
      <w:r w:rsidR="00ED18F9" w:rsidRPr="00ED18F9">
        <w:rPr>
          <w:lang w:bidi="fr-CH"/>
        </w:rPr>
        <w:t>En ce qui concerne l’essai d’accélération décrit au paragraphe 3.23.4.7, il est recommandé d’installer à l’intérieur du véhicule un dispositif affichant le taux de glissement des pneumatiques des roues motrices et de l’utiliser dans le cas particulier du paragraphe 3.23.5.7.2.1.1.</w:t>
      </w:r>
    </w:p>
    <w:p w:rsidR="00ED18F9" w:rsidRPr="00ED18F9" w:rsidRDefault="00ED18F9" w:rsidP="00835D84">
      <w:pPr>
        <w:pStyle w:val="SingleTxtG"/>
        <w:keepNext/>
        <w:keepLines/>
        <w:ind w:left="2552"/>
        <w:rPr>
          <w:lang w:bidi="fr-CH"/>
        </w:rPr>
      </w:pPr>
      <w:r w:rsidRPr="00ED18F9">
        <w:rPr>
          <w:lang w:bidi="fr-CH"/>
        </w:rPr>
        <w:lastRenderedPageBreak/>
        <w:t xml:space="preserve">Le taux de glissement est calculé comme suit : </w:t>
      </w:r>
    </w:p>
    <w:p w:rsidR="00FB24BC" w:rsidRDefault="00ED18F9" w:rsidP="00FB24BC">
      <w:pPr>
        <w:pStyle w:val="SingleTxtG"/>
        <w:spacing w:after="0" w:line="240" w:lineRule="auto"/>
        <w:ind w:left="2552"/>
        <w:rPr>
          <w:lang w:bidi="fr-CH"/>
        </w:rPr>
      </w:pPr>
      <w:r w:rsidRPr="00ED18F9">
        <w:rPr>
          <w:lang w:bidi="fr-CH"/>
        </w:rPr>
        <w:object w:dxaOrig="6060" w:dyaOrig="660">
          <v:shape id="_x0000_i1060" type="#_x0000_t75" style="width:303pt;height:33pt" o:ole="" filled="t" fillcolor="white [3212]">
            <v:imagedata r:id="rId96" o:title=""/>
          </v:shape>
          <o:OLEObject Type="Embed" ProgID="Equation.3" ShapeID="_x0000_i1060" DrawAspect="Content" ObjectID="_1537774247" r:id="rId97"/>
        </w:object>
      </w:r>
    </w:p>
    <w:p w:rsidR="00ED18F9" w:rsidRPr="00ED18F9" w:rsidRDefault="00ED18F9" w:rsidP="00FB24BC">
      <w:pPr>
        <w:pStyle w:val="SingleTxtG"/>
        <w:ind w:left="3119" w:hanging="567"/>
        <w:rPr>
          <w:lang w:bidi="fr-CH"/>
        </w:rPr>
      </w:pPr>
      <w:r w:rsidRPr="00ED18F9">
        <w:rPr>
          <w:lang w:bidi="fr-CH"/>
        </w:rPr>
        <w:t>a)</w:t>
      </w:r>
      <w:r w:rsidRPr="00ED18F9">
        <w:rPr>
          <w:lang w:bidi="fr-CH"/>
        </w:rPr>
        <w:tab/>
        <w:t>La vitesse du véhicule est mesurée comme il est expliqué au paragraphe 3.23.4.3.1 (m/s) ;</w:t>
      </w:r>
    </w:p>
    <w:p w:rsidR="00835D84" w:rsidRDefault="00ED18F9" w:rsidP="00FB24BC">
      <w:pPr>
        <w:pStyle w:val="SingleTxtG"/>
        <w:ind w:left="3119" w:hanging="567"/>
        <w:rPr>
          <w:lang w:bidi="fr-CH"/>
        </w:rPr>
      </w:pPr>
      <w:r w:rsidRPr="00ED18F9">
        <w:rPr>
          <w:lang w:bidi="fr-CH"/>
        </w:rPr>
        <w:t>b)</w:t>
      </w:r>
      <w:r w:rsidRPr="00ED18F9">
        <w:rPr>
          <w:lang w:bidi="fr-CH"/>
        </w:rPr>
        <w:tab/>
        <w:t xml:space="preserve">La vitesse de la roue est calculée sur une roue de l’essieu moteur, à partir de la vitesse angulaire et du diamètre en charge. </w:t>
      </w:r>
    </w:p>
    <w:p w:rsidR="00ED18F9" w:rsidRPr="00ED18F9" w:rsidRDefault="00ED18F9" w:rsidP="00FB24BC">
      <w:pPr>
        <w:pStyle w:val="SingleTxtG"/>
        <w:ind w:left="3119" w:hanging="567"/>
        <w:rPr>
          <w:lang w:bidi="fr-CH"/>
        </w:rPr>
      </w:pPr>
      <w:r w:rsidRPr="00ED18F9">
        <w:rPr>
          <w:lang w:bidi="fr-CH"/>
        </w:rPr>
        <w:t xml:space="preserve">Vitesse de la roue = π × diamètre en charge × vitesse angulaire </w:t>
      </w:r>
    </w:p>
    <w:p w:rsidR="00ED18F9" w:rsidRPr="00ED18F9" w:rsidRDefault="00ED18F9" w:rsidP="00ED18F9">
      <w:pPr>
        <w:pStyle w:val="SingleTxtG"/>
        <w:ind w:left="2552"/>
        <w:rPr>
          <w:lang w:bidi="fr-CH"/>
        </w:rPr>
      </w:pPr>
      <w:r w:rsidRPr="00ED18F9">
        <w:rPr>
          <w:lang w:bidi="fr-CH"/>
        </w:rPr>
        <w:t>Vitesse de la roue = π × diamètre en charge × vitesse angulaire</w:t>
      </w:r>
    </w:p>
    <w:p w:rsidR="00ED18F9" w:rsidRPr="00ED18F9" w:rsidRDefault="00ED18F9" w:rsidP="00ED18F9">
      <w:pPr>
        <w:pStyle w:val="SingleTxtG"/>
        <w:ind w:left="2552"/>
        <w:rPr>
          <w:lang w:bidi="fr-CH"/>
        </w:rPr>
      </w:pPr>
      <w:r w:rsidRPr="00ED18F9">
        <w:rPr>
          <w:lang w:bidi="fr-CH"/>
        </w:rPr>
        <w:t>Où π = 3,1416 (m/360 deg), le diamètre en charge est exprimé en mètres (m) et la vitesse angul</w:t>
      </w:r>
      <w:r w:rsidR="00B275B1">
        <w:rPr>
          <w:lang w:bidi="fr-CH"/>
        </w:rPr>
        <w:t>aire, en tours par seconde (360 </w:t>
      </w:r>
      <w:r w:rsidRPr="00ED18F9">
        <w:rPr>
          <w:lang w:bidi="fr-CH"/>
        </w:rPr>
        <w:t>deg/s).</w:t>
      </w:r>
    </w:p>
    <w:p w:rsidR="00ED18F9" w:rsidRPr="00ED18F9" w:rsidRDefault="00FB24BC" w:rsidP="00FB24BC">
      <w:pPr>
        <w:pStyle w:val="SingleTxtG"/>
        <w:ind w:left="2552" w:hanging="1418"/>
        <w:rPr>
          <w:lang w:bidi="fr-CH"/>
        </w:rPr>
      </w:pPr>
      <w:r>
        <w:rPr>
          <w:lang w:bidi="fr-CH"/>
        </w:rPr>
        <w:t>3.23.4.3.5</w:t>
      </w:r>
      <w:r>
        <w:rPr>
          <w:lang w:bidi="fr-CH"/>
        </w:rPr>
        <w:tab/>
      </w:r>
      <w:r w:rsidR="00ED18F9" w:rsidRPr="00ED18F9">
        <w:rPr>
          <w:lang w:bidi="fr-CH"/>
        </w:rPr>
        <w:t>Un système d’acquisition de données peut être employé pour enregistrer les mesures.</w:t>
      </w:r>
    </w:p>
    <w:p w:rsidR="00ED18F9" w:rsidRPr="00ED18F9" w:rsidRDefault="00FB24BC" w:rsidP="00FB24BC">
      <w:pPr>
        <w:pStyle w:val="SingleTxtG"/>
        <w:keepNext/>
        <w:keepLines/>
        <w:ind w:left="2552" w:hanging="1418"/>
        <w:rPr>
          <w:lang w:bidi="fr-CH"/>
        </w:rPr>
      </w:pPr>
      <w:r>
        <w:rPr>
          <w:lang w:bidi="fr-CH"/>
        </w:rPr>
        <w:t>3.23.4.4</w:t>
      </w:r>
      <w:r>
        <w:rPr>
          <w:lang w:bidi="fr-CH"/>
        </w:rPr>
        <w:tab/>
      </w:r>
      <w:r w:rsidR="00ED18F9" w:rsidRPr="00ED18F9">
        <w:rPr>
          <w:lang w:bidi="fr-CH"/>
        </w:rPr>
        <w:t>Conditions générales</w:t>
      </w:r>
    </w:p>
    <w:p w:rsidR="00ED18F9" w:rsidRPr="00ED18F9" w:rsidRDefault="00FB24BC" w:rsidP="00FB24BC">
      <w:pPr>
        <w:pStyle w:val="SingleTxtG"/>
        <w:keepNext/>
        <w:keepLines/>
        <w:ind w:left="2552" w:hanging="1418"/>
        <w:rPr>
          <w:lang w:bidi="fr-CH"/>
        </w:rPr>
      </w:pPr>
      <w:r>
        <w:rPr>
          <w:lang w:bidi="fr-CH"/>
        </w:rPr>
        <w:t>3.23.4.4.1</w:t>
      </w:r>
      <w:r>
        <w:rPr>
          <w:lang w:bidi="fr-CH"/>
        </w:rPr>
        <w:tab/>
      </w:r>
      <w:r w:rsidR="00ED18F9" w:rsidRPr="00ED18F9">
        <w:rPr>
          <w:lang w:bidi="fr-CH"/>
        </w:rPr>
        <w:t>Parcours d’essai</w:t>
      </w:r>
    </w:p>
    <w:p w:rsidR="00ED18F9" w:rsidRPr="00ED18F9" w:rsidRDefault="00ED18F9" w:rsidP="00ED18F9">
      <w:pPr>
        <w:pStyle w:val="SingleTxtG"/>
        <w:ind w:left="2552"/>
        <w:rPr>
          <w:lang w:bidi="fr-CH"/>
        </w:rPr>
      </w:pPr>
      <w:r w:rsidRPr="00ED18F9">
        <w:rPr>
          <w:lang w:bidi="fr-CH"/>
        </w:rPr>
        <w:t xml:space="preserve">Les essais de freinage doivent s’effectuer sur une piste d’essai de longueur et de largeur suffisantes, ayant une pente maximale de 2 % et recouverte de neige tassée. </w:t>
      </w:r>
    </w:p>
    <w:p w:rsidR="00ED18F9" w:rsidRPr="00ED18F9" w:rsidRDefault="00FB24BC" w:rsidP="00FB24BC">
      <w:pPr>
        <w:pStyle w:val="SingleTxtG"/>
        <w:ind w:left="2552" w:hanging="1418"/>
        <w:rPr>
          <w:lang w:bidi="fr-CH"/>
        </w:rPr>
      </w:pPr>
      <w:r>
        <w:rPr>
          <w:lang w:bidi="fr-CH"/>
        </w:rPr>
        <w:t>3.23.4.4.1.1</w:t>
      </w:r>
      <w:r>
        <w:rPr>
          <w:lang w:bidi="fr-CH"/>
        </w:rPr>
        <w:tab/>
      </w:r>
      <w:r w:rsidR="00ED18F9" w:rsidRPr="00ED18F9">
        <w:rPr>
          <w:lang w:bidi="fr-CH"/>
        </w:rPr>
        <w:t>La couche de neige doit être composée d’une base fortement compactée d’au moins 3 cm d’épaisseur et d’une couche superficielle de neige moyennement tassée et préparée d’environ 2 cm d’épaisseur.</w:t>
      </w:r>
    </w:p>
    <w:p w:rsidR="00ED18F9" w:rsidRPr="00ED18F9" w:rsidRDefault="00ED18F9" w:rsidP="00FB24BC">
      <w:pPr>
        <w:pStyle w:val="SingleTxtG"/>
        <w:ind w:left="2552" w:hanging="1418"/>
        <w:rPr>
          <w:lang w:bidi="fr-CH"/>
        </w:rPr>
      </w:pPr>
      <w:r w:rsidRPr="00ED18F9">
        <w:rPr>
          <w:lang w:bidi="fr-CH"/>
        </w:rPr>
        <w:t>3.23.4.4.1.2</w:t>
      </w:r>
      <w:r w:rsidRPr="00ED18F9">
        <w:rPr>
          <w:lang w:bidi="fr-CH"/>
        </w:rPr>
        <w:tab/>
        <w:t>L’indice de tassement de la neige, mesuré à l’aide d’un pénétromètre CTI, doit être compris entre 80 et 90. En ce qui concerne la méthode de mesure, voir l’append</w:t>
      </w:r>
      <w:r w:rsidR="00B275B1">
        <w:rPr>
          <w:lang w:bidi="fr-CH"/>
        </w:rPr>
        <w:t>ice de la norme ASTM </w:t>
      </w:r>
      <w:r w:rsidRPr="00ED18F9">
        <w:rPr>
          <w:lang w:bidi="fr-CH"/>
        </w:rPr>
        <w:t>F1805.</w:t>
      </w:r>
    </w:p>
    <w:p w:rsidR="00ED18F9" w:rsidRPr="00ED18F9" w:rsidRDefault="00ED18F9" w:rsidP="00FB24BC">
      <w:pPr>
        <w:pStyle w:val="SingleTxtG"/>
        <w:ind w:left="2552" w:hanging="1418"/>
        <w:rPr>
          <w:lang w:bidi="fr-CH"/>
        </w:rPr>
      </w:pPr>
      <w:r w:rsidRPr="00ED18F9">
        <w:rPr>
          <w:lang w:bidi="fr-CH"/>
        </w:rPr>
        <w:t>3.23.4.4.1.3</w:t>
      </w:r>
      <w:r w:rsidRPr="00ED18F9">
        <w:rPr>
          <w:lang w:bidi="fr-CH"/>
        </w:rPr>
        <w:tab/>
        <w:t>La température de l’air, mesurée à environ un mètre au-dessus du sol, doit ê</w:t>
      </w:r>
      <w:r w:rsidR="0035437F">
        <w:rPr>
          <w:lang w:bidi="fr-CH"/>
        </w:rPr>
        <w:t>tre comprise entre -2 °C et -15 </w:t>
      </w:r>
      <w:r w:rsidRPr="00ED18F9">
        <w:rPr>
          <w:lang w:bidi="fr-CH"/>
        </w:rPr>
        <w:t>°C et celle de la neige, mesurée à une profondeur d’un centimètre environ, doivent toutes deux êt</w:t>
      </w:r>
      <w:r w:rsidR="0035437F">
        <w:rPr>
          <w:lang w:bidi="fr-CH"/>
        </w:rPr>
        <w:t>re comprises entre -4 °C et -15 </w:t>
      </w:r>
      <w:r w:rsidRPr="00ED18F9">
        <w:rPr>
          <w:lang w:bidi="fr-CH"/>
        </w:rPr>
        <w:t>°C.</w:t>
      </w:r>
    </w:p>
    <w:p w:rsidR="00ED18F9" w:rsidRPr="00ED18F9" w:rsidRDefault="00ED18F9" w:rsidP="00ED18F9">
      <w:pPr>
        <w:pStyle w:val="SingleTxtG"/>
        <w:ind w:left="2552"/>
        <w:rPr>
          <w:lang w:bidi="fr-CH"/>
        </w:rPr>
      </w:pPr>
      <w:r w:rsidRPr="00ED18F9">
        <w:rPr>
          <w:lang w:bidi="fr-CH"/>
        </w:rPr>
        <w:t>La température de l’air n</w:t>
      </w:r>
      <w:r w:rsidR="00B275B1">
        <w:rPr>
          <w:lang w:bidi="fr-CH"/>
        </w:rPr>
        <w:t>e doit pas varier de plus de 10 </w:t>
      </w:r>
      <w:r w:rsidRPr="00ED18F9">
        <w:rPr>
          <w:lang w:bidi="fr-CH"/>
        </w:rPr>
        <w:t xml:space="preserve">°C durant l’essai. </w:t>
      </w:r>
    </w:p>
    <w:p w:rsidR="00ED18F9" w:rsidRPr="00ED18F9" w:rsidRDefault="00FB24BC" w:rsidP="00B275B1">
      <w:pPr>
        <w:pStyle w:val="SingleTxtG"/>
        <w:keepNext/>
        <w:keepLines/>
        <w:ind w:left="2552" w:hanging="1418"/>
        <w:rPr>
          <w:lang w:bidi="fr-CH"/>
        </w:rPr>
      </w:pPr>
      <w:r>
        <w:rPr>
          <w:lang w:bidi="fr-CH"/>
        </w:rPr>
        <w:t>3.23.4.5</w:t>
      </w:r>
      <w:r>
        <w:rPr>
          <w:lang w:bidi="fr-CH"/>
        </w:rPr>
        <w:tab/>
      </w:r>
      <w:r w:rsidR="00ED18F9" w:rsidRPr="00ED18F9">
        <w:rPr>
          <w:lang w:bidi="fr-CH"/>
        </w:rPr>
        <w:t>Préparation et conditionnement des pneumatiques</w:t>
      </w:r>
    </w:p>
    <w:p w:rsidR="00ED18F9" w:rsidRPr="00ED18F9" w:rsidRDefault="00FB24BC" w:rsidP="00FB24BC">
      <w:pPr>
        <w:pStyle w:val="SingleTxtG"/>
        <w:ind w:left="2552" w:hanging="1418"/>
        <w:rPr>
          <w:lang w:bidi="fr-CH"/>
        </w:rPr>
      </w:pPr>
      <w:r>
        <w:rPr>
          <w:lang w:bidi="fr-CH"/>
        </w:rPr>
        <w:t>3.23.4.5.1</w:t>
      </w:r>
      <w:r>
        <w:rPr>
          <w:lang w:bidi="fr-CH"/>
        </w:rPr>
        <w:tab/>
      </w:r>
      <w:r w:rsidR="00ED18F9" w:rsidRPr="00ED18F9">
        <w:rPr>
          <w:lang w:bidi="fr-CH"/>
        </w:rPr>
        <w:t>Monter les pneumatiques soumis à l’essai sur des jantes conf</w:t>
      </w:r>
      <w:r w:rsidR="0035437F">
        <w:rPr>
          <w:lang w:bidi="fr-CH"/>
        </w:rPr>
        <w:t>ormément à la norme ISO </w:t>
      </w:r>
      <w:r w:rsidR="00ED18F9" w:rsidRPr="00ED18F9">
        <w:rPr>
          <w:lang w:bidi="fr-CH"/>
        </w:rPr>
        <w:t>4209-1, en appliquant une méthode conventionnelle. L’utilisation d’un lubrifiant adéquat permet de s’assurer que la portée du talon est correcte. On évitera un apport excessif de lubrifiant pour que le pneumatique ne glisse pas sur la jante.</w:t>
      </w:r>
    </w:p>
    <w:p w:rsidR="00ED18F9" w:rsidRPr="00ED18F9" w:rsidRDefault="00FB24BC" w:rsidP="00FB24BC">
      <w:pPr>
        <w:pStyle w:val="SingleTxtG"/>
        <w:ind w:left="2552" w:hanging="1418"/>
        <w:rPr>
          <w:lang w:bidi="fr-CH"/>
        </w:rPr>
      </w:pPr>
      <w:r>
        <w:rPr>
          <w:lang w:bidi="fr-CH"/>
        </w:rPr>
        <w:t>3.23.4.5.2</w:t>
      </w:r>
      <w:r>
        <w:rPr>
          <w:lang w:bidi="fr-CH"/>
        </w:rPr>
        <w:tab/>
      </w:r>
      <w:r w:rsidR="00ED18F9" w:rsidRPr="00ED18F9">
        <w:rPr>
          <w:lang w:bidi="fr-CH"/>
        </w:rPr>
        <w:t xml:space="preserve">Avant d’être essayés, les pneumatiques devraient être rodés pour les débarrasser de toutes les bavures de moulage. </w:t>
      </w:r>
    </w:p>
    <w:p w:rsidR="00ED18F9" w:rsidRPr="00ED18F9" w:rsidRDefault="00FB24BC" w:rsidP="00FB24BC">
      <w:pPr>
        <w:pStyle w:val="SingleTxtG"/>
        <w:ind w:left="2552" w:hanging="1418"/>
        <w:rPr>
          <w:lang w:bidi="fr-CH"/>
        </w:rPr>
      </w:pPr>
      <w:r>
        <w:rPr>
          <w:lang w:bidi="fr-CH"/>
        </w:rPr>
        <w:t>3.23.4.5.3</w:t>
      </w:r>
      <w:r>
        <w:rPr>
          <w:lang w:bidi="fr-CH"/>
        </w:rPr>
        <w:tab/>
      </w:r>
      <w:r w:rsidR="00ED18F9" w:rsidRPr="00ED18F9">
        <w:rPr>
          <w:lang w:bidi="fr-CH"/>
        </w:rPr>
        <w:t xml:space="preserve">Les pneumatiques doivent être exposés à la température ambiante extérieure au moins deux heures avant d’être montés aux fins de l’essai. </w:t>
      </w:r>
    </w:p>
    <w:p w:rsidR="00ED18F9" w:rsidRPr="00ED18F9" w:rsidRDefault="00ED18F9" w:rsidP="00ED18F9">
      <w:pPr>
        <w:pStyle w:val="SingleTxtG"/>
        <w:ind w:left="2552"/>
        <w:rPr>
          <w:lang w:bidi="fr-CH"/>
        </w:rPr>
      </w:pPr>
      <w:r w:rsidRPr="00ED18F9">
        <w:rPr>
          <w:lang w:bidi="fr-CH"/>
        </w:rPr>
        <w:t>Ils devraient être entreposés de façon à être soumis à la même température ambiante avant l’essai et protégés du soleil de façon à éviter un échauffement excessif dû au rayonnement solaire.</w:t>
      </w:r>
    </w:p>
    <w:p w:rsidR="00ED18F9" w:rsidRPr="00ED18F9" w:rsidRDefault="00ED18F9" w:rsidP="00ED18F9">
      <w:pPr>
        <w:pStyle w:val="SingleTxtG"/>
        <w:ind w:left="2552"/>
        <w:rPr>
          <w:lang w:bidi="fr-CH"/>
        </w:rPr>
      </w:pPr>
      <w:r w:rsidRPr="00ED18F9">
        <w:rPr>
          <w:lang w:bidi="fr-CH"/>
        </w:rPr>
        <w:lastRenderedPageBreak/>
        <w:t>Avant de procéder à un essai, on veillera à nettoyer la surface des pneumatiques en contact avec la neige.</w:t>
      </w:r>
    </w:p>
    <w:p w:rsidR="00ED18F9" w:rsidRPr="00ED18F9" w:rsidRDefault="00ED18F9" w:rsidP="00ED18F9">
      <w:pPr>
        <w:pStyle w:val="SingleTxtG"/>
        <w:ind w:left="2552"/>
        <w:rPr>
          <w:lang w:bidi="fr-CH"/>
        </w:rPr>
      </w:pPr>
      <w:r w:rsidRPr="00ED18F9">
        <w:rPr>
          <w:lang w:bidi="fr-CH"/>
        </w:rPr>
        <w:t>Leur pression doit ensuite être réglée en fonction des valeurs indiquées pour l’essai.</w:t>
      </w:r>
    </w:p>
    <w:p w:rsidR="00ED18F9" w:rsidRPr="00ED18F9" w:rsidRDefault="00FB24BC" w:rsidP="00FB24BC">
      <w:pPr>
        <w:pStyle w:val="SingleTxtG"/>
        <w:keepNext/>
        <w:keepLines/>
        <w:ind w:left="2552" w:hanging="1418"/>
        <w:rPr>
          <w:lang w:bidi="fr-CH"/>
        </w:rPr>
      </w:pPr>
      <w:r>
        <w:rPr>
          <w:lang w:bidi="fr-CH"/>
        </w:rPr>
        <w:t>3.23.4.6</w:t>
      </w:r>
      <w:r>
        <w:rPr>
          <w:lang w:bidi="fr-CH"/>
        </w:rPr>
        <w:tab/>
      </w:r>
      <w:r w:rsidR="00ED18F9" w:rsidRPr="00ED18F9">
        <w:rPr>
          <w:lang w:bidi="fr-CH"/>
        </w:rPr>
        <w:t>Ordre d’essai</w:t>
      </w:r>
    </w:p>
    <w:p w:rsidR="00ED18F9" w:rsidRPr="00ED18F9" w:rsidRDefault="00ED18F9" w:rsidP="0035437F">
      <w:pPr>
        <w:pStyle w:val="SingleTxtG"/>
        <w:keepNext/>
        <w:keepLines/>
        <w:ind w:left="2552"/>
        <w:rPr>
          <w:lang w:bidi="fr-CH"/>
        </w:rPr>
      </w:pPr>
      <w:r w:rsidRPr="00ED18F9">
        <w:rPr>
          <w:lang w:bidi="fr-CH"/>
        </w:rPr>
        <w:t>Si l’essai ne s’applique qu’à un seul pneumatique à contrôler, l’ordre d’essai est le suivant :</w:t>
      </w:r>
    </w:p>
    <w:p w:rsidR="00ED18F9" w:rsidRPr="00ED18F9" w:rsidRDefault="00ED18F9" w:rsidP="00ED18F9">
      <w:pPr>
        <w:pStyle w:val="SingleTxtG"/>
        <w:ind w:left="2552"/>
        <w:rPr>
          <w:lang w:bidi="fr-CH"/>
        </w:rPr>
      </w:pPr>
      <w:r w:rsidRPr="00ED18F9">
        <w:rPr>
          <w:lang w:bidi="fr-CH"/>
        </w:rPr>
        <w:t>R1, T, R2</w:t>
      </w:r>
    </w:p>
    <w:p w:rsidR="00ED18F9" w:rsidRPr="00ED18F9" w:rsidRDefault="00ED18F9" w:rsidP="00B275B1">
      <w:pPr>
        <w:pStyle w:val="SingleTxtG"/>
        <w:keepNext/>
        <w:keepLines/>
        <w:ind w:left="2552"/>
        <w:rPr>
          <w:lang w:bidi="fr-CH"/>
        </w:rPr>
      </w:pPr>
      <w:r w:rsidRPr="00ED18F9">
        <w:rPr>
          <w:lang w:bidi="fr-CH"/>
        </w:rPr>
        <w:t>Où :</w:t>
      </w:r>
    </w:p>
    <w:p w:rsidR="00ED18F9" w:rsidRPr="00ED18F9" w:rsidRDefault="00ED18F9" w:rsidP="0035437F">
      <w:pPr>
        <w:pStyle w:val="SingleTxtG"/>
        <w:ind w:left="3119" w:hanging="567"/>
        <w:rPr>
          <w:lang w:bidi="fr-CH"/>
        </w:rPr>
      </w:pPr>
      <w:r w:rsidRPr="00ED18F9">
        <w:rPr>
          <w:lang w:bidi="fr-CH"/>
        </w:rPr>
        <w:t xml:space="preserve">R1 </w:t>
      </w:r>
      <w:r w:rsidR="0035437F">
        <w:rPr>
          <w:lang w:bidi="fr-CH"/>
        </w:rPr>
        <w:tab/>
      </w:r>
      <w:r w:rsidRPr="00ED18F9">
        <w:rPr>
          <w:lang w:bidi="fr-CH"/>
        </w:rPr>
        <w:t>est l’essai initial du SRTT, R2 le second essai du SRTT et T l’essai du pneumatique à contrôler.</w:t>
      </w:r>
    </w:p>
    <w:p w:rsidR="00ED18F9" w:rsidRPr="00ED18F9" w:rsidRDefault="00ED18F9" w:rsidP="00ED18F9">
      <w:pPr>
        <w:pStyle w:val="SingleTxtG"/>
        <w:ind w:left="2552"/>
        <w:rPr>
          <w:lang w:bidi="fr-CH"/>
        </w:rPr>
      </w:pPr>
      <w:r w:rsidRPr="00ED18F9">
        <w:rPr>
          <w:lang w:bidi="fr-CH"/>
        </w:rPr>
        <w:t>Trois pneumatiques à contrôler au maximum peuvent être essayés avant un nouvel essai du SRTT. Exemple : R1, T1, T2, T3, R2.</w:t>
      </w:r>
    </w:p>
    <w:p w:rsidR="00ED18F9" w:rsidRPr="00ED18F9" w:rsidRDefault="00ED18F9" w:rsidP="00ED18F9">
      <w:pPr>
        <w:pStyle w:val="SingleTxtG"/>
        <w:ind w:left="2552"/>
        <w:rPr>
          <w:lang w:bidi="fr-CH"/>
        </w:rPr>
      </w:pPr>
      <w:r w:rsidRPr="00ED18F9">
        <w:rPr>
          <w:lang w:bidi="fr-CH"/>
        </w:rPr>
        <w:t>Il est recommandé de veiller à ce que les zones de la piste dans lesquelles l’accélération est maximale ne se chevauchent pas sans reconditionnement intermédiaire.</w:t>
      </w:r>
    </w:p>
    <w:p w:rsidR="00ED18F9" w:rsidRPr="00ED18F9" w:rsidRDefault="00ED18F9" w:rsidP="00ED18F9">
      <w:pPr>
        <w:pStyle w:val="SingleTxtG"/>
        <w:ind w:left="2552"/>
        <w:rPr>
          <w:lang w:bidi="fr-CH"/>
        </w:rPr>
      </w:pPr>
      <w:r w:rsidRPr="00ED18F9">
        <w:rPr>
          <w:lang w:bidi="fr-CH"/>
        </w:rPr>
        <w:t>Avant d’essayer un nouveau jeu de pneumatiques, on modifie la trajectoire du véhicule afin de ne pas accélérer sur les traces du jeu précédent. Lorsqu’il n’est plus possible d’éviter le chevauchement des zones d’accélération maximale, il convient de reconditionner le parcours d’essai.</w:t>
      </w:r>
    </w:p>
    <w:p w:rsidR="00ED18F9" w:rsidRPr="00ED18F9" w:rsidRDefault="00FB24BC" w:rsidP="00B275B1">
      <w:pPr>
        <w:pStyle w:val="SingleTxtG"/>
        <w:keepNext/>
        <w:keepLines/>
        <w:ind w:left="2552" w:hanging="1418"/>
        <w:rPr>
          <w:lang w:bidi="fr-CH"/>
        </w:rPr>
      </w:pPr>
      <w:r>
        <w:rPr>
          <w:lang w:bidi="fr-CH"/>
        </w:rPr>
        <w:t>3.23.4.7</w:t>
      </w:r>
      <w:r>
        <w:rPr>
          <w:lang w:bidi="fr-CH"/>
        </w:rPr>
        <w:tab/>
      </w:r>
      <w:r w:rsidR="00ED18F9" w:rsidRPr="00ED18F9">
        <w:rPr>
          <w:lang w:bidi="fr-CH"/>
        </w:rPr>
        <w:t>Procédure d’essai d’accélération sur neige visant à déterminer l’indice d’adhérence sur neige des pneumatiques C3N et C3W</w:t>
      </w:r>
    </w:p>
    <w:p w:rsidR="00ED18F9" w:rsidRPr="00ED18F9" w:rsidRDefault="00FB24BC" w:rsidP="00FB24BC">
      <w:pPr>
        <w:pStyle w:val="SingleTxtG"/>
        <w:keepNext/>
        <w:keepLines/>
        <w:ind w:left="2552" w:hanging="1418"/>
        <w:rPr>
          <w:lang w:bidi="fr-CH"/>
        </w:rPr>
      </w:pPr>
      <w:r>
        <w:rPr>
          <w:lang w:bidi="fr-CH"/>
        </w:rPr>
        <w:t>3.23.4.7.1</w:t>
      </w:r>
      <w:r>
        <w:rPr>
          <w:lang w:bidi="fr-CH"/>
        </w:rPr>
        <w:tab/>
      </w:r>
      <w:r w:rsidR="00ED18F9" w:rsidRPr="00ED18F9">
        <w:rPr>
          <w:lang w:bidi="fr-CH"/>
        </w:rPr>
        <w:t>Principe</w:t>
      </w:r>
    </w:p>
    <w:p w:rsidR="00ED18F9" w:rsidRPr="00ED18F9" w:rsidRDefault="00ED18F9" w:rsidP="00ED18F9">
      <w:pPr>
        <w:pStyle w:val="SingleTxtG"/>
        <w:ind w:left="2552"/>
        <w:rPr>
          <w:lang w:bidi="fr-CH"/>
        </w:rPr>
      </w:pPr>
      <w:r w:rsidRPr="00ED18F9">
        <w:rPr>
          <w:lang w:bidi="fr-CH"/>
        </w:rPr>
        <w:t>La procédure consiste à mesurer les performances sur la neige, lors d’une accélération, de pneumatiques montés sur un véhicule utilitaire équipé d’un système antipatinage (TCS, ASR, etc.).</w:t>
      </w:r>
    </w:p>
    <w:p w:rsidR="00ED18F9" w:rsidRPr="00ED18F9" w:rsidRDefault="00ED18F9" w:rsidP="00ED18F9">
      <w:pPr>
        <w:pStyle w:val="SingleTxtG"/>
        <w:ind w:left="2552"/>
        <w:rPr>
          <w:lang w:bidi="fr-CH"/>
        </w:rPr>
      </w:pPr>
      <w:r w:rsidRPr="00ED18F9">
        <w:rPr>
          <w:lang w:bidi="fr-CH"/>
        </w:rPr>
        <w:t>À partir d’une vitesse initiale donnée, on accélère à pleins gaz pour actionner le système antipatinage. L’accélération moyenne est calculée entre deux vitesses déterminées.</w:t>
      </w:r>
    </w:p>
    <w:p w:rsidR="00ED18F9" w:rsidRPr="00ED18F9" w:rsidRDefault="00ED18F9" w:rsidP="00B275B1">
      <w:pPr>
        <w:pStyle w:val="SingleTxtG"/>
        <w:keepNext/>
        <w:keepLines/>
        <w:ind w:left="2552" w:hanging="1418"/>
        <w:rPr>
          <w:lang w:bidi="fr-CH"/>
        </w:rPr>
      </w:pPr>
      <w:r w:rsidRPr="00ED18F9">
        <w:rPr>
          <w:lang w:bidi="fr-CH"/>
        </w:rPr>
        <w:t>3.23.4</w:t>
      </w:r>
      <w:r w:rsidR="009A74B7">
        <w:rPr>
          <w:lang w:bidi="fr-CH"/>
        </w:rPr>
        <w:t>.7.2</w:t>
      </w:r>
      <w:r w:rsidR="009A74B7">
        <w:rPr>
          <w:lang w:bidi="fr-CH"/>
        </w:rPr>
        <w:tab/>
      </w:r>
      <w:r w:rsidRPr="00ED18F9">
        <w:rPr>
          <w:lang w:bidi="fr-CH"/>
        </w:rPr>
        <w:t>Véhicule</w:t>
      </w:r>
    </w:p>
    <w:p w:rsidR="00ED18F9" w:rsidRPr="00ED18F9" w:rsidRDefault="009A74B7" w:rsidP="00B275B1">
      <w:pPr>
        <w:pStyle w:val="SingleTxtG"/>
        <w:keepNext/>
        <w:keepLines/>
        <w:ind w:left="2552" w:hanging="1418"/>
        <w:rPr>
          <w:bCs/>
          <w:lang w:bidi="fr-CH"/>
        </w:rPr>
      </w:pPr>
      <w:r>
        <w:rPr>
          <w:lang w:bidi="fr-CH"/>
        </w:rPr>
        <w:t>3.23.4.7.2.1</w:t>
      </w:r>
      <w:r>
        <w:rPr>
          <w:lang w:bidi="fr-CH"/>
        </w:rPr>
        <w:tab/>
      </w:r>
      <w:r w:rsidR="00ED18F9" w:rsidRPr="00ED18F9">
        <w:rPr>
          <w:lang w:bidi="fr-CH"/>
        </w:rPr>
        <w:t>L’essai doit être réalisé en utilisant un véhicule utilitaire de série à deux essieux et en bon état de marche et en respectant les conditions suivantes :</w:t>
      </w:r>
    </w:p>
    <w:p w:rsidR="00ED18F9" w:rsidRPr="00ED18F9" w:rsidRDefault="00ED18F9" w:rsidP="009A74B7">
      <w:pPr>
        <w:pStyle w:val="SingleTxtG"/>
        <w:ind w:left="3119" w:hanging="567"/>
        <w:rPr>
          <w:bCs/>
          <w:lang w:bidi="fr-CH"/>
        </w:rPr>
      </w:pPr>
      <w:r w:rsidRPr="00ED18F9">
        <w:rPr>
          <w:lang w:bidi="fr-CH"/>
        </w:rPr>
        <w:t>a)</w:t>
      </w:r>
      <w:r w:rsidRPr="00ED18F9">
        <w:rPr>
          <w:lang w:bidi="fr-CH"/>
        </w:rPr>
        <w:tab/>
        <w:t>Un faible poids sur l’essieu arrière et une puissance suffisante pour obtenir le taux de glissement moyen durant l’essai prescrit aux paragraphes 3.23.4.7.5.1 et 3.23.4.7.5.2.1 ci-après ;</w:t>
      </w:r>
    </w:p>
    <w:p w:rsidR="00ED18F9" w:rsidRPr="00ED18F9" w:rsidRDefault="00ED18F9" w:rsidP="009A74B7">
      <w:pPr>
        <w:pStyle w:val="SingleTxtG"/>
        <w:ind w:left="3119" w:hanging="567"/>
        <w:rPr>
          <w:bCs/>
          <w:lang w:bidi="fr-CH"/>
        </w:rPr>
      </w:pPr>
      <w:r w:rsidRPr="00ED18F9">
        <w:rPr>
          <w:lang w:bidi="fr-CH"/>
        </w:rPr>
        <w:t>b)</w:t>
      </w:r>
      <w:r w:rsidRPr="00ED18F9">
        <w:rPr>
          <w:lang w:bidi="fr-CH"/>
        </w:rPr>
        <w:tab/>
        <w:t>Une boîte de vitesses manuelle (ou une boîte automatique pouvant être utilisée en mode manuel) comportant un rapport permettant de couvrir un intervalle de vite</w:t>
      </w:r>
      <w:r w:rsidR="00B275B1">
        <w:rPr>
          <w:lang w:bidi="fr-CH"/>
        </w:rPr>
        <w:t>sses d’au moins 19 km/h entre 4 km/h et 30 </w:t>
      </w:r>
      <w:r w:rsidRPr="00ED18F9">
        <w:rPr>
          <w:lang w:bidi="fr-CH"/>
        </w:rPr>
        <w:t>km/h ;</w:t>
      </w:r>
    </w:p>
    <w:p w:rsidR="00ED18F9" w:rsidRPr="00ED18F9" w:rsidRDefault="00ED18F9" w:rsidP="009A74B7">
      <w:pPr>
        <w:pStyle w:val="SingleTxtG"/>
        <w:ind w:left="3119" w:hanging="567"/>
        <w:rPr>
          <w:bCs/>
          <w:lang w:bidi="fr-CH"/>
        </w:rPr>
      </w:pPr>
      <w:r w:rsidRPr="00ED18F9">
        <w:rPr>
          <w:lang w:bidi="fr-CH"/>
        </w:rPr>
        <w:t>c)</w:t>
      </w:r>
      <w:r w:rsidRPr="00ED18F9">
        <w:rPr>
          <w:lang w:bidi="fr-CH"/>
        </w:rPr>
        <w:tab/>
        <w:t>Le blocage du différentiel sur l’essieu moteur, recommandé pour accroître la répétabilité ;</w:t>
      </w:r>
    </w:p>
    <w:p w:rsidR="00ED18F9" w:rsidRPr="00ED18F9" w:rsidRDefault="00ED18F9" w:rsidP="009A74B7">
      <w:pPr>
        <w:pStyle w:val="SingleTxtG"/>
        <w:ind w:left="3119" w:hanging="567"/>
        <w:rPr>
          <w:bCs/>
          <w:lang w:bidi="fr-CH"/>
        </w:rPr>
      </w:pPr>
      <w:r w:rsidRPr="00ED18F9">
        <w:rPr>
          <w:lang w:bidi="fr-CH"/>
        </w:rPr>
        <w:lastRenderedPageBreak/>
        <w:t>d)</w:t>
      </w:r>
      <w:r w:rsidRPr="00ED18F9">
        <w:rPr>
          <w:lang w:bidi="fr-CH"/>
        </w:rPr>
        <w:tab/>
        <w:t>Un dispositif standard commercialisé permettant de contrôler/limiter le patinage de l’essieu moteur durant l’accélération (Traction Control, ASR, TCS, etc.).</w:t>
      </w:r>
    </w:p>
    <w:p w:rsidR="00ED18F9" w:rsidRPr="00ED18F9" w:rsidRDefault="009A74B7" w:rsidP="00FB24BC">
      <w:pPr>
        <w:pStyle w:val="SingleTxtG"/>
        <w:ind w:left="2552" w:hanging="1418"/>
        <w:rPr>
          <w:lang w:bidi="fr-CH"/>
        </w:rPr>
      </w:pPr>
      <w:r>
        <w:rPr>
          <w:lang w:bidi="fr-CH"/>
        </w:rPr>
        <w:t>3.23.4.7.2.1.1</w:t>
      </w:r>
      <w:r>
        <w:rPr>
          <w:lang w:bidi="fr-CH"/>
        </w:rPr>
        <w:tab/>
      </w:r>
      <w:r w:rsidR="00ED18F9" w:rsidRPr="00ED18F9">
        <w:rPr>
          <w:lang w:bidi="fr-CH"/>
        </w:rPr>
        <w:t xml:space="preserve">Dans le cas particulier où il n’est pas possible de disposer d’un véhicule de série équipé d’un système antipatinage, un véhicule dépourvu d’un tel système est autorisé, mais seulement s’il est équipé d’un système d’affichage du taux de glissement (voir le paragraphe 3.23.4.3.4) et, de préférence, d’un différentiel pouvant être bloqué sur l’essieu moteur de façon que la </w:t>
      </w:r>
      <w:r w:rsidR="00B275B1">
        <w:rPr>
          <w:lang w:bidi="fr-CH"/>
        </w:rPr>
        <w:t>procédure décrite au paragraphe </w:t>
      </w:r>
      <w:r w:rsidR="00ED18F9" w:rsidRPr="00ED18F9">
        <w:rPr>
          <w:lang w:bidi="fr-CH"/>
        </w:rPr>
        <w:t>4.7.4.2.1 puisse être appliquée. S’il existe un différentiel de ce type, il doit être utilisé. Dans le cas contraire, le taux de glissement moyen doit être mesuré sur les roues motrices gauche et droite.</w:t>
      </w:r>
    </w:p>
    <w:p w:rsidR="00ED18F9" w:rsidRPr="00ED18F9" w:rsidRDefault="009A74B7" w:rsidP="009A74B7">
      <w:pPr>
        <w:pStyle w:val="SingleTxtG"/>
        <w:keepNext/>
        <w:keepLines/>
        <w:ind w:left="2552" w:hanging="1418"/>
        <w:rPr>
          <w:lang w:bidi="fr-CH"/>
        </w:rPr>
      </w:pPr>
      <w:r>
        <w:rPr>
          <w:lang w:bidi="fr-CH"/>
        </w:rPr>
        <w:t>3.23.4.7.2.2</w:t>
      </w:r>
      <w:r>
        <w:rPr>
          <w:lang w:bidi="fr-CH"/>
        </w:rPr>
        <w:tab/>
      </w:r>
      <w:r w:rsidR="00ED18F9" w:rsidRPr="00ED18F9">
        <w:rPr>
          <w:lang w:bidi="fr-CH"/>
        </w:rPr>
        <w:t>Les modifications autorisées sont les suivantes :</w:t>
      </w:r>
    </w:p>
    <w:p w:rsidR="00ED18F9" w:rsidRPr="00ED18F9" w:rsidRDefault="00ED18F9" w:rsidP="009A74B7">
      <w:pPr>
        <w:pStyle w:val="SingleTxtG"/>
        <w:ind w:left="3119" w:hanging="567"/>
        <w:rPr>
          <w:lang w:bidi="fr-CH"/>
        </w:rPr>
      </w:pPr>
      <w:r w:rsidRPr="00ED18F9">
        <w:rPr>
          <w:lang w:bidi="fr-CH"/>
        </w:rPr>
        <w:t>a)</w:t>
      </w:r>
      <w:r w:rsidRPr="00ED18F9">
        <w:rPr>
          <w:lang w:bidi="fr-CH"/>
        </w:rPr>
        <w:tab/>
        <w:t>Modifications permettant d’augmenter le nombre de dimensions de pneumatiques pouvant être montées sur le véhicule ;</w:t>
      </w:r>
    </w:p>
    <w:p w:rsidR="00ED18F9" w:rsidRPr="00ED18F9" w:rsidRDefault="009A74B7" w:rsidP="009A74B7">
      <w:pPr>
        <w:pStyle w:val="SingleTxtG"/>
        <w:ind w:left="3119" w:hanging="567"/>
        <w:rPr>
          <w:lang w:val="fr-CA" w:bidi="fr-CH"/>
        </w:rPr>
      </w:pPr>
      <w:r>
        <w:rPr>
          <w:lang w:val="fr-CA" w:bidi="fr-CH"/>
        </w:rPr>
        <w:t>b)</w:t>
      </w:r>
      <w:r>
        <w:rPr>
          <w:lang w:val="fr-CA" w:bidi="fr-CH"/>
        </w:rPr>
        <w:tab/>
      </w:r>
      <w:r w:rsidR="00ED18F9" w:rsidRPr="00ED18F9">
        <w:rPr>
          <w:lang w:val="fr-CA" w:bidi="fr-CH"/>
        </w:rPr>
        <w:t>Modifications permettant d’installer un dispositif d’activation automatique de l’accélération et des mesures.</w:t>
      </w:r>
    </w:p>
    <w:p w:rsidR="00ED18F9" w:rsidRPr="00ED18F9" w:rsidRDefault="00ED18F9" w:rsidP="00ED18F9">
      <w:pPr>
        <w:pStyle w:val="SingleTxtG"/>
        <w:ind w:left="2552"/>
        <w:rPr>
          <w:lang w:val="fr-CA" w:bidi="fr-CH"/>
        </w:rPr>
      </w:pPr>
      <w:r w:rsidRPr="00ED18F9">
        <w:rPr>
          <w:lang w:val="fr-CA" w:bidi="fr-CH"/>
        </w:rPr>
        <w:t>Toute autre modification du système d’accélération est interdite.</w:t>
      </w:r>
    </w:p>
    <w:p w:rsidR="00ED18F9" w:rsidRPr="00ED18F9" w:rsidRDefault="009A74B7" w:rsidP="009A74B7">
      <w:pPr>
        <w:pStyle w:val="SingleTxtG"/>
        <w:keepNext/>
        <w:keepLines/>
        <w:ind w:left="2552" w:hanging="1418"/>
        <w:rPr>
          <w:lang w:bidi="fr-CH"/>
        </w:rPr>
      </w:pPr>
      <w:r>
        <w:rPr>
          <w:lang w:bidi="fr-CH"/>
        </w:rPr>
        <w:t>3.23.4.7.3</w:t>
      </w:r>
      <w:r>
        <w:rPr>
          <w:lang w:bidi="fr-CH"/>
        </w:rPr>
        <w:tab/>
      </w:r>
      <w:r w:rsidR="00ED18F9" w:rsidRPr="00ED18F9">
        <w:rPr>
          <w:lang w:bidi="fr-CH"/>
        </w:rPr>
        <w:t>Montage sur le véhicule</w:t>
      </w:r>
    </w:p>
    <w:p w:rsidR="00ED18F9" w:rsidRPr="00ED18F9" w:rsidRDefault="00ED18F9" w:rsidP="00ED18F9">
      <w:pPr>
        <w:pStyle w:val="SingleTxtG"/>
        <w:ind w:left="2552"/>
        <w:rPr>
          <w:lang w:bidi="fr-CH"/>
        </w:rPr>
      </w:pPr>
      <w:r w:rsidRPr="00ED18F9">
        <w:rPr>
          <w:lang w:bidi="fr-CH"/>
        </w:rPr>
        <w:t xml:space="preserve">L’essieu moteur arrière peut être indifféremment équipé de deux ou quatre pneumatiques d’essai, à condition que la charge pour chaque pneumatique soit respectée. </w:t>
      </w:r>
    </w:p>
    <w:p w:rsidR="00ED18F9" w:rsidRPr="00ED18F9" w:rsidRDefault="00ED18F9" w:rsidP="00ED18F9">
      <w:pPr>
        <w:pStyle w:val="SingleTxtG"/>
        <w:ind w:left="2552"/>
        <w:rPr>
          <w:lang w:bidi="fr-CH"/>
        </w:rPr>
      </w:pPr>
      <w:r w:rsidRPr="00ED18F9">
        <w:rPr>
          <w:lang w:bidi="fr-CH"/>
        </w:rPr>
        <w:t xml:space="preserve">L’essieu avant directeur, non moteur, doit être équipé de deux pneumatiques de dimensions appropriées à la charge qu’il doit supporter. Ces deux pneumatiques peuvent être conservés du début à la fin de l’essai. </w:t>
      </w:r>
    </w:p>
    <w:p w:rsidR="00ED18F9" w:rsidRPr="00ED18F9" w:rsidRDefault="009A74B7" w:rsidP="009A74B7">
      <w:pPr>
        <w:pStyle w:val="SingleTxtG"/>
        <w:keepNext/>
        <w:keepLines/>
        <w:ind w:left="2552" w:hanging="1418"/>
        <w:rPr>
          <w:lang w:bidi="fr-CH"/>
        </w:rPr>
      </w:pPr>
      <w:r>
        <w:rPr>
          <w:lang w:bidi="fr-CH"/>
        </w:rPr>
        <w:t>3.23.4.7.4</w:t>
      </w:r>
      <w:r>
        <w:rPr>
          <w:lang w:bidi="fr-CH"/>
        </w:rPr>
        <w:tab/>
      </w:r>
      <w:r w:rsidR="00ED18F9" w:rsidRPr="00ED18F9">
        <w:rPr>
          <w:lang w:bidi="fr-CH"/>
        </w:rPr>
        <w:t>Charge et pression de gonflage</w:t>
      </w:r>
    </w:p>
    <w:p w:rsidR="00ED18F9" w:rsidRPr="00ED18F9" w:rsidRDefault="00ED18F9" w:rsidP="00FB24BC">
      <w:pPr>
        <w:pStyle w:val="SingleTxtG"/>
        <w:ind w:left="2552" w:hanging="1418"/>
        <w:rPr>
          <w:lang w:bidi="fr-CH"/>
        </w:rPr>
      </w:pPr>
      <w:r w:rsidRPr="00ED18F9">
        <w:rPr>
          <w:lang w:bidi="fr-CH"/>
        </w:rPr>
        <w:t>3.23.4.7.4.1</w:t>
      </w:r>
      <w:r w:rsidRPr="00ED18F9">
        <w:rPr>
          <w:lang w:bidi="fr-CH"/>
        </w:rPr>
        <w:tab/>
        <w:t>La charge statique sur chaque pneumatique d’essai situé à l’arrière doit être comprise entre 20 % et 55 % de la capacité de charge indiquée sur le flanc du pneumatique essayé.</w:t>
      </w:r>
    </w:p>
    <w:p w:rsidR="00ED18F9" w:rsidRPr="00ED18F9" w:rsidRDefault="00ED18F9" w:rsidP="00ED18F9">
      <w:pPr>
        <w:pStyle w:val="SingleTxtG"/>
        <w:ind w:left="2552"/>
        <w:rPr>
          <w:lang w:bidi="fr-CH"/>
        </w:rPr>
      </w:pPr>
      <w:r w:rsidRPr="00ED18F9">
        <w:rPr>
          <w:lang w:bidi="fr-CH"/>
        </w:rPr>
        <w:t xml:space="preserve">La charge statique totale sur l’essieu avant directeur devrait être comprise entre 60 % et 160 % de la charge statique totale sur l’essieu arrière moteur. </w:t>
      </w:r>
    </w:p>
    <w:p w:rsidR="00ED18F9" w:rsidRPr="00ED18F9" w:rsidRDefault="00ED18F9" w:rsidP="00ED18F9">
      <w:pPr>
        <w:pStyle w:val="SingleTxtG"/>
        <w:ind w:left="2552"/>
        <w:rPr>
          <w:lang w:bidi="fr-CH"/>
        </w:rPr>
      </w:pPr>
      <w:r w:rsidRPr="00ED18F9">
        <w:rPr>
          <w:lang w:bidi="fr-CH"/>
        </w:rPr>
        <w:t>La charge statique sur les pneumatiques d’un même essieu moteur ne devrait pas varier de plus de 10 %.</w:t>
      </w:r>
    </w:p>
    <w:p w:rsidR="00ED18F9" w:rsidRPr="00ED18F9" w:rsidRDefault="00ED18F9" w:rsidP="00FB24BC">
      <w:pPr>
        <w:pStyle w:val="SingleTxtG"/>
        <w:ind w:left="2552" w:hanging="1418"/>
        <w:rPr>
          <w:bCs/>
          <w:lang w:bidi="fr-CH"/>
        </w:rPr>
      </w:pPr>
      <w:r w:rsidRPr="00ED18F9">
        <w:rPr>
          <w:lang w:bidi="fr-CH"/>
        </w:rPr>
        <w:t>3.23.4.7.4.2</w:t>
      </w:r>
      <w:r w:rsidRPr="00ED18F9">
        <w:rPr>
          <w:lang w:bidi="fr-CH"/>
        </w:rPr>
        <w:tab/>
        <w:t>La pression de gonflage des pneumatiques montés sur les roues motrices doit être égale à 70 % de la pression indiquée sur leur flanc.</w:t>
      </w:r>
    </w:p>
    <w:p w:rsidR="00ED18F9" w:rsidRPr="00ED18F9" w:rsidRDefault="00ED18F9" w:rsidP="00ED18F9">
      <w:pPr>
        <w:pStyle w:val="SingleTxtG"/>
        <w:ind w:left="2552"/>
        <w:rPr>
          <w:bCs/>
          <w:lang w:bidi="fr-CH"/>
        </w:rPr>
      </w:pPr>
      <w:r w:rsidRPr="00ED18F9">
        <w:rPr>
          <w:lang w:bidi="fr-CH"/>
        </w:rPr>
        <w:t>Les pneumatiques des roues directrices doivent être gonflés à la pression nominale indiquée sur leur flanc.</w:t>
      </w:r>
    </w:p>
    <w:p w:rsidR="00ED18F9" w:rsidRPr="00ED18F9" w:rsidRDefault="00ED18F9" w:rsidP="00ED18F9">
      <w:pPr>
        <w:pStyle w:val="SingleTxtG"/>
        <w:ind w:left="2552"/>
        <w:rPr>
          <w:bCs/>
          <w:lang w:bidi="fr-CH"/>
        </w:rPr>
      </w:pPr>
      <w:r w:rsidRPr="00ED18F9">
        <w:rPr>
          <w:lang w:bidi="fr-CH"/>
        </w:rPr>
        <w:t>Si la pression n’est pas indiquée sur le flanc, il convient de se reporter à la pression spécifiée pour la capacité de charge maximale dans les manuels pertinents relatifs aux pneumatiques.</w:t>
      </w:r>
    </w:p>
    <w:p w:rsidR="00ED18F9" w:rsidRPr="00ED18F9" w:rsidRDefault="009A74B7" w:rsidP="009A74B7">
      <w:pPr>
        <w:pStyle w:val="SingleTxtG"/>
        <w:keepNext/>
        <w:keepLines/>
        <w:ind w:left="2552" w:hanging="1418"/>
        <w:rPr>
          <w:lang w:bidi="fr-CH"/>
        </w:rPr>
      </w:pPr>
      <w:r>
        <w:rPr>
          <w:lang w:bidi="fr-CH"/>
        </w:rPr>
        <w:lastRenderedPageBreak/>
        <w:t>3.23.4.7.5</w:t>
      </w:r>
      <w:r>
        <w:rPr>
          <w:lang w:bidi="fr-CH"/>
        </w:rPr>
        <w:tab/>
      </w:r>
      <w:r w:rsidR="00ED18F9" w:rsidRPr="00ED18F9">
        <w:rPr>
          <w:lang w:bidi="fr-CH"/>
        </w:rPr>
        <w:t>Essai</w:t>
      </w:r>
    </w:p>
    <w:p w:rsidR="00ED18F9" w:rsidRPr="00ED18F9" w:rsidRDefault="009A74B7" w:rsidP="009A74B7">
      <w:pPr>
        <w:pStyle w:val="SingleTxtG"/>
        <w:keepNext/>
        <w:keepLines/>
        <w:ind w:left="2552" w:hanging="1418"/>
        <w:rPr>
          <w:bCs/>
          <w:lang w:bidi="fr-CH"/>
        </w:rPr>
      </w:pPr>
      <w:r>
        <w:rPr>
          <w:lang w:bidi="fr-CH"/>
        </w:rPr>
        <w:t>3.23.4.7.5.1</w:t>
      </w:r>
      <w:r>
        <w:rPr>
          <w:lang w:bidi="fr-CH"/>
        </w:rPr>
        <w:tab/>
      </w:r>
      <w:r w:rsidR="00ED18F9" w:rsidRPr="00ED18F9">
        <w:rPr>
          <w:lang w:bidi="fr-CH"/>
        </w:rPr>
        <w:t>Monter en premier sur le véhicule le jeu de pneumatiques de référence. Le montage doit s’effectuer dans la zone des essais.</w:t>
      </w:r>
    </w:p>
    <w:p w:rsidR="00ED18F9" w:rsidRPr="00ED18F9" w:rsidRDefault="00ED18F9" w:rsidP="00ED18F9">
      <w:pPr>
        <w:pStyle w:val="SingleTxtG"/>
        <w:ind w:left="2552"/>
        <w:rPr>
          <w:lang w:val="fr-CA" w:bidi="fr-CH"/>
        </w:rPr>
      </w:pPr>
      <w:r w:rsidRPr="00ED18F9">
        <w:rPr>
          <w:lang w:val="fr-CA" w:bidi="fr-CH"/>
        </w:rPr>
        <w:t>Conduire le véhicule à une vitesse constante comprise entre 4 km/h et 11 km/h et sur un rapport permettant de couvrir un intervalle de vitesses d’au moins 19 km/h du début à la fin du programme d’essai (par exemple, R T1 T2-T3-R).</w:t>
      </w:r>
    </w:p>
    <w:p w:rsidR="00ED18F9" w:rsidRPr="00ED18F9" w:rsidRDefault="00ED18F9" w:rsidP="00ED18F9">
      <w:pPr>
        <w:pStyle w:val="SingleTxtG"/>
        <w:ind w:left="2552"/>
        <w:rPr>
          <w:lang w:val="fr-CA" w:bidi="fr-CH"/>
        </w:rPr>
      </w:pPr>
      <w:r w:rsidRPr="00ED18F9">
        <w:rPr>
          <w:lang w:val="fr-CA" w:bidi="fr-CH"/>
        </w:rPr>
        <w:t>Le rapport recommandé en troisième ou quatrième devrait permettre d’obtenir le taux de glissement moyen minimal de 10 % dans l’intervalle de vitesses considéré.</w:t>
      </w:r>
    </w:p>
    <w:p w:rsidR="00ED18F9" w:rsidRPr="00ED18F9" w:rsidRDefault="009A74B7" w:rsidP="00FB24BC">
      <w:pPr>
        <w:pStyle w:val="SingleTxtG"/>
        <w:ind w:left="2552" w:hanging="1418"/>
        <w:rPr>
          <w:lang w:bidi="fr-CH"/>
        </w:rPr>
      </w:pPr>
      <w:r>
        <w:rPr>
          <w:lang w:bidi="fr-CH"/>
        </w:rPr>
        <w:t>3.23.4.7.5.2</w:t>
      </w:r>
      <w:r>
        <w:rPr>
          <w:lang w:bidi="fr-CH"/>
        </w:rPr>
        <w:tab/>
      </w:r>
      <w:r w:rsidR="00ED18F9" w:rsidRPr="00ED18F9">
        <w:rPr>
          <w:lang w:bidi="fr-CH"/>
        </w:rPr>
        <w:t>Dans le cas d’un véhicule équipé d’un système antipatinage (activé avant l’essai), accélérer à fond jusqu’à ce que la vitesse finale soit atteinte.</w:t>
      </w:r>
    </w:p>
    <w:p w:rsidR="00ED18F9" w:rsidRPr="00ED18F9" w:rsidRDefault="00ED18F9" w:rsidP="00ED18F9">
      <w:pPr>
        <w:pStyle w:val="SingleTxtG"/>
        <w:ind w:left="2552"/>
        <w:rPr>
          <w:lang w:bidi="fr-CH"/>
        </w:rPr>
      </w:pPr>
      <w:r w:rsidRPr="00ED18F9">
        <w:rPr>
          <w:lang w:bidi="fr-CH"/>
        </w:rPr>
        <w:t>Vi</w:t>
      </w:r>
      <w:r w:rsidR="00B275B1">
        <w:rPr>
          <w:lang w:bidi="fr-CH"/>
        </w:rPr>
        <w:t>tesse finale = vitesse initiale </w:t>
      </w:r>
      <w:r w:rsidRPr="00ED18F9">
        <w:rPr>
          <w:lang w:bidi="fr-CH"/>
        </w:rPr>
        <w:t>+</w:t>
      </w:r>
      <w:r w:rsidR="00B275B1">
        <w:rPr>
          <w:lang w:bidi="fr-CH"/>
        </w:rPr>
        <w:t> 15 </w:t>
      </w:r>
      <w:r w:rsidRPr="00ED18F9">
        <w:rPr>
          <w:lang w:bidi="fr-CH"/>
        </w:rPr>
        <w:t>km/h</w:t>
      </w:r>
    </w:p>
    <w:p w:rsidR="00ED18F9" w:rsidRPr="00ED18F9" w:rsidRDefault="00ED18F9" w:rsidP="00ED18F9">
      <w:pPr>
        <w:pStyle w:val="SingleTxtG"/>
        <w:ind w:left="2552"/>
        <w:rPr>
          <w:lang w:bidi="fr-CH"/>
        </w:rPr>
      </w:pPr>
      <w:r w:rsidRPr="00ED18F9">
        <w:rPr>
          <w:lang w:bidi="fr-CH"/>
        </w:rPr>
        <w:t xml:space="preserve">Aucune force de retenue vers l’arrière ne doit être appliquée au véhicule d’essai. </w:t>
      </w:r>
    </w:p>
    <w:p w:rsidR="00ED18F9" w:rsidRPr="00ED18F9" w:rsidRDefault="00ED18F9" w:rsidP="00FB24BC">
      <w:pPr>
        <w:pStyle w:val="SingleTxtG"/>
        <w:ind w:left="2552" w:hanging="1418"/>
        <w:rPr>
          <w:bCs/>
          <w:lang w:bidi="fr-CH"/>
        </w:rPr>
      </w:pPr>
      <w:r w:rsidRPr="00ED18F9">
        <w:rPr>
          <w:lang w:bidi="fr-CH"/>
        </w:rPr>
        <w:t>3.23.4.7.5.2.1</w:t>
      </w:r>
      <w:r w:rsidRPr="00ED18F9">
        <w:rPr>
          <w:lang w:bidi="fr-CH"/>
        </w:rPr>
        <w:tab/>
        <w:t>Dans le cas particulier du paragraphe 3.23.4.7.2.1.1, où il n’est pas possible de disposer d’un véhicule de série équipé d’un système antipatinage, le conducteur maintient lui-même manuellement le taux de glissement moyen entre 10 et 40 % (procédure du glissement contrôlé, remplaçant celle du glissement non contrôlé) dans le même intervalle de vitesses. Si l’on n’utilise pas de différentiel pouvant être bloqué, la différence de taux de glissement moyen entre les roues motrices gauche et droite ne doit pas dépasser 8 % pour chaque essai. La procédure du glissement contrôlé s’applique à l’ensemble des pneumatiques et des essais de la séance d’essais.</w:t>
      </w:r>
    </w:p>
    <w:p w:rsidR="00ED18F9" w:rsidRPr="00ED18F9" w:rsidRDefault="009A74B7" w:rsidP="00FB24BC">
      <w:pPr>
        <w:pStyle w:val="SingleTxtG"/>
        <w:ind w:left="2552" w:hanging="1418"/>
        <w:rPr>
          <w:bCs/>
          <w:lang w:bidi="fr-CH"/>
        </w:rPr>
      </w:pPr>
      <w:r>
        <w:rPr>
          <w:lang w:bidi="fr-CH"/>
        </w:rPr>
        <w:t>3.23.4.7.5.3</w:t>
      </w:r>
      <w:r>
        <w:rPr>
          <w:lang w:bidi="fr-CH"/>
        </w:rPr>
        <w:tab/>
      </w:r>
      <w:r w:rsidR="00ED18F9" w:rsidRPr="00ED18F9">
        <w:rPr>
          <w:lang w:bidi="fr-CH"/>
        </w:rPr>
        <w:t>Mesurer la distance parcourue entre la vitesse initiale et la vitesse finale.</w:t>
      </w:r>
    </w:p>
    <w:p w:rsidR="00ED18F9" w:rsidRPr="00ED18F9" w:rsidRDefault="00ED18F9" w:rsidP="00FB24BC">
      <w:pPr>
        <w:pStyle w:val="SingleTxtG"/>
        <w:ind w:left="2552" w:hanging="1418"/>
        <w:rPr>
          <w:bCs/>
          <w:lang w:bidi="fr-CH"/>
        </w:rPr>
      </w:pPr>
      <w:r w:rsidRPr="00ED18F9">
        <w:rPr>
          <w:lang w:bidi="fr-CH"/>
        </w:rPr>
        <w:t>3.23.4.7.5.4</w:t>
      </w:r>
      <w:r w:rsidRPr="00ED18F9">
        <w:rPr>
          <w:lang w:bidi="fr-CH"/>
        </w:rPr>
        <w:tab/>
        <w:t xml:space="preserve">Pour chaque pneumatique à contrôler et le pneumatique SRTT, il convient de répéter l’essai d’accélération au moins 6 fois. Le coefficient de variation (écart type/moyenne × 100) calculé pour un minimum de six essais valables réalisés de la sorte </w:t>
      </w:r>
      <w:r w:rsidR="00B275B1">
        <w:rPr>
          <w:lang w:bidi="fr-CH"/>
        </w:rPr>
        <w:t>doit être inférieur ou égal à 6 </w:t>
      </w:r>
      <w:r w:rsidRPr="00ED18F9">
        <w:rPr>
          <w:lang w:bidi="fr-CH"/>
        </w:rPr>
        <w:t>%.</w:t>
      </w:r>
    </w:p>
    <w:p w:rsidR="00ED18F9" w:rsidRPr="00ED18F9" w:rsidRDefault="009A74B7" w:rsidP="00FB24BC">
      <w:pPr>
        <w:pStyle w:val="SingleTxtG"/>
        <w:ind w:left="2552" w:hanging="1418"/>
        <w:rPr>
          <w:bCs/>
          <w:lang w:bidi="fr-CH"/>
        </w:rPr>
      </w:pPr>
      <w:r>
        <w:rPr>
          <w:lang w:bidi="fr-CH"/>
        </w:rPr>
        <w:t>3.23.4.7.5.5</w:t>
      </w:r>
      <w:r>
        <w:rPr>
          <w:lang w:bidi="fr-CH"/>
        </w:rPr>
        <w:tab/>
      </w:r>
      <w:r w:rsidR="00ED18F9" w:rsidRPr="00ED18F9">
        <w:rPr>
          <w:lang w:bidi="fr-CH"/>
        </w:rPr>
        <w:t>Dans le cas d’un véhicule équipé d’un système antipatinage, le taux de glissement moyen doit être compris entre 10 % et 40 % (pour le calcul du taux, voir le paragraphe 3.23.4.3.4).</w:t>
      </w:r>
    </w:p>
    <w:p w:rsidR="00ED18F9" w:rsidRPr="00ED18F9" w:rsidRDefault="009A74B7" w:rsidP="009A74B7">
      <w:pPr>
        <w:pStyle w:val="SingleTxtG"/>
        <w:keepNext/>
        <w:keepLines/>
        <w:ind w:left="2552" w:hanging="1418"/>
        <w:rPr>
          <w:lang w:bidi="fr-CH"/>
        </w:rPr>
      </w:pPr>
      <w:r>
        <w:rPr>
          <w:lang w:bidi="fr-CH"/>
        </w:rPr>
        <w:t>3.23.4.7.5.6</w:t>
      </w:r>
      <w:r>
        <w:rPr>
          <w:lang w:bidi="fr-CH"/>
        </w:rPr>
        <w:tab/>
      </w:r>
      <w:r w:rsidR="00ED18F9" w:rsidRPr="00ED18F9">
        <w:rPr>
          <w:lang w:bidi="fr-CH"/>
        </w:rPr>
        <w:t>Appliquer l’ordre d’essai défini au paragraphe 3.23.4.6.</w:t>
      </w:r>
    </w:p>
    <w:p w:rsidR="00ED18F9" w:rsidRPr="00ED18F9" w:rsidRDefault="009A74B7" w:rsidP="009A74B7">
      <w:pPr>
        <w:pStyle w:val="SingleTxtG"/>
        <w:keepNext/>
        <w:keepLines/>
        <w:ind w:left="2552" w:hanging="1418"/>
        <w:rPr>
          <w:lang w:bidi="fr-CH"/>
        </w:rPr>
      </w:pPr>
      <w:r>
        <w:rPr>
          <w:lang w:bidi="fr-CH"/>
        </w:rPr>
        <w:t>3.23.4.8</w:t>
      </w:r>
      <w:r>
        <w:rPr>
          <w:lang w:bidi="fr-CH"/>
        </w:rPr>
        <w:tab/>
      </w:r>
      <w:r w:rsidR="00ED18F9" w:rsidRPr="00ED18F9">
        <w:rPr>
          <w:lang w:bidi="fr-CH"/>
        </w:rPr>
        <w:t>Traitement des résultats des mesures</w:t>
      </w:r>
    </w:p>
    <w:p w:rsidR="00ED18F9" w:rsidRPr="00ED18F9" w:rsidRDefault="009A74B7" w:rsidP="009A74B7">
      <w:pPr>
        <w:pStyle w:val="SingleTxtG"/>
        <w:keepNext/>
        <w:keepLines/>
        <w:ind w:left="2552" w:hanging="1418"/>
        <w:rPr>
          <w:lang w:bidi="fr-CH"/>
        </w:rPr>
      </w:pPr>
      <w:r>
        <w:rPr>
          <w:lang w:bidi="fr-CH"/>
        </w:rPr>
        <w:t>3.23.4.8.1</w:t>
      </w:r>
      <w:r>
        <w:rPr>
          <w:lang w:bidi="fr-CH"/>
        </w:rPr>
        <w:tab/>
      </w:r>
      <w:r w:rsidR="00ED18F9" w:rsidRPr="00ED18F9">
        <w:rPr>
          <w:lang w:bidi="fr-CH"/>
        </w:rPr>
        <w:t>Calcul de l’accélération moyenne (AA pour Average Acceleration)</w:t>
      </w:r>
    </w:p>
    <w:p w:rsidR="00ED18F9" w:rsidRPr="00ED18F9" w:rsidRDefault="00ED18F9" w:rsidP="00ED18F9">
      <w:pPr>
        <w:pStyle w:val="SingleTxtG"/>
        <w:ind w:left="2552"/>
        <w:rPr>
          <w:lang w:bidi="fr-CH"/>
        </w:rPr>
      </w:pPr>
      <w:r w:rsidRPr="00ED18F9">
        <w:rPr>
          <w:lang w:bidi="fr-CH"/>
        </w:rPr>
        <w:t>À chaque mesure, l’accélération moyenne AA (m.s</w:t>
      </w:r>
      <w:r w:rsidRPr="00ED18F9">
        <w:rPr>
          <w:vertAlign w:val="superscript"/>
          <w:lang w:bidi="fr-CH"/>
        </w:rPr>
        <w:t>-2</w:t>
      </w:r>
      <w:r w:rsidRPr="00ED18F9">
        <w:rPr>
          <w:lang w:bidi="fr-CH"/>
        </w:rPr>
        <w:t>) est calculée comme suit :</w:t>
      </w:r>
    </w:p>
    <w:p w:rsidR="00ED18F9" w:rsidRPr="00ED18F9" w:rsidRDefault="00ED18F9" w:rsidP="00ED18F9">
      <w:pPr>
        <w:pStyle w:val="SingleTxtG"/>
        <w:ind w:left="2552"/>
        <w:rPr>
          <w:lang w:bidi="fr-CH"/>
        </w:rPr>
      </w:pPr>
      <w:r w:rsidRPr="00ED18F9">
        <w:rPr>
          <w:lang w:bidi="fr-CH"/>
        </w:rPr>
        <w:object w:dxaOrig="1359" w:dyaOrig="580">
          <v:shape id="_x0000_i1061" type="#_x0000_t75" style="width:68pt;height:29pt" o:ole="" filled="t" fillcolor="white [3212]">
            <v:imagedata r:id="rId98" o:title=""/>
          </v:shape>
          <o:OLEObject Type="Embed" ProgID="Equation.3" ShapeID="_x0000_i1061" DrawAspect="Content" ObjectID="_1537774248" r:id="rId99"/>
        </w:object>
      </w:r>
    </w:p>
    <w:p w:rsidR="00ED18F9" w:rsidRPr="00ED18F9" w:rsidRDefault="00ED18F9" w:rsidP="00ED18F9">
      <w:pPr>
        <w:pStyle w:val="SingleTxtG"/>
        <w:ind w:left="2552"/>
        <w:rPr>
          <w:lang w:bidi="fr-CH"/>
        </w:rPr>
      </w:pPr>
      <w:r w:rsidRPr="00ED18F9">
        <w:rPr>
          <w:lang w:bidi="fr-CH"/>
        </w:rPr>
        <w:t>Où D [m] est la distance cou</w:t>
      </w:r>
      <w:r w:rsidR="00B275B1">
        <w:rPr>
          <w:lang w:bidi="fr-CH"/>
        </w:rPr>
        <w:t>verte entre la vitesse initiale </w:t>
      </w:r>
      <w:r w:rsidRPr="00ED18F9">
        <w:rPr>
          <w:lang w:bidi="fr-CH"/>
        </w:rPr>
        <w:t>S</w:t>
      </w:r>
      <w:r w:rsidRPr="00ED18F9">
        <w:rPr>
          <w:vertAlign w:val="subscript"/>
          <w:lang w:bidi="fr-CH"/>
        </w:rPr>
        <w:t>i</w:t>
      </w:r>
      <w:r w:rsidRPr="00ED18F9">
        <w:rPr>
          <w:lang w:bidi="fr-CH"/>
        </w:rPr>
        <w:t xml:space="preserve"> [m.s</w:t>
      </w:r>
      <w:r w:rsidRPr="00ED18F9">
        <w:rPr>
          <w:vertAlign w:val="superscript"/>
          <w:lang w:bidi="fr-CH"/>
        </w:rPr>
        <w:t>-1</w:t>
      </w:r>
      <w:r w:rsidRPr="00ED18F9">
        <w:rPr>
          <w:lang w:bidi="fr-CH"/>
        </w:rPr>
        <w:t>] et la vitesse finale S</w:t>
      </w:r>
      <w:r w:rsidRPr="00ED18F9">
        <w:rPr>
          <w:vertAlign w:val="subscript"/>
          <w:lang w:bidi="fr-CH"/>
        </w:rPr>
        <w:t>f</w:t>
      </w:r>
      <w:r w:rsidRPr="00ED18F9">
        <w:rPr>
          <w:lang w:bidi="fr-CH"/>
        </w:rPr>
        <w:t xml:space="preserve"> [m.s</w:t>
      </w:r>
      <w:r w:rsidRPr="00ED18F9">
        <w:rPr>
          <w:vertAlign w:val="superscript"/>
          <w:lang w:bidi="fr-CH"/>
        </w:rPr>
        <w:t>-1</w:t>
      </w:r>
      <w:r w:rsidRPr="00ED18F9">
        <w:rPr>
          <w:lang w:bidi="fr-CH"/>
        </w:rPr>
        <w:t>].</w:t>
      </w:r>
    </w:p>
    <w:p w:rsidR="00ED18F9" w:rsidRPr="00ED18F9" w:rsidRDefault="009A74B7" w:rsidP="009A74B7">
      <w:pPr>
        <w:pStyle w:val="SingleTxtG"/>
        <w:keepNext/>
        <w:keepLines/>
        <w:ind w:left="2552" w:hanging="1418"/>
        <w:rPr>
          <w:lang w:bidi="fr-CH"/>
        </w:rPr>
      </w:pPr>
      <w:r>
        <w:rPr>
          <w:lang w:bidi="fr-CH"/>
        </w:rPr>
        <w:lastRenderedPageBreak/>
        <w:t>3.23.4.8.2</w:t>
      </w:r>
      <w:r>
        <w:rPr>
          <w:lang w:bidi="fr-CH"/>
        </w:rPr>
        <w:tab/>
      </w:r>
      <w:r w:rsidR="00ED18F9" w:rsidRPr="00ED18F9">
        <w:rPr>
          <w:lang w:bidi="fr-CH"/>
        </w:rPr>
        <w:t>Validation des résultats</w:t>
      </w:r>
    </w:p>
    <w:p w:rsidR="00ED18F9" w:rsidRPr="00ED18F9" w:rsidRDefault="00ED18F9" w:rsidP="00B275B1">
      <w:pPr>
        <w:pStyle w:val="SingleTxtG"/>
        <w:keepNext/>
        <w:keepLines/>
        <w:ind w:left="2552"/>
        <w:rPr>
          <w:lang w:bidi="fr-CH"/>
        </w:rPr>
      </w:pPr>
      <w:r w:rsidRPr="00ED18F9">
        <w:rPr>
          <w:lang w:bidi="fr-CH"/>
        </w:rPr>
        <w:t>Pour les pneumatiques à contrôler :</w:t>
      </w:r>
    </w:p>
    <w:p w:rsidR="00ED18F9" w:rsidRPr="00ED18F9" w:rsidRDefault="00ED18F9" w:rsidP="00ED18F9">
      <w:pPr>
        <w:pStyle w:val="SingleTxtG"/>
        <w:ind w:left="2552"/>
        <w:rPr>
          <w:lang w:bidi="fr-CH"/>
        </w:rPr>
      </w:pPr>
      <w:r w:rsidRPr="00ED18F9">
        <w:rPr>
          <w:lang w:bidi="fr-CH"/>
        </w:rPr>
        <w:t>Le coefficient de variation de l’accélération moyenne est calculé pour chaque pneumatique. Si l’un des coefficients est supérieur à 6 %, il convient d’ignorer les données pour le pneumatique visé et de répéter l’essai. Coefficient de variation =</w:t>
      </w:r>
    </w:p>
    <w:p w:rsidR="00ED18F9" w:rsidRPr="00ED18F9" w:rsidRDefault="00ED18F9" w:rsidP="00ED18F9">
      <w:pPr>
        <w:pStyle w:val="SingleTxtG"/>
        <w:ind w:left="2552"/>
        <w:rPr>
          <w:lang w:bidi="fr-CH"/>
        </w:rPr>
      </w:pPr>
      <w:r w:rsidRPr="00ED18F9">
        <w:rPr>
          <w:lang w:bidi="fr-CH"/>
        </w:rPr>
        <w:object w:dxaOrig="3420" w:dyaOrig="600">
          <v:shape id="_x0000_i1062" type="#_x0000_t75" style="width:170.5pt;height:31.5pt" o:ole="" filled="t" fillcolor="white [3212]">
            <v:imagedata r:id="rId100" o:title=""/>
          </v:shape>
          <o:OLEObject Type="Embed" ProgID="Equation.3" ShapeID="_x0000_i1062" DrawAspect="Content" ObjectID="_1537774249" r:id="rId101"/>
        </w:object>
      </w:r>
    </w:p>
    <w:p w:rsidR="00ED18F9" w:rsidRPr="00ED18F9" w:rsidRDefault="00ED18F9" w:rsidP="00B275B1">
      <w:pPr>
        <w:pStyle w:val="SingleTxtG"/>
        <w:keepNext/>
        <w:keepLines/>
        <w:ind w:left="2552"/>
        <w:rPr>
          <w:lang w:bidi="fr-CH"/>
        </w:rPr>
      </w:pPr>
      <w:r w:rsidRPr="00ED18F9">
        <w:rPr>
          <w:lang w:bidi="fr-CH"/>
        </w:rPr>
        <w:t>Pour le pneumatique de référence :</w:t>
      </w:r>
    </w:p>
    <w:p w:rsidR="00ED18F9" w:rsidRPr="00ED18F9" w:rsidRDefault="00ED18F9" w:rsidP="00ED18F9">
      <w:pPr>
        <w:pStyle w:val="SingleTxtG"/>
        <w:ind w:left="2552"/>
        <w:rPr>
          <w:lang w:bidi="fr-CH"/>
        </w:rPr>
      </w:pPr>
      <w:r w:rsidRPr="00ED18F9">
        <w:rPr>
          <w:lang w:bidi="fr-CH"/>
        </w:rPr>
        <w:t>Si le coefficient de variation de l’accélération moyenne AA pour chaque groupe de six essais au minimum du pneumatique</w:t>
      </w:r>
      <w:r w:rsidR="00B275B1">
        <w:rPr>
          <w:lang w:bidi="fr-CH"/>
        </w:rPr>
        <w:t xml:space="preserve"> de référence est supérieur à 6 </w:t>
      </w:r>
      <w:r w:rsidRPr="00ED18F9">
        <w:rPr>
          <w:lang w:bidi="fr-CH"/>
        </w:rPr>
        <w:t>%, il convient d’ignorer les données et de répéter l’essai pour l’ensemble des pneumatiques (pneumatiques à contrôler et pneumatique de référence).</w:t>
      </w:r>
    </w:p>
    <w:p w:rsidR="00ED18F9" w:rsidRPr="00ED18F9" w:rsidRDefault="00ED18F9" w:rsidP="00ED18F9">
      <w:pPr>
        <w:pStyle w:val="SingleTxtG"/>
        <w:ind w:left="2552"/>
        <w:rPr>
          <w:lang w:bidi="fr-CH"/>
        </w:rPr>
      </w:pPr>
      <w:r w:rsidRPr="00ED18F9">
        <w:rPr>
          <w:lang w:bidi="fr-CH"/>
        </w:rPr>
        <w:t>En outre, dans la perspective d’une éventuelle évolution de l’essai, le coefficient de variation est calculé à partir des valeurs moyennes obtenues pour deux groupes consécutifs de 6 essais au minimum du pneumatique de référence. Si l</w:t>
      </w:r>
      <w:r w:rsidR="00B275B1">
        <w:rPr>
          <w:lang w:bidi="fr-CH"/>
        </w:rPr>
        <w:t>e coefficient est supérieur à 6 </w:t>
      </w:r>
      <w:r w:rsidRPr="00ED18F9">
        <w:rPr>
          <w:lang w:bidi="fr-CH"/>
        </w:rPr>
        <w:t>%, il convient d’ignorer les données pour tous les pneumatiques à contrôler et de répéter l’essai.</w:t>
      </w:r>
    </w:p>
    <w:p w:rsidR="00ED18F9" w:rsidRPr="00ED18F9" w:rsidRDefault="00ED18F9" w:rsidP="00ED18F9">
      <w:pPr>
        <w:pStyle w:val="SingleTxtG"/>
        <w:ind w:left="2552"/>
        <w:rPr>
          <w:lang w:val="fr-CA" w:bidi="fr-CH"/>
        </w:rPr>
      </w:pPr>
      <w:r w:rsidRPr="00ED18F9">
        <w:rPr>
          <w:lang w:bidi="fr-CH"/>
        </w:rPr>
        <w:object w:dxaOrig="4760" w:dyaOrig="660">
          <v:shape id="_x0000_i1063" type="#_x0000_t75" style="width:238.5pt;height:33pt" o:ole="" filled="t" fillcolor="white [3212]">
            <v:imagedata r:id="rId102" o:title=""/>
          </v:shape>
          <o:OLEObject Type="Embed" ProgID="Equation.3" ShapeID="_x0000_i1063" DrawAspect="Content" ObjectID="_1537774250" r:id="rId103"/>
        </w:object>
      </w:r>
    </w:p>
    <w:p w:rsidR="00ED18F9" w:rsidRPr="00ED18F9" w:rsidRDefault="009A74B7" w:rsidP="009A74B7">
      <w:pPr>
        <w:pStyle w:val="SingleTxtG"/>
        <w:keepNext/>
        <w:keepLines/>
        <w:ind w:left="2552" w:hanging="1418"/>
        <w:rPr>
          <w:lang w:bidi="fr-CH"/>
        </w:rPr>
      </w:pPr>
      <w:r>
        <w:rPr>
          <w:lang w:bidi="fr-CH"/>
        </w:rPr>
        <w:t>3.23.4.8.3</w:t>
      </w:r>
      <w:r>
        <w:rPr>
          <w:lang w:bidi="fr-CH"/>
        </w:rPr>
        <w:tab/>
      </w:r>
      <w:r w:rsidR="00ED18F9" w:rsidRPr="00ED18F9">
        <w:rPr>
          <w:lang w:bidi="fr-CH"/>
        </w:rPr>
        <w:t>Calcul de l’accélération moyenne AA</w:t>
      </w:r>
    </w:p>
    <w:p w:rsidR="00ED18F9" w:rsidRDefault="00ED18F9" w:rsidP="00ED18F9">
      <w:pPr>
        <w:pStyle w:val="SingleTxtG"/>
        <w:ind w:left="2552"/>
        <w:rPr>
          <w:lang w:bidi="fr-CH"/>
        </w:rPr>
      </w:pPr>
      <w:r w:rsidRPr="00ED18F9">
        <w:rPr>
          <w:lang w:bidi="fr-CH"/>
        </w:rPr>
        <w:t>R1 étant la moyenne des valeurs AA obtenues à l’issue du premier essai du pneumatique de référence et R2 la moyenne des valeurs AA obtenues à l’issue du second essai de ce pneumatique, le calcul s’effectue comme il est indi</w:t>
      </w:r>
      <w:r w:rsidR="00B275B1">
        <w:rPr>
          <w:lang w:bidi="fr-CH"/>
        </w:rPr>
        <w:t>qué dans le tableau </w:t>
      </w:r>
      <w:r w:rsidRPr="00ED18F9">
        <w:rPr>
          <w:lang w:bidi="fr-CH"/>
        </w:rPr>
        <w:t>5 :</w:t>
      </w:r>
    </w:p>
    <w:p w:rsidR="009A74B7" w:rsidRDefault="009A74B7" w:rsidP="009A74B7">
      <w:pPr>
        <w:pStyle w:val="H23G"/>
        <w:rPr>
          <w:lang w:bidi="fr-CH"/>
        </w:rPr>
      </w:pPr>
      <w:r>
        <w:tab/>
      </w:r>
      <w:r>
        <w:tab/>
      </w:r>
      <w:r w:rsidRPr="008D26AE">
        <w:t>Tableau</w:t>
      </w:r>
      <w:r>
        <w:rPr>
          <w:lang w:bidi="fr-CH"/>
        </w:rPr>
        <w:t> </w:t>
      </w:r>
      <w:r w:rsidRPr="001037B5">
        <w:rPr>
          <w:lang w:bidi="fr-CH"/>
        </w:rPr>
        <w:t>5</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64"/>
        <w:gridCol w:w="2286"/>
      </w:tblGrid>
      <w:tr w:rsidR="009A74B7" w:rsidRPr="00D71F09" w:rsidTr="00400C2C">
        <w:trPr>
          <w:tblHeader/>
        </w:trPr>
        <w:tc>
          <w:tcPr>
            <w:tcW w:w="2720" w:type="dxa"/>
            <w:tcBorders>
              <w:bottom w:val="single" w:sz="12" w:space="0" w:color="auto"/>
            </w:tcBorders>
            <w:shd w:val="clear" w:color="auto" w:fill="auto"/>
            <w:vAlign w:val="bottom"/>
          </w:tcPr>
          <w:p w:rsidR="009A74B7" w:rsidRPr="00D71F09" w:rsidRDefault="009A74B7" w:rsidP="009A74B7">
            <w:pPr>
              <w:suppressAutoHyphens w:val="0"/>
              <w:spacing w:before="60" w:after="60" w:line="200" w:lineRule="exact"/>
              <w:ind w:left="57" w:right="57"/>
              <w:rPr>
                <w:i/>
                <w:sz w:val="16"/>
              </w:rPr>
            </w:pPr>
            <w:r w:rsidRPr="00D71F09">
              <w:rPr>
                <w:i/>
                <w:sz w:val="16"/>
              </w:rPr>
              <w:t>Si le nombre de jeux de pneumatiques à contrôler entre deux essais successifs du pneumatique de référence est :</w:t>
            </w:r>
          </w:p>
        </w:tc>
        <w:tc>
          <w:tcPr>
            <w:tcW w:w="2364" w:type="dxa"/>
            <w:tcBorders>
              <w:bottom w:val="single" w:sz="12" w:space="0" w:color="auto"/>
            </w:tcBorders>
            <w:shd w:val="clear" w:color="auto" w:fill="auto"/>
            <w:vAlign w:val="bottom"/>
          </w:tcPr>
          <w:p w:rsidR="009A74B7" w:rsidRPr="00D71F09" w:rsidRDefault="009A74B7" w:rsidP="00B275B1">
            <w:pPr>
              <w:suppressAutoHyphens w:val="0"/>
              <w:spacing w:before="60" w:after="60" w:line="200" w:lineRule="exact"/>
              <w:ind w:left="57" w:right="57"/>
              <w:jc w:val="center"/>
              <w:rPr>
                <w:i/>
                <w:sz w:val="16"/>
              </w:rPr>
            </w:pPr>
            <w:r w:rsidRPr="00D71F09">
              <w:rPr>
                <w:i/>
                <w:sz w:val="16"/>
              </w:rPr>
              <w:t>Et si le jeu de pneumatiques à contrôler est :</w:t>
            </w:r>
          </w:p>
        </w:tc>
        <w:tc>
          <w:tcPr>
            <w:tcW w:w="2286" w:type="dxa"/>
            <w:tcBorders>
              <w:bottom w:val="single" w:sz="12" w:space="0" w:color="auto"/>
            </w:tcBorders>
            <w:shd w:val="clear" w:color="auto" w:fill="auto"/>
            <w:vAlign w:val="bottom"/>
          </w:tcPr>
          <w:p w:rsidR="009A74B7" w:rsidRPr="00D71F09" w:rsidRDefault="009A74B7" w:rsidP="009A74B7">
            <w:pPr>
              <w:suppressAutoHyphens w:val="0"/>
              <w:spacing w:before="60" w:after="60" w:line="200" w:lineRule="exact"/>
              <w:ind w:left="57" w:right="57"/>
              <w:jc w:val="right"/>
              <w:rPr>
                <w:i/>
                <w:sz w:val="16"/>
              </w:rPr>
            </w:pPr>
            <w:r w:rsidRPr="00D71F09">
              <w:rPr>
                <w:i/>
                <w:sz w:val="16"/>
              </w:rPr>
              <w:t xml:space="preserve">La valeur Ra est calculée </w:t>
            </w:r>
            <w:r w:rsidRPr="00D71F09">
              <w:rPr>
                <w:i/>
                <w:sz w:val="16"/>
              </w:rPr>
              <w:br/>
              <w:t>comme suit :</w:t>
            </w:r>
          </w:p>
        </w:tc>
      </w:tr>
      <w:tr w:rsidR="009A74B7" w:rsidRPr="00D71F09" w:rsidTr="00400C2C">
        <w:tc>
          <w:tcPr>
            <w:tcW w:w="2720" w:type="dxa"/>
            <w:tcBorders>
              <w:top w:val="single" w:sz="12" w:space="0" w:color="auto"/>
            </w:tcBorders>
            <w:shd w:val="clear" w:color="auto" w:fill="auto"/>
          </w:tcPr>
          <w:p w:rsidR="009A74B7" w:rsidRPr="00D71F09" w:rsidRDefault="009A74B7" w:rsidP="009A74B7">
            <w:pPr>
              <w:suppressAutoHyphens w:val="0"/>
              <w:spacing w:before="60" w:after="60" w:line="220" w:lineRule="exact"/>
              <w:ind w:left="57" w:right="57"/>
              <w:rPr>
                <w:sz w:val="18"/>
              </w:rPr>
            </w:pPr>
            <w:r w:rsidRPr="00D71F09">
              <w:rPr>
                <w:sz w:val="18"/>
              </w:rPr>
              <w:t xml:space="preserve">1 </w:t>
            </w:r>
            <w:r w:rsidRPr="00D71F09">
              <w:rPr>
                <w:sz w:val="18"/>
              </w:rPr>
              <w:sym w:font="Monotype Sorts" w:char="F0EA"/>
            </w:r>
            <w:r w:rsidRPr="00D71F09">
              <w:rPr>
                <w:sz w:val="18"/>
              </w:rPr>
              <w:t xml:space="preserve"> R – T1 – R</w:t>
            </w:r>
          </w:p>
        </w:tc>
        <w:tc>
          <w:tcPr>
            <w:tcW w:w="2364" w:type="dxa"/>
            <w:tcBorders>
              <w:top w:val="single" w:sz="12" w:space="0" w:color="auto"/>
            </w:tcBorders>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T1</w:t>
            </w:r>
          </w:p>
        </w:tc>
        <w:tc>
          <w:tcPr>
            <w:tcW w:w="2286" w:type="dxa"/>
            <w:tcBorders>
              <w:top w:val="single" w:sz="12" w:space="0" w:color="auto"/>
            </w:tcBorders>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1/2 (R1 + R2)</w:t>
            </w:r>
          </w:p>
        </w:tc>
      </w:tr>
      <w:tr w:rsidR="009A74B7" w:rsidRPr="00D71F09" w:rsidTr="00400C2C">
        <w:tc>
          <w:tcPr>
            <w:tcW w:w="2720" w:type="dxa"/>
            <w:vMerge w:val="restart"/>
            <w:shd w:val="clear" w:color="auto" w:fill="auto"/>
          </w:tcPr>
          <w:p w:rsidR="009A74B7" w:rsidRPr="00D71F09" w:rsidRDefault="009A74B7" w:rsidP="009A74B7">
            <w:pPr>
              <w:suppressAutoHyphens w:val="0"/>
              <w:spacing w:before="60" w:after="60" w:line="220" w:lineRule="exact"/>
              <w:ind w:left="57" w:right="57"/>
              <w:rPr>
                <w:sz w:val="18"/>
              </w:rPr>
            </w:pPr>
            <w:r w:rsidRPr="00D71F09">
              <w:rPr>
                <w:sz w:val="18"/>
              </w:rPr>
              <w:t xml:space="preserve">2 </w:t>
            </w:r>
            <w:r w:rsidRPr="00D71F09">
              <w:rPr>
                <w:sz w:val="18"/>
              </w:rPr>
              <w:sym w:font="Monotype Sorts" w:char="F0EA"/>
            </w:r>
            <w:r w:rsidRPr="00D71F09">
              <w:rPr>
                <w:sz w:val="18"/>
              </w:rPr>
              <w:t xml:space="preserve"> R – T1 – T2 – R</w:t>
            </w:r>
          </w:p>
        </w:tc>
        <w:tc>
          <w:tcPr>
            <w:tcW w:w="2364" w:type="dxa"/>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T1</w:t>
            </w:r>
          </w:p>
        </w:tc>
        <w:tc>
          <w:tcPr>
            <w:tcW w:w="2286" w:type="dxa"/>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2/3 R1 + 1/3 R2</w:t>
            </w:r>
          </w:p>
        </w:tc>
      </w:tr>
      <w:tr w:rsidR="009A74B7" w:rsidRPr="00D71F09" w:rsidTr="00400C2C">
        <w:tc>
          <w:tcPr>
            <w:tcW w:w="2720" w:type="dxa"/>
            <w:vMerge/>
            <w:tcBorders>
              <w:bottom w:val="single" w:sz="4" w:space="0" w:color="auto"/>
            </w:tcBorders>
            <w:shd w:val="clear" w:color="auto" w:fill="auto"/>
          </w:tcPr>
          <w:p w:rsidR="009A74B7" w:rsidRPr="00D71F09" w:rsidRDefault="009A74B7" w:rsidP="009A74B7">
            <w:pPr>
              <w:suppressAutoHyphens w:val="0"/>
              <w:spacing w:before="60" w:after="60" w:line="220" w:lineRule="exact"/>
              <w:ind w:left="57" w:right="57"/>
              <w:rPr>
                <w:sz w:val="18"/>
              </w:rPr>
            </w:pPr>
          </w:p>
        </w:tc>
        <w:tc>
          <w:tcPr>
            <w:tcW w:w="2364" w:type="dxa"/>
            <w:tcBorders>
              <w:bottom w:val="single" w:sz="4" w:space="0" w:color="auto"/>
            </w:tcBorders>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T2</w:t>
            </w:r>
          </w:p>
        </w:tc>
        <w:tc>
          <w:tcPr>
            <w:tcW w:w="2286" w:type="dxa"/>
            <w:tcBorders>
              <w:bottom w:val="single" w:sz="4" w:space="0" w:color="auto"/>
            </w:tcBorders>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1/3 R1 + 2/3 R2</w:t>
            </w:r>
          </w:p>
        </w:tc>
      </w:tr>
      <w:tr w:rsidR="009A74B7" w:rsidRPr="00D71F09" w:rsidTr="00400C2C">
        <w:tc>
          <w:tcPr>
            <w:tcW w:w="2720" w:type="dxa"/>
            <w:vMerge w:val="restart"/>
            <w:shd w:val="clear" w:color="auto" w:fill="auto"/>
          </w:tcPr>
          <w:p w:rsidR="009A74B7" w:rsidRPr="00D71F09" w:rsidRDefault="009A74B7" w:rsidP="009A74B7">
            <w:pPr>
              <w:suppressAutoHyphens w:val="0"/>
              <w:spacing w:before="60" w:after="60" w:line="220" w:lineRule="exact"/>
              <w:ind w:left="57" w:right="57"/>
              <w:rPr>
                <w:sz w:val="18"/>
              </w:rPr>
            </w:pPr>
            <w:r w:rsidRPr="00D71F09">
              <w:rPr>
                <w:sz w:val="18"/>
              </w:rPr>
              <w:t xml:space="preserve">3 </w:t>
            </w:r>
            <w:r w:rsidRPr="00D71F09">
              <w:rPr>
                <w:sz w:val="18"/>
              </w:rPr>
              <w:sym w:font="Monotype Sorts" w:char="F0EA"/>
            </w:r>
            <w:r w:rsidRPr="00D71F09">
              <w:rPr>
                <w:sz w:val="18"/>
              </w:rPr>
              <w:t xml:space="preserve"> R – T1 – T2 – T3 – R</w:t>
            </w:r>
          </w:p>
        </w:tc>
        <w:tc>
          <w:tcPr>
            <w:tcW w:w="2364" w:type="dxa"/>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T1</w:t>
            </w:r>
          </w:p>
        </w:tc>
        <w:tc>
          <w:tcPr>
            <w:tcW w:w="2286" w:type="dxa"/>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3/4 R1 + 1/4 R2</w:t>
            </w:r>
          </w:p>
        </w:tc>
      </w:tr>
      <w:tr w:rsidR="009A74B7" w:rsidRPr="00D71F09" w:rsidTr="00400C2C">
        <w:tc>
          <w:tcPr>
            <w:tcW w:w="2720" w:type="dxa"/>
            <w:vMerge/>
            <w:shd w:val="clear" w:color="auto" w:fill="auto"/>
          </w:tcPr>
          <w:p w:rsidR="009A74B7" w:rsidRPr="00D71F09" w:rsidRDefault="009A74B7" w:rsidP="009A74B7">
            <w:pPr>
              <w:suppressAutoHyphens w:val="0"/>
              <w:spacing w:before="60" w:after="60" w:line="220" w:lineRule="exact"/>
              <w:ind w:left="57" w:right="57"/>
              <w:rPr>
                <w:sz w:val="18"/>
              </w:rPr>
            </w:pPr>
          </w:p>
        </w:tc>
        <w:tc>
          <w:tcPr>
            <w:tcW w:w="2364" w:type="dxa"/>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T2</w:t>
            </w:r>
          </w:p>
        </w:tc>
        <w:tc>
          <w:tcPr>
            <w:tcW w:w="2286" w:type="dxa"/>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1/2 (R1 + R2)</w:t>
            </w:r>
          </w:p>
        </w:tc>
      </w:tr>
      <w:tr w:rsidR="009A74B7" w:rsidRPr="00D71F09" w:rsidTr="00400C2C">
        <w:tc>
          <w:tcPr>
            <w:tcW w:w="2720" w:type="dxa"/>
            <w:vMerge/>
            <w:tcBorders>
              <w:bottom w:val="single" w:sz="12" w:space="0" w:color="auto"/>
            </w:tcBorders>
            <w:shd w:val="clear" w:color="auto" w:fill="auto"/>
          </w:tcPr>
          <w:p w:rsidR="009A74B7" w:rsidRPr="00D71F09" w:rsidRDefault="009A74B7" w:rsidP="009A74B7">
            <w:pPr>
              <w:suppressAutoHyphens w:val="0"/>
              <w:spacing w:before="60" w:after="60" w:line="220" w:lineRule="exact"/>
              <w:ind w:left="57" w:right="57"/>
              <w:rPr>
                <w:sz w:val="18"/>
              </w:rPr>
            </w:pPr>
          </w:p>
        </w:tc>
        <w:tc>
          <w:tcPr>
            <w:tcW w:w="2364" w:type="dxa"/>
            <w:tcBorders>
              <w:bottom w:val="single" w:sz="12" w:space="0" w:color="auto"/>
            </w:tcBorders>
            <w:shd w:val="clear" w:color="auto" w:fill="auto"/>
            <w:vAlign w:val="bottom"/>
          </w:tcPr>
          <w:p w:rsidR="009A74B7" w:rsidRPr="00D71F09" w:rsidRDefault="009A74B7" w:rsidP="00B275B1">
            <w:pPr>
              <w:suppressAutoHyphens w:val="0"/>
              <w:spacing w:before="60" w:after="60" w:line="220" w:lineRule="exact"/>
              <w:ind w:left="57" w:right="57"/>
              <w:jc w:val="center"/>
              <w:rPr>
                <w:sz w:val="18"/>
              </w:rPr>
            </w:pPr>
            <w:r w:rsidRPr="00D71F09">
              <w:rPr>
                <w:sz w:val="18"/>
              </w:rPr>
              <w:t>T3</w:t>
            </w:r>
          </w:p>
        </w:tc>
        <w:tc>
          <w:tcPr>
            <w:tcW w:w="2286" w:type="dxa"/>
            <w:tcBorders>
              <w:bottom w:val="single" w:sz="12" w:space="0" w:color="auto"/>
            </w:tcBorders>
            <w:shd w:val="clear" w:color="auto" w:fill="auto"/>
            <w:vAlign w:val="bottom"/>
          </w:tcPr>
          <w:p w:rsidR="009A74B7" w:rsidRPr="00D71F09" w:rsidRDefault="009A74B7" w:rsidP="009A74B7">
            <w:pPr>
              <w:suppressAutoHyphens w:val="0"/>
              <w:spacing w:before="60" w:after="60" w:line="220" w:lineRule="exact"/>
              <w:ind w:left="57" w:right="57"/>
              <w:jc w:val="right"/>
              <w:rPr>
                <w:sz w:val="18"/>
              </w:rPr>
            </w:pPr>
            <w:r w:rsidRPr="00D71F09">
              <w:rPr>
                <w:sz w:val="18"/>
              </w:rPr>
              <w:t>Ra = 1/4 R1 + 3/4 R2</w:t>
            </w:r>
          </w:p>
        </w:tc>
      </w:tr>
    </w:tbl>
    <w:p w:rsidR="00400C2C" w:rsidRPr="008D26AE" w:rsidRDefault="00400C2C" w:rsidP="00400C2C">
      <w:pPr>
        <w:pStyle w:val="SingleTxtG"/>
        <w:spacing w:before="240"/>
        <w:ind w:left="2552"/>
      </w:pPr>
      <w:r>
        <w:rPr>
          <w:lang w:bidi="fr-CH"/>
        </w:rPr>
        <w:t>« </w:t>
      </w:r>
      <w:r w:rsidRPr="00CE6A76">
        <w:rPr>
          <w:lang w:bidi="fr-CH"/>
        </w:rPr>
        <w:t>Ta » (a = 1, 2, …) est la moyenne des valeurs AA pour un essai d</w:t>
      </w:r>
      <w:r>
        <w:rPr>
          <w:lang w:bidi="fr-CH"/>
        </w:rPr>
        <w:t>’</w:t>
      </w:r>
      <w:r w:rsidRPr="00CE6A76">
        <w:rPr>
          <w:lang w:bidi="fr-CH"/>
        </w:rPr>
        <w:t xml:space="preserve">un pneumatique à </w:t>
      </w:r>
      <w:r w:rsidRPr="007628D7">
        <w:t>contrôler.</w:t>
      </w:r>
    </w:p>
    <w:p w:rsidR="00400C2C" w:rsidRPr="008D26AE" w:rsidRDefault="00400C2C" w:rsidP="00400C2C">
      <w:pPr>
        <w:pStyle w:val="SingleTxtG"/>
        <w:keepNext/>
        <w:keepLines/>
        <w:ind w:left="2552" w:hanging="1418"/>
      </w:pPr>
      <w:r>
        <w:lastRenderedPageBreak/>
        <w:t>3.23.4.8.4</w:t>
      </w:r>
      <w:r>
        <w:tab/>
      </w:r>
      <w:r w:rsidRPr="008D26AE">
        <w:t xml:space="preserve">Calcul du coefficient de la force d’accélération </w:t>
      </w:r>
    </w:p>
    <w:p w:rsidR="00400C2C" w:rsidRPr="008D26AE" w:rsidRDefault="00400C2C" w:rsidP="00F77412">
      <w:pPr>
        <w:pStyle w:val="SingleTxtG"/>
        <w:keepNext/>
        <w:keepLines/>
        <w:ind w:left="2552"/>
        <w:rPr>
          <w:lang w:bidi="fr-CH"/>
        </w:rPr>
      </w:pPr>
      <w:r w:rsidRPr="008D26AE">
        <w:rPr>
          <w:lang w:bidi="fr-CH"/>
        </w:rPr>
        <w:t>(« AFC » pour « Acceleration Force Coefficient »)</w:t>
      </w:r>
    </w:p>
    <w:p w:rsidR="00400C2C" w:rsidRPr="008D26AE" w:rsidRDefault="00400C2C" w:rsidP="00400C2C">
      <w:pPr>
        <w:pStyle w:val="SingleTxtG"/>
        <w:ind w:left="2552"/>
        <w:rPr>
          <w:lang w:bidi="fr-CH"/>
        </w:rPr>
      </w:pPr>
      <w:r w:rsidRPr="008D26AE">
        <w:rPr>
          <w:lang w:bidi="fr-CH"/>
        </w:rPr>
        <w:t>Le calcul s’effectue comme il est indiqué dans le tableau 6 :</w:t>
      </w:r>
    </w:p>
    <w:p w:rsidR="00400C2C" w:rsidRDefault="00400C2C" w:rsidP="00400C2C">
      <w:pPr>
        <w:pStyle w:val="H23G"/>
        <w:rPr>
          <w:lang w:bidi="fr-CH"/>
        </w:rPr>
      </w:pPr>
      <w:r>
        <w:rPr>
          <w:lang w:bidi="fr-CH"/>
        </w:rPr>
        <w:tab/>
      </w:r>
      <w:r>
        <w:rPr>
          <w:lang w:bidi="fr-CH"/>
        </w:rPr>
        <w:tab/>
      </w:r>
      <w:r w:rsidRPr="008D26AE">
        <w:rPr>
          <w:lang w:bidi="fr-CH"/>
        </w:rPr>
        <w:t>Tableau 6</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400C2C" w:rsidRPr="00D71F09" w:rsidTr="000112DD">
        <w:trPr>
          <w:tblHeader/>
        </w:trPr>
        <w:tc>
          <w:tcPr>
            <w:tcW w:w="3685" w:type="dxa"/>
            <w:tcBorders>
              <w:bottom w:val="single" w:sz="12" w:space="0" w:color="auto"/>
            </w:tcBorders>
            <w:shd w:val="clear" w:color="auto" w:fill="auto"/>
            <w:vAlign w:val="bottom"/>
          </w:tcPr>
          <w:p w:rsidR="00400C2C" w:rsidRPr="00D71F09" w:rsidRDefault="00400C2C" w:rsidP="00400C2C">
            <w:pPr>
              <w:keepNext/>
              <w:suppressAutoHyphens w:val="0"/>
              <w:spacing w:before="60" w:after="60" w:line="200" w:lineRule="exact"/>
              <w:ind w:left="57" w:right="57"/>
              <w:rPr>
                <w:i/>
                <w:sz w:val="16"/>
              </w:rPr>
            </w:pPr>
          </w:p>
        </w:tc>
        <w:tc>
          <w:tcPr>
            <w:tcW w:w="3685" w:type="dxa"/>
            <w:tcBorders>
              <w:bottom w:val="single" w:sz="12" w:space="0" w:color="auto"/>
            </w:tcBorders>
            <w:shd w:val="clear" w:color="auto" w:fill="auto"/>
            <w:vAlign w:val="bottom"/>
          </w:tcPr>
          <w:p w:rsidR="00400C2C" w:rsidRPr="00D71F09" w:rsidRDefault="00400C2C" w:rsidP="00400C2C">
            <w:pPr>
              <w:keepNext/>
              <w:suppressAutoHyphens w:val="0"/>
              <w:spacing w:before="60" w:after="60" w:line="200" w:lineRule="exact"/>
              <w:ind w:left="57" w:right="57"/>
              <w:jc w:val="right"/>
              <w:rPr>
                <w:i/>
                <w:sz w:val="16"/>
              </w:rPr>
            </w:pPr>
            <w:r w:rsidRPr="00D71F09">
              <w:rPr>
                <w:i/>
                <w:sz w:val="16"/>
              </w:rPr>
              <w:t xml:space="preserve">Coefficient de la force </w:t>
            </w:r>
            <w:r w:rsidRPr="00D71F09">
              <w:rPr>
                <w:i/>
                <w:sz w:val="16"/>
              </w:rPr>
              <w:br/>
              <w:t>d’accélération (« AFC »)</w:t>
            </w:r>
          </w:p>
        </w:tc>
      </w:tr>
      <w:tr w:rsidR="00400C2C" w:rsidRPr="00D71F09" w:rsidTr="000112DD">
        <w:tc>
          <w:tcPr>
            <w:tcW w:w="3685" w:type="dxa"/>
            <w:tcBorders>
              <w:top w:val="single" w:sz="12" w:space="0" w:color="auto"/>
              <w:bottom w:val="single" w:sz="4" w:space="0" w:color="auto"/>
            </w:tcBorders>
            <w:shd w:val="clear" w:color="auto" w:fill="auto"/>
          </w:tcPr>
          <w:p w:rsidR="00400C2C" w:rsidRPr="00D71F09" w:rsidRDefault="00400C2C" w:rsidP="00400C2C">
            <w:pPr>
              <w:keepNext/>
              <w:suppressAutoHyphens w:val="0"/>
              <w:spacing w:before="60" w:after="60" w:line="240" w:lineRule="auto"/>
              <w:ind w:left="57" w:right="57"/>
              <w:rPr>
                <w:sz w:val="18"/>
              </w:rPr>
            </w:pPr>
            <w:r w:rsidRPr="00D71F09">
              <w:rPr>
                <w:sz w:val="18"/>
              </w:rPr>
              <w:t>Pneumatique de référence</w:t>
            </w:r>
          </w:p>
        </w:tc>
        <w:tc>
          <w:tcPr>
            <w:tcW w:w="3685" w:type="dxa"/>
            <w:tcBorders>
              <w:top w:val="single" w:sz="12" w:space="0" w:color="auto"/>
              <w:bottom w:val="single" w:sz="4" w:space="0" w:color="auto"/>
            </w:tcBorders>
            <w:shd w:val="clear" w:color="auto" w:fill="auto"/>
            <w:vAlign w:val="bottom"/>
          </w:tcPr>
          <w:p w:rsidR="00400C2C" w:rsidRPr="00D71F09" w:rsidRDefault="00400C2C" w:rsidP="00400C2C">
            <w:pPr>
              <w:keepNext/>
              <w:suppressAutoHyphens w:val="0"/>
              <w:spacing w:before="60" w:after="60" w:line="240" w:lineRule="auto"/>
              <w:ind w:left="57" w:right="57"/>
              <w:jc w:val="right"/>
              <w:rPr>
                <w:sz w:val="18"/>
                <w:lang w:val="de-DE"/>
              </w:rPr>
            </w:pPr>
            <w:r w:rsidRPr="00D71F09">
              <w:rPr>
                <w:sz w:val="18"/>
              </w:rPr>
              <w:object w:dxaOrig="1200" w:dyaOrig="555">
                <v:shape id="_x0000_i1064" type="#_x0000_t75" style="width:60pt;height:28pt" o:ole="" filled="t" fillcolor="white [3212]">
                  <v:imagedata r:id="rId104" o:title=""/>
                </v:shape>
                <o:OLEObject Type="Embed" ProgID="Equation.3" ShapeID="_x0000_i1064" DrawAspect="Content" ObjectID="_1537774251" r:id="rId105"/>
              </w:object>
            </w:r>
          </w:p>
        </w:tc>
      </w:tr>
      <w:tr w:rsidR="00400C2C" w:rsidRPr="00D71F09" w:rsidTr="000112DD">
        <w:tc>
          <w:tcPr>
            <w:tcW w:w="3685" w:type="dxa"/>
            <w:tcBorders>
              <w:bottom w:val="single" w:sz="12" w:space="0" w:color="auto"/>
            </w:tcBorders>
            <w:shd w:val="clear" w:color="auto" w:fill="auto"/>
          </w:tcPr>
          <w:p w:rsidR="00400C2C" w:rsidRPr="00D71F09" w:rsidRDefault="00400C2C" w:rsidP="00400C2C">
            <w:pPr>
              <w:keepNext/>
              <w:suppressAutoHyphens w:val="0"/>
              <w:spacing w:before="60" w:after="60" w:line="240" w:lineRule="auto"/>
              <w:ind w:left="57" w:right="57"/>
              <w:rPr>
                <w:sz w:val="18"/>
                <w:lang w:val="de-DE"/>
              </w:rPr>
            </w:pPr>
            <w:r w:rsidRPr="00D71F09">
              <w:rPr>
                <w:sz w:val="18"/>
              </w:rPr>
              <w:t>Pneumatique à contrôler</w:t>
            </w:r>
          </w:p>
        </w:tc>
        <w:tc>
          <w:tcPr>
            <w:tcW w:w="3685" w:type="dxa"/>
            <w:tcBorders>
              <w:bottom w:val="single" w:sz="12" w:space="0" w:color="auto"/>
            </w:tcBorders>
            <w:shd w:val="clear" w:color="auto" w:fill="auto"/>
            <w:vAlign w:val="bottom"/>
          </w:tcPr>
          <w:p w:rsidR="00400C2C" w:rsidRPr="00D71F09" w:rsidRDefault="00400C2C" w:rsidP="00400C2C">
            <w:pPr>
              <w:keepNext/>
              <w:suppressAutoHyphens w:val="0"/>
              <w:spacing w:before="60" w:after="60" w:line="240" w:lineRule="auto"/>
              <w:ind w:left="57" w:right="57"/>
              <w:jc w:val="right"/>
              <w:rPr>
                <w:sz w:val="18"/>
                <w:lang w:val="de-DE"/>
              </w:rPr>
            </w:pPr>
            <w:r w:rsidRPr="00D71F09">
              <w:rPr>
                <w:sz w:val="18"/>
              </w:rPr>
              <w:object w:dxaOrig="1185" w:dyaOrig="555">
                <v:shape id="_x0000_i1065" type="#_x0000_t75" style="width:59.5pt;height:28pt" o:ole="" filled="t" fillcolor="white [3212]">
                  <v:imagedata r:id="rId106" o:title=""/>
                </v:shape>
                <o:OLEObject Type="Embed" ProgID="Equation.3" ShapeID="_x0000_i1065" DrawAspect="Content" ObjectID="_1537774252" r:id="rId107"/>
              </w:object>
            </w:r>
          </w:p>
        </w:tc>
      </w:tr>
      <w:tr w:rsidR="00F638BD" w:rsidRPr="00D71F09" w:rsidTr="000112DD">
        <w:tc>
          <w:tcPr>
            <w:tcW w:w="7370" w:type="dxa"/>
            <w:gridSpan w:val="2"/>
            <w:tcBorders>
              <w:top w:val="single" w:sz="12" w:space="0" w:color="auto"/>
              <w:left w:val="nil"/>
              <w:bottom w:val="nil"/>
              <w:right w:val="nil"/>
            </w:tcBorders>
            <w:shd w:val="clear" w:color="auto" w:fill="auto"/>
          </w:tcPr>
          <w:p w:rsidR="00F638BD" w:rsidRPr="00F77412" w:rsidRDefault="00F638BD" w:rsidP="00F77412">
            <w:pPr>
              <w:keepNext/>
              <w:suppressAutoHyphens w:val="0"/>
              <w:spacing w:before="120" w:line="240" w:lineRule="auto"/>
              <w:ind w:left="57" w:right="57" w:firstLine="170"/>
            </w:pPr>
            <w:r w:rsidRPr="00D71F09">
              <w:rPr>
                <w:sz w:val="18"/>
              </w:rPr>
              <w:t>Ra et Ta sont exprimés en m/s</w:t>
            </w:r>
            <w:r w:rsidRPr="00D71F09">
              <w:rPr>
                <w:sz w:val="18"/>
                <w:vertAlign w:val="superscript"/>
              </w:rPr>
              <w:t>2</w:t>
            </w:r>
            <w:r>
              <w:rPr>
                <w:sz w:val="18"/>
              </w:rPr>
              <w:t>.</w:t>
            </w:r>
          </w:p>
          <w:p w:rsidR="00F638BD" w:rsidRPr="00D71F09" w:rsidRDefault="00F638BD" w:rsidP="00F638BD">
            <w:pPr>
              <w:keepNext/>
              <w:suppressAutoHyphens w:val="0"/>
              <w:spacing w:line="240" w:lineRule="auto"/>
              <w:ind w:left="57" w:right="57" w:firstLine="170"/>
              <w:rPr>
                <w:sz w:val="18"/>
              </w:rPr>
            </w:pPr>
            <w:r w:rsidRPr="00D71F09">
              <w:rPr>
                <w:sz w:val="18"/>
              </w:rPr>
              <w:t>« g » = accélération de la gravité (arrondie à 9,81 m/s</w:t>
            </w:r>
            <w:r w:rsidRPr="00D71F09">
              <w:rPr>
                <w:sz w:val="18"/>
                <w:vertAlign w:val="superscript"/>
              </w:rPr>
              <w:t>2</w:t>
            </w:r>
            <w:r w:rsidRPr="00D71F09">
              <w:rPr>
                <w:sz w:val="18"/>
              </w:rPr>
              <w:t>)</w:t>
            </w:r>
            <w:r>
              <w:rPr>
                <w:sz w:val="18"/>
              </w:rPr>
              <w:t>.</w:t>
            </w:r>
          </w:p>
        </w:tc>
      </w:tr>
    </w:tbl>
    <w:p w:rsidR="00400C2C" w:rsidRPr="008D26AE" w:rsidRDefault="00400C2C" w:rsidP="00400C2C">
      <w:pPr>
        <w:pStyle w:val="SingleTxtG"/>
        <w:keepNext/>
        <w:keepLines/>
        <w:spacing w:before="240"/>
        <w:ind w:left="2552" w:hanging="1418"/>
      </w:pPr>
      <w:r>
        <w:t>3.23.4.8.5</w:t>
      </w:r>
      <w:r>
        <w:tab/>
      </w:r>
      <w:r w:rsidRPr="007628D7">
        <w:t>Calcul de l</w:t>
      </w:r>
      <w:r w:rsidRPr="008D26AE">
        <w:t>’indice d’adhérence sur neige relatif du pneumatique</w:t>
      </w:r>
    </w:p>
    <w:p w:rsidR="00400C2C" w:rsidRPr="008D26AE" w:rsidRDefault="00400C2C" w:rsidP="00400C2C">
      <w:pPr>
        <w:pStyle w:val="SingleTxtG"/>
        <w:ind w:left="2552"/>
        <w:rPr>
          <w:lang w:bidi="fr-CH"/>
        </w:rPr>
      </w:pPr>
      <w:r w:rsidRPr="008D26AE">
        <w:rPr>
          <w:lang w:bidi="fr-CH"/>
        </w:rPr>
        <w:t xml:space="preserve">L’indice d’adhérence sur neige relatif correspond au rapport entre le résultat du pneumatique à contrôler et celui du pneumatique de référence. </w:t>
      </w:r>
    </w:p>
    <w:p w:rsidR="00400C2C" w:rsidRPr="008D26AE" w:rsidRDefault="00400C2C" w:rsidP="00400C2C">
      <w:pPr>
        <w:pStyle w:val="SingleTxtG"/>
        <w:ind w:left="2552"/>
        <w:rPr>
          <w:lang w:bidi="fr-CH"/>
        </w:rPr>
      </w:pPr>
      <w:r w:rsidRPr="008D26AE">
        <w:rPr>
          <w:position w:val="-24"/>
          <w:lang w:bidi="fr-CH"/>
        </w:rPr>
        <w:object w:dxaOrig="3240" w:dyaOrig="560">
          <v:shape id="_x0000_i1066" type="#_x0000_t75" style="width:161.5pt;height:27.5pt" o:ole="" filled="t" fillcolor="white [3212]">
            <v:imagedata r:id="rId108" o:title=""/>
          </v:shape>
          <o:OLEObject Type="Embed" ProgID="Equation.3" ShapeID="_x0000_i1066" DrawAspect="Content" ObjectID="_1537774253" r:id="rId109"/>
        </w:object>
      </w:r>
    </w:p>
    <w:p w:rsidR="00400C2C" w:rsidRPr="008D26AE" w:rsidRDefault="00400C2C" w:rsidP="00400C2C">
      <w:pPr>
        <w:pStyle w:val="SingleTxtG"/>
        <w:keepNext/>
        <w:keepLines/>
        <w:ind w:left="2552" w:hanging="1418"/>
        <w:rPr>
          <w:bCs/>
          <w:lang w:bidi="fr-CH"/>
        </w:rPr>
      </w:pPr>
      <w:r>
        <w:rPr>
          <w:lang w:bidi="fr-CH"/>
        </w:rPr>
        <w:t>3.23.4.8.6</w:t>
      </w:r>
      <w:r>
        <w:rPr>
          <w:lang w:bidi="fr-CH"/>
        </w:rPr>
        <w:tab/>
      </w:r>
      <w:r w:rsidRPr="007628D7">
        <w:rPr>
          <w:lang w:bidi="fr-CH"/>
        </w:rPr>
        <w:t>Calcul du taux de glissement</w:t>
      </w:r>
    </w:p>
    <w:p w:rsidR="00400C2C" w:rsidRPr="008D26AE" w:rsidRDefault="00400C2C" w:rsidP="00400C2C">
      <w:pPr>
        <w:pStyle w:val="SingleTxtG"/>
        <w:ind w:left="2552"/>
        <w:rPr>
          <w:bCs/>
          <w:lang w:bidi="fr-CH"/>
        </w:rPr>
      </w:pPr>
      <w:r w:rsidRPr="008D26AE">
        <w:rPr>
          <w:lang w:bidi="fr-CH"/>
        </w:rPr>
        <w:t>Le taux de glissement peut être calculé comme il est indiqué au paragraphe 3.23.4.3.4 de la présente annexe ou bien en comparant la distance moyenne parcourue (voir le paragraphe 3.23.4.7.5.3) lors des six essais au minimum à la distance parcourue lors d’un essai réalisé sans glissement (avec une accélération très faible).</w:t>
      </w:r>
    </w:p>
    <w:p w:rsidR="00400C2C" w:rsidRDefault="00400C2C" w:rsidP="00400C2C">
      <w:pPr>
        <w:pStyle w:val="SingleTxtG"/>
        <w:ind w:left="2552"/>
        <w:rPr>
          <w:lang w:bidi="fr-CH"/>
        </w:rPr>
      </w:pPr>
      <w:r w:rsidRPr="008D26AE">
        <w:rPr>
          <w:position w:val="-28"/>
          <w:lang w:bidi="fr-CH"/>
        </w:rPr>
        <w:object w:dxaOrig="6540" w:dyaOrig="660">
          <v:shape id="_x0000_i1067" type="#_x0000_t75" style="width:283pt;height:30.5pt" o:ole="" filled="t" fillcolor="white [3212]">
            <v:imagedata r:id="rId110" o:title=""/>
          </v:shape>
          <o:OLEObject Type="Embed" ProgID="Equation.3" ShapeID="_x0000_i1067" DrawAspect="Content" ObjectID="_1537774254" r:id="rId111"/>
        </w:object>
      </w:r>
    </w:p>
    <w:p w:rsidR="00400C2C" w:rsidRPr="008D26AE" w:rsidRDefault="00F60160" w:rsidP="00F60160">
      <w:pPr>
        <w:pStyle w:val="SingleTxtG"/>
        <w:ind w:left="2552" w:hanging="1418"/>
        <w:rPr>
          <w:bCs/>
          <w:lang w:bidi="fr-CH"/>
        </w:rPr>
      </w:pPr>
      <w:r>
        <w:rPr>
          <w:lang w:bidi="fr-CH"/>
        </w:rPr>
        <w:tab/>
      </w:r>
      <w:r w:rsidR="00400C2C" w:rsidRPr="008D26AE">
        <w:rPr>
          <w:lang w:bidi="fr-CH"/>
        </w:rPr>
        <w:t>On entend par « distance à glissement nul » la distance calculée lors d’un essai réalisé à une vitesse constante ou avec une accélération faible continue.</w:t>
      </w:r>
    </w:p>
    <w:p w:rsidR="00400C2C" w:rsidRPr="008D26AE" w:rsidRDefault="00400C2C" w:rsidP="00400C2C">
      <w:pPr>
        <w:pStyle w:val="SingleTxtG"/>
        <w:keepNext/>
        <w:keepLines/>
        <w:ind w:left="2552" w:hanging="1418"/>
        <w:rPr>
          <w:lang w:bidi="fr-CH"/>
        </w:rPr>
      </w:pPr>
      <w:r>
        <w:rPr>
          <w:lang w:bidi="fr-CH"/>
        </w:rPr>
        <w:t>3.23.4.9</w:t>
      </w:r>
      <w:r>
        <w:rPr>
          <w:lang w:bidi="fr-CH"/>
        </w:rPr>
        <w:tab/>
      </w:r>
      <w:r w:rsidRPr="007628D7">
        <w:rPr>
          <w:lang w:bidi="fr-CH"/>
        </w:rPr>
        <w:t>Comparaison des performances d</w:t>
      </w:r>
      <w:r w:rsidRPr="008D26AE">
        <w:rPr>
          <w:lang w:bidi="fr-CH"/>
        </w:rPr>
        <w:t>’adhérence sur la neige entre un pneumatique à contrôler et un pneumatique de référence à l’aide d’un pneumatique témoin</w:t>
      </w:r>
    </w:p>
    <w:p w:rsidR="00400C2C" w:rsidRPr="008D26AE" w:rsidRDefault="00400C2C" w:rsidP="00400C2C">
      <w:pPr>
        <w:pStyle w:val="SingleTxtG"/>
        <w:keepNext/>
        <w:keepLines/>
        <w:ind w:left="2552" w:hanging="1418"/>
        <w:rPr>
          <w:lang w:bidi="fr-CH"/>
        </w:rPr>
      </w:pPr>
      <w:r>
        <w:rPr>
          <w:lang w:bidi="fr-CH"/>
        </w:rPr>
        <w:t>3.23.4.9.1</w:t>
      </w:r>
      <w:r>
        <w:rPr>
          <w:lang w:bidi="fr-CH"/>
        </w:rPr>
        <w:tab/>
      </w:r>
      <w:r w:rsidRPr="008D26AE">
        <w:rPr>
          <w:lang w:bidi="fr-CH"/>
        </w:rPr>
        <w:t>Objet</w:t>
      </w:r>
    </w:p>
    <w:p w:rsidR="00400C2C" w:rsidRPr="008D26AE" w:rsidRDefault="00400C2C" w:rsidP="00F60160">
      <w:pPr>
        <w:pStyle w:val="SingleTxtG"/>
        <w:ind w:left="2552" w:hanging="1418"/>
        <w:rPr>
          <w:lang w:bidi="fr-CH"/>
        </w:rPr>
      </w:pPr>
      <w:r w:rsidRPr="008D26AE">
        <w:rPr>
          <w:lang w:bidi="fr-CH"/>
        </w:rPr>
        <w:tab/>
        <w:t>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 pneumatique témoin ».</w:t>
      </w:r>
    </w:p>
    <w:p w:rsidR="00400C2C" w:rsidRPr="008D26AE" w:rsidRDefault="0035437F" w:rsidP="00400C2C">
      <w:pPr>
        <w:pStyle w:val="SingleTxtG"/>
        <w:keepNext/>
        <w:keepLines/>
        <w:ind w:left="2552" w:hanging="1418"/>
        <w:rPr>
          <w:lang w:bidi="fr-CH"/>
        </w:rPr>
      </w:pPr>
      <w:r>
        <w:rPr>
          <w:lang w:bidi="fr-CH"/>
        </w:rPr>
        <w:t>3.23.4.9.2</w:t>
      </w:r>
      <w:r>
        <w:rPr>
          <w:lang w:bidi="fr-CH"/>
        </w:rPr>
        <w:tab/>
      </w:r>
      <w:r w:rsidR="00400C2C" w:rsidRPr="007628D7">
        <w:rPr>
          <w:lang w:bidi="fr-CH"/>
        </w:rPr>
        <w:t>Principe</w:t>
      </w:r>
    </w:p>
    <w:p w:rsidR="00400C2C" w:rsidRPr="008D26AE" w:rsidRDefault="00400C2C" w:rsidP="00400C2C">
      <w:pPr>
        <w:pStyle w:val="SingleTxtG"/>
        <w:ind w:left="2552" w:hanging="1418"/>
        <w:rPr>
          <w:lang w:bidi="fr-CH"/>
        </w:rPr>
      </w:pPr>
      <w:r w:rsidRPr="008D26AE">
        <w:rPr>
          <w:lang w:bidi="fr-CH"/>
        </w:rPr>
        <w:tab/>
        <w:t>Le principe consiste à utiliser un pneumatique témoin et deux véhicules distincts.</w:t>
      </w:r>
    </w:p>
    <w:p w:rsidR="00400C2C" w:rsidRPr="008D26AE" w:rsidRDefault="00400C2C" w:rsidP="00400C2C">
      <w:pPr>
        <w:pStyle w:val="SingleTxtG"/>
        <w:ind w:left="2552" w:hanging="1418"/>
        <w:rPr>
          <w:lang w:bidi="fr-CH"/>
        </w:rPr>
      </w:pPr>
      <w:r w:rsidRPr="008D26AE">
        <w:rPr>
          <w:lang w:bidi="fr-CH"/>
        </w:rPr>
        <w:lastRenderedPageBreak/>
        <w:tab/>
        <w:t>Sur l’un des véhicules, on peut monter le pneumatique de référence et le pneumatique témoin</w:t>
      </w:r>
      <w:r>
        <w:rPr>
          <w:lang w:bidi="fr-CH"/>
        </w:rPr>
        <w:t> ;</w:t>
      </w:r>
      <w:r w:rsidRPr="008D26AE">
        <w:rPr>
          <w:lang w:bidi="fr-CH"/>
        </w:rPr>
        <w:t xml:space="preserve"> sur l’autre, on peut monter le pneumatique témoin et le pneumatique à contrôler. Les conditions doivent toutes être conformes à celles décrites au paragraphe 3.23.4.7.</w:t>
      </w:r>
    </w:p>
    <w:p w:rsidR="00400C2C" w:rsidRPr="008D26AE" w:rsidRDefault="00400C2C" w:rsidP="00400C2C">
      <w:pPr>
        <w:pStyle w:val="SingleTxtG"/>
        <w:ind w:left="2552" w:hanging="1418"/>
        <w:rPr>
          <w:lang w:bidi="fr-CH"/>
        </w:rPr>
      </w:pPr>
      <w:r w:rsidRPr="008D26AE">
        <w:rPr>
          <w:lang w:bidi="fr-CH"/>
        </w:rPr>
        <w:tab/>
        <w:t>La première évaluation est une comparaison entre le pneumatique témoin et le pneumatique de référence. Le résultat (indice d’adhérence sur neige</w:t>
      </w:r>
      <w:r w:rsidR="006D7472">
        <w:rPr>
          <w:lang w:bidi="fr-CH"/>
        </w:rPr>
        <w:t> </w:t>
      </w:r>
      <w:r w:rsidRPr="008D26AE">
        <w:rPr>
          <w:lang w:bidi="fr-CH"/>
        </w:rPr>
        <w:t>1) indique l’efficacité relative du pneumatique témoin par rapport au pneumatique de référence.</w:t>
      </w:r>
    </w:p>
    <w:p w:rsidR="00400C2C" w:rsidRPr="008D26AE" w:rsidRDefault="00400C2C" w:rsidP="00400C2C">
      <w:pPr>
        <w:pStyle w:val="SingleTxtG"/>
        <w:ind w:left="2552" w:hanging="1418"/>
        <w:rPr>
          <w:lang w:bidi="fr-CH"/>
        </w:rPr>
      </w:pPr>
      <w:r w:rsidRPr="008D26AE">
        <w:rPr>
          <w:lang w:bidi="fr-CH"/>
        </w:rPr>
        <w:tab/>
        <w:t>La seconde évaluation est une comparaison entre le pneumatique à contrôler et le pneumatique témoin. Le résulta</w:t>
      </w:r>
      <w:r w:rsidR="006D7472">
        <w:rPr>
          <w:lang w:bidi="fr-CH"/>
        </w:rPr>
        <w:t>t (indice d’adhérence sur neige </w:t>
      </w:r>
      <w:r w:rsidRPr="008D26AE">
        <w:rPr>
          <w:lang w:bidi="fr-CH"/>
        </w:rPr>
        <w:t>2) indique l’efficacité relative du pneumatique à contrôler par rapport au pneumatique témoin.</w:t>
      </w:r>
    </w:p>
    <w:p w:rsidR="00400C2C" w:rsidRPr="008D26AE" w:rsidRDefault="00400C2C" w:rsidP="00400C2C">
      <w:pPr>
        <w:pStyle w:val="SingleTxtG"/>
        <w:ind w:left="2552" w:hanging="1418"/>
        <w:rPr>
          <w:lang w:bidi="fr-CH"/>
        </w:rPr>
      </w:pPr>
      <w:r w:rsidRPr="008D26AE">
        <w:rPr>
          <w:lang w:bidi="fr-CH"/>
        </w:rPr>
        <w:tab/>
        <w:t>La seconde évaluation se déroule sur la même piste que la première. La</w:t>
      </w:r>
      <w:r w:rsidR="0035437F">
        <w:rPr>
          <w:lang w:bidi="fr-CH"/>
        </w:rPr>
        <w:t> </w:t>
      </w:r>
      <w:r w:rsidRPr="008D26AE">
        <w:rPr>
          <w:lang w:bidi="fr-CH"/>
        </w:rPr>
        <w:t>température de l’air doit se situer à ±5 °C de la température constatée lors de la première évaluation. Le jeu de pneumatiques témoins est le même que celui employé pour la première évaluation.</w:t>
      </w:r>
    </w:p>
    <w:p w:rsidR="00400C2C" w:rsidRPr="008D26AE" w:rsidRDefault="00400C2C" w:rsidP="006D7472">
      <w:pPr>
        <w:pStyle w:val="SingleTxtG"/>
        <w:keepNext/>
        <w:keepLines/>
        <w:ind w:left="2552" w:hanging="1418"/>
        <w:rPr>
          <w:lang w:bidi="fr-CH"/>
        </w:rPr>
      </w:pPr>
      <w:r w:rsidRPr="008D26AE">
        <w:rPr>
          <w:lang w:bidi="fr-CH"/>
        </w:rPr>
        <w:tab/>
        <w:t>L’indice d’adhérence sur neige du pneumatique à contrôler par rapport au pneumatique de référence s’obtient en multipliant les efficacités relatives calculées précédemment :</w:t>
      </w:r>
    </w:p>
    <w:p w:rsidR="00400C2C" w:rsidRPr="008D26AE" w:rsidRDefault="00400C2C" w:rsidP="00400C2C">
      <w:pPr>
        <w:pStyle w:val="SingleTxtG"/>
        <w:ind w:left="2552" w:hanging="1418"/>
        <w:rPr>
          <w:lang w:bidi="fr-CH"/>
        </w:rPr>
      </w:pPr>
      <w:r w:rsidRPr="008D26AE">
        <w:rPr>
          <w:lang w:bidi="fr-CH"/>
        </w:rPr>
        <w:tab/>
        <w:t>Indice d’adhérence sur neige = SG1 </w:t>
      </w:r>
      <w:r w:rsidRPr="008D26AE">
        <w:rPr>
          <w:lang w:bidi="fr-CH"/>
        </w:rPr>
        <w:sym w:font="Symbol" w:char="F0B4"/>
      </w:r>
      <w:r w:rsidRPr="008D26AE">
        <w:rPr>
          <w:lang w:bidi="fr-CH"/>
        </w:rPr>
        <w:t> SG2</w:t>
      </w:r>
    </w:p>
    <w:p w:rsidR="00400C2C" w:rsidRPr="008D26AE" w:rsidRDefault="0035437F" w:rsidP="00400C2C">
      <w:pPr>
        <w:pStyle w:val="SingleTxtG"/>
        <w:keepNext/>
        <w:keepLines/>
        <w:ind w:left="2552" w:hanging="1418"/>
        <w:rPr>
          <w:lang w:bidi="fr-CH"/>
        </w:rPr>
      </w:pPr>
      <w:r>
        <w:rPr>
          <w:lang w:bidi="fr-CH"/>
        </w:rPr>
        <w:t>3.23.4.9.3</w:t>
      </w:r>
      <w:r>
        <w:rPr>
          <w:lang w:bidi="fr-CH"/>
        </w:rPr>
        <w:tab/>
      </w:r>
      <w:r w:rsidR="00400C2C" w:rsidRPr="007628D7">
        <w:rPr>
          <w:lang w:bidi="fr-CH"/>
        </w:rPr>
        <w:t>Utilisation d</w:t>
      </w:r>
      <w:r w:rsidR="00400C2C" w:rsidRPr="008D26AE">
        <w:rPr>
          <w:lang w:bidi="fr-CH"/>
        </w:rPr>
        <w:t>’un jeu de pneumatiques comme jeu de pneumatiques témoins</w:t>
      </w:r>
    </w:p>
    <w:p w:rsidR="00400C2C" w:rsidRPr="008D26AE" w:rsidRDefault="00400C2C" w:rsidP="00400C2C">
      <w:pPr>
        <w:pStyle w:val="SingleTxtG"/>
        <w:ind w:left="2552" w:hanging="1418"/>
        <w:rPr>
          <w:lang w:bidi="fr-CH"/>
        </w:rPr>
      </w:pPr>
      <w:r w:rsidRPr="008D26AE">
        <w:rPr>
          <w:lang w:bidi="fr-CH"/>
        </w:rPr>
        <w:tab/>
        <w:t>Un jeu de pneumatiques témoins est un jeu de pneumatiques identiques fabriqués dans une même usine au cours d’une même semaine.</w:t>
      </w:r>
    </w:p>
    <w:p w:rsidR="00400C2C" w:rsidRPr="008D26AE" w:rsidRDefault="00400C2C" w:rsidP="00400C2C">
      <w:pPr>
        <w:pStyle w:val="SingleTxtG"/>
        <w:keepNext/>
        <w:keepLines/>
        <w:ind w:left="2552" w:hanging="1418"/>
        <w:rPr>
          <w:lang w:bidi="fr-CH"/>
        </w:rPr>
      </w:pPr>
      <w:r>
        <w:rPr>
          <w:lang w:bidi="fr-CH"/>
        </w:rPr>
        <w:t>3.23.4.10</w:t>
      </w:r>
      <w:r>
        <w:rPr>
          <w:lang w:bidi="fr-CH"/>
        </w:rPr>
        <w:tab/>
      </w:r>
      <w:r w:rsidRPr="007628D7">
        <w:rPr>
          <w:lang w:bidi="fr-CH"/>
        </w:rPr>
        <w:t>Stockage et conservation</w:t>
      </w:r>
    </w:p>
    <w:p w:rsidR="00400C2C" w:rsidRPr="008D26AE" w:rsidRDefault="00400C2C" w:rsidP="00400C2C">
      <w:pPr>
        <w:pStyle w:val="SingleTxtG"/>
        <w:ind w:left="2552" w:hanging="1418"/>
        <w:rPr>
          <w:lang w:bidi="fr-CH"/>
        </w:rPr>
      </w:pPr>
      <w:r w:rsidRPr="008D26AE">
        <w:rPr>
          <w:lang w:bidi="fr-CH"/>
        </w:rPr>
        <w:tab/>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rsidR="00400C2C" w:rsidRPr="008D26AE" w:rsidRDefault="00400C2C" w:rsidP="00400C2C">
      <w:pPr>
        <w:pStyle w:val="SingleTxtG"/>
        <w:ind w:left="2552" w:hanging="1418"/>
        <w:rPr>
          <w:lang w:bidi="fr-CH"/>
        </w:rPr>
      </w:pPr>
      <w:r w:rsidRPr="008D26AE">
        <w:rPr>
          <w:lang w:bidi="fr-CH"/>
        </w:rPr>
        <w:tab/>
        <w:t>Une fois que le jeu de pneumatiques témoins a été évalué par rapport au pneumatique de référence, des conditions de stockage particulières doivent être respectées aux fins du remplacement des pneumatiques témoins.</w:t>
      </w:r>
    </w:p>
    <w:p w:rsidR="009A74B7" w:rsidRDefault="00400C2C" w:rsidP="00400C2C">
      <w:pPr>
        <w:pStyle w:val="SingleTxtG"/>
        <w:keepNext/>
        <w:keepLines/>
        <w:ind w:left="2552" w:hanging="1418"/>
        <w:rPr>
          <w:lang w:bidi="fr-CH"/>
        </w:rPr>
      </w:pPr>
      <w:r w:rsidRPr="008D26AE">
        <w:rPr>
          <w:lang w:bidi="fr-CH"/>
        </w:rPr>
        <w:tab/>
        <w:t>Lorsque les essais causent une usure irrégulière ou des dommages, ou lorsque l’usure a une incidence sur les résultats obtenus, le pneumatique concerné ne doit plus être utilisé.</w:t>
      </w:r>
    </w:p>
    <w:p w:rsidR="00F84351" w:rsidRDefault="00F84351" w:rsidP="00E3780C">
      <w:pPr>
        <w:pStyle w:val="HChG"/>
        <w:sectPr w:rsidR="00F84351" w:rsidSect="00524188">
          <w:endnotePr>
            <w:numFmt w:val="decimal"/>
          </w:endnotePr>
          <w:pgSz w:w="11906" w:h="16838" w:code="9"/>
          <w:pgMar w:top="1701" w:right="1134" w:bottom="2268" w:left="1134" w:header="1134" w:footer="1701" w:gutter="0"/>
          <w:cols w:space="708"/>
          <w:docGrid w:linePitch="360"/>
        </w:sectPr>
      </w:pPr>
    </w:p>
    <w:p w:rsidR="00E3780C" w:rsidRDefault="00E3780C" w:rsidP="00E3780C">
      <w:pPr>
        <w:pStyle w:val="HChG"/>
      </w:pPr>
      <w:r w:rsidRPr="007628D7">
        <w:lastRenderedPageBreak/>
        <w:t>Annexe</w:t>
      </w:r>
      <w:r>
        <w:t> 1</w:t>
      </w:r>
    </w:p>
    <w:p w:rsidR="00E3780C" w:rsidRDefault="00E3780C" w:rsidP="00E3780C">
      <w:pPr>
        <w:pStyle w:val="HChG"/>
        <w:rPr>
          <w:lang w:bidi="fr-CH"/>
        </w:rPr>
      </w:pPr>
      <w:r>
        <w:rPr>
          <w:lang w:bidi="fr-CH"/>
        </w:rPr>
        <w:tab/>
      </w:r>
      <w:r>
        <w:rPr>
          <w:lang w:bidi="fr-CH"/>
        </w:rPr>
        <w:tab/>
        <w:t>Tableau des codes de vitesse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E3780C" w:rsidRPr="00D71F09" w:rsidTr="00E3780C">
        <w:trPr>
          <w:tblHeader/>
        </w:trPr>
        <w:tc>
          <w:tcPr>
            <w:tcW w:w="378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rPr>
                <w:i/>
                <w:sz w:val="16"/>
              </w:rPr>
            </w:pPr>
            <w:r w:rsidRPr="00D71F09">
              <w:rPr>
                <w:i/>
                <w:sz w:val="16"/>
              </w:rPr>
              <w:t>Codes de vitesse</w:t>
            </w:r>
          </w:p>
        </w:tc>
        <w:tc>
          <w:tcPr>
            <w:tcW w:w="378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i/>
                <w:sz w:val="16"/>
              </w:rPr>
            </w:pPr>
            <w:r w:rsidRPr="00D71F09">
              <w:rPr>
                <w:i/>
                <w:sz w:val="16"/>
              </w:rPr>
              <w:t xml:space="preserve">Vitesse correspondante </w:t>
            </w:r>
            <w:r w:rsidRPr="00D71F09">
              <w:rPr>
                <w:i/>
                <w:sz w:val="16"/>
              </w:rPr>
              <w:br/>
              <w:t>km/h</w:t>
            </w:r>
          </w:p>
        </w:tc>
      </w:tr>
      <w:tr w:rsidR="00E3780C" w:rsidRPr="00D71F09" w:rsidTr="00E3780C">
        <w:tc>
          <w:tcPr>
            <w:tcW w:w="3787" w:type="dxa"/>
            <w:tcBorders>
              <w:top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F</w:t>
            </w:r>
          </w:p>
        </w:tc>
        <w:tc>
          <w:tcPr>
            <w:tcW w:w="378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G</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J</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K</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L</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M</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N</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140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P</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150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Q</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160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R</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170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S</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180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T</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190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U</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200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H</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210</w:t>
            </w:r>
          </w:p>
        </w:tc>
      </w:tr>
      <w:tr w:rsidR="00E3780C" w:rsidRPr="00D71F09" w:rsidTr="00E3780C">
        <w:tc>
          <w:tcPr>
            <w:tcW w:w="3787" w:type="dxa"/>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V</w:t>
            </w:r>
          </w:p>
        </w:tc>
        <w:tc>
          <w:tcPr>
            <w:tcW w:w="378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240</w:t>
            </w:r>
          </w:p>
        </w:tc>
      </w:tr>
      <w:tr w:rsidR="00E3780C" w:rsidRPr="00D71F09" w:rsidTr="00E3780C">
        <w:tc>
          <w:tcPr>
            <w:tcW w:w="3787" w:type="dxa"/>
            <w:tcBorders>
              <w:bottom w:val="single" w:sz="4"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W</w:t>
            </w:r>
          </w:p>
        </w:tc>
        <w:tc>
          <w:tcPr>
            <w:tcW w:w="378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270</w:t>
            </w:r>
          </w:p>
        </w:tc>
      </w:tr>
      <w:tr w:rsidR="00E3780C" w:rsidRPr="00D71F09" w:rsidTr="00E3780C">
        <w:tc>
          <w:tcPr>
            <w:tcW w:w="3787" w:type="dxa"/>
            <w:tcBorders>
              <w:bottom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Y</w:t>
            </w:r>
          </w:p>
        </w:tc>
        <w:tc>
          <w:tcPr>
            <w:tcW w:w="378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300</w:t>
            </w:r>
          </w:p>
        </w:tc>
      </w:tr>
    </w:tbl>
    <w:p w:rsidR="00E3780C" w:rsidRDefault="00E3780C" w:rsidP="00400C2C">
      <w:pPr>
        <w:pStyle w:val="SingleTxtG"/>
        <w:keepNext/>
        <w:keepLines/>
        <w:ind w:left="2552" w:hanging="1418"/>
        <w:rPr>
          <w:lang w:bidi="fr-CH"/>
        </w:rPr>
      </w:pPr>
    </w:p>
    <w:p w:rsidR="00F84351" w:rsidRDefault="00F84351" w:rsidP="00E3780C">
      <w:pPr>
        <w:pStyle w:val="HChG"/>
        <w:rPr>
          <w:lang w:bidi="fr-CH"/>
        </w:rPr>
        <w:sectPr w:rsidR="00F84351" w:rsidSect="00524188">
          <w:headerReference w:type="default" r:id="rId112"/>
          <w:endnotePr>
            <w:numFmt w:val="decimal"/>
          </w:endnotePr>
          <w:pgSz w:w="11906" w:h="16838" w:code="9"/>
          <w:pgMar w:top="1701" w:right="1134" w:bottom="2268" w:left="1134" w:header="1134" w:footer="1701" w:gutter="0"/>
          <w:cols w:space="708"/>
          <w:docGrid w:linePitch="360"/>
        </w:sectPr>
      </w:pPr>
    </w:p>
    <w:p w:rsidR="00E3780C" w:rsidRDefault="00E3780C" w:rsidP="00E3780C">
      <w:pPr>
        <w:pStyle w:val="HChG"/>
        <w:rPr>
          <w:lang w:bidi="fr-CH"/>
        </w:rPr>
      </w:pPr>
      <w:r>
        <w:rPr>
          <w:lang w:bidi="fr-CH"/>
        </w:rPr>
        <w:lastRenderedPageBreak/>
        <w:t>Annexe 2</w:t>
      </w:r>
    </w:p>
    <w:p w:rsidR="00E3780C" w:rsidRDefault="00E3780C" w:rsidP="00E3780C">
      <w:pPr>
        <w:pStyle w:val="HChG"/>
        <w:rPr>
          <w:lang w:bidi="fr-CH"/>
        </w:rPr>
      </w:pPr>
      <w:r>
        <w:rPr>
          <w:lang w:bidi="fr-CH"/>
        </w:rPr>
        <w:tab/>
      </w:r>
      <w:r>
        <w:rPr>
          <w:lang w:bidi="fr-CH"/>
        </w:rPr>
        <w:tab/>
        <w:t xml:space="preserve">Tableau des indices de capacité de charge (LI) </w:t>
      </w:r>
      <w:r>
        <w:rPr>
          <w:lang w:bidi="fr-CH"/>
        </w:rPr>
        <w:br/>
        <w:t>et les capacités de charge équivalentes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737"/>
        <w:gridCol w:w="737"/>
        <w:gridCol w:w="737"/>
        <w:gridCol w:w="737"/>
        <w:gridCol w:w="737"/>
        <w:gridCol w:w="737"/>
        <w:gridCol w:w="737"/>
        <w:gridCol w:w="737"/>
        <w:gridCol w:w="737"/>
      </w:tblGrid>
      <w:tr w:rsidR="00E3780C" w:rsidRPr="00D71F09" w:rsidTr="00E3780C">
        <w:trPr>
          <w:tblHeader/>
        </w:trPr>
        <w:tc>
          <w:tcPr>
            <w:tcW w:w="756"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rPr>
                <w:i/>
                <w:sz w:val="16"/>
              </w:rPr>
            </w:pPr>
            <w:r w:rsidRPr="00D71F09">
              <w:rPr>
                <w:i/>
                <w:sz w:val="16"/>
              </w:rPr>
              <w:t>LI</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LI</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00" w:lineRule="exact"/>
              <w:ind w:left="57" w:right="57"/>
              <w:jc w:val="right"/>
              <w:rPr>
                <w:i/>
                <w:sz w:val="16"/>
              </w:rPr>
            </w:pPr>
            <w:r w:rsidRPr="00D71F09">
              <w:rPr>
                <w:i/>
                <w:sz w:val="16"/>
              </w:rPr>
              <w:t>kg</w:t>
            </w:r>
          </w:p>
        </w:tc>
      </w:tr>
      <w:tr w:rsidR="00E3780C" w:rsidRPr="00D71F09" w:rsidTr="00E3780C">
        <w:tc>
          <w:tcPr>
            <w:tcW w:w="756" w:type="dxa"/>
            <w:tcBorders>
              <w:top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rPr>
            </w:pPr>
            <w:r w:rsidRPr="00D71F09">
              <w:rPr>
                <w:sz w:val="18"/>
                <w:szCs w:val="17"/>
              </w:rPr>
              <w:t>0</w:t>
            </w:r>
          </w:p>
        </w:tc>
        <w:tc>
          <w:tcPr>
            <w:tcW w:w="757"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45</w:t>
            </w:r>
          </w:p>
        </w:tc>
        <w:tc>
          <w:tcPr>
            <w:tcW w:w="757"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27</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97,5</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54</w:t>
            </w:r>
          </w:p>
        </w:tc>
        <w:tc>
          <w:tcPr>
            <w:tcW w:w="757"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212</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81</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462</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108</w:t>
            </w:r>
          </w:p>
        </w:tc>
        <w:tc>
          <w:tcPr>
            <w:tcW w:w="758" w:type="dxa"/>
            <w:tcBorders>
              <w:top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46,2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218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1 030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224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487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1 060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48,7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1 090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236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1 120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51,5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243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1 150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53,0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1 180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54,5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257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560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1 215</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56,0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265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580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1 250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58,0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272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1 285</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280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1 320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61,5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119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1 360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63,0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1 400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65,0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140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307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670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1 450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67,0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315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1 500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69,0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69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710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1 550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71,0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155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335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1 600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73,0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160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1 650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75,0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165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355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1 700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19</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46</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170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365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1 750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1 800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21</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82,5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48</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180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387</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129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1 850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22</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85,0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49</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185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76</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400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103</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875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130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1 900</w:t>
            </w: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23</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87,5</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190</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77</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412</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104</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900</w:t>
            </w: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r w:rsidR="00E3780C" w:rsidRPr="00D71F09" w:rsidTr="00076E7C">
        <w:tc>
          <w:tcPr>
            <w:tcW w:w="756" w:type="dxa"/>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24</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90,0</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51</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195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78</w:t>
            </w:r>
          </w:p>
        </w:tc>
        <w:tc>
          <w:tcPr>
            <w:tcW w:w="757"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425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105</w:t>
            </w:r>
          </w:p>
        </w:tc>
        <w:tc>
          <w:tcPr>
            <w:tcW w:w="758" w:type="dxa"/>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925</w:t>
            </w: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r w:rsidR="00E3780C" w:rsidRPr="00D71F09" w:rsidTr="00E3780C">
        <w:tc>
          <w:tcPr>
            <w:tcW w:w="756" w:type="dxa"/>
            <w:tcBorders>
              <w:bottom w:val="single" w:sz="4"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25</w:t>
            </w:r>
          </w:p>
        </w:tc>
        <w:tc>
          <w:tcPr>
            <w:tcW w:w="757"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92,5</w:t>
            </w:r>
          </w:p>
        </w:tc>
        <w:tc>
          <w:tcPr>
            <w:tcW w:w="757"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52</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200</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79</w:t>
            </w:r>
          </w:p>
        </w:tc>
        <w:tc>
          <w:tcPr>
            <w:tcW w:w="757"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437</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106</w:t>
            </w:r>
          </w:p>
        </w:tc>
        <w:tc>
          <w:tcPr>
            <w:tcW w:w="758" w:type="dxa"/>
            <w:tcBorders>
              <w:bottom w:val="single" w:sz="4"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950</w:t>
            </w:r>
          </w:p>
        </w:tc>
        <w:tc>
          <w:tcPr>
            <w:tcW w:w="758" w:type="dxa"/>
            <w:tcBorders>
              <w:bottom w:val="single" w:sz="4"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tcBorders>
              <w:bottom w:val="single" w:sz="4"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r w:rsidR="00E3780C" w:rsidRPr="00D71F09" w:rsidTr="00E3780C">
        <w:tc>
          <w:tcPr>
            <w:tcW w:w="756" w:type="dxa"/>
            <w:tcBorders>
              <w:bottom w:val="single" w:sz="12" w:space="0" w:color="auto"/>
            </w:tcBorders>
            <w:shd w:val="clear" w:color="auto" w:fill="auto"/>
            <w:hideMark/>
          </w:tcPr>
          <w:p w:rsidR="00E3780C" w:rsidRPr="00D71F09" w:rsidRDefault="00E3780C" w:rsidP="00E3780C">
            <w:pPr>
              <w:suppressAutoHyphens w:val="0"/>
              <w:spacing w:before="60" w:after="60" w:line="220" w:lineRule="exact"/>
              <w:ind w:left="57" w:right="57"/>
              <w:rPr>
                <w:sz w:val="18"/>
                <w:szCs w:val="17"/>
                <w:lang w:val="de-DE"/>
              </w:rPr>
            </w:pPr>
            <w:r w:rsidRPr="00D71F09">
              <w:rPr>
                <w:sz w:val="18"/>
                <w:szCs w:val="17"/>
              </w:rPr>
              <w:t>26</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95,0</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53</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206</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80</w:t>
            </w:r>
          </w:p>
        </w:tc>
        <w:tc>
          <w:tcPr>
            <w:tcW w:w="757"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450</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107</w:t>
            </w:r>
          </w:p>
        </w:tc>
        <w:tc>
          <w:tcPr>
            <w:tcW w:w="758" w:type="dxa"/>
            <w:tcBorders>
              <w:bottom w:val="single" w:sz="12" w:space="0" w:color="auto"/>
            </w:tcBorders>
            <w:shd w:val="clear" w:color="auto" w:fill="auto"/>
            <w:vAlign w:val="bottom"/>
            <w:hideMark/>
          </w:tcPr>
          <w:p w:rsidR="00E3780C" w:rsidRPr="00D71F09" w:rsidRDefault="00E3780C" w:rsidP="00E3780C">
            <w:pPr>
              <w:suppressAutoHyphens w:val="0"/>
              <w:spacing w:before="60" w:after="60" w:line="220" w:lineRule="exact"/>
              <w:ind w:left="57" w:right="57"/>
              <w:jc w:val="right"/>
              <w:rPr>
                <w:sz w:val="18"/>
                <w:szCs w:val="17"/>
                <w:lang w:val="de-DE"/>
              </w:rPr>
            </w:pPr>
            <w:r w:rsidRPr="00D71F09">
              <w:rPr>
                <w:sz w:val="18"/>
                <w:szCs w:val="17"/>
              </w:rPr>
              <w:t>975</w:t>
            </w:r>
          </w:p>
        </w:tc>
        <w:tc>
          <w:tcPr>
            <w:tcW w:w="758" w:type="dxa"/>
            <w:tcBorders>
              <w:bottom w:val="single" w:sz="12"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c>
          <w:tcPr>
            <w:tcW w:w="758" w:type="dxa"/>
            <w:tcBorders>
              <w:bottom w:val="single" w:sz="12" w:space="0" w:color="auto"/>
            </w:tcBorders>
            <w:shd w:val="clear" w:color="auto" w:fill="auto"/>
            <w:vAlign w:val="bottom"/>
          </w:tcPr>
          <w:p w:rsidR="00E3780C" w:rsidRPr="00D71F09" w:rsidRDefault="00E3780C" w:rsidP="00E3780C">
            <w:pPr>
              <w:suppressAutoHyphens w:val="0"/>
              <w:spacing w:before="60" w:after="60" w:line="220" w:lineRule="exact"/>
              <w:ind w:left="57" w:right="57"/>
              <w:jc w:val="right"/>
              <w:rPr>
                <w:sz w:val="18"/>
                <w:szCs w:val="17"/>
              </w:rPr>
            </w:pPr>
          </w:p>
        </w:tc>
      </w:tr>
    </w:tbl>
    <w:p w:rsidR="00F84351" w:rsidRDefault="00F84351" w:rsidP="00F84351">
      <w:pPr>
        <w:pStyle w:val="HChG"/>
        <w:keepNext w:val="0"/>
        <w:keepLines w:val="0"/>
        <w:sectPr w:rsidR="00F84351" w:rsidSect="00524188">
          <w:headerReference w:type="even" r:id="rId113"/>
          <w:endnotePr>
            <w:numFmt w:val="decimal"/>
          </w:endnotePr>
          <w:pgSz w:w="11906" w:h="16838" w:code="9"/>
          <w:pgMar w:top="1701" w:right="1134" w:bottom="2268" w:left="1134" w:header="1134" w:footer="1701" w:gutter="0"/>
          <w:cols w:space="708"/>
          <w:docGrid w:linePitch="360"/>
        </w:sectPr>
      </w:pPr>
    </w:p>
    <w:p w:rsidR="00AD702F" w:rsidRDefault="00AD702F" w:rsidP="00F84351">
      <w:pPr>
        <w:pStyle w:val="HChG"/>
        <w:keepNext w:val="0"/>
        <w:keepLines w:val="0"/>
      </w:pPr>
      <w:r>
        <w:lastRenderedPageBreak/>
        <w:t>Annexe 3</w:t>
      </w:r>
    </w:p>
    <w:p w:rsidR="00AD702F" w:rsidRDefault="00AD702F" w:rsidP="00F84351">
      <w:pPr>
        <w:pStyle w:val="HChG"/>
        <w:keepNext w:val="0"/>
        <w:keepLines w:val="0"/>
      </w:pPr>
      <w:r>
        <w:tab/>
      </w:r>
      <w:r>
        <w:tab/>
        <w:t>Tableau des codes de diamètre nominal de jante</w:t>
      </w:r>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6"/>
        <w:gridCol w:w="3685"/>
      </w:tblGrid>
      <w:tr w:rsidR="00AD702F" w:rsidTr="00AD702F">
        <w:trPr>
          <w:tblHeader/>
        </w:trPr>
        <w:tc>
          <w:tcPr>
            <w:tcW w:w="3789" w:type="dxa"/>
            <w:tcBorders>
              <w:top w:val="single" w:sz="2" w:space="0" w:color="auto"/>
              <w:left w:val="single" w:sz="2" w:space="0" w:color="auto"/>
              <w:bottom w:val="single" w:sz="12" w:space="0" w:color="auto"/>
              <w:right w:val="single" w:sz="2" w:space="0" w:color="auto"/>
            </w:tcBorders>
            <w:vAlign w:val="bottom"/>
            <w:hideMark/>
          </w:tcPr>
          <w:p w:rsidR="00AD702F" w:rsidRDefault="00AD702F" w:rsidP="00AD702F">
            <w:pPr>
              <w:tabs>
                <w:tab w:val="left" w:pos="288"/>
                <w:tab w:val="left" w:pos="576"/>
                <w:tab w:val="left" w:pos="864"/>
                <w:tab w:val="left" w:pos="1152"/>
              </w:tabs>
              <w:spacing w:before="60" w:after="60" w:line="200" w:lineRule="exact"/>
              <w:ind w:left="57" w:right="57"/>
              <w:rPr>
                <w:i/>
                <w:sz w:val="16"/>
              </w:rPr>
            </w:pPr>
            <w:r>
              <w:rPr>
                <w:i/>
                <w:sz w:val="14"/>
              </w:rPr>
              <w:t>Code de diamètre nominal de jante symbole (« d »)</w:t>
            </w:r>
          </w:p>
        </w:tc>
        <w:tc>
          <w:tcPr>
            <w:tcW w:w="3789" w:type="dxa"/>
            <w:tcBorders>
              <w:top w:val="single" w:sz="2" w:space="0" w:color="auto"/>
              <w:left w:val="single" w:sz="2" w:space="0" w:color="auto"/>
              <w:bottom w:val="single" w:sz="12" w:space="0" w:color="auto"/>
              <w:right w:val="single" w:sz="2" w:space="0" w:color="auto"/>
            </w:tcBorders>
            <w:vAlign w:val="bottom"/>
            <w:hideMark/>
          </w:tcPr>
          <w:p w:rsidR="00AD702F" w:rsidRDefault="00AD702F" w:rsidP="00AD702F">
            <w:pPr>
              <w:tabs>
                <w:tab w:val="left" w:pos="288"/>
                <w:tab w:val="left" w:pos="576"/>
                <w:tab w:val="left" w:pos="864"/>
                <w:tab w:val="left" w:pos="1152"/>
              </w:tabs>
              <w:spacing w:before="60" w:after="60" w:line="200" w:lineRule="exact"/>
              <w:ind w:left="57" w:right="57"/>
              <w:jc w:val="right"/>
              <w:rPr>
                <w:i/>
                <w:sz w:val="16"/>
              </w:rPr>
            </w:pPr>
            <w:r>
              <w:rPr>
                <w:i/>
                <w:sz w:val="14"/>
              </w:rPr>
              <w:t>Valeur du symbole « d » exprimée en mm</w:t>
            </w:r>
          </w:p>
        </w:tc>
      </w:tr>
      <w:tr w:rsidR="00AD702F" w:rsidTr="00AD702F">
        <w:tc>
          <w:tcPr>
            <w:tcW w:w="3789" w:type="dxa"/>
            <w:tcBorders>
              <w:top w:val="single" w:sz="1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8</w:t>
            </w:r>
          </w:p>
        </w:tc>
        <w:tc>
          <w:tcPr>
            <w:tcW w:w="3789" w:type="dxa"/>
            <w:tcBorders>
              <w:top w:val="single" w:sz="1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203</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9</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229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10</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254</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11</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279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12</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305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13</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330</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14</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356</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14,5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368</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381</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16</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406</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16,5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419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17</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432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17,5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445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18</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457</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19</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482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19,5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495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20</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508</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20,5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521</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21</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533</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22</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559</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22,5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572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23</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584</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24</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610</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24,5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622</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25</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635</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26</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660</w:t>
            </w:r>
          </w:p>
        </w:tc>
      </w:tr>
      <w:tr w:rsidR="00AD702F" w:rsidTr="00AD702F">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28</w:t>
            </w:r>
          </w:p>
        </w:tc>
        <w:tc>
          <w:tcPr>
            <w:tcW w:w="3789" w:type="dxa"/>
            <w:tcBorders>
              <w:top w:val="single" w:sz="2" w:space="0" w:color="auto"/>
              <w:left w:val="single" w:sz="2" w:space="0" w:color="auto"/>
              <w:bottom w:val="single" w:sz="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711</w:t>
            </w:r>
          </w:p>
        </w:tc>
      </w:tr>
      <w:tr w:rsidR="00AD702F" w:rsidTr="00AD702F">
        <w:tc>
          <w:tcPr>
            <w:tcW w:w="3789" w:type="dxa"/>
            <w:tcBorders>
              <w:top w:val="single" w:sz="2" w:space="0" w:color="auto"/>
              <w:left w:val="single" w:sz="2" w:space="0" w:color="auto"/>
              <w:bottom w:val="single" w:sz="12" w:space="0" w:color="auto"/>
              <w:right w:val="single" w:sz="2" w:space="0" w:color="auto"/>
            </w:tcBorders>
            <w:hideMark/>
          </w:tcPr>
          <w:p w:rsidR="00AD702F" w:rsidRDefault="00AD702F" w:rsidP="00AD702F">
            <w:pPr>
              <w:spacing w:before="60" w:after="60" w:line="220" w:lineRule="exact"/>
              <w:ind w:left="57" w:right="57"/>
              <w:rPr>
                <w:sz w:val="17"/>
                <w:szCs w:val="17"/>
              </w:rPr>
            </w:pPr>
            <w:r>
              <w:rPr>
                <w:sz w:val="17"/>
                <w:szCs w:val="17"/>
              </w:rPr>
              <w:t>30</w:t>
            </w:r>
          </w:p>
        </w:tc>
        <w:tc>
          <w:tcPr>
            <w:tcW w:w="3789" w:type="dxa"/>
            <w:tcBorders>
              <w:top w:val="single" w:sz="2" w:space="0" w:color="auto"/>
              <w:left w:val="single" w:sz="2" w:space="0" w:color="auto"/>
              <w:bottom w:val="single" w:sz="12" w:space="0" w:color="auto"/>
              <w:right w:val="single" w:sz="2" w:space="0" w:color="auto"/>
            </w:tcBorders>
            <w:hideMark/>
          </w:tcPr>
          <w:p w:rsidR="00AD702F" w:rsidRDefault="00AD702F" w:rsidP="00AD702F">
            <w:pPr>
              <w:spacing w:before="60" w:after="60" w:line="220" w:lineRule="exact"/>
              <w:ind w:left="57" w:right="57"/>
              <w:jc w:val="right"/>
              <w:rPr>
                <w:sz w:val="17"/>
                <w:szCs w:val="17"/>
              </w:rPr>
            </w:pPr>
            <w:r>
              <w:rPr>
                <w:sz w:val="17"/>
                <w:szCs w:val="17"/>
              </w:rPr>
              <w:t>762</w:t>
            </w:r>
          </w:p>
        </w:tc>
      </w:tr>
    </w:tbl>
    <w:p w:rsidR="00F84351" w:rsidRDefault="00F84351" w:rsidP="00F84351">
      <w:pPr>
        <w:pStyle w:val="HChG"/>
        <w:keepNext w:val="0"/>
        <w:keepLines w:val="0"/>
        <w:sectPr w:rsidR="00F84351" w:rsidSect="00524188">
          <w:headerReference w:type="default" r:id="rId114"/>
          <w:endnotePr>
            <w:numFmt w:val="decimal"/>
          </w:endnotePr>
          <w:pgSz w:w="11906" w:h="16838" w:code="9"/>
          <w:pgMar w:top="1701" w:right="1134" w:bottom="2268" w:left="1134" w:header="1134" w:footer="1701" w:gutter="0"/>
          <w:cols w:space="708"/>
          <w:docGrid w:linePitch="360"/>
        </w:sectPr>
      </w:pPr>
    </w:p>
    <w:p w:rsidR="00AD702F" w:rsidRDefault="00AD702F" w:rsidP="00F84351">
      <w:pPr>
        <w:pStyle w:val="HChG"/>
        <w:keepNext w:val="0"/>
        <w:keepLines w:val="0"/>
      </w:pPr>
      <w:r>
        <w:lastRenderedPageBreak/>
        <w:t>Annexe 4</w:t>
      </w:r>
    </w:p>
    <w:p w:rsidR="00AD702F" w:rsidRDefault="00AD702F" w:rsidP="00AD702F">
      <w:pPr>
        <w:pStyle w:val="HChG"/>
      </w:pPr>
      <w:r>
        <w:tab/>
      </w:r>
      <w:r>
        <w:tab/>
        <w:t xml:space="preserve">Relation entre les indices de pression (« psi ») </w:t>
      </w:r>
      <w:r>
        <w:br/>
        <w:t>et les unités de pression (kPa)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
        <w:gridCol w:w="921"/>
        <w:gridCol w:w="921"/>
        <w:gridCol w:w="922"/>
        <w:gridCol w:w="921"/>
        <w:gridCol w:w="921"/>
        <w:gridCol w:w="921"/>
        <w:gridCol w:w="922"/>
      </w:tblGrid>
      <w:tr w:rsidR="00AD702F" w:rsidRPr="00D703FD" w:rsidTr="00AD702F">
        <w:trPr>
          <w:tblHeader/>
        </w:trPr>
        <w:tc>
          <w:tcPr>
            <w:tcW w:w="946"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rPr>
                <w:i/>
                <w:sz w:val="16"/>
              </w:rPr>
            </w:pPr>
            <w:r w:rsidRPr="008D26AE">
              <w:rPr>
                <w:i/>
                <w:sz w:val="16"/>
              </w:rPr>
              <w:t>kPa</w:t>
            </w:r>
          </w:p>
        </w:tc>
        <w:tc>
          <w:tcPr>
            <w:tcW w:w="946"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c>
          <w:tcPr>
            <w:tcW w:w="946"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kPa</w:t>
            </w:r>
          </w:p>
        </w:tc>
        <w:tc>
          <w:tcPr>
            <w:tcW w:w="948"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c>
          <w:tcPr>
            <w:tcW w:w="947"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kPa</w:t>
            </w:r>
          </w:p>
        </w:tc>
        <w:tc>
          <w:tcPr>
            <w:tcW w:w="947"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c>
          <w:tcPr>
            <w:tcW w:w="947"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kPa</w:t>
            </w:r>
          </w:p>
        </w:tc>
        <w:tc>
          <w:tcPr>
            <w:tcW w:w="948" w:type="dxa"/>
            <w:tcBorders>
              <w:bottom w:val="single" w:sz="12" w:space="0" w:color="auto"/>
            </w:tcBorders>
            <w:shd w:val="clear" w:color="auto" w:fill="auto"/>
            <w:vAlign w:val="bottom"/>
            <w:hideMark/>
          </w:tcPr>
          <w:p w:rsidR="00AD702F" w:rsidRPr="008D26AE" w:rsidRDefault="00AD702F" w:rsidP="00AD702F">
            <w:pPr>
              <w:suppressAutoHyphens w:val="0"/>
              <w:spacing w:before="60" w:after="60" w:line="200" w:lineRule="exact"/>
              <w:ind w:left="57" w:right="57"/>
              <w:jc w:val="right"/>
              <w:rPr>
                <w:i/>
                <w:sz w:val="16"/>
              </w:rPr>
            </w:pPr>
            <w:r w:rsidRPr="008D26AE">
              <w:rPr>
                <w:i/>
                <w:sz w:val="16"/>
              </w:rPr>
              <w:t>psi</w:t>
            </w:r>
          </w:p>
        </w:tc>
      </w:tr>
      <w:tr w:rsidR="00AD702F" w:rsidRPr="00D703FD" w:rsidTr="00AD702F">
        <w:tc>
          <w:tcPr>
            <w:tcW w:w="946" w:type="dxa"/>
            <w:tcBorders>
              <w:top w:val="single" w:sz="12" w:space="0" w:color="auto"/>
            </w:tcBorders>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10</w:t>
            </w:r>
          </w:p>
        </w:tc>
        <w:tc>
          <w:tcPr>
            <w:tcW w:w="946"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w:t>
            </w:r>
          </w:p>
        </w:tc>
        <w:tc>
          <w:tcPr>
            <w:tcW w:w="946"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270</w:t>
            </w:r>
          </w:p>
        </w:tc>
        <w:tc>
          <w:tcPr>
            <w:tcW w:w="948"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39</w:t>
            </w:r>
          </w:p>
        </w:tc>
        <w:tc>
          <w:tcPr>
            <w:tcW w:w="947"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530</w:t>
            </w:r>
          </w:p>
        </w:tc>
        <w:tc>
          <w:tcPr>
            <w:tcW w:w="947"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77</w:t>
            </w:r>
          </w:p>
        </w:tc>
        <w:tc>
          <w:tcPr>
            <w:tcW w:w="947"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790</w:t>
            </w:r>
          </w:p>
        </w:tc>
        <w:tc>
          <w:tcPr>
            <w:tcW w:w="948" w:type="dxa"/>
            <w:tcBorders>
              <w:top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545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815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35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295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40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565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120</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45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575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835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121</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55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580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122</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60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585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123</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70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330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590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855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124</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75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600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80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345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610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870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90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615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95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620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100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365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625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890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129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110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635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130</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17</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905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131</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125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18</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385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132</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130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19</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655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133</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140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134</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145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21</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670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930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150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415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675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160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680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945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165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425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690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170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435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695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139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180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440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700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965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140</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185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27</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450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710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141</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190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28</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455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720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142</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200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29</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460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725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985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143</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210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470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730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106</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990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144</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215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31</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475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69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740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107</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145</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220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32</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480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745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108</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146</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230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33</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490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750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109</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1 015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147</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235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34</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495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760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110</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1 020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148</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240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35</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500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73</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765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111</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1 030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149</w:t>
            </w:r>
          </w:p>
        </w:tc>
      </w:tr>
      <w:tr w:rsidR="00AD702F" w:rsidRPr="00D703FD" w:rsidTr="00076E7C">
        <w:tc>
          <w:tcPr>
            <w:tcW w:w="946" w:type="dxa"/>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250</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36</w:t>
            </w:r>
          </w:p>
        </w:tc>
        <w:tc>
          <w:tcPr>
            <w:tcW w:w="946"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510</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74</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775</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112</w:t>
            </w:r>
          </w:p>
        </w:tc>
        <w:tc>
          <w:tcPr>
            <w:tcW w:w="947"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1 035</w:t>
            </w:r>
          </w:p>
        </w:tc>
        <w:tc>
          <w:tcPr>
            <w:tcW w:w="948" w:type="dxa"/>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150</w:t>
            </w:r>
          </w:p>
        </w:tc>
      </w:tr>
      <w:tr w:rsidR="00AD702F" w:rsidRPr="00D703FD" w:rsidTr="00AD702F">
        <w:tc>
          <w:tcPr>
            <w:tcW w:w="946" w:type="dxa"/>
            <w:tcBorders>
              <w:bottom w:val="single" w:sz="4" w:space="0" w:color="auto"/>
            </w:tcBorders>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255</w:t>
            </w:r>
          </w:p>
        </w:tc>
        <w:tc>
          <w:tcPr>
            <w:tcW w:w="946"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37</w:t>
            </w:r>
          </w:p>
        </w:tc>
        <w:tc>
          <w:tcPr>
            <w:tcW w:w="946"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520</w:t>
            </w:r>
          </w:p>
        </w:tc>
        <w:tc>
          <w:tcPr>
            <w:tcW w:w="948"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75</w:t>
            </w:r>
          </w:p>
        </w:tc>
        <w:tc>
          <w:tcPr>
            <w:tcW w:w="947"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780</w:t>
            </w:r>
          </w:p>
        </w:tc>
        <w:tc>
          <w:tcPr>
            <w:tcW w:w="947"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113</w:t>
            </w:r>
          </w:p>
        </w:tc>
        <w:tc>
          <w:tcPr>
            <w:tcW w:w="947"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1 040</w:t>
            </w:r>
          </w:p>
        </w:tc>
        <w:tc>
          <w:tcPr>
            <w:tcW w:w="948" w:type="dxa"/>
            <w:tcBorders>
              <w:bottom w:val="single" w:sz="4"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151</w:t>
            </w:r>
          </w:p>
        </w:tc>
      </w:tr>
      <w:tr w:rsidR="00AD702F" w:rsidRPr="00D703FD" w:rsidTr="00AD702F">
        <w:tc>
          <w:tcPr>
            <w:tcW w:w="946" w:type="dxa"/>
            <w:tcBorders>
              <w:bottom w:val="single" w:sz="12" w:space="0" w:color="auto"/>
            </w:tcBorders>
            <w:shd w:val="clear" w:color="auto" w:fill="auto"/>
            <w:hideMark/>
          </w:tcPr>
          <w:p w:rsidR="00AD702F" w:rsidRPr="008D26AE" w:rsidRDefault="00AD702F" w:rsidP="007A657F">
            <w:pPr>
              <w:suppressAutoHyphens w:val="0"/>
              <w:spacing w:before="30" w:after="30" w:line="200" w:lineRule="exact"/>
              <w:ind w:left="57" w:right="57"/>
              <w:rPr>
                <w:sz w:val="18"/>
                <w:szCs w:val="17"/>
              </w:rPr>
            </w:pPr>
            <w:r w:rsidRPr="008D26AE">
              <w:rPr>
                <w:sz w:val="18"/>
                <w:szCs w:val="17"/>
              </w:rPr>
              <w:t>260</w:t>
            </w:r>
          </w:p>
        </w:tc>
        <w:tc>
          <w:tcPr>
            <w:tcW w:w="946"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38</w:t>
            </w:r>
          </w:p>
        </w:tc>
        <w:tc>
          <w:tcPr>
            <w:tcW w:w="946"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525</w:t>
            </w:r>
          </w:p>
        </w:tc>
        <w:tc>
          <w:tcPr>
            <w:tcW w:w="948"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76</w:t>
            </w:r>
          </w:p>
        </w:tc>
        <w:tc>
          <w:tcPr>
            <w:tcW w:w="947"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785</w:t>
            </w:r>
          </w:p>
        </w:tc>
        <w:tc>
          <w:tcPr>
            <w:tcW w:w="947"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114</w:t>
            </w:r>
          </w:p>
        </w:tc>
        <w:tc>
          <w:tcPr>
            <w:tcW w:w="947"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1 050</w:t>
            </w:r>
          </w:p>
        </w:tc>
        <w:tc>
          <w:tcPr>
            <w:tcW w:w="948" w:type="dxa"/>
            <w:tcBorders>
              <w:bottom w:val="single" w:sz="12" w:space="0" w:color="auto"/>
            </w:tcBorders>
            <w:shd w:val="clear" w:color="auto" w:fill="auto"/>
            <w:vAlign w:val="bottom"/>
            <w:hideMark/>
          </w:tcPr>
          <w:p w:rsidR="00AD702F" w:rsidRPr="008D26AE" w:rsidRDefault="00AD702F" w:rsidP="007A657F">
            <w:pPr>
              <w:suppressAutoHyphens w:val="0"/>
              <w:spacing w:before="30" w:after="30" w:line="200" w:lineRule="exact"/>
              <w:ind w:left="57" w:right="57"/>
              <w:jc w:val="right"/>
              <w:rPr>
                <w:sz w:val="18"/>
                <w:szCs w:val="17"/>
              </w:rPr>
            </w:pPr>
            <w:r w:rsidRPr="008D26AE">
              <w:rPr>
                <w:sz w:val="18"/>
                <w:szCs w:val="17"/>
              </w:rPr>
              <w:t>152</w:t>
            </w:r>
          </w:p>
        </w:tc>
      </w:tr>
    </w:tbl>
    <w:p w:rsidR="000D17BD" w:rsidRDefault="000D17BD" w:rsidP="00400C2C">
      <w:pPr>
        <w:pStyle w:val="SingleTxtG"/>
        <w:keepNext/>
        <w:keepLines/>
        <w:ind w:left="2552" w:hanging="1418"/>
        <w:rPr>
          <w:lang w:bidi="fr-CH"/>
        </w:rPr>
      </w:pPr>
    </w:p>
    <w:p w:rsidR="008874C4" w:rsidRDefault="008874C4" w:rsidP="00400C2C">
      <w:pPr>
        <w:pStyle w:val="SingleTxtG"/>
        <w:keepNext/>
        <w:keepLines/>
        <w:ind w:left="2552" w:hanging="1418"/>
        <w:rPr>
          <w:lang w:bidi="fr-CH"/>
        </w:rPr>
        <w:sectPr w:rsidR="008874C4" w:rsidSect="00524188">
          <w:headerReference w:type="even" r:id="rId115"/>
          <w:endnotePr>
            <w:numFmt w:val="decimal"/>
          </w:endnotePr>
          <w:pgSz w:w="11906" w:h="16838" w:code="9"/>
          <w:pgMar w:top="1701" w:right="1134" w:bottom="2268" w:left="1134" w:header="1134" w:footer="1701" w:gutter="0"/>
          <w:cols w:space="708"/>
          <w:docGrid w:linePitch="360"/>
        </w:sectPr>
      </w:pPr>
    </w:p>
    <w:p w:rsidR="000D17BD" w:rsidRPr="008D26AE" w:rsidRDefault="000D17BD" w:rsidP="000D17BD">
      <w:pPr>
        <w:pStyle w:val="HChG"/>
      </w:pPr>
      <w:r>
        <w:lastRenderedPageBreak/>
        <w:t>Annexe </w:t>
      </w:r>
      <w:r w:rsidRPr="007628D7">
        <w:t>5</w:t>
      </w:r>
    </w:p>
    <w:p w:rsidR="000D17BD" w:rsidRDefault="000D17BD" w:rsidP="000D17BD">
      <w:pPr>
        <w:pStyle w:val="HChG"/>
      </w:pPr>
      <w:r w:rsidRPr="008D26AE">
        <w:tab/>
      </w:r>
      <w:r w:rsidRPr="008D26AE">
        <w:tab/>
        <w:t>Variation de la capacité de charge en fonction de la vitesse pour les pneumatiques pour véhicules utilitaires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3"/>
        <w:gridCol w:w="568"/>
        <w:gridCol w:w="647"/>
        <w:gridCol w:w="647"/>
        <w:gridCol w:w="647"/>
        <w:gridCol w:w="875"/>
        <w:gridCol w:w="780"/>
        <w:gridCol w:w="685"/>
        <w:gridCol w:w="689"/>
        <w:gridCol w:w="556"/>
        <w:gridCol w:w="673"/>
      </w:tblGrid>
      <w:tr w:rsidR="000D17BD" w:rsidRPr="00046496" w:rsidTr="008874C4">
        <w:trPr>
          <w:tblHeader/>
        </w:trPr>
        <w:tc>
          <w:tcPr>
            <w:tcW w:w="7370" w:type="dxa"/>
            <w:gridSpan w:val="11"/>
            <w:shd w:val="clear" w:color="auto" w:fill="auto"/>
            <w:vAlign w:val="bottom"/>
            <w:hideMark/>
          </w:tcPr>
          <w:p w:rsidR="000D17BD" w:rsidRPr="008D26AE" w:rsidRDefault="000D17BD" w:rsidP="00CF059D">
            <w:pPr>
              <w:suppressAutoHyphens w:val="0"/>
              <w:spacing w:before="60" w:after="60" w:line="200" w:lineRule="exact"/>
              <w:ind w:left="57" w:right="57"/>
              <w:jc w:val="center"/>
              <w:rPr>
                <w:i/>
                <w:sz w:val="16"/>
                <w:szCs w:val="16"/>
              </w:rPr>
            </w:pPr>
            <w:r w:rsidRPr="008D26AE">
              <w:rPr>
                <w:i/>
                <w:sz w:val="16"/>
                <w:szCs w:val="16"/>
              </w:rPr>
              <w:t xml:space="preserve">Variation de la capacité de charge </w:t>
            </w:r>
            <w:r w:rsidR="00CF059D">
              <w:rPr>
                <w:i/>
                <w:sz w:val="16"/>
                <w:szCs w:val="16"/>
              </w:rPr>
              <w:br/>
            </w:r>
            <w:r w:rsidRPr="008D26AE">
              <w:rPr>
                <w:i/>
                <w:sz w:val="16"/>
                <w:szCs w:val="16"/>
              </w:rPr>
              <w:t>(</w:t>
            </w:r>
            <w:r w:rsidR="00CF059D">
              <w:rPr>
                <w:i/>
                <w:sz w:val="16"/>
                <w:szCs w:val="16"/>
              </w:rPr>
              <w:t>en pourcentage</w:t>
            </w:r>
            <w:r w:rsidRPr="008D26AE">
              <w:rPr>
                <w:i/>
                <w:sz w:val="16"/>
                <w:szCs w:val="16"/>
              </w:rPr>
              <w:t>)</w:t>
            </w:r>
          </w:p>
        </w:tc>
      </w:tr>
      <w:tr w:rsidR="000D17BD" w:rsidRPr="00046496" w:rsidTr="008874C4">
        <w:trPr>
          <w:tblHeader/>
        </w:trPr>
        <w:tc>
          <w:tcPr>
            <w:tcW w:w="603" w:type="dxa"/>
            <w:vMerge w:val="restart"/>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 xml:space="preserve">Vitesse </w:t>
            </w:r>
            <w:r w:rsidRPr="008D26AE">
              <w:rPr>
                <w:i/>
                <w:sz w:val="16"/>
                <w:szCs w:val="16"/>
              </w:rPr>
              <w:br/>
              <w:t>(km/h)</w:t>
            </w:r>
          </w:p>
        </w:tc>
        <w:tc>
          <w:tcPr>
            <w:tcW w:w="2509" w:type="dxa"/>
            <w:gridSpan w:val="4"/>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Tous les indices de charge</w:t>
            </w:r>
          </w:p>
        </w:tc>
        <w:tc>
          <w:tcPr>
            <w:tcW w:w="1655" w:type="dxa"/>
            <w:gridSpan w:val="2"/>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Pr>
                <w:i/>
                <w:sz w:val="16"/>
                <w:szCs w:val="16"/>
              </w:rPr>
              <w:t>Indices de charge ≥ </w:t>
            </w:r>
            <w:r w:rsidRPr="008D26AE">
              <w:rPr>
                <w:i/>
                <w:sz w:val="16"/>
                <w:szCs w:val="16"/>
              </w:rPr>
              <w:t>122</w:t>
            </w:r>
            <w:r w:rsidRPr="000E5FB6">
              <w:rPr>
                <w:rStyle w:val="FootnoteReference"/>
              </w:rPr>
              <w:footnoteReference w:id="21"/>
            </w:r>
          </w:p>
        </w:tc>
        <w:tc>
          <w:tcPr>
            <w:tcW w:w="2603" w:type="dxa"/>
            <w:gridSpan w:val="4"/>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Indices de charge ≤ 121</w:t>
            </w:r>
            <w:r w:rsidRPr="00CF059D">
              <w:rPr>
                <w:sz w:val="16"/>
                <w:szCs w:val="16"/>
                <w:vertAlign w:val="superscript"/>
              </w:rPr>
              <w:t>1</w:t>
            </w:r>
          </w:p>
        </w:tc>
      </w:tr>
      <w:tr w:rsidR="000D17BD" w:rsidRPr="00046496" w:rsidTr="008874C4">
        <w:trPr>
          <w:tblHeader/>
        </w:trPr>
        <w:tc>
          <w:tcPr>
            <w:tcW w:w="603" w:type="dxa"/>
            <w:vMerge/>
            <w:tcBorders>
              <w:bottom w:val="single" w:sz="4" w:space="0" w:color="auto"/>
            </w:tcBorders>
            <w:shd w:val="clear" w:color="auto" w:fill="auto"/>
          </w:tcPr>
          <w:p w:rsidR="000D17BD" w:rsidRPr="008D26AE" w:rsidRDefault="000D17BD" w:rsidP="008874C4">
            <w:pPr>
              <w:suppressAutoHyphens w:val="0"/>
              <w:spacing w:before="60" w:after="60" w:line="200" w:lineRule="exact"/>
              <w:ind w:left="57" w:right="57"/>
              <w:rPr>
                <w:i/>
                <w:sz w:val="18"/>
                <w:szCs w:val="16"/>
              </w:rPr>
            </w:pPr>
          </w:p>
        </w:tc>
        <w:tc>
          <w:tcPr>
            <w:tcW w:w="2509" w:type="dxa"/>
            <w:gridSpan w:val="4"/>
            <w:tcBorders>
              <w:bottom w:val="single" w:sz="4"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Code de vitesse</w:t>
            </w:r>
          </w:p>
        </w:tc>
        <w:tc>
          <w:tcPr>
            <w:tcW w:w="1655" w:type="dxa"/>
            <w:gridSpan w:val="2"/>
            <w:tcBorders>
              <w:bottom w:val="single" w:sz="4"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Code de vitesse</w:t>
            </w:r>
          </w:p>
        </w:tc>
        <w:tc>
          <w:tcPr>
            <w:tcW w:w="2603" w:type="dxa"/>
            <w:gridSpan w:val="4"/>
            <w:tcBorders>
              <w:bottom w:val="single" w:sz="4"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i/>
                <w:sz w:val="16"/>
                <w:szCs w:val="16"/>
              </w:rPr>
            </w:pPr>
            <w:r w:rsidRPr="008D26AE">
              <w:rPr>
                <w:i/>
                <w:sz w:val="16"/>
                <w:szCs w:val="16"/>
              </w:rPr>
              <w:t>Code de vitesse</w:t>
            </w:r>
          </w:p>
        </w:tc>
      </w:tr>
      <w:tr w:rsidR="000D17BD" w:rsidRPr="00046496" w:rsidTr="008874C4">
        <w:trPr>
          <w:tblHeader/>
        </w:trPr>
        <w:tc>
          <w:tcPr>
            <w:tcW w:w="603" w:type="dxa"/>
            <w:tcBorders>
              <w:bottom w:val="single" w:sz="12" w:space="0" w:color="auto"/>
            </w:tcBorders>
            <w:shd w:val="clear" w:color="auto" w:fill="auto"/>
          </w:tcPr>
          <w:p w:rsidR="000D17BD" w:rsidRPr="008D26AE" w:rsidRDefault="000D17BD" w:rsidP="008874C4">
            <w:pPr>
              <w:suppressAutoHyphens w:val="0"/>
              <w:spacing w:before="60" w:after="60" w:line="200" w:lineRule="exact"/>
              <w:ind w:left="57" w:right="57"/>
              <w:rPr>
                <w:sz w:val="18"/>
                <w:szCs w:val="17"/>
              </w:rPr>
            </w:pPr>
          </w:p>
        </w:tc>
        <w:tc>
          <w:tcPr>
            <w:tcW w:w="568"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F</w:t>
            </w:r>
          </w:p>
        </w:tc>
        <w:tc>
          <w:tcPr>
            <w:tcW w:w="647"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G</w:t>
            </w:r>
          </w:p>
        </w:tc>
        <w:tc>
          <w:tcPr>
            <w:tcW w:w="647"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J</w:t>
            </w:r>
          </w:p>
        </w:tc>
        <w:tc>
          <w:tcPr>
            <w:tcW w:w="647"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K</w:t>
            </w:r>
          </w:p>
        </w:tc>
        <w:tc>
          <w:tcPr>
            <w:tcW w:w="875"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L</w:t>
            </w:r>
          </w:p>
        </w:tc>
        <w:tc>
          <w:tcPr>
            <w:tcW w:w="780"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M</w:t>
            </w:r>
          </w:p>
        </w:tc>
        <w:tc>
          <w:tcPr>
            <w:tcW w:w="685"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L</w:t>
            </w:r>
          </w:p>
        </w:tc>
        <w:tc>
          <w:tcPr>
            <w:tcW w:w="689"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M</w:t>
            </w:r>
          </w:p>
        </w:tc>
        <w:tc>
          <w:tcPr>
            <w:tcW w:w="556"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N</w:t>
            </w:r>
          </w:p>
        </w:tc>
        <w:tc>
          <w:tcPr>
            <w:tcW w:w="673" w:type="dxa"/>
            <w:tcBorders>
              <w:bottom w:val="single" w:sz="12" w:space="0" w:color="auto"/>
            </w:tcBorders>
            <w:shd w:val="clear" w:color="auto" w:fill="auto"/>
            <w:hideMark/>
          </w:tcPr>
          <w:p w:rsidR="000D17BD" w:rsidRPr="008D26AE" w:rsidRDefault="000D17BD" w:rsidP="008874C4">
            <w:pPr>
              <w:suppressAutoHyphens w:val="0"/>
              <w:spacing w:before="60" w:after="60" w:line="200" w:lineRule="exact"/>
              <w:ind w:left="57" w:right="57"/>
              <w:jc w:val="center"/>
              <w:rPr>
                <w:sz w:val="16"/>
                <w:szCs w:val="16"/>
              </w:rPr>
            </w:pPr>
            <w:r w:rsidRPr="008D26AE">
              <w:rPr>
                <w:sz w:val="16"/>
                <w:szCs w:val="16"/>
              </w:rPr>
              <w:t>P</w:t>
            </w:r>
            <w:r w:rsidRPr="000E5FB6">
              <w:rPr>
                <w:rStyle w:val="FootnoteReference"/>
              </w:rPr>
              <w:footnoteReference w:id="22"/>
            </w:r>
          </w:p>
        </w:tc>
      </w:tr>
      <w:tr w:rsidR="000D17BD" w:rsidRPr="00046496" w:rsidTr="008874C4">
        <w:tc>
          <w:tcPr>
            <w:tcW w:w="603"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0</w:t>
            </w:r>
          </w:p>
        </w:tc>
        <w:tc>
          <w:tcPr>
            <w:tcW w:w="568"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47"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47"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47"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875"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780"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85"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89"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556"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73" w:type="dxa"/>
            <w:tcBorders>
              <w:top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+90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20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25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+42</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30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35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+19</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+29</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40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45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+22</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50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55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60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65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70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75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+5,5</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+11,0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80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85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90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95</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+6,5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100</w:t>
            </w:r>
          </w:p>
        </w:tc>
        <w:tc>
          <w:tcPr>
            <w:tcW w:w="568"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105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-8</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+3,75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lastRenderedPageBreak/>
              <w:t>110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-13</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-4</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115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-3</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+1,25</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120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-12</w:t>
            </w:r>
          </w:p>
        </w:tc>
        <w:tc>
          <w:tcPr>
            <w:tcW w:w="647"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w:t>
            </w:r>
          </w:p>
        </w:tc>
        <w:tc>
          <w:tcPr>
            <w:tcW w:w="87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125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130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135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140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w:t>
            </w: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145</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8874C4">
        <w:tc>
          <w:tcPr>
            <w:tcW w:w="603" w:type="dxa"/>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150</w:t>
            </w:r>
          </w:p>
        </w:tc>
        <w:tc>
          <w:tcPr>
            <w:tcW w:w="568"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556"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c>
          <w:tcPr>
            <w:tcW w:w="673" w:type="dxa"/>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0</w:t>
            </w:r>
          </w:p>
        </w:tc>
      </w:tr>
      <w:tr w:rsidR="000D17BD" w:rsidRPr="00046496" w:rsidTr="000E0D86">
        <w:tc>
          <w:tcPr>
            <w:tcW w:w="603" w:type="dxa"/>
            <w:tcBorders>
              <w:bottom w:val="single" w:sz="4" w:space="0" w:color="auto"/>
            </w:tcBorders>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155</w:t>
            </w:r>
          </w:p>
        </w:tc>
        <w:tc>
          <w:tcPr>
            <w:tcW w:w="568"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tcBorders>
              <w:bottom w:val="single" w:sz="4"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556" w:type="dxa"/>
            <w:tcBorders>
              <w:bottom w:val="single" w:sz="4"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-7,5</w:t>
            </w:r>
          </w:p>
        </w:tc>
        <w:tc>
          <w:tcPr>
            <w:tcW w:w="673" w:type="dxa"/>
            <w:tcBorders>
              <w:bottom w:val="single" w:sz="4"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-2,5</w:t>
            </w:r>
          </w:p>
        </w:tc>
      </w:tr>
      <w:tr w:rsidR="000D17BD" w:rsidRPr="00046496" w:rsidTr="000E0D86">
        <w:tc>
          <w:tcPr>
            <w:tcW w:w="603" w:type="dxa"/>
            <w:tcBorders>
              <w:bottom w:val="single" w:sz="12" w:space="0" w:color="auto"/>
            </w:tcBorders>
            <w:shd w:val="clear" w:color="auto" w:fill="auto"/>
            <w:hideMark/>
          </w:tcPr>
          <w:p w:rsidR="000D17BD" w:rsidRPr="008D26AE" w:rsidRDefault="000D17BD" w:rsidP="008874C4">
            <w:pPr>
              <w:suppressAutoHyphens w:val="0"/>
              <w:spacing w:before="60" w:after="60" w:line="220" w:lineRule="exact"/>
              <w:ind w:left="57" w:right="57"/>
              <w:rPr>
                <w:sz w:val="18"/>
                <w:szCs w:val="17"/>
              </w:rPr>
            </w:pPr>
            <w:r w:rsidRPr="008D26AE">
              <w:rPr>
                <w:sz w:val="18"/>
                <w:szCs w:val="17"/>
              </w:rPr>
              <w:t>160</w:t>
            </w:r>
          </w:p>
        </w:tc>
        <w:tc>
          <w:tcPr>
            <w:tcW w:w="568"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47"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875"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780"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5"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689" w:type="dxa"/>
            <w:tcBorders>
              <w:bottom w:val="single" w:sz="12" w:space="0" w:color="auto"/>
            </w:tcBorders>
            <w:shd w:val="clear" w:color="auto" w:fill="auto"/>
          </w:tcPr>
          <w:p w:rsidR="000D17BD" w:rsidRPr="008D26AE" w:rsidRDefault="000D17BD" w:rsidP="008874C4">
            <w:pPr>
              <w:suppressAutoHyphens w:val="0"/>
              <w:spacing w:before="60" w:after="60" w:line="220" w:lineRule="exact"/>
              <w:ind w:left="57" w:right="57"/>
              <w:jc w:val="right"/>
              <w:rPr>
                <w:sz w:val="18"/>
                <w:szCs w:val="17"/>
              </w:rPr>
            </w:pPr>
          </w:p>
        </w:tc>
        <w:tc>
          <w:tcPr>
            <w:tcW w:w="556" w:type="dxa"/>
            <w:tcBorders>
              <w:bottom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-10,0</w:t>
            </w:r>
          </w:p>
        </w:tc>
        <w:tc>
          <w:tcPr>
            <w:tcW w:w="673" w:type="dxa"/>
            <w:tcBorders>
              <w:bottom w:val="single" w:sz="12" w:space="0" w:color="auto"/>
            </w:tcBorders>
            <w:shd w:val="clear" w:color="auto" w:fill="auto"/>
            <w:hideMark/>
          </w:tcPr>
          <w:p w:rsidR="000D17BD" w:rsidRPr="008D26AE" w:rsidRDefault="000D17BD" w:rsidP="008874C4">
            <w:pPr>
              <w:suppressAutoHyphens w:val="0"/>
              <w:spacing w:before="60" w:after="60" w:line="220" w:lineRule="exact"/>
              <w:ind w:left="57" w:right="57"/>
              <w:jc w:val="right"/>
              <w:rPr>
                <w:sz w:val="18"/>
                <w:szCs w:val="17"/>
              </w:rPr>
            </w:pPr>
            <w:r w:rsidRPr="008D26AE">
              <w:rPr>
                <w:sz w:val="18"/>
                <w:szCs w:val="17"/>
              </w:rPr>
              <w:t>-5,0</w:t>
            </w:r>
          </w:p>
        </w:tc>
      </w:tr>
    </w:tbl>
    <w:p w:rsidR="008874C4" w:rsidRDefault="008874C4" w:rsidP="00400C2C">
      <w:pPr>
        <w:pStyle w:val="SingleTxtG"/>
        <w:keepNext/>
        <w:keepLines/>
        <w:ind w:left="2552" w:hanging="1418"/>
        <w:rPr>
          <w:lang w:bidi="fr-CH"/>
        </w:rPr>
      </w:pPr>
    </w:p>
    <w:p w:rsidR="00F84351" w:rsidRDefault="00F84351" w:rsidP="000E0D86">
      <w:pPr>
        <w:pStyle w:val="HChG"/>
        <w:sectPr w:rsidR="00F84351" w:rsidSect="00524188">
          <w:headerReference w:type="even" r:id="rId116"/>
          <w:headerReference w:type="default" r:id="rId117"/>
          <w:footnotePr>
            <w:numRestart w:val="eachSect"/>
          </w:footnotePr>
          <w:endnotePr>
            <w:numFmt w:val="decimal"/>
          </w:endnotePr>
          <w:pgSz w:w="11906" w:h="16838" w:code="9"/>
          <w:pgMar w:top="1701" w:right="1134" w:bottom="2268" w:left="1134" w:header="1134" w:footer="1701" w:gutter="0"/>
          <w:cols w:space="708"/>
          <w:docGrid w:linePitch="360"/>
        </w:sectPr>
      </w:pPr>
    </w:p>
    <w:p w:rsidR="000E0D86" w:rsidRPr="008D26AE" w:rsidRDefault="000E0D86" w:rsidP="000E0D86">
      <w:pPr>
        <w:pStyle w:val="HChG"/>
      </w:pPr>
      <w:r>
        <w:lastRenderedPageBreak/>
        <w:t>Annexe 6</w:t>
      </w:r>
    </w:p>
    <w:p w:rsidR="000E0D86" w:rsidRPr="008D26AE" w:rsidRDefault="000E0D86" w:rsidP="000E0D86">
      <w:pPr>
        <w:pStyle w:val="HChG"/>
      </w:pPr>
      <w:r w:rsidRPr="008D26AE">
        <w:tab/>
      </w:r>
      <w:r w:rsidRPr="008D26AE">
        <w:tab/>
        <w:t>Désignations et cotes d’encombrement des pneumatiques</w:t>
      </w:r>
    </w:p>
    <w:p w:rsidR="000E0D86" w:rsidRDefault="000E0D86" w:rsidP="000E0D86">
      <w:pPr>
        <w:pStyle w:val="H23G"/>
      </w:pPr>
      <w:r>
        <w:tab/>
      </w:r>
      <w:r>
        <w:tab/>
      </w:r>
      <w:r w:rsidRPr="000E0D86">
        <w:rPr>
          <w:b w:val="0"/>
        </w:rPr>
        <w:t xml:space="preserve">Tableau A </w:t>
      </w:r>
      <w:r w:rsidRPr="000E0D86">
        <w:rPr>
          <w:b w:val="0"/>
        </w:rPr>
        <w:br/>
      </w:r>
      <w:r w:rsidRPr="008D26AE">
        <w:t xml:space="preserve">Dimensions codées des pneumatiques montés sur jantes à portée </w:t>
      </w:r>
      <w:r w:rsidRPr="008D26AE">
        <w:br/>
        <w:t>conique à 5° ou jantes à base plate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1"/>
        <w:gridCol w:w="1285"/>
        <w:gridCol w:w="1284"/>
        <w:gridCol w:w="1715"/>
        <w:gridCol w:w="1715"/>
      </w:tblGrid>
      <w:tr w:rsidR="000E0D86" w:rsidRPr="000E0D86" w:rsidTr="000E0D86">
        <w:trPr>
          <w:tblHeader/>
        </w:trPr>
        <w:tc>
          <w:tcPr>
            <w:tcW w:w="1408" w:type="dxa"/>
            <w:tcBorders>
              <w:bottom w:val="single" w:sz="4" w:space="0" w:color="auto"/>
            </w:tcBorders>
            <w:shd w:val="clear" w:color="auto" w:fill="auto"/>
            <w:vAlign w:val="bottom"/>
            <w:hideMark/>
          </w:tcPr>
          <w:p w:rsidR="000E0D86" w:rsidRPr="000E0D86" w:rsidRDefault="000E0D86" w:rsidP="000E0D86">
            <w:pPr>
              <w:suppressAutoHyphens w:val="0"/>
              <w:spacing w:before="60" w:after="60" w:line="200" w:lineRule="exact"/>
              <w:ind w:left="57" w:right="57"/>
              <w:rPr>
                <w:i/>
                <w:sz w:val="16"/>
                <w:szCs w:val="16"/>
              </w:rPr>
            </w:pPr>
            <w:r w:rsidRPr="000E0D86">
              <w:rPr>
                <w:i/>
                <w:sz w:val="16"/>
                <w:szCs w:val="16"/>
              </w:rPr>
              <w:t>Désignation du pneumatique</w:t>
            </w:r>
          </w:p>
        </w:tc>
        <w:tc>
          <w:tcPr>
            <w:tcW w:w="1321"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Code de la largeur de jante de mesure</w:t>
            </w:r>
          </w:p>
        </w:tc>
        <w:tc>
          <w:tcPr>
            <w:tcW w:w="1320"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Diamètr</w:t>
            </w:r>
            <w:r w:rsidR="009F7C11">
              <w:rPr>
                <w:i/>
                <w:sz w:val="16"/>
                <w:szCs w:val="16"/>
              </w:rPr>
              <w:t xml:space="preserve">e nominal </w:t>
            </w:r>
            <w:r w:rsidRPr="000E0D86">
              <w:rPr>
                <w:i/>
                <w:sz w:val="16"/>
                <w:szCs w:val="16"/>
              </w:rPr>
              <w:t xml:space="preserve">de </w:t>
            </w:r>
            <w:r w:rsidR="009F7C11">
              <w:rPr>
                <w:i/>
                <w:sz w:val="16"/>
                <w:szCs w:val="16"/>
              </w:rPr>
              <w:br/>
              <w:t>la jante </w:t>
            </w:r>
            <w:r w:rsidRPr="000E0D86">
              <w:rPr>
                <w:i/>
                <w:sz w:val="16"/>
                <w:szCs w:val="16"/>
              </w:rPr>
              <w:t>d (mm)</w:t>
            </w:r>
          </w:p>
        </w:tc>
        <w:tc>
          <w:tcPr>
            <w:tcW w:w="1763"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Diamètre</w:t>
            </w:r>
            <w:r w:rsidR="009F7C11">
              <w:rPr>
                <w:i/>
                <w:sz w:val="16"/>
                <w:szCs w:val="16"/>
              </w:rPr>
              <w:t xml:space="preserve"> </w:t>
            </w:r>
            <w:r w:rsidR="009F7C11">
              <w:rPr>
                <w:i/>
                <w:sz w:val="16"/>
                <w:szCs w:val="16"/>
              </w:rPr>
              <w:br/>
              <w:t>extérieur </w:t>
            </w:r>
            <w:r w:rsidRPr="000E0D86">
              <w:rPr>
                <w:i/>
                <w:sz w:val="16"/>
                <w:szCs w:val="16"/>
              </w:rPr>
              <w:t>D (mm)</w:t>
            </w:r>
          </w:p>
        </w:tc>
        <w:tc>
          <w:tcPr>
            <w:tcW w:w="1763" w:type="dxa"/>
            <w:tcBorders>
              <w:bottom w:val="single" w:sz="4" w:space="0" w:color="auto"/>
            </w:tcBorders>
            <w:shd w:val="clear" w:color="auto" w:fill="auto"/>
            <w:vAlign w:val="bottom"/>
            <w:hideMark/>
          </w:tcPr>
          <w:p w:rsidR="000E0D86" w:rsidRPr="000E0D86" w:rsidRDefault="000E0D86" w:rsidP="009F7C11">
            <w:pPr>
              <w:suppressAutoHyphens w:val="0"/>
              <w:spacing w:before="60" w:after="60" w:line="200" w:lineRule="exact"/>
              <w:ind w:left="57" w:right="57"/>
              <w:jc w:val="right"/>
              <w:rPr>
                <w:i/>
                <w:sz w:val="16"/>
                <w:szCs w:val="16"/>
              </w:rPr>
            </w:pPr>
            <w:r w:rsidRPr="000E0D86">
              <w:rPr>
                <w:i/>
                <w:sz w:val="16"/>
                <w:szCs w:val="16"/>
              </w:rPr>
              <w:t xml:space="preserve">Largeur </w:t>
            </w:r>
            <w:r w:rsidR="009F7C11">
              <w:rPr>
                <w:i/>
                <w:sz w:val="16"/>
                <w:szCs w:val="16"/>
              </w:rPr>
              <w:br/>
              <w:t>de section </w:t>
            </w:r>
            <w:r w:rsidRPr="000E0D86">
              <w:rPr>
                <w:i/>
                <w:sz w:val="16"/>
                <w:szCs w:val="16"/>
              </w:rPr>
              <w:t>S (mm)</w:t>
            </w:r>
          </w:p>
        </w:tc>
      </w:tr>
      <w:tr w:rsidR="000E0D86" w:rsidRPr="009F7C11" w:rsidTr="000E0D86">
        <w:tc>
          <w:tcPr>
            <w:tcW w:w="1408" w:type="dxa"/>
            <w:tcBorders>
              <w:bottom w:val="single" w:sz="12" w:space="0" w:color="auto"/>
            </w:tcBorders>
            <w:shd w:val="clear" w:color="auto" w:fill="auto"/>
            <w:hideMark/>
          </w:tcPr>
          <w:p w:rsidR="000E0D86" w:rsidRPr="009F7C11" w:rsidRDefault="000E0D86" w:rsidP="000E0D86">
            <w:pPr>
              <w:suppressAutoHyphens w:val="0"/>
              <w:spacing w:before="60" w:after="60" w:line="200" w:lineRule="exact"/>
              <w:ind w:left="57" w:right="57"/>
              <w:rPr>
                <w:i/>
                <w:sz w:val="16"/>
                <w:szCs w:val="16"/>
              </w:rPr>
            </w:pPr>
            <w:r w:rsidRPr="009F7C11">
              <w:rPr>
                <w:i/>
                <w:sz w:val="16"/>
                <w:szCs w:val="16"/>
              </w:rPr>
              <w:t>Série standard</w:t>
            </w:r>
          </w:p>
        </w:tc>
        <w:tc>
          <w:tcPr>
            <w:tcW w:w="1321" w:type="dxa"/>
            <w:tcBorders>
              <w:bottom w:val="single" w:sz="12" w:space="0" w:color="auto"/>
            </w:tcBorders>
            <w:shd w:val="clear" w:color="auto" w:fill="auto"/>
            <w:vAlign w:val="bottom"/>
          </w:tcPr>
          <w:p w:rsidR="000E0D86" w:rsidRPr="009F7C11" w:rsidRDefault="000E0D86" w:rsidP="009F7C11">
            <w:pPr>
              <w:suppressAutoHyphens w:val="0"/>
              <w:spacing w:before="60" w:after="60" w:line="200" w:lineRule="exact"/>
              <w:ind w:left="57" w:right="57"/>
              <w:jc w:val="right"/>
              <w:rPr>
                <w:i/>
                <w:sz w:val="16"/>
                <w:szCs w:val="16"/>
              </w:rPr>
            </w:pPr>
          </w:p>
        </w:tc>
        <w:tc>
          <w:tcPr>
            <w:tcW w:w="1320" w:type="dxa"/>
            <w:tcBorders>
              <w:bottom w:val="single" w:sz="12" w:space="0" w:color="auto"/>
            </w:tcBorders>
            <w:shd w:val="clear" w:color="auto" w:fill="auto"/>
            <w:vAlign w:val="bottom"/>
          </w:tcPr>
          <w:p w:rsidR="000E0D86" w:rsidRPr="009F7C11" w:rsidRDefault="000E0D86" w:rsidP="009F7C11">
            <w:pPr>
              <w:suppressAutoHyphens w:val="0"/>
              <w:spacing w:before="60" w:after="60" w:line="200" w:lineRule="exact"/>
              <w:ind w:left="57" w:right="57"/>
              <w:jc w:val="right"/>
              <w:rPr>
                <w:i/>
                <w:sz w:val="16"/>
                <w:szCs w:val="16"/>
              </w:rPr>
            </w:pPr>
          </w:p>
        </w:tc>
        <w:tc>
          <w:tcPr>
            <w:tcW w:w="1763" w:type="dxa"/>
            <w:tcBorders>
              <w:bottom w:val="single" w:sz="12" w:space="0" w:color="auto"/>
            </w:tcBorders>
            <w:shd w:val="clear" w:color="auto" w:fill="auto"/>
            <w:vAlign w:val="bottom"/>
            <w:hideMark/>
          </w:tcPr>
          <w:p w:rsidR="000E0D86" w:rsidRPr="009F7C11" w:rsidRDefault="000E0D86" w:rsidP="009F7C11">
            <w:pPr>
              <w:suppressAutoHyphens w:val="0"/>
              <w:spacing w:before="60" w:after="60" w:line="200" w:lineRule="exact"/>
              <w:ind w:left="57" w:right="57"/>
              <w:jc w:val="right"/>
              <w:rPr>
                <w:i/>
                <w:sz w:val="16"/>
                <w:szCs w:val="16"/>
              </w:rPr>
            </w:pPr>
            <w:r w:rsidRPr="009F7C11">
              <w:rPr>
                <w:i/>
                <w:sz w:val="16"/>
                <w:szCs w:val="16"/>
              </w:rPr>
              <w:t>Pneumatiques radiaux</w:t>
            </w:r>
          </w:p>
        </w:tc>
        <w:tc>
          <w:tcPr>
            <w:tcW w:w="1763" w:type="dxa"/>
            <w:tcBorders>
              <w:bottom w:val="single" w:sz="12" w:space="0" w:color="auto"/>
            </w:tcBorders>
            <w:shd w:val="clear" w:color="auto" w:fill="auto"/>
            <w:vAlign w:val="bottom"/>
            <w:hideMark/>
          </w:tcPr>
          <w:p w:rsidR="000E0D86" w:rsidRPr="009F7C11" w:rsidRDefault="000E0D86" w:rsidP="009F7C11">
            <w:pPr>
              <w:suppressAutoHyphens w:val="0"/>
              <w:spacing w:before="60" w:after="60" w:line="200" w:lineRule="exact"/>
              <w:ind w:left="57" w:right="57"/>
              <w:jc w:val="right"/>
              <w:rPr>
                <w:i/>
                <w:sz w:val="16"/>
                <w:szCs w:val="16"/>
              </w:rPr>
            </w:pPr>
            <w:r w:rsidRPr="009F7C11">
              <w:rPr>
                <w:i/>
                <w:sz w:val="16"/>
                <w:szCs w:val="16"/>
              </w:rPr>
              <w:t>Pneumatiques radiaux</w:t>
            </w:r>
          </w:p>
        </w:tc>
      </w:tr>
      <w:tr w:rsidR="000E0D86" w:rsidRPr="005254E1" w:rsidTr="000E0D86">
        <w:tc>
          <w:tcPr>
            <w:tcW w:w="1408" w:type="dxa"/>
            <w:tcBorders>
              <w:top w:val="single" w:sz="12" w:space="0" w:color="auto"/>
            </w:tcBorders>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4,00R8*</w:t>
            </w:r>
          </w:p>
        </w:tc>
        <w:tc>
          <w:tcPr>
            <w:tcW w:w="1321"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2,50</w:t>
            </w:r>
          </w:p>
        </w:tc>
        <w:tc>
          <w:tcPr>
            <w:tcW w:w="1320"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203</w:t>
            </w:r>
          </w:p>
        </w:tc>
        <w:tc>
          <w:tcPr>
            <w:tcW w:w="1763"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414</w:t>
            </w:r>
          </w:p>
        </w:tc>
        <w:tc>
          <w:tcPr>
            <w:tcW w:w="1763" w:type="dxa"/>
            <w:tcBorders>
              <w:top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107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4,00R10*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466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108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4,00R12*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517</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108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4,50R8*</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203</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439</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125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4,50R10*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490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125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4,50R12*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545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125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5,00R8*</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203</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467</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132</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5,00R10*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516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134</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5,00R12*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568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134</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6,00R9</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229</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540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160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6,00R14C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626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158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6,00R16*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728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588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640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742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176</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6,50R20*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860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181</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7,00R12</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305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672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192</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180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7,00R15*</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746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7,00R16C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778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784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7,00R20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508</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892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198</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7,50R10</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254</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645</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207</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7,50R14C</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5,50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356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686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195</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7,50R15*</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772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212</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802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210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7,50R17*</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432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852</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210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lastRenderedPageBreak/>
              <w:t>8,25R15</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836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230</w:t>
            </w:r>
          </w:p>
        </w:tc>
      </w:tr>
      <w:tr w:rsidR="000E0D86" w:rsidRPr="005254E1" w:rsidTr="000E0D86">
        <w:tc>
          <w:tcPr>
            <w:tcW w:w="1408" w:type="dxa"/>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8,25R16</w:t>
            </w:r>
          </w:p>
        </w:tc>
        <w:tc>
          <w:tcPr>
            <w:tcW w:w="1321"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320"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860</w:t>
            </w:r>
          </w:p>
        </w:tc>
        <w:tc>
          <w:tcPr>
            <w:tcW w:w="1763" w:type="dxa"/>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230</w:t>
            </w:r>
          </w:p>
        </w:tc>
      </w:tr>
      <w:tr w:rsidR="000E0D86" w:rsidRPr="005254E1" w:rsidTr="000E0D86">
        <w:tc>
          <w:tcPr>
            <w:tcW w:w="1408" w:type="dxa"/>
            <w:tcBorders>
              <w:bottom w:val="single" w:sz="4" w:space="0" w:color="auto"/>
            </w:tcBorders>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9,00R15</w:t>
            </w:r>
          </w:p>
        </w:tc>
        <w:tc>
          <w:tcPr>
            <w:tcW w:w="1321"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6,00</w:t>
            </w:r>
          </w:p>
        </w:tc>
        <w:tc>
          <w:tcPr>
            <w:tcW w:w="1320"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381</w:t>
            </w:r>
          </w:p>
        </w:tc>
        <w:tc>
          <w:tcPr>
            <w:tcW w:w="1763"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840</w:t>
            </w:r>
          </w:p>
        </w:tc>
        <w:tc>
          <w:tcPr>
            <w:tcW w:w="1763" w:type="dxa"/>
            <w:tcBorders>
              <w:bottom w:val="single" w:sz="4"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249</w:t>
            </w:r>
          </w:p>
        </w:tc>
      </w:tr>
      <w:tr w:rsidR="000E0D86" w:rsidRPr="005254E1" w:rsidTr="000E0D86">
        <w:tc>
          <w:tcPr>
            <w:tcW w:w="1408" w:type="dxa"/>
            <w:tcBorders>
              <w:bottom w:val="single" w:sz="12" w:space="0" w:color="auto"/>
            </w:tcBorders>
            <w:shd w:val="clear" w:color="auto" w:fill="auto"/>
            <w:hideMark/>
          </w:tcPr>
          <w:p w:rsidR="000E0D86" w:rsidRPr="008D26AE" w:rsidRDefault="000E0D86" w:rsidP="000E0D86">
            <w:pPr>
              <w:suppressAutoHyphens w:val="0"/>
              <w:spacing w:before="60" w:after="60" w:line="220" w:lineRule="exact"/>
              <w:ind w:left="57" w:right="57"/>
              <w:rPr>
                <w:sz w:val="18"/>
                <w:szCs w:val="17"/>
              </w:rPr>
            </w:pPr>
            <w:r w:rsidRPr="008D26AE">
              <w:rPr>
                <w:sz w:val="18"/>
                <w:szCs w:val="17"/>
              </w:rPr>
              <w:t>9,00R16*</w:t>
            </w:r>
          </w:p>
        </w:tc>
        <w:tc>
          <w:tcPr>
            <w:tcW w:w="1321"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6,50</w:t>
            </w:r>
          </w:p>
        </w:tc>
        <w:tc>
          <w:tcPr>
            <w:tcW w:w="1320"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406</w:t>
            </w:r>
          </w:p>
        </w:tc>
        <w:tc>
          <w:tcPr>
            <w:tcW w:w="1763"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912</w:t>
            </w:r>
          </w:p>
        </w:tc>
        <w:tc>
          <w:tcPr>
            <w:tcW w:w="1763" w:type="dxa"/>
            <w:tcBorders>
              <w:bottom w:val="single" w:sz="12" w:space="0" w:color="auto"/>
            </w:tcBorders>
            <w:shd w:val="clear" w:color="auto" w:fill="auto"/>
            <w:vAlign w:val="bottom"/>
            <w:hideMark/>
          </w:tcPr>
          <w:p w:rsidR="000E0D86" w:rsidRPr="008D26AE" w:rsidRDefault="000E0D86" w:rsidP="009F7C11">
            <w:pPr>
              <w:suppressAutoHyphens w:val="0"/>
              <w:spacing w:before="60" w:after="60" w:line="220" w:lineRule="exact"/>
              <w:ind w:left="57" w:right="57"/>
              <w:jc w:val="right"/>
              <w:rPr>
                <w:sz w:val="18"/>
                <w:szCs w:val="17"/>
              </w:rPr>
            </w:pPr>
            <w:r w:rsidRPr="008D26AE">
              <w:rPr>
                <w:sz w:val="18"/>
                <w:szCs w:val="17"/>
              </w:rPr>
              <w:t>246</w:t>
            </w:r>
          </w:p>
        </w:tc>
      </w:tr>
    </w:tbl>
    <w:p w:rsidR="000E0D86" w:rsidRDefault="000E0D86" w:rsidP="000E0D86">
      <w:pPr>
        <w:pStyle w:val="SingleTxtG"/>
        <w:spacing w:before="120"/>
        <w:ind w:firstLine="170"/>
        <w:rPr>
          <w:sz w:val="18"/>
          <w:szCs w:val="18"/>
        </w:rPr>
      </w:pPr>
      <w:r w:rsidRPr="000E0D86">
        <w:rPr>
          <w:sz w:val="18"/>
          <w:szCs w:val="18"/>
        </w:rPr>
        <w:t>*</w:t>
      </w:r>
      <w:r w:rsidR="00DF17CA">
        <w:rPr>
          <w:sz w:val="18"/>
          <w:szCs w:val="18"/>
        </w:rPr>
        <w:t xml:space="preserve"> </w:t>
      </w:r>
      <w:r w:rsidRPr="000E0D86">
        <w:rPr>
          <w:sz w:val="18"/>
          <w:szCs w:val="18"/>
        </w:rPr>
        <w:t>La désignation des dimensions peut être complétée par la lettre « C ».</w:t>
      </w:r>
    </w:p>
    <w:p w:rsidR="000E0D86" w:rsidRDefault="000E0D86" w:rsidP="000E0D86">
      <w:pPr>
        <w:spacing w:after="120"/>
        <w:ind w:left="1134"/>
      </w:pPr>
      <w:r>
        <w:rPr>
          <w:sz w:val="18"/>
          <w:szCs w:val="18"/>
          <w:lang w:bidi="fr-CH"/>
        </w:rPr>
        <w:br w:type="page"/>
      </w:r>
      <w:r w:rsidR="00E9299F">
        <w:rPr>
          <w:rStyle w:val="H23GChar"/>
          <w:b w:val="0"/>
        </w:rPr>
        <w:lastRenderedPageBreak/>
        <w:t>Tableau </w:t>
      </w:r>
      <w:r w:rsidRPr="000E0D86">
        <w:rPr>
          <w:rStyle w:val="H23GChar"/>
          <w:b w:val="0"/>
        </w:rPr>
        <w:t>B</w:t>
      </w:r>
      <w:r w:rsidRPr="000E0D86">
        <w:rPr>
          <w:rStyle w:val="H23GChar"/>
          <w:b w:val="0"/>
        </w:rPr>
        <w:br/>
      </w:r>
      <w:r w:rsidRPr="000E0D86">
        <w:rPr>
          <w:rStyle w:val="H23GChar"/>
        </w:rPr>
        <w:t>Pneumatiques</w:t>
      </w:r>
      <w:r w:rsidRPr="008D26AE">
        <w:rPr>
          <w:b/>
        </w:rPr>
        <w:t xml:space="preserve"> pour véhicules utilitaires légers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3"/>
        <w:gridCol w:w="1521"/>
        <w:gridCol w:w="1313"/>
        <w:gridCol w:w="1488"/>
        <w:gridCol w:w="1505"/>
      </w:tblGrid>
      <w:tr w:rsidR="000E0D86" w:rsidRPr="00A21AF8" w:rsidTr="000E0D86">
        <w:trPr>
          <w:tblHeader/>
        </w:trPr>
        <w:tc>
          <w:tcPr>
            <w:tcW w:w="1544" w:type="dxa"/>
            <w:tcBorders>
              <w:top w:val="single" w:sz="4" w:space="0" w:color="auto"/>
              <w:left w:val="single" w:sz="4" w:space="0" w:color="auto"/>
              <w:bottom w:val="single" w:sz="4" w:space="0" w:color="auto"/>
              <w:right w:val="single" w:sz="4" w:space="0" w:color="auto"/>
            </w:tcBorders>
            <w:vAlign w:val="bottom"/>
            <w:hideMark/>
          </w:tcPr>
          <w:p w:rsidR="000E0D86" w:rsidRPr="007628D7" w:rsidRDefault="000E0D86" w:rsidP="000E0D86">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 xml:space="preserve">Désignation du pneumatique </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0E0D86" w:rsidP="000E0D86">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Code de la largeur de jante de mesure</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E9299F" w:rsidP="000E0D86">
            <w:pPr>
              <w:tabs>
                <w:tab w:val="left" w:pos="288"/>
                <w:tab w:val="left" w:pos="576"/>
                <w:tab w:val="left" w:pos="864"/>
                <w:tab w:val="left" w:pos="1152"/>
              </w:tabs>
              <w:spacing w:before="60" w:after="60" w:line="200" w:lineRule="exact"/>
              <w:ind w:left="57" w:right="57"/>
              <w:jc w:val="right"/>
              <w:rPr>
                <w:i/>
                <w:sz w:val="16"/>
                <w:szCs w:val="16"/>
              </w:rPr>
            </w:pPr>
            <w:r>
              <w:rPr>
                <w:i/>
                <w:sz w:val="16"/>
                <w:szCs w:val="16"/>
              </w:rPr>
              <w:t>Diamètre nominal de la jante </w:t>
            </w:r>
            <w:r w:rsidR="000E0D86" w:rsidRPr="008D26AE">
              <w:rPr>
                <w:i/>
                <w:sz w:val="16"/>
                <w:szCs w:val="16"/>
              </w:rPr>
              <w:t>d (mm)</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E9299F" w:rsidP="000E0D86">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Diamètre </w:t>
            </w:r>
            <w:r>
              <w:rPr>
                <w:i/>
                <w:sz w:val="16"/>
                <w:szCs w:val="16"/>
              </w:rPr>
              <w:br/>
              <w:t xml:space="preserve">extérieur </w:t>
            </w:r>
            <w:r w:rsidR="000E0D86" w:rsidRPr="008D26AE">
              <w:rPr>
                <w:i/>
                <w:sz w:val="16"/>
                <w:szCs w:val="16"/>
              </w:rPr>
              <w:t>D (mm)</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E9299F" w:rsidP="000E0D86">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Largeur </w:t>
            </w:r>
            <w:r>
              <w:rPr>
                <w:i/>
                <w:sz w:val="16"/>
                <w:szCs w:val="16"/>
              </w:rPr>
              <w:br/>
              <w:t>de section </w:t>
            </w:r>
            <w:r w:rsidR="000E0D86" w:rsidRPr="008D26AE">
              <w:rPr>
                <w:i/>
                <w:sz w:val="16"/>
                <w:szCs w:val="16"/>
              </w:rPr>
              <w:t>S (mm)</w:t>
            </w:r>
          </w:p>
        </w:tc>
      </w:tr>
      <w:tr w:rsidR="000E0D86" w:rsidRPr="00A21AF8" w:rsidTr="000E0D86">
        <w:tc>
          <w:tcPr>
            <w:tcW w:w="7371" w:type="dxa"/>
            <w:gridSpan w:val="5"/>
            <w:tcBorders>
              <w:top w:val="single" w:sz="4" w:space="0" w:color="auto"/>
              <w:left w:val="single" w:sz="4" w:space="0" w:color="auto"/>
              <w:bottom w:val="single" w:sz="12" w:space="0" w:color="auto"/>
              <w:right w:val="single" w:sz="4" w:space="0" w:color="auto"/>
            </w:tcBorders>
            <w:hideMark/>
          </w:tcPr>
          <w:p w:rsidR="000E0D86" w:rsidRPr="00A21AF8" w:rsidRDefault="000E0D86" w:rsidP="000E0D86">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Désignation métrique</w:t>
            </w:r>
          </w:p>
        </w:tc>
      </w:tr>
      <w:tr w:rsidR="000E0D86" w:rsidTr="000E0D86">
        <w:trPr>
          <w:trHeight w:val="20"/>
        </w:trPr>
        <w:tc>
          <w:tcPr>
            <w:tcW w:w="1544" w:type="dxa"/>
            <w:tcBorders>
              <w:top w:val="single" w:sz="12"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145R10C</w:t>
            </w:r>
          </w:p>
        </w:tc>
        <w:tc>
          <w:tcPr>
            <w:tcW w:w="1521"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254</w:t>
            </w:r>
          </w:p>
        </w:tc>
        <w:tc>
          <w:tcPr>
            <w:tcW w:w="1488"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492</w:t>
            </w:r>
          </w:p>
        </w:tc>
        <w:tc>
          <w:tcPr>
            <w:tcW w:w="1505"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145R12C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305</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542</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566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590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145R15C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616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147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155R12C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305</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155R13C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578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155R14C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165R13C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596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167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165R14C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622</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167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165R15C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646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167</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634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684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624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650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674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185R16C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700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666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198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690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198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5,50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716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198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205R14C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686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205R15C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710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205R16C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736</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215R14C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700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218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215R15C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724</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218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215R16C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750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218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245R16C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798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248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17R15C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678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17R380C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678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178</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17R400C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150 mm</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698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186</w:t>
            </w:r>
          </w:p>
        </w:tc>
      </w:tr>
      <w:tr w:rsidR="000E0D86" w:rsidTr="000E0D86">
        <w:trPr>
          <w:trHeight w:val="2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19R400C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150 mm</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400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728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200</w:t>
            </w:r>
          </w:p>
        </w:tc>
      </w:tr>
      <w:tr w:rsidR="000E0D86" w:rsidRPr="00E9299F" w:rsidTr="000E0D86">
        <w:tc>
          <w:tcPr>
            <w:tcW w:w="7371" w:type="dxa"/>
            <w:gridSpan w:val="5"/>
            <w:tcBorders>
              <w:top w:val="single" w:sz="4" w:space="0" w:color="auto"/>
              <w:left w:val="single" w:sz="4" w:space="0" w:color="auto"/>
              <w:bottom w:val="single" w:sz="4" w:space="0" w:color="auto"/>
              <w:right w:val="single" w:sz="4" w:space="0" w:color="auto"/>
            </w:tcBorders>
            <w:hideMark/>
          </w:tcPr>
          <w:p w:rsidR="000E0D86" w:rsidRPr="00E9299F" w:rsidRDefault="000E0D86" w:rsidP="000E0D86">
            <w:pPr>
              <w:keepNext/>
              <w:keepLines/>
              <w:tabs>
                <w:tab w:val="left" w:pos="288"/>
                <w:tab w:val="left" w:pos="576"/>
                <w:tab w:val="left" w:pos="864"/>
                <w:tab w:val="left" w:pos="1152"/>
              </w:tabs>
              <w:spacing w:before="60" w:after="60" w:line="220" w:lineRule="exact"/>
              <w:ind w:left="57" w:right="57"/>
              <w:rPr>
                <w:i/>
                <w:sz w:val="16"/>
                <w:szCs w:val="16"/>
              </w:rPr>
            </w:pPr>
            <w:r w:rsidRPr="00E9299F">
              <w:rPr>
                <w:i/>
                <w:sz w:val="16"/>
                <w:szCs w:val="16"/>
              </w:rPr>
              <w:lastRenderedPageBreak/>
              <w:t>Désignation par code</w:t>
            </w:r>
          </w:p>
        </w:tc>
      </w:tr>
      <w:tr w:rsidR="000E0D86" w:rsidTr="000E0D86">
        <w:trPr>
          <w:trHeight w:val="24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keepNext/>
              <w:keepLines/>
              <w:spacing w:before="60" w:after="60" w:line="220" w:lineRule="exact"/>
              <w:ind w:left="57" w:right="57"/>
              <w:rPr>
                <w:sz w:val="17"/>
                <w:szCs w:val="17"/>
              </w:rPr>
            </w:pPr>
            <w:r>
              <w:rPr>
                <w:sz w:val="17"/>
                <w:szCs w:val="17"/>
              </w:rPr>
              <w:t>5,60R12C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4,00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305</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570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keepNext/>
              <w:keepLines/>
              <w:spacing w:before="60" w:after="60" w:line="220" w:lineRule="exact"/>
              <w:ind w:left="57" w:right="57"/>
              <w:jc w:val="right"/>
              <w:rPr>
                <w:sz w:val="17"/>
                <w:szCs w:val="17"/>
                <w:lang w:val="de-DE"/>
              </w:rPr>
            </w:pPr>
            <w:r>
              <w:rPr>
                <w:sz w:val="17"/>
                <w:szCs w:val="17"/>
              </w:rPr>
              <w:t>150</w:t>
            </w:r>
          </w:p>
        </w:tc>
      </w:tr>
      <w:tr w:rsidR="000E0D86" w:rsidTr="000E0D86">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6,40R13C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648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172</w:t>
            </w:r>
          </w:p>
        </w:tc>
      </w:tr>
      <w:tr w:rsidR="000E0D86" w:rsidTr="000E0D86">
        <w:trPr>
          <w:trHeight w:val="27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6,70R13C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330</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660</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180</w:t>
            </w:r>
          </w:p>
        </w:tc>
      </w:tr>
      <w:tr w:rsidR="000E0D86" w:rsidTr="000117F2">
        <w:trPr>
          <w:trHeight w:val="290"/>
        </w:trPr>
        <w:tc>
          <w:tcPr>
            <w:tcW w:w="1544" w:type="dxa"/>
            <w:tcBorders>
              <w:top w:val="single" w:sz="4" w:space="0" w:color="auto"/>
              <w:left w:val="single" w:sz="4" w:space="0" w:color="auto"/>
              <w:bottom w:val="single" w:sz="4"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6,70R14C</w:t>
            </w:r>
          </w:p>
        </w:tc>
        <w:tc>
          <w:tcPr>
            <w:tcW w:w="1521"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356</w:t>
            </w:r>
          </w:p>
        </w:tc>
        <w:tc>
          <w:tcPr>
            <w:tcW w:w="1488"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688</w:t>
            </w:r>
          </w:p>
        </w:tc>
        <w:tc>
          <w:tcPr>
            <w:tcW w:w="1505"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180</w:t>
            </w:r>
          </w:p>
        </w:tc>
      </w:tr>
      <w:tr w:rsidR="000E0D86" w:rsidTr="000117F2">
        <w:tc>
          <w:tcPr>
            <w:tcW w:w="1544" w:type="dxa"/>
            <w:tcBorders>
              <w:top w:val="single" w:sz="4" w:space="0" w:color="auto"/>
              <w:left w:val="single" w:sz="4" w:space="0" w:color="auto"/>
              <w:bottom w:val="single" w:sz="12" w:space="0" w:color="auto"/>
              <w:right w:val="single" w:sz="4" w:space="0" w:color="auto"/>
            </w:tcBorders>
            <w:hideMark/>
          </w:tcPr>
          <w:p w:rsidR="000E0D86" w:rsidRDefault="000E0D86" w:rsidP="000E0D86">
            <w:pPr>
              <w:spacing w:before="60" w:after="60" w:line="220" w:lineRule="exact"/>
              <w:ind w:left="57" w:right="57"/>
              <w:rPr>
                <w:sz w:val="17"/>
                <w:szCs w:val="17"/>
              </w:rPr>
            </w:pPr>
            <w:r>
              <w:rPr>
                <w:sz w:val="17"/>
                <w:szCs w:val="17"/>
              </w:rPr>
              <w:t>6,70R15C</w:t>
            </w:r>
          </w:p>
        </w:tc>
        <w:tc>
          <w:tcPr>
            <w:tcW w:w="1521"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5,00</w:t>
            </w:r>
          </w:p>
        </w:tc>
        <w:tc>
          <w:tcPr>
            <w:tcW w:w="1313"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381</w:t>
            </w:r>
          </w:p>
        </w:tc>
        <w:tc>
          <w:tcPr>
            <w:tcW w:w="1488"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712</w:t>
            </w:r>
          </w:p>
        </w:tc>
        <w:tc>
          <w:tcPr>
            <w:tcW w:w="1505"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E0D86">
            <w:pPr>
              <w:spacing w:before="60" w:after="60" w:line="220" w:lineRule="exact"/>
              <w:ind w:left="57" w:right="57"/>
              <w:jc w:val="right"/>
              <w:rPr>
                <w:sz w:val="17"/>
                <w:szCs w:val="17"/>
                <w:lang w:val="de-DE"/>
              </w:rPr>
            </w:pPr>
            <w:r>
              <w:rPr>
                <w:sz w:val="17"/>
                <w:szCs w:val="17"/>
              </w:rPr>
              <w:t>180</w:t>
            </w:r>
          </w:p>
        </w:tc>
      </w:tr>
    </w:tbl>
    <w:p w:rsidR="000117F2" w:rsidRDefault="000117F2" w:rsidP="000117F2">
      <w:pPr>
        <w:pStyle w:val="H23G"/>
        <w:rPr>
          <w:lang w:bidi="fr-CH"/>
        </w:rPr>
      </w:pPr>
    </w:p>
    <w:p w:rsidR="000E0D86" w:rsidRDefault="000117F2" w:rsidP="000117F2">
      <w:pPr>
        <w:pStyle w:val="H23G"/>
        <w:rPr>
          <w:lang w:bidi="fr-CH"/>
        </w:rPr>
      </w:pPr>
      <w:r>
        <w:rPr>
          <w:lang w:bidi="fr-CH"/>
        </w:rPr>
        <w:br w:type="page"/>
      </w:r>
      <w:r>
        <w:rPr>
          <w:lang w:bidi="fr-CH"/>
        </w:rPr>
        <w:lastRenderedPageBreak/>
        <w:tab/>
      </w:r>
      <w:r w:rsidRPr="000117F2">
        <w:rPr>
          <w:b w:val="0"/>
          <w:lang w:bidi="fr-CH"/>
        </w:rPr>
        <w:tab/>
      </w:r>
      <w:r w:rsidR="000E0D86" w:rsidRPr="000117F2">
        <w:rPr>
          <w:b w:val="0"/>
          <w:lang w:bidi="fr-CH"/>
        </w:rPr>
        <w:t>Tableau C</w:t>
      </w:r>
      <w:r w:rsidR="000E0D86" w:rsidRPr="000117F2">
        <w:rPr>
          <w:b w:val="0"/>
          <w:lang w:bidi="fr-CH"/>
        </w:rPr>
        <w:br/>
      </w:r>
      <w:r w:rsidR="000E0D86" w:rsidRPr="008D26AE">
        <w:rPr>
          <w:lang w:bidi="fr-CH"/>
        </w:rPr>
        <w:t xml:space="preserve">Pneumatiques pour </w:t>
      </w:r>
      <w:r w:rsidR="000E0D86" w:rsidRPr="008D26AE">
        <w:t>applications</w:t>
      </w:r>
      <w:r w:rsidR="000E0D86" w:rsidRPr="008D26AE">
        <w:rPr>
          <w:lang w:bidi="fr-CH"/>
        </w:rPr>
        <w:t xml:space="preserve"> spéciales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8"/>
        <w:gridCol w:w="1434"/>
        <w:gridCol w:w="1252"/>
        <w:gridCol w:w="1524"/>
        <w:gridCol w:w="1673"/>
      </w:tblGrid>
      <w:tr w:rsidR="000E0D86" w:rsidRPr="00A21AF8" w:rsidTr="000117F2">
        <w:trPr>
          <w:tblHeader/>
        </w:trPr>
        <w:tc>
          <w:tcPr>
            <w:tcW w:w="1488" w:type="dxa"/>
            <w:tcBorders>
              <w:top w:val="single" w:sz="4" w:space="0" w:color="auto"/>
              <w:left w:val="single" w:sz="4" w:space="0" w:color="auto"/>
              <w:bottom w:val="single" w:sz="4" w:space="0" w:color="auto"/>
              <w:right w:val="single" w:sz="4" w:space="0" w:color="auto"/>
            </w:tcBorders>
            <w:vAlign w:val="bottom"/>
            <w:hideMark/>
          </w:tcPr>
          <w:p w:rsidR="000E0D86" w:rsidRPr="007628D7" w:rsidRDefault="000E0D86" w:rsidP="000117F2">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 xml:space="preserve">Désignation du pneumatique </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0E0D86" w:rsidP="000117F2">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 xml:space="preserve">Code de la largeur </w:t>
            </w:r>
            <w:r w:rsidRPr="008D26AE">
              <w:rPr>
                <w:i/>
                <w:sz w:val="16"/>
                <w:szCs w:val="16"/>
              </w:rPr>
              <w:br/>
              <w:t>de jante de mesure</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244787" w:rsidP="000117F2">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Diamètre nominal de </w:t>
            </w:r>
            <w:r>
              <w:rPr>
                <w:i/>
                <w:sz w:val="16"/>
                <w:szCs w:val="16"/>
              </w:rPr>
              <w:br/>
              <w:t>la jante </w:t>
            </w:r>
            <w:r w:rsidR="000E0D86" w:rsidRPr="008D26AE">
              <w:rPr>
                <w:i/>
                <w:sz w:val="16"/>
                <w:szCs w:val="16"/>
              </w:rPr>
              <w:t>d (mm)</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0E0D86" w:rsidP="000117F2">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 xml:space="preserve">Diamètre </w:t>
            </w:r>
            <w:r w:rsidR="00244787">
              <w:rPr>
                <w:i/>
                <w:sz w:val="16"/>
                <w:szCs w:val="16"/>
              </w:rPr>
              <w:br/>
              <w:t>extérieur </w:t>
            </w:r>
            <w:r w:rsidRPr="008D26AE">
              <w:rPr>
                <w:i/>
                <w:sz w:val="16"/>
                <w:szCs w:val="16"/>
              </w:rPr>
              <w:t>D (mm)</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Pr="008D26AE" w:rsidRDefault="00244787" w:rsidP="000117F2">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Largeur </w:t>
            </w:r>
            <w:r>
              <w:rPr>
                <w:i/>
                <w:sz w:val="16"/>
                <w:szCs w:val="16"/>
              </w:rPr>
              <w:br/>
              <w:t>de section </w:t>
            </w:r>
            <w:r w:rsidR="000E0D86" w:rsidRPr="008D26AE">
              <w:rPr>
                <w:i/>
                <w:sz w:val="16"/>
                <w:szCs w:val="16"/>
              </w:rPr>
              <w:t>S (mm)</w:t>
            </w:r>
          </w:p>
        </w:tc>
      </w:tr>
      <w:tr w:rsidR="000E0D86" w:rsidRPr="00A21AF8" w:rsidTr="000117F2">
        <w:tc>
          <w:tcPr>
            <w:tcW w:w="7371" w:type="dxa"/>
            <w:gridSpan w:val="5"/>
            <w:tcBorders>
              <w:top w:val="single" w:sz="4" w:space="0" w:color="auto"/>
              <w:left w:val="single" w:sz="4" w:space="0" w:color="auto"/>
              <w:bottom w:val="single" w:sz="12" w:space="0" w:color="auto"/>
              <w:right w:val="single" w:sz="4" w:space="0" w:color="auto"/>
            </w:tcBorders>
            <w:hideMark/>
          </w:tcPr>
          <w:p w:rsidR="000E0D86" w:rsidRPr="00A21AF8" w:rsidRDefault="000E0D86" w:rsidP="000117F2">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Désignation par code</w:t>
            </w:r>
          </w:p>
        </w:tc>
      </w:tr>
      <w:tr w:rsidR="000E0D86" w:rsidTr="000117F2">
        <w:trPr>
          <w:trHeight w:val="20"/>
        </w:trPr>
        <w:tc>
          <w:tcPr>
            <w:tcW w:w="1488" w:type="dxa"/>
            <w:tcBorders>
              <w:top w:val="single" w:sz="12"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15x4 1/2R8</w:t>
            </w:r>
          </w:p>
        </w:tc>
        <w:tc>
          <w:tcPr>
            <w:tcW w:w="1434"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3,25</w:t>
            </w:r>
          </w:p>
        </w:tc>
        <w:tc>
          <w:tcPr>
            <w:tcW w:w="1252"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385</w:t>
            </w:r>
          </w:p>
        </w:tc>
        <w:tc>
          <w:tcPr>
            <w:tcW w:w="1673" w:type="dxa"/>
            <w:tcBorders>
              <w:top w:val="single" w:sz="12"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122</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16x6R8</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4,33</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425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152</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18x7</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4,33</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462</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173</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18x7R8</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4,33</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203</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462</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173</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21x8R9</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6,00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229</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535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200</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21x4</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2,32</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565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113</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22x4 1/2</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3,11</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595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132</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23x5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3,75</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635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155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23x9R10</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6,50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254</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595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225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25x6</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3,75</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330</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680</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170</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27x10R12</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8,00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305</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690</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255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28x9R15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7,00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707</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216</w:t>
            </w:r>
          </w:p>
        </w:tc>
      </w:tr>
      <w:tr w:rsidR="000E0D86" w:rsidRPr="00C57466" w:rsidTr="000117F2">
        <w:tc>
          <w:tcPr>
            <w:tcW w:w="7371" w:type="dxa"/>
            <w:gridSpan w:val="5"/>
            <w:tcBorders>
              <w:top w:val="single" w:sz="4" w:space="0" w:color="auto"/>
              <w:left w:val="single" w:sz="4" w:space="0" w:color="auto"/>
              <w:bottom w:val="single" w:sz="4" w:space="0" w:color="auto"/>
              <w:right w:val="single" w:sz="4" w:space="0" w:color="auto"/>
            </w:tcBorders>
            <w:hideMark/>
          </w:tcPr>
          <w:p w:rsidR="000E0D86" w:rsidRPr="00C57466" w:rsidRDefault="000E0D86" w:rsidP="000117F2">
            <w:pPr>
              <w:tabs>
                <w:tab w:val="left" w:pos="288"/>
                <w:tab w:val="left" w:pos="576"/>
                <w:tab w:val="left" w:pos="864"/>
                <w:tab w:val="left" w:pos="1152"/>
              </w:tabs>
              <w:spacing w:before="60" w:after="60" w:line="220" w:lineRule="exact"/>
              <w:ind w:left="57" w:right="57"/>
              <w:rPr>
                <w:i/>
                <w:sz w:val="16"/>
                <w:szCs w:val="16"/>
              </w:rPr>
            </w:pPr>
            <w:r w:rsidRPr="00C57466">
              <w:rPr>
                <w:i/>
                <w:sz w:val="16"/>
                <w:szCs w:val="16"/>
              </w:rPr>
              <w:t>Désignation métrique</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200R15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6,50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730</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205</w:t>
            </w:r>
          </w:p>
        </w:tc>
      </w:tr>
      <w:tr w:rsidR="000E0D86" w:rsidTr="000117F2">
        <w:trPr>
          <w:trHeight w:val="20"/>
        </w:trPr>
        <w:tc>
          <w:tcPr>
            <w:tcW w:w="1488" w:type="dxa"/>
            <w:tcBorders>
              <w:top w:val="single" w:sz="4" w:space="0" w:color="auto"/>
              <w:left w:val="single" w:sz="4" w:space="0" w:color="auto"/>
              <w:bottom w:val="single" w:sz="4"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250R15</w:t>
            </w:r>
          </w:p>
        </w:tc>
        <w:tc>
          <w:tcPr>
            <w:tcW w:w="143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7,50</w:t>
            </w:r>
          </w:p>
        </w:tc>
        <w:tc>
          <w:tcPr>
            <w:tcW w:w="1252"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735</w:t>
            </w:r>
          </w:p>
        </w:tc>
        <w:tc>
          <w:tcPr>
            <w:tcW w:w="1673" w:type="dxa"/>
            <w:tcBorders>
              <w:top w:val="single" w:sz="4" w:space="0" w:color="auto"/>
              <w:left w:val="single" w:sz="4" w:space="0" w:color="auto"/>
              <w:bottom w:val="single" w:sz="4"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250</w:t>
            </w:r>
          </w:p>
        </w:tc>
      </w:tr>
      <w:tr w:rsidR="000E0D86" w:rsidTr="000117F2">
        <w:trPr>
          <w:trHeight w:val="20"/>
        </w:trPr>
        <w:tc>
          <w:tcPr>
            <w:tcW w:w="1488" w:type="dxa"/>
            <w:tcBorders>
              <w:top w:val="single" w:sz="4" w:space="0" w:color="auto"/>
              <w:left w:val="single" w:sz="4" w:space="0" w:color="auto"/>
              <w:bottom w:val="single" w:sz="12" w:space="0" w:color="auto"/>
              <w:right w:val="single" w:sz="4" w:space="0" w:color="auto"/>
            </w:tcBorders>
            <w:hideMark/>
          </w:tcPr>
          <w:p w:rsidR="000E0D86" w:rsidRDefault="000E0D86" w:rsidP="000117F2">
            <w:pPr>
              <w:spacing w:before="60" w:after="60" w:line="220" w:lineRule="exact"/>
              <w:ind w:left="57" w:right="57"/>
              <w:rPr>
                <w:sz w:val="17"/>
                <w:szCs w:val="17"/>
              </w:rPr>
            </w:pPr>
            <w:r>
              <w:rPr>
                <w:sz w:val="17"/>
                <w:szCs w:val="17"/>
              </w:rPr>
              <w:t>300R15</w:t>
            </w:r>
          </w:p>
        </w:tc>
        <w:tc>
          <w:tcPr>
            <w:tcW w:w="1434"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8,00</w:t>
            </w:r>
          </w:p>
        </w:tc>
        <w:tc>
          <w:tcPr>
            <w:tcW w:w="1252"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381</w:t>
            </w:r>
          </w:p>
        </w:tc>
        <w:tc>
          <w:tcPr>
            <w:tcW w:w="1524"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840</w:t>
            </w:r>
          </w:p>
        </w:tc>
        <w:tc>
          <w:tcPr>
            <w:tcW w:w="1673" w:type="dxa"/>
            <w:tcBorders>
              <w:top w:val="single" w:sz="4" w:space="0" w:color="auto"/>
              <w:left w:val="single" w:sz="4" w:space="0" w:color="auto"/>
              <w:bottom w:val="single" w:sz="12" w:space="0" w:color="auto"/>
              <w:right w:val="single" w:sz="4" w:space="0" w:color="auto"/>
            </w:tcBorders>
            <w:vAlign w:val="bottom"/>
            <w:hideMark/>
          </w:tcPr>
          <w:p w:rsidR="000E0D86" w:rsidRDefault="000E0D86" w:rsidP="000117F2">
            <w:pPr>
              <w:spacing w:before="60" w:after="60" w:line="220" w:lineRule="exact"/>
              <w:ind w:left="57" w:right="57"/>
              <w:jc w:val="right"/>
              <w:rPr>
                <w:sz w:val="17"/>
                <w:szCs w:val="17"/>
                <w:lang w:val="de-DE"/>
              </w:rPr>
            </w:pPr>
            <w:r>
              <w:rPr>
                <w:sz w:val="17"/>
                <w:szCs w:val="17"/>
              </w:rPr>
              <w:t>300</w:t>
            </w:r>
          </w:p>
        </w:tc>
      </w:tr>
    </w:tbl>
    <w:p w:rsidR="000117F2" w:rsidRDefault="000117F2" w:rsidP="000E0D86">
      <w:pPr>
        <w:pStyle w:val="SingleTxtG"/>
        <w:spacing w:before="120"/>
        <w:ind w:firstLine="170"/>
        <w:rPr>
          <w:sz w:val="18"/>
          <w:szCs w:val="18"/>
          <w:lang w:bidi="fr-CH"/>
        </w:rPr>
        <w:sectPr w:rsidR="000117F2" w:rsidSect="00524188">
          <w:headerReference w:type="even" r:id="rId118"/>
          <w:headerReference w:type="default" r:id="rId119"/>
          <w:footnotePr>
            <w:numRestart w:val="eachSect"/>
          </w:footnotePr>
          <w:endnotePr>
            <w:numFmt w:val="decimal"/>
          </w:endnotePr>
          <w:pgSz w:w="11906" w:h="16838" w:code="9"/>
          <w:pgMar w:top="1701" w:right="1134" w:bottom="2268" w:left="1134" w:header="1134" w:footer="1701" w:gutter="0"/>
          <w:cols w:space="708"/>
          <w:docGrid w:linePitch="360"/>
        </w:sectPr>
      </w:pPr>
    </w:p>
    <w:p w:rsidR="000117F2" w:rsidRDefault="000117F2" w:rsidP="000117F2">
      <w:pPr>
        <w:pStyle w:val="H23G"/>
        <w:rPr>
          <w:lang w:bidi="fr-CH"/>
        </w:rPr>
      </w:pPr>
      <w:r w:rsidRPr="000117F2">
        <w:rPr>
          <w:b w:val="0"/>
          <w:sz w:val="18"/>
          <w:szCs w:val="18"/>
          <w:lang w:bidi="fr-CH"/>
        </w:rPr>
        <w:lastRenderedPageBreak/>
        <w:tab/>
      </w:r>
      <w:r w:rsidRPr="000117F2">
        <w:rPr>
          <w:b w:val="0"/>
          <w:sz w:val="18"/>
          <w:szCs w:val="18"/>
          <w:lang w:bidi="fr-CH"/>
        </w:rPr>
        <w:tab/>
      </w:r>
      <w:r w:rsidRPr="000117F2">
        <w:rPr>
          <w:b w:val="0"/>
          <w:lang w:bidi="fr-CH"/>
        </w:rPr>
        <w:t>Tableau D</w:t>
      </w:r>
      <w:r w:rsidRPr="000117F2">
        <w:rPr>
          <w:b w:val="0"/>
          <w:lang w:bidi="fr-CH"/>
        </w:rPr>
        <w:br/>
      </w:r>
      <w:r w:rsidRPr="008D26AE">
        <w:rPr>
          <w:lang w:bidi="fr-CH"/>
        </w:rPr>
        <w:t>Pneumatiques pour véhicules utilitaires légers (pneumatiques LT)</w:t>
      </w:r>
      <w:r>
        <w:rPr>
          <w:lang w:bidi="fr-CH"/>
        </w:rPr>
        <w:t xml:space="preserve"> </w:t>
      </w:r>
    </w:p>
    <w:p w:rsidR="000117F2" w:rsidRPr="000117F2" w:rsidRDefault="000117F2" w:rsidP="000117F2">
      <w:pPr>
        <w:pStyle w:val="SingleTxtG"/>
        <w:ind w:firstLine="567"/>
      </w:pPr>
      <w:r w:rsidRPr="000117F2">
        <w:t>Les tolérances mentionnées sous les tableaux s’appliquent à la place de celles qui sont indiquées aux paragraphes 3.21.1.4.2.2.2 et 3.21.1.3.2.</w:t>
      </w:r>
    </w:p>
    <w:p w:rsidR="000117F2" w:rsidRPr="000117F2" w:rsidRDefault="000117F2" w:rsidP="000117F2">
      <w:pPr>
        <w:pStyle w:val="SingleTxtG"/>
        <w:ind w:firstLine="567"/>
      </w:pPr>
      <w:r w:rsidRPr="000117F2">
        <w:t>Les diamètres extérieurs sont indiqués pour les diverses catégories d’utilisation : utilisation normale, utilisation neige, utilisation spéciale.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8"/>
        <w:gridCol w:w="1357"/>
        <w:gridCol w:w="1357"/>
        <w:gridCol w:w="876"/>
        <w:gridCol w:w="868"/>
        <w:gridCol w:w="1425"/>
      </w:tblGrid>
      <w:tr w:rsidR="000117F2" w:rsidRPr="000117F2" w:rsidTr="000117F2">
        <w:trPr>
          <w:tblHeader/>
        </w:trPr>
        <w:tc>
          <w:tcPr>
            <w:tcW w:w="1528"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0117F2" w:rsidP="000117F2">
            <w:pPr>
              <w:tabs>
                <w:tab w:val="left" w:pos="288"/>
                <w:tab w:val="left" w:pos="576"/>
                <w:tab w:val="left" w:pos="864"/>
                <w:tab w:val="left" w:pos="1152"/>
              </w:tabs>
              <w:spacing w:before="60" w:after="60" w:line="200" w:lineRule="exact"/>
              <w:ind w:left="57" w:right="57"/>
              <w:rPr>
                <w:i/>
                <w:sz w:val="16"/>
                <w:szCs w:val="16"/>
              </w:rPr>
            </w:pPr>
            <w:r w:rsidRPr="000117F2">
              <w:rPr>
                <w:i/>
                <w:sz w:val="16"/>
                <w:szCs w:val="16"/>
              </w:rPr>
              <w:t>Désignation du pneumatique</w:t>
            </w:r>
          </w:p>
        </w:tc>
        <w:tc>
          <w:tcPr>
            <w:tcW w:w="1395"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0117F2" w:rsidP="000117F2">
            <w:pPr>
              <w:tabs>
                <w:tab w:val="left" w:pos="288"/>
                <w:tab w:val="left" w:pos="576"/>
                <w:tab w:val="left" w:pos="864"/>
                <w:tab w:val="left" w:pos="1152"/>
              </w:tabs>
              <w:spacing w:before="60" w:after="60" w:line="200" w:lineRule="exact"/>
              <w:ind w:left="57" w:right="57"/>
              <w:jc w:val="right"/>
              <w:rPr>
                <w:i/>
                <w:sz w:val="16"/>
                <w:szCs w:val="16"/>
              </w:rPr>
            </w:pPr>
            <w:r w:rsidRPr="000117F2">
              <w:rPr>
                <w:i/>
                <w:sz w:val="16"/>
                <w:szCs w:val="16"/>
              </w:rPr>
              <w:t xml:space="preserve">Code de la largeur </w:t>
            </w:r>
            <w:r w:rsidRPr="000117F2">
              <w:rPr>
                <w:i/>
                <w:sz w:val="16"/>
                <w:szCs w:val="16"/>
              </w:rPr>
              <w:br/>
              <w:t>de jante de mesure</w:t>
            </w:r>
          </w:p>
        </w:tc>
        <w:tc>
          <w:tcPr>
            <w:tcW w:w="1395"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F26201" w:rsidP="000117F2">
            <w:pPr>
              <w:tabs>
                <w:tab w:val="left" w:pos="288"/>
                <w:tab w:val="left" w:pos="576"/>
                <w:tab w:val="left" w:pos="864"/>
                <w:tab w:val="left" w:pos="1152"/>
              </w:tabs>
              <w:spacing w:before="60" w:after="60" w:line="200" w:lineRule="exact"/>
              <w:ind w:left="57" w:right="57"/>
              <w:jc w:val="right"/>
              <w:rPr>
                <w:i/>
                <w:sz w:val="16"/>
                <w:szCs w:val="16"/>
              </w:rPr>
            </w:pPr>
            <w:r>
              <w:rPr>
                <w:i/>
                <w:sz w:val="16"/>
                <w:szCs w:val="16"/>
              </w:rPr>
              <w:t xml:space="preserve">Diamètre nominal </w:t>
            </w:r>
            <w:r>
              <w:rPr>
                <w:i/>
                <w:sz w:val="16"/>
                <w:szCs w:val="16"/>
              </w:rPr>
              <w:br/>
              <w:t>de la jante </w:t>
            </w:r>
            <w:r w:rsidR="000117F2" w:rsidRPr="000117F2">
              <w:rPr>
                <w:i/>
                <w:sz w:val="16"/>
                <w:szCs w:val="16"/>
              </w:rPr>
              <w:t>d (mm)</w:t>
            </w:r>
          </w:p>
        </w:tc>
        <w:tc>
          <w:tcPr>
            <w:tcW w:w="1792" w:type="dxa"/>
            <w:gridSpan w:val="2"/>
            <w:tcBorders>
              <w:top w:val="single" w:sz="4" w:space="0" w:color="auto"/>
              <w:left w:val="single" w:sz="4" w:space="0" w:color="auto"/>
              <w:bottom w:val="single" w:sz="4" w:space="0" w:color="auto"/>
              <w:right w:val="single" w:sz="4" w:space="0" w:color="auto"/>
            </w:tcBorders>
            <w:vAlign w:val="bottom"/>
            <w:hideMark/>
          </w:tcPr>
          <w:p w:rsidR="000117F2" w:rsidRPr="000117F2" w:rsidRDefault="00F26201" w:rsidP="00F26201">
            <w:pPr>
              <w:tabs>
                <w:tab w:val="left" w:pos="288"/>
                <w:tab w:val="left" w:pos="576"/>
                <w:tab w:val="left" w:pos="864"/>
                <w:tab w:val="left" w:pos="1152"/>
              </w:tabs>
              <w:spacing w:before="60" w:after="60" w:line="200" w:lineRule="exact"/>
              <w:ind w:left="57" w:right="57"/>
              <w:jc w:val="center"/>
              <w:rPr>
                <w:i/>
                <w:sz w:val="16"/>
                <w:szCs w:val="16"/>
              </w:rPr>
            </w:pPr>
            <w:r>
              <w:rPr>
                <w:i/>
                <w:sz w:val="16"/>
                <w:szCs w:val="16"/>
              </w:rPr>
              <w:t>Diamètre extérieur </w:t>
            </w:r>
            <w:r w:rsidR="000117F2" w:rsidRPr="000117F2">
              <w:rPr>
                <w:i/>
                <w:sz w:val="16"/>
                <w:szCs w:val="16"/>
              </w:rPr>
              <w:t>D (mm)</w:t>
            </w:r>
            <w:r w:rsidR="000117F2" w:rsidRPr="000E5FB6">
              <w:rPr>
                <w:rStyle w:val="FootnoteReference"/>
              </w:rPr>
              <w:footnoteReference w:id="23"/>
            </w:r>
          </w:p>
        </w:tc>
        <w:tc>
          <w:tcPr>
            <w:tcW w:w="1465" w:type="dxa"/>
            <w:vMerge w:val="restart"/>
            <w:tcBorders>
              <w:top w:val="single" w:sz="4" w:space="0" w:color="auto"/>
              <w:left w:val="single" w:sz="4" w:space="0" w:color="auto"/>
              <w:bottom w:val="single" w:sz="12" w:space="0" w:color="auto"/>
              <w:right w:val="single" w:sz="4" w:space="0" w:color="auto"/>
            </w:tcBorders>
            <w:vAlign w:val="bottom"/>
            <w:hideMark/>
          </w:tcPr>
          <w:p w:rsidR="000117F2" w:rsidRPr="000117F2" w:rsidRDefault="000117F2" w:rsidP="000117F2">
            <w:pPr>
              <w:tabs>
                <w:tab w:val="left" w:pos="288"/>
                <w:tab w:val="left" w:pos="576"/>
                <w:tab w:val="left" w:pos="864"/>
                <w:tab w:val="left" w:pos="1152"/>
              </w:tabs>
              <w:spacing w:before="60" w:after="60" w:line="200" w:lineRule="exact"/>
              <w:ind w:left="57" w:right="57"/>
              <w:jc w:val="right"/>
              <w:rPr>
                <w:i/>
                <w:sz w:val="16"/>
                <w:szCs w:val="16"/>
              </w:rPr>
            </w:pPr>
            <w:r w:rsidRPr="000117F2">
              <w:rPr>
                <w:i/>
                <w:sz w:val="16"/>
                <w:szCs w:val="16"/>
              </w:rPr>
              <w:t xml:space="preserve">Largeur </w:t>
            </w:r>
            <w:r w:rsidR="00F26201">
              <w:rPr>
                <w:i/>
                <w:sz w:val="16"/>
                <w:szCs w:val="16"/>
              </w:rPr>
              <w:br/>
              <w:t>de section </w:t>
            </w:r>
            <w:r w:rsidRPr="000117F2">
              <w:rPr>
                <w:i/>
                <w:sz w:val="16"/>
                <w:szCs w:val="16"/>
              </w:rPr>
              <w:t>S (mm)</w:t>
            </w:r>
            <w:r w:rsidRPr="000E5FB6">
              <w:rPr>
                <w:rStyle w:val="FootnoteReference"/>
              </w:rPr>
              <w:footnoteReference w:id="24"/>
            </w:r>
          </w:p>
        </w:tc>
      </w:tr>
      <w:tr w:rsidR="000117F2" w:rsidTr="000117F2">
        <w:trPr>
          <w:tblHeader/>
        </w:trPr>
        <w:tc>
          <w:tcPr>
            <w:tcW w:w="1528" w:type="dxa"/>
            <w:vMerge/>
            <w:tcBorders>
              <w:top w:val="single" w:sz="4"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c>
          <w:tcPr>
            <w:tcW w:w="1395" w:type="dxa"/>
            <w:vMerge/>
            <w:tcBorders>
              <w:top w:val="single" w:sz="4"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c>
          <w:tcPr>
            <w:tcW w:w="1395" w:type="dxa"/>
            <w:vMerge/>
            <w:tcBorders>
              <w:top w:val="single" w:sz="4"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c>
          <w:tcPr>
            <w:tcW w:w="900" w:type="dxa"/>
            <w:tcBorders>
              <w:top w:val="single" w:sz="4" w:space="0" w:color="auto"/>
              <w:left w:val="single" w:sz="4" w:space="0" w:color="auto"/>
              <w:bottom w:val="single" w:sz="12" w:space="0" w:color="auto"/>
              <w:right w:val="single" w:sz="4" w:space="0" w:color="auto"/>
            </w:tcBorders>
            <w:vAlign w:val="bottom"/>
            <w:hideMark/>
          </w:tcPr>
          <w:p w:rsidR="000117F2" w:rsidRPr="008D26AE" w:rsidRDefault="000117F2" w:rsidP="000117F2">
            <w:pPr>
              <w:tabs>
                <w:tab w:val="left" w:pos="288"/>
                <w:tab w:val="left" w:pos="576"/>
                <w:tab w:val="left" w:pos="864"/>
                <w:tab w:val="left" w:pos="1152"/>
              </w:tabs>
              <w:spacing w:before="60" w:after="60" w:line="220" w:lineRule="exact"/>
              <w:ind w:left="57" w:right="57"/>
              <w:jc w:val="right"/>
              <w:rPr>
                <w:i/>
                <w:sz w:val="16"/>
                <w:szCs w:val="16"/>
              </w:rPr>
            </w:pPr>
            <w:r w:rsidRPr="008D26AE">
              <w:rPr>
                <w:i/>
                <w:sz w:val="16"/>
                <w:szCs w:val="16"/>
              </w:rPr>
              <w:t>Normal</w:t>
            </w:r>
          </w:p>
        </w:tc>
        <w:tc>
          <w:tcPr>
            <w:tcW w:w="892" w:type="dxa"/>
            <w:tcBorders>
              <w:top w:val="single" w:sz="4" w:space="0" w:color="auto"/>
              <w:left w:val="single" w:sz="4" w:space="0" w:color="auto"/>
              <w:bottom w:val="single" w:sz="12" w:space="0" w:color="auto"/>
              <w:right w:val="single" w:sz="4" w:space="0" w:color="auto"/>
            </w:tcBorders>
            <w:vAlign w:val="bottom"/>
            <w:hideMark/>
          </w:tcPr>
          <w:p w:rsidR="000117F2" w:rsidRPr="008D26AE" w:rsidRDefault="000117F2" w:rsidP="000117F2">
            <w:pPr>
              <w:tabs>
                <w:tab w:val="left" w:pos="288"/>
                <w:tab w:val="left" w:pos="576"/>
                <w:tab w:val="left" w:pos="864"/>
                <w:tab w:val="left" w:pos="1152"/>
              </w:tabs>
              <w:spacing w:before="60" w:after="60" w:line="220" w:lineRule="exact"/>
              <w:ind w:left="57" w:right="57"/>
              <w:jc w:val="right"/>
              <w:rPr>
                <w:i/>
                <w:sz w:val="16"/>
                <w:szCs w:val="16"/>
              </w:rPr>
            </w:pPr>
            <w:r w:rsidRPr="008D26AE">
              <w:rPr>
                <w:i/>
                <w:sz w:val="16"/>
                <w:szCs w:val="16"/>
              </w:rPr>
              <w:t>Neige</w:t>
            </w:r>
          </w:p>
        </w:tc>
        <w:tc>
          <w:tcPr>
            <w:tcW w:w="1465" w:type="dxa"/>
            <w:vMerge/>
            <w:tcBorders>
              <w:top w:val="single" w:sz="12" w:space="0" w:color="auto"/>
              <w:left w:val="single" w:sz="4" w:space="0" w:color="auto"/>
              <w:bottom w:val="single" w:sz="12" w:space="0" w:color="auto"/>
              <w:right w:val="single" w:sz="4" w:space="0" w:color="auto"/>
            </w:tcBorders>
            <w:vAlign w:val="center"/>
            <w:hideMark/>
          </w:tcPr>
          <w:p w:rsidR="000117F2" w:rsidRDefault="000117F2" w:rsidP="000117F2">
            <w:pPr>
              <w:spacing w:before="60" w:after="60" w:line="220" w:lineRule="exact"/>
              <w:ind w:left="57" w:right="57"/>
              <w:rPr>
                <w:i/>
                <w:sz w:val="14"/>
              </w:rPr>
            </w:pPr>
          </w:p>
        </w:tc>
      </w:tr>
      <w:tr w:rsidR="000117F2" w:rsidTr="000117F2">
        <w:tc>
          <w:tcPr>
            <w:tcW w:w="1528" w:type="dxa"/>
            <w:tcBorders>
              <w:top w:val="single" w:sz="12"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6,00R16LT</w:t>
            </w:r>
          </w:p>
        </w:tc>
        <w:tc>
          <w:tcPr>
            <w:tcW w:w="1395"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4,50</w:t>
            </w:r>
          </w:p>
        </w:tc>
        <w:tc>
          <w:tcPr>
            <w:tcW w:w="1395"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732</w:t>
            </w:r>
          </w:p>
        </w:tc>
        <w:tc>
          <w:tcPr>
            <w:tcW w:w="892"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743</w:t>
            </w:r>
          </w:p>
        </w:tc>
        <w:tc>
          <w:tcPr>
            <w:tcW w:w="1465" w:type="dxa"/>
            <w:tcBorders>
              <w:top w:val="single" w:sz="12"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173</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6,50R16LT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755</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767</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6,70R16LT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722</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733</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191</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7,00R13LT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330</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647</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658</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187</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7,00R14LT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356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670</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681</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187</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752</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763</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202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7,00R16LT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778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788</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202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7,10R15LT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749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199</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7,50R15LT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782</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794</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220</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7,50R16LT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808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819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220</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8,25R16LT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859</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869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241</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9,00R16LT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890</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903</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257</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G78R15LT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711</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722</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212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H78R15LT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727</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739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222</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L78R15LT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749</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760</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236</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L78R16LT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6,50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775</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786</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236</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7R14,5LT</w:t>
            </w:r>
            <w:r w:rsidRPr="000E5FB6">
              <w:rPr>
                <w:rStyle w:val="FootnoteReference"/>
              </w:rPr>
              <w:footnoteReference w:id="25"/>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677</w:t>
            </w:r>
          </w:p>
        </w:tc>
        <w:tc>
          <w:tcPr>
            <w:tcW w:w="892" w:type="dxa"/>
            <w:tcBorders>
              <w:top w:val="single" w:sz="4" w:space="0" w:color="auto"/>
              <w:left w:val="single" w:sz="4" w:space="0" w:color="auto"/>
              <w:bottom w:val="single" w:sz="4" w:space="0" w:color="auto"/>
              <w:right w:val="single" w:sz="4" w:space="0" w:color="auto"/>
            </w:tcBorders>
            <w:vAlign w:val="bottom"/>
          </w:tcPr>
          <w:p w:rsidR="000117F2" w:rsidRDefault="000117F2" w:rsidP="000117F2">
            <w:pPr>
              <w:spacing w:before="60" w:after="60" w:line="220" w:lineRule="exact"/>
              <w:ind w:left="57" w:right="57"/>
              <w:jc w:val="right"/>
              <w:rPr>
                <w:sz w:val="17"/>
                <w:szCs w:val="17"/>
              </w:rPr>
            </w:pP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185</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8R14,5LT</w:t>
            </w:r>
            <w:r>
              <w:rPr>
                <w:sz w:val="17"/>
                <w:szCs w:val="17"/>
                <w:vertAlign w:val="superscript"/>
              </w:rPr>
              <w:t>3</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6,00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707</w:t>
            </w:r>
          </w:p>
        </w:tc>
        <w:tc>
          <w:tcPr>
            <w:tcW w:w="892" w:type="dxa"/>
            <w:tcBorders>
              <w:top w:val="single" w:sz="4" w:space="0" w:color="auto"/>
              <w:left w:val="single" w:sz="4" w:space="0" w:color="auto"/>
              <w:bottom w:val="single" w:sz="4" w:space="0" w:color="auto"/>
              <w:right w:val="single" w:sz="4" w:space="0" w:color="auto"/>
            </w:tcBorders>
            <w:vAlign w:val="bottom"/>
          </w:tcPr>
          <w:p w:rsidR="000117F2" w:rsidRDefault="000117F2" w:rsidP="000117F2">
            <w:pPr>
              <w:spacing w:before="60" w:after="60" w:line="220" w:lineRule="exact"/>
              <w:ind w:left="57" w:right="57"/>
              <w:jc w:val="right"/>
              <w:rPr>
                <w:sz w:val="17"/>
                <w:szCs w:val="17"/>
              </w:rPr>
            </w:pP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203</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9R14,5LT</w:t>
            </w:r>
            <w:r>
              <w:rPr>
                <w:sz w:val="17"/>
                <w:szCs w:val="17"/>
                <w:vertAlign w:val="superscript"/>
              </w:rPr>
              <w:t>3</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7,00</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711</w:t>
            </w:r>
          </w:p>
        </w:tc>
        <w:tc>
          <w:tcPr>
            <w:tcW w:w="892" w:type="dxa"/>
            <w:tcBorders>
              <w:top w:val="single" w:sz="4" w:space="0" w:color="auto"/>
              <w:left w:val="single" w:sz="4" w:space="0" w:color="auto"/>
              <w:bottom w:val="single" w:sz="4" w:space="0" w:color="auto"/>
              <w:right w:val="single" w:sz="4" w:space="0" w:color="auto"/>
            </w:tcBorders>
            <w:vAlign w:val="bottom"/>
          </w:tcPr>
          <w:p w:rsidR="000117F2" w:rsidRDefault="000117F2" w:rsidP="000117F2">
            <w:pPr>
              <w:spacing w:before="60" w:after="60" w:line="220" w:lineRule="exact"/>
              <w:ind w:left="57" w:right="57"/>
              <w:jc w:val="right"/>
              <w:rPr>
                <w:sz w:val="17"/>
                <w:szCs w:val="17"/>
              </w:rPr>
            </w:pP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241</w:t>
            </w:r>
          </w:p>
        </w:tc>
      </w:tr>
      <w:tr w:rsidR="000117F2" w:rsidTr="000117F2">
        <w:tc>
          <w:tcPr>
            <w:tcW w:w="1528" w:type="dxa"/>
            <w:tcBorders>
              <w:top w:val="single" w:sz="4" w:space="0" w:color="auto"/>
              <w:left w:val="single" w:sz="4" w:space="0" w:color="auto"/>
              <w:bottom w:val="single" w:sz="4"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7R17,5LT</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5,25</w:t>
            </w:r>
          </w:p>
        </w:tc>
        <w:tc>
          <w:tcPr>
            <w:tcW w:w="139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445</w:t>
            </w:r>
          </w:p>
        </w:tc>
        <w:tc>
          <w:tcPr>
            <w:tcW w:w="900"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758</w:t>
            </w:r>
          </w:p>
        </w:tc>
        <w:tc>
          <w:tcPr>
            <w:tcW w:w="892"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769</w:t>
            </w:r>
          </w:p>
        </w:tc>
        <w:tc>
          <w:tcPr>
            <w:tcW w:w="1465" w:type="dxa"/>
            <w:tcBorders>
              <w:top w:val="single" w:sz="4" w:space="0" w:color="auto"/>
              <w:left w:val="single" w:sz="4" w:space="0" w:color="auto"/>
              <w:bottom w:val="single" w:sz="4"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189</w:t>
            </w:r>
          </w:p>
        </w:tc>
      </w:tr>
      <w:tr w:rsidR="000117F2" w:rsidTr="000117F2">
        <w:tc>
          <w:tcPr>
            <w:tcW w:w="1528" w:type="dxa"/>
            <w:tcBorders>
              <w:top w:val="single" w:sz="4" w:space="0" w:color="auto"/>
              <w:left w:val="single" w:sz="4" w:space="0" w:color="auto"/>
              <w:bottom w:val="single" w:sz="12" w:space="0" w:color="auto"/>
              <w:right w:val="single" w:sz="4" w:space="0" w:color="auto"/>
            </w:tcBorders>
            <w:hideMark/>
          </w:tcPr>
          <w:p w:rsidR="000117F2" w:rsidRDefault="000117F2" w:rsidP="000117F2">
            <w:pPr>
              <w:spacing w:before="60" w:after="60" w:line="220" w:lineRule="exact"/>
              <w:ind w:left="57" w:right="57"/>
              <w:rPr>
                <w:sz w:val="17"/>
                <w:szCs w:val="17"/>
              </w:rPr>
            </w:pPr>
            <w:r>
              <w:rPr>
                <w:sz w:val="17"/>
                <w:szCs w:val="17"/>
              </w:rPr>
              <w:t>8R17,5LT</w:t>
            </w:r>
          </w:p>
        </w:tc>
        <w:tc>
          <w:tcPr>
            <w:tcW w:w="1395"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5,25</w:t>
            </w:r>
          </w:p>
        </w:tc>
        <w:tc>
          <w:tcPr>
            <w:tcW w:w="1395"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445</w:t>
            </w:r>
          </w:p>
        </w:tc>
        <w:tc>
          <w:tcPr>
            <w:tcW w:w="900"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788</w:t>
            </w:r>
          </w:p>
        </w:tc>
        <w:tc>
          <w:tcPr>
            <w:tcW w:w="892"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799</w:t>
            </w:r>
          </w:p>
        </w:tc>
        <w:tc>
          <w:tcPr>
            <w:tcW w:w="1465" w:type="dxa"/>
            <w:tcBorders>
              <w:top w:val="single" w:sz="4" w:space="0" w:color="auto"/>
              <w:left w:val="single" w:sz="4" w:space="0" w:color="auto"/>
              <w:bottom w:val="single" w:sz="12" w:space="0" w:color="auto"/>
              <w:right w:val="single" w:sz="4" w:space="0" w:color="auto"/>
            </w:tcBorders>
            <w:vAlign w:val="bottom"/>
            <w:hideMark/>
          </w:tcPr>
          <w:p w:rsidR="000117F2" w:rsidRDefault="000117F2" w:rsidP="000117F2">
            <w:pPr>
              <w:spacing w:before="60" w:after="60" w:line="220" w:lineRule="exact"/>
              <w:ind w:left="57" w:right="57"/>
              <w:jc w:val="right"/>
              <w:rPr>
                <w:sz w:val="17"/>
                <w:szCs w:val="17"/>
                <w:lang w:val="de-DE"/>
              </w:rPr>
            </w:pPr>
            <w:r>
              <w:rPr>
                <w:sz w:val="17"/>
                <w:szCs w:val="17"/>
              </w:rPr>
              <w:t>199</w:t>
            </w:r>
          </w:p>
        </w:tc>
      </w:tr>
    </w:tbl>
    <w:p w:rsidR="0086344B" w:rsidRDefault="0086344B" w:rsidP="000E0D86">
      <w:pPr>
        <w:pStyle w:val="SingleTxtG"/>
        <w:spacing w:before="120"/>
        <w:ind w:firstLine="170"/>
        <w:rPr>
          <w:sz w:val="18"/>
          <w:szCs w:val="18"/>
          <w:lang w:bidi="fr-CH"/>
        </w:rPr>
      </w:pPr>
    </w:p>
    <w:p w:rsidR="0086344B" w:rsidRDefault="0086344B" w:rsidP="0086344B">
      <w:pPr>
        <w:pStyle w:val="H23G"/>
        <w:rPr>
          <w:lang w:bidi="fr-CH"/>
        </w:rPr>
      </w:pPr>
      <w:r>
        <w:rPr>
          <w:lang w:bidi="fr-CH"/>
        </w:rPr>
        <w:br w:type="page"/>
      </w:r>
      <w:r w:rsidR="008B4677">
        <w:rPr>
          <w:b w:val="0"/>
          <w:lang w:bidi="fr-CH"/>
        </w:rPr>
        <w:lastRenderedPageBreak/>
        <w:tab/>
      </w:r>
      <w:r w:rsidR="008B4677">
        <w:rPr>
          <w:b w:val="0"/>
          <w:lang w:bidi="fr-CH"/>
        </w:rPr>
        <w:tab/>
        <w:t>Tableau </w:t>
      </w:r>
      <w:r w:rsidRPr="0086344B">
        <w:rPr>
          <w:b w:val="0"/>
          <w:lang w:bidi="fr-CH"/>
        </w:rPr>
        <w:t>E</w:t>
      </w:r>
      <w:r w:rsidRPr="0086344B">
        <w:rPr>
          <w:b w:val="0"/>
          <w:lang w:bidi="fr-CH"/>
        </w:rPr>
        <w:br/>
      </w:r>
      <w:r w:rsidRPr="008D26AE">
        <w:rPr>
          <w:lang w:bidi="fr-CH"/>
        </w:rPr>
        <w:t>Pneumatiques pour véhicules utilitaires légers (pneumatiques flottation)</w:t>
      </w:r>
    </w:p>
    <w:tbl>
      <w:tblPr>
        <w:tblW w:w="737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1"/>
        <w:gridCol w:w="1269"/>
        <w:gridCol w:w="1269"/>
        <w:gridCol w:w="876"/>
        <w:gridCol w:w="788"/>
        <w:gridCol w:w="1328"/>
      </w:tblGrid>
      <w:tr w:rsidR="0086344B" w:rsidRPr="00853E68" w:rsidTr="0086344B">
        <w:trPr>
          <w:tblHeader/>
        </w:trPr>
        <w:tc>
          <w:tcPr>
            <w:tcW w:w="1892"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7628D7" w:rsidRDefault="0086344B" w:rsidP="0086344B">
            <w:pPr>
              <w:tabs>
                <w:tab w:val="left" w:pos="288"/>
                <w:tab w:val="left" w:pos="576"/>
                <w:tab w:val="left" w:pos="864"/>
                <w:tab w:val="left" w:pos="1152"/>
              </w:tabs>
              <w:spacing w:before="60" w:after="60" w:line="200" w:lineRule="exact"/>
              <w:ind w:left="57" w:right="57"/>
              <w:rPr>
                <w:i/>
                <w:sz w:val="16"/>
                <w:szCs w:val="16"/>
              </w:rPr>
            </w:pPr>
            <w:r w:rsidRPr="008D26AE">
              <w:rPr>
                <w:i/>
                <w:sz w:val="16"/>
                <w:szCs w:val="16"/>
              </w:rPr>
              <w:t xml:space="preserve">Désignation </w:t>
            </w:r>
            <w:r w:rsidRPr="008D26AE">
              <w:rPr>
                <w:i/>
                <w:sz w:val="16"/>
                <w:szCs w:val="16"/>
              </w:rPr>
              <w:br/>
              <w:t>du pneumatique</w:t>
            </w:r>
            <w:r w:rsidRPr="008D26AE">
              <w:rPr>
                <w:rStyle w:val="FootnoteReference"/>
                <w:sz w:val="16"/>
                <w:szCs w:val="16"/>
              </w:rPr>
              <w:t>1</w:t>
            </w:r>
          </w:p>
        </w:tc>
        <w:tc>
          <w:tcPr>
            <w:tcW w:w="1304"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8D26AE" w:rsidRDefault="0086344B" w:rsidP="0086344B">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Code de la largeur de jante de mesure</w:t>
            </w:r>
          </w:p>
        </w:tc>
        <w:tc>
          <w:tcPr>
            <w:tcW w:w="1304"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8D26AE" w:rsidRDefault="008B4677" w:rsidP="0086344B">
            <w:pPr>
              <w:tabs>
                <w:tab w:val="left" w:pos="288"/>
                <w:tab w:val="left" w:pos="576"/>
                <w:tab w:val="left" w:pos="864"/>
                <w:tab w:val="left" w:pos="1152"/>
              </w:tabs>
              <w:spacing w:before="60" w:after="60" w:line="200" w:lineRule="exact"/>
              <w:ind w:left="57" w:right="57"/>
              <w:jc w:val="right"/>
              <w:rPr>
                <w:i/>
                <w:sz w:val="16"/>
                <w:szCs w:val="16"/>
              </w:rPr>
            </w:pPr>
            <w:r>
              <w:rPr>
                <w:i/>
                <w:sz w:val="16"/>
                <w:szCs w:val="16"/>
              </w:rPr>
              <w:t>Diamètre nominal de la jante </w:t>
            </w:r>
            <w:r w:rsidR="0086344B" w:rsidRPr="008D26AE">
              <w:rPr>
                <w:i/>
                <w:sz w:val="16"/>
                <w:szCs w:val="16"/>
              </w:rPr>
              <w:t>d (mm)</w:t>
            </w:r>
          </w:p>
        </w:tc>
        <w:tc>
          <w:tcPr>
            <w:tcW w:w="1710" w:type="dxa"/>
            <w:gridSpan w:val="2"/>
            <w:tcBorders>
              <w:top w:val="single" w:sz="4" w:space="0" w:color="auto"/>
              <w:left w:val="single" w:sz="4" w:space="0" w:color="auto"/>
              <w:bottom w:val="single" w:sz="2" w:space="0" w:color="auto"/>
              <w:right w:val="single" w:sz="4" w:space="0" w:color="auto"/>
            </w:tcBorders>
            <w:vAlign w:val="bottom"/>
            <w:hideMark/>
          </w:tcPr>
          <w:p w:rsidR="0086344B" w:rsidRPr="008D26AE" w:rsidRDefault="008B4677" w:rsidP="008B4677">
            <w:pPr>
              <w:tabs>
                <w:tab w:val="left" w:pos="288"/>
                <w:tab w:val="left" w:pos="576"/>
                <w:tab w:val="left" w:pos="864"/>
                <w:tab w:val="left" w:pos="1152"/>
              </w:tabs>
              <w:spacing w:before="60" w:after="60" w:line="200" w:lineRule="exact"/>
              <w:ind w:left="57" w:right="57"/>
              <w:jc w:val="center"/>
              <w:rPr>
                <w:i/>
                <w:sz w:val="16"/>
                <w:szCs w:val="16"/>
              </w:rPr>
            </w:pPr>
            <w:r>
              <w:rPr>
                <w:i/>
                <w:sz w:val="16"/>
                <w:szCs w:val="16"/>
              </w:rPr>
              <w:t>Diamètre extérieur </w:t>
            </w:r>
            <w:r w:rsidR="0086344B" w:rsidRPr="008D26AE">
              <w:rPr>
                <w:i/>
                <w:sz w:val="16"/>
                <w:szCs w:val="16"/>
              </w:rPr>
              <w:t>D (mm)</w:t>
            </w:r>
            <w:r w:rsidR="0086344B" w:rsidRPr="008D26AE">
              <w:rPr>
                <w:sz w:val="16"/>
                <w:szCs w:val="16"/>
                <w:vertAlign w:val="superscript"/>
              </w:rPr>
              <w:t>2</w:t>
            </w:r>
          </w:p>
        </w:tc>
        <w:tc>
          <w:tcPr>
            <w:tcW w:w="1365" w:type="dxa"/>
            <w:vMerge w:val="restart"/>
            <w:tcBorders>
              <w:top w:val="single" w:sz="4" w:space="0" w:color="auto"/>
              <w:left w:val="single" w:sz="4" w:space="0" w:color="auto"/>
              <w:bottom w:val="single" w:sz="2" w:space="0" w:color="auto"/>
              <w:right w:val="single" w:sz="4" w:space="0" w:color="auto"/>
            </w:tcBorders>
            <w:vAlign w:val="bottom"/>
            <w:hideMark/>
          </w:tcPr>
          <w:p w:rsidR="0086344B" w:rsidRPr="008D26AE" w:rsidRDefault="008B4677" w:rsidP="0086344B">
            <w:pPr>
              <w:tabs>
                <w:tab w:val="left" w:pos="288"/>
                <w:tab w:val="left" w:pos="576"/>
                <w:tab w:val="left" w:pos="864"/>
                <w:tab w:val="left" w:pos="1152"/>
              </w:tabs>
              <w:spacing w:before="60" w:after="60" w:line="200" w:lineRule="exact"/>
              <w:ind w:left="57" w:right="57"/>
              <w:jc w:val="right"/>
              <w:rPr>
                <w:i/>
                <w:sz w:val="16"/>
                <w:szCs w:val="16"/>
              </w:rPr>
            </w:pPr>
            <w:r>
              <w:rPr>
                <w:i/>
                <w:sz w:val="16"/>
                <w:szCs w:val="16"/>
              </w:rPr>
              <w:t>Largeur de section </w:t>
            </w:r>
            <w:r w:rsidR="0086344B" w:rsidRPr="008D26AE">
              <w:rPr>
                <w:i/>
                <w:sz w:val="16"/>
                <w:szCs w:val="16"/>
              </w:rPr>
              <w:t>S (mm)</w:t>
            </w:r>
            <w:r w:rsidR="0086344B" w:rsidRPr="008D26AE">
              <w:rPr>
                <w:sz w:val="16"/>
                <w:szCs w:val="16"/>
                <w:vertAlign w:val="superscript"/>
              </w:rPr>
              <w:t>3</w:t>
            </w:r>
          </w:p>
        </w:tc>
      </w:tr>
      <w:tr w:rsidR="0086344B" w:rsidTr="0086344B">
        <w:trPr>
          <w:trHeight w:hRule="exact" w:val="284"/>
          <w:tblHeader/>
        </w:trPr>
        <w:tc>
          <w:tcPr>
            <w:tcW w:w="1892"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6"/>
              </w:rPr>
            </w:pPr>
          </w:p>
        </w:tc>
        <w:tc>
          <w:tcPr>
            <w:tcW w:w="1304"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4"/>
              </w:rPr>
            </w:pPr>
          </w:p>
        </w:tc>
        <w:tc>
          <w:tcPr>
            <w:tcW w:w="1304"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4"/>
              </w:rPr>
            </w:pPr>
          </w:p>
        </w:tc>
        <w:tc>
          <w:tcPr>
            <w:tcW w:w="900" w:type="dxa"/>
            <w:tcBorders>
              <w:top w:val="single" w:sz="4" w:space="0" w:color="auto"/>
              <w:left w:val="single" w:sz="4" w:space="0" w:color="auto"/>
              <w:bottom w:val="single" w:sz="12" w:space="0" w:color="auto"/>
              <w:right w:val="single" w:sz="2" w:space="0" w:color="auto"/>
            </w:tcBorders>
            <w:vAlign w:val="bottom"/>
            <w:hideMark/>
          </w:tcPr>
          <w:p w:rsidR="0086344B" w:rsidRPr="008D26AE" w:rsidRDefault="0086344B" w:rsidP="0086344B">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Normal</w:t>
            </w:r>
          </w:p>
        </w:tc>
        <w:tc>
          <w:tcPr>
            <w:tcW w:w="810" w:type="dxa"/>
            <w:tcBorders>
              <w:top w:val="single" w:sz="4" w:space="0" w:color="auto"/>
              <w:left w:val="single" w:sz="2" w:space="0" w:color="auto"/>
              <w:bottom w:val="single" w:sz="12" w:space="0" w:color="auto"/>
              <w:right w:val="single" w:sz="4" w:space="0" w:color="auto"/>
            </w:tcBorders>
            <w:vAlign w:val="bottom"/>
            <w:hideMark/>
          </w:tcPr>
          <w:p w:rsidR="0086344B" w:rsidRPr="008D26AE" w:rsidRDefault="0086344B" w:rsidP="0086344B">
            <w:pPr>
              <w:tabs>
                <w:tab w:val="left" w:pos="288"/>
                <w:tab w:val="left" w:pos="576"/>
                <w:tab w:val="left" w:pos="864"/>
                <w:tab w:val="left" w:pos="1152"/>
              </w:tabs>
              <w:spacing w:before="60" w:after="60" w:line="200" w:lineRule="exact"/>
              <w:ind w:left="57" w:right="57"/>
              <w:jc w:val="right"/>
              <w:rPr>
                <w:i/>
                <w:sz w:val="16"/>
                <w:szCs w:val="16"/>
              </w:rPr>
            </w:pPr>
            <w:r w:rsidRPr="008D26AE">
              <w:rPr>
                <w:i/>
                <w:sz w:val="16"/>
                <w:szCs w:val="16"/>
              </w:rPr>
              <w:t>Neige</w:t>
            </w:r>
          </w:p>
        </w:tc>
        <w:tc>
          <w:tcPr>
            <w:tcW w:w="1365" w:type="dxa"/>
            <w:vMerge/>
            <w:tcBorders>
              <w:top w:val="single" w:sz="4" w:space="0" w:color="auto"/>
              <w:left w:val="single" w:sz="4" w:space="0" w:color="auto"/>
              <w:bottom w:val="single" w:sz="12" w:space="0" w:color="auto"/>
              <w:right w:val="single" w:sz="4" w:space="0" w:color="auto"/>
            </w:tcBorders>
            <w:vAlign w:val="center"/>
            <w:hideMark/>
          </w:tcPr>
          <w:p w:rsidR="0086344B" w:rsidRDefault="0086344B" w:rsidP="0086344B">
            <w:pPr>
              <w:spacing w:before="60" w:after="60" w:line="200" w:lineRule="exact"/>
              <w:ind w:left="57" w:right="57"/>
              <w:rPr>
                <w:i/>
                <w:sz w:val="14"/>
              </w:rPr>
            </w:pPr>
          </w:p>
        </w:tc>
      </w:tr>
      <w:tr w:rsidR="0086344B" w:rsidTr="0086344B">
        <w:tc>
          <w:tcPr>
            <w:tcW w:w="1892" w:type="dxa"/>
            <w:tcBorders>
              <w:top w:val="single" w:sz="1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9R15LT</w:t>
            </w:r>
          </w:p>
        </w:tc>
        <w:tc>
          <w:tcPr>
            <w:tcW w:w="1304"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8,00</w:t>
            </w:r>
          </w:p>
        </w:tc>
        <w:tc>
          <w:tcPr>
            <w:tcW w:w="1304"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744</w:t>
            </w:r>
          </w:p>
        </w:tc>
        <w:tc>
          <w:tcPr>
            <w:tcW w:w="810"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755</w:t>
            </w:r>
          </w:p>
        </w:tc>
        <w:tc>
          <w:tcPr>
            <w:tcW w:w="1365" w:type="dxa"/>
            <w:tcBorders>
              <w:top w:val="single" w:sz="1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254</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10R15LT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264</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11R15LT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279</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24x7,50R13LT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330</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597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604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191</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27x8,50R14LT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356</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674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680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28x8,50R15LT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699</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705</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29x9,50R15LT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724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731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30x9,50R15LT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756</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31x10,50R15LT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31x11,50R15LT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31x12,50R15LT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31x15,50R15LT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781</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32x11,50R15LT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801</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807</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33x9,50R15LT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33x10,50R15LT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33x10,50R17LT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33x10,50R18LT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33x11,50R18LT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33x12,50R15LT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 xml:space="preserve">826 </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33x12,50R22LT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33x15,50R15LT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832</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34x10,50R17LT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851</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34x12,50R18LT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851</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858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35x12,50R15LT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 xml:space="preserve">877 </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35x12,50R18LT</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35x12,50R20LT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lastRenderedPageBreak/>
              <w:t>35x12,50R22LT</w:t>
            </w:r>
          </w:p>
        </w:tc>
        <w:tc>
          <w:tcPr>
            <w:tcW w:w="1304"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4"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35x13,50R18LT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35x14,50R15LT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36x13,50R18LT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36x14,50R15LT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36x14,50R17LT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36x14,50R18LT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36x15,50R15LT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908</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37x12,50R15LT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37x12,50R17LT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37x13,50R24LT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610</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hideMark/>
          </w:tcPr>
          <w:p w:rsidR="0086344B" w:rsidRDefault="0086344B" w:rsidP="0086344B">
            <w:pPr>
              <w:spacing w:before="60" w:after="60" w:line="220" w:lineRule="exact"/>
              <w:ind w:left="57" w:right="57"/>
              <w:rPr>
                <w:sz w:val="17"/>
                <w:szCs w:val="17"/>
              </w:rPr>
            </w:pPr>
            <w:r>
              <w:rPr>
                <w:sz w:val="17"/>
                <w:szCs w:val="17"/>
              </w:rPr>
              <w:t>37x14,50R15LT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934</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38x13,50R24LT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610</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38x14,50R17LT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38x14,50R18LT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38x14,50R20LT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38x15,50R15LT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38x15,50R20LT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959</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39x13,50R17LT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978</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985</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40x13,50R17LT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rPr>
          <w:trHeight w:hRule="exact" w:val="284"/>
        </w:trPr>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40x13,50R20LT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345</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lastRenderedPageBreak/>
              <w:t>40x14,50R17LT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40x14,50R18LT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40x14,50R20LT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40x15,50R20LT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40x15,50R22LT</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2"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rPr>
                <w:sz w:val="17"/>
                <w:szCs w:val="17"/>
              </w:rPr>
            </w:pPr>
            <w:r>
              <w:rPr>
                <w:sz w:val="17"/>
                <w:szCs w:val="17"/>
              </w:rPr>
              <w:t>40x15,50R24LT</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610</w:t>
            </w:r>
          </w:p>
        </w:tc>
        <w:tc>
          <w:tcPr>
            <w:tcW w:w="90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1 004</w:t>
            </w:r>
          </w:p>
        </w:tc>
        <w:tc>
          <w:tcPr>
            <w:tcW w:w="810"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1 010</w:t>
            </w:r>
          </w:p>
        </w:tc>
        <w:tc>
          <w:tcPr>
            <w:tcW w:w="1365" w:type="dxa"/>
            <w:tcBorders>
              <w:top w:val="single" w:sz="2" w:space="0" w:color="auto"/>
              <w:left w:val="single" w:sz="2" w:space="0" w:color="auto"/>
              <w:bottom w:val="single" w:sz="4" w:space="0" w:color="auto"/>
              <w:right w:val="single" w:sz="2"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390</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42x14,50R17LT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432</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1055</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1061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42x14,50R20LT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12,00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508</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1055</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1061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372</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8,00R16,5LT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720</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730</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203</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8,75R16,5LT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748</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759</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222</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9,50R16,5LT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6,75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776</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787</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241</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10R16,5LT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762</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773</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264</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12R16,5LT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818</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307</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30x9,50R16,5LT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750</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761</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240</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31x10,50R16,5LT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775</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787</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266</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keepNext/>
              <w:keepLines/>
              <w:spacing w:before="60" w:after="60" w:line="220" w:lineRule="exact"/>
              <w:ind w:left="57" w:right="57"/>
              <w:rPr>
                <w:sz w:val="17"/>
                <w:szCs w:val="17"/>
              </w:rPr>
            </w:pPr>
            <w:r>
              <w:rPr>
                <w:sz w:val="17"/>
                <w:szCs w:val="17"/>
              </w:rPr>
              <w:t>33x12,50R16,5LT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826</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838</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315</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35x12,50R16,5LT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10,00</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877</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883</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318</w:t>
            </w:r>
          </w:p>
        </w:tc>
      </w:tr>
      <w:tr w:rsidR="0086344B" w:rsidTr="0086344B">
        <w:tc>
          <w:tcPr>
            <w:tcW w:w="1892"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37x12,50R16,5LT</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9,75</w:t>
            </w:r>
          </w:p>
        </w:tc>
        <w:tc>
          <w:tcPr>
            <w:tcW w:w="1304"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939</w:t>
            </w:r>
          </w:p>
        </w:tc>
        <w:tc>
          <w:tcPr>
            <w:tcW w:w="1365" w:type="dxa"/>
            <w:tcBorders>
              <w:top w:val="single" w:sz="4" w:space="0" w:color="auto"/>
              <w:left w:val="single" w:sz="4" w:space="0" w:color="auto"/>
              <w:bottom w:val="single" w:sz="4"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315</w:t>
            </w:r>
          </w:p>
        </w:tc>
      </w:tr>
      <w:tr w:rsidR="0086344B" w:rsidTr="0086344B">
        <w:tc>
          <w:tcPr>
            <w:tcW w:w="1892"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rPr>
                <w:sz w:val="17"/>
                <w:szCs w:val="17"/>
              </w:rPr>
            </w:pPr>
            <w:r>
              <w:rPr>
                <w:sz w:val="17"/>
                <w:szCs w:val="17"/>
              </w:rPr>
              <w:t>37x14,50R16,5LT</w:t>
            </w:r>
          </w:p>
        </w:tc>
        <w:tc>
          <w:tcPr>
            <w:tcW w:w="1304"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11,25</w:t>
            </w:r>
          </w:p>
        </w:tc>
        <w:tc>
          <w:tcPr>
            <w:tcW w:w="1304"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419</w:t>
            </w:r>
          </w:p>
        </w:tc>
        <w:tc>
          <w:tcPr>
            <w:tcW w:w="900"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928</w:t>
            </w:r>
          </w:p>
        </w:tc>
        <w:tc>
          <w:tcPr>
            <w:tcW w:w="810"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939</w:t>
            </w:r>
          </w:p>
        </w:tc>
        <w:tc>
          <w:tcPr>
            <w:tcW w:w="1365" w:type="dxa"/>
            <w:tcBorders>
              <w:top w:val="single" w:sz="4" w:space="0" w:color="auto"/>
              <w:left w:val="single" w:sz="4" w:space="0" w:color="auto"/>
              <w:bottom w:val="single" w:sz="12" w:space="0" w:color="auto"/>
              <w:right w:val="single" w:sz="4" w:space="0" w:color="auto"/>
            </w:tcBorders>
            <w:vAlign w:val="bottom"/>
            <w:hideMark/>
          </w:tcPr>
          <w:p w:rsidR="0086344B" w:rsidRDefault="0086344B" w:rsidP="0086344B">
            <w:pPr>
              <w:spacing w:before="60" w:after="60" w:line="220" w:lineRule="exact"/>
              <w:ind w:left="57" w:right="57"/>
              <w:jc w:val="right"/>
              <w:rPr>
                <w:sz w:val="17"/>
                <w:szCs w:val="17"/>
                <w:lang w:val="de-DE"/>
              </w:rPr>
            </w:pPr>
            <w:r>
              <w:rPr>
                <w:sz w:val="17"/>
                <w:szCs w:val="17"/>
              </w:rPr>
              <w:t>365</w:t>
            </w:r>
          </w:p>
        </w:tc>
      </w:tr>
    </w:tbl>
    <w:p w:rsidR="00F84351" w:rsidRDefault="00F84351" w:rsidP="00272484">
      <w:pPr>
        <w:pStyle w:val="HChG"/>
        <w:rPr>
          <w:lang w:bidi="fr-CH"/>
        </w:rPr>
        <w:sectPr w:rsidR="00F84351" w:rsidSect="00524188">
          <w:headerReference w:type="even" r:id="rId120"/>
          <w:headerReference w:type="default" r:id="rId121"/>
          <w:footnotePr>
            <w:numRestart w:val="eachSect"/>
          </w:footnotePr>
          <w:endnotePr>
            <w:numFmt w:val="decimal"/>
          </w:endnotePr>
          <w:pgSz w:w="11906" w:h="16838" w:code="9"/>
          <w:pgMar w:top="1701" w:right="1134" w:bottom="2268" w:left="1134" w:header="1134" w:footer="1701" w:gutter="0"/>
          <w:cols w:space="708"/>
          <w:docGrid w:linePitch="360"/>
        </w:sectPr>
      </w:pPr>
    </w:p>
    <w:p w:rsidR="00272484" w:rsidRDefault="00272484" w:rsidP="00272484">
      <w:pPr>
        <w:pStyle w:val="HChG"/>
        <w:rPr>
          <w:lang w:bidi="fr-CH"/>
        </w:rPr>
      </w:pPr>
      <w:r>
        <w:rPr>
          <w:lang w:bidi="fr-CH"/>
        </w:rPr>
        <w:lastRenderedPageBreak/>
        <w:t>Annexe 7</w:t>
      </w:r>
    </w:p>
    <w:p w:rsidR="00272484" w:rsidRDefault="00272484" w:rsidP="00272484">
      <w:pPr>
        <w:pStyle w:val="HChG"/>
        <w:rPr>
          <w:lang w:bidi="fr-CH"/>
        </w:rPr>
      </w:pPr>
      <w:r>
        <w:rPr>
          <w:lang w:bidi="fr-CH"/>
        </w:rPr>
        <w:tab/>
      </w:r>
      <w:r>
        <w:rPr>
          <w:lang w:bidi="fr-CH"/>
        </w:rPr>
        <w:tab/>
        <w:t>Organismes de normalisation pour les pneumatiques</w:t>
      </w:r>
    </w:p>
    <w:p w:rsidR="00272484" w:rsidRPr="00272484" w:rsidRDefault="00272484" w:rsidP="00272484">
      <w:pPr>
        <w:pStyle w:val="SingleTxtG"/>
      </w:pPr>
      <w:r w:rsidRPr="00622ED6">
        <w:rPr>
          <w:lang w:val="en-US"/>
        </w:rPr>
        <w:t xml:space="preserve">Tire and Rim Association, Inc. </w:t>
      </w:r>
      <w:r w:rsidRPr="00272484">
        <w:t>(TRA)</w:t>
      </w:r>
    </w:p>
    <w:p w:rsidR="00272484" w:rsidRPr="00272484" w:rsidRDefault="00272484" w:rsidP="00272484">
      <w:pPr>
        <w:pStyle w:val="SingleTxtG"/>
      </w:pPr>
      <w:r w:rsidRPr="00272484">
        <w:t>Organisation technique européenne du pneumatique et de la jante (ETRTO)</w:t>
      </w:r>
    </w:p>
    <w:p w:rsidR="00272484" w:rsidRPr="00622ED6" w:rsidRDefault="00272484" w:rsidP="00272484">
      <w:pPr>
        <w:pStyle w:val="SingleTxtG"/>
        <w:rPr>
          <w:lang w:val="en-US"/>
        </w:rPr>
      </w:pPr>
      <w:r w:rsidRPr="00622ED6">
        <w:rPr>
          <w:lang w:val="en-US"/>
        </w:rPr>
        <w:t>Japan Automobile Tyre Manufacturers’ Association (JATMA)</w:t>
      </w:r>
    </w:p>
    <w:p w:rsidR="00272484" w:rsidRPr="00622ED6" w:rsidRDefault="00272484" w:rsidP="00272484">
      <w:pPr>
        <w:pStyle w:val="SingleTxtG"/>
        <w:rPr>
          <w:lang w:val="en-US"/>
        </w:rPr>
      </w:pPr>
      <w:r w:rsidRPr="00622ED6">
        <w:rPr>
          <w:lang w:val="en-US"/>
        </w:rPr>
        <w:t>Tyre and Rim Association of Australia (TRAA)</w:t>
      </w:r>
    </w:p>
    <w:p w:rsidR="00272484" w:rsidRPr="00622ED6" w:rsidRDefault="00272484" w:rsidP="00272484">
      <w:pPr>
        <w:pStyle w:val="SingleTxtG"/>
        <w:rPr>
          <w:lang w:val="en-US"/>
        </w:rPr>
      </w:pPr>
      <w:r w:rsidRPr="00622ED6">
        <w:rPr>
          <w:lang w:val="en-US"/>
        </w:rPr>
        <w:t>South Africa Bureau of Standards (SABS)</w:t>
      </w:r>
    </w:p>
    <w:p w:rsidR="00272484" w:rsidRPr="00622ED6" w:rsidRDefault="00272484" w:rsidP="00272484">
      <w:pPr>
        <w:pStyle w:val="SingleTxtG"/>
        <w:rPr>
          <w:lang w:val="en-US"/>
        </w:rPr>
      </w:pPr>
      <w:r w:rsidRPr="00622ED6">
        <w:rPr>
          <w:lang w:val="en-US"/>
        </w:rPr>
        <w:t>China Association for Standardization (CAS)</w:t>
      </w:r>
    </w:p>
    <w:p w:rsidR="00272484" w:rsidRPr="00622ED6" w:rsidRDefault="00272484" w:rsidP="00272484">
      <w:pPr>
        <w:pStyle w:val="SingleTxtG"/>
        <w:rPr>
          <w:lang w:val="en-US"/>
        </w:rPr>
      </w:pPr>
      <w:r w:rsidRPr="00622ED6">
        <w:rPr>
          <w:lang w:val="en-US"/>
        </w:rPr>
        <w:t>Indian Tyre Technical Advisory Committee (ITTAC)</w:t>
      </w:r>
    </w:p>
    <w:p w:rsidR="00272484" w:rsidRDefault="00272484" w:rsidP="00272484">
      <w:pPr>
        <w:pStyle w:val="SingleTxtG"/>
        <w:rPr>
          <w:lang w:bidi="fr-CH"/>
        </w:rPr>
      </w:pPr>
      <w:r w:rsidRPr="00272484">
        <w:t>Organisation internationale</w:t>
      </w:r>
      <w:r>
        <w:rPr>
          <w:lang w:bidi="fr-CH"/>
        </w:rPr>
        <w:t xml:space="preserve"> de normalisation (ISO)</w:t>
      </w:r>
    </w:p>
    <w:p w:rsidR="00F84351" w:rsidRDefault="00F84351" w:rsidP="00FA6651">
      <w:pPr>
        <w:pStyle w:val="HChG"/>
        <w:rPr>
          <w:lang w:bidi="fr-CH"/>
        </w:rPr>
        <w:sectPr w:rsidR="00F84351" w:rsidSect="00524188">
          <w:headerReference w:type="even" r:id="rId122"/>
          <w:footnotePr>
            <w:numRestart w:val="eachSect"/>
          </w:footnotePr>
          <w:endnotePr>
            <w:numFmt w:val="decimal"/>
          </w:endnotePr>
          <w:pgSz w:w="11906" w:h="16838" w:code="9"/>
          <w:pgMar w:top="1701" w:right="1134" w:bottom="2268" w:left="1134" w:header="1134" w:footer="1701" w:gutter="0"/>
          <w:cols w:space="708"/>
          <w:docGrid w:linePitch="360"/>
        </w:sectPr>
      </w:pPr>
    </w:p>
    <w:p w:rsidR="00FA6651" w:rsidRDefault="00FA6651" w:rsidP="00FA6651">
      <w:pPr>
        <w:pStyle w:val="HChG"/>
        <w:rPr>
          <w:lang w:bidi="fr-CH"/>
        </w:rPr>
      </w:pPr>
      <w:r>
        <w:rPr>
          <w:lang w:bidi="fr-CH"/>
        </w:rPr>
        <w:lastRenderedPageBreak/>
        <w:t>Annexe 8</w:t>
      </w:r>
    </w:p>
    <w:p w:rsidR="00FA6651" w:rsidRDefault="00FA6651" w:rsidP="00FA6651">
      <w:pPr>
        <w:pStyle w:val="HChG"/>
        <w:rPr>
          <w:lang w:bidi="fr-CH"/>
        </w:rPr>
      </w:pPr>
      <w:r>
        <w:rPr>
          <w:lang w:bidi="fr-CH"/>
        </w:rPr>
        <w:tab/>
      </w:r>
      <w:r>
        <w:rPr>
          <w:lang w:bidi="fr-CH"/>
        </w:rPr>
        <w:tab/>
        <w:t>Tolérances des équipements d’essai de la résistance</w:t>
      </w:r>
      <w:r>
        <w:rPr>
          <w:lang w:bidi="fr-CH"/>
        </w:rPr>
        <w:br/>
        <w:t>au roulement</w:t>
      </w:r>
    </w:p>
    <w:p w:rsidR="00FA6651" w:rsidRDefault="00FA6651" w:rsidP="00FA6651">
      <w:pPr>
        <w:pStyle w:val="SingleTxt"/>
        <w:keepNext/>
        <w:spacing w:line="240" w:lineRule="atLeast"/>
        <w:ind w:left="2268" w:right="1134" w:hanging="1134"/>
        <w:jc w:val="left"/>
        <w:rPr>
          <w:lang w:val="fr-CH" w:bidi="fr-CH"/>
        </w:rPr>
      </w:pPr>
      <w:r>
        <w:rPr>
          <w:lang w:val="fr-CH" w:bidi="fr-CH"/>
        </w:rPr>
        <w:t>1.</w:t>
      </w:r>
      <w:r>
        <w:rPr>
          <w:lang w:val="fr-CH" w:bidi="fr-CH"/>
        </w:rPr>
        <w:tab/>
      </w:r>
      <w:r>
        <w:rPr>
          <w:lang w:val="fr-CH" w:bidi="fr-CH"/>
        </w:rPr>
        <w:tab/>
        <w:t>Objet</w:t>
      </w:r>
    </w:p>
    <w:p w:rsidR="00FA6651" w:rsidRPr="008D26AE" w:rsidRDefault="00FA6651" w:rsidP="00FA6651">
      <w:pPr>
        <w:pStyle w:val="SingleTxtG"/>
        <w:ind w:left="2268"/>
      </w:pPr>
      <w:r w:rsidRPr="008D26AE">
        <w:t>Les limites prescrites dans la présente annexe s</w:t>
      </w:r>
      <w:r w:rsidRPr="007628D7">
        <w:t>ont nécessaires pour garantir des niveaux satisfaisants de répétabilité des résultats d</w:t>
      </w:r>
      <w:r w:rsidRPr="008D26AE">
        <w:t>’essai, qui peuvent aussi être corrélés entre divers laboratoires d’essai. Ces tolérances n’ont pas pour objet de fixer un ensemble complet de spécifications techniques pour le matériel d’essai</w:t>
      </w:r>
      <w:r>
        <w:t> ;</w:t>
      </w:r>
      <w:r w:rsidRPr="007628D7">
        <w:t xml:space="preserve"> par contre, il convient qu</w:t>
      </w:r>
      <w:r w:rsidRPr="008D26AE">
        <w:t>’elles servent de valeurs-guides pour parvenir à des résultats d’essai fiables.</w:t>
      </w:r>
    </w:p>
    <w:p w:rsidR="00FA6651" w:rsidRDefault="00FA6651" w:rsidP="00FA6651">
      <w:pPr>
        <w:pStyle w:val="SingleTxt"/>
        <w:keepNext/>
        <w:spacing w:line="240" w:lineRule="atLeast"/>
        <w:ind w:left="2268" w:right="1134" w:hanging="1134"/>
        <w:jc w:val="left"/>
        <w:rPr>
          <w:lang w:val="fr-CH" w:bidi="fr-CH"/>
        </w:rPr>
      </w:pPr>
      <w:r>
        <w:rPr>
          <w:lang w:val="fr-CH" w:bidi="fr-CH"/>
        </w:rPr>
        <w:t>2.</w:t>
      </w:r>
      <w:r>
        <w:rPr>
          <w:lang w:val="fr-CH" w:bidi="fr-CH"/>
        </w:rPr>
        <w:tab/>
      </w:r>
      <w:r>
        <w:rPr>
          <w:lang w:val="fr-CH" w:bidi="fr-CH"/>
        </w:rPr>
        <w:tab/>
        <w:t>Jantes d’essai</w:t>
      </w:r>
    </w:p>
    <w:p w:rsidR="00FA6651" w:rsidRDefault="00FA6651" w:rsidP="00FA6651">
      <w:pPr>
        <w:pStyle w:val="SingleTxt"/>
        <w:keepNext/>
        <w:spacing w:line="240" w:lineRule="atLeast"/>
        <w:ind w:left="2268" w:right="1134" w:hanging="1134"/>
        <w:jc w:val="left"/>
        <w:rPr>
          <w:lang w:val="fr-CH" w:bidi="fr-CH"/>
        </w:rPr>
      </w:pPr>
      <w:r>
        <w:rPr>
          <w:lang w:val="fr-CH" w:bidi="fr-CH"/>
        </w:rPr>
        <w:t>2.1</w:t>
      </w:r>
      <w:r>
        <w:rPr>
          <w:lang w:val="fr-CH" w:bidi="fr-CH"/>
        </w:rPr>
        <w:tab/>
      </w:r>
      <w:r>
        <w:rPr>
          <w:lang w:val="fr-CH" w:bidi="fr-CH"/>
        </w:rPr>
        <w:tab/>
      </w:r>
      <w:r>
        <w:rPr>
          <w:lang w:val="fr-CH"/>
        </w:rPr>
        <w:t>Largeur</w:t>
      </w:r>
    </w:p>
    <w:p w:rsidR="00FA6651" w:rsidRDefault="00FA6651" w:rsidP="00FA6651">
      <w:pPr>
        <w:pStyle w:val="SingleTxtG"/>
        <w:ind w:left="2268"/>
        <w:rPr>
          <w:lang w:bidi="fr-CH"/>
        </w:rPr>
      </w:pPr>
      <w:r>
        <w:rPr>
          <w:rFonts w:eastAsia="Calibri"/>
          <w:bCs/>
        </w:rPr>
        <w:tab/>
      </w:r>
      <w:r w:rsidRPr="00194BAC">
        <w:rPr>
          <w:rFonts w:eastAsia="Calibri"/>
          <w:bCs/>
        </w:rPr>
        <w:t>Pour</w:t>
      </w:r>
      <w:r w:rsidRPr="00194BAC">
        <w:rPr>
          <w:lang w:bidi="fr-CH"/>
        </w:rPr>
        <w:t xml:space="preserve"> les jantes de pneumatiques de la classe C1, la largeur de jante d</w:t>
      </w:r>
      <w:r>
        <w:rPr>
          <w:lang w:bidi="fr-CH"/>
        </w:rPr>
        <w:t>’</w:t>
      </w:r>
      <w:r w:rsidRPr="00194BAC">
        <w:rPr>
          <w:lang w:bidi="fr-CH"/>
        </w:rPr>
        <w:t>essai doit être identique à la largeur de jante définie dans la norme ISO 4000</w:t>
      </w:r>
      <w:r w:rsidR="003E7CEA">
        <w:rPr>
          <w:lang w:bidi="fr-CH"/>
        </w:rPr>
        <w:noBreakHyphen/>
      </w:r>
      <w:r w:rsidRPr="00194BAC">
        <w:rPr>
          <w:lang w:bidi="fr-CH"/>
        </w:rPr>
        <w:t>1:2010,</w:t>
      </w:r>
      <w:r>
        <w:rPr>
          <w:lang w:bidi="fr-CH"/>
        </w:rPr>
        <w:t xml:space="preserve"> clause</w:t>
      </w:r>
      <w:r w:rsidR="003E7CEA">
        <w:rPr>
          <w:lang w:bidi="fr-CH"/>
        </w:rPr>
        <w:t> </w:t>
      </w:r>
      <w:r>
        <w:rPr>
          <w:lang w:bidi="fr-CH"/>
        </w:rPr>
        <w:t>6.2.2.</w:t>
      </w:r>
    </w:p>
    <w:p w:rsidR="00FA6651" w:rsidRDefault="00FA6651" w:rsidP="00FA6651">
      <w:pPr>
        <w:pStyle w:val="SingleTxtG"/>
        <w:ind w:left="2268"/>
        <w:rPr>
          <w:lang w:bidi="fr-CH"/>
        </w:rPr>
      </w:pPr>
      <w:r>
        <w:rPr>
          <w:lang w:bidi="fr-CH"/>
        </w:rPr>
        <w:tab/>
        <w:t>Pour les jantes de pneumatiques pour camions et autobus des classes C2 et C3, la largeur de jante d’essai doit être identique à la largeur de jante définie</w:t>
      </w:r>
      <w:r w:rsidR="003E7CEA">
        <w:rPr>
          <w:lang w:bidi="fr-CH"/>
        </w:rPr>
        <w:t xml:space="preserve"> dans la norme ISO 4209-1:2001, clause </w:t>
      </w:r>
      <w:r>
        <w:rPr>
          <w:lang w:bidi="fr-CH"/>
        </w:rPr>
        <w:t>5.1.3.</w:t>
      </w:r>
    </w:p>
    <w:p w:rsidR="00FA6651" w:rsidRDefault="00FA6651" w:rsidP="00FA6651">
      <w:pPr>
        <w:pStyle w:val="SingleTxtG"/>
        <w:ind w:left="2268"/>
        <w:rPr>
          <w:lang w:bidi="fr-CH"/>
        </w:rPr>
      </w:pPr>
      <w:r>
        <w:rPr>
          <w:lang w:bidi="fr-CH"/>
        </w:rPr>
        <w:tab/>
        <w:t>Lorsque la largeur n’est pas définie dans les normes ISO susmentionnées, la largeur de la jante de mesure définie dans les normes industrielles peut être utilisée, c</w:t>
      </w:r>
      <w:r w:rsidR="003E7CEA">
        <w:rPr>
          <w:lang w:bidi="fr-CH"/>
        </w:rPr>
        <w:t>omme il est spécifié à l’annexe </w:t>
      </w:r>
      <w:r>
        <w:rPr>
          <w:lang w:bidi="fr-CH"/>
        </w:rPr>
        <w:t>7.</w:t>
      </w:r>
    </w:p>
    <w:p w:rsidR="00FA6651" w:rsidRDefault="00FA6651" w:rsidP="00FA6651">
      <w:pPr>
        <w:pStyle w:val="SingleTxt"/>
        <w:keepNext/>
        <w:spacing w:line="240" w:lineRule="atLeast"/>
        <w:ind w:left="2268" w:right="1134" w:hanging="1134"/>
        <w:jc w:val="left"/>
        <w:rPr>
          <w:lang w:val="fr-CH" w:bidi="fr-CH"/>
        </w:rPr>
      </w:pPr>
      <w:r>
        <w:rPr>
          <w:lang w:val="fr-CH" w:bidi="fr-CH"/>
        </w:rPr>
        <w:t>2.2</w:t>
      </w:r>
      <w:r>
        <w:rPr>
          <w:lang w:val="fr-CH" w:bidi="fr-CH"/>
        </w:rPr>
        <w:tab/>
      </w:r>
      <w:r>
        <w:rPr>
          <w:lang w:val="fr-CH" w:bidi="fr-CH"/>
        </w:rPr>
        <w:tab/>
        <w:t>Faux-rond et voile</w:t>
      </w:r>
    </w:p>
    <w:p w:rsidR="00FA6651" w:rsidRDefault="00FA6651" w:rsidP="00FA6651">
      <w:pPr>
        <w:pStyle w:val="SingleTxtG"/>
        <w:ind w:left="2268"/>
        <w:rPr>
          <w:lang w:bidi="fr-CH"/>
        </w:rPr>
      </w:pPr>
      <w:r>
        <w:rPr>
          <w:lang w:bidi="fr-CH"/>
        </w:rPr>
        <w:tab/>
        <w:t>Le faux-rond et le voile doivent répondre aux critères suivants :</w:t>
      </w:r>
    </w:p>
    <w:p w:rsidR="00FA6651" w:rsidRDefault="00FA6651" w:rsidP="00FA6651">
      <w:pPr>
        <w:pStyle w:val="SingleTxtG"/>
        <w:ind w:left="2268"/>
        <w:rPr>
          <w:lang w:bidi="fr-CH"/>
        </w:rPr>
      </w:pPr>
      <w:r>
        <w:rPr>
          <w:lang w:bidi="fr-CH"/>
        </w:rPr>
        <w:tab/>
        <w:t>a)</w:t>
      </w:r>
      <w:r w:rsidR="003E7CEA">
        <w:rPr>
          <w:lang w:bidi="fr-CH"/>
        </w:rPr>
        <w:tab/>
        <w:t>Faux-rond radial maximal : 0,5 </w:t>
      </w:r>
      <w:r>
        <w:rPr>
          <w:lang w:bidi="fr-CH"/>
        </w:rPr>
        <w:t>mm ;</w:t>
      </w:r>
    </w:p>
    <w:p w:rsidR="00FA6651" w:rsidRDefault="003E7CEA" w:rsidP="00FA6651">
      <w:pPr>
        <w:pStyle w:val="SingleTxtG"/>
        <w:ind w:left="2268"/>
        <w:rPr>
          <w:lang w:bidi="fr-CH"/>
        </w:rPr>
      </w:pPr>
      <w:r>
        <w:rPr>
          <w:lang w:bidi="fr-CH"/>
        </w:rPr>
        <w:tab/>
        <w:t>b)</w:t>
      </w:r>
      <w:r>
        <w:rPr>
          <w:lang w:bidi="fr-CH"/>
        </w:rPr>
        <w:tab/>
        <w:t>Voile latéral maximal : 0,5 </w:t>
      </w:r>
      <w:r w:rsidR="00FA6651">
        <w:rPr>
          <w:lang w:bidi="fr-CH"/>
        </w:rPr>
        <w:t>mm.</w:t>
      </w:r>
    </w:p>
    <w:p w:rsidR="00FA6651" w:rsidRDefault="00FA6651" w:rsidP="00FA6651">
      <w:pPr>
        <w:pStyle w:val="SingleTxt"/>
        <w:keepNext/>
        <w:spacing w:line="240" w:lineRule="atLeast"/>
        <w:ind w:left="2268" w:right="1134" w:hanging="1134"/>
        <w:jc w:val="left"/>
        <w:rPr>
          <w:lang w:val="fr-CH" w:bidi="fr-CH"/>
        </w:rPr>
      </w:pPr>
      <w:r>
        <w:rPr>
          <w:lang w:val="fr-CH" w:bidi="fr-CH"/>
        </w:rPr>
        <w:t>3.</w:t>
      </w:r>
      <w:r>
        <w:rPr>
          <w:lang w:val="fr-CH" w:bidi="fr-CH"/>
        </w:rPr>
        <w:tab/>
      </w:r>
      <w:r>
        <w:rPr>
          <w:lang w:val="fr-CH" w:bidi="fr-CH"/>
        </w:rPr>
        <w:tab/>
        <w:t>Positionnement angulaire</w:t>
      </w:r>
    </w:p>
    <w:p w:rsidR="00FA6651" w:rsidRDefault="00FA6651" w:rsidP="003E7CEA">
      <w:pPr>
        <w:pStyle w:val="SingleTxtG"/>
        <w:keepNext/>
        <w:keepLines/>
        <w:ind w:left="2268"/>
        <w:rPr>
          <w:lang w:bidi="fr-CH"/>
        </w:rPr>
      </w:pPr>
      <w:r>
        <w:rPr>
          <w:lang w:bidi="fr-CH"/>
        </w:rPr>
        <w:tab/>
        <w:t>Généralités :</w:t>
      </w:r>
    </w:p>
    <w:p w:rsidR="00FA6651" w:rsidRDefault="00FA6651" w:rsidP="00FA6651">
      <w:pPr>
        <w:pStyle w:val="SingleTxtG"/>
        <w:ind w:left="2268"/>
        <w:rPr>
          <w:lang w:bidi="fr-CH"/>
        </w:rPr>
      </w:pPr>
      <w:r>
        <w:rPr>
          <w:lang w:bidi="fr-CH"/>
        </w:rPr>
        <w:tab/>
        <w:t>Les écarts angulaires sont critiques vis-à-vis des résultats d’essai.</w:t>
      </w:r>
    </w:p>
    <w:p w:rsidR="00FA6651" w:rsidRDefault="00FA6651" w:rsidP="00FA6651">
      <w:pPr>
        <w:pStyle w:val="SingleTxt"/>
        <w:keepNext/>
        <w:spacing w:line="240" w:lineRule="atLeast"/>
        <w:ind w:left="2268" w:right="1134" w:hanging="1134"/>
        <w:jc w:val="left"/>
        <w:rPr>
          <w:lang w:val="fr-CH" w:bidi="fr-CH"/>
        </w:rPr>
      </w:pPr>
      <w:r>
        <w:rPr>
          <w:lang w:val="fr-CH" w:bidi="fr-CH"/>
        </w:rPr>
        <w:t>3.1</w:t>
      </w:r>
      <w:r>
        <w:rPr>
          <w:lang w:val="fr-CH" w:bidi="fr-CH"/>
        </w:rPr>
        <w:tab/>
      </w:r>
      <w:r>
        <w:rPr>
          <w:lang w:val="fr-CH" w:bidi="fr-CH"/>
        </w:rPr>
        <w:tab/>
        <w:t>Application de la charge</w:t>
      </w:r>
    </w:p>
    <w:p w:rsidR="00FA6651" w:rsidRDefault="00FA6651" w:rsidP="00FA6651">
      <w:pPr>
        <w:pStyle w:val="SingleTxtG"/>
        <w:ind w:left="2268"/>
        <w:rPr>
          <w:lang w:bidi="fr-CH"/>
        </w:rPr>
      </w:pPr>
      <w:r>
        <w:rPr>
          <w:lang w:bidi="fr-CH"/>
        </w:rPr>
        <w:tab/>
        <w:t>La direction d’application de la charge sur le pneumatique doit rester perpendiculaire à la surface d’essai et doit passer par le centre de la roue dans les limites de tolérance :</w:t>
      </w:r>
    </w:p>
    <w:p w:rsidR="00FA6651" w:rsidRDefault="00FA6651" w:rsidP="00FA6651">
      <w:pPr>
        <w:pStyle w:val="SingleTxtG"/>
        <w:ind w:left="2268" w:hanging="1134"/>
        <w:rPr>
          <w:lang w:bidi="fr-CH"/>
        </w:rPr>
      </w:pPr>
      <w:r>
        <w:rPr>
          <w:lang w:bidi="fr-CH"/>
        </w:rPr>
        <w:tab/>
        <w:t>a)</w:t>
      </w:r>
      <w:r>
        <w:rPr>
          <w:lang w:bidi="fr-CH"/>
        </w:rPr>
        <w:tab/>
        <w:t>De 1 mrad pour les méthodes de la force et de la décélération ;</w:t>
      </w:r>
    </w:p>
    <w:p w:rsidR="00FA6651" w:rsidRDefault="00FA6651" w:rsidP="00FA6651">
      <w:pPr>
        <w:pStyle w:val="SingleTxtG"/>
        <w:ind w:left="2268" w:hanging="1134"/>
        <w:rPr>
          <w:lang w:bidi="fr-CH"/>
        </w:rPr>
      </w:pPr>
      <w:r>
        <w:rPr>
          <w:lang w:bidi="fr-CH"/>
        </w:rPr>
        <w:tab/>
        <w:t>b)</w:t>
      </w:r>
      <w:r>
        <w:rPr>
          <w:lang w:bidi="fr-CH"/>
        </w:rPr>
        <w:tab/>
        <w:t>De 5 mrad pour les méthodes du couple et de la puissance.</w:t>
      </w:r>
    </w:p>
    <w:p w:rsidR="00FA6651" w:rsidRDefault="00FA6651" w:rsidP="00FA6651">
      <w:pPr>
        <w:pStyle w:val="SingleTxt"/>
        <w:keepNext/>
        <w:spacing w:line="240" w:lineRule="atLeast"/>
        <w:ind w:left="2268" w:right="1134" w:hanging="1134"/>
        <w:jc w:val="left"/>
        <w:rPr>
          <w:lang w:val="fr-CH" w:bidi="fr-CH"/>
        </w:rPr>
      </w:pPr>
      <w:r>
        <w:rPr>
          <w:lang w:val="fr-CH" w:bidi="fr-CH"/>
        </w:rPr>
        <w:t>3.2</w:t>
      </w:r>
      <w:r>
        <w:rPr>
          <w:lang w:val="fr-CH" w:bidi="fr-CH"/>
        </w:rPr>
        <w:tab/>
      </w:r>
      <w:r>
        <w:rPr>
          <w:lang w:val="fr-CH" w:bidi="fr-CH"/>
        </w:rPr>
        <w:tab/>
        <w:t>Positionnement angulaire du pneumatique</w:t>
      </w:r>
    </w:p>
    <w:p w:rsidR="00FA6651" w:rsidRDefault="00FA6651" w:rsidP="00FA6651">
      <w:pPr>
        <w:pStyle w:val="SingleTxt"/>
        <w:keepNext/>
        <w:spacing w:line="240" w:lineRule="atLeast"/>
        <w:ind w:left="2268" w:right="1134" w:hanging="1134"/>
        <w:jc w:val="left"/>
        <w:rPr>
          <w:lang w:val="fr-CH" w:bidi="fr-CH"/>
        </w:rPr>
      </w:pPr>
      <w:r>
        <w:rPr>
          <w:lang w:val="fr-CH" w:bidi="fr-CH"/>
        </w:rPr>
        <w:t>3.2.1</w:t>
      </w:r>
      <w:r>
        <w:rPr>
          <w:lang w:val="fr-CH" w:bidi="fr-CH"/>
        </w:rPr>
        <w:tab/>
      </w:r>
      <w:r>
        <w:rPr>
          <w:lang w:val="fr-CH" w:bidi="fr-CH"/>
        </w:rPr>
        <w:tab/>
        <w:t>Angle de carrossage</w:t>
      </w:r>
    </w:p>
    <w:p w:rsidR="00FA6651" w:rsidRDefault="00FA6651" w:rsidP="00FA6651">
      <w:pPr>
        <w:pStyle w:val="SingleTxtG"/>
        <w:ind w:left="2268"/>
        <w:rPr>
          <w:lang w:bidi="fr-CH"/>
        </w:rPr>
      </w:pPr>
      <w:r>
        <w:rPr>
          <w:lang w:bidi="fr-CH"/>
        </w:rPr>
        <w:tab/>
        <w:t>Le plan de la roue doit être perpendiculaire à la surface d’essai, à 2 mrad près, pour toutes les méthodes.</w:t>
      </w:r>
    </w:p>
    <w:p w:rsidR="00FA6651" w:rsidRDefault="00FA6651" w:rsidP="00FA6651">
      <w:pPr>
        <w:pStyle w:val="SingleTxtG"/>
        <w:keepNext/>
        <w:ind w:left="2268" w:hanging="1134"/>
        <w:jc w:val="left"/>
        <w:rPr>
          <w:lang w:bidi="fr-CH"/>
        </w:rPr>
      </w:pPr>
      <w:r>
        <w:rPr>
          <w:lang w:bidi="fr-CH"/>
        </w:rPr>
        <w:lastRenderedPageBreak/>
        <w:t>3.2.2</w:t>
      </w:r>
      <w:r>
        <w:rPr>
          <w:lang w:bidi="fr-CH"/>
        </w:rPr>
        <w:tab/>
      </w:r>
      <w:r>
        <w:rPr>
          <w:lang w:bidi="fr-CH"/>
        </w:rPr>
        <w:tab/>
        <w:t>Angle de dérive</w:t>
      </w:r>
    </w:p>
    <w:p w:rsidR="00FA6651" w:rsidRDefault="00FA6651" w:rsidP="00FA6651">
      <w:pPr>
        <w:pStyle w:val="SingleTxtG"/>
        <w:ind w:left="2268"/>
        <w:rPr>
          <w:lang w:bidi="fr-CH"/>
        </w:rPr>
      </w:pPr>
      <w:r>
        <w:rPr>
          <w:lang w:bidi="fr-CH"/>
        </w:rPr>
        <w:tab/>
        <w:t>Le plan du pneumatique doit être parallèle à la direction du mouvement de la surface d’essai, à 1 mrad près, pour toutes les méthodes.</w:t>
      </w:r>
    </w:p>
    <w:p w:rsidR="00FA6651" w:rsidRDefault="00FA6651" w:rsidP="00FA6651">
      <w:pPr>
        <w:pStyle w:val="SingleTxtG"/>
        <w:keepNext/>
        <w:ind w:left="2268" w:hanging="1134"/>
        <w:jc w:val="left"/>
        <w:rPr>
          <w:lang w:bidi="fr-CH"/>
        </w:rPr>
      </w:pPr>
      <w:r>
        <w:rPr>
          <w:lang w:bidi="fr-CH"/>
        </w:rPr>
        <w:t>4.</w:t>
      </w:r>
      <w:r>
        <w:rPr>
          <w:lang w:bidi="fr-CH"/>
        </w:rPr>
        <w:tab/>
      </w:r>
      <w:r>
        <w:rPr>
          <w:lang w:bidi="fr-CH"/>
        </w:rPr>
        <w:tab/>
        <w:t>Exactitude des réglages</w:t>
      </w:r>
    </w:p>
    <w:p w:rsidR="00FA6651" w:rsidRDefault="00FA6651" w:rsidP="00FA6651">
      <w:pPr>
        <w:pStyle w:val="SingleTxtG"/>
        <w:ind w:left="2268"/>
        <w:rPr>
          <w:lang w:bidi="fr-CH"/>
        </w:rPr>
      </w:pPr>
      <w:r>
        <w:rPr>
          <w:lang w:bidi="fr-CH"/>
        </w:rPr>
        <w:tab/>
        <w:t>Les conditions d’essai doivent être maintenues à leurs valeurs spécifiées, indépendamment des perturbations induites par la non-uniformité du pneumatique et de la jante, de manière à limiter le plus possible la variabilité générale de la mesure de la résistance au roulement. Pour satisfaire à cette exigence, la valeur moyenne des mesures obtenues au cours de la période de collecte des données de résistance au roulement doit se situer dans les limites des exactitudes indiquées ci-dessous :</w:t>
      </w:r>
    </w:p>
    <w:p w:rsidR="00FA6651" w:rsidRDefault="00FA6651" w:rsidP="003E7CEA">
      <w:pPr>
        <w:pStyle w:val="SingleTxtG"/>
        <w:keepNext/>
        <w:keepLines/>
        <w:ind w:left="2835" w:hanging="567"/>
        <w:rPr>
          <w:lang w:bidi="fr-CH"/>
        </w:rPr>
      </w:pPr>
      <w:r>
        <w:rPr>
          <w:lang w:bidi="fr-CH"/>
        </w:rPr>
        <w:t>a)</w:t>
      </w:r>
      <w:r>
        <w:rPr>
          <w:lang w:bidi="fr-CH"/>
        </w:rPr>
        <w:tab/>
        <w:t>Charge sur le pneumatique :</w:t>
      </w:r>
    </w:p>
    <w:p w:rsidR="00FA6651" w:rsidRDefault="00FA6651" w:rsidP="00FA6651">
      <w:pPr>
        <w:pStyle w:val="SingleTxtG"/>
        <w:ind w:left="3402" w:hanging="567"/>
        <w:rPr>
          <w:lang w:bidi="fr-CH"/>
        </w:rPr>
      </w:pPr>
      <w:r>
        <w:rPr>
          <w:lang w:bidi="fr-CH"/>
        </w:rPr>
        <w:t>i)</w:t>
      </w:r>
      <w:r>
        <w:rPr>
          <w:lang w:bidi="fr-CH"/>
        </w:rPr>
        <w:tab/>
        <w:t>(pour LI ≤ 121) ±20 N ou ±0,5 %, la plus grande valeur étant déterminante</w:t>
      </w:r>
      <w:r>
        <w:t> </w:t>
      </w:r>
      <w:r>
        <w:rPr>
          <w:lang w:bidi="fr-CH"/>
        </w:rPr>
        <w:t>;</w:t>
      </w:r>
    </w:p>
    <w:p w:rsidR="00FA6651" w:rsidRDefault="00FA6651" w:rsidP="00FA6651">
      <w:pPr>
        <w:pStyle w:val="SingleTxtG"/>
        <w:ind w:left="3402" w:hanging="567"/>
        <w:rPr>
          <w:lang w:bidi="fr-CH"/>
        </w:rPr>
      </w:pPr>
      <w:r>
        <w:rPr>
          <w:lang w:bidi="fr-CH"/>
        </w:rPr>
        <w:t>ii)</w:t>
      </w:r>
      <w:r>
        <w:rPr>
          <w:lang w:bidi="fr-CH"/>
        </w:rPr>
        <w:tab/>
        <w:t>(pour LI &gt; 121) ±45 N ou ±0,5 %, la plus grande valeur étant déterminante ;</w:t>
      </w:r>
    </w:p>
    <w:p w:rsidR="00FA6651" w:rsidRDefault="00FA6651" w:rsidP="00FA6651">
      <w:pPr>
        <w:pStyle w:val="SingleTxtG"/>
        <w:ind w:left="2835" w:hanging="567"/>
        <w:rPr>
          <w:lang w:bidi="fr-CH"/>
        </w:rPr>
      </w:pPr>
      <w:r>
        <w:rPr>
          <w:lang w:bidi="fr-CH"/>
        </w:rPr>
        <w:t>b)</w:t>
      </w:r>
      <w:r>
        <w:rPr>
          <w:lang w:bidi="fr-CH"/>
        </w:rPr>
        <w:tab/>
        <w:t>Pression de gonflage à froid : ±3 kPa ;</w:t>
      </w:r>
    </w:p>
    <w:p w:rsidR="00FA6651" w:rsidRDefault="00FA6651" w:rsidP="00FA6651">
      <w:pPr>
        <w:pStyle w:val="SingleTxtG"/>
        <w:keepNext/>
        <w:keepLines/>
        <w:ind w:left="2835" w:hanging="567"/>
        <w:rPr>
          <w:lang w:bidi="fr-CH"/>
        </w:rPr>
      </w:pPr>
      <w:r>
        <w:rPr>
          <w:lang w:bidi="fr-CH"/>
        </w:rPr>
        <w:t>c)</w:t>
      </w:r>
      <w:r>
        <w:rPr>
          <w:lang w:bidi="fr-CH"/>
        </w:rPr>
        <w:tab/>
        <w:t>Vitesse de la surface d’essai :</w:t>
      </w:r>
    </w:p>
    <w:p w:rsidR="00FA6651" w:rsidRDefault="00FA6651" w:rsidP="00FA6651">
      <w:pPr>
        <w:pStyle w:val="SingleTxtG"/>
        <w:ind w:left="3402" w:hanging="567"/>
        <w:rPr>
          <w:lang w:bidi="fr-CH"/>
        </w:rPr>
      </w:pPr>
      <w:r>
        <w:rPr>
          <w:lang w:bidi="fr-CH"/>
        </w:rPr>
        <w:t>i)</w:t>
      </w:r>
      <w:r>
        <w:rPr>
          <w:lang w:bidi="fr-CH"/>
        </w:rPr>
        <w:tab/>
        <w:t>±0,2 km/h pour les méthodes de la puissance, du couple et de la décélération ;</w:t>
      </w:r>
    </w:p>
    <w:p w:rsidR="00FA6651" w:rsidRDefault="00FA6651" w:rsidP="00FA6651">
      <w:pPr>
        <w:pStyle w:val="SingleTxtG"/>
        <w:ind w:left="3402" w:hanging="567"/>
        <w:rPr>
          <w:lang w:bidi="fr-CH"/>
        </w:rPr>
      </w:pPr>
      <w:r>
        <w:rPr>
          <w:lang w:bidi="fr-CH"/>
        </w:rPr>
        <w:t>ii)</w:t>
      </w:r>
      <w:r>
        <w:rPr>
          <w:lang w:bidi="fr-CH"/>
        </w:rPr>
        <w:tab/>
        <w:t>±0,5 km/h pour la méthode de la force ;</w:t>
      </w:r>
    </w:p>
    <w:p w:rsidR="00FA6651" w:rsidRDefault="00FA6651" w:rsidP="00FA6651">
      <w:pPr>
        <w:pStyle w:val="SingleTxtG"/>
        <w:keepNext/>
        <w:keepLines/>
        <w:ind w:left="2835" w:hanging="567"/>
        <w:rPr>
          <w:lang w:bidi="fr-CH"/>
        </w:rPr>
      </w:pPr>
      <w:r>
        <w:rPr>
          <w:lang w:bidi="fr-CH"/>
        </w:rPr>
        <w:t>d)</w:t>
      </w:r>
      <w:r>
        <w:rPr>
          <w:lang w:bidi="fr-CH"/>
        </w:rPr>
        <w:tab/>
        <w:t xml:space="preserve">Temps : </w:t>
      </w:r>
    </w:p>
    <w:p w:rsidR="00FA6651" w:rsidRDefault="00FA6651" w:rsidP="00FA6651">
      <w:pPr>
        <w:pStyle w:val="SingleTxtG"/>
        <w:ind w:left="3402" w:hanging="567"/>
        <w:rPr>
          <w:lang w:bidi="fr-CH"/>
        </w:rPr>
      </w:pPr>
      <w:r>
        <w:rPr>
          <w:lang w:bidi="fr-CH"/>
        </w:rPr>
        <w:t>i)</w:t>
      </w:r>
      <w:r>
        <w:rPr>
          <w:lang w:bidi="fr-CH"/>
        </w:rPr>
        <w:tab/>
        <w:t xml:space="preserve">±0,02 s pour les incréments de temps indiqués à l’alinéa b) du paragraphe 3.22.4.5 pour l’acquisition des données dans le cadre de la méthode de décélération, sous la forme ∆ω/∆t ; </w:t>
      </w:r>
    </w:p>
    <w:p w:rsidR="00FA6651" w:rsidRDefault="00FA6651" w:rsidP="00FA6651">
      <w:pPr>
        <w:pStyle w:val="SingleTxtG"/>
        <w:ind w:left="3402" w:hanging="567"/>
        <w:rPr>
          <w:lang w:bidi="fr-CH"/>
        </w:rPr>
      </w:pPr>
      <w:r>
        <w:rPr>
          <w:lang w:bidi="fr-CH"/>
        </w:rPr>
        <w:t>ii)</w:t>
      </w:r>
      <w:r>
        <w:rPr>
          <w:lang w:bidi="fr-CH"/>
        </w:rPr>
        <w:tab/>
        <w:t>±0,2 % pour les incréments de temps indiqués à l’alinéa a) du paragraphe 3.22.4.5 pour l’acquisition des données dans le cadre de la méthode de décélération, sous la forme dω/dt</w:t>
      </w:r>
      <w:r>
        <w:t> </w:t>
      </w:r>
      <w:r>
        <w:rPr>
          <w:lang w:bidi="fr-CH"/>
        </w:rPr>
        <w:t xml:space="preserve">; </w:t>
      </w:r>
    </w:p>
    <w:p w:rsidR="00FA6651" w:rsidRDefault="00FA6651" w:rsidP="00FA6651">
      <w:pPr>
        <w:pStyle w:val="SingleTxtG"/>
        <w:ind w:left="3402" w:hanging="567"/>
        <w:rPr>
          <w:lang w:bidi="fr-CH"/>
        </w:rPr>
      </w:pPr>
      <w:r>
        <w:rPr>
          <w:lang w:bidi="fr-CH"/>
        </w:rPr>
        <w:t>iii)</w:t>
      </w:r>
      <w:r>
        <w:rPr>
          <w:lang w:bidi="fr-CH"/>
        </w:rPr>
        <w:tab/>
        <w:t>±5 % pour les autres durées indiquées au paragraphe 3.22.</w:t>
      </w:r>
    </w:p>
    <w:p w:rsidR="00FA6651" w:rsidRDefault="00FA6651" w:rsidP="00FA6651">
      <w:pPr>
        <w:pStyle w:val="SingleTxtG"/>
        <w:keepNext/>
        <w:ind w:left="2268" w:hanging="1134"/>
        <w:jc w:val="left"/>
        <w:rPr>
          <w:lang w:bidi="fr-CH"/>
        </w:rPr>
      </w:pPr>
      <w:r>
        <w:rPr>
          <w:lang w:bidi="fr-CH"/>
        </w:rPr>
        <w:t>5.</w:t>
      </w:r>
      <w:r>
        <w:rPr>
          <w:lang w:bidi="fr-CH"/>
        </w:rPr>
        <w:tab/>
      </w:r>
      <w:r>
        <w:rPr>
          <w:lang w:bidi="fr-CH"/>
        </w:rPr>
        <w:tab/>
        <w:t>Justesse de l’appareillage</w:t>
      </w:r>
    </w:p>
    <w:p w:rsidR="00272484" w:rsidRDefault="00FA6651" w:rsidP="00FA6651">
      <w:pPr>
        <w:pStyle w:val="SingleTxtG"/>
        <w:ind w:left="2268"/>
        <w:rPr>
          <w:lang w:bidi="fr-CH"/>
        </w:rPr>
      </w:pPr>
      <w:r>
        <w:rPr>
          <w:lang w:bidi="fr-CH"/>
        </w:rPr>
        <w:t>La justesse de l’appareillage utilisé pour la lecture et l’enregistrement des données d’essai doit satisfaire aux limites des tolérances indiquées dans le tableau ci-dessous.</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69"/>
        <w:gridCol w:w="2510"/>
        <w:gridCol w:w="2492"/>
      </w:tblGrid>
      <w:tr w:rsidR="00FA6651" w:rsidRPr="00FA6651" w:rsidTr="006C1781">
        <w:trPr>
          <w:tblHeader/>
        </w:trPr>
        <w:tc>
          <w:tcPr>
            <w:tcW w:w="2369" w:type="dxa"/>
            <w:tcBorders>
              <w:top w:val="single" w:sz="4" w:space="0" w:color="auto"/>
              <w:left w:val="single" w:sz="4" w:space="0" w:color="auto"/>
              <w:bottom w:val="single" w:sz="12" w:space="0" w:color="auto"/>
              <w:right w:val="single" w:sz="4" w:space="0" w:color="auto"/>
            </w:tcBorders>
            <w:vAlign w:val="bottom"/>
            <w:hideMark/>
          </w:tcPr>
          <w:p w:rsidR="00FA6651" w:rsidRPr="00FA6651" w:rsidRDefault="00FA6651" w:rsidP="00FA6651">
            <w:pPr>
              <w:tabs>
                <w:tab w:val="left" w:pos="288"/>
                <w:tab w:val="left" w:pos="576"/>
                <w:tab w:val="left" w:pos="864"/>
                <w:tab w:val="left" w:pos="1152"/>
              </w:tabs>
              <w:spacing w:before="60" w:after="60" w:line="200" w:lineRule="exact"/>
              <w:ind w:left="57" w:right="57"/>
              <w:rPr>
                <w:i/>
                <w:sz w:val="16"/>
                <w:szCs w:val="16"/>
              </w:rPr>
            </w:pPr>
            <w:r w:rsidRPr="00FA6651">
              <w:rPr>
                <w:i/>
                <w:sz w:val="16"/>
                <w:szCs w:val="16"/>
              </w:rPr>
              <w:t>Paramètre</w:t>
            </w:r>
          </w:p>
        </w:tc>
        <w:tc>
          <w:tcPr>
            <w:tcW w:w="2510" w:type="dxa"/>
            <w:tcBorders>
              <w:top w:val="single" w:sz="4" w:space="0" w:color="auto"/>
              <w:left w:val="single" w:sz="4" w:space="0" w:color="auto"/>
              <w:bottom w:val="single" w:sz="12" w:space="0" w:color="auto"/>
              <w:right w:val="single" w:sz="4" w:space="0" w:color="auto"/>
            </w:tcBorders>
            <w:vAlign w:val="bottom"/>
            <w:hideMark/>
          </w:tcPr>
          <w:p w:rsidR="00FA6651" w:rsidRPr="00FA6651" w:rsidRDefault="00FA6651" w:rsidP="00FA6651">
            <w:pPr>
              <w:tabs>
                <w:tab w:val="left" w:pos="288"/>
                <w:tab w:val="left" w:pos="576"/>
                <w:tab w:val="left" w:pos="864"/>
                <w:tab w:val="left" w:pos="1152"/>
              </w:tabs>
              <w:spacing w:before="60" w:after="60" w:line="200" w:lineRule="exact"/>
              <w:ind w:left="57" w:right="57"/>
              <w:rPr>
                <w:i/>
                <w:sz w:val="16"/>
                <w:szCs w:val="16"/>
              </w:rPr>
            </w:pPr>
            <w:r w:rsidRPr="00FA6651">
              <w:rPr>
                <w:i/>
                <w:sz w:val="16"/>
                <w:szCs w:val="16"/>
              </w:rPr>
              <w:t>Indice de charge LI ≤ 121</w:t>
            </w:r>
          </w:p>
        </w:tc>
        <w:tc>
          <w:tcPr>
            <w:tcW w:w="2492" w:type="dxa"/>
            <w:tcBorders>
              <w:top w:val="single" w:sz="4" w:space="0" w:color="auto"/>
              <w:left w:val="single" w:sz="4" w:space="0" w:color="auto"/>
              <w:bottom w:val="single" w:sz="12" w:space="0" w:color="auto"/>
              <w:right w:val="single" w:sz="4" w:space="0" w:color="auto"/>
            </w:tcBorders>
            <w:vAlign w:val="bottom"/>
            <w:hideMark/>
          </w:tcPr>
          <w:p w:rsidR="00FA6651" w:rsidRPr="00FA6651" w:rsidRDefault="00FA6651" w:rsidP="00FA6651">
            <w:pPr>
              <w:tabs>
                <w:tab w:val="left" w:pos="288"/>
                <w:tab w:val="left" w:pos="576"/>
                <w:tab w:val="left" w:pos="864"/>
                <w:tab w:val="left" w:pos="1152"/>
              </w:tabs>
              <w:spacing w:before="60" w:after="60" w:line="200" w:lineRule="exact"/>
              <w:ind w:left="57" w:right="57"/>
              <w:rPr>
                <w:i/>
                <w:sz w:val="16"/>
                <w:szCs w:val="16"/>
              </w:rPr>
            </w:pPr>
            <w:r w:rsidRPr="00FA6651">
              <w:rPr>
                <w:i/>
                <w:sz w:val="16"/>
                <w:szCs w:val="16"/>
              </w:rPr>
              <w:t>Indice de charge LI &gt; 121</w:t>
            </w:r>
          </w:p>
        </w:tc>
      </w:tr>
      <w:tr w:rsidR="00FA6651" w:rsidRPr="003E7CEA" w:rsidTr="006C1781">
        <w:tc>
          <w:tcPr>
            <w:tcW w:w="2369" w:type="dxa"/>
            <w:tcBorders>
              <w:top w:val="single" w:sz="12"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Charge du pneumatique</w:t>
            </w:r>
          </w:p>
        </w:tc>
        <w:tc>
          <w:tcPr>
            <w:tcW w:w="2510" w:type="dxa"/>
            <w:tcBorders>
              <w:top w:val="single" w:sz="12"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N ou ±0,5 %</w:t>
            </w:r>
            <w:r w:rsidRPr="003E7CEA">
              <w:rPr>
                <w:i/>
                <w:sz w:val="18"/>
                <w:szCs w:val="18"/>
                <w:vertAlign w:val="superscript"/>
              </w:rPr>
              <w:t>a</w:t>
            </w:r>
          </w:p>
        </w:tc>
        <w:tc>
          <w:tcPr>
            <w:tcW w:w="2492" w:type="dxa"/>
            <w:tcBorders>
              <w:top w:val="single" w:sz="12"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±30 N ou ±0,5 %</w:t>
            </w:r>
            <w:r w:rsidRPr="003E7CEA">
              <w:rPr>
                <w:i/>
                <w:sz w:val="18"/>
                <w:szCs w:val="18"/>
                <w:vertAlign w:val="superscript"/>
              </w:rPr>
              <w:t>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Pression de gonflage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 kPa</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±1,5 kPa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Force sur l’axe de la roue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±0,5 N ou ±0,5 %</w:t>
            </w:r>
            <w:r w:rsidRPr="003E7CEA">
              <w:rPr>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N ou ±0,5 %</w:t>
            </w:r>
            <w:r w:rsidRPr="003E7CEA">
              <w:rPr>
                <w:i/>
                <w:sz w:val="18"/>
                <w:szCs w:val="18"/>
                <w:vertAlign w:val="superscript"/>
              </w:rPr>
              <w:t>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Couple d’entrée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±0,5 Nm ou ±0,5 %</w:t>
            </w:r>
            <w:r w:rsidRPr="003E7CEA">
              <w:rPr>
                <w:i/>
                <w:sz w:val="18"/>
                <w:szCs w:val="18"/>
                <w:vertAlign w:val="superscript"/>
              </w:rPr>
              <w:t>a</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Nm ou ±0,5 %</w:t>
            </w:r>
            <w:r w:rsidRPr="003E7CEA">
              <w:rPr>
                <w:i/>
                <w:sz w:val="18"/>
                <w:szCs w:val="18"/>
                <w:vertAlign w:val="superscript"/>
              </w:rPr>
              <w:t>a</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Distance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 mm</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 mm</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Puissance électrique</w:t>
            </w:r>
          </w:p>
        </w:tc>
        <w:tc>
          <w:tcPr>
            <w:tcW w:w="2510"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±10 W</w:t>
            </w:r>
          </w:p>
        </w:tc>
        <w:tc>
          <w:tcPr>
            <w:tcW w:w="2492"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±20 W</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Température</w:t>
            </w:r>
          </w:p>
        </w:tc>
        <w:tc>
          <w:tcPr>
            <w:tcW w:w="5002" w:type="dxa"/>
            <w:gridSpan w:val="2"/>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±0,2 °C</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lastRenderedPageBreak/>
              <w:t>Vitesse de la surface d’essai</w:t>
            </w:r>
          </w:p>
        </w:tc>
        <w:tc>
          <w:tcPr>
            <w:tcW w:w="5002" w:type="dxa"/>
            <w:gridSpan w:val="2"/>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±0,1 km/h</w:t>
            </w:r>
          </w:p>
        </w:tc>
      </w:tr>
      <w:tr w:rsidR="00FA6651" w:rsidRPr="003E7CEA" w:rsidTr="006C1781">
        <w:tc>
          <w:tcPr>
            <w:tcW w:w="2369" w:type="dxa"/>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Temps</w:t>
            </w:r>
          </w:p>
        </w:tc>
        <w:tc>
          <w:tcPr>
            <w:tcW w:w="5002" w:type="dxa"/>
            <w:gridSpan w:val="2"/>
            <w:tcBorders>
              <w:top w:val="single" w:sz="4" w:space="0" w:color="auto"/>
              <w:left w:val="single" w:sz="4" w:space="0" w:color="auto"/>
              <w:bottom w:val="single" w:sz="4"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±0,01 s - ± 0,1 % - ± 10 s</w:t>
            </w:r>
            <w:r w:rsidRPr="003E7CEA">
              <w:rPr>
                <w:i/>
                <w:sz w:val="18"/>
                <w:szCs w:val="18"/>
                <w:vertAlign w:val="superscript"/>
              </w:rPr>
              <w:t>b</w:t>
            </w:r>
          </w:p>
        </w:tc>
      </w:tr>
      <w:tr w:rsidR="00FA6651" w:rsidRPr="003E7CEA" w:rsidTr="006C1781">
        <w:tc>
          <w:tcPr>
            <w:tcW w:w="2369" w:type="dxa"/>
            <w:tcBorders>
              <w:top w:val="single" w:sz="4" w:space="0" w:color="auto"/>
              <w:left w:val="single" w:sz="4" w:space="0" w:color="auto"/>
              <w:bottom w:val="single" w:sz="12"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Vitesse angulaire</w:t>
            </w:r>
          </w:p>
        </w:tc>
        <w:tc>
          <w:tcPr>
            <w:tcW w:w="5002" w:type="dxa"/>
            <w:gridSpan w:val="2"/>
            <w:tcBorders>
              <w:top w:val="single" w:sz="4" w:space="0" w:color="auto"/>
              <w:left w:val="single" w:sz="4" w:space="0" w:color="auto"/>
              <w:bottom w:val="single" w:sz="12" w:space="0" w:color="auto"/>
              <w:right w:val="single" w:sz="4" w:space="0" w:color="auto"/>
            </w:tcBorders>
            <w:hideMark/>
          </w:tcPr>
          <w:p w:rsidR="00FA6651" w:rsidRPr="003E7CEA" w:rsidRDefault="00FA6651" w:rsidP="00FA6651">
            <w:pPr>
              <w:tabs>
                <w:tab w:val="left" w:pos="288"/>
                <w:tab w:val="left" w:pos="576"/>
                <w:tab w:val="left" w:pos="864"/>
                <w:tab w:val="left" w:pos="1152"/>
              </w:tabs>
              <w:spacing w:before="60" w:after="60" w:line="220" w:lineRule="exact"/>
              <w:ind w:left="57" w:right="57"/>
              <w:rPr>
                <w:sz w:val="18"/>
                <w:szCs w:val="18"/>
              </w:rPr>
            </w:pPr>
            <w:r w:rsidRPr="003E7CEA">
              <w:rPr>
                <w:sz w:val="18"/>
                <w:szCs w:val="18"/>
              </w:rPr>
              <w:t>±0,1 %</w:t>
            </w:r>
          </w:p>
        </w:tc>
      </w:tr>
    </w:tbl>
    <w:p w:rsidR="006C1781" w:rsidRDefault="006C1781" w:rsidP="006C1781">
      <w:pPr>
        <w:pStyle w:val="FootnoteText"/>
        <w:tabs>
          <w:tab w:val="right" w:pos="1476"/>
          <w:tab w:val="left" w:pos="1548"/>
          <w:tab w:val="right" w:pos="1836"/>
          <w:tab w:val="left" w:pos="1908"/>
        </w:tabs>
        <w:spacing w:before="120"/>
        <w:ind w:firstLine="170"/>
      </w:pPr>
      <w:r>
        <w:rPr>
          <w:i/>
          <w:vertAlign w:val="superscript"/>
        </w:rPr>
        <w:t>a</w:t>
      </w:r>
      <w:r w:rsidR="00DF17CA">
        <w:rPr>
          <w:i/>
          <w:vertAlign w:val="superscript"/>
        </w:rPr>
        <w:t xml:space="preserve"> </w:t>
      </w:r>
      <w:r>
        <w:rPr>
          <w:i/>
          <w:vertAlign w:val="superscript"/>
        </w:rPr>
        <w:tab/>
      </w:r>
      <w:r>
        <w:t>La plus grande de ces deux valeurs est retenue.</w:t>
      </w:r>
    </w:p>
    <w:p w:rsidR="006C1781" w:rsidRDefault="006C1781" w:rsidP="006C1781">
      <w:pPr>
        <w:pStyle w:val="FootnoteText"/>
        <w:tabs>
          <w:tab w:val="right" w:pos="1476"/>
          <w:tab w:val="left" w:pos="1548"/>
          <w:tab w:val="right" w:pos="1836"/>
          <w:tab w:val="left" w:pos="1908"/>
        </w:tabs>
        <w:ind w:left="1476" w:hanging="172"/>
        <w:rPr>
          <w:lang w:bidi="fr-CH"/>
        </w:rPr>
      </w:pPr>
      <w:r>
        <w:rPr>
          <w:i/>
          <w:vertAlign w:val="superscript"/>
        </w:rPr>
        <w:t>b</w:t>
      </w:r>
      <w:r w:rsidR="00DF17CA">
        <w:rPr>
          <w:i/>
          <w:vertAlign w:val="superscript"/>
        </w:rPr>
        <w:t xml:space="preserve"> </w:t>
      </w:r>
      <w:r>
        <w:rPr>
          <w:i/>
          <w:vertAlign w:val="superscript"/>
        </w:rPr>
        <w:tab/>
      </w:r>
      <w:r>
        <w:rPr>
          <w:i/>
          <w:vertAlign w:val="superscript"/>
        </w:rPr>
        <w:tab/>
      </w:r>
      <w:r>
        <w:rPr>
          <w:lang w:bidi="fr-CH"/>
        </w:rPr>
        <w:t xml:space="preserve">±0,01 s pour les incréments de temps indiqués à l’alinéa </w:t>
      </w:r>
      <w:r w:rsidRPr="008D26AE">
        <w:rPr>
          <w:i/>
          <w:lang w:bidi="fr-CH"/>
        </w:rPr>
        <w:t>b</w:t>
      </w:r>
      <w:r>
        <w:rPr>
          <w:lang w:bidi="fr-CH"/>
        </w:rPr>
        <w:t xml:space="preserve"> du paragraphe 3.22.4.5 pour l’acquisition des données dans le cadre de la méthode de décélération, sous la forme ∆ω/∆t ;</w:t>
      </w:r>
    </w:p>
    <w:p w:rsidR="006C1781" w:rsidRDefault="006C1781" w:rsidP="006C1781">
      <w:pPr>
        <w:pStyle w:val="FootnoteText"/>
        <w:tabs>
          <w:tab w:val="right" w:pos="1476"/>
          <w:tab w:val="left" w:pos="1548"/>
          <w:tab w:val="right" w:pos="1836"/>
          <w:tab w:val="left" w:pos="1908"/>
        </w:tabs>
        <w:ind w:left="1476" w:hanging="172"/>
        <w:rPr>
          <w:lang w:bidi="fr-CH"/>
        </w:rPr>
      </w:pPr>
      <w:r>
        <w:rPr>
          <w:lang w:bidi="fr-CH"/>
        </w:rPr>
        <w:tab/>
      </w:r>
      <w:r>
        <w:rPr>
          <w:lang w:bidi="fr-CH"/>
        </w:rPr>
        <w:tab/>
        <w:t xml:space="preserve">±0,1 % pour les incréments de temps indiqués à l’alinéa </w:t>
      </w:r>
      <w:r w:rsidRPr="008D26AE">
        <w:rPr>
          <w:i/>
          <w:lang w:bidi="fr-CH"/>
        </w:rPr>
        <w:t>a</w:t>
      </w:r>
      <w:r>
        <w:rPr>
          <w:lang w:bidi="fr-CH"/>
        </w:rPr>
        <w:t xml:space="preserve"> du paragraphe3.22.4.5 pour l’acquisition des données dans le cadre de la méthode de décélération, sous la forme dω/dt ;</w:t>
      </w:r>
    </w:p>
    <w:p w:rsidR="00FA6651" w:rsidRDefault="006C1781" w:rsidP="006C1781">
      <w:pPr>
        <w:pStyle w:val="FootnoteText"/>
        <w:tabs>
          <w:tab w:val="right" w:pos="1476"/>
          <w:tab w:val="left" w:pos="1548"/>
          <w:tab w:val="right" w:pos="1836"/>
          <w:tab w:val="left" w:pos="1908"/>
        </w:tabs>
        <w:ind w:left="1476" w:hanging="172"/>
        <w:rPr>
          <w:lang w:bidi="fr-CH"/>
        </w:rPr>
      </w:pPr>
      <w:r>
        <w:rPr>
          <w:lang w:bidi="fr-CH"/>
        </w:rPr>
        <w:tab/>
      </w:r>
      <w:r>
        <w:rPr>
          <w:lang w:bidi="fr-CH"/>
        </w:rPr>
        <w:tab/>
        <w:t>±10 s pour les autres durées indiquées au paragraphe 3.22.</w:t>
      </w:r>
    </w:p>
    <w:p w:rsidR="006C1781" w:rsidRPr="008D26AE" w:rsidRDefault="006C1781" w:rsidP="006C1781">
      <w:pPr>
        <w:pStyle w:val="SingleTxtG"/>
        <w:keepNext/>
        <w:spacing w:before="240"/>
        <w:ind w:left="2268" w:hanging="1134"/>
        <w:jc w:val="left"/>
      </w:pPr>
      <w:r w:rsidRPr="007628D7">
        <w:t>6.</w:t>
      </w:r>
      <w:r w:rsidRPr="007628D7">
        <w:tab/>
      </w:r>
      <w:r w:rsidRPr="007628D7">
        <w:tab/>
        <w:t>Compensati</w:t>
      </w:r>
      <w:r w:rsidRPr="008D26AE">
        <w:t>on de l’interaction entre la charge et la force sur l’axe de la roue et du désalignement de la charge pour la méthode de la force uniquement</w:t>
      </w:r>
    </w:p>
    <w:p w:rsidR="006C1781" w:rsidRPr="008D26AE" w:rsidRDefault="006C1781" w:rsidP="006C1781">
      <w:pPr>
        <w:pStyle w:val="SingleTxtG"/>
        <w:ind w:left="2268"/>
      </w:pPr>
      <w:r w:rsidRPr="008D26AE">
        <w:tab/>
        <w:t>La compensation à la fois de l’interaction entre la charge et la force sur l’axe de la roue (« influence mutuelle ») et du désalignement de la charge peut être obtenue soit par enregistrement de la force de réaction sur l’axe de la roue pour la rotation avant et pour la rotation arrière du pneumatique, soit par étalonnage dynamique de la machine. Si la force sur l’axe de la roue est enregistrée en rotation avant et en rotation arrière (pour chaque condition d’essai), la compensation est obtenue par soustraction de la valeur « arrière » à la valeur « avant », et en divisant le résultat par deux. Si l’étalonnage dynamique de la machine est choisi, les termes de compensation peuvent être facilement incorporés dans les résultats.</w:t>
      </w:r>
    </w:p>
    <w:p w:rsidR="006C1781" w:rsidRPr="008D26AE" w:rsidRDefault="006C1781" w:rsidP="006C1781">
      <w:pPr>
        <w:pStyle w:val="SingleTxtG"/>
        <w:ind w:left="2268"/>
      </w:pPr>
      <w:r w:rsidRPr="008D26AE">
        <w:tab/>
        <w:t>Dans les cas où la rotation du pneumatique en marche arrière suit immédiatement la fin de la rotation du pneumatique vers l’avant, le temps d’échauffement pour la rotation du pneumatique vers l’arrière doit être d’au moins 10</w:t>
      </w:r>
      <w:r>
        <w:t> </w:t>
      </w:r>
      <w:r w:rsidRPr="008D26AE">
        <w:t>mn pour les pneumatiques de la classe C1, et 30 mn pour tous les autres types de pneumatiques.</w:t>
      </w:r>
    </w:p>
    <w:p w:rsidR="006C1781" w:rsidRDefault="006C1781" w:rsidP="006C1781">
      <w:pPr>
        <w:pStyle w:val="SingleTxtG"/>
        <w:keepNext/>
        <w:ind w:left="2268" w:hanging="1134"/>
        <w:jc w:val="left"/>
        <w:rPr>
          <w:lang w:bidi="fr-CH"/>
        </w:rPr>
      </w:pPr>
      <w:r>
        <w:rPr>
          <w:lang w:bidi="fr-CH"/>
        </w:rPr>
        <w:t>7.</w:t>
      </w:r>
      <w:r>
        <w:rPr>
          <w:lang w:bidi="fr-CH"/>
        </w:rPr>
        <w:tab/>
      </w:r>
      <w:r>
        <w:rPr>
          <w:lang w:bidi="fr-CH"/>
        </w:rPr>
        <w:tab/>
        <w:t>Rugosité de la surface d’essai</w:t>
      </w:r>
    </w:p>
    <w:p w:rsidR="006C1781" w:rsidRDefault="006C1781" w:rsidP="006C1781">
      <w:pPr>
        <w:pStyle w:val="SingleTxtG"/>
        <w:ind w:left="2268"/>
        <w:rPr>
          <w:lang w:bidi="fr-CH"/>
        </w:rPr>
      </w:pPr>
      <w:r>
        <w:rPr>
          <w:lang w:bidi="fr-CH"/>
        </w:rPr>
        <w:tab/>
        <w:t>La rugosité, mesurée latéralement, de la surface du tambour en acier lisse doit avoir une valeur arithmétique moyenne maximale de 6,3 </w:t>
      </w:r>
      <w:r>
        <w:rPr>
          <w:lang w:bidi="fr-CH"/>
        </w:rPr>
        <w:sym w:font="Symbol" w:char="F06D"/>
      </w:r>
      <w:r>
        <w:rPr>
          <w:lang w:bidi="fr-CH"/>
        </w:rPr>
        <w:t>m.</w:t>
      </w:r>
    </w:p>
    <w:p w:rsidR="006C1781" w:rsidRDefault="006C1781" w:rsidP="006C1781">
      <w:pPr>
        <w:pStyle w:val="SingleTxtG"/>
        <w:ind w:left="2268"/>
        <w:rPr>
          <w:lang w:bidi="fr-CH"/>
        </w:rPr>
      </w:pPr>
      <w:r>
        <w:rPr>
          <w:lang w:bidi="fr-CH"/>
        </w:rPr>
        <w:tab/>
      </w:r>
      <w:r>
        <w:rPr>
          <w:i/>
          <w:lang w:bidi="fr-CH"/>
        </w:rPr>
        <w:t>Note </w:t>
      </w:r>
      <w:r>
        <w:rPr>
          <w:lang w:bidi="fr-CH"/>
        </w:rPr>
        <w:t>: Dans les cas où une surface de tambour texturée est utilisée à la place d’une surface en acier lisse, cela doit être indiqué dans le rapport d’essai. La texture de surface doit alors avoir une profondeur de 180 </w:t>
      </w:r>
      <w:r>
        <w:rPr>
          <w:lang w:bidi="fr-CH"/>
        </w:rPr>
        <w:sym w:font="Symbol" w:char="F06D"/>
      </w:r>
      <w:r>
        <w:rPr>
          <w:lang w:bidi="fr-CH"/>
        </w:rPr>
        <w:t>m (grain nominal de 80) ; le laboratoire est responsable du maintien des caractéristiques de rugosité de surface. Aucun facteur de correction spécifique n’est recommandé dans les cas où une surface de tambour texturée est utilisée.</w:t>
      </w:r>
    </w:p>
    <w:p w:rsidR="00F84351" w:rsidRDefault="00F84351" w:rsidP="00076E7C">
      <w:pPr>
        <w:pStyle w:val="HChG"/>
        <w:sectPr w:rsidR="00F84351" w:rsidSect="00524188">
          <w:headerReference w:type="even" r:id="rId123"/>
          <w:headerReference w:type="default" r:id="rId124"/>
          <w:footnotePr>
            <w:numRestart w:val="eachSect"/>
          </w:footnotePr>
          <w:endnotePr>
            <w:numFmt w:val="decimal"/>
          </w:endnotePr>
          <w:pgSz w:w="11906" w:h="16838" w:code="9"/>
          <w:pgMar w:top="1701" w:right="1134" w:bottom="2268" w:left="1134" w:header="1134" w:footer="1701" w:gutter="0"/>
          <w:cols w:space="708"/>
          <w:docGrid w:linePitch="360"/>
        </w:sectPr>
      </w:pPr>
    </w:p>
    <w:p w:rsidR="00076E7C" w:rsidRPr="008D26AE" w:rsidRDefault="00076E7C" w:rsidP="00076E7C">
      <w:pPr>
        <w:pStyle w:val="HChG"/>
      </w:pPr>
      <w:r>
        <w:lastRenderedPageBreak/>
        <w:t>Annexe </w:t>
      </w:r>
      <w:r w:rsidRPr="007628D7">
        <w:t>9</w:t>
      </w:r>
    </w:p>
    <w:p w:rsidR="00076E7C" w:rsidRDefault="00076E7C" w:rsidP="00076E7C">
      <w:pPr>
        <w:pStyle w:val="HChG"/>
        <w:rPr>
          <w:lang w:bidi="fr-CH"/>
        </w:rPr>
      </w:pPr>
      <w:r w:rsidRPr="007628D7">
        <w:tab/>
      </w:r>
      <w:r w:rsidRPr="007628D7">
        <w:tab/>
        <w:t>Mesure de la largeur de la jante d</w:t>
      </w:r>
      <w:r w:rsidRPr="008D26AE">
        <w:t>’essai</w:t>
      </w:r>
    </w:p>
    <w:p w:rsidR="00076E7C" w:rsidRDefault="00076E7C" w:rsidP="00076E7C">
      <w:pPr>
        <w:pStyle w:val="SingleTxtG"/>
        <w:ind w:left="2268" w:hanging="1134"/>
        <w:rPr>
          <w:lang w:bidi="fr-CH"/>
        </w:rPr>
      </w:pPr>
      <w:r>
        <w:rPr>
          <w:lang w:bidi="fr-CH"/>
        </w:rPr>
        <w:t>1.</w:t>
      </w:r>
      <w:r>
        <w:rPr>
          <w:lang w:bidi="fr-CH"/>
        </w:rPr>
        <w:tab/>
      </w:r>
      <w:r>
        <w:rPr>
          <w:lang w:bidi="fr-CH"/>
        </w:rPr>
        <w:tab/>
        <w:t>Pneumatiques de la classe C1</w:t>
      </w:r>
    </w:p>
    <w:p w:rsidR="00076E7C" w:rsidRDefault="00076E7C" w:rsidP="00076E7C">
      <w:pPr>
        <w:pStyle w:val="SingleTxtG"/>
        <w:ind w:left="2268"/>
        <w:rPr>
          <w:lang w:bidi="fr-CH"/>
        </w:rPr>
      </w:pPr>
      <w:r>
        <w:rPr>
          <w:lang w:bidi="fr-CH"/>
        </w:rPr>
        <w:tab/>
        <w:t>La largeur de jante d’essai, R</w:t>
      </w:r>
      <w:r>
        <w:rPr>
          <w:vertAlign w:val="subscript"/>
          <w:lang w:bidi="fr-CH"/>
        </w:rPr>
        <w:t>m</w:t>
      </w:r>
      <w:r>
        <w:rPr>
          <w:lang w:bidi="fr-CH"/>
        </w:rPr>
        <w:t>, est égale au produit de la grosseur nominale du boudin S</w:t>
      </w:r>
      <w:r>
        <w:rPr>
          <w:vertAlign w:val="subscript"/>
          <w:lang w:bidi="fr-CH"/>
        </w:rPr>
        <w:t>N</w:t>
      </w:r>
      <w:r>
        <w:rPr>
          <w:lang w:bidi="fr-CH"/>
        </w:rPr>
        <w:t xml:space="preserve"> et du coefficient K</w:t>
      </w:r>
      <w:r>
        <w:rPr>
          <w:vertAlign w:val="subscript"/>
          <w:lang w:bidi="fr-CH"/>
        </w:rPr>
        <w:t>2</w:t>
      </w:r>
      <w:r>
        <w:rPr>
          <w:lang w:bidi="fr-CH"/>
        </w:rPr>
        <w:t> :</w:t>
      </w:r>
    </w:p>
    <w:p w:rsidR="00076E7C" w:rsidRDefault="00076E7C" w:rsidP="00076E7C">
      <w:pPr>
        <w:pStyle w:val="SingleTxtG"/>
        <w:ind w:left="2268"/>
        <w:rPr>
          <w:lang w:bidi="fr-CH"/>
        </w:rPr>
      </w:pPr>
      <w:r>
        <w:rPr>
          <w:lang w:bidi="fr-CH"/>
        </w:rPr>
        <w:tab/>
        <w:t>R</w:t>
      </w:r>
      <w:r>
        <w:rPr>
          <w:vertAlign w:val="subscript"/>
          <w:lang w:bidi="fr-CH"/>
        </w:rPr>
        <w:t>m</w:t>
      </w:r>
      <w:r>
        <w:rPr>
          <w:lang w:bidi="fr-CH"/>
        </w:rPr>
        <w:t xml:space="preserve"> = K</w:t>
      </w:r>
      <w:r>
        <w:rPr>
          <w:vertAlign w:val="subscript"/>
          <w:lang w:bidi="fr-CH"/>
        </w:rPr>
        <w:t>2</w:t>
      </w:r>
      <w:r>
        <w:rPr>
          <w:lang w:bidi="fr-CH"/>
        </w:rPr>
        <w:t xml:space="preserve"> x S</w:t>
      </w:r>
      <w:r>
        <w:rPr>
          <w:vertAlign w:val="subscript"/>
          <w:lang w:bidi="fr-CH"/>
        </w:rPr>
        <w:t>N</w:t>
      </w:r>
    </w:p>
    <w:p w:rsidR="00076E7C" w:rsidRDefault="00076E7C" w:rsidP="00076E7C">
      <w:pPr>
        <w:pStyle w:val="SingleTxtG"/>
        <w:ind w:left="2268"/>
        <w:rPr>
          <w:lang w:bidi="fr-CH"/>
        </w:rPr>
      </w:pPr>
      <w:r>
        <w:rPr>
          <w:lang w:bidi="fr-CH"/>
        </w:rPr>
        <w:tab/>
        <w:t>En valeur arrondie à la largeur de jante normalisée la plus proche, K</w:t>
      </w:r>
      <w:r>
        <w:rPr>
          <w:vertAlign w:val="subscript"/>
          <w:lang w:bidi="fr-CH"/>
        </w:rPr>
        <w:t>2</w:t>
      </w:r>
      <w:r>
        <w:rPr>
          <w:lang w:bidi="fr-CH"/>
        </w:rPr>
        <w:t xml:space="preserve"> étant le coefficient de rapport de largeur jante/section. Pour les pneumatiques montés sur jantes à base creuse à 5° d’un diamètre nominal exprimé par un code à deux chiffres, les rapports de largeur jante/section suivants s’appliquent :</w:t>
      </w:r>
    </w:p>
    <w:p w:rsidR="00076E7C" w:rsidRDefault="00076E7C" w:rsidP="00076E7C">
      <w:pPr>
        <w:pStyle w:val="SingleTxtG"/>
        <w:ind w:left="2268"/>
        <w:rPr>
          <w:lang w:bidi="fr-CH"/>
        </w:rPr>
      </w:pPr>
      <w:r>
        <w:rPr>
          <w:lang w:bidi="fr-CH"/>
        </w:rPr>
        <w:tab/>
        <w:t>Pour les rapports de section nominaux 95 à 75 : K</w:t>
      </w:r>
      <w:r>
        <w:rPr>
          <w:vertAlign w:val="subscript"/>
          <w:lang w:bidi="fr-CH"/>
        </w:rPr>
        <w:t>2</w:t>
      </w:r>
      <w:r>
        <w:rPr>
          <w:lang w:bidi="fr-CH"/>
        </w:rPr>
        <w:t xml:space="preserve"> = 0,7 ;</w:t>
      </w:r>
    </w:p>
    <w:p w:rsidR="00076E7C" w:rsidRDefault="00076E7C" w:rsidP="00076E7C">
      <w:pPr>
        <w:pStyle w:val="SingleTxtG"/>
        <w:ind w:left="2268"/>
        <w:rPr>
          <w:lang w:bidi="fr-CH"/>
        </w:rPr>
      </w:pPr>
      <w:r>
        <w:rPr>
          <w:lang w:bidi="fr-CH"/>
        </w:rPr>
        <w:tab/>
        <w:t>Pour les rapports de section nominaux 70 à 60 : K</w:t>
      </w:r>
      <w:r>
        <w:rPr>
          <w:vertAlign w:val="subscript"/>
          <w:lang w:bidi="fr-CH"/>
        </w:rPr>
        <w:t>2</w:t>
      </w:r>
      <w:r>
        <w:rPr>
          <w:lang w:bidi="fr-CH"/>
        </w:rPr>
        <w:t xml:space="preserve"> = 0,75 ;</w:t>
      </w:r>
    </w:p>
    <w:p w:rsidR="00076E7C" w:rsidRDefault="00076E7C" w:rsidP="00076E7C">
      <w:pPr>
        <w:pStyle w:val="SingleTxtG"/>
        <w:ind w:left="2268"/>
        <w:rPr>
          <w:lang w:bidi="fr-CH"/>
        </w:rPr>
      </w:pPr>
      <w:r>
        <w:rPr>
          <w:lang w:bidi="fr-CH"/>
        </w:rPr>
        <w:tab/>
        <w:t>Pour les rapports de section nominaux 55 à 50 : K</w:t>
      </w:r>
      <w:r>
        <w:rPr>
          <w:vertAlign w:val="subscript"/>
          <w:lang w:bidi="fr-CH"/>
        </w:rPr>
        <w:t>2</w:t>
      </w:r>
      <w:r>
        <w:rPr>
          <w:lang w:bidi="fr-CH"/>
        </w:rPr>
        <w:t xml:space="preserve"> = 0,8 ;</w:t>
      </w:r>
    </w:p>
    <w:p w:rsidR="00076E7C" w:rsidRDefault="00076E7C" w:rsidP="00076E7C">
      <w:pPr>
        <w:pStyle w:val="SingleTxtG"/>
        <w:ind w:left="2268"/>
        <w:rPr>
          <w:lang w:bidi="fr-CH"/>
        </w:rPr>
      </w:pPr>
      <w:r>
        <w:rPr>
          <w:lang w:bidi="fr-CH"/>
        </w:rPr>
        <w:tab/>
        <w:t>Pour les rapports de section nominaux 45 : K</w:t>
      </w:r>
      <w:r>
        <w:rPr>
          <w:vertAlign w:val="subscript"/>
          <w:lang w:bidi="fr-CH"/>
        </w:rPr>
        <w:t>2</w:t>
      </w:r>
      <w:r>
        <w:rPr>
          <w:lang w:bidi="fr-CH"/>
        </w:rPr>
        <w:t xml:space="preserve"> = 0,85 ;</w:t>
      </w:r>
    </w:p>
    <w:p w:rsidR="00076E7C" w:rsidRDefault="00076E7C" w:rsidP="00076E7C">
      <w:pPr>
        <w:pStyle w:val="SingleTxtG"/>
        <w:ind w:left="2268"/>
        <w:rPr>
          <w:lang w:bidi="fr-CH"/>
        </w:rPr>
      </w:pPr>
      <w:r>
        <w:rPr>
          <w:lang w:bidi="fr-CH"/>
        </w:rPr>
        <w:tab/>
        <w:t>Pour les rapports de section nominaux 40 à 30 : K</w:t>
      </w:r>
      <w:r>
        <w:rPr>
          <w:vertAlign w:val="subscript"/>
          <w:lang w:bidi="fr-CH"/>
        </w:rPr>
        <w:t>2</w:t>
      </w:r>
      <w:r>
        <w:rPr>
          <w:lang w:bidi="fr-CH"/>
        </w:rPr>
        <w:t xml:space="preserve"> = 0,9 ;</w:t>
      </w:r>
    </w:p>
    <w:p w:rsidR="00076E7C" w:rsidRDefault="00076E7C" w:rsidP="00076E7C">
      <w:pPr>
        <w:pStyle w:val="SingleTxtG"/>
        <w:ind w:left="2268"/>
        <w:rPr>
          <w:lang w:bidi="fr-CH"/>
        </w:rPr>
      </w:pPr>
      <w:r>
        <w:rPr>
          <w:lang w:bidi="fr-CH"/>
        </w:rPr>
        <w:tab/>
        <w:t>Pour les rapports de section nominaux 20 à 25 : K</w:t>
      </w:r>
      <w:r>
        <w:rPr>
          <w:vertAlign w:val="subscript"/>
          <w:lang w:bidi="fr-CH"/>
        </w:rPr>
        <w:t>2</w:t>
      </w:r>
      <w:r>
        <w:rPr>
          <w:lang w:bidi="fr-CH"/>
        </w:rPr>
        <w:t xml:space="preserve"> = 0,92 ;</w:t>
      </w:r>
    </w:p>
    <w:p w:rsidR="00076E7C" w:rsidRDefault="00076E7C" w:rsidP="00AE235C">
      <w:pPr>
        <w:pStyle w:val="SingleTxtG"/>
        <w:keepNext/>
        <w:keepLines/>
        <w:ind w:left="2268" w:hanging="1134"/>
        <w:rPr>
          <w:lang w:bidi="fr-CH"/>
        </w:rPr>
      </w:pPr>
      <w:r>
        <w:rPr>
          <w:lang w:bidi="fr-CH"/>
        </w:rPr>
        <w:t>2.</w:t>
      </w:r>
      <w:r>
        <w:rPr>
          <w:lang w:bidi="fr-CH"/>
        </w:rPr>
        <w:tab/>
      </w:r>
      <w:r>
        <w:rPr>
          <w:lang w:bidi="fr-CH"/>
        </w:rPr>
        <w:tab/>
        <w:t>Pneumatiques des classes C1, C2 et C3</w:t>
      </w:r>
    </w:p>
    <w:p w:rsidR="00076E7C" w:rsidRDefault="00076E7C" w:rsidP="00076E7C">
      <w:pPr>
        <w:pStyle w:val="SingleTxtG"/>
        <w:ind w:left="2268"/>
        <w:rPr>
          <w:lang w:bidi="fr-CH"/>
        </w:rPr>
      </w:pPr>
      <w:r>
        <w:rPr>
          <w:lang w:bidi="fr-CH"/>
        </w:rPr>
        <w:tab/>
        <w:t>La largeur de jante d’essai, R</w:t>
      </w:r>
      <w:r>
        <w:rPr>
          <w:vertAlign w:val="subscript"/>
          <w:lang w:bidi="fr-CH"/>
        </w:rPr>
        <w:t>m</w:t>
      </w:r>
      <w:r>
        <w:rPr>
          <w:lang w:bidi="fr-CH"/>
        </w:rPr>
        <w:t>, est égale au produit de la grosseur nominale du boudin S</w:t>
      </w:r>
      <w:r>
        <w:rPr>
          <w:vertAlign w:val="subscript"/>
          <w:lang w:bidi="fr-CH"/>
        </w:rPr>
        <w:t>N</w:t>
      </w:r>
      <w:r>
        <w:rPr>
          <w:lang w:bidi="fr-CH"/>
        </w:rPr>
        <w:t xml:space="preserve"> et du coefficient K</w:t>
      </w:r>
      <w:r>
        <w:rPr>
          <w:vertAlign w:val="subscript"/>
          <w:lang w:bidi="fr-CH"/>
        </w:rPr>
        <w:t>4</w:t>
      </w:r>
      <w:r>
        <w:rPr>
          <w:lang w:bidi="fr-CH"/>
        </w:rPr>
        <w:t> :</w:t>
      </w:r>
    </w:p>
    <w:p w:rsidR="00076E7C" w:rsidRDefault="00076E7C" w:rsidP="00076E7C">
      <w:pPr>
        <w:pStyle w:val="SingleTxtG"/>
        <w:ind w:left="2268"/>
        <w:rPr>
          <w:vertAlign w:val="subscript"/>
          <w:lang w:bidi="fr-CH"/>
        </w:rPr>
      </w:pPr>
      <w:r>
        <w:rPr>
          <w:lang w:bidi="fr-CH"/>
        </w:rPr>
        <w:tab/>
        <w:t>R</w:t>
      </w:r>
      <w:r>
        <w:rPr>
          <w:vertAlign w:val="subscript"/>
          <w:lang w:bidi="fr-CH"/>
        </w:rPr>
        <w:t>m</w:t>
      </w:r>
      <w:r>
        <w:rPr>
          <w:lang w:bidi="fr-CH"/>
        </w:rPr>
        <w:t xml:space="preserve"> = K</w:t>
      </w:r>
      <w:r>
        <w:rPr>
          <w:vertAlign w:val="subscript"/>
          <w:lang w:bidi="fr-CH"/>
        </w:rPr>
        <w:t>4</w:t>
      </w:r>
      <w:r>
        <w:rPr>
          <w:lang w:bidi="fr-CH"/>
        </w:rPr>
        <w:t xml:space="preserve"> x S</w:t>
      </w:r>
      <w:r>
        <w:rPr>
          <w:vertAlign w:val="subscript"/>
          <w:lang w:bidi="fr-CH"/>
        </w:rPr>
        <w:t xml:space="preserve">N </w:t>
      </w:r>
    </w:p>
    <w:p w:rsidR="00076E7C" w:rsidRDefault="00076E7C" w:rsidP="00076E7C">
      <w:pPr>
        <w:pStyle w:val="SingleTxtG"/>
        <w:ind w:left="2268"/>
        <w:rPr>
          <w:lang w:bidi="fr-CH"/>
        </w:rPr>
      </w:pPr>
      <w:r>
        <w:rPr>
          <w:vertAlign w:val="subscript"/>
          <w:lang w:bidi="fr-CH"/>
        </w:rPr>
        <w:tab/>
      </w:r>
      <w:r>
        <w:rPr>
          <w:lang w:bidi="fr-CH"/>
        </w:rPr>
        <w:t>En valeur arrondie à la largeur de jante normalisée la plus proche.</w:t>
      </w:r>
    </w:p>
    <w:p w:rsidR="00076E7C" w:rsidRDefault="00C775F1" w:rsidP="00C775F1">
      <w:pPr>
        <w:pStyle w:val="H23G"/>
        <w:rPr>
          <w:lang w:bidi="fr-CH"/>
        </w:rPr>
      </w:pPr>
      <w:r w:rsidRPr="00C775F1">
        <w:rPr>
          <w:b w:val="0"/>
          <w:lang w:bidi="fr-CH"/>
        </w:rPr>
        <w:tab/>
      </w:r>
      <w:r w:rsidRPr="00C775F1">
        <w:rPr>
          <w:b w:val="0"/>
          <w:lang w:bidi="fr-CH"/>
        </w:rPr>
        <w:tab/>
        <w:t>Tableau </w:t>
      </w:r>
      <w:r w:rsidR="00076E7C" w:rsidRPr="00C775F1">
        <w:rPr>
          <w:b w:val="0"/>
          <w:lang w:bidi="fr-CH"/>
        </w:rPr>
        <w:t>1</w:t>
      </w:r>
      <w:r w:rsidR="00076E7C" w:rsidRPr="00C775F1">
        <w:rPr>
          <w:b w:val="0"/>
          <w:lang w:bidi="fr-CH"/>
        </w:rPr>
        <w:br/>
      </w:r>
      <w:r w:rsidR="00076E7C">
        <w:rPr>
          <w:lang w:bidi="fr-CH"/>
        </w:rPr>
        <w:t>Coefficients pour la détermination de la largeur de jante d’essai</w:t>
      </w:r>
    </w:p>
    <w:tbl>
      <w:tblPr>
        <w:tblW w:w="7371" w:type="dxa"/>
        <w:tblInd w:w="1134" w:type="dxa"/>
        <w:tblBorders>
          <w:top w:val="single" w:sz="4" w:space="0" w:color="auto"/>
          <w:bottom w:val="single" w:sz="12" w:space="0" w:color="auto"/>
        </w:tblBorders>
        <w:tblLayout w:type="fixed"/>
        <w:tblCellMar>
          <w:left w:w="57" w:type="dxa"/>
          <w:right w:w="57" w:type="dxa"/>
        </w:tblCellMar>
        <w:tblLook w:val="04A0" w:firstRow="1" w:lastRow="0" w:firstColumn="1" w:lastColumn="0" w:noHBand="0" w:noVBand="1"/>
      </w:tblPr>
      <w:tblGrid>
        <w:gridCol w:w="1842"/>
        <w:gridCol w:w="1843"/>
        <w:gridCol w:w="1843"/>
        <w:gridCol w:w="1843"/>
      </w:tblGrid>
      <w:tr w:rsidR="00076E7C" w:rsidRPr="00D71F09" w:rsidTr="00B3759E">
        <w:trPr>
          <w:tblHeader/>
        </w:trPr>
        <w:tc>
          <w:tcPr>
            <w:tcW w:w="1842"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rPr>
                <w:rFonts w:eastAsia="MS Mincho"/>
                <w:i/>
                <w:sz w:val="16"/>
                <w:szCs w:val="16"/>
              </w:rPr>
            </w:pPr>
            <w:r w:rsidRPr="00D71F09">
              <w:rPr>
                <w:i/>
                <w:sz w:val="16"/>
                <w:szCs w:val="16"/>
              </w:rPr>
              <w:t xml:space="preserve">Code de structure </w:t>
            </w:r>
            <w:r w:rsidRPr="00D71F09">
              <w:rPr>
                <w:i/>
                <w:sz w:val="16"/>
                <w:szCs w:val="16"/>
              </w:rPr>
              <w:br/>
              <w:t>du pneumatique</w:t>
            </w:r>
          </w:p>
        </w:tc>
        <w:tc>
          <w:tcPr>
            <w:tcW w:w="1843"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rPr>
                <w:i/>
                <w:sz w:val="16"/>
                <w:szCs w:val="16"/>
              </w:rPr>
            </w:pPr>
            <w:r w:rsidRPr="00D71F09">
              <w:rPr>
                <w:i/>
                <w:sz w:val="16"/>
                <w:szCs w:val="16"/>
              </w:rPr>
              <w:t>Type de jante</w:t>
            </w:r>
          </w:p>
        </w:tc>
        <w:tc>
          <w:tcPr>
            <w:tcW w:w="1843"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jc w:val="right"/>
              <w:rPr>
                <w:i/>
                <w:sz w:val="16"/>
                <w:szCs w:val="16"/>
              </w:rPr>
            </w:pPr>
            <w:r w:rsidRPr="00D71F09">
              <w:rPr>
                <w:i/>
                <w:sz w:val="16"/>
                <w:szCs w:val="16"/>
              </w:rPr>
              <w:t xml:space="preserve">Rapport nominal </w:t>
            </w:r>
            <w:r w:rsidR="00AE235C">
              <w:rPr>
                <w:i/>
                <w:sz w:val="16"/>
                <w:szCs w:val="16"/>
              </w:rPr>
              <w:br/>
            </w:r>
            <w:r w:rsidRPr="00D71F09">
              <w:rPr>
                <w:i/>
                <w:sz w:val="16"/>
                <w:szCs w:val="16"/>
              </w:rPr>
              <w:t>de section</w:t>
            </w:r>
          </w:p>
        </w:tc>
        <w:tc>
          <w:tcPr>
            <w:tcW w:w="1843" w:type="dxa"/>
            <w:tcBorders>
              <w:top w:val="single" w:sz="4" w:space="0" w:color="auto"/>
              <w:left w:val="single" w:sz="4" w:space="0" w:color="auto"/>
              <w:bottom w:val="single" w:sz="12" w:space="0" w:color="auto"/>
              <w:right w:val="single" w:sz="4" w:space="0" w:color="auto"/>
            </w:tcBorders>
            <w:vAlign w:val="bottom"/>
            <w:hideMark/>
          </w:tcPr>
          <w:p w:rsidR="00076E7C" w:rsidRPr="00D71F09" w:rsidRDefault="00076E7C" w:rsidP="00C775F1">
            <w:pPr>
              <w:tabs>
                <w:tab w:val="left" w:pos="288"/>
                <w:tab w:val="left" w:pos="576"/>
                <w:tab w:val="left" w:pos="864"/>
                <w:tab w:val="left" w:pos="1152"/>
              </w:tabs>
              <w:spacing w:before="60" w:after="60" w:line="200" w:lineRule="exact"/>
              <w:ind w:left="57" w:right="57"/>
              <w:jc w:val="right"/>
              <w:rPr>
                <w:i/>
                <w:sz w:val="16"/>
                <w:szCs w:val="16"/>
              </w:rPr>
            </w:pPr>
            <w:r w:rsidRPr="00D71F09">
              <w:rPr>
                <w:i/>
                <w:sz w:val="16"/>
                <w:szCs w:val="16"/>
              </w:rPr>
              <w:t>Rapport jante/section d’essai K4</w:t>
            </w:r>
          </w:p>
        </w:tc>
      </w:tr>
      <w:tr w:rsidR="00076E7C" w:rsidTr="00B3759E">
        <w:trPr>
          <w:trHeight w:val="288"/>
        </w:trPr>
        <w:tc>
          <w:tcPr>
            <w:tcW w:w="1842" w:type="dxa"/>
            <w:vMerge w:val="restart"/>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rPr>
                <w:sz w:val="17"/>
              </w:rPr>
            </w:pPr>
            <w:r>
              <w:rPr>
                <w:sz w:val="17"/>
              </w:rPr>
              <w:t>B, D, R</w:t>
            </w:r>
          </w:p>
        </w:tc>
        <w:tc>
          <w:tcPr>
            <w:tcW w:w="1843" w:type="dxa"/>
            <w:vMerge w:val="restart"/>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rPr>
                <w:sz w:val="17"/>
                <w:lang w:val="de-DE"/>
              </w:rPr>
            </w:pPr>
            <w:r>
              <w:rPr>
                <w:sz w:val="17"/>
              </w:rPr>
              <w:t>Conique à 5 °</w:t>
            </w:r>
          </w:p>
        </w:tc>
        <w:tc>
          <w:tcPr>
            <w:tcW w:w="1843" w:type="dxa"/>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100 à 75</w:t>
            </w:r>
          </w:p>
        </w:tc>
        <w:tc>
          <w:tcPr>
            <w:tcW w:w="1843" w:type="dxa"/>
            <w:tcBorders>
              <w:top w:val="single" w:sz="12"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70 à 65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0,75</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60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0,75</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0,85</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0,90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076E7C" w:rsidRPr="00622ED6" w:rsidRDefault="00076E7C" w:rsidP="00C775F1">
            <w:pPr>
              <w:tabs>
                <w:tab w:val="left" w:pos="288"/>
                <w:tab w:val="left" w:pos="576"/>
                <w:tab w:val="left" w:pos="864"/>
                <w:tab w:val="left" w:pos="1152"/>
              </w:tabs>
              <w:spacing w:before="60" w:after="60" w:line="220" w:lineRule="exact"/>
              <w:ind w:left="57" w:right="57"/>
              <w:rPr>
                <w:sz w:val="17"/>
              </w:rPr>
            </w:pPr>
            <w:r>
              <w:rPr>
                <w:sz w:val="17"/>
              </w:rPr>
              <w:t xml:space="preserve">Conique à 15° </w:t>
            </w:r>
            <w:r w:rsidR="002E7E10">
              <w:rPr>
                <w:sz w:val="17"/>
              </w:rPr>
              <w:br/>
            </w:r>
            <w:r>
              <w:rPr>
                <w:sz w:val="17"/>
              </w:rPr>
              <w:t>(à base creuse)</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90 à 65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0,75</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60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5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50</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0,80</w:t>
            </w:r>
          </w:p>
        </w:tc>
      </w:tr>
      <w:tr w:rsidR="00076E7C" w:rsidTr="00B3759E">
        <w:trPr>
          <w:trHeight w:val="285"/>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45</w:t>
            </w:r>
          </w:p>
        </w:tc>
        <w:tc>
          <w:tcPr>
            <w:tcW w:w="1843" w:type="dxa"/>
            <w:tcBorders>
              <w:top w:val="single" w:sz="4" w:space="0" w:color="auto"/>
              <w:left w:val="single" w:sz="4" w:space="0" w:color="auto"/>
              <w:bottom w:val="single" w:sz="4"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0,85</w:t>
            </w:r>
          </w:p>
        </w:tc>
      </w:tr>
      <w:tr w:rsidR="00076E7C" w:rsidTr="00B3759E">
        <w:trPr>
          <w:trHeight w:val="285"/>
        </w:trPr>
        <w:tc>
          <w:tcPr>
            <w:tcW w:w="1842" w:type="dxa"/>
            <w:vMerge/>
            <w:tcBorders>
              <w:top w:val="single" w:sz="4" w:space="0" w:color="auto"/>
              <w:left w:val="single" w:sz="4" w:space="0" w:color="auto"/>
              <w:bottom w:val="single" w:sz="12"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vMerge/>
            <w:tcBorders>
              <w:top w:val="single" w:sz="4" w:space="0" w:color="auto"/>
              <w:left w:val="single" w:sz="4" w:space="0" w:color="auto"/>
              <w:bottom w:val="single" w:sz="12" w:space="0" w:color="auto"/>
              <w:right w:val="single" w:sz="4" w:space="0" w:color="auto"/>
            </w:tcBorders>
            <w:vAlign w:val="center"/>
            <w:hideMark/>
          </w:tcPr>
          <w:p w:rsidR="00076E7C" w:rsidRDefault="00076E7C" w:rsidP="00C775F1">
            <w:pPr>
              <w:spacing w:before="60" w:after="60" w:line="220" w:lineRule="exact"/>
              <w:ind w:left="57" w:right="57"/>
              <w:rPr>
                <w:sz w:val="17"/>
              </w:rPr>
            </w:pPr>
          </w:p>
        </w:tc>
        <w:tc>
          <w:tcPr>
            <w:tcW w:w="1843" w:type="dxa"/>
            <w:tcBorders>
              <w:top w:val="single" w:sz="4" w:space="0" w:color="auto"/>
              <w:left w:val="single" w:sz="4" w:space="0" w:color="auto"/>
              <w:bottom w:val="single" w:sz="12"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40</w:t>
            </w:r>
          </w:p>
        </w:tc>
        <w:tc>
          <w:tcPr>
            <w:tcW w:w="1843" w:type="dxa"/>
            <w:tcBorders>
              <w:top w:val="single" w:sz="4" w:space="0" w:color="auto"/>
              <w:left w:val="single" w:sz="4" w:space="0" w:color="auto"/>
              <w:bottom w:val="single" w:sz="12" w:space="0" w:color="auto"/>
              <w:right w:val="single" w:sz="4" w:space="0" w:color="auto"/>
            </w:tcBorders>
            <w:hideMark/>
          </w:tcPr>
          <w:p w:rsidR="00076E7C" w:rsidRDefault="00076E7C" w:rsidP="00C775F1">
            <w:pPr>
              <w:tabs>
                <w:tab w:val="left" w:pos="288"/>
                <w:tab w:val="left" w:pos="576"/>
                <w:tab w:val="left" w:pos="864"/>
                <w:tab w:val="left" w:pos="1152"/>
              </w:tabs>
              <w:spacing w:before="60" w:after="60" w:line="220" w:lineRule="exact"/>
              <w:ind w:left="57" w:right="57"/>
              <w:jc w:val="right"/>
              <w:rPr>
                <w:sz w:val="17"/>
                <w:lang w:val="de-DE"/>
              </w:rPr>
            </w:pPr>
            <w:r>
              <w:rPr>
                <w:sz w:val="17"/>
              </w:rPr>
              <w:t>0,85</w:t>
            </w:r>
          </w:p>
        </w:tc>
      </w:tr>
    </w:tbl>
    <w:p w:rsidR="00076E7C" w:rsidRDefault="00076E7C" w:rsidP="00C775F1">
      <w:pPr>
        <w:spacing w:before="120"/>
        <w:ind w:left="1134" w:right="1134" w:firstLine="170"/>
        <w:rPr>
          <w:sz w:val="18"/>
          <w:szCs w:val="18"/>
        </w:rPr>
      </w:pPr>
      <w:r w:rsidRPr="008D26AE">
        <w:rPr>
          <w:i/>
          <w:sz w:val="18"/>
          <w:szCs w:val="18"/>
        </w:rPr>
        <w:t>Note</w:t>
      </w:r>
      <w:r w:rsidRPr="008D26AE">
        <w:rPr>
          <w:sz w:val="18"/>
          <w:szCs w:val="18"/>
        </w:rPr>
        <w:t> : D’autres facteurs peuvent être établis pour de nouveaux concepts de pneumatique (structures).</w:t>
      </w:r>
    </w:p>
    <w:p w:rsidR="00AE235C" w:rsidRDefault="00AE235C" w:rsidP="00C775F1">
      <w:pPr>
        <w:spacing w:before="120"/>
        <w:ind w:left="1134" w:right="1134" w:firstLine="170"/>
        <w:rPr>
          <w:sz w:val="18"/>
          <w:szCs w:val="18"/>
        </w:rPr>
        <w:sectPr w:rsidR="00AE235C" w:rsidSect="00524188">
          <w:headerReference w:type="even" r:id="rId125"/>
          <w:headerReference w:type="default" r:id="rId126"/>
          <w:footnotePr>
            <w:numRestart w:val="eachSect"/>
          </w:footnotePr>
          <w:endnotePr>
            <w:numFmt w:val="decimal"/>
          </w:endnotePr>
          <w:pgSz w:w="11906" w:h="16838" w:code="9"/>
          <w:pgMar w:top="1701" w:right="1134" w:bottom="2268" w:left="1134" w:header="1134" w:footer="1701" w:gutter="0"/>
          <w:cols w:space="708"/>
          <w:docGrid w:linePitch="360"/>
        </w:sectPr>
      </w:pPr>
    </w:p>
    <w:p w:rsidR="00C775F1" w:rsidRDefault="00C775F1" w:rsidP="00C775F1">
      <w:pPr>
        <w:pStyle w:val="HChG"/>
        <w:rPr>
          <w:lang w:bidi="fr-CH"/>
        </w:rPr>
      </w:pPr>
      <w:r>
        <w:rPr>
          <w:lang w:bidi="fr-CH"/>
        </w:rPr>
        <w:lastRenderedPageBreak/>
        <w:t>Annexe 10</w:t>
      </w:r>
    </w:p>
    <w:p w:rsidR="00C775F1" w:rsidRDefault="00C775F1" w:rsidP="00C775F1">
      <w:pPr>
        <w:pStyle w:val="HChG"/>
        <w:rPr>
          <w:lang w:bidi="fr-CH"/>
        </w:rPr>
      </w:pPr>
      <w:r>
        <w:rPr>
          <w:lang w:bidi="fr-CH"/>
        </w:rPr>
        <w:tab/>
      </w:r>
      <w:r>
        <w:rPr>
          <w:lang w:bidi="fr-CH"/>
        </w:rPr>
        <w:tab/>
        <w:t>Méthode de la décélération : Mesures et traitement</w:t>
      </w:r>
      <w:r>
        <w:rPr>
          <w:lang w:bidi="fr-CH"/>
        </w:rPr>
        <w:br/>
        <w:t>des données en vue d’obtenir la valeur de décélération</w:t>
      </w:r>
      <w:r>
        <w:rPr>
          <w:lang w:bidi="fr-CH"/>
        </w:rPr>
        <w:br/>
        <w:t>sous la forme différentielle dω/dt</w:t>
      </w:r>
    </w:p>
    <w:p w:rsidR="00C775F1" w:rsidRDefault="00C775F1" w:rsidP="00C775F1">
      <w:pPr>
        <w:pStyle w:val="SingleTxtG"/>
        <w:ind w:left="2268" w:hanging="1134"/>
        <w:rPr>
          <w:lang w:bidi="fr-CH"/>
        </w:rPr>
      </w:pPr>
      <w:r>
        <w:rPr>
          <w:lang w:bidi="fr-CH"/>
        </w:rPr>
        <w:t>1.</w:t>
      </w:r>
      <w:r>
        <w:rPr>
          <w:lang w:bidi="fr-CH"/>
        </w:rPr>
        <w:tab/>
      </w:r>
      <w:r>
        <w:rPr>
          <w:lang w:bidi="fr-CH"/>
        </w:rPr>
        <w:tab/>
        <w:t>Enregistrer sous une forme discrète la dépendance « distance-temps » pour le corps en rotation soumis à une décélération d’une vitesse périphérique de 82 à 78 km/h ou de 62 à 58 km/h en fonction de la classe de pneumatiques (par. 3.22.4.2, tableau 1) (fig. 1) :</w:t>
      </w:r>
    </w:p>
    <w:p w:rsidR="00C775F1" w:rsidRDefault="00C775F1" w:rsidP="00C775F1">
      <w:pPr>
        <w:pStyle w:val="SingleTxtG"/>
        <w:ind w:left="2268"/>
        <w:rPr>
          <w:lang w:bidi="fr-CH"/>
        </w:rPr>
      </w:pPr>
      <w:r>
        <w:rPr>
          <w:lang w:bidi="fr-CH"/>
        </w:rPr>
        <w:tab/>
      </w:r>
      <w:r>
        <w:rPr>
          <w:noProof/>
          <w:lang w:val="en-GB" w:eastAsia="en-GB"/>
        </w:rPr>
        <w:drawing>
          <wp:inline distT="0" distB="0" distL="0" distR="0" wp14:anchorId="71C3A9DD" wp14:editId="7A588775">
            <wp:extent cx="581660" cy="302895"/>
            <wp:effectExtent l="0" t="0" r="889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1660" cy="302895"/>
                    </a:xfrm>
                    <a:prstGeom prst="rect">
                      <a:avLst/>
                    </a:prstGeom>
                    <a:noFill/>
                    <a:ln>
                      <a:noFill/>
                    </a:ln>
                  </pic:spPr>
                </pic:pic>
              </a:graphicData>
            </a:graphic>
          </wp:inline>
        </w:drawing>
      </w:r>
    </w:p>
    <w:p w:rsidR="00C775F1" w:rsidRDefault="00C775F1" w:rsidP="00C775F1">
      <w:pPr>
        <w:pStyle w:val="SingleTxtG"/>
        <w:ind w:left="2268"/>
        <w:rPr>
          <w:lang w:bidi="fr-CH"/>
        </w:rPr>
      </w:pPr>
      <w:r>
        <w:rPr>
          <w:lang w:bidi="fr-CH"/>
        </w:rPr>
        <w:tab/>
        <w:t>Où :</w:t>
      </w:r>
    </w:p>
    <w:p w:rsidR="00C775F1" w:rsidRDefault="00C775F1" w:rsidP="00C775F1">
      <w:pPr>
        <w:pStyle w:val="SingleTxtG"/>
        <w:ind w:left="2268"/>
        <w:rPr>
          <w:lang w:bidi="fr-CH"/>
        </w:rPr>
      </w:pPr>
      <w:r>
        <w:rPr>
          <w:lang w:bidi="fr-CH"/>
        </w:rPr>
        <w:tab/>
        <w:t>z</w:t>
      </w:r>
      <w:r>
        <w:rPr>
          <w:lang w:bidi="fr-CH"/>
        </w:rPr>
        <w:tab/>
        <w:t>est le nombre de tours du corps au cours de la décélération ;</w:t>
      </w:r>
    </w:p>
    <w:p w:rsidR="00C775F1" w:rsidRDefault="00C775F1" w:rsidP="00C775F1">
      <w:pPr>
        <w:pStyle w:val="SingleTxtG"/>
        <w:ind w:left="2835" w:hanging="567"/>
        <w:rPr>
          <w:lang w:bidi="fr-CH"/>
        </w:rPr>
      </w:pPr>
      <w:r>
        <w:rPr>
          <w:lang w:bidi="fr-CH"/>
        </w:rPr>
        <w:t>t</w:t>
      </w:r>
      <w:r>
        <w:rPr>
          <w:vertAlign w:val="subscript"/>
          <w:lang w:bidi="fr-CH"/>
        </w:rPr>
        <w:t>z</w:t>
      </w:r>
      <w:r>
        <w:rPr>
          <w:lang w:bidi="fr-CH"/>
        </w:rPr>
        <w:tab/>
        <w:t>est l’instant final du tour numéro z, exprimé en secondes avec six chiffres après le zéro.</w:t>
      </w:r>
    </w:p>
    <w:p w:rsidR="00C775F1" w:rsidRPr="00C775F1" w:rsidRDefault="00C775F1" w:rsidP="00C775F1">
      <w:pPr>
        <w:pStyle w:val="H23G"/>
        <w:rPr>
          <w:b w:val="0"/>
          <w:lang w:bidi="fr-CH"/>
        </w:rPr>
      </w:pPr>
      <w:r>
        <w:rPr>
          <w:lang w:bidi="fr-CH"/>
        </w:rPr>
        <w:tab/>
      </w:r>
      <w:r>
        <w:rPr>
          <w:lang w:bidi="fr-CH"/>
        </w:rPr>
        <w:tab/>
      </w:r>
      <w:r w:rsidRPr="00C775F1">
        <w:rPr>
          <w:b w:val="0"/>
          <w:lang w:bidi="fr-CH"/>
        </w:rPr>
        <w:t>Figure 1</w:t>
      </w:r>
    </w:p>
    <w:p w:rsidR="00C775F1" w:rsidRDefault="00C775F1" w:rsidP="00AE235C">
      <w:pPr>
        <w:pStyle w:val="SingleTxt"/>
        <w:spacing w:line="240" w:lineRule="auto"/>
        <w:ind w:left="1134" w:right="1134"/>
        <w:jc w:val="left"/>
        <w:rPr>
          <w:lang w:bidi="fr-CH"/>
        </w:rPr>
      </w:pPr>
      <w:r w:rsidRPr="008D26AE">
        <w:rPr>
          <w:noProof/>
          <w:bdr w:val="single" w:sz="4" w:space="0" w:color="auto"/>
          <w:lang w:val="en-GB" w:eastAsia="en-GB"/>
        </w:rPr>
        <w:drawing>
          <wp:inline distT="0" distB="0" distL="0" distR="0" wp14:anchorId="31517D3B" wp14:editId="1E3DFF4D">
            <wp:extent cx="3888000" cy="3980704"/>
            <wp:effectExtent l="0" t="0" r="0" b="0"/>
            <wp:docPr id="312" name="Picture 31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28" cstate="print">
                      <a:extLst>
                        <a:ext uri="{28A0092B-C50C-407E-A947-70E740481C1C}">
                          <a14:useLocalDpi xmlns:a14="http://schemas.microsoft.com/office/drawing/2010/main" val="0"/>
                        </a:ext>
                      </a:extLst>
                    </a:blip>
                    <a:srcRect l="10815" t="5710" r="34372"/>
                    <a:stretch>
                      <a:fillRect/>
                    </a:stretch>
                  </pic:blipFill>
                  <pic:spPr bwMode="auto">
                    <a:xfrm>
                      <a:off x="0" y="0"/>
                      <a:ext cx="3888000" cy="3980704"/>
                    </a:xfrm>
                    <a:prstGeom prst="rect">
                      <a:avLst/>
                    </a:prstGeom>
                    <a:noFill/>
                    <a:ln>
                      <a:noFill/>
                    </a:ln>
                  </pic:spPr>
                </pic:pic>
              </a:graphicData>
            </a:graphic>
          </wp:inline>
        </w:drawing>
      </w:r>
    </w:p>
    <w:p w:rsidR="00C775F1" w:rsidRDefault="00AE235C" w:rsidP="00AE235C">
      <w:pPr>
        <w:pStyle w:val="SingleTxtG"/>
        <w:keepNext/>
        <w:keepLines/>
        <w:spacing w:before="240"/>
        <w:ind w:left="2268" w:hanging="1134"/>
        <w:rPr>
          <w:lang w:bidi="fr-CH"/>
        </w:rPr>
      </w:pPr>
      <w:r>
        <w:rPr>
          <w:i/>
          <w:lang w:bidi="fr-CH"/>
        </w:rPr>
        <w:lastRenderedPageBreak/>
        <w:tab/>
      </w:r>
      <w:r>
        <w:rPr>
          <w:i/>
          <w:lang w:bidi="fr-CH"/>
        </w:rPr>
        <w:tab/>
      </w:r>
      <w:r w:rsidR="00C775F1" w:rsidRPr="008D26AE">
        <w:rPr>
          <w:i/>
          <w:lang w:bidi="fr-CH"/>
        </w:rPr>
        <w:t>Note 1</w:t>
      </w:r>
      <w:r w:rsidR="00C775F1" w:rsidRPr="008D26AE">
        <w:rPr>
          <w:lang w:bidi="fr-CH"/>
        </w:rPr>
        <w:t> : La vitesse inférieure de la plage d’enre</w:t>
      </w:r>
      <w:r>
        <w:rPr>
          <w:lang w:bidi="fr-CH"/>
        </w:rPr>
        <w:t>gistrement peut être réduite de </w:t>
      </w:r>
      <w:r w:rsidR="00C775F1" w:rsidRPr="008D26AE">
        <w:rPr>
          <w:lang w:bidi="fr-CH"/>
        </w:rPr>
        <w:t>80 à 60 km/h ou de 60 à 40 km/h, selon la vitesse d’essai.</w:t>
      </w:r>
    </w:p>
    <w:p w:rsidR="00C775F1" w:rsidRDefault="00C775F1" w:rsidP="00C775F1">
      <w:pPr>
        <w:pStyle w:val="SingleTxtG"/>
        <w:ind w:left="2268" w:hanging="1134"/>
        <w:rPr>
          <w:lang w:bidi="fr-CH"/>
        </w:rPr>
      </w:pPr>
      <w:r>
        <w:rPr>
          <w:lang w:bidi="fr-CH"/>
        </w:rPr>
        <w:t>2.</w:t>
      </w:r>
      <w:r>
        <w:rPr>
          <w:lang w:bidi="fr-CH"/>
        </w:rPr>
        <w:tab/>
      </w:r>
      <w:r>
        <w:rPr>
          <w:lang w:bidi="fr-CH"/>
        </w:rPr>
        <w:tab/>
        <w:t>Calculer par approximation, au moyen d’une fonction différentielle, monotone et continue, la dépendance à enregistrer :</w:t>
      </w:r>
    </w:p>
    <w:p w:rsidR="00C775F1" w:rsidRDefault="00C775F1" w:rsidP="00C775F1">
      <w:pPr>
        <w:pStyle w:val="SingleTxtG"/>
        <w:ind w:left="2268" w:hanging="1134"/>
        <w:rPr>
          <w:lang w:bidi="fr-CH"/>
        </w:rPr>
      </w:pPr>
      <w:r>
        <w:rPr>
          <w:lang w:bidi="fr-CH"/>
        </w:rPr>
        <w:t>2.1</w:t>
      </w:r>
      <w:r>
        <w:rPr>
          <w:lang w:bidi="fr-CH"/>
        </w:rPr>
        <w:tab/>
      </w:r>
      <w:r>
        <w:rPr>
          <w:lang w:bidi="fr-CH"/>
        </w:rPr>
        <w:tab/>
        <w:t>Choisir la valeur la plus proche du maximum de z divisible par 4 et la diviser en 4 parties égales comportant des paliers : 0, z</w:t>
      </w:r>
      <w:r>
        <w:rPr>
          <w:vertAlign w:val="subscript"/>
          <w:lang w:bidi="fr-CH"/>
        </w:rPr>
        <w:t>1</w:t>
      </w:r>
      <w:r>
        <w:rPr>
          <w:lang w:bidi="fr-CH"/>
        </w:rPr>
        <w:t>(t</w:t>
      </w:r>
      <w:r>
        <w:rPr>
          <w:vertAlign w:val="subscript"/>
          <w:lang w:bidi="fr-CH"/>
        </w:rPr>
        <w:t>1</w:t>
      </w:r>
      <w:r>
        <w:rPr>
          <w:lang w:bidi="fr-CH"/>
        </w:rPr>
        <w:t>), z</w:t>
      </w:r>
      <w:r>
        <w:rPr>
          <w:vertAlign w:val="subscript"/>
          <w:lang w:bidi="fr-CH"/>
        </w:rPr>
        <w:t>2</w:t>
      </w:r>
      <w:r>
        <w:rPr>
          <w:lang w:bidi="fr-CH"/>
        </w:rPr>
        <w:t>(t</w:t>
      </w:r>
      <w:r>
        <w:rPr>
          <w:vertAlign w:val="subscript"/>
          <w:lang w:bidi="fr-CH"/>
        </w:rPr>
        <w:t>2</w:t>
      </w:r>
      <w:r>
        <w:rPr>
          <w:lang w:bidi="fr-CH"/>
        </w:rPr>
        <w:t>), z</w:t>
      </w:r>
      <w:r>
        <w:rPr>
          <w:vertAlign w:val="subscript"/>
          <w:lang w:bidi="fr-CH"/>
        </w:rPr>
        <w:t>3</w:t>
      </w:r>
      <w:r>
        <w:rPr>
          <w:lang w:bidi="fr-CH"/>
        </w:rPr>
        <w:t>(t</w:t>
      </w:r>
      <w:r>
        <w:rPr>
          <w:vertAlign w:val="subscript"/>
          <w:lang w:bidi="fr-CH"/>
        </w:rPr>
        <w:t>3</w:t>
      </w:r>
      <w:r>
        <w:rPr>
          <w:lang w:bidi="fr-CH"/>
        </w:rPr>
        <w:t>), z</w:t>
      </w:r>
      <w:r>
        <w:rPr>
          <w:vertAlign w:val="subscript"/>
          <w:lang w:bidi="fr-CH"/>
        </w:rPr>
        <w:t>4</w:t>
      </w:r>
      <w:r>
        <w:rPr>
          <w:lang w:bidi="fr-CH"/>
        </w:rPr>
        <w:t>(t</w:t>
      </w:r>
      <w:r>
        <w:rPr>
          <w:vertAlign w:val="subscript"/>
          <w:lang w:bidi="fr-CH"/>
        </w:rPr>
        <w:t>4</w:t>
      </w:r>
      <w:r>
        <w:rPr>
          <w:lang w:bidi="fr-CH"/>
        </w:rPr>
        <w:t>).</w:t>
      </w:r>
    </w:p>
    <w:p w:rsidR="00C775F1" w:rsidRDefault="00C775F1" w:rsidP="00AE235C">
      <w:pPr>
        <w:pStyle w:val="SingleTxtG"/>
        <w:keepNext/>
        <w:keepLines/>
        <w:ind w:left="2268" w:hanging="1134"/>
        <w:rPr>
          <w:lang w:bidi="fr-CH"/>
        </w:rPr>
      </w:pPr>
      <w:r>
        <w:rPr>
          <w:lang w:bidi="fr-CH"/>
        </w:rPr>
        <w:t>2.2</w:t>
      </w:r>
      <w:r>
        <w:rPr>
          <w:lang w:bidi="fr-CH"/>
        </w:rPr>
        <w:tab/>
      </w:r>
      <w:r>
        <w:rPr>
          <w:lang w:bidi="fr-CH"/>
        </w:rPr>
        <w:tab/>
        <w:t>Composer un système d’équations comportant 4 équations formulées comme suit :</w:t>
      </w:r>
    </w:p>
    <w:p w:rsidR="00C775F1" w:rsidRDefault="00C775F1" w:rsidP="00C775F1">
      <w:pPr>
        <w:pStyle w:val="SingleTxtG"/>
        <w:ind w:left="2268"/>
        <w:rPr>
          <w:lang w:bidi="fr-CH"/>
        </w:rPr>
      </w:pPr>
      <w:r>
        <w:rPr>
          <w:lang w:bidi="fr-CH"/>
        </w:rPr>
        <w:tab/>
      </w:r>
      <w:r>
        <w:rPr>
          <w:noProof/>
          <w:position w:val="-28"/>
          <w:lang w:val="en-GB" w:eastAsia="en-GB"/>
        </w:rPr>
        <w:drawing>
          <wp:inline distT="0" distB="0" distL="0" distR="0" wp14:anchorId="4B77EFA9" wp14:editId="5331F332">
            <wp:extent cx="1294130" cy="391795"/>
            <wp:effectExtent l="0" t="0" r="127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9">
                      <a:extLst>
                        <a:ext uri="{28A0092B-C50C-407E-A947-70E740481C1C}">
                          <a14:useLocalDpi xmlns:a14="http://schemas.microsoft.com/office/drawing/2010/main" val="0"/>
                        </a:ext>
                      </a:extLst>
                    </a:blip>
                    <a:srcRect l="45499" t="55052" r="37769" b="37926"/>
                    <a:stretch>
                      <a:fillRect/>
                    </a:stretch>
                  </pic:blipFill>
                  <pic:spPr bwMode="auto">
                    <a:xfrm>
                      <a:off x="0" y="0"/>
                      <a:ext cx="1294130" cy="391795"/>
                    </a:xfrm>
                    <a:prstGeom prst="rect">
                      <a:avLst/>
                    </a:prstGeom>
                    <a:noFill/>
                    <a:ln>
                      <a:noFill/>
                    </a:ln>
                  </pic:spPr>
                </pic:pic>
              </a:graphicData>
            </a:graphic>
          </wp:inline>
        </w:drawing>
      </w:r>
    </w:p>
    <w:p w:rsidR="00C775F1" w:rsidRDefault="00C775F1" w:rsidP="00AE235C">
      <w:pPr>
        <w:pStyle w:val="SingleTxtG"/>
        <w:keepNext/>
        <w:keepLines/>
        <w:ind w:left="2268"/>
        <w:rPr>
          <w:lang w:bidi="fr-CH"/>
        </w:rPr>
      </w:pPr>
      <w:r>
        <w:rPr>
          <w:lang w:bidi="fr-CH"/>
        </w:rPr>
        <w:tab/>
        <w:t>Où :</w:t>
      </w:r>
    </w:p>
    <w:p w:rsidR="00C775F1" w:rsidRDefault="00C775F1" w:rsidP="00C775F1">
      <w:pPr>
        <w:pStyle w:val="SingleTxtG"/>
        <w:ind w:left="2268"/>
        <w:rPr>
          <w:lang w:bidi="fr-CH"/>
        </w:rPr>
      </w:pPr>
      <w:r>
        <w:rPr>
          <w:lang w:bidi="fr-CH"/>
        </w:rPr>
        <w:tab/>
        <w:t>A</w:t>
      </w:r>
      <w:r>
        <w:rPr>
          <w:lang w:bidi="fr-CH"/>
        </w:rPr>
        <w:tab/>
        <w:t>est une constante sans dimension ;</w:t>
      </w:r>
    </w:p>
    <w:p w:rsidR="00C775F1" w:rsidRDefault="00C775F1" w:rsidP="00C775F1">
      <w:pPr>
        <w:pStyle w:val="SingleTxtG"/>
        <w:ind w:left="2268"/>
        <w:rPr>
          <w:lang w:bidi="fr-CH"/>
        </w:rPr>
      </w:pPr>
      <w:r>
        <w:rPr>
          <w:lang w:bidi="fr-CH"/>
        </w:rPr>
        <w:tab/>
        <w:t>B</w:t>
      </w:r>
      <w:r>
        <w:rPr>
          <w:lang w:bidi="fr-CH"/>
        </w:rPr>
        <w:tab/>
        <w:t>est une constante exprimée en nombre de tours par seconde ;</w:t>
      </w:r>
    </w:p>
    <w:p w:rsidR="00C775F1" w:rsidRDefault="00C775F1" w:rsidP="00C775F1">
      <w:pPr>
        <w:pStyle w:val="SingleTxtG"/>
        <w:ind w:left="2268"/>
        <w:rPr>
          <w:lang w:bidi="fr-CH"/>
        </w:rPr>
      </w:pPr>
      <w:r>
        <w:rPr>
          <w:lang w:bidi="fr-CH"/>
        </w:rPr>
        <w:tab/>
        <w:t>T</w:t>
      </w:r>
      <w:r>
        <w:rPr>
          <w:vertAlign w:val="subscript"/>
          <w:lang w:bidi="fr-CH"/>
        </w:rPr>
        <w:t>Σ</w:t>
      </w:r>
      <w:r>
        <w:rPr>
          <w:lang w:bidi="fr-CH"/>
        </w:rPr>
        <w:tab/>
        <w:t>est une constante exprimée en secondes ;</w:t>
      </w:r>
    </w:p>
    <w:p w:rsidR="00C775F1" w:rsidRDefault="00C775F1" w:rsidP="00C775F1">
      <w:pPr>
        <w:pStyle w:val="SingleTxtG"/>
        <w:ind w:left="2268"/>
        <w:rPr>
          <w:lang w:bidi="fr-CH"/>
        </w:rPr>
      </w:pPr>
      <w:r>
        <w:rPr>
          <w:lang w:bidi="fr-CH"/>
        </w:rPr>
        <w:tab/>
        <w:t>m</w:t>
      </w:r>
      <w:r>
        <w:rPr>
          <w:lang w:bidi="fr-CH"/>
        </w:rPr>
        <w:tab/>
        <w:t>est le nombre des paliers représentés à la figure 1.</w:t>
      </w:r>
    </w:p>
    <w:p w:rsidR="00C775F1" w:rsidRDefault="00C775F1" w:rsidP="00C775F1">
      <w:pPr>
        <w:pStyle w:val="SingleTxtG"/>
        <w:ind w:left="2268"/>
        <w:rPr>
          <w:lang w:bidi="fr-CH"/>
        </w:rPr>
      </w:pPr>
      <w:r>
        <w:rPr>
          <w:lang w:bidi="fr-CH"/>
        </w:rPr>
        <w:tab/>
        <w:t>Introduire dans les 4 équations les coordonnées du quatrième palier ci-dessus.</w:t>
      </w:r>
    </w:p>
    <w:p w:rsidR="00C775F1" w:rsidRDefault="00C775F1" w:rsidP="00C775F1">
      <w:pPr>
        <w:pStyle w:val="SingleTxtG"/>
        <w:ind w:left="2268" w:hanging="1134"/>
        <w:rPr>
          <w:lang w:bidi="fr-CH"/>
        </w:rPr>
      </w:pPr>
      <w:r>
        <w:rPr>
          <w:lang w:bidi="fr-CH"/>
        </w:rPr>
        <w:t>2.3</w:t>
      </w:r>
      <w:r>
        <w:rPr>
          <w:lang w:bidi="fr-CH"/>
        </w:rPr>
        <w:tab/>
      </w:r>
      <w:r>
        <w:rPr>
          <w:lang w:bidi="fr-CH"/>
        </w:rPr>
        <w:tab/>
        <w:t>Utiliser les constantes A, B et T</w:t>
      </w:r>
      <w:r>
        <w:rPr>
          <w:vertAlign w:val="subscript"/>
          <w:lang w:bidi="fr-CH"/>
        </w:rPr>
        <w:t>Σ</w:t>
      </w:r>
      <w:r>
        <w:rPr>
          <w:lang w:bidi="fr-CH"/>
        </w:rPr>
        <w:t xml:space="preserve"> pour résoudre le système d’équations du paragraphe 2.2 ci-dessus par itération et calculer par approximation les données mesurées en appliquant la formule suivante :</w:t>
      </w:r>
    </w:p>
    <w:p w:rsidR="00C775F1" w:rsidRDefault="00C775F1" w:rsidP="00C775F1">
      <w:pPr>
        <w:pStyle w:val="SingleTxtG"/>
        <w:ind w:left="2268"/>
        <w:rPr>
          <w:lang w:bidi="fr-CH"/>
        </w:rPr>
      </w:pPr>
      <w:r>
        <w:rPr>
          <w:lang w:bidi="fr-CH"/>
        </w:rPr>
        <w:tab/>
      </w:r>
      <w:r>
        <w:rPr>
          <w:noProof/>
          <w:lang w:val="en-GB" w:eastAsia="en-GB"/>
        </w:rPr>
        <w:drawing>
          <wp:inline distT="0" distB="0" distL="0" distR="0" wp14:anchorId="3E4BA5F9" wp14:editId="772B0F01">
            <wp:extent cx="1311910" cy="51689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0">
                      <a:extLst>
                        <a:ext uri="{28A0092B-C50C-407E-A947-70E740481C1C}">
                          <a14:useLocalDpi xmlns:a14="http://schemas.microsoft.com/office/drawing/2010/main" val="0"/>
                        </a:ext>
                      </a:extLst>
                    </a:blip>
                    <a:srcRect l="46468" t="44733" r="37746" b="46870"/>
                    <a:stretch>
                      <a:fillRect/>
                    </a:stretch>
                  </pic:blipFill>
                  <pic:spPr bwMode="auto">
                    <a:xfrm>
                      <a:off x="0" y="0"/>
                      <a:ext cx="1311910" cy="516890"/>
                    </a:xfrm>
                    <a:prstGeom prst="rect">
                      <a:avLst/>
                    </a:prstGeom>
                    <a:noFill/>
                    <a:ln>
                      <a:noFill/>
                    </a:ln>
                  </pic:spPr>
                </pic:pic>
              </a:graphicData>
            </a:graphic>
          </wp:inline>
        </w:drawing>
      </w:r>
    </w:p>
    <w:p w:rsidR="00C775F1" w:rsidRDefault="00C775F1" w:rsidP="00AE235C">
      <w:pPr>
        <w:pStyle w:val="SingleTxtG"/>
        <w:keepNext/>
        <w:keepLines/>
        <w:ind w:left="2268"/>
        <w:rPr>
          <w:lang w:bidi="fr-CH"/>
        </w:rPr>
      </w:pPr>
      <w:r>
        <w:rPr>
          <w:lang w:bidi="fr-CH"/>
        </w:rPr>
        <w:tab/>
        <w:t>Où :</w:t>
      </w:r>
    </w:p>
    <w:p w:rsidR="00C775F1" w:rsidRDefault="00C775F1" w:rsidP="00C775F1">
      <w:pPr>
        <w:pStyle w:val="SingleTxtG"/>
        <w:ind w:left="2268"/>
        <w:rPr>
          <w:lang w:bidi="fr-CH"/>
        </w:rPr>
      </w:pPr>
      <w:r>
        <w:rPr>
          <w:lang w:bidi="fr-CH"/>
        </w:rPr>
        <w:tab/>
        <w:t>z(t)</w:t>
      </w:r>
      <w:r>
        <w:rPr>
          <w:lang w:bidi="fr-CH"/>
        </w:rPr>
        <w:tab/>
        <w:t>est la distance angulaire continue courante en nombre de tours (y compris les fractions de tour) ;</w:t>
      </w:r>
    </w:p>
    <w:p w:rsidR="00C775F1" w:rsidRDefault="00C775F1" w:rsidP="00C775F1">
      <w:pPr>
        <w:pStyle w:val="SingleTxtG"/>
        <w:ind w:left="2268"/>
        <w:rPr>
          <w:lang w:bidi="fr-CH"/>
        </w:rPr>
      </w:pPr>
      <w:r>
        <w:rPr>
          <w:lang w:bidi="fr-CH"/>
        </w:rPr>
        <w:tab/>
        <w:t>t</w:t>
      </w:r>
      <w:r>
        <w:rPr>
          <w:lang w:bidi="fr-CH"/>
        </w:rPr>
        <w:tab/>
        <w:t>est le temps en secondes.</w:t>
      </w:r>
    </w:p>
    <w:p w:rsidR="00C775F1" w:rsidRDefault="00AE235C" w:rsidP="00C775F1">
      <w:pPr>
        <w:pStyle w:val="SingleTxtG"/>
        <w:ind w:left="2268"/>
        <w:rPr>
          <w:lang w:bidi="fr-CH"/>
        </w:rPr>
      </w:pPr>
      <w:r>
        <w:rPr>
          <w:i/>
          <w:lang w:bidi="fr-CH"/>
        </w:rPr>
        <w:tab/>
        <w:t>Note </w:t>
      </w:r>
      <w:r w:rsidR="00C775F1">
        <w:rPr>
          <w:i/>
          <w:lang w:bidi="fr-CH"/>
        </w:rPr>
        <w:t>2</w:t>
      </w:r>
      <w:r w:rsidR="00C775F1">
        <w:rPr>
          <w:lang w:bidi="fr-CH"/>
        </w:rPr>
        <w:t> : D’autres fonctions d’approximation z</w:t>
      </w:r>
      <w:r>
        <w:rPr>
          <w:lang w:bidi="fr-CH"/>
        </w:rPr>
        <w:t> </w:t>
      </w:r>
      <w:r w:rsidR="00C775F1">
        <w:rPr>
          <w:lang w:bidi="fr-CH"/>
        </w:rPr>
        <w:t>=</w:t>
      </w:r>
      <w:r>
        <w:rPr>
          <w:lang w:bidi="fr-CH"/>
        </w:rPr>
        <w:t> </w:t>
      </w:r>
      <w:r w:rsidR="00C775F1">
        <w:rPr>
          <w:lang w:bidi="fr-CH"/>
        </w:rPr>
        <w:t>f(t</w:t>
      </w:r>
      <w:r w:rsidR="00C775F1">
        <w:rPr>
          <w:vertAlign w:val="subscript"/>
          <w:lang w:bidi="fr-CH"/>
        </w:rPr>
        <w:t>z</w:t>
      </w:r>
      <w:r w:rsidR="00C775F1">
        <w:rPr>
          <w:lang w:bidi="fr-CH"/>
        </w:rPr>
        <w:t>) sont applicables à condition que leur pertinence ait été démontrée.</w:t>
      </w:r>
    </w:p>
    <w:p w:rsidR="00C775F1" w:rsidRDefault="00C775F1" w:rsidP="00AE235C">
      <w:pPr>
        <w:pStyle w:val="SingleTxtG"/>
        <w:keepNext/>
        <w:keepLines/>
        <w:ind w:left="2268" w:hanging="1134"/>
        <w:rPr>
          <w:lang w:bidi="fr-CH"/>
        </w:rPr>
      </w:pPr>
      <w:r>
        <w:rPr>
          <w:lang w:bidi="fr-CH"/>
        </w:rPr>
        <w:t>3.</w:t>
      </w:r>
      <w:r>
        <w:rPr>
          <w:lang w:bidi="fr-CH"/>
        </w:rPr>
        <w:tab/>
      </w:r>
      <w:r>
        <w:rPr>
          <w:lang w:bidi="fr-CH"/>
        </w:rPr>
        <w:tab/>
        <w:t>Calculer la décélération j en tours par seconde carrée (s</w:t>
      </w:r>
      <w:r>
        <w:rPr>
          <w:vertAlign w:val="superscript"/>
          <w:lang w:bidi="fr-CH"/>
        </w:rPr>
        <w:t>-2</w:t>
      </w:r>
      <w:r>
        <w:rPr>
          <w:lang w:bidi="fr-CH"/>
        </w:rPr>
        <w:t>) au moyen de la formule suivante :</w:t>
      </w:r>
    </w:p>
    <w:p w:rsidR="00C775F1" w:rsidRDefault="00C775F1" w:rsidP="00C775F1">
      <w:pPr>
        <w:pStyle w:val="SingleTxtG"/>
        <w:ind w:left="2268"/>
        <w:rPr>
          <w:lang w:bidi="fr-CH"/>
        </w:rPr>
      </w:pPr>
      <w:r>
        <w:rPr>
          <w:lang w:bidi="fr-CH"/>
        </w:rPr>
        <w:tab/>
      </w:r>
      <w:r>
        <w:rPr>
          <w:noProof/>
          <w:lang w:val="en-GB" w:eastAsia="en-GB"/>
        </w:rPr>
        <w:drawing>
          <wp:inline distT="0" distB="0" distL="0" distR="0" wp14:anchorId="49EB997E" wp14:editId="6E6C4179">
            <wp:extent cx="836930" cy="487045"/>
            <wp:effectExtent l="0" t="0" r="127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1">
                      <a:extLst>
                        <a:ext uri="{28A0092B-C50C-407E-A947-70E740481C1C}">
                          <a14:useLocalDpi xmlns:a14="http://schemas.microsoft.com/office/drawing/2010/main" val="0"/>
                        </a:ext>
                      </a:extLst>
                    </a:blip>
                    <a:srcRect l="11629"/>
                    <a:stretch>
                      <a:fillRect/>
                    </a:stretch>
                  </pic:blipFill>
                  <pic:spPr bwMode="auto">
                    <a:xfrm>
                      <a:off x="0" y="0"/>
                      <a:ext cx="836930" cy="487045"/>
                    </a:xfrm>
                    <a:prstGeom prst="rect">
                      <a:avLst/>
                    </a:prstGeom>
                    <a:noFill/>
                    <a:ln>
                      <a:noFill/>
                    </a:ln>
                  </pic:spPr>
                </pic:pic>
              </a:graphicData>
            </a:graphic>
          </wp:inline>
        </w:drawing>
      </w:r>
    </w:p>
    <w:p w:rsidR="00C775F1" w:rsidRDefault="00C775F1" w:rsidP="00C775F1">
      <w:pPr>
        <w:pStyle w:val="SingleTxtG"/>
        <w:ind w:left="2268"/>
        <w:rPr>
          <w:lang w:bidi="fr-CH"/>
        </w:rPr>
      </w:pPr>
      <w:r>
        <w:rPr>
          <w:lang w:bidi="fr-CH"/>
        </w:rPr>
        <w:tab/>
        <w:t>Où :</w:t>
      </w:r>
    </w:p>
    <w:p w:rsidR="00C775F1" w:rsidRDefault="00C775F1" w:rsidP="00C775F1">
      <w:pPr>
        <w:pStyle w:val="SingleTxtG"/>
        <w:ind w:left="2268"/>
        <w:rPr>
          <w:lang w:bidi="fr-CH"/>
        </w:rPr>
      </w:pPr>
      <w:r>
        <w:rPr>
          <w:lang w:bidi="fr-CH"/>
        </w:rPr>
        <w:tab/>
        <w:t>ω</w:t>
      </w:r>
      <w:r>
        <w:rPr>
          <w:lang w:bidi="fr-CH"/>
        </w:rPr>
        <w:tab/>
        <w:t>est la vitesse angulaire en tours par seconde (s</w:t>
      </w:r>
      <w:r>
        <w:rPr>
          <w:vertAlign w:val="superscript"/>
          <w:lang w:bidi="fr-CH"/>
        </w:rPr>
        <w:t>-1</w:t>
      </w:r>
      <w:r>
        <w:rPr>
          <w:lang w:bidi="fr-CH"/>
        </w:rPr>
        <w:t xml:space="preserve">) ; </w:t>
      </w:r>
    </w:p>
    <w:p w:rsidR="00C775F1" w:rsidRDefault="00C775F1" w:rsidP="00C775F1">
      <w:pPr>
        <w:pStyle w:val="SingleTxtG"/>
        <w:ind w:left="2268"/>
        <w:rPr>
          <w:lang w:bidi="fr-CH"/>
        </w:rPr>
      </w:pPr>
      <w:r>
        <w:rPr>
          <w:lang w:bidi="fr-CH"/>
        </w:rPr>
        <w:tab/>
        <w:t>Si</w:t>
      </w:r>
      <w:r>
        <w:rPr>
          <w:lang w:bidi="fr-CH"/>
        </w:rPr>
        <w:tab/>
        <w:t>Un = 80 km/h, ω = 22,222/R</w:t>
      </w:r>
      <w:r>
        <w:rPr>
          <w:vertAlign w:val="subscript"/>
          <w:lang w:bidi="fr-CH"/>
        </w:rPr>
        <w:t>r</w:t>
      </w:r>
      <w:r>
        <w:rPr>
          <w:lang w:bidi="fr-CH"/>
        </w:rPr>
        <w:t xml:space="preserve"> (ou R).</w:t>
      </w:r>
    </w:p>
    <w:p w:rsidR="00C775F1" w:rsidRDefault="00C775F1" w:rsidP="00C775F1">
      <w:pPr>
        <w:pStyle w:val="SingleTxtG"/>
        <w:ind w:left="2268"/>
        <w:rPr>
          <w:lang w:bidi="fr-CH"/>
        </w:rPr>
      </w:pPr>
      <w:r>
        <w:rPr>
          <w:lang w:bidi="fr-CH"/>
        </w:rPr>
        <w:tab/>
        <w:t>Si</w:t>
      </w:r>
      <w:r>
        <w:rPr>
          <w:lang w:bidi="fr-CH"/>
        </w:rPr>
        <w:tab/>
        <w:t>Un = 60 km/h, ω = 16,666/R</w:t>
      </w:r>
      <w:r>
        <w:rPr>
          <w:vertAlign w:val="subscript"/>
          <w:lang w:bidi="fr-CH"/>
        </w:rPr>
        <w:t>r</w:t>
      </w:r>
      <w:r>
        <w:rPr>
          <w:lang w:bidi="fr-CH"/>
        </w:rPr>
        <w:t xml:space="preserve"> (ou R).</w:t>
      </w:r>
    </w:p>
    <w:p w:rsidR="00C775F1" w:rsidRDefault="00C775F1" w:rsidP="00C775F1">
      <w:pPr>
        <w:pStyle w:val="SingleTxtG"/>
        <w:keepNext/>
        <w:ind w:left="2268" w:hanging="1134"/>
        <w:jc w:val="left"/>
        <w:rPr>
          <w:lang w:bidi="fr-CH"/>
        </w:rPr>
      </w:pPr>
      <w:r>
        <w:rPr>
          <w:lang w:bidi="fr-CH"/>
        </w:rPr>
        <w:lastRenderedPageBreak/>
        <w:t>4.</w:t>
      </w:r>
      <w:r>
        <w:rPr>
          <w:lang w:bidi="fr-CH"/>
        </w:rPr>
        <w:tab/>
      </w:r>
      <w:r>
        <w:rPr>
          <w:lang w:bidi="fr-CH"/>
        </w:rPr>
        <w:tab/>
        <w:t>Évaluer la qualité et la précision de l’approximation sur la base des données enregistrées :</w:t>
      </w:r>
    </w:p>
    <w:p w:rsidR="00C775F1" w:rsidRDefault="00C775F1" w:rsidP="00C775F1">
      <w:pPr>
        <w:pStyle w:val="SingleTxtG"/>
        <w:keepNext/>
        <w:ind w:left="2268" w:hanging="1134"/>
        <w:jc w:val="left"/>
        <w:rPr>
          <w:lang w:bidi="fr-CH"/>
        </w:rPr>
      </w:pPr>
      <w:r>
        <w:rPr>
          <w:lang w:bidi="fr-CH"/>
        </w:rPr>
        <w:t>4.1</w:t>
      </w:r>
      <w:r>
        <w:rPr>
          <w:lang w:bidi="fr-CH"/>
        </w:rPr>
        <w:tab/>
      </w:r>
      <w:r>
        <w:rPr>
          <w:lang w:bidi="fr-CH"/>
        </w:rPr>
        <w:tab/>
        <w:t>Écart type en pourcentage :</w:t>
      </w:r>
    </w:p>
    <w:p w:rsidR="00C775F1" w:rsidRDefault="00C775F1" w:rsidP="00C775F1">
      <w:pPr>
        <w:pStyle w:val="SingleTxtG"/>
        <w:ind w:left="2268"/>
        <w:rPr>
          <w:lang w:bidi="fr-CH"/>
        </w:rPr>
      </w:pPr>
      <w:r>
        <w:rPr>
          <w:noProof/>
          <w:lang w:val="en-GB" w:eastAsia="en-GB"/>
        </w:rPr>
        <w:drawing>
          <wp:inline distT="0" distB="0" distL="0" distR="0" wp14:anchorId="4A18C2D5" wp14:editId="32F7333B">
            <wp:extent cx="2228850" cy="646041"/>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rotWithShape="1">
                    <a:blip r:embed="rId132">
                      <a:extLst>
                        <a:ext uri="{28A0092B-C50C-407E-A947-70E740481C1C}">
                          <a14:useLocalDpi xmlns:a14="http://schemas.microsoft.com/office/drawing/2010/main" val="0"/>
                        </a:ext>
                      </a:extLst>
                    </a:blip>
                    <a:srcRect l="6728" t="16428"/>
                    <a:stretch/>
                  </pic:blipFill>
                  <pic:spPr bwMode="auto">
                    <a:xfrm>
                      <a:off x="0" y="0"/>
                      <a:ext cx="2226310" cy="645305"/>
                    </a:xfrm>
                    <a:prstGeom prst="rect">
                      <a:avLst/>
                    </a:prstGeom>
                    <a:noFill/>
                    <a:ln>
                      <a:noFill/>
                    </a:ln>
                    <a:extLst>
                      <a:ext uri="{53640926-AAD7-44D8-BBD7-CCE9431645EC}">
                        <a14:shadowObscured xmlns:a14="http://schemas.microsoft.com/office/drawing/2010/main"/>
                      </a:ext>
                    </a:extLst>
                  </pic:spPr>
                </pic:pic>
              </a:graphicData>
            </a:graphic>
          </wp:inline>
        </w:drawing>
      </w:r>
    </w:p>
    <w:p w:rsidR="00C775F1" w:rsidRDefault="00C775F1" w:rsidP="00C775F1">
      <w:pPr>
        <w:pStyle w:val="SingleTxtG"/>
        <w:keepNext/>
        <w:ind w:left="2268" w:hanging="1134"/>
        <w:jc w:val="left"/>
        <w:rPr>
          <w:lang w:bidi="fr-CH"/>
        </w:rPr>
      </w:pPr>
      <w:r>
        <w:rPr>
          <w:lang w:bidi="fr-CH"/>
        </w:rPr>
        <w:t>4.2</w:t>
      </w:r>
      <w:r>
        <w:rPr>
          <w:lang w:bidi="fr-CH"/>
        </w:rPr>
        <w:tab/>
      </w:r>
      <w:r>
        <w:rPr>
          <w:lang w:bidi="fr-CH"/>
        </w:rPr>
        <w:tab/>
        <w:t>Coefficient de détermination</w:t>
      </w:r>
    </w:p>
    <w:p w:rsidR="00C775F1" w:rsidRDefault="00C775F1" w:rsidP="00C775F1">
      <w:pPr>
        <w:pStyle w:val="SingleTxtG"/>
        <w:ind w:left="2268"/>
        <w:rPr>
          <w:lang w:bidi="fr-CH"/>
        </w:rPr>
      </w:pPr>
      <w:r>
        <w:rPr>
          <w:noProof/>
          <w:lang w:val="en-GB" w:eastAsia="en-GB"/>
        </w:rPr>
        <w:drawing>
          <wp:inline distT="0" distB="0" distL="0" distR="0" wp14:anchorId="50752DB5" wp14:editId="3A675956">
            <wp:extent cx="1383476" cy="896447"/>
            <wp:effectExtent l="0" t="0" r="762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33">
                      <a:extLst>
                        <a:ext uri="{28A0092B-C50C-407E-A947-70E740481C1C}">
                          <a14:useLocalDpi xmlns:a14="http://schemas.microsoft.com/office/drawing/2010/main" val="0"/>
                        </a:ext>
                      </a:extLst>
                    </a:blip>
                    <a:srcRect l="4509"/>
                    <a:stretch/>
                  </pic:blipFill>
                  <pic:spPr bwMode="auto">
                    <a:xfrm>
                      <a:off x="0" y="0"/>
                      <a:ext cx="1383743" cy="896620"/>
                    </a:xfrm>
                    <a:prstGeom prst="rect">
                      <a:avLst/>
                    </a:prstGeom>
                    <a:noFill/>
                    <a:ln>
                      <a:noFill/>
                    </a:ln>
                    <a:extLst>
                      <a:ext uri="{53640926-AAD7-44D8-BBD7-CCE9431645EC}">
                        <a14:shadowObscured xmlns:a14="http://schemas.microsoft.com/office/drawing/2010/main"/>
                      </a:ext>
                    </a:extLst>
                  </pic:spPr>
                </pic:pic>
              </a:graphicData>
            </a:graphic>
          </wp:inline>
        </w:drawing>
      </w:r>
    </w:p>
    <w:p w:rsidR="00C775F1" w:rsidRDefault="00C775F1" w:rsidP="00AE235C">
      <w:pPr>
        <w:pStyle w:val="SingleTxtG"/>
        <w:keepNext/>
        <w:keepLines/>
        <w:ind w:left="2268"/>
        <w:rPr>
          <w:lang w:bidi="fr-CH"/>
        </w:rPr>
      </w:pPr>
      <w:r>
        <w:rPr>
          <w:lang w:bidi="fr-CH"/>
        </w:rPr>
        <w:tab/>
        <w:t>Où :</w:t>
      </w:r>
    </w:p>
    <w:p w:rsidR="00C775F1" w:rsidRDefault="00C775F1" w:rsidP="00C775F1">
      <w:pPr>
        <w:pStyle w:val="SingleTxtG"/>
        <w:ind w:left="2268"/>
        <w:rPr>
          <w:lang w:bidi="fr-CH"/>
        </w:rPr>
      </w:pPr>
      <w:r>
        <w:rPr>
          <w:noProof/>
          <w:lang w:val="en-GB" w:eastAsia="en-GB"/>
        </w:rPr>
        <w:drawing>
          <wp:inline distT="0" distB="0" distL="0" distR="0" wp14:anchorId="29DB1741" wp14:editId="5517D860">
            <wp:extent cx="2291938" cy="61715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rotWithShape="1">
                    <a:blip r:embed="rId134">
                      <a:extLst>
                        <a:ext uri="{28A0092B-C50C-407E-A947-70E740481C1C}">
                          <a14:useLocalDpi xmlns:a14="http://schemas.microsoft.com/office/drawing/2010/main" val="0"/>
                        </a:ext>
                      </a:extLst>
                    </a:blip>
                    <a:srcRect l="3741"/>
                    <a:stretch/>
                  </pic:blipFill>
                  <pic:spPr bwMode="auto">
                    <a:xfrm>
                      <a:off x="0" y="0"/>
                      <a:ext cx="2292176" cy="617220"/>
                    </a:xfrm>
                    <a:prstGeom prst="rect">
                      <a:avLst/>
                    </a:prstGeom>
                    <a:noFill/>
                    <a:ln>
                      <a:noFill/>
                    </a:ln>
                    <a:extLst>
                      <a:ext uri="{53640926-AAD7-44D8-BBD7-CCE9431645EC}">
                        <a14:shadowObscured xmlns:a14="http://schemas.microsoft.com/office/drawing/2010/main"/>
                      </a:ext>
                    </a:extLst>
                  </pic:spPr>
                </pic:pic>
              </a:graphicData>
            </a:graphic>
          </wp:inline>
        </w:drawing>
      </w:r>
    </w:p>
    <w:p w:rsidR="00C775F1" w:rsidRDefault="00C775F1" w:rsidP="00C775F1">
      <w:pPr>
        <w:pStyle w:val="SingleTxtG"/>
        <w:ind w:left="2268"/>
        <w:rPr>
          <w:lang w:bidi="fr-CH"/>
        </w:rPr>
      </w:pPr>
      <w:r>
        <w:rPr>
          <w:i/>
          <w:lang w:bidi="fr-CH"/>
        </w:rPr>
        <w:t>Note 3</w:t>
      </w:r>
      <w:r>
        <w:rPr>
          <w:lang w:bidi="fr-CH"/>
        </w:rPr>
        <w:t> : Les calculs ci-dessus pour cette variante de la méthode de la décélération aux fins de la mesure de la résistance au roulement d’un pneumatique peuvent être exécutés au moyen du logiciel de calcul de décélération disponible pour téléchargement sur le site du WP.29</w:t>
      </w:r>
      <w:r w:rsidRPr="000E5FB6">
        <w:rPr>
          <w:rStyle w:val="FootnoteReference"/>
        </w:rPr>
        <w:footnoteReference w:id="26"/>
      </w:r>
      <w:r>
        <w:rPr>
          <w:lang w:bidi="fr-CH"/>
        </w:rPr>
        <w:t>, ainsi que de tout autre logiciel permettant le calcul d’une régression non linéaire.</w:t>
      </w:r>
    </w:p>
    <w:p w:rsidR="006C1781" w:rsidRPr="00C775F1" w:rsidRDefault="00C775F1" w:rsidP="00C775F1">
      <w:pPr>
        <w:pStyle w:val="SingleTxtG"/>
        <w:spacing w:before="240" w:after="0"/>
        <w:jc w:val="center"/>
        <w:rPr>
          <w:u w:val="single"/>
          <w:lang w:bidi="fr-CH"/>
        </w:rPr>
      </w:pPr>
      <w:r>
        <w:rPr>
          <w:u w:val="single"/>
        </w:rPr>
        <w:tab/>
      </w:r>
      <w:r>
        <w:rPr>
          <w:u w:val="single"/>
        </w:rPr>
        <w:tab/>
      </w:r>
      <w:r>
        <w:rPr>
          <w:u w:val="single"/>
        </w:rPr>
        <w:tab/>
      </w:r>
    </w:p>
    <w:sectPr w:rsidR="006C1781" w:rsidRPr="00C775F1" w:rsidSect="00524188">
      <w:headerReference w:type="even" r:id="rId135"/>
      <w:headerReference w:type="default" r:id="rId136"/>
      <w:footnotePr>
        <w:numRestart w:val="eachSect"/>
      </w:footnotePr>
      <w:endnotePr>
        <w:numFmt w:val="decimal"/>
      </w:end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F4B" w:rsidRDefault="00A94F4B" w:rsidP="00F95C08">
      <w:pPr>
        <w:spacing w:line="240" w:lineRule="auto"/>
      </w:pPr>
    </w:p>
  </w:endnote>
  <w:endnote w:type="continuationSeparator" w:id="0">
    <w:p w:rsidR="00A94F4B" w:rsidRPr="00AC3823" w:rsidRDefault="00A94F4B" w:rsidP="00AC3823">
      <w:pPr>
        <w:pStyle w:val="Footer"/>
      </w:pPr>
    </w:p>
  </w:endnote>
  <w:endnote w:type="continuationNotice" w:id="1">
    <w:p w:rsidR="00A94F4B" w:rsidRDefault="00A94F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WP Greek Courier">
    <w:altName w:val="Symbol"/>
    <w:charset w:val="02"/>
    <w:family w:val="modern"/>
    <w:pitch w:val="fixed"/>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F4B" w:rsidRPr="00957A4F" w:rsidRDefault="00A94F4B" w:rsidP="00957A4F">
    <w:pPr>
      <w:pStyle w:val="Footer"/>
      <w:tabs>
        <w:tab w:val="right" w:pos="9638"/>
      </w:tabs>
    </w:pPr>
    <w:r w:rsidRPr="00957A4F">
      <w:rPr>
        <w:b/>
        <w:sz w:val="18"/>
      </w:rPr>
      <w:fldChar w:fldCharType="begin"/>
    </w:r>
    <w:r w:rsidRPr="00957A4F">
      <w:rPr>
        <w:b/>
        <w:sz w:val="18"/>
      </w:rPr>
      <w:instrText xml:space="preserve"> PAGE  \* MERGEFORMAT </w:instrText>
    </w:r>
    <w:r w:rsidRPr="00957A4F">
      <w:rPr>
        <w:b/>
        <w:sz w:val="18"/>
      </w:rPr>
      <w:fldChar w:fldCharType="separate"/>
    </w:r>
    <w:r w:rsidR="00C27C11">
      <w:rPr>
        <w:b/>
        <w:noProof/>
        <w:sz w:val="18"/>
      </w:rPr>
      <w:t>2</w:t>
    </w:r>
    <w:r w:rsidRPr="00957A4F">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F4B" w:rsidRPr="00957A4F" w:rsidRDefault="00A94F4B" w:rsidP="00957A4F">
    <w:pPr>
      <w:pStyle w:val="Footer"/>
      <w:tabs>
        <w:tab w:val="right" w:pos="9638"/>
      </w:tabs>
      <w:rPr>
        <w:b/>
        <w:sz w:val="18"/>
      </w:rPr>
    </w:pPr>
    <w:r>
      <w:tab/>
    </w:r>
    <w:r w:rsidRPr="00957A4F">
      <w:rPr>
        <w:b/>
        <w:sz w:val="18"/>
      </w:rPr>
      <w:fldChar w:fldCharType="begin"/>
    </w:r>
    <w:r w:rsidRPr="00957A4F">
      <w:rPr>
        <w:b/>
        <w:sz w:val="18"/>
      </w:rPr>
      <w:instrText xml:space="preserve"> PAGE  \* MERGEFORMAT </w:instrText>
    </w:r>
    <w:r w:rsidRPr="00957A4F">
      <w:rPr>
        <w:b/>
        <w:sz w:val="18"/>
      </w:rPr>
      <w:fldChar w:fldCharType="separate"/>
    </w:r>
    <w:r w:rsidR="00C27C11">
      <w:rPr>
        <w:b/>
        <w:noProof/>
        <w:sz w:val="18"/>
      </w:rPr>
      <w:t>21</w:t>
    </w:r>
    <w:r w:rsidRPr="00957A4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F4B" w:rsidRPr="00AC3823" w:rsidRDefault="00A94F4B" w:rsidP="00AC3823">
      <w:pPr>
        <w:pStyle w:val="Footer"/>
        <w:tabs>
          <w:tab w:val="right" w:pos="2155"/>
        </w:tabs>
        <w:spacing w:after="80" w:line="240" w:lineRule="atLeast"/>
        <w:ind w:left="680"/>
        <w:rPr>
          <w:u w:val="single"/>
        </w:rPr>
      </w:pPr>
      <w:r>
        <w:rPr>
          <w:u w:val="single"/>
        </w:rPr>
        <w:tab/>
      </w:r>
    </w:p>
  </w:footnote>
  <w:footnote w:type="continuationSeparator" w:id="0">
    <w:p w:rsidR="00A94F4B" w:rsidRPr="00AC3823" w:rsidRDefault="00A94F4B" w:rsidP="00AC3823">
      <w:pPr>
        <w:pStyle w:val="Footer"/>
        <w:tabs>
          <w:tab w:val="right" w:pos="2155"/>
        </w:tabs>
        <w:spacing w:after="80" w:line="240" w:lineRule="atLeast"/>
        <w:ind w:left="680"/>
        <w:rPr>
          <w:u w:val="single"/>
        </w:rPr>
      </w:pPr>
      <w:r>
        <w:rPr>
          <w:u w:val="single"/>
        </w:rPr>
        <w:tab/>
      </w:r>
    </w:p>
  </w:footnote>
  <w:footnote w:type="continuationNotice" w:id="1">
    <w:p w:rsidR="00A94F4B" w:rsidRPr="00AC3823" w:rsidRDefault="00A94F4B">
      <w:pPr>
        <w:spacing w:line="240" w:lineRule="auto"/>
        <w:rPr>
          <w:sz w:val="2"/>
          <w:szCs w:val="2"/>
        </w:rPr>
      </w:pPr>
    </w:p>
  </w:footnote>
  <w:footnote w:id="2">
    <w:p w:rsidR="00A94F4B" w:rsidRPr="00324381" w:rsidRDefault="00A94F4B" w:rsidP="00742A7B">
      <w:pPr>
        <w:pStyle w:val="FootnoteText"/>
      </w:pPr>
      <w:r w:rsidRPr="00324381">
        <w:tab/>
      </w:r>
      <w:r w:rsidRPr="003D4EFA">
        <w:rPr>
          <w:rStyle w:val="FootnoteReference"/>
          <w:b/>
          <w:szCs w:val="18"/>
          <w:vertAlign w:val="baseline"/>
        </w:rPr>
        <w:t>*</w:t>
      </w:r>
      <w:r w:rsidRPr="00324381">
        <w:rPr>
          <w:sz w:val="20"/>
        </w:rPr>
        <w:tab/>
      </w:r>
      <w:r w:rsidRPr="00324381">
        <w:t xml:space="preserve">Conformément au programme de travail du Comité des transports intérieurs pour la période </w:t>
      </w:r>
      <w:r w:rsidRPr="00324381">
        <w:rPr>
          <w:szCs w:val="18"/>
        </w:rPr>
        <w:t>2016</w:t>
      </w:r>
      <w:r>
        <w:rPr>
          <w:szCs w:val="18"/>
        </w:rPr>
        <w:noBreakHyphen/>
        <w:t>2017 (ECE/TRANS/254, par. </w:t>
      </w:r>
      <w:r w:rsidRPr="00324381">
        <w:rPr>
          <w:szCs w:val="18"/>
        </w:rPr>
        <w:t>159</w:t>
      </w:r>
      <w:r>
        <w:rPr>
          <w:szCs w:val="18"/>
        </w:rPr>
        <w:t>,</w:t>
      </w:r>
      <w:r w:rsidRPr="00324381">
        <w:rPr>
          <w:szCs w:val="18"/>
        </w:rPr>
        <w:t xml:space="preserve"> et ECE/TRANS/2016/28/Add.1, activité 3.1), </w:t>
      </w:r>
      <w:r w:rsidRPr="001B7259">
        <w:t>le Forum mondial a pour mission d’élaborer, d’harmoniser et de mettre à jour les Règlements en vue d’améliorer les caractéristiques fonctionnelles des véhicules. Le présent document est soumis en vertu de ce mandat.</w:t>
      </w:r>
    </w:p>
  </w:footnote>
  <w:footnote w:id="3">
    <w:p w:rsidR="00A94F4B" w:rsidRPr="00324381" w:rsidRDefault="00A94F4B" w:rsidP="0014798D">
      <w:pPr>
        <w:pStyle w:val="FootnoteText"/>
      </w:pPr>
      <w:r w:rsidRPr="00324381">
        <w:rPr>
          <w:rStyle w:val="FootnoteReference"/>
        </w:rPr>
        <w:tab/>
      </w:r>
      <w:r w:rsidRPr="00071E97">
        <w:rPr>
          <w:rStyle w:val="FootnoteReference"/>
          <w:sz w:val="20"/>
          <w:vertAlign w:val="baseline"/>
        </w:rPr>
        <w:t>*</w:t>
      </w:r>
      <w:r w:rsidRPr="00324381">
        <w:rPr>
          <w:rStyle w:val="FootnoteReference"/>
          <w:sz w:val="20"/>
        </w:rPr>
        <w:tab/>
      </w:r>
      <w:r>
        <w:t>Comprenant l’amendement n° </w:t>
      </w:r>
      <w:r w:rsidRPr="00324381">
        <w:t>1.</w:t>
      </w:r>
    </w:p>
  </w:footnote>
  <w:footnote w:id="4">
    <w:p w:rsidR="00A94F4B" w:rsidRDefault="00A94F4B" w:rsidP="00BD59BD">
      <w:pPr>
        <w:pStyle w:val="FootnoteText"/>
      </w:pPr>
      <w:r>
        <w:tab/>
      </w:r>
      <w:r>
        <w:rPr>
          <w:rStyle w:val="FootnoteReference"/>
        </w:rPr>
        <w:footnoteRef/>
      </w:r>
      <w:r>
        <w:tab/>
      </w:r>
      <w:r w:rsidRPr="00BD59BD">
        <w:t>Document</w:t>
      </w:r>
      <w:r>
        <w:t xml:space="preserve"> ECE/TRANS/WP.29/1045 modifié.</w:t>
      </w:r>
    </w:p>
  </w:footnote>
  <w:footnote w:id="5">
    <w:p w:rsidR="00A94F4B" w:rsidRDefault="00A94F4B" w:rsidP="00BD59BD">
      <w:pPr>
        <w:pStyle w:val="FootnoteText"/>
      </w:pPr>
      <w:r>
        <w:tab/>
      </w:r>
      <w:r>
        <w:rPr>
          <w:rStyle w:val="FootnoteReference"/>
        </w:rPr>
        <w:footnoteRef/>
      </w:r>
      <w:r>
        <w:tab/>
        <w:t>Le corps en rotation peut être, par exemple, un ensemble pneumatique-roue ou un tambour d’essai.</w:t>
      </w:r>
    </w:p>
  </w:footnote>
  <w:footnote w:id="6">
    <w:p w:rsidR="00A94F4B" w:rsidRDefault="00A94F4B" w:rsidP="00BD59BD">
      <w:pPr>
        <w:pStyle w:val="FootnoteText"/>
      </w:pPr>
      <w:r>
        <w:tab/>
      </w:r>
      <w:r>
        <w:rPr>
          <w:rStyle w:val="FootnoteReference"/>
        </w:rPr>
        <w:footnoteRef/>
      </w:r>
      <w:r>
        <w:tab/>
        <w:t>La reproductibilité de la mesure σm doit être estimée en exécutant sur un seul pneumatique n fois (où n ≥ 3) la procédure de mesure complète décrite au paragraphe 3.22.5 selon la formule :</w:t>
      </w:r>
    </w:p>
    <w:p w:rsidR="00A94F4B" w:rsidRDefault="00A94F4B" w:rsidP="0093629B">
      <w:pPr>
        <w:tabs>
          <w:tab w:val="right" w:pos="1195"/>
          <w:tab w:val="left" w:pos="1267"/>
          <w:tab w:val="left" w:pos="1742"/>
          <w:tab w:val="left" w:pos="2218"/>
          <w:tab w:val="left" w:pos="2693"/>
        </w:tabs>
        <w:spacing w:line="240" w:lineRule="auto"/>
        <w:ind w:left="1267" w:right="1260" w:hanging="432"/>
        <w:jc w:val="center"/>
        <w:rPr>
          <w:b/>
        </w:rPr>
      </w:pPr>
      <w:r>
        <w:rPr>
          <w:b/>
          <w:position w:val="-36"/>
          <w:lang w:bidi="fr-CH"/>
        </w:rPr>
        <w:object w:dxaOrig="30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4pt;height:37pt" o:ole="" filled="t" fillcolor="white [3212]">
            <v:imagedata r:id="rId1" o:title=""/>
          </v:shape>
          <o:OLEObject Type="Embed" ProgID="Equation.3" ShapeID="_x0000_i1069" DrawAspect="Content" ObjectID="_1537774255" r:id="rId2"/>
        </w:object>
      </w:r>
    </w:p>
    <w:p w:rsidR="00A94F4B" w:rsidRPr="00C05D3F" w:rsidRDefault="00A94F4B" w:rsidP="0093629B">
      <w:pPr>
        <w:pStyle w:val="FootnoteText"/>
      </w:pPr>
      <w:r>
        <w:tab/>
      </w:r>
      <w:r>
        <w:tab/>
        <w:t>Où :</w:t>
      </w:r>
    </w:p>
    <w:p w:rsidR="00A94F4B" w:rsidRPr="00C05D3F" w:rsidRDefault="00A94F4B" w:rsidP="0093629B">
      <w:pPr>
        <w:pStyle w:val="FootnoteText"/>
      </w:pPr>
      <w:r>
        <w:tab/>
      </w:r>
      <w:r>
        <w:tab/>
        <w:t>j = est le compteur, prenant les valeurs de 1 à n, du nombre de répétitions de chaque mesure pour un pneu donné,</w:t>
      </w:r>
    </w:p>
    <w:p w:rsidR="00A94F4B" w:rsidRDefault="00A94F4B" w:rsidP="0093629B">
      <w:pPr>
        <w:pStyle w:val="FootnoteText"/>
      </w:pPr>
      <w:r>
        <w:tab/>
      </w:r>
      <w:r>
        <w:tab/>
        <w:t>n = nombre de répétitions des mesures sur les pneus (n ≥ 3).</w:t>
      </w:r>
    </w:p>
    <w:p w:rsidR="00A94F4B" w:rsidRPr="00C05D3F" w:rsidRDefault="00A94F4B" w:rsidP="0093629B">
      <w:pPr>
        <w:pStyle w:val="FootnoteText"/>
      </w:pPr>
      <w:r w:rsidRPr="00D20C0E">
        <w:tab/>
      </w:r>
      <w:r w:rsidRPr="00D20C0E">
        <w:tab/>
        <w:t>Cr</w:t>
      </w:r>
      <w:r w:rsidRPr="00D20C0E">
        <w:rPr>
          <w:vertAlign w:val="subscript"/>
        </w:rPr>
        <w:t xml:space="preserve"> </w:t>
      </w:r>
      <w:r w:rsidRPr="00D20C0E">
        <w:t>= coefficient de résistance au roulement mesuré</w:t>
      </w:r>
      <w:r>
        <w:t>.</w:t>
      </w:r>
    </w:p>
  </w:footnote>
  <w:footnote w:id="7">
    <w:p w:rsidR="00A94F4B" w:rsidRPr="00C05D3F" w:rsidRDefault="00A94F4B" w:rsidP="0093629B">
      <w:pPr>
        <w:pStyle w:val="FootnoteText"/>
      </w:pPr>
      <w:r>
        <w:tab/>
      </w:r>
      <w:r>
        <w:rPr>
          <w:rStyle w:val="FootnoteReference"/>
        </w:rPr>
        <w:footnoteRef/>
      </w:r>
      <w:r>
        <w:tab/>
        <w:t>La résistance au roulement est exprimée en newton et la charge en kilo-newton. Le coefficient de résistance au roulement est sans dimension.</w:t>
      </w:r>
    </w:p>
  </w:footnote>
  <w:footnote w:id="8">
    <w:p w:rsidR="00A94F4B" w:rsidRPr="00C05D3F" w:rsidRDefault="00A94F4B" w:rsidP="00DE4F5A">
      <w:pPr>
        <w:pStyle w:val="FootnoteText"/>
      </w:pPr>
      <w:r>
        <w:tab/>
      </w:r>
      <w:r>
        <w:rPr>
          <w:rStyle w:val="FootnoteReference"/>
        </w:rPr>
        <w:footnoteRef/>
      </w:r>
      <w:r>
        <w:tab/>
        <w:t xml:space="preserve">L’unité du </w:t>
      </w:r>
      <w:r w:rsidRPr="00DE4F5A">
        <w:t>Système</w:t>
      </w:r>
      <w:r>
        <w:t xml:space="preserve"> international d’unités (SI) utilisée par convention pour la résistance au roulement est le newton-mètre par mètre, qui correspond à une force de freinage en newton.</w:t>
      </w:r>
    </w:p>
  </w:footnote>
  <w:footnote w:id="9">
    <w:p w:rsidR="00A94F4B" w:rsidRPr="000B069F" w:rsidRDefault="00A94F4B" w:rsidP="000B069F">
      <w:pPr>
        <w:pStyle w:val="FootnoteText"/>
      </w:pPr>
      <w:r>
        <w:tab/>
      </w:r>
      <w:r>
        <w:rPr>
          <w:rStyle w:val="FootnoteReference"/>
        </w:rPr>
        <w:footnoteRef/>
      </w:r>
      <w:r>
        <w:tab/>
        <w:t>Lorsque le nombre conventionnel est indiqué par des codes, la valeur exprimée en mm est obtenue en multipliant ce nombre par 25,4.</w:t>
      </w:r>
    </w:p>
  </w:footnote>
  <w:footnote w:id="10">
    <w:p w:rsidR="00A94F4B" w:rsidRPr="0099668C" w:rsidRDefault="00A94F4B" w:rsidP="0099668C">
      <w:pPr>
        <w:pStyle w:val="FootnoteText"/>
      </w:pPr>
      <w:r>
        <w:tab/>
      </w:r>
      <w:r>
        <w:rPr>
          <w:rStyle w:val="FootnoteReference"/>
        </w:rPr>
        <w:footnoteRef/>
      </w:r>
      <w:r>
        <w:tab/>
        <w:t>Lorsque le nombre conventionnel est indiqué par des codes, la valeur exprimée en mm est calculée conformément à l’annexe 3.</w:t>
      </w:r>
    </w:p>
  </w:footnote>
  <w:footnote w:id="11">
    <w:p w:rsidR="00A94F4B" w:rsidRDefault="00A94F4B" w:rsidP="00D321BD">
      <w:pPr>
        <w:pStyle w:val="FootnoteText"/>
      </w:pPr>
      <w:r>
        <w:tab/>
      </w:r>
      <w:r>
        <w:rPr>
          <w:rStyle w:val="FootnoteReference"/>
        </w:rPr>
        <w:footnoteRef/>
      </w:r>
      <w:r>
        <w:tab/>
        <w:t>Tiré du Règlement n</w:t>
      </w:r>
      <w:r w:rsidRPr="00C60E85">
        <w:rPr>
          <w:vertAlign w:val="superscript"/>
        </w:rPr>
        <w:t>o</w:t>
      </w:r>
      <w:r>
        <w:t xml:space="preserve"> 54. </w:t>
      </w:r>
    </w:p>
  </w:footnote>
  <w:footnote w:id="12">
    <w:p w:rsidR="00A94F4B" w:rsidRDefault="00A94F4B" w:rsidP="00657091">
      <w:pPr>
        <w:pStyle w:val="FootnoteText"/>
      </w:pPr>
      <w:r>
        <w:tab/>
      </w:r>
      <w:r>
        <w:rPr>
          <w:rStyle w:val="FootnoteReference"/>
        </w:rPr>
        <w:footnoteRef/>
      </w:r>
      <w:r>
        <w:tab/>
        <w:t>Tiré de la norme FMVSS 139.</w:t>
      </w:r>
    </w:p>
  </w:footnote>
  <w:footnote w:id="13">
    <w:p w:rsidR="00A94F4B" w:rsidRDefault="00A94F4B" w:rsidP="00AB16B1">
      <w:pPr>
        <w:pStyle w:val="FootnoteText"/>
      </w:pPr>
      <w:r>
        <w:tab/>
      </w:r>
      <w:r>
        <w:rPr>
          <w:rStyle w:val="FootnoteReference"/>
        </w:rPr>
        <w:footnoteRef/>
      </w:r>
      <w:r>
        <w:tab/>
        <w:t>Tiré de la norme FMVSS 139.</w:t>
      </w:r>
    </w:p>
  </w:footnote>
  <w:footnote w:id="14">
    <w:p w:rsidR="00A94F4B" w:rsidRDefault="00A94F4B" w:rsidP="00C921BD">
      <w:pPr>
        <w:pStyle w:val="FootnoteText"/>
      </w:pPr>
      <w:r>
        <w:tab/>
      </w:r>
      <w:r>
        <w:rPr>
          <w:rStyle w:val="FootnoteReference"/>
        </w:rPr>
        <w:footnoteRef/>
      </w:r>
      <w:r>
        <w:tab/>
        <w:t>Tiré de la norme FMVSS 139.</w:t>
      </w:r>
    </w:p>
  </w:footnote>
  <w:footnote w:id="15">
    <w:p w:rsidR="00A94F4B" w:rsidRPr="008F4B70" w:rsidRDefault="00A94F4B" w:rsidP="008F4B70">
      <w:pPr>
        <w:pStyle w:val="FootnoteText"/>
      </w:pPr>
      <w:r>
        <w:tab/>
      </w:r>
      <w:r>
        <w:rPr>
          <w:rStyle w:val="FootnoteReference"/>
        </w:rPr>
        <w:footnoteRef/>
      </w:r>
      <w:r w:rsidR="008F4B70">
        <w:tab/>
        <w:t>Tiré de la norme FMVSS </w:t>
      </w:r>
      <w:r>
        <w:t>139.</w:t>
      </w:r>
    </w:p>
  </w:footnote>
  <w:footnote w:id="16">
    <w:p w:rsidR="00A94F4B" w:rsidRDefault="00A94F4B" w:rsidP="00A63B1B">
      <w:pPr>
        <w:pStyle w:val="FootnoteText"/>
      </w:pPr>
      <w:r>
        <w:tab/>
      </w:r>
      <w:r>
        <w:rPr>
          <w:rStyle w:val="FootnoteReference"/>
        </w:rPr>
        <w:footnoteRef/>
      </w:r>
      <w:r>
        <w:tab/>
        <w:t>Tiré du Règlement n</w:t>
      </w:r>
      <w:r w:rsidRPr="005E3F71">
        <w:rPr>
          <w:vertAlign w:val="superscript"/>
        </w:rPr>
        <w:t>o</w:t>
      </w:r>
      <w:r>
        <w:t> 54.</w:t>
      </w:r>
    </w:p>
  </w:footnote>
  <w:footnote w:id="17">
    <w:p w:rsidR="00A94F4B" w:rsidRPr="005D4396" w:rsidRDefault="00A94F4B" w:rsidP="005D4396">
      <w:pPr>
        <w:pStyle w:val="FootnoteText"/>
      </w:pPr>
      <w:r>
        <w:tab/>
      </w:r>
      <w:r>
        <w:rPr>
          <w:rStyle w:val="FootnoteReference"/>
        </w:rPr>
        <w:footnoteRef/>
      </w:r>
      <w:r>
        <w:tab/>
        <w:t>La valeur mesurée dans la méthode de la force comprend également les pertes dans les paliers et les pertes aérodynamiques de la roue et du pneumatique, qui sont également à prendre en compte dans le traitement ultérieur des données.</w:t>
      </w:r>
    </w:p>
  </w:footnote>
  <w:footnote w:id="18">
    <w:p w:rsidR="00A94F4B" w:rsidRPr="005D4396" w:rsidRDefault="00A94F4B" w:rsidP="005D4396">
      <w:pPr>
        <w:pStyle w:val="FootnoteText"/>
      </w:pPr>
      <w:r>
        <w:tab/>
      </w:r>
      <w:r>
        <w:rPr>
          <w:rStyle w:val="FootnoteReference"/>
        </w:rPr>
        <w:footnoteRef/>
      </w:r>
      <w:r>
        <w:tab/>
        <w:t>La valeur mesurée dans la méthode du couple, dans la méthode de la décélération et dans la méthode de la puissance comprend également les pertes dans les paliers et les pertes aérodynamiques de la roue, du pneumatique et du tambour, qui sont aussi à prendre en compte pour l’interprétation des données ultérieures.</w:t>
      </w:r>
    </w:p>
  </w:footnote>
  <w:footnote w:id="19">
    <w:p w:rsidR="00A94F4B" w:rsidRDefault="00A94F4B" w:rsidP="00E936F5">
      <w:pPr>
        <w:pStyle w:val="FootnoteText"/>
        <w:rPr>
          <w:rFonts w:eastAsia="MS Mincho"/>
          <w:lang w:eastAsia="it-IT"/>
        </w:rPr>
      </w:pPr>
      <w:r>
        <w:tab/>
      </w:r>
      <w:r>
        <w:rPr>
          <w:rStyle w:val="FootnoteReference"/>
        </w:rPr>
        <w:footnoteRef/>
      </w:r>
      <w:r>
        <w:tab/>
        <w:t>À l’exception de la méthode de la force, la valeur mesurée comprend les pertes dans les paliers et les pertes aérodynamiques de la roue, du pneumatique et du tambour, qui nécessitent également d’être prises en compte.</w:t>
      </w:r>
      <w:r>
        <w:rPr>
          <w:rFonts w:eastAsia="MS Mincho"/>
          <w:lang w:eastAsia="it-IT"/>
        </w:rPr>
        <w:t xml:space="preserve"> </w:t>
      </w:r>
    </w:p>
    <w:p w:rsidR="00A94F4B" w:rsidRDefault="00A94F4B" w:rsidP="00E936F5">
      <w:pPr>
        <w:pStyle w:val="FootnoteText"/>
      </w:pPr>
      <w:r>
        <w:rPr>
          <w:rFonts w:eastAsia="MS Mincho"/>
          <w:lang w:eastAsia="it-IT"/>
        </w:rPr>
        <w:tab/>
      </w:r>
      <w:r>
        <w:rPr>
          <w:rFonts w:eastAsia="MS Mincho"/>
          <w:lang w:eastAsia="it-IT"/>
        </w:rPr>
        <w:tab/>
      </w:r>
      <w:r>
        <w:t>Il est connu que le frottement des paliers de l’axe de la roue et du tambour dépend de la charge appliquée; en conséquence, il est différent pour le mesurage du système en charge et pour le mesurage sous charge minimale. Toutefois, pour des raisons pratiques, cette différence peut être négligée.</w:t>
      </w:r>
    </w:p>
  </w:footnote>
  <w:footnote w:id="20">
    <w:p w:rsidR="00A94F4B" w:rsidRPr="00FB24BC" w:rsidRDefault="00A94F4B" w:rsidP="00FB24BC">
      <w:pPr>
        <w:pStyle w:val="FootnoteText"/>
      </w:pPr>
      <w:r>
        <w:tab/>
      </w:r>
      <w:r>
        <w:rPr>
          <w:rStyle w:val="FootnoteReference"/>
        </w:rPr>
        <w:footnoteRef/>
      </w:r>
      <w:r>
        <w:tab/>
        <w:t>Pour plus de détails, voir l’appendice à la norme ASTM F1805-06.</w:t>
      </w:r>
    </w:p>
  </w:footnote>
  <w:footnote w:id="21">
    <w:p w:rsidR="00A94F4B" w:rsidRPr="00EC6029" w:rsidRDefault="00A94F4B" w:rsidP="008874C4">
      <w:pPr>
        <w:pStyle w:val="FootnoteText"/>
      </w:pPr>
      <w:r>
        <w:tab/>
      </w:r>
      <w:r>
        <w:rPr>
          <w:rStyle w:val="FootnoteReference"/>
        </w:rPr>
        <w:footnoteRef/>
      </w:r>
      <w:r>
        <w:tab/>
      </w:r>
      <w:r w:rsidRPr="00EC6029">
        <w:t>Les indices de capacité de charge concernent une opération unique</w:t>
      </w:r>
    </w:p>
  </w:footnote>
  <w:footnote w:id="22">
    <w:p w:rsidR="00A94F4B" w:rsidRPr="007628D7" w:rsidRDefault="00A94F4B" w:rsidP="008874C4">
      <w:pPr>
        <w:pStyle w:val="FootnoteText"/>
      </w:pPr>
      <w:r>
        <w:tab/>
      </w:r>
      <w:r w:rsidRPr="007628D7">
        <w:rPr>
          <w:rStyle w:val="FootnoteReference"/>
        </w:rPr>
        <w:footnoteRef/>
      </w:r>
      <w:r>
        <w:tab/>
      </w:r>
      <w:r w:rsidRPr="008D26AE">
        <w:t>Les variations de charge ne sont pas autorisées pour les vitesses supérieures à 160 km/h. Pour les catégories de vitesses désignées par le symbole « Q » et les catégories au-dessus, la vitesse correspondant au code de vitesse (annexe 1) indique la vitesse maximale autorisée pour le pneumatique.</w:t>
      </w:r>
    </w:p>
  </w:footnote>
  <w:footnote w:id="23">
    <w:p w:rsidR="00A94F4B" w:rsidRDefault="00A94F4B" w:rsidP="000117F2">
      <w:pPr>
        <w:pStyle w:val="FootnoteText"/>
      </w:pPr>
      <w:r>
        <w:tab/>
      </w:r>
      <w:r>
        <w:rPr>
          <w:rStyle w:val="FootnoteReference"/>
        </w:rPr>
        <w:footnoteRef/>
      </w:r>
      <w:r>
        <w:tab/>
        <w:t>Coefficient « b » pour le calcul de D</w:t>
      </w:r>
      <w:r>
        <w:rPr>
          <w:vertAlign w:val="subscript"/>
        </w:rPr>
        <w:t>max</w:t>
      </w:r>
      <w:r w:rsidR="00F26201">
        <w:t> : </w:t>
      </w:r>
      <w:r>
        <w:t>1,08.</w:t>
      </w:r>
    </w:p>
  </w:footnote>
  <w:footnote w:id="24">
    <w:p w:rsidR="00A94F4B" w:rsidRDefault="00A94F4B" w:rsidP="000117F2">
      <w:pPr>
        <w:pStyle w:val="FootnoteText"/>
      </w:pPr>
      <w:r>
        <w:tab/>
      </w:r>
      <w:r>
        <w:rPr>
          <w:rStyle w:val="FootnoteReference"/>
        </w:rPr>
        <w:footnoteRef/>
      </w:r>
      <w:r>
        <w:tab/>
        <w:t>La largeur hors tout peut dépasser les chiffres indiqués de 8 % au maximum.</w:t>
      </w:r>
    </w:p>
  </w:footnote>
  <w:footnote w:id="25">
    <w:p w:rsidR="00A94F4B" w:rsidRDefault="00A94F4B" w:rsidP="000117F2">
      <w:pPr>
        <w:pStyle w:val="FootnoteText"/>
      </w:pPr>
      <w:r>
        <w:tab/>
      </w:r>
      <w:r>
        <w:rPr>
          <w:rStyle w:val="FootnoteReference"/>
        </w:rPr>
        <w:footnoteRef/>
      </w:r>
      <w:r>
        <w:tab/>
        <w:t>Les lettres « MH » peuvent remplacer les lettres « LT » pour la désignation du pneu (exemple : 7R14,5MH).</w:t>
      </w:r>
    </w:p>
  </w:footnote>
  <w:footnote w:id="26">
    <w:p w:rsidR="00A94F4B" w:rsidRPr="00622ED6" w:rsidRDefault="00A94F4B" w:rsidP="00B77E9A">
      <w:pPr>
        <w:pStyle w:val="FootnoteText"/>
      </w:pPr>
      <w:r>
        <w:tab/>
      </w:r>
      <w:r w:rsidRPr="008D26AE">
        <w:rPr>
          <w:rStyle w:val="FootnoteReference"/>
        </w:rPr>
        <w:footnoteRef/>
      </w:r>
      <w:r w:rsidRPr="008D26AE">
        <w:tab/>
        <w:t>http://www.unece.org/trans/main/wp29/wp29wgs/wp29gen/deceleration_calculator.html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F4B" w:rsidRPr="00957A4F" w:rsidRDefault="00A94F4B">
    <w:pPr>
      <w:pStyle w:val="Header"/>
    </w:pPr>
    <w:r>
      <w:t>ECE/TRANS/WP.29/2016/</w:t>
    </w:r>
    <w:r w:rsidR="00622ED6">
      <w:t>11</w:t>
    </w:r>
    <w:r>
      <w:t>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jc w:val="right"/>
    </w:pPr>
    <w:r>
      <w:t>ECE/TRANS/WP.29/2016/117</w:t>
    </w:r>
  </w:p>
  <w:p w:rsidR="003D0CAC" w:rsidRPr="003D0CAC" w:rsidRDefault="003D0CAC" w:rsidP="003D0CAC">
    <w:pPr>
      <w:pBdr>
        <w:bottom w:val="single" w:sz="4" w:space="1" w:color="auto"/>
      </w:pBdr>
      <w:jc w:val="right"/>
      <w:rPr>
        <w:b/>
        <w:sz w:val="18"/>
        <w:szCs w:val="18"/>
      </w:rPr>
    </w:pPr>
    <w:r w:rsidRPr="003D0CAC">
      <w:rPr>
        <w:b/>
        <w:sz w:val="18"/>
        <w:szCs w:val="18"/>
      </w:rPr>
      <w:t>Annexe 6</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pPr>
    <w:r>
      <w:t>ECE/TRANS/WP.29/2016/117</w:t>
    </w:r>
  </w:p>
  <w:p w:rsidR="003D0CAC" w:rsidRPr="003D0CAC" w:rsidRDefault="003D0CAC" w:rsidP="003D0CAC">
    <w:pPr>
      <w:pBdr>
        <w:bottom w:val="single" w:sz="4" w:space="1" w:color="auto"/>
      </w:pBdr>
      <w:rPr>
        <w:b/>
        <w:sz w:val="18"/>
        <w:szCs w:val="18"/>
      </w:rPr>
    </w:pPr>
    <w:r w:rsidRPr="003D0CAC">
      <w:rPr>
        <w:b/>
        <w:sz w:val="18"/>
        <w:szCs w:val="18"/>
      </w:rPr>
      <w:t>Annexe 6</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jc w:val="right"/>
    </w:pPr>
    <w:r>
      <w:t>ECE/TRANS/WP.29/2016/117</w:t>
    </w:r>
  </w:p>
  <w:p w:rsidR="003D0CAC" w:rsidRPr="003D0CAC" w:rsidRDefault="003D0CAC" w:rsidP="003D0CAC">
    <w:pPr>
      <w:pBdr>
        <w:bottom w:val="single" w:sz="4" w:space="1" w:color="auto"/>
      </w:pBdr>
      <w:jc w:val="right"/>
      <w:rPr>
        <w:b/>
        <w:sz w:val="18"/>
        <w:szCs w:val="18"/>
      </w:rPr>
    </w:pPr>
    <w:r w:rsidRPr="003D0CAC">
      <w:rPr>
        <w:b/>
        <w:sz w:val="18"/>
        <w:szCs w:val="18"/>
      </w:rPr>
      <w:t>Annexe 6</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pPr>
    <w:r>
      <w:t>ECE/TRANS/WP.29/2016/117</w:t>
    </w:r>
  </w:p>
  <w:p w:rsidR="003D0CAC" w:rsidRPr="003D0CAC" w:rsidRDefault="003D0CAC" w:rsidP="003D0CAC">
    <w:pPr>
      <w:pBdr>
        <w:bottom w:val="single" w:sz="4" w:space="1" w:color="auto"/>
      </w:pBdr>
      <w:rPr>
        <w:b/>
        <w:sz w:val="18"/>
        <w:szCs w:val="18"/>
      </w:rPr>
    </w:pPr>
    <w:r w:rsidRPr="003D0CAC">
      <w:rPr>
        <w:b/>
        <w:sz w:val="18"/>
        <w:szCs w:val="18"/>
      </w:rPr>
      <w:t>Annexe 7</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51" w:rsidRDefault="00F84351" w:rsidP="00F84351">
    <w:pPr>
      <w:pStyle w:val="Header"/>
      <w:pBdr>
        <w:bottom w:val="none" w:sz="0" w:space="0" w:color="auto"/>
      </w:pBdr>
    </w:pPr>
    <w:r>
      <w:t>ECE/TRANS/WP.29/2016/117</w:t>
    </w:r>
  </w:p>
  <w:p w:rsidR="00F84351" w:rsidRPr="00F84351" w:rsidRDefault="00F84351" w:rsidP="00F84351">
    <w:pPr>
      <w:pBdr>
        <w:bottom w:val="single" w:sz="4" w:space="1" w:color="auto"/>
      </w:pBdr>
      <w:rPr>
        <w:b/>
        <w:sz w:val="18"/>
        <w:szCs w:val="18"/>
      </w:rPr>
    </w:pPr>
    <w:r w:rsidRPr="00F84351">
      <w:rPr>
        <w:b/>
        <w:sz w:val="18"/>
        <w:szCs w:val="18"/>
      </w:rPr>
      <w:t>Annexe 8</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51" w:rsidRDefault="00F84351" w:rsidP="00F84351">
    <w:pPr>
      <w:pStyle w:val="Header"/>
      <w:pBdr>
        <w:bottom w:val="none" w:sz="0" w:space="0" w:color="auto"/>
      </w:pBdr>
      <w:jc w:val="right"/>
    </w:pPr>
    <w:r>
      <w:t>ECE/TRANS/WP.29/2016/117</w:t>
    </w:r>
  </w:p>
  <w:p w:rsidR="00F84351" w:rsidRPr="00F84351" w:rsidRDefault="00F84351" w:rsidP="00F84351">
    <w:pPr>
      <w:pBdr>
        <w:bottom w:val="single" w:sz="4" w:space="1" w:color="auto"/>
      </w:pBdr>
      <w:jc w:val="right"/>
      <w:rPr>
        <w:b/>
        <w:sz w:val="18"/>
        <w:szCs w:val="18"/>
      </w:rPr>
    </w:pPr>
    <w:r w:rsidRPr="00F84351">
      <w:rPr>
        <w:b/>
        <w:sz w:val="18"/>
        <w:szCs w:val="18"/>
      </w:rPr>
      <w:t>Annexe 8</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51" w:rsidRDefault="00F84351" w:rsidP="00F84351">
    <w:pPr>
      <w:pStyle w:val="Header"/>
      <w:pBdr>
        <w:bottom w:val="none" w:sz="0" w:space="0" w:color="auto"/>
      </w:pBdr>
    </w:pPr>
    <w:r>
      <w:t>ECE/TRANS/WP.29/2016/117</w:t>
    </w:r>
  </w:p>
  <w:p w:rsidR="00F84351" w:rsidRPr="00F84351" w:rsidRDefault="00F84351" w:rsidP="00F84351">
    <w:pPr>
      <w:pBdr>
        <w:bottom w:val="single" w:sz="4" w:space="1" w:color="auto"/>
      </w:pBdr>
      <w:rPr>
        <w:b/>
        <w:sz w:val="18"/>
        <w:szCs w:val="18"/>
      </w:rPr>
    </w:pPr>
    <w:r w:rsidRPr="00F84351">
      <w:rPr>
        <w:b/>
        <w:sz w:val="18"/>
        <w:szCs w:val="18"/>
      </w:rPr>
      <w:t>Annexe 9</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51" w:rsidRDefault="00F84351" w:rsidP="00F84351">
    <w:pPr>
      <w:pStyle w:val="Header"/>
      <w:pBdr>
        <w:bottom w:val="none" w:sz="0" w:space="0" w:color="auto"/>
      </w:pBdr>
      <w:jc w:val="right"/>
    </w:pPr>
    <w:r>
      <w:t>ECE/TRANS/WP.29/2016/117</w:t>
    </w:r>
  </w:p>
  <w:p w:rsidR="00F84351" w:rsidRPr="00F84351" w:rsidRDefault="00F84351" w:rsidP="00F84351">
    <w:pPr>
      <w:pBdr>
        <w:bottom w:val="single" w:sz="4" w:space="1" w:color="auto"/>
      </w:pBdr>
      <w:jc w:val="right"/>
      <w:rPr>
        <w:b/>
        <w:sz w:val="18"/>
        <w:szCs w:val="18"/>
      </w:rPr>
    </w:pPr>
    <w:r w:rsidRPr="00F84351">
      <w:rPr>
        <w:b/>
        <w:sz w:val="18"/>
        <w:szCs w:val="18"/>
      </w:rPr>
      <w:t>Annexe 9</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51" w:rsidRDefault="00F84351" w:rsidP="00F84351">
    <w:pPr>
      <w:pStyle w:val="Header"/>
      <w:pBdr>
        <w:bottom w:val="none" w:sz="0" w:space="0" w:color="auto"/>
      </w:pBdr>
    </w:pPr>
    <w:r>
      <w:t>ECE/TRANS/WP.29/2016/117</w:t>
    </w:r>
  </w:p>
  <w:p w:rsidR="00F84351" w:rsidRPr="00F84351" w:rsidRDefault="00F84351" w:rsidP="00F84351">
    <w:pPr>
      <w:pBdr>
        <w:bottom w:val="single" w:sz="4" w:space="1" w:color="auto"/>
      </w:pBdr>
      <w:rPr>
        <w:b/>
        <w:sz w:val="18"/>
        <w:szCs w:val="18"/>
      </w:rPr>
    </w:pPr>
    <w:r w:rsidRPr="00F84351">
      <w:rPr>
        <w:b/>
        <w:sz w:val="18"/>
        <w:szCs w:val="18"/>
      </w:rPr>
      <w:t>Annexe 10</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51" w:rsidRDefault="00F84351" w:rsidP="00F84351">
    <w:pPr>
      <w:pStyle w:val="Header"/>
      <w:pBdr>
        <w:bottom w:val="none" w:sz="0" w:space="0" w:color="auto"/>
      </w:pBdr>
      <w:jc w:val="right"/>
    </w:pPr>
    <w:r>
      <w:t>ECE/TRANS/WP.29/2016/117</w:t>
    </w:r>
  </w:p>
  <w:p w:rsidR="00F84351" w:rsidRPr="00F84351" w:rsidRDefault="00F84351" w:rsidP="00F84351">
    <w:pPr>
      <w:pBdr>
        <w:bottom w:val="single" w:sz="4" w:space="1" w:color="auto"/>
      </w:pBdr>
      <w:jc w:val="right"/>
      <w:rPr>
        <w:b/>
        <w:sz w:val="18"/>
        <w:szCs w:val="18"/>
      </w:rPr>
    </w:pPr>
    <w:r w:rsidRPr="00F84351">
      <w:rPr>
        <w:b/>
        <w:sz w:val="18"/>
        <w:szCs w:val="18"/>
      </w:rPr>
      <w:t>Annexe 10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F4B" w:rsidRPr="00957A4F" w:rsidRDefault="00A94F4B" w:rsidP="00957A4F">
    <w:pPr>
      <w:pStyle w:val="Header"/>
      <w:jc w:val="right"/>
    </w:pPr>
    <w:r>
      <w:t>ECE/TRANS/WP.29/2016/</w:t>
    </w:r>
    <w:r w:rsidR="00622ED6">
      <w:t>117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jc w:val="right"/>
    </w:pPr>
    <w:r>
      <w:t>ECE/TRANS/WP.29/2016/117</w:t>
    </w:r>
  </w:p>
  <w:p w:rsidR="003D0CAC" w:rsidRPr="003D0CAC" w:rsidRDefault="003D0CAC" w:rsidP="003D0CAC">
    <w:pPr>
      <w:pBdr>
        <w:bottom w:val="single" w:sz="4" w:space="1" w:color="auto"/>
      </w:pBdr>
      <w:jc w:val="right"/>
      <w:rPr>
        <w:b/>
        <w:sz w:val="18"/>
        <w:szCs w:val="18"/>
      </w:rPr>
    </w:pPr>
    <w:r w:rsidRPr="003D0CAC">
      <w:rPr>
        <w:b/>
        <w:sz w:val="18"/>
        <w:szCs w:val="18"/>
      </w:rPr>
      <w:t>Annexe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pPr>
    <w:r>
      <w:t>ECE/TRANS/WP.29/2016/117</w:t>
    </w:r>
  </w:p>
  <w:p w:rsidR="003D0CAC" w:rsidRPr="003D0CAC" w:rsidRDefault="003D0CAC" w:rsidP="003D0CAC">
    <w:pPr>
      <w:pBdr>
        <w:bottom w:val="single" w:sz="4" w:space="1" w:color="auto"/>
      </w:pBdr>
      <w:rPr>
        <w:b/>
        <w:sz w:val="18"/>
        <w:szCs w:val="18"/>
      </w:rPr>
    </w:pPr>
    <w:r w:rsidRPr="003D0CAC">
      <w:rPr>
        <w:b/>
        <w:sz w:val="18"/>
        <w:szCs w:val="18"/>
      </w:rPr>
      <w:t>Annexe 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jc w:val="right"/>
    </w:pPr>
    <w:r>
      <w:t>ECE/TRANS/WP.29/2016/117</w:t>
    </w:r>
  </w:p>
  <w:p w:rsidR="003D0CAC" w:rsidRPr="003D0CAC" w:rsidRDefault="003D0CAC" w:rsidP="003D0CAC">
    <w:pPr>
      <w:pBdr>
        <w:bottom w:val="single" w:sz="4" w:space="1" w:color="auto"/>
      </w:pBdr>
      <w:jc w:val="right"/>
      <w:rPr>
        <w:b/>
        <w:sz w:val="18"/>
        <w:szCs w:val="18"/>
      </w:rPr>
    </w:pPr>
    <w:r w:rsidRPr="003D0CAC">
      <w:rPr>
        <w:b/>
        <w:sz w:val="18"/>
        <w:szCs w:val="18"/>
      </w:rPr>
      <w:t>Annexe 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pPr>
    <w:r>
      <w:t>ECE/TRANS/WP.29/2016/117</w:t>
    </w:r>
  </w:p>
  <w:p w:rsidR="003D0CAC" w:rsidRPr="003D0CAC" w:rsidRDefault="003D0CAC" w:rsidP="003D0CAC">
    <w:pPr>
      <w:pBdr>
        <w:bottom w:val="single" w:sz="4" w:space="1" w:color="auto"/>
      </w:pBdr>
      <w:rPr>
        <w:b/>
        <w:sz w:val="18"/>
        <w:szCs w:val="18"/>
      </w:rPr>
    </w:pPr>
    <w:r w:rsidRPr="003D0CAC">
      <w:rPr>
        <w:b/>
        <w:sz w:val="18"/>
        <w:szCs w:val="18"/>
      </w:rPr>
      <w:t>Annexe 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pPr>
    <w:r>
      <w:t>ECE/TRANS/WP.29/2016/117</w:t>
    </w:r>
  </w:p>
  <w:p w:rsidR="003D0CAC" w:rsidRPr="003D0CAC" w:rsidRDefault="003D0CAC" w:rsidP="003D0CAC">
    <w:pPr>
      <w:pBdr>
        <w:bottom w:val="single" w:sz="4" w:space="1" w:color="auto"/>
      </w:pBdr>
      <w:rPr>
        <w:b/>
        <w:sz w:val="18"/>
        <w:szCs w:val="18"/>
      </w:rPr>
    </w:pPr>
    <w:r w:rsidRPr="003D0CAC">
      <w:rPr>
        <w:b/>
        <w:sz w:val="18"/>
        <w:szCs w:val="18"/>
      </w:rPr>
      <w:t>Annexe 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jc w:val="right"/>
    </w:pPr>
    <w:r>
      <w:t>ECE/TRANS/WP.29/2016/117</w:t>
    </w:r>
  </w:p>
  <w:p w:rsidR="003D0CAC" w:rsidRPr="003D0CAC" w:rsidRDefault="003D0CAC" w:rsidP="003D0CAC">
    <w:pPr>
      <w:pBdr>
        <w:bottom w:val="single" w:sz="4" w:space="1" w:color="auto"/>
      </w:pBdr>
      <w:jc w:val="right"/>
      <w:rPr>
        <w:b/>
        <w:sz w:val="18"/>
        <w:szCs w:val="18"/>
      </w:rPr>
    </w:pPr>
    <w:r w:rsidRPr="003D0CAC">
      <w:rPr>
        <w:b/>
        <w:sz w:val="18"/>
        <w:szCs w:val="18"/>
      </w:rPr>
      <w:t>Annexe 5</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CAC" w:rsidRDefault="003D0CAC" w:rsidP="003D0CAC">
    <w:pPr>
      <w:pStyle w:val="Header"/>
      <w:pBdr>
        <w:bottom w:val="none" w:sz="0" w:space="0" w:color="auto"/>
      </w:pBdr>
    </w:pPr>
    <w:r>
      <w:t>ECE/TRANS/WP.29/2016/117</w:t>
    </w:r>
  </w:p>
  <w:p w:rsidR="003D0CAC" w:rsidRPr="003D0CAC" w:rsidRDefault="003D0CAC" w:rsidP="003D0CAC">
    <w:pPr>
      <w:pBdr>
        <w:bottom w:val="single" w:sz="4" w:space="1" w:color="auto"/>
      </w:pBdr>
      <w:rPr>
        <w:b/>
        <w:sz w:val="18"/>
        <w:szCs w:val="18"/>
      </w:rPr>
    </w:pPr>
    <w:r w:rsidRPr="003D0CAC">
      <w:rPr>
        <w:b/>
        <w:sz w:val="18"/>
        <w:szCs w:val="18"/>
      </w:rPr>
      <w:t>Annexe 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0"/>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61"/>
    <w:rsid w:val="00003D55"/>
    <w:rsid w:val="000112DD"/>
    <w:rsid w:val="000117F2"/>
    <w:rsid w:val="00012890"/>
    <w:rsid w:val="00017F94"/>
    <w:rsid w:val="000219E5"/>
    <w:rsid w:val="00023842"/>
    <w:rsid w:val="000334F9"/>
    <w:rsid w:val="00052230"/>
    <w:rsid w:val="00073261"/>
    <w:rsid w:val="00076E7C"/>
    <w:rsid w:val="0007796D"/>
    <w:rsid w:val="000A737A"/>
    <w:rsid w:val="000B069F"/>
    <w:rsid w:val="000B7790"/>
    <w:rsid w:val="000C2735"/>
    <w:rsid w:val="000C3CBB"/>
    <w:rsid w:val="000D17BD"/>
    <w:rsid w:val="000D1DE6"/>
    <w:rsid w:val="000E0D86"/>
    <w:rsid w:val="000E3BA3"/>
    <w:rsid w:val="000E5FB6"/>
    <w:rsid w:val="000F4C5A"/>
    <w:rsid w:val="00100081"/>
    <w:rsid w:val="001100E1"/>
    <w:rsid w:val="00111F2F"/>
    <w:rsid w:val="00127F0A"/>
    <w:rsid w:val="0014365E"/>
    <w:rsid w:val="00143C66"/>
    <w:rsid w:val="0014798D"/>
    <w:rsid w:val="0016317E"/>
    <w:rsid w:val="00165A13"/>
    <w:rsid w:val="00167117"/>
    <w:rsid w:val="00173119"/>
    <w:rsid w:val="00176178"/>
    <w:rsid w:val="00192FB8"/>
    <w:rsid w:val="001F525A"/>
    <w:rsid w:val="00213DF3"/>
    <w:rsid w:val="00223272"/>
    <w:rsid w:val="00235C4E"/>
    <w:rsid w:val="00244787"/>
    <w:rsid w:val="0024779E"/>
    <w:rsid w:val="00250AE5"/>
    <w:rsid w:val="00253DC5"/>
    <w:rsid w:val="002565CA"/>
    <w:rsid w:val="00257168"/>
    <w:rsid w:val="00270B21"/>
    <w:rsid w:val="00272484"/>
    <w:rsid w:val="002744B8"/>
    <w:rsid w:val="00275028"/>
    <w:rsid w:val="002832AC"/>
    <w:rsid w:val="00290FA6"/>
    <w:rsid w:val="00291AC4"/>
    <w:rsid w:val="002950FC"/>
    <w:rsid w:val="002B1A2C"/>
    <w:rsid w:val="002C5D01"/>
    <w:rsid w:val="002D7C93"/>
    <w:rsid w:val="002E6448"/>
    <w:rsid w:val="002E7E10"/>
    <w:rsid w:val="002E7E9F"/>
    <w:rsid w:val="002F5C66"/>
    <w:rsid w:val="002F7125"/>
    <w:rsid w:val="002F7F4D"/>
    <w:rsid w:val="00302CCB"/>
    <w:rsid w:val="00305801"/>
    <w:rsid w:val="00321969"/>
    <w:rsid w:val="00332B21"/>
    <w:rsid w:val="00347771"/>
    <w:rsid w:val="0035437F"/>
    <w:rsid w:val="00356E9C"/>
    <w:rsid w:val="00360580"/>
    <w:rsid w:val="00363E75"/>
    <w:rsid w:val="00365B48"/>
    <w:rsid w:val="00372252"/>
    <w:rsid w:val="003872CF"/>
    <w:rsid w:val="003916DE"/>
    <w:rsid w:val="003A7253"/>
    <w:rsid w:val="003B19C8"/>
    <w:rsid w:val="003B25A9"/>
    <w:rsid w:val="003B4741"/>
    <w:rsid w:val="003C0479"/>
    <w:rsid w:val="003D0CAC"/>
    <w:rsid w:val="003D4EFA"/>
    <w:rsid w:val="003D5A8F"/>
    <w:rsid w:val="003E0F75"/>
    <w:rsid w:val="003E7CEA"/>
    <w:rsid w:val="00400C2C"/>
    <w:rsid w:val="00402147"/>
    <w:rsid w:val="0040354A"/>
    <w:rsid w:val="004054F4"/>
    <w:rsid w:val="00411660"/>
    <w:rsid w:val="004119AE"/>
    <w:rsid w:val="00417A94"/>
    <w:rsid w:val="00423E2D"/>
    <w:rsid w:val="0043640E"/>
    <w:rsid w:val="0044014A"/>
    <w:rsid w:val="00441C3B"/>
    <w:rsid w:val="00442A28"/>
    <w:rsid w:val="00442EB1"/>
    <w:rsid w:val="00446FE5"/>
    <w:rsid w:val="00452396"/>
    <w:rsid w:val="00464999"/>
    <w:rsid w:val="00466547"/>
    <w:rsid w:val="004759B8"/>
    <w:rsid w:val="004773C2"/>
    <w:rsid w:val="004837D8"/>
    <w:rsid w:val="00487E4D"/>
    <w:rsid w:val="004A5977"/>
    <w:rsid w:val="004A61B1"/>
    <w:rsid w:val="004B1DAD"/>
    <w:rsid w:val="004C0166"/>
    <w:rsid w:val="004D4636"/>
    <w:rsid w:val="004E468C"/>
    <w:rsid w:val="004F0621"/>
    <w:rsid w:val="004F12E1"/>
    <w:rsid w:val="004F3680"/>
    <w:rsid w:val="00501B4A"/>
    <w:rsid w:val="00503A50"/>
    <w:rsid w:val="00510E3E"/>
    <w:rsid w:val="00522E34"/>
    <w:rsid w:val="00524188"/>
    <w:rsid w:val="0053003A"/>
    <w:rsid w:val="005409CC"/>
    <w:rsid w:val="00541AD4"/>
    <w:rsid w:val="005433ED"/>
    <w:rsid w:val="005505B7"/>
    <w:rsid w:val="00555B36"/>
    <w:rsid w:val="00561F62"/>
    <w:rsid w:val="00573BE5"/>
    <w:rsid w:val="00574DD6"/>
    <w:rsid w:val="00581A5F"/>
    <w:rsid w:val="00586ED3"/>
    <w:rsid w:val="00596AA9"/>
    <w:rsid w:val="005A685F"/>
    <w:rsid w:val="005B11F8"/>
    <w:rsid w:val="005D4396"/>
    <w:rsid w:val="005E04B0"/>
    <w:rsid w:val="005E3F71"/>
    <w:rsid w:val="005E65C4"/>
    <w:rsid w:val="005F789B"/>
    <w:rsid w:val="00605C72"/>
    <w:rsid w:val="0060726A"/>
    <w:rsid w:val="00621F4E"/>
    <w:rsid w:val="00622ED6"/>
    <w:rsid w:val="006279BD"/>
    <w:rsid w:val="0063539F"/>
    <w:rsid w:val="00640FC4"/>
    <w:rsid w:val="00657091"/>
    <w:rsid w:val="00694DEB"/>
    <w:rsid w:val="006B25BC"/>
    <w:rsid w:val="006B585F"/>
    <w:rsid w:val="006C1781"/>
    <w:rsid w:val="006D1568"/>
    <w:rsid w:val="006D6E38"/>
    <w:rsid w:val="006D7472"/>
    <w:rsid w:val="006E25DE"/>
    <w:rsid w:val="006F1E66"/>
    <w:rsid w:val="006F2968"/>
    <w:rsid w:val="006F2D0C"/>
    <w:rsid w:val="006F5429"/>
    <w:rsid w:val="006F762D"/>
    <w:rsid w:val="0070724F"/>
    <w:rsid w:val="007077B1"/>
    <w:rsid w:val="00713BAA"/>
    <w:rsid w:val="0071601D"/>
    <w:rsid w:val="00717A99"/>
    <w:rsid w:val="00730844"/>
    <w:rsid w:val="00730952"/>
    <w:rsid w:val="00736971"/>
    <w:rsid w:val="00742A7B"/>
    <w:rsid w:val="00752070"/>
    <w:rsid w:val="00771D6F"/>
    <w:rsid w:val="007A53E6"/>
    <w:rsid w:val="007A62E6"/>
    <w:rsid w:val="007A657F"/>
    <w:rsid w:val="007C12DD"/>
    <w:rsid w:val="007D728B"/>
    <w:rsid w:val="007E2306"/>
    <w:rsid w:val="007E569C"/>
    <w:rsid w:val="007E56C1"/>
    <w:rsid w:val="007F20FA"/>
    <w:rsid w:val="007F5DC6"/>
    <w:rsid w:val="00801073"/>
    <w:rsid w:val="008037B2"/>
    <w:rsid w:val="0080684C"/>
    <w:rsid w:val="00812EF4"/>
    <w:rsid w:val="00830F80"/>
    <w:rsid w:val="00835D84"/>
    <w:rsid w:val="0086344B"/>
    <w:rsid w:val="00864A0C"/>
    <w:rsid w:val="0087075C"/>
    <w:rsid w:val="00871C75"/>
    <w:rsid w:val="008776DC"/>
    <w:rsid w:val="008874C4"/>
    <w:rsid w:val="00894F5A"/>
    <w:rsid w:val="00896E19"/>
    <w:rsid w:val="00897B83"/>
    <w:rsid w:val="008A25EE"/>
    <w:rsid w:val="008B4677"/>
    <w:rsid w:val="008C2F21"/>
    <w:rsid w:val="008D1468"/>
    <w:rsid w:val="008E3DB6"/>
    <w:rsid w:val="008F4B70"/>
    <w:rsid w:val="008F63C2"/>
    <w:rsid w:val="009011B0"/>
    <w:rsid w:val="00910D7D"/>
    <w:rsid w:val="009115F3"/>
    <w:rsid w:val="00915067"/>
    <w:rsid w:val="0093629B"/>
    <w:rsid w:val="0095763E"/>
    <w:rsid w:val="00957A4F"/>
    <w:rsid w:val="009705C8"/>
    <w:rsid w:val="00970B9C"/>
    <w:rsid w:val="009748F1"/>
    <w:rsid w:val="0099668C"/>
    <w:rsid w:val="009A54CC"/>
    <w:rsid w:val="009A74B7"/>
    <w:rsid w:val="009C1CF4"/>
    <w:rsid w:val="009D2F10"/>
    <w:rsid w:val="009F007F"/>
    <w:rsid w:val="009F6B74"/>
    <w:rsid w:val="009F7C11"/>
    <w:rsid w:val="00A03576"/>
    <w:rsid w:val="00A15C03"/>
    <w:rsid w:val="00A26443"/>
    <w:rsid w:val="00A27458"/>
    <w:rsid w:val="00A30353"/>
    <w:rsid w:val="00A33B03"/>
    <w:rsid w:val="00A346D3"/>
    <w:rsid w:val="00A41D85"/>
    <w:rsid w:val="00A46A0C"/>
    <w:rsid w:val="00A5482A"/>
    <w:rsid w:val="00A63B1B"/>
    <w:rsid w:val="00A63BA1"/>
    <w:rsid w:val="00A713C5"/>
    <w:rsid w:val="00A738F0"/>
    <w:rsid w:val="00A76DD4"/>
    <w:rsid w:val="00A80C38"/>
    <w:rsid w:val="00A91C95"/>
    <w:rsid w:val="00A94F4B"/>
    <w:rsid w:val="00AA44AB"/>
    <w:rsid w:val="00AA7288"/>
    <w:rsid w:val="00AB16B1"/>
    <w:rsid w:val="00AB3575"/>
    <w:rsid w:val="00AC0B26"/>
    <w:rsid w:val="00AC211F"/>
    <w:rsid w:val="00AC3823"/>
    <w:rsid w:val="00AD2BE1"/>
    <w:rsid w:val="00AD702F"/>
    <w:rsid w:val="00AE235C"/>
    <w:rsid w:val="00AE323C"/>
    <w:rsid w:val="00AE62D5"/>
    <w:rsid w:val="00AF02B0"/>
    <w:rsid w:val="00AF0CB5"/>
    <w:rsid w:val="00AF4F7D"/>
    <w:rsid w:val="00B00181"/>
    <w:rsid w:val="00B00B0D"/>
    <w:rsid w:val="00B275B1"/>
    <w:rsid w:val="00B3759E"/>
    <w:rsid w:val="00B4011C"/>
    <w:rsid w:val="00B627BC"/>
    <w:rsid w:val="00B7356D"/>
    <w:rsid w:val="00B7523B"/>
    <w:rsid w:val="00B75ED5"/>
    <w:rsid w:val="00B765F7"/>
    <w:rsid w:val="00B77E9A"/>
    <w:rsid w:val="00B80CF0"/>
    <w:rsid w:val="00B8628A"/>
    <w:rsid w:val="00B95BFB"/>
    <w:rsid w:val="00B964A3"/>
    <w:rsid w:val="00BA0CA9"/>
    <w:rsid w:val="00BB18F7"/>
    <w:rsid w:val="00BD0F30"/>
    <w:rsid w:val="00BD59BD"/>
    <w:rsid w:val="00BE326A"/>
    <w:rsid w:val="00BF395A"/>
    <w:rsid w:val="00BF41D1"/>
    <w:rsid w:val="00BF464F"/>
    <w:rsid w:val="00BF66EC"/>
    <w:rsid w:val="00BF6B1B"/>
    <w:rsid w:val="00C000C6"/>
    <w:rsid w:val="00C00AB2"/>
    <w:rsid w:val="00C02897"/>
    <w:rsid w:val="00C057A4"/>
    <w:rsid w:val="00C24C37"/>
    <w:rsid w:val="00C27C11"/>
    <w:rsid w:val="00C30843"/>
    <w:rsid w:val="00C46AC5"/>
    <w:rsid w:val="00C57466"/>
    <w:rsid w:val="00C612A4"/>
    <w:rsid w:val="00C66088"/>
    <w:rsid w:val="00C775F1"/>
    <w:rsid w:val="00C84C52"/>
    <w:rsid w:val="00C85430"/>
    <w:rsid w:val="00C921BD"/>
    <w:rsid w:val="00C930CA"/>
    <w:rsid w:val="00C93623"/>
    <w:rsid w:val="00C953AB"/>
    <w:rsid w:val="00CA6346"/>
    <w:rsid w:val="00CA7A5D"/>
    <w:rsid w:val="00CB315F"/>
    <w:rsid w:val="00CB77B8"/>
    <w:rsid w:val="00CC63EF"/>
    <w:rsid w:val="00CC7CB5"/>
    <w:rsid w:val="00CD220C"/>
    <w:rsid w:val="00CE61A4"/>
    <w:rsid w:val="00CF059D"/>
    <w:rsid w:val="00CF2EB2"/>
    <w:rsid w:val="00D06404"/>
    <w:rsid w:val="00D10C2B"/>
    <w:rsid w:val="00D113B1"/>
    <w:rsid w:val="00D13993"/>
    <w:rsid w:val="00D173CB"/>
    <w:rsid w:val="00D321BD"/>
    <w:rsid w:val="00D3439C"/>
    <w:rsid w:val="00D36AC8"/>
    <w:rsid w:val="00D7057F"/>
    <w:rsid w:val="00D756AF"/>
    <w:rsid w:val="00DA60E5"/>
    <w:rsid w:val="00DB1831"/>
    <w:rsid w:val="00DC1053"/>
    <w:rsid w:val="00DC7962"/>
    <w:rsid w:val="00DD3BFD"/>
    <w:rsid w:val="00DD75BC"/>
    <w:rsid w:val="00DE4F5A"/>
    <w:rsid w:val="00DF17CA"/>
    <w:rsid w:val="00DF2EF3"/>
    <w:rsid w:val="00DF6678"/>
    <w:rsid w:val="00E3780C"/>
    <w:rsid w:val="00E37FEF"/>
    <w:rsid w:val="00E55B2C"/>
    <w:rsid w:val="00E82B76"/>
    <w:rsid w:val="00E85C74"/>
    <w:rsid w:val="00E9299F"/>
    <w:rsid w:val="00E92E73"/>
    <w:rsid w:val="00E936F5"/>
    <w:rsid w:val="00EA6159"/>
    <w:rsid w:val="00EA6547"/>
    <w:rsid w:val="00ED18F9"/>
    <w:rsid w:val="00EE492D"/>
    <w:rsid w:val="00EF2E22"/>
    <w:rsid w:val="00EF646B"/>
    <w:rsid w:val="00F17E22"/>
    <w:rsid w:val="00F26201"/>
    <w:rsid w:val="00F3166D"/>
    <w:rsid w:val="00F35BAF"/>
    <w:rsid w:val="00F52B47"/>
    <w:rsid w:val="00F52C9D"/>
    <w:rsid w:val="00F60160"/>
    <w:rsid w:val="00F638BD"/>
    <w:rsid w:val="00F653A5"/>
    <w:rsid w:val="00F660DF"/>
    <w:rsid w:val="00F67928"/>
    <w:rsid w:val="00F74A2B"/>
    <w:rsid w:val="00F77412"/>
    <w:rsid w:val="00F84351"/>
    <w:rsid w:val="00F90326"/>
    <w:rsid w:val="00F90942"/>
    <w:rsid w:val="00F94664"/>
    <w:rsid w:val="00F9573C"/>
    <w:rsid w:val="00F95C08"/>
    <w:rsid w:val="00FA6651"/>
    <w:rsid w:val="00FB24BC"/>
    <w:rsid w:val="00FB4597"/>
    <w:rsid w:val="00FC12BC"/>
    <w:rsid w:val="00FC4114"/>
    <w:rsid w:val="00FD46EE"/>
    <w:rsid w:val="00FF5625"/>
    <w:rsid w:val="00FF5E8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CD1B2E2"/>
  <w15:docId w15:val="{17709A1F-E366-42C7-9CB5-141EA919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7B"/>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h1"/>
    <w:basedOn w:val="SingleTxtG"/>
    <w:next w:val="SingleTxtG"/>
    <w:link w:val="Heading1Char"/>
    <w:uiPriority w:val="9"/>
    <w:qFormat/>
    <w:rsid w:val="00742A7B"/>
    <w:pPr>
      <w:keepNext/>
      <w:keepLines/>
      <w:spacing w:after="0" w:line="240" w:lineRule="auto"/>
      <w:ind w:right="0"/>
      <w:jc w:val="left"/>
      <w:outlineLvl w:val="0"/>
    </w:pPr>
  </w:style>
  <w:style w:type="paragraph" w:styleId="Heading2">
    <w:name w:val="heading 2"/>
    <w:basedOn w:val="Normal"/>
    <w:next w:val="Normal"/>
    <w:link w:val="Heading2Char"/>
    <w:semiHidden/>
    <w:qFormat/>
    <w:rsid w:val="00742A7B"/>
    <w:pPr>
      <w:outlineLvl w:val="1"/>
    </w:pPr>
  </w:style>
  <w:style w:type="paragraph" w:styleId="Heading3">
    <w:name w:val="heading 3"/>
    <w:basedOn w:val="Normal"/>
    <w:next w:val="Normal"/>
    <w:link w:val="Heading3Char"/>
    <w:semiHidden/>
    <w:qFormat/>
    <w:rsid w:val="00742A7B"/>
    <w:pPr>
      <w:outlineLvl w:val="2"/>
    </w:pPr>
  </w:style>
  <w:style w:type="paragraph" w:styleId="Heading4">
    <w:name w:val="heading 4"/>
    <w:basedOn w:val="Normal"/>
    <w:next w:val="Normal"/>
    <w:link w:val="Heading4Char"/>
    <w:semiHidden/>
    <w:qFormat/>
    <w:rsid w:val="00742A7B"/>
    <w:pPr>
      <w:outlineLvl w:val="3"/>
    </w:pPr>
  </w:style>
  <w:style w:type="paragraph" w:styleId="Heading5">
    <w:name w:val="heading 5"/>
    <w:basedOn w:val="Normal"/>
    <w:next w:val="Normal"/>
    <w:link w:val="Heading5Char"/>
    <w:semiHidden/>
    <w:qFormat/>
    <w:rsid w:val="00742A7B"/>
    <w:pPr>
      <w:outlineLvl w:val="4"/>
    </w:pPr>
  </w:style>
  <w:style w:type="paragraph" w:styleId="Heading6">
    <w:name w:val="heading 6"/>
    <w:basedOn w:val="Normal"/>
    <w:next w:val="Normal"/>
    <w:link w:val="Heading6Char"/>
    <w:semiHidden/>
    <w:qFormat/>
    <w:rsid w:val="00742A7B"/>
    <w:pPr>
      <w:outlineLvl w:val="5"/>
    </w:pPr>
  </w:style>
  <w:style w:type="paragraph" w:styleId="Heading7">
    <w:name w:val="heading 7"/>
    <w:basedOn w:val="Normal"/>
    <w:next w:val="Normal"/>
    <w:link w:val="Heading7Char"/>
    <w:semiHidden/>
    <w:qFormat/>
    <w:rsid w:val="00742A7B"/>
    <w:pPr>
      <w:outlineLvl w:val="6"/>
    </w:pPr>
  </w:style>
  <w:style w:type="paragraph" w:styleId="Heading8">
    <w:name w:val="heading 8"/>
    <w:basedOn w:val="Normal"/>
    <w:next w:val="Normal"/>
    <w:link w:val="Heading8Char"/>
    <w:semiHidden/>
    <w:qFormat/>
    <w:rsid w:val="00742A7B"/>
    <w:pPr>
      <w:outlineLvl w:val="7"/>
    </w:pPr>
  </w:style>
  <w:style w:type="paragraph" w:styleId="Heading9">
    <w:name w:val="heading 9"/>
    <w:basedOn w:val="Normal"/>
    <w:next w:val="Normal"/>
    <w:link w:val="Heading9Char"/>
    <w:semiHidden/>
    <w:qFormat/>
    <w:rsid w:val="00742A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742A7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742A7B"/>
    <w:rPr>
      <w:rFonts w:ascii="Times New Roman" w:hAnsi="Times New Roman" w:cs="Times New Roman"/>
      <w:b/>
      <w:sz w:val="18"/>
      <w:szCs w:val="20"/>
      <w:lang w:eastAsia="en-US"/>
    </w:rPr>
  </w:style>
  <w:style w:type="paragraph" w:styleId="Footer">
    <w:name w:val="footer"/>
    <w:aliases w:val="3_G"/>
    <w:basedOn w:val="Normal"/>
    <w:next w:val="Normal"/>
    <w:link w:val="FooterChar"/>
    <w:qFormat/>
    <w:rsid w:val="00742A7B"/>
    <w:pPr>
      <w:spacing w:line="240" w:lineRule="auto"/>
    </w:pPr>
    <w:rPr>
      <w:sz w:val="16"/>
    </w:rPr>
  </w:style>
  <w:style w:type="character" w:customStyle="1" w:styleId="FooterChar">
    <w:name w:val="Footer Char"/>
    <w:aliases w:val="3_G Char"/>
    <w:basedOn w:val="DefaultParagraphFont"/>
    <w:link w:val="Footer"/>
    <w:rsid w:val="00742A7B"/>
    <w:rPr>
      <w:rFonts w:ascii="Times New Roman" w:hAnsi="Times New Roman" w:cs="Times New Roman"/>
      <w:sz w:val="16"/>
      <w:szCs w:val="20"/>
      <w:lang w:eastAsia="en-US"/>
    </w:rPr>
  </w:style>
  <w:style w:type="paragraph" w:customStyle="1" w:styleId="HMG">
    <w:name w:val="_ H __M_G"/>
    <w:basedOn w:val="Normal"/>
    <w:next w:val="Normal"/>
    <w:qFormat/>
    <w:rsid w:val="00742A7B"/>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42A7B"/>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742A7B"/>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742A7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42A7B"/>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42A7B"/>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42A7B"/>
    <w:pPr>
      <w:spacing w:after="120"/>
      <w:ind w:left="1134" w:right="1134"/>
      <w:jc w:val="both"/>
    </w:pPr>
  </w:style>
  <w:style w:type="paragraph" w:customStyle="1" w:styleId="SLG">
    <w:name w:val="__S_L_G"/>
    <w:basedOn w:val="Normal"/>
    <w:next w:val="Normal"/>
    <w:rsid w:val="00742A7B"/>
    <w:pPr>
      <w:keepNext/>
      <w:keepLines/>
      <w:spacing w:before="240" w:after="240" w:line="580" w:lineRule="exact"/>
      <w:ind w:left="1134" w:right="1134"/>
    </w:pPr>
    <w:rPr>
      <w:b/>
      <w:sz w:val="56"/>
    </w:rPr>
  </w:style>
  <w:style w:type="paragraph" w:customStyle="1" w:styleId="SMG">
    <w:name w:val="__S_M_G"/>
    <w:basedOn w:val="Normal"/>
    <w:next w:val="Normal"/>
    <w:rsid w:val="00742A7B"/>
    <w:pPr>
      <w:keepNext/>
      <w:keepLines/>
      <w:spacing w:before="240" w:after="240" w:line="420" w:lineRule="exact"/>
      <w:ind w:left="1134" w:right="1134"/>
    </w:pPr>
    <w:rPr>
      <w:b/>
      <w:sz w:val="40"/>
    </w:rPr>
  </w:style>
  <w:style w:type="paragraph" w:customStyle="1" w:styleId="SSG">
    <w:name w:val="__S_S_G"/>
    <w:basedOn w:val="Normal"/>
    <w:next w:val="Normal"/>
    <w:rsid w:val="00742A7B"/>
    <w:pPr>
      <w:keepNext/>
      <w:keepLines/>
      <w:spacing w:before="240" w:after="240" w:line="300" w:lineRule="exact"/>
      <w:ind w:left="1134" w:right="1134"/>
    </w:pPr>
    <w:rPr>
      <w:b/>
      <w:sz w:val="28"/>
    </w:rPr>
  </w:style>
  <w:style w:type="paragraph" w:customStyle="1" w:styleId="XLargeG">
    <w:name w:val="__XLarge_G"/>
    <w:basedOn w:val="Normal"/>
    <w:next w:val="Normal"/>
    <w:rsid w:val="00742A7B"/>
    <w:pPr>
      <w:keepNext/>
      <w:keepLines/>
      <w:spacing w:before="240" w:after="240" w:line="420" w:lineRule="exact"/>
      <w:ind w:left="1134" w:right="1134"/>
    </w:pPr>
    <w:rPr>
      <w:b/>
      <w:sz w:val="40"/>
    </w:rPr>
  </w:style>
  <w:style w:type="paragraph" w:customStyle="1" w:styleId="Bullet1G">
    <w:name w:val="_Bullet 1_G"/>
    <w:basedOn w:val="Normal"/>
    <w:qFormat/>
    <w:rsid w:val="00742A7B"/>
    <w:pPr>
      <w:numPr>
        <w:numId w:val="1"/>
      </w:numPr>
      <w:spacing w:after="120"/>
      <w:ind w:right="1134"/>
      <w:jc w:val="both"/>
    </w:pPr>
  </w:style>
  <w:style w:type="paragraph" w:customStyle="1" w:styleId="Bullet2G">
    <w:name w:val="_Bullet 2_G"/>
    <w:basedOn w:val="Normal"/>
    <w:qFormat/>
    <w:rsid w:val="00742A7B"/>
    <w:pPr>
      <w:numPr>
        <w:numId w:val="2"/>
      </w:numPr>
      <w:spacing w:after="120"/>
      <w:ind w:right="1134"/>
      <w:jc w:val="both"/>
    </w:pPr>
  </w:style>
  <w:style w:type="paragraph" w:customStyle="1" w:styleId="ParNoG">
    <w:name w:val="_ParNo_G"/>
    <w:basedOn w:val="Normal"/>
    <w:uiPriority w:val="99"/>
    <w:qFormat/>
    <w:rsid w:val="00742A7B"/>
    <w:pPr>
      <w:numPr>
        <w:numId w:val="3"/>
      </w:numPr>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742A7B"/>
    <w:rPr>
      <w:rFonts w:ascii="Times New Roman" w:hAnsi="Times New Roman"/>
      <w:sz w:val="18"/>
      <w:vertAlign w:val="superscript"/>
      <w:lang w:val="fr-CH"/>
    </w:rPr>
  </w:style>
  <w:style w:type="character" w:styleId="EndnoteReference">
    <w:name w:val="endnote reference"/>
    <w:aliases w:val="1_G"/>
    <w:basedOn w:val="FootnoteReference"/>
    <w:qFormat/>
    <w:rsid w:val="00742A7B"/>
    <w:rPr>
      <w:rFonts w:ascii="Times New Roman" w:hAnsi="Times New Roman"/>
      <w:sz w:val="18"/>
      <w:vertAlign w:val="superscript"/>
      <w:lang w:val="fr-CH"/>
    </w:rPr>
  </w:style>
  <w:style w:type="table" w:styleId="TableGrid">
    <w:name w:val="Table Grid"/>
    <w:basedOn w:val="TableNormal"/>
    <w:rsid w:val="00742A7B"/>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42A7B"/>
    <w:rPr>
      <w:color w:val="0000FF"/>
      <w:u w:val="none"/>
    </w:rPr>
  </w:style>
  <w:style w:type="character" w:styleId="FollowedHyperlink">
    <w:name w:val="FollowedHyperlink"/>
    <w:basedOn w:val="DefaultParagraphFont"/>
    <w:unhideWhenUsed/>
    <w:rsid w:val="00742A7B"/>
    <w:rPr>
      <w:color w:val="0000FF"/>
      <w:u w:val="none"/>
    </w:rPr>
  </w:style>
  <w:style w:type="paragraph" w:styleId="FootnoteText">
    <w:name w:val="footnote text"/>
    <w:aliases w:val="5_G,PP,Footnote Text Char"/>
    <w:basedOn w:val="Normal"/>
    <w:link w:val="FootnoteTextChar1"/>
    <w:uiPriority w:val="99"/>
    <w:qFormat/>
    <w:rsid w:val="00742A7B"/>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
    <w:basedOn w:val="DefaultParagraphFont"/>
    <w:link w:val="FootnoteText"/>
    <w:uiPriority w:val="99"/>
    <w:rsid w:val="00742A7B"/>
    <w:rPr>
      <w:rFonts w:ascii="Times New Roman" w:hAnsi="Times New Roman" w:cs="Times New Roman"/>
      <w:sz w:val="18"/>
      <w:szCs w:val="20"/>
      <w:lang w:eastAsia="en-US"/>
    </w:rPr>
  </w:style>
  <w:style w:type="paragraph" w:styleId="EndnoteText">
    <w:name w:val="endnote text"/>
    <w:aliases w:val="2_G"/>
    <w:basedOn w:val="FootnoteText"/>
    <w:link w:val="EndnoteTextChar"/>
    <w:qFormat/>
    <w:rsid w:val="00742A7B"/>
  </w:style>
  <w:style w:type="character" w:customStyle="1" w:styleId="EndnoteTextChar">
    <w:name w:val="Endnote Text Char"/>
    <w:aliases w:val="2_G Char"/>
    <w:basedOn w:val="DefaultParagraphFont"/>
    <w:link w:val="EndnoteText"/>
    <w:rsid w:val="00742A7B"/>
    <w:rPr>
      <w:rFonts w:ascii="Times New Roman" w:hAnsi="Times New Roman" w:cs="Times New Roman"/>
      <w:sz w:val="18"/>
      <w:szCs w:val="20"/>
      <w:lang w:eastAsia="en-US"/>
    </w:rPr>
  </w:style>
  <w:style w:type="character" w:styleId="PageNumber">
    <w:name w:val="page number"/>
    <w:aliases w:val="7_G"/>
    <w:basedOn w:val="DefaultParagraphFont"/>
    <w:qFormat/>
    <w:rsid w:val="00742A7B"/>
    <w:rPr>
      <w:rFonts w:ascii="Times New Roman" w:hAnsi="Times New Roman"/>
      <w:b/>
      <w:sz w:val="18"/>
      <w:lang w:val="fr-CH"/>
    </w:rPr>
  </w:style>
  <w:style w:type="character" w:customStyle="1" w:styleId="Heading1Char">
    <w:name w:val="Heading 1 Char"/>
    <w:aliases w:val="Table_G Char,h1 Char"/>
    <w:basedOn w:val="DefaultParagraphFont"/>
    <w:link w:val="Heading1"/>
    <w:uiPriority w:val="9"/>
    <w:rsid w:val="00742A7B"/>
    <w:rPr>
      <w:rFonts w:ascii="Times New Roman" w:hAnsi="Times New Roman" w:cs="Times New Roman"/>
      <w:sz w:val="20"/>
      <w:szCs w:val="20"/>
      <w:lang w:eastAsia="en-US"/>
    </w:rPr>
  </w:style>
  <w:style w:type="character" w:customStyle="1" w:styleId="Heading2Char">
    <w:name w:val="Heading 2 Char"/>
    <w:basedOn w:val="DefaultParagraphFont"/>
    <w:link w:val="Heading2"/>
    <w:semiHidden/>
    <w:rsid w:val="00742A7B"/>
    <w:rPr>
      <w:rFonts w:ascii="Times New Roman" w:hAnsi="Times New Roman" w:cs="Times New Roman"/>
      <w:sz w:val="20"/>
      <w:szCs w:val="20"/>
      <w:lang w:eastAsia="en-US"/>
    </w:rPr>
  </w:style>
  <w:style w:type="character" w:customStyle="1" w:styleId="Heading3Char">
    <w:name w:val="Heading 3 Char"/>
    <w:basedOn w:val="DefaultParagraphFont"/>
    <w:link w:val="Heading3"/>
    <w:semiHidden/>
    <w:rsid w:val="00742A7B"/>
    <w:rPr>
      <w:rFonts w:ascii="Times New Roman" w:hAnsi="Times New Roman" w:cs="Times New Roman"/>
      <w:sz w:val="20"/>
      <w:szCs w:val="20"/>
      <w:lang w:eastAsia="en-US"/>
    </w:rPr>
  </w:style>
  <w:style w:type="character" w:customStyle="1" w:styleId="Heading4Char">
    <w:name w:val="Heading 4 Char"/>
    <w:basedOn w:val="DefaultParagraphFont"/>
    <w:link w:val="Heading4"/>
    <w:semiHidden/>
    <w:rsid w:val="00742A7B"/>
    <w:rPr>
      <w:rFonts w:ascii="Times New Roman" w:hAnsi="Times New Roman" w:cs="Times New Roman"/>
      <w:sz w:val="20"/>
      <w:szCs w:val="20"/>
      <w:lang w:eastAsia="en-US"/>
    </w:rPr>
  </w:style>
  <w:style w:type="character" w:customStyle="1" w:styleId="Heading5Char">
    <w:name w:val="Heading 5 Char"/>
    <w:basedOn w:val="DefaultParagraphFont"/>
    <w:link w:val="Heading5"/>
    <w:semiHidden/>
    <w:rsid w:val="00742A7B"/>
    <w:rPr>
      <w:rFonts w:ascii="Times New Roman" w:hAnsi="Times New Roman" w:cs="Times New Roman"/>
      <w:sz w:val="20"/>
      <w:szCs w:val="20"/>
      <w:lang w:eastAsia="en-US"/>
    </w:rPr>
  </w:style>
  <w:style w:type="character" w:customStyle="1" w:styleId="Heading6Char">
    <w:name w:val="Heading 6 Char"/>
    <w:basedOn w:val="DefaultParagraphFont"/>
    <w:link w:val="Heading6"/>
    <w:semiHidden/>
    <w:rsid w:val="00742A7B"/>
    <w:rPr>
      <w:rFonts w:ascii="Times New Roman" w:hAnsi="Times New Roman" w:cs="Times New Roman"/>
      <w:sz w:val="20"/>
      <w:szCs w:val="20"/>
      <w:lang w:eastAsia="en-US"/>
    </w:rPr>
  </w:style>
  <w:style w:type="character" w:customStyle="1" w:styleId="Heading7Char">
    <w:name w:val="Heading 7 Char"/>
    <w:basedOn w:val="DefaultParagraphFont"/>
    <w:link w:val="Heading7"/>
    <w:semiHidden/>
    <w:rsid w:val="00742A7B"/>
    <w:rPr>
      <w:rFonts w:ascii="Times New Roman" w:hAnsi="Times New Roman" w:cs="Times New Roman"/>
      <w:sz w:val="20"/>
      <w:szCs w:val="20"/>
      <w:lang w:eastAsia="en-US"/>
    </w:rPr>
  </w:style>
  <w:style w:type="character" w:customStyle="1" w:styleId="Heading8Char">
    <w:name w:val="Heading 8 Char"/>
    <w:basedOn w:val="DefaultParagraphFont"/>
    <w:link w:val="Heading8"/>
    <w:semiHidden/>
    <w:rsid w:val="00742A7B"/>
    <w:rPr>
      <w:rFonts w:ascii="Times New Roman" w:hAnsi="Times New Roman" w:cs="Times New Roman"/>
      <w:sz w:val="20"/>
      <w:szCs w:val="20"/>
      <w:lang w:eastAsia="en-US"/>
    </w:rPr>
  </w:style>
  <w:style w:type="character" w:customStyle="1" w:styleId="Heading9Char">
    <w:name w:val="Heading 9 Char"/>
    <w:basedOn w:val="DefaultParagraphFont"/>
    <w:link w:val="Heading9"/>
    <w:semiHidden/>
    <w:rsid w:val="00742A7B"/>
    <w:rPr>
      <w:rFonts w:ascii="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742A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A7B"/>
    <w:rPr>
      <w:rFonts w:ascii="Tahoma" w:hAnsi="Tahoma" w:cs="Tahoma"/>
      <w:sz w:val="16"/>
      <w:szCs w:val="16"/>
      <w:lang w:eastAsia="en-US"/>
    </w:rPr>
  </w:style>
  <w:style w:type="character" w:customStyle="1" w:styleId="HChGChar">
    <w:name w:val="_ H _Ch_G Char"/>
    <w:link w:val="HChG"/>
    <w:rsid w:val="00742A7B"/>
    <w:rPr>
      <w:rFonts w:ascii="Times New Roman" w:hAnsi="Times New Roman" w:cs="Times New Roman"/>
      <w:b/>
      <w:sz w:val="28"/>
      <w:szCs w:val="20"/>
      <w:lang w:eastAsia="en-US"/>
    </w:rPr>
  </w:style>
  <w:style w:type="character" w:customStyle="1" w:styleId="H1GChar">
    <w:name w:val="_ H_1_G Char"/>
    <w:link w:val="H1G"/>
    <w:rsid w:val="00742A7B"/>
    <w:rPr>
      <w:rFonts w:ascii="Times New Roman" w:hAnsi="Times New Roman" w:cs="Times New Roman"/>
      <w:b/>
      <w:sz w:val="24"/>
      <w:szCs w:val="20"/>
      <w:lang w:eastAsia="en-US"/>
    </w:rPr>
  </w:style>
  <w:style w:type="character" w:customStyle="1" w:styleId="SingleTxtGChar">
    <w:name w:val="_ Single Txt_G Char"/>
    <w:link w:val="SingleTxtG"/>
    <w:rsid w:val="003D5A8F"/>
    <w:rPr>
      <w:rFonts w:ascii="Times New Roman" w:hAnsi="Times New Roman" w:cs="Times New Roman"/>
      <w:sz w:val="20"/>
      <w:szCs w:val="20"/>
      <w:lang w:eastAsia="en-US"/>
    </w:rPr>
  </w:style>
  <w:style w:type="paragraph" w:customStyle="1" w:styleId="SingleTxt">
    <w:name w:val="__Single Txt"/>
    <w:basedOn w:val="Normal"/>
    <w:qFormat/>
    <w:rsid w:val="003D5A8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character" w:customStyle="1" w:styleId="H23GChar">
    <w:name w:val="_ H_2/3_G Char"/>
    <w:link w:val="H23G"/>
    <w:rsid w:val="003D5A8F"/>
    <w:rPr>
      <w:rFonts w:ascii="Times New Roman" w:hAnsi="Times New Roman" w:cs="Times New Roman"/>
      <w:b/>
      <w:sz w:val="20"/>
      <w:szCs w:val="20"/>
      <w:lang w:eastAsia="en-US"/>
    </w:rPr>
  </w:style>
  <w:style w:type="paragraph" w:customStyle="1" w:styleId="H23">
    <w:name w:val="_ H_2/3"/>
    <w:basedOn w:val="Normal"/>
    <w:next w:val="SingleTxt"/>
    <w:qFormat/>
    <w:rsid w:val="0070724F"/>
    <w:pPr>
      <w:keepNext/>
      <w:keepLines/>
      <w:kinsoku/>
      <w:overflowPunct/>
      <w:autoSpaceDE/>
      <w:autoSpaceDN/>
      <w:adjustRightInd/>
      <w:snapToGrid/>
      <w:spacing w:line="240" w:lineRule="exact"/>
      <w:outlineLvl w:val="1"/>
    </w:pPr>
    <w:rPr>
      <w:rFonts w:eastAsiaTheme="minorHAnsi"/>
      <w:b/>
      <w:spacing w:val="2"/>
      <w:w w:val="103"/>
      <w:kern w:val="14"/>
      <w:szCs w:val="22"/>
      <w:lang w:val="fr-CA"/>
    </w:rPr>
  </w:style>
  <w:style w:type="paragraph" w:customStyle="1" w:styleId="SingleTxtG0">
    <w:name w:val="_Single Txt_G"/>
    <w:basedOn w:val="Normal"/>
    <w:link w:val="SingleTxtGChar0"/>
    <w:qFormat/>
    <w:rsid w:val="00400C2C"/>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400C2C"/>
    <w:rPr>
      <w:rFonts w:ascii="Times New Roman" w:eastAsia="Calibri" w:hAnsi="Times New Roman" w:cs="Times New Roman"/>
      <w:sz w:val="20"/>
      <w:szCs w:val="20"/>
      <w:lang w:val="en-AU" w:eastAsia="en-US"/>
    </w:rPr>
  </w:style>
  <w:style w:type="paragraph" w:customStyle="1" w:styleId="FootnoteText0">
    <w:name w:val="Footnote_Text"/>
    <w:basedOn w:val="Normal"/>
    <w:uiPriority w:val="99"/>
    <w:qFormat/>
    <w:rsid w:val="000D17BD"/>
    <w:pPr>
      <w:suppressAutoHyphens w:val="0"/>
      <w:kinsoku/>
      <w:overflowPunct/>
      <w:autoSpaceDE/>
      <w:autoSpaceDN/>
      <w:adjustRightInd/>
      <w:snapToGrid/>
      <w:spacing w:line="220" w:lineRule="atLeast"/>
    </w:pPr>
    <w:rPr>
      <w:rFonts w:eastAsia="Calibr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image" Target="media/image10.wmf"/><Relationship Id="rId42" Type="http://schemas.openxmlformats.org/officeDocument/2006/relationships/oleObject" Target="embeddings/oleObject11.bin"/><Relationship Id="rId63" Type="http://schemas.openxmlformats.org/officeDocument/2006/relationships/image" Target="media/image34.emf"/><Relationship Id="rId84" Type="http://schemas.openxmlformats.org/officeDocument/2006/relationships/image" Target="media/image45.wmf"/><Relationship Id="rId138" Type="http://schemas.openxmlformats.org/officeDocument/2006/relationships/theme" Target="theme/theme1.xml"/><Relationship Id="rId16" Type="http://schemas.openxmlformats.org/officeDocument/2006/relationships/image" Target="media/image6.emf"/><Relationship Id="rId107" Type="http://schemas.openxmlformats.org/officeDocument/2006/relationships/oleObject" Target="embeddings/oleObject42.bin"/><Relationship Id="rId11" Type="http://schemas.openxmlformats.org/officeDocument/2006/relationships/footer" Target="footer1.xml"/><Relationship Id="rId32" Type="http://schemas.openxmlformats.org/officeDocument/2006/relationships/oleObject" Target="embeddings/oleObject6.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19.bin"/><Relationship Id="rId74" Type="http://schemas.openxmlformats.org/officeDocument/2006/relationships/image" Target="media/image40.wmf"/><Relationship Id="rId79" Type="http://schemas.openxmlformats.org/officeDocument/2006/relationships/oleObject" Target="embeddings/oleObject28.bin"/><Relationship Id="rId102" Type="http://schemas.openxmlformats.org/officeDocument/2006/relationships/image" Target="media/image54.wmf"/><Relationship Id="rId123" Type="http://schemas.openxmlformats.org/officeDocument/2006/relationships/header" Target="header14.xml"/><Relationship Id="rId128"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3.wmf"/><Relationship Id="rId48" Type="http://schemas.openxmlformats.org/officeDocument/2006/relationships/oleObject" Target="embeddings/oleObject14.bin"/><Relationship Id="rId64" Type="http://schemas.openxmlformats.org/officeDocument/2006/relationships/image" Target="media/image35.emf"/><Relationship Id="rId69" Type="http://schemas.openxmlformats.org/officeDocument/2006/relationships/oleObject" Target="embeddings/oleObject23.bin"/><Relationship Id="rId113" Type="http://schemas.openxmlformats.org/officeDocument/2006/relationships/header" Target="header4.xml"/><Relationship Id="rId118" Type="http://schemas.openxmlformats.org/officeDocument/2006/relationships/header" Target="header9.xml"/><Relationship Id="rId134" Type="http://schemas.openxmlformats.org/officeDocument/2006/relationships/image" Target="media/image66.emf"/><Relationship Id="rId80" Type="http://schemas.openxmlformats.org/officeDocument/2006/relationships/image" Target="media/image43.wmf"/><Relationship Id="rId85" Type="http://schemas.openxmlformats.org/officeDocument/2006/relationships/oleObject" Target="embeddings/oleObject31.bin"/><Relationship Id="rId12" Type="http://schemas.openxmlformats.org/officeDocument/2006/relationships/footer" Target="footer2.xml"/><Relationship Id="rId17" Type="http://schemas.openxmlformats.org/officeDocument/2006/relationships/image" Target="media/image7.emf"/><Relationship Id="rId33" Type="http://schemas.openxmlformats.org/officeDocument/2006/relationships/image" Target="media/image18.wmf"/><Relationship Id="rId38" Type="http://schemas.openxmlformats.org/officeDocument/2006/relationships/oleObject" Target="embeddings/oleObject9.bin"/><Relationship Id="rId59" Type="http://schemas.openxmlformats.org/officeDocument/2006/relationships/image" Target="media/image31.png"/><Relationship Id="rId103" Type="http://schemas.openxmlformats.org/officeDocument/2006/relationships/oleObject" Target="embeddings/oleObject40.bin"/><Relationship Id="rId108" Type="http://schemas.openxmlformats.org/officeDocument/2006/relationships/image" Target="media/image57.wmf"/><Relationship Id="rId124" Type="http://schemas.openxmlformats.org/officeDocument/2006/relationships/header" Target="header15.xml"/><Relationship Id="rId129" Type="http://schemas.openxmlformats.org/officeDocument/2006/relationships/image" Target="media/image61.png"/><Relationship Id="rId54" Type="http://schemas.openxmlformats.org/officeDocument/2006/relationships/oleObject" Target="embeddings/oleObject17.bin"/><Relationship Id="rId70" Type="http://schemas.openxmlformats.org/officeDocument/2006/relationships/image" Target="media/image3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oleObject" Target="embeddings/oleObject5.bin"/><Relationship Id="rId49" Type="http://schemas.openxmlformats.org/officeDocument/2006/relationships/image" Target="media/image26.wmf"/><Relationship Id="rId114" Type="http://schemas.openxmlformats.org/officeDocument/2006/relationships/header" Target="header5.xml"/><Relationship Id="rId119" Type="http://schemas.openxmlformats.org/officeDocument/2006/relationships/header" Target="header10.xml"/><Relationship Id="rId44" Type="http://schemas.openxmlformats.org/officeDocument/2006/relationships/oleObject" Target="embeddings/oleObject12.bin"/><Relationship Id="rId60" Type="http://schemas.openxmlformats.org/officeDocument/2006/relationships/image" Target="media/image32.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6.wmf"/><Relationship Id="rId130" Type="http://schemas.openxmlformats.org/officeDocument/2006/relationships/image" Target="media/image62.png"/><Relationship Id="rId135" Type="http://schemas.openxmlformats.org/officeDocument/2006/relationships/header" Target="header18.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1.wmf"/><Relationship Id="rId109" Type="http://schemas.openxmlformats.org/officeDocument/2006/relationships/oleObject" Target="embeddings/oleObject43.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image" Target="media/image41.wmf"/><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header" Target="header11.xml"/><Relationship Id="rId125"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image" Target="media/image24.wmf"/><Relationship Id="rId66" Type="http://schemas.openxmlformats.org/officeDocument/2006/relationships/image" Target="media/image36.wmf"/><Relationship Id="rId87" Type="http://schemas.openxmlformats.org/officeDocument/2006/relationships/oleObject" Target="embeddings/oleObject32.bin"/><Relationship Id="rId110" Type="http://schemas.openxmlformats.org/officeDocument/2006/relationships/image" Target="media/image58.wmf"/><Relationship Id="rId115" Type="http://schemas.openxmlformats.org/officeDocument/2006/relationships/header" Target="header6.xml"/><Relationship Id="rId131" Type="http://schemas.openxmlformats.org/officeDocument/2006/relationships/image" Target="media/image63.emf"/><Relationship Id="rId136" Type="http://schemas.openxmlformats.org/officeDocument/2006/relationships/header" Target="header19.xml"/><Relationship Id="rId61" Type="http://schemas.openxmlformats.org/officeDocument/2006/relationships/image" Target="media/image33.emf"/><Relationship Id="rId82" Type="http://schemas.openxmlformats.org/officeDocument/2006/relationships/image" Target="media/image44.wmf"/><Relationship Id="rId19" Type="http://schemas.openxmlformats.org/officeDocument/2006/relationships/image" Target="media/image9.wmf"/><Relationship Id="rId14" Type="http://schemas.openxmlformats.org/officeDocument/2006/relationships/image" Target="media/image4.png"/><Relationship Id="rId30" Type="http://schemas.openxmlformats.org/officeDocument/2006/relationships/image" Target="media/image16.emf"/><Relationship Id="rId35" Type="http://schemas.openxmlformats.org/officeDocument/2006/relationships/image" Target="media/image19.wmf"/><Relationship Id="rId56" Type="http://schemas.openxmlformats.org/officeDocument/2006/relationships/oleObject" Target="embeddings/oleObject18.bin"/><Relationship Id="rId77" Type="http://schemas.openxmlformats.org/officeDocument/2006/relationships/oleObject" Target="embeddings/oleObject27.bin"/><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header" Target="header17.xml"/><Relationship Id="rId8" Type="http://schemas.openxmlformats.org/officeDocument/2006/relationships/image" Target="media/image1.wmf"/><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header" Target="header12.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3.bin"/><Relationship Id="rId67" Type="http://schemas.openxmlformats.org/officeDocument/2006/relationships/oleObject" Target="embeddings/oleObject22.bin"/><Relationship Id="rId116" Type="http://schemas.openxmlformats.org/officeDocument/2006/relationships/header" Target="header7.xml"/><Relationship Id="rId13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oleObject" Target="embeddings/oleObject30.bin"/><Relationship Id="rId88" Type="http://schemas.openxmlformats.org/officeDocument/2006/relationships/image" Target="media/image47.wmf"/><Relationship Id="rId111" Type="http://schemas.openxmlformats.org/officeDocument/2006/relationships/oleObject" Target="embeddings/oleObject44.bin"/><Relationship Id="rId132" Type="http://schemas.openxmlformats.org/officeDocument/2006/relationships/image" Target="media/image64.emf"/><Relationship Id="rId15" Type="http://schemas.openxmlformats.org/officeDocument/2006/relationships/image" Target="media/image5.emf"/><Relationship Id="rId36" Type="http://schemas.openxmlformats.org/officeDocument/2006/relationships/oleObject" Target="embeddings/oleObject8.bin"/><Relationship Id="rId57" Type="http://schemas.openxmlformats.org/officeDocument/2006/relationships/image" Target="media/image30.wmf"/><Relationship Id="rId106" Type="http://schemas.openxmlformats.org/officeDocument/2006/relationships/image" Target="media/image56.wmf"/><Relationship Id="rId127" Type="http://schemas.openxmlformats.org/officeDocument/2006/relationships/image" Target="media/image59.emf"/><Relationship Id="rId10" Type="http://schemas.openxmlformats.org/officeDocument/2006/relationships/header" Target="header2.xml"/><Relationship Id="rId31" Type="http://schemas.openxmlformats.org/officeDocument/2006/relationships/image" Target="media/image17.wmf"/><Relationship Id="rId52" Type="http://schemas.openxmlformats.org/officeDocument/2006/relationships/oleObject" Target="embeddings/oleObject16.bin"/><Relationship Id="rId73" Type="http://schemas.openxmlformats.org/officeDocument/2006/relationships/oleObject" Target="embeddings/oleObject25.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4.bin"/><Relationship Id="rId47" Type="http://schemas.openxmlformats.org/officeDocument/2006/relationships/image" Target="media/image25.wmf"/><Relationship Id="rId68" Type="http://schemas.openxmlformats.org/officeDocument/2006/relationships/image" Target="media/image37.wmf"/><Relationship Id="rId89" Type="http://schemas.openxmlformats.org/officeDocument/2006/relationships/oleObject" Target="embeddings/oleObject33.bin"/><Relationship Id="rId112" Type="http://schemas.openxmlformats.org/officeDocument/2006/relationships/header" Target="header3.xml"/><Relationship Id="rId133" Type="http://schemas.openxmlformats.org/officeDocument/2006/relationships/image" Target="media/image65.e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MacrosG\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4EA90-C5F1-4A9A-BA74-9E5CE6AB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35</TotalTime>
  <Pages>140</Pages>
  <Words>41670</Words>
  <Characters>237522</Characters>
  <Application>Microsoft Office Word</Application>
  <DocSecurity>0</DocSecurity>
  <Lines>1979</Lines>
  <Paragraphs>557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ECE/TRANS/WP.29/2016/70</vt:lpstr>
      <vt:lpstr>ECE/TRANS/WP.29/2016/70</vt:lpstr>
    </vt:vector>
  </TitlesOfParts>
  <Company>DCM</Company>
  <LinksUpToDate>false</LinksUpToDate>
  <CharactersWithSpaces>278635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ECE/TRANS/WP.29/2016/70</dc:title>
  <dc:creator>E. Bourion</dc:creator>
  <cp:lastModifiedBy>Caillot</cp:lastModifiedBy>
  <cp:revision>14</cp:revision>
  <cp:lastPrinted>2016-05-09T15:00:00Z</cp:lastPrinted>
  <dcterms:created xsi:type="dcterms:W3CDTF">2016-08-29T12:33:00Z</dcterms:created>
  <dcterms:modified xsi:type="dcterms:W3CDTF">2016-10-12T08:41:00Z</dcterms:modified>
</cp:coreProperties>
</file>