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C4FDADC" w14:textId="77777777" w:rsidTr="00387CD4">
        <w:trPr>
          <w:trHeight w:hRule="exact" w:val="851"/>
        </w:trPr>
        <w:tc>
          <w:tcPr>
            <w:tcW w:w="142" w:type="dxa"/>
            <w:tcBorders>
              <w:bottom w:val="single" w:sz="4" w:space="0" w:color="auto"/>
            </w:tcBorders>
          </w:tcPr>
          <w:p w14:paraId="55AEB07B" w14:textId="77777777" w:rsidR="002D5AAC" w:rsidRDefault="002D5AAC" w:rsidP="000A2FCC">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29B54B2E"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2B11FE27" w14:textId="77777777" w:rsidR="002D5AAC" w:rsidRDefault="000A2FCC" w:rsidP="000A2FCC">
            <w:pPr>
              <w:jc w:val="right"/>
            </w:pPr>
            <w:r w:rsidRPr="000A2FCC">
              <w:rPr>
                <w:sz w:val="40"/>
              </w:rPr>
              <w:t>ECE</w:t>
            </w:r>
            <w:r>
              <w:t>/TRANS/WP.29/GRSG/2020/14</w:t>
            </w:r>
          </w:p>
        </w:tc>
      </w:tr>
      <w:tr w:rsidR="002D5AAC" w:rsidRPr="00682DE5" w14:paraId="64E30D6D" w14:textId="77777777" w:rsidTr="00387CD4">
        <w:trPr>
          <w:trHeight w:hRule="exact" w:val="2835"/>
        </w:trPr>
        <w:tc>
          <w:tcPr>
            <w:tcW w:w="1280" w:type="dxa"/>
            <w:gridSpan w:val="2"/>
            <w:tcBorders>
              <w:top w:val="single" w:sz="4" w:space="0" w:color="auto"/>
              <w:bottom w:val="single" w:sz="12" w:space="0" w:color="auto"/>
            </w:tcBorders>
          </w:tcPr>
          <w:p w14:paraId="4E8C08B5" w14:textId="77777777" w:rsidR="002D5AAC" w:rsidRDefault="002E5067" w:rsidP="00387CD4">
            <w:pPr>
              <w:spacing w:before="120"/>
              <w:jc w:val="center"/>
            </w:pPr>
            <w:r>
              <w:rPr>
                <w:noProof/>
                <w:lang w:val="fr-CH" w:eastAsia="fr-CH"/>
              </w:rPr>
              <w:drawing>
                <wp:inline distT="0" distB="0" distL="0" distR="0" wp14:anchorId="4A51F9F4" wp14:editId="45EED284">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6D36D90C"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w:t>
            </w:r>
            <w:bookmarkStart w:id="0" w:name="_GoBack"/>
            <w:bookmarkEnd w:id="0"/>
            <w:r w:rsidRPr="008A37C8">
              <w:rPr>
                <w:rFonts w:eastAsia="Times New Roman" w:cs="Times New Roman"/>
                <w:b/>
                <w:spacing w:val="-4"/>
                <w:sz w:val="40"/>
                <w:szCs w:val="40"/>
              </w:rPr>
              <w:t>альный Совет</w:t>
            </w:r>
          </w:p>
        </w:tc>
        <w:tc>
          <w:tcPr>
            <w:tcW w:w="2693" w:type="dxa"/>
            <w:tcBorders>
              <w:top w:val="single" w:sz="4" w:space="0" w:color="auto"/>
              <w:bottom w:val="single" w:sz="12" w:space="0" w:color="auto"/>
            </w:tcBorders>
          </w:tcPr>
          <w:p w14:paraId="6C31A4A2" w14:textId="77777777" w:rsidR="002D5AAC" w:rsidRDefault="000A2FCC" w:rsidP="00387CD4">
            <w:pPr>
              <w:spacing w:before="240"/>
              <w:rPr>
                <w:lang w:val="en-US"/>
              </w:rPr>
            </w:pPr>
            <w:r>
              <w:rPr>
                <w:lang w:val="en-US"/>
              </w:rPr>
              <w:t>Distr.: General</w:t>
            </w:r>
          </w:p>
          <w:p w14:paraId="4785BDAF" w14:textId="77777777" w:rsidR="000A2FCC" w:rsidRDefault="000A2FCC" w:rsidP="000A2FCC">
            <w:pPr>
              <w:spacing w:line="240" w:lineRule="exact"/>
              <w:rPr>
                <w:lang w:val="en-US"/>
              </w:rPr>
            </w:pPr>
            <w:r>
              <w:rPr>
                <w:lang w:val="en-US"/>
              </w:rPr>
              <w:t>20 January 2020</w:t>
            </w:r>
          </w:p>
          <w:p w14:paraId="70CAAC87" w14:textId="77777777" w:rsidR="000A2FCC" w:rsidRDefault="000A2FCC" w:rsidP="000A2FCC">
            <w:pPr>
              <w:spacing w:line="240" w:lineRule="exact"/>
              <w:rPr>
                <w:lang w:val="en-US"/>
              </w:rPr>
            </w:pPr>
            <w:r>
              <w:rPr>
                <w:lang w:val="en-US"/>
              </w:rPr>
              <w:t>Russian</w:t>
            </w:r>
          </w:p>
          <w:p w14:paraId="2A499B99" w14:textId="77777777" w:rsidR="000A2FCC" w:rsidRPr="008D53B6" w:rsidRDefault="000A2FCC" w:rsidP="000A2FCC">
            <w:pPr>
              <w:spacing w:line="240" w:lineRule="exact"/>
              <w:rPr>
                <w:lang w:val="en-US"/>
              </w:rPr>
            </w:pPr>
            <w:r>
              <w:rPr>
                <w:lang w:val="en-US"/>
              </w:rPr>
              <w:t>Original: English</w:t>
            </w:r>
          </w:p>
        </w:tc>
      </w:tr>
    </w:tbl>
    <w:p w14:paraId="75870E6C" w14:textId="77777777" w:rsidR="000A2FCC" w:rsidRDefault="008A37C8" w:rsidP="00255343">
      <w:pPr>
        <w:spacing w:before="120"/>
        <w:rPr>
          <w:b/>
          <w:sz w:val="28"/>
          <w:szCs w:val="28"/>
        </w:rPr>
      </w:pPr>
      <w:r w:rsidRPr="00245892">
        <w:rPr>
          <w:b/>
          <w:sz w:val="28"/>
          <w:szCs w:val="28"/>
        </w:rPr>
        <w:t>Европейская экономическая комиссия</w:t>
      </w:r>
    </w:p>
    <w:p w14:paraId="594140CA" w14:textId="77777777" w:rsidR="005E283D" w:rsidRPr="00BA03F4" w:rsidRDefault="005E283D" w:rsidP="005E283D">
      <w:pPr>
        <w:spacing w:before="120" w:after="120"/>
        <w:rPr>
          <w:sz w:val="28"/>
          <w:szCs w:val="28"/>
        </w:rPr>
      </w:pPr>
      <w:r w:rsidRPr="00BA03F4">
        <w:rPr>
          <w:sz w:val="28"/>
          <w:szCs w:val="28"/>
        </w:rPr>
        <w:t>Комитет по внутреннему транспорту</w:t>
      </w:r>
    </w:p>
    <w:p w14:paraId="375F7374" w14:textId="77777777" w:rsidR="005E283D" w:rsidRPr="00BA03F4" w:rsidRDefault="005E283D" w:rsidP="005E283D">
      <w:pPr>
        <w:rPr>
          <w:b/>
          <w:sz w:val="24"/>
          <w:szCs w:val="24"/>
        </w:rPr>
      </w:pPr>
      <w:r w:rsidRPr="00BA03F4">
        <w:rPr>
          <w:b/>
          <w:sz w:val="24"/>
          <w:szCs w:val="24"/>
        </w:rPr>
        <w:t>Всемирный форум для согласования правил</w:t>
      </w:r>
      <w:r w:rsidRPr="00BA03F4">
        <w:rPr>
          <w:b/>
          <w:sz w:val="24"/>
          <w:szCs w:val="24"/>
        </w:rPr>
        <w:br/>
        <w:t>в области транспортных средств</w:t>
      </w:r>
    </w:p>
    <w:p w14:paraId="63DCFC76" w14:textId="77777777" w:rsidR="005E283D" w:rsidRPr="00254AE2" w:rsidRDefault="005E283D" w:rsidP="005E283D">
      <w:pPr>
        <w:spacing w:before="120"/>
        <w:rPr>
          <w:rFonts w:eastAsia="Calibri" w:cs="Arial"/>
          <w:b/>
        </w:rPr>
      </w:pPr>
      <w:r w:rsidRPr="00254AE2">
        <w:rPr>
          <w:rFonts w:eastAsia="Calibri" w:cs="Arial"/>
          <w:b/>
        </w:rPr>
        <w:t xml:space="preserve">Рабочая группа по общим предписаниям, </w:t>
      </w:r>
      <w:r w:rsidRPr="00254AE2">
        <w:rPr>
          <w:rFonts w:eastAsia="Calibri" w:cs="Arial"/>
          <w:b/>
        </w:rPr>
        <w:br/>
        <w:t>касающимся безопасности</w:t>
      </w:r>
    </w:p>
    <w:p w14:paraId="2FCE141C" w14:textId="77777777" w:rsidR="005E283D" w:rsidRPr="00254AE2" w:rsidRDefault="005E283D" w:rsidP="005E283D">
      <w:pPr>
        <w:spacing w:before="120"/>
        <w:rPr>
          <w:rFonts w:eastAsia="Calibri" w:cs="Arial"/>
          <w:b/>
        </w:rPr>
      </w:pPr>
      <w:r w:rsidRPr="00254AE2">
        <w:rPr>
          <w:rFonts w:eastAsia="Calibri" w:cs="Arial"/>
          <w:b/>
        </w:rPr>
        <w:t>118-я сессия</w:t>
      </w:r>
    </w:p>
    <w:p w14:paraId="0FE63677" w14:textId="77777777" w:rsidR="005E283D" w:rsidRPr="00254AE2" w:rsidRDefault="005E283D" w:rsidP="005E283D">
      <w:pPr>
        <w:rPr>
          <w:rFonts w:eastAsia="Calibri" w:cs="Arial"/>
        </w:rPr>
      </w:pPr>
      <w:r w:rsidRPr="00254AE2">
        <w:rPr>
          <w:rFonts w:eastAsia="Calibri" w:cs="Arial"/>
        </w:rPr>
        <w:t xml:space="preserve">Женева, </w:t>
      </w:r>
      <w:r>
        <w:rPr>
          <w:rFonts w:eastAsia="Calibri" w:cs="Arial"/>
        </w:rPr>
        <w:t>30 марта</w:t>
      </w:r>
      <w:r w:rsidRPr="0027588C">
        <w:rPr>
          <w:rFonts w:eastAsia="Calibri" w:cs="Arial"/>
        </w:rPr>
        <w:t xml:space="preserve"> </w:t>
      </w:r>
      <w:r w:rsidRPr="00254AE2">
        <w:rPr>
          <w:rFonts w:eastAsia="Calibri" w:cs="Arial"/>
        </w:rPr>
        <w:t>–</w:t>
      </w:r>
      <w:r w:rsidRPr="0027588C">
        <w:rPr>
          <w:rFonts w:eastAsia="Calibri" w:cs="Arial"/>
        </w:rPr>
        <w:t xml:space="preserve"> </w:t>
      </w:r>
      <w:r>
        <w:rPr>
          <w:rFonts w:eastAsia="Calibri" w:cs="Arial"/>
        </w:rPr>
        <w:t xml:space="preserve">3 </w:t>
      </w:r>
      <w:r w:rsidRPr="00254AE2">
        <w:rPr>
          <w:rFonts w:eastAsia="Calibri" w:cs="Arial"/>
        </w:rPr>
        <w:t>апреля 20</w:t>
      </w:r>
      <w:r>
        <w:rPr>
          <w:rFonts w:eastAsia="Calibri" w:cs="Arial"/>
        </w:rPr>
        <w:t>20</w:t>
      </w:r>
      <w:r w:rsidRPr="00254AE2">
        <w:rPr>
          <w:rFonts w:eastAsia="Calibri" w:cs="Arial"/>
        </w:rPr>
        <w:t xml:space="preserve"> года</w:t>
      </w:r>
    </w:p>
    <w:p w14:paraId="0DC420DD" w14:textId="77777777" w:rsidR="005E283D" w:rsidRPr="00254AE2" w:rsidRDefault="005E283D" w:rsidP="005E283D">
      <w:pPr>
        <w:rPr>
          <w:rFonts w:eastAsia="Calibri" w:cs="Arial"/>
        </w:rPr>
      </w:pPr>
      <w:r w:rsidRPr="00254AE2">
        <w:rPr>
          <w:rFonts w:eastAsia="Calibri" w:cs="Arial"/>
        </w:rPr>
        <w:t>Пункт 1</w:t>
      </w:r>
      <w:r>
        <w:rPr>
          <w:rFonts w:eastAsia="Calibri" w:cs="Arial"/>
        </w:rPr>
        <w:t>4</w:t>
      </w:r>
      <w:r w:rsidRPr="00254AE2">
        <w:rPr>
          <w:rFonts w:eastAsia="Calibri" w:cs="Arial"/>
        </w:rPr>
        <w:t xml:space="preserve"> предварительной повестки дня</w:t>
      </w:r>
    </w:p>
    <w:p w14:paraId="382D8984" w14:textId="77777777" w:rsidR="00E12C5F" w:rsidRPr="005E283D" w:rsidRDefault="005E283D" w:rsidP="00D9145B">
      <w:pPr>
        <w:rPr>
          <w:rFonts w:eastAsia="Calibri" w:cs="Arial"/>
        </w:rPr>
      </w:pPr>
      <w:r w:rsidRPr="00254AE2">
        <w:rPr>
          <w:rFonts w:eastAsia="Calibri" w:cs="Arial"/>
          <w:b/>
        </w:rPr>
        <w:t>Сводная резолюция о конструкции транспортных средств (СР.3)</w:t>
      </w:r>
    </w:p>
    <w:p w14:paraId="46014E84" w14:textId="77777777" w:rsidR="005E283D" w:rsidRPr="00254AE2" w:rsidRDefault="005E283D" w:rsidP="005E283D">
      <w:pPr>
        <w:keepNext/>
        <w:keepLines/>
        <w:tabs>
          <w:tab w:val="right" w:pos="851"/>
        </w:tabs>
        <w:spacing w:before="360" w:after="240" w:line="300" w:lineRule="exact"/>
        <w:ind w:left="1134" w:right="1134" w:hanging="1134"/>
        <w:rPr>
          <w:b/>
          <w:sz w:val="28"/>
          <w:lang w:eastAsia="ru-RU"/>
        </w:rPr>
      </w:pPr>
      <w:r w:rsidRPr="00254AE2">
        <w:rPr>
          <w:b/>
          <w:sz w:val="28"/>
          <w:lang w:eastAsia="ru-RU"/>
        </w:rPr>
        <w:tab/>
      </w:r>
      <w:r w:rsidRPr="00254AE2">
        <w:rPr>
          <w:b/>
          <w:sz w:val="28"/>
          <w:lang w:eastAsia="ru-RU"/>
        </w:rPr>
        <w:tab/>
        <w:t>Предложение по поправк</w:t>
      </w:r>
      <w:r>
        <w:rPr>
          <w:b/>
          <w:sz w:val="28"/>
          <w:lang w:eastAsia="ru-RU"/>
        </w:rPr>
        <w:t>ам</w:t>
      </w:r>
      <w:r w:rsidRPr="00254AE2">
        <w:rPr>
          <w:b/>
          <w:sz w:val="28"/>
          <w:lang w:eastAsia="ru-RU"/>
        </w:rPr>
        <w:t xml:space="preserve"> к Сводной резолюции</w:t>
      </w:r>
      <w:r>
        <w:rPr>
          <w:b/>
          <w:sz w:val="28"/>
          <w:lang w:eastAsia="ru-RU"/>
        </w:rPr>
        <w:t xml:space="preserve"> </w:t>
      </w:r>
      <w:r w:rsidRPr="00254AE2">
        <w:rPr>
          <w:b/>
          <w:sz w:val="28"/>
          <w:lang w:eastAsia="ru-RU"/>
        </w:rPr>
        <w:t>СР.3</w:t>
      </w:r>
    </w:p>
    <w:p w14:paraId="3B2DF552" w14:textId="77777777" w:rsidR="005E283D" w:rsidRPr="00254AE2" w:rsidRDefault="005E283D" w:rsidP="005E283D">
      <w:pPr>
        <w:keepNext/>
        <w:keepLines/>
        <w:tabs>
          <w:tab w:val="right" w:pos="851"/>
        </w:tabs>
        <w:spacing w:before="360" w:after="240" w:line="270" w:lineRule="exact"/>
        <w:ind w:left="1134" w:right="1134" w:hanging="1134"/>
        <w:rPr>
          <w:b/>
          <w:sz w:val="24"/>
          <w:lang w:eastAsia="ru-RU"/>
        </w:rPr>
      </w:pPr>
      <w:r w:rsidRPr="00254AE2">
        <w:rPr>
          <w:b/>
          <w:sz w:val="24"/>
          <w:lang w:eastAsia="ru-RU"/>
        </w:rPr>
        <w:tab/>
      </w:r>
      <w:r w:rsidRPr="00254AE2">
        <w:rPr>
          <w:b/>
          <w:sz w:val="24"/>
          <w:lang w:eastAsia="ru-RU"/>
        </w:rPr>
        <w:tab/>
      </w:r>
      <w:r w:rsidRPr="00254AE2">
        <w:rPr>
          <w:b/>
          <w:bCs/>
          <w:sz w:val="24"/>
          <w:lang w:eastAsia="ru-RU"/>
        </w:rPr>
        <w:t xml:space="preserve">Представлено </w:t>
      </w:r>
      <w:r>
        <w:rPr>
          <w:b/>
          <w:bCs/>
          <w:sz w:val="24"/>
          <w:lang w:eastAsia="ru-RU"/>
        </w:rPr>
        <w:t>экспертом от Египта</w:t>
      </w:r>
      <w:r w:rsidRPr="00254AE2">
        <w:rPr>
          <w:bCs/>
          <w:lang w:eastAsia="ru-RU"/>
        </w:rPr>
        <w:footnoteReference w:customMarkFollows="1" w:id="1"/>
        <w:t>*</w:t>
      </w:r>
    </w:p>
    <w:p w14:paraId="6D291CAF" w14:textId="77777777" w:rsidR="005E283D" w:rsidRPr="00254AE2" w:rsidRDefault="005E283D" w:rsidP="005E283D">
      <w:pPr>
        <w:pStyle w:val="SingleTxtG"/>
      </w:pPr>
      <w:r>
        <w:tab/>
      </w:r>
      <w:r w:rsidRPr="00924092">
        <w:t xml:space="preserve">Воспроизведенный ниже текст был подготовлен экспертом от Египта. В его основу положен неофициальный документ GRSG-117-33. Настоящий документ основан на </w:t>
      </w:r>
      <w:r>
        <w:t>п</w:t>
      </w:r>
      <w:r w:rsidRPr="00924092">
        <w:t>ересмотре 6 Сводной резолюции. В него включены также недавно принятые</w:t>
      </w:r>
      <w:r w:rsidRPr="00410E09">
        <w:t xml:space="preserve"> </w:t>
      </w:r>
      <w:r w:rsidRPr="00924092">
        <w:t xml:space="preserve">поправки ECE/TRANS/WP.29/2018/31, ECE/TRANS/WP.29/2019/117 и ECE/TRANS/WP.29/2019/118 с </w:t>
      </w:r>
      <w:r>
        <w:t>поправками</w:t>
      </w:r>
      <w:r w:rsidRPr="00924092">
        <w:t xml:space="preserve">, содержащимися в неофициальном документе WP.29-179-06. Изменения </w:t>
      </w:r>
      <w:r>
        <w:t>в</w:t>
      </w:r>
      <w:r w:rsidRPr="00924092">
        <w:t xml:space="preserve"> действующем текст</w:t>
      </w:r>
      <w:r>
        <w:t>е</w:t>
      </w:r>
      <w:r w:rsidRPr="00924092">
        <w:t xml:space="preserve"> </w:t>
      </w:r>
      <w:r>
        <w:t xml:space="preserve">Резолюции </w:t>
      </w:r>
      <w:r w:rsidRPr="00924092">
        <w:t>выделены жирным шрифтом</w:t>
      </w:r>
      <w:r>
        <w:t>.</w:t>
      </w:r>
      <w:r w:rsidRPr="00924092">
        <w:t xml:space="preserve"> </w:t>
      </w:r>
    </w:p>
    <w:p w14:paraId="5D3E53DE" w14:textId="77777777" w:rsidR="005E283D" w:rsidRDefault="005E283D" w:rsidP="005E283D">
      <w:pPr>
        <w:pStyle w:val="SingleTxtG"/>
        <w:rPr>
          <w:shd w:val="clear" w:color="auto" w:fill="FFFFFF"/>
        </w:rPr>
      </w:pPr>
      <w:r w:rsidRPr="00BA03F4">
        <w:br w:type="page"/>
      </w:r>
      <w:r w:rsidRPr="00135315">
        <w:rPr>
          <w:i/>
          <w:iCs/>
        </w:rPr>
        <w:lastRenderedPageBreak/>
        <w:t>Содержание</w:t>
      </w:r>
      <w:r w:rsidRPr="00135315">
        <w:rPr>
          <w:shd w:val="clear" w:color="auto" w:fill="FFFFFF"/>
        </w:rPr>
        <w:t xml:space="preserve"> изменить следующим образом:</w:t>
      </w:r>
    </w:p>
    <w:p w14:paraId="3B2453E0" w14:textId="77777777" w:rsidR="005E283D" w:rsidRDefault="00881D21" w:rsidP="008538A4">
      <w:pPr>
        <w:spacing w:after="120"/>
        <w:rPr>
          <w:sz w:val="28"/>
        </w:rPr>
      </w:pPr>
      <w:r>
        <w:rPr>
          <w:szCs w:val="20"/>
        </w:rPr>
        <w:t>«</w:t>
      </w:r>
      <w:r w:rsidR="005E283D">
        <w:rPr>
          <w:sz w:val="28"/>
        </w:rPr>
        <w:t>Содержание</w:t>
      </w:r>
    </w:p>
    <w:p w14:paraId="7BB28540" w14:textId="77777777" w:rsidR="005E283D" w:rsidRPr="005E283D" w:rsidRDefault="005E283D" w:rsidP="008538A4">
      <w:pPr>
        <w:tabs>
          <w:tab w:val="right" w:pos="9638"/>
        </w:tabs>
        <w:spacing w:after="120"/>
        <w:ind w:left="283"/>
        <w:rPr>
          <w:i/>
          <w:sz w:val="18"/>
        </w:rPr>
      </w:pPr>
      <w:r>
        <w:rPr>
          <w:i/>
          <w:sz w:val="18"/>
        </w:rPr>
        <w:tab/>
        <w:t>Стр.</w:t>
      </w:r>
      <w:r w:rsidR="00220B10" w:rsidRPr="00220B10">
        <w:rPr>
          <w:rStyle w:val="ab"/>
          <w:i/>
          <w:sz w:val="20"/>
          <w:vertAlign w:val="baseline"/>
        </w:rPr>
        <w:footnoteReference w:customMarkFollows="1" w:id="2"/>
        <w:t>**</w:t>
      </w:r>
    </w:p>
    <w:p w14:paraId="0AAED007" w14:textId="77777777" w:rsidR="005E283D" w:rsidRPr="0027588C" w:rsidRDefault="005E283D" w:rsidP="00DA518E">
      <w:pPr>
        <w:pStyle w:val="19"/>
        <w:rPr>
          <w:rStyle w:val="af2"/>
          <w:color w:val="auto"/>
          <w:lang w:val="ru-RU"/>
        </w:rPr>
      </w:pPr>
      <w:r w:rsidRPr="0027588C">
        <w:rPr>
          <w:rStyle w:val="af2"/>
          <w:color w:val="auto"/>
          <w:lang w:val="ru-RU"/>
        </w:rPr>
        <w:t>Резолюция</w:t>
      </w:r>
    </w:p>
    <w:p w14:paraId="6F6F660C" w14:textId="77777777" w:rsidR="00220B10" w:rsidRPr="00DA518E" w:rsidRDefault="00220B10" w:rsidP="00DA518E">
      <w:pPr>
        <w:pStyle w:val="19"/>
        <w:rPr>
          <w:rStyle w:val="af2"/>
          <w:color w:val="auto"/>
          <w:lang w:val="ru-RU"/>
        </w:rPr>
      </w:pPr>
      <w:r w:rsidRPr="00DA518E">
        <w:rPr>
          <w:rStyle w:val="af2"/>
          <w:color w:val="auto"/>
          <w:lang w:val="ru-RU"/>
        </w:rPr>
        <w:t>Преамбула</w:t>
      </w:r>
      <w:r w:rsidRPr="00DA518E">
        <w:rPr>
          <w:rStyle w:val="af2"/>
          <w:color w:val="auto"/>
          <w:lang w:val="ru-RU"/>
        </w:rPr>
        <w:tab/>
      </w:r>
      <w:r w:rsidRPr="00DA518E">
        <w:rPr>
          <w:rStyle w:val="af2"/>
          <w:color w:val="auto"/>
          <w:lang w:val="ru-RU"/>
        </w:rPr>
        <w:tab/>
      </w:r>
    </w:p>
    <w:p w14:paraId="1FAABB78" w14:textId="77777777" w:rsidR="005E283D" w:rsidRPr="00DA518E" w:rsidRDefault="005E283D" w:rsidP="00DA518E">
      <w:pPr>
        <w:pStyle w:val="19"/>
        <w:rPr>
          <w:rStyle w:val="af2"/>
          <w:color w:val="auto"/>
          <w:lang w:val="ru-RU"/>
        </w:rPr>
      </w:pPr>
      <w:r w:rsidRPr="00DA518E">
        <w:rPr>
          <w:rStyle w:val="af2"/>
          <w:color w:val="auto"/>
          <w:lang w:val="ru-RU"/>
        </w:rPr>
        <w:t>Введение</w:t>
      </w:r>
      <w:r w:rsidRPr="00DA518E">
        <w:rPr>
          <w:rStyle w:val="af2"/>
          <w:color w:val="auto"/>
          <w:lang w:val="ru-RU"/>
        </w:rPr>
        <w:tab/>
      </w:r>
      <w:r w:rsidR="00220B10" w:rsidRPr="00DA518E">
        <w:rPr>
          <w:rStyle w:val="af2"/>
          <w:color w:val="auto"/>
          <w:lang w:val="ru-RU"/>
        </w:rPr>
        <w:tab/>
      </w:r>
    </w:p>
    <w:p w14:paraId="73E6ADA7" w14:textId="77777777" w:rsidR="005E283D" w:rsidRPr="00DA518E" w:rsidRDefault="005E283D" w:rsidP="00DA518E">
      <w:pPr>
        <w:pStyle w:val="19"/>
        <w:rPr>
          <w:rStyle w:val="af2"/>
          <w:color w:val="auto"/>
          <w:lang w:val="ru-RU"/>
        </w:rPr>
      </w:pPr>
      <w:r w:rsidRPr="00DA518E">
        <w:rPr>
          <w:rStyle w:val="af2"/>
          <w:color w:val="auto"/>
          <w:lang w:val="ru-RU"/>
        </w:rPr>
        <w:t>1.</w:t>
      </w:r>
      <w:r w:rsidRPr="00DA518E">
        <w:rPr>
          <w:rStyle w:val="af2"/>
          <w:color w:val="auto"/>
          <w:lang w:val="ru-RU"/>
        </w:rPr>
        <w:tab/>
        <w:t>Определения транспортных средств</w:t>
      </w:r>
      <w:r w:rsidRPr="00DA518E">
        <w:rPr>
          <w:rStyle w:val="af2"/>
          <w:color w:val="auto"/>
          <w:lang w:val="ru-RU"/>
        </w:rPr>
        <w:tab/>
      </w:r>
      <w:r w:rsidRPr="00DA518E">
        <w:rPr>
          <w:rStyle w:val="af2"/>
          <w:color w:val="auto"/>
          <w:lang w:val="ru-RU"/>
        </w:rPr>
        <w:tab/>
      </w:r>
    </w:p>
    <w:p w14:paraId="73A0CF4F" w14:textId="77777777" w:rsidR="005E283D" w:rsidRPr="00DA518E" w:rsidRDefault="005E283D" w:rsidP="00DA518E">
      <w:pPr>
        <w:pStyle w:val="19"/>
        <w:rPr>
          <w:rStyle w:val="af2"/>
          <w:color w:val="auto"/>
          <w:lang w:val="ru-RU"/>
        </w:rPr>
      </w:pPr>
      <w:r w:rsidRPr="00DA518E">
        <w:rPr>
          <w:rStyle w:val="af2"/>
          <w:color w:val="auto"/>
          <w:lang w:val="ru-RU"/>
        </w:rPr>
        <w:t>2.</w:t>
      </w:r>
      <w:r w:rsidRPr="00DA518E">
        <w:rPr>
          <w:rStyle w:val="af2"/>
          <w:color w:val="auto"/>
          <w:lang w:val="ru-RU"/>
        </w:rPr>
        <w:tab/>
        <w:t>Классификация механических транспортных средств и прицепов</w:t>
      </w:r>
      <w:r w:rsidRPr="00DA518E">
        <w:rPr>
          <w:rStyle w:val="af2"/>
          <w:color w:val="auto"/>
          <w:lang w:val="ru-RU"/>
        </w:rPr>
        <w:tab/>
      </w:r>
      <w:r w:rsidRPr="00DA518E">
        <w:rPr>
          <w:rStyle w:val="af2"/>
          <w:color w:val="auto"/>
          <w:lang w:val="ru-RU"/>
        </w:rPr>
        <w:tab/>
      </w:r>
    </w:p>
    <w:p w14:paraId="7B3DFC69" w14:textId="77777777" w:rsidR="005E283D" w:rsidRPr="0027588C" w:rsidRDefault="005E283D" w:rsidP="00DA518E">
      <w:pPr>
        <w:pStyle w:val="19"/>
        <w:rPr>
          <w:rStyle w:val="af2"/>
          <w:color w:val="auto"/>
          <w:lang w:val="ru-RU"/>
        </w:rPr>
      </w:pPr>
      <w:r w:rsidRPr="00DA518E">
        <w:rPr>
          <w:rStyle w:val="af2"/>
          <w:color w:val="auto"/>
          <w:lang w:val="ru-RU"/>
        </w:rPr>
        <w:t>3.</w:t>
      </w:r>
      <w:r w:rsidRPr="00DA518E">
        <w:rPr>
          <w:rStyle w:val="af2"/>
          <w:color w:val="auto"/>
          <w:lang w:val="ru-RU"/>
        </w:rPr>
        <w:tab/>
        <w:t xml:space="preserve">Область применения правил ООН, прилагаемых к Соглашению </w:t>
      </w:r>
      <w:r w:rsidRPr="0027588C">
        <w:rPr>
          <w:rStyle w:val="af2"/>
          <w:color w:val="auto"/>
          <w:lang w:val="ru-RU"/>
        </w:rPr>
        <w:t>1958 года</w:t>
      </w:r>
      <w:r w:rsidRPr="0027588C">
        <w:rPr>
          <w:rStyle w:val="af2"/>
          <w:color w:val="auto"/>
          <w:lang w:val="ru-RU"/>
        </w:rPr>
        <w:tab/>
      </w:r>
      <w:r w:rsidRPr="0027588C">
        <w:rPr>
          <w:rStyle w:val="af2"/>
          <w:color w:val="auto"/>
          <w:lang w:val="ru-RU"/>
        </w:rPr>
        <w:tab/>
      </w:r>
    </w:p>
    <w:p w14:paraId="14094BF2" w14:textId="77777777" w:rsidR="005E283D" w:rsidRPr="00DA518E" w:rsidRDefault="005E283D" w:rsidP="00DA518E">
      <w:pPr>
        <w:pStyle w:val="19"/>
        <w:rPr>
          <w:rStyle w:val="af2"/>
          <w:color w:val="auto"/>
          <w:lang w:val="ru-RU"/>
        </w:rPr>
      </w:pPr>
      <w:r w:rsidRPr="00DA518E">
        <w:rPr>
          <w:rStyle w:val="af2"/>
          <w:color w:val="auto"/>
          <w:lang w:val="ru-RU"/>
        </w:rPr>
        <w:t>4.</w:t>
      </w:r>
      <w:r w:rsidRPr="00DA518E">
        <w:rPr>
          <w:rStyle w:val="af2"/>
          <w:color w:val="auto"/>
          <w:lang w:val="ru-RU"/>
        </w:rPr>
        <w:tab/>
        <w:t>Требования, касающиеся активной безопасности</w:t>
      </w:r>
      <w:r w:rsidRPr="00DA518E">
        <w:rPr>
          <w:rStyle w:val="af2"/>
          <w:color w:val="auto"/>
          <w:lang w:val="ru-RU"/>
        </w:rPr>
        <w:tab/>
      </w:r>
      <w:r w:rsidRPr="00DA518E">
        <w:rPr>
          <w:rStyle w:val="af2"/>
          <w:color w:val="auto"/>
          <w:lang w:val="ru-RU"/>
        </w:rPr>
        <w:tab/>
      </w:r>
    </w:p>
    <w:p w14:paraId="43B349DF" w14:textId="77777777" w:rsidR="005E283D" w:rsidRPr="00DA518E" w:rsidRDefault="005E283D" w:rsidP="00DA518E">
      <w:pPr>
        <w:pStyle w:val="19"/>
        <w:rPr>
          <w:rStyle w:val="af2"/>
          <w:color w:val="auto"/>
          <w:lang w:val="ru-RU"/>
        </w:rPr>
      </w:pPr>
      <w:r w:rsidRPr="00DA518E">
        <w:rPr>
          <w:rStyle w:val="af2"/>
          <w:color w:val="auto"/>
          <w:lang w:val="ru-RU"/>
        </w:rPr>
        <w:t>5.</w:t>
      </w:r>
      <w:r w:rsidRPr="00DA518E">
        <w:rPr>
          <w:rStyle w:val="af2"/>
          <w:color w:val="auto"/>
          <w:lang w:val="ru-RU"/>
        </w:rPr>
        <w:tab/>
        <w:t>Требования, касающиеся пассивной безопасности</w:t>
      </w:r>
      <w:r w:rsidRPr="00DA518E">
        <w:rPr>
          <w:rStyle w:val="af2"/>
          <w:color w:val="auto"/>
          <w:lang w:val="ru-RU"/>
        </w:rPr>
        <w:tab/>
      </w:r>
      <w:r w:rsidRPr="00DA518E">
        <w:rPr>
          <w:rStyle w:val="af2"/>
          <w:color w:val="auto"/>
          <w:lang w:val="ru-RU"/>
        </w:rPr>
        <w:tab/>
      </w:r>
    </w:p>
    <w:p w14:paraId="5025CA60" w14:textId="77777777" w:rsidR="005E283D" w:rsidRPr="00DA518E" w:rsidRDefault="005E283D" w:rsidP="00DA518E">
      <w:pPr>
        <w:pStyle w:val="19"/>
        <w:rPr>
          <w:rStyle w:val="af2"/>
          <w:color w:val="auto"/>
          <w:lang w:val="ru-RU"/>
        </w:rPr>
      </w:pPr>
      <w:r w:rsidRPr="00DA518E">
        <w:rPr>
          <w:rStyle w:val="af2"/>
          <w:color w:val="auto"/>
          <w:lang w:val="ru-RU"/>
        </w:rPr>
        <w:t>6.</w:t>
      </w:r>
      <w:r w:rsidRPr="00DA518E">
        <w:rPr>
          <w:rStyle w:val="af2"/>
          <w:color w:val="auto"/>
          <w:lang w:val="ru-RU"/>
        </w:rPr>
        <w:tab/>
        <w:t>Требования, касающиеся охраны окружающей среды</w:t>
      </w:r>
      <w:r w:rsidRPr="00DA518E">
        <w:rPr>
          <w:rStyle w:val="af2"/>
          <w:color w:val="auto"/>
          <w:lang w:val="ru-RU"/>
        </w:rPr>
        <w:tab/>
      </w:r>
      <w:r w:rsidRPr="00DA518E">
        <w:rPr>
          <w:rStyle w:val="af2"/>
          <w:color w:val="auto"/>
          <w:lang w:val="ru-RU"/>
        </w:rPr>
        <w:tab/>
      </w:r>
    </w:p>
    <w:p w14:paraId="54D1A0F6" w14:textId="77777777" w:rsidR="005E283D" w:rsidRPr="00DA518E" w:rsidRDefault="005E283D" w:rsidP="00DA518E">
      <w:pPr>
        <w:pStyle w:val="19"/>
        <w:rPr>
          <w:rStyle w:val="af2"/>
          <w:color w:val="auto"/>
          <w:lang w:val="ru-RU"/>
        </w:rPr>
      </w:pPr>
      <w:r w:rsidRPr="00DA518E">
        <w:rPr>
          <w:rStyle w:val="af2"/>
          <w:color w:val="auto"/>
          <w:lang w:val="ru-RU"/>
        </w:rPr>
        <w:t>7.</w:t>
      </w:r>
      <w:r w:rsidRPr="00DA518E">
        <w:rPr>
          <w:rStyle w:val="af2"/>
          <w:color w:val="auto"/>
          <w:lang w:val="ru-RU"/>
        </w:rPr>
        <w:tab/>
        <w:t>Требования, касающиеся общей безопасности</w:t>
      </w:r>
      <w:r w:rsidRPr="00DA518E">
        <w:rPr>
          <w:rStyle w:val="af2"/>
          <w:color w:val="auto"/>
          <w:lang w:val="ru-RU"/>
        </w:rPr>
        <w:tab/>
      </w:r>
      <w:r w:rsidRPr="00DA518E">
        <w:rPr>
          <w:rStyle w:val="af2"/>
          <w:color w:val="auto"/>
          <w:lang w:val="ru-RU"/>
        </w:rPr>
        <w:tab/>
      </w:r>
    </w:p>
    <w:p w14:paraId="0918E047" w14:textId="77777777" w:rsidR="005E283D" w:rsidRPr="00DA518E" w:rsidRDefault="005E283D" w:rsidP="00DA518E">
      <w:pPr>
        <w:pStyle w:val="19"/>
        <w:rPr>
          <w:rStyle w:val="af2"/>
          <w:color w:val="auto"/>
          <w:lang w:val="ru-RU"/>
        </w:rPr>
      </w:pPr>
      <w:r w:rsidRPr="00DA518E">
        <w:rPr>
          <w:rStyle w:val="af2"/>
          <w:color w:val="auto"/>
          <w:lang w:val="ru-RU"/>
        </w:rPr>
        <w:t>8.</w:t>
      </w:r>
      <w:r w:rsidRPr="00DA518E">
        <w:rPr>
          <w:rStyle w:val="af2"/>
          <w:color w:val="auto"/>
          <w:lang w:val="ru-RU"/>
        </w:rPr>
        <w:tab/>
        <w:t>Рекомендации</w:t>
      </w:r>
      <w:r w:rsidRPr="00DA518E">
        <w:rPr>
          <w:rStyle w:val="af2"/>
          <w:color w:val="auto"/>
          <w:lang w:val="ru-RU"/>
        </w:rPr>
        <w:tab/>
      </w:r>
      <w:r w:rsidRPr="00DA518E">
        <w:rPr>
          <w:rStyle w:val="af2"/>
          <w:color w:val="auto"/>
          <w:lang w:val="ru-RU"/>
        </w:rPr>
        <w:tab/>
      </w:r>
    </w:p>
    <w:p w14:paraId="1A60AE48" w14:textId="77777777" w:rsidR="005E283D" w:rsidRPr="00DA518E" w:rsidRDefault="005E283D" w:rsidP="00DA518E">
      <w:pPr>
        <w:pStyle w:val="19"/>
        <w:rPr>
          <w:rStyle w:val="af2"/>
          <w:color w:val="auto"/>
          <w:lang w:val="ru-RU"/>
        </w:rPr>
      </w:pPr>
      <w:r w:rsidRPr="00DA518E">
        <w:rPr>
          <w:rStyle w:val="af2"/>
          <w:color w:val="auto"/>
          <w:lang w:val="ru-RU"/>
        </w:rPr>
        <w:t>Приложения</w:t>
      </w:r>
    </w:p>
    <w:p w14:paraId="0A0AB343" w14:textId="77777777" w:rsidR="005E283D" w:rsidRPr="00DA518E" w:rsidRDefault="005E283D" w:rsidP="00DA518E">
      <w:pPr>
        <w:pStyle w:val="19"/>
        <w:rPr>
          <w:rStyle w:val="af2"/>
          <w:color w:val="auto"/>
          <w:lang w:val="ru-RU"/>
        </w:rPr>
      </w:pPr>
      <w:r w:rsidRPr="00DA518E">
        <w:rPr>
          <w:rStyle w:val="af2"/>
          <w:color w:val="auto"/>
          <w:lang w:val="ru-RU"/>
        </w:rPr>
        <w:t>1.</w:t>
      </w:r>
      <w:r w:rsidRPr="00DA518E">
        <w:rPr>
          <w:rStyle w:val="af2"/>
          <w:color w:val="auto"/>
          <w:lang w:val="ru-RU"/>
        </w:rPr>
        <w:tab/>
        <w:t xml:space="preserve">Стандартное приложение, касающееся процедуры определения точки </w:t>
      </w:r>
      <w:r w:rsidR="00881D21">
        <w:rPr>
          <w:rStyle w:val="af2"/>
          <w:color w:val="auto"/>
          <w:lang w:val="ru-RU"/>
        </w:rPr>
        <w:t>«</w:t>
      </w:r>
      <w:r w:rsidRPr="00DA518E">
        <w:rPr>
          <w:rStyle w:val="af2"/>
          <w:color w:val="auto"/>
          <w:lang w:val="ru-RU"/>
        </w:rPr>
        <w:t>Н</w:t>
      </w:r>
      <w:r w:rsidR="00881D21">
        <w:rPr>
          <w:rStyle w:val="af2"/>
          <w:color w:val="auto"/>
          <w:lang w:val="ru-RU"/>
        </w:rPr>
        <w:t>»</w:t>
      </w:r>
      <w:r w:rsidRPr="00DA518E">
        <w:rPr>
          <w:rStyle w:val="af2"/>
          <w:color w:val="auto"/>
          <w:lang w:val="ru-RU"/>
        </w:rPr>
        <w:br/>
        <w:t>и фактического угла наклона туловища для сидений</w:t>
      </w:r>
      <w:r w:rsidRPr="00DA518E">
        <w:rPr>
          <w:rStyle w:val="af2"/>
          <w:color w:val="auto"/>
          <w:lang w:val="ru-RU"/>
        </w:rPr>
        <w:br/>
        <w:t>в автотранспортных средствах</w:t>
      </w:r>
      <w:r w:rsidRPr="00DA518E">
        <w:rPr>
          <w:rStyle w:val="af2"/>
          <w:color w:val="auto"/>
          <w:lang w:val="ru-RU"/>
        </w:rPr>
        <w:tab/>
      </w:r>
      <w:r w:rsidRPr="00DA518E">
        <w:rPr>
          <w:rStyle w:val="af2"/>
          <w:color w:val="auto"/>
          <w:lang w:val="ru-RU"/>
        </w:rPr>
        <w:tab/>
      </w:r>
    </w:p>
    <w:p w14:paraId="578BC02B" w14:textId="77777777" w:rsidR="005E283D" w:rsidRPr="00DA518E" w:rsidRDefault="005E283D" w:rsidP="00DA518E">
      <w:pPr>
        <w:pStyle w:val="19"/>
        <w:rPr>
          <w:rStyle w:val="af2"/>
          <w:color w:val="auto"/>
          <w:lang w:val="ru-RU"/>
        </w:rPr>
      </w:pPr>
      <w:r w:rsidRPr="00DA518E">
        <w:rPr>
          <w:rStyle w:val="af2"/>
          <w:color w:val="auto"/>
          <w:lang w:val="ru-RU"/>
        </w:rPr>
        <w:tab/>
        <w:t xml:space="preserve">Добавление 1 – Описание объемного механизма определения точки </w:t>
      </w:r>
      <w:r w:rsidR="00881D21">
        <w:rPr>
          <w:rStyle w:val="af2"/>
          <w:color w:val="auto"/>
          <w:lang w:val="ru-RU"/>
        </w:rPr>
        <w:t>«</w:t>
      </w:r>
      <w:r w:rsidRPr="00DA518E">
        <w:rPr>
          <w:rStyle w:val="af2"/>
          <w:color w:val="auto"/>
          <w:lang w:val="ru-RU"/>
        </w:rPr>
        <w:t>H</w:t>
      </w:r>
      <w:r w:rsidR="00881D21">
        <w:rPr>
          <w:rStyle w:val="af2"/>
          <w:color w:val="auto"/>
          <w:lang w:val="ru-RU"/>
        </w:rPr>
        <w:t>»</w:t>
      </w:r>
      <w:r w:rsidRPr="00DA518E">
        <w:rPr>
          <w:rStyle w:val="af2"/>
          <w:color w:val="auto"/>
          <w:lang w:val="ru-RU"/>
        </w:rPr>
        <w:br/>
        <w:t xml:space="preserve">(механизм 3-D </w:t>
      </w:r>
      <w:r w:rsidR="00881D21">
        <w:rPr>
          <w:rStyle w:val="af2"/>
          <w:color w:val="auto"/>
          <w:lang w:val="ru-RU"/>
        </w:rPr>
        <w:t>«</w:t>
      </w:r>
      <w:r w:rsidRPr="00DA518E">
        <w:rPr>
          <w:rStyle w:val="af2"/>
          <w:color w:val="auto"/>
          <w:lang w:val="ru-RU"/>
        </w:rPr>
        <w:t>H</w:t>
      </w:r>
      <w:r w:rsidR="00881D21">
        <w:rPr>
          <w:rStyle w:val="af2"/>
          <w:color w:val="auto"/>
          <w:lang w:val="ru-RU"/>
        </w:rPr>
        <w:t>»</w:t>
      </w:r>
      <w:r w:rsidRPr="00DA518E">
        <w:rPr>
          <w:rStyle w:val="af2"/>
          <w:color w:val="auto"/>
          <w:lang w:val="ru-RU"/>
        </w:rPr>
        <w:t>)</w:t>
      </w:r>
      <w:r w:rsidRPr="00DA518E">
        <w:rPr>
          <w:rStyle w:val="af2"/>
          <w:color w:val="auto"/>
          <w:lang w:val="ru-RU"/>
        </w:rPr>
        <w:tab/>
      </w:r>
      <w:r w:rsidRPr="00DA518E">
        <w:rPr>
          <w:rStyle w:val="af2"/>
          <w:color w:val="auto"/>
          <w:lang w:val="ru-RU"/>
        </w:rPr>
        <w:tab/>
      </w:r>
    </w:p>
    <w:p w14:paraId="27581F9E" w14:textId="77777777" w:rsidR="005E283D" w:rsidRPr="00DA518E" w:rsidRDefault="005E283D" w:rsidP="00DA518E">
      <w:pPr>
        <w:pStyle w:val="19"/>
        <w:rPr>
          <w:rStyle w:val="af2"/>
          <w:color w:val="auto"/>
          <w:lang w:val="ru-RU"/>
        </w:rPr>
      </w:pPr>
      <w:r w:rsidRPr="00DA518E">
        <w:rPr>
          <w:rStyle w:val="af2"/>
          <w:color w:val="auto"/>
          <w:lang w:val="ru-RU"/>
        </w:rPr>
        <w:tab/>
        <w:t>Добавление 2 – Трехмерная система координат</w:t>
      </w:r>
      <w:r w:rsidRPr="00DA518E">
        <w:rPr>
          <w:rStyle w:val="af2"/>
          <w:color w:val="auto"/>
          <w:lang w:val="ru-RU"/>
        </w:rPr>
        <w:tab/>
      </w:r>
      <w:r w:rsidRPr="00DA518E">
        <w:rPr>
          <w:rStyle w:val="af2"/>
          <w:color w:val="auto"/>
          <w:lang w:val="ru-RU"/>
        </w:rPr>
        <w:tab/>
      </w:r>
    </w:p>
    <w:p w14:paraId="7AC1BCBF" w14:textId="77777777" w:rsidR="005E283D" w:rsidRPr="00DA518E" w:rsidRDefault="005E283D" w:rsidP="00DA518E">
      <w:pPr>
        <w:pStyle w:val="19"/>
        <w:rPr>
          <w:rStyle w:val="af2"/>
          <w:color w:val="auto"/>
          <w:lang w:val="ru-RU"/>
        </w:rPr>
      </w:pPr>
      <w:r w:rsidRPr="00DA518E">
        <w:rPr>
          <w:rStyle w:val="af2"/>
          <w:color w:val="auto"/>
          <w:lang w:val="ru-RU"/>
        </w:rPr>
        <w:tab/>
        <w:t>Добавление 3 – Контрольные параметры, касающиеся мест для сидения</w:t>
      </w:r>
      <w:r w:rsidRPr="00DA518E">
        <w:rPr>
          <w:rStyle w:val="af2"/>
          <w:color w:val="auto"/>
          <w:lang w:val="ru-RU"/>
        </w:rPr>
        <w:tab/>
      </w:r>
      <w:r w:rsidRPr="00DA518E">
        <w:rPr>
          <w:rStyle w:val="af2"/>
          <w:color w:val="auto"/>
          <w:lang w:val="ru-RU"/>
        </w:rPr>
        <w:tab/>
      </w:r>
    </w:p>
    <w:p w14:paraId="7572EF1C" w14:textId="77777777" w:rsidR="005E283D" w:rsidRPr="00DA518E" w:rsidRDefault="005E283D" w:rsidP="00DA518E">
      <w:pPr>
        <w:pStyle w:val="19"/>
        <w:rPr>
          <w:rStyle w:val="af2"/>
          <w:color w:val="auto"/>
          <w:lang w:val="ru-RU"/>
        </w:rPr>
      </w:pPr>
      <w:r w:rsidRPr="00DA518E">
        <w:rPr>
          <w:rStyle w:val="af2"/>
          <w:color w:val="auto"/>
          <w:lang w:val="ru-RU"/>
        </w:rPr>
        <w:t>2.</w:t>
      </w:r>
      <w:r w:rsidRPr="00DA518E">
        <w:rPr>
          <w:rStyle w:val="af2"/>
          <w:color w:val="auto"/>
          <w:lang w:val="ru-RU"/>
        </w:rPr>
        <w:tab/>
        <w:t>Руководящие положения о мерах для обеспечения слышимости гибридных</w:t>
      </w:r>
      <w:r w:rsidRPr="00DA518E">
        <w:rPr>
          <w:rStyle w:val="af2"/>
          <w:color w:val="auto"/>
          <w:lang w:val="ru-RU"/>
        </w:rPr>
        <w:br/>
        <w:t>и электрических транспортных средств</w:t>
      </w:r>
      <w:r w:rsidRPr="00DA518E">
        <w:rPr>
          <w:rStyle w:val="af2"/>
          <w:color w:val="auto"/>
          <w:lang w:val="ru-RU"/>
        </w:rPr>
        <w:tab/>
      </w:r>
      <w:r w:rsidRPr="00DA518E">
        <w:rPr>
          <w:rStyle w:val="af2"/>
          <w:color w:val="auto"/>
          <w:lang w:val="ru-RU"/>
        </w:rPr>
        <w:tab/>
      </w:r>
    </w:p>
    <w:p w14:paraId="554BEB99" w14:textId="77777777" w:rsidR="005E283D" w:rsidRPr="00DA518E" w:rsidRDefault="005E283D" w:rsidP="00DA518E">
      <w:pPr>
        <w:pStyle w:val="19"/>
        <w:rPr>
          <w:rStyle w:val="af2"/>
          <w:color w:val="auto"/>
          <w:lang w:val="ru-RU"/>
        </w:rPr>
      </w:pPr>
      <w:r w:rsidRPr="00DA518E">
        <w:rPr>
          <w:rStyle w:val="af2"/>
          <w:color w:val="auto"/>
          <w:lang w:val="ru-RU"/>
        </w:rPr>
        <w:t>3.</w:t>
      </w:r>
      <w:r w:rsidRPr="00DA518E">
        <w:rPr>
          <w:rStyle w:val="af2"/>
          <w:color w:val="auto"/>
          <w:lang w:val="ru-RU"/>
        </w:rPr>
        <w:tab/>
        <w:t>Отличительные номера Договаривающихся сторон Соглашения 1958 года</w:t>
      </w:r>
      <w:r w:rsidRPr="00DA518E">
        <w:rPr>
          <w:rStyle w:val="af2"/>
          <w:color w:val="auto"/>
          <w:lang w:val="ru-RU"/>
        </w:rPr>
        <w:br/>
        <w:t>на знаках официального утверждения</w:t>
      </w:r>
      <w:r w:rsidRPr="00DA518E">
        <w:rPr>
          <w:rStyle w:val="af2"/>
          <w:color w:val="auto"/>
          <w:lang w:val="ru-RU"/>
        </w:rPr>
        <w:tab/>
      </w:r>
      <w:r w:rsidRPr="00DA518E">
        <w:rPr>
          <w:rStyle w:val="af2"/>
          <w:color w:val="auto"/>
          <w:lang w:val="ru-RU"/>
        </w:rPr>
        <w:tab/>
      </w:r>
    </w:p>
    <w:p w14:paraId="5C9A321C" w14:textId="77777777" w:rsidR="005E283D" w:rsidRPr="00DA518E" w:rsidRDefault="005E283D" w:rsidP="00DA518E">
      <w:pPr>
        <w:pStyle w:val="19"/>
        <w:rPr>
          <w:rStyle w:val="af2"/>
          <w:color w:val="auto"/>
          <w:lang w:val="ru-RU"/>
        </w:rPr>
      </w:pPr>
      <w:r w:rsidRPr="00DA518E">
        <w:rPr>
          <w:rStyle w:val="af2"/>
          <w:color w:val="auto"/>
          <w:lang w:val="ru-RU"/>
        </w:rPr>
        <w:t>4.</w:t>
      </w:r>
      <w:r w:rsidRPr="00DA518E">
        <w:rPr>
          <w:rStyle w:val="af2"/>
          <w:color w:val="auto"/>
          <w:lang w:val="ru-RU"/>
        </w:rPr>
        <w:tab/>
        <w:t>Рекомендация по качеству рыночного топлива</w:t>
      </w:r>
      <w:r w:rsidRPr="00DA518E">
        <w:rPr>
          <w:rStyle w:val="af2"/>
          <w:color w:val="auto"/>
          <w:lang w:val="ru-RU"/>
        </w:rPr>
        <w:tab/>
      </w:r>
      <w:r w:rsidRPr="00DA518E">
        <w:rPr>
          <w:rStyle w:val="af2"/>
          <w:color w:val="auto"/>
          <w:lang w:val="ru-RU"/>
        </w:rPr>
        <w:tab/>
      </w:r>
    </w:p>
    <w:p w14:paraId="22813ABC" w14:textId="77777777" w:rsidR="005E283D" w:rsidRPr="00DA518E" w:rsidRDefault="005E283D" w:rsidP="00DA518E">
      <w:pPr>
        <w:pStyle w:val="19"/>
        <w:rPr>
          <w:rStyle w:val="af2"/>
          <w:color w:val="auto"/>
          <w:lang w:val="ru-RU"/>
        </w:rPr>
      </w:pPr>
      <w:r w:rsidRPr="00DA518E">
        <w:rPr>
          <w:rStyle w:val="af2"/>
          <w:color w:val="auto"/>
          <w:lang w:val="ru-RU"/>
        </w:rPr>
        <w:tab/>
        <w:t>Добавление 1 – Изменение во времени предельных значений стандартов</w:t>
      </w:r>
      <w:r w:rsidRPr="00DA518E">
        <w:rPr>
          <w:rStyle w:val="af2"/>
          <w:color w:val="auto"/>
          <w:lang w:val="ru-RU"/>
        </w:rPr>
        <w:br/>
        <w:t>на выбросы, принятых ЕЭК ООН</w:t>
      </w:r>
      <w:r w:rsidRPr="00DA518E">
        <w:rPr>
          <w:rStyle w:val="af2"/>
          <w:color w:val="auto"/>
          <w:lang w:val="ru-RU"/>
        </w:rPr>
        <w:tab/>
      </w:r>
      <w:r w:rsidRPr="00DA518E">
        <w:rPr>
          <w:rStyle w:val="af2"/>
          <w:color w:val="auto"/>
          <w:lang w:val="ru-RU"/>
        </w:rPr>
        <w:tab/>
      </w:r>
    </w:p>
    <w:p w14:paraId="52B6FA9D" w14:textId="77777777" w:rsidR="005E283D" w:rsidRPr="00DA518E" w:rsidRDefault="005E283D" w:rsidP="00DA518E">
      <w:pPr>
        <w:pStyle w:val="19"/>
        <w:rPr>
          <w:rStyle w:val="af2"/>
          <w:color w:val="auto"/>
          <w:lang w:val="ru-RU"/>
        </w:rPr>
      </w:pPr>
      <w:r w:rsidRPr="00DA518E">
        <w:rPr>
          <w:rStyle w:val="af2"/>
          <w:color w:val="auto"/>
          <w:lang w:val="ru-RU"/>
        </w:rPr>
        <w:tab/>
        <w:t>Добавление 2 – Изменение во времени уровня строгости стандартов на</w:t>
      </w:r>
      <w:r w:rsidRPr="00DA518E">
        <w:rPr>
          <w:rStyle w:val="af2"/>
          <w:color w:val="auto"/>
          <w:lang w:val="ru-RU"/>
        </w:rPr>
        <w:br/>
        <w:t>качество рыночного топлива (бензин)</w:t>
      </w:r>
      <w:r w:rsidRPr="00DA518E">
        <w:rPr>
          <w:rStyle w:val="af2"/>
          <w:color w:val="auto"/>
          <w:lang w:val="ru-RU"/>
        </w:rPr>
        <w:tab/>
      </w:r>
      <w:r w:rsidRPr="00DA518E">
        <w:rPr>
          <w:rStyle w:val="af2"/>
          <w:color w:val="auto"/>
          <w:lang w:val="ru-RU"/>
        </w:rPr>
        <w:tab/>
      </w:r>
    </w:p>
    <w:p w14:paraId="50B93B57" w14:textId="77777777" w:rsidR="005E283D" w:rsidRPr="00DA518E" w:rsidRDefault="005E283D" w:rsidP="00DA518E">
      <w:pPr>
        <w:pStyle w:val="19"/>
        <w:rPr>
          <w:rStyle w:val="af2"/>
          <w:color w:val="auto"/>
          <w:lang w:val="ru-RU"/>
        </w:rPr>
      </w:pPr>
      <w:r w:rsidRPr="00DA518E">
        <w:rPr>
          <w:rStyle w:val="af2"/>
          <w:color w:val="auto"/>
          <w:lang w:val="ru-RU"/>
        </w:rPr>
        <w:tab/>
        <w:t xml:space="preserve">Добавление 3 – Связь между правилами ООН и стандартами </w:t>
      </w:r>
      <w:r w:rsidR="00881D21">
        <w:rPr>
          <w:rStyle w:val="af2"/>
          <w:color w:val="auto"/>
          <w:lang w:val="ru-RU"/>
        </w:rPr>
        <w:t>«</w:t>
      </w:r>
      <w:r w:rsidRPr="00DA518E">
        <w:rPr>
          <w:rStyle w:val="af2"/>
          <w:color w:val="auto"/>
          <w:lang w:val="ru-RU"/>
        </w:rPr>
        <w:t>Евро</w:t>
      </w:r>
      <w:r w:rsidR="00881D21">
        <w:rPr>
          <w:rStyle w:val="af2"/>
          <w:color w:val="auto"/>
          <w:lang w:val="ru-RU"/>
        </w:rPr>
        <w:t>»</w:t>
      </w:r>
      <w:r w:rsidRPr="00DA518E">
        <w:rPr>
          <w:rStyle w:val="af2"/>
          <w:color w:val="auto"/>
          <w:lang w:val="ru-RU"/>
        </w:rPr>
        <w:tab/>
      </w:r>
      <w:r w:rsidRPr="00DA518E">
        <w:rPr>
          <w:rStyle w:val="af2"/>
          <w:color w:val="auto"/>
          <w:lang w:val="ru-RU"/>
        </w:rPr>
        <w:tab/>
      </w:r>
    </w:p>
    <w:p w14:paraId="6D265E6E" w14:textId="77777777" w:rsidR="005E283D" w:rsidRPr="00DA518E" w:rsidRDefault="005E283D" w:rsidP="00DA518E">
      <w:pPr>
        <w:pStyle w:val="19"/>
        <w:rPr>
          <w:rStyle w:val="af2"/>
          <w:color w:val="auto"/>
          <w:lang w:val="ru-RU"/>
        </w:rPr>
      </w:pPr>
      <w:r w:rsidRPr="00DA518E">
        <w:rPr>
          <w:rStyle w:val="af2"/>
          <w:color w:val="auto"/>
          <w:lang w:val="ru-RU"/>
        </w:rPr>
        <w:tab/>
        <w:t>Добавление 4 – Хозяйственная практика</w:t>
      </w:r>
      <w:r w:rsidRPr="00DA518E">
        <w:rPr>
          <w:rStyle w:val="af2"/>
          <w:color w:val="auto"/>
          <w:lang w:val="ru-RU"/>
        </w:rPr>
        <w:tab/>
      </w:r>
      <w:r w:rsidRPr="00DA518E">
        <w:rPr>
          <w:rStyle w:val="af2"/>
          <w:color w:val="auto"/>
          <w:lang w:val="ru-RU"/>
        </w:rPr>
        <w:tab/>
      </w:r>
    </w:p>
    <w:p w14:paraId="74019C64" w14:textId="77777777" w:rsidR="005E283D" w:rsidRPr="00DC0C75" w:rsidRDefault="005E283D" w:rsidP="00DC0C75">
      <w:pPr>
        <w:pStyle w:val="19"/>
        <w:rPr>
          <w:rStyle w:val="af2"/>
          <w:color w:val="auto"/>
          <w:lang w:val="ru-RU"/>
        </w:rPr>
      </w:pPr>
      <w:r w:rsidRPr="00DC0C75">
        <w:rPr>
          <w:rStyle w:val="af2"/>
          <w:color w:val="auto"/>
          <w:lang w:val="ru-RU"/>
        </w:rPr>
        <w:t>5.</w:t>
      </w:r>
      <w:r w:rsidRPr="00DC0C75">
        <w:rPr>
          <w:rStyle w:val="af2"/>
          <w:color w:val="auto"/>
          <w:lang w:val="ru-RU"/>
        </w:rPr>
        <w:tab/>
        <w:t>Принципы проектирования систем органов управления современных систем</w:t>
      </w:r>
      <w:r w:rsidRPr="00DC0C75">
        <w:rPr>
          <w:rStyle w:val="af2"/>
          <w:color w:val="auto"/>
          <w:lang w:val="ru-RU"/>
        </w:rPr>
        <w:br/>
        <w:t>помощи водителю (ССПВ)</w:t>
      </w:r>
      <w:r w:rsidRPr="00DC0C75">
        <w:rPr>
          <w:rStyle w:val="af2"/>
          <w:color w:val="auto"/>
          <w:lang w:val="ru-RU"/>
        </w:rPr>
        <w:tab/>
      </w:r>
      <w:r w:rsidRPr="00DC0C75">
        <w:rPr>
          <w:rStyle w:val="af2"/>
          <w:color w:val="auto"/>
          <w:lang w:val="ru-RU"/>
        </w:rPr>
        <w:tab/>
      </w:r>
    </w:p>
    <w:p w14:paraId="7CD9A109" w14:textId="77777777" w:rsidR="005E283D" w:rsidRPr="00DC0C75" w:rsidRDefault="005E283D" w:rsidP="00DC0C75">
      <w:pPr>
        <w:pStyle w:val="19"/>
        <w:rPr>
          <w:rStyle w:val="af2"/>
          <w:color w:val="auto"/>
          <w:lang w:val="ru-RU"/>
        </w:rPr>
      </w:pPr>
      <w:r w:rsidRPr="00DC0C75">
        <w:rPr>
          <w:rStyle w:val="af2"/>
          <w:color w:val="auto"/>
          <w:lang w:val="ru-RU"/>
        </w:rPr>
        <w:tab/>
        <w:t xml:space="preserve">Добавление – Взаимодействие </w:t>
      </w:r>
      <w:r w:rsidR="00881D21">
        <w:rPr>
          <w:rStyle w:val="af2"/>
          <w:color w:val="auto"/>
          <w:lang w:val="ru-RU"/>
        </w:rPr>
        <w:t>«</w:t>
      </w:r>
      <w:r w:rsidRPr="00DC0C75">
        <w:rPr>
          <w:rStyle w:val="af2"/>
          <w:color w:val="auto"/>
          <w:lang w:val="ru-RU"/>
        </w:rPr>
        <w:t>человек–машина</w:t>
      </w:r>
      <w:r w:rsidR="00881D21">
        <w:rPr>
          <w:rStyle w:val="af2"/>
          <w:color w:val="auto"/>
          <w:lang w:val="ru-RU"/>
        </w:rPr>
        <w:t>»</w:t>
      </w:r>
      <w:r w:rsidRPr="00DC0C75">
        <w:rPr>
          <w:rStyle w:val="af2"/>
          <w:color w:val="auto"/>
          <w:lang w:val="ru-RU"/>
        </w:rPr>
        <w:t xml:space="preserve"> (ВЧМ) – </w:t>
      </w:r>
      <w:r w:rsidRPr="00DC0C75">
        <w:rPr>
          <w:rStyle w:val="af2"/>
          <w:color w:val="auto"/>
          <w:lang w:val="ru-RU"/>
        </w:rPr>
        <w:br/>
        <w:t>Соображения, касающиеся систем органов управления ССПВ</w:t>
      </w:r>
      <w:r w:rsidRPr="00DC0C75">
        <w:rPr>
          <w:rStyle w:val="af2"/>
          <w:color w:val="auto"/>
          <w:lang w:val="ru-RU"/>
        </w:rPr>
        <w:tab/>
      </w:r>
      <w:r w:rsidRPr="00DC0C75">
        <w:rPr>
          <w:rStyle w:val="af2"/>
          <w:color w:val="auto"/>
          <w:lang w:val="ru-RU"/>
        </w:rPr>
        <w:tab/>
      </w:r>
    </w:p>
    <w:p w14:paraId="4403C816" w14:textId="77777777" w:rsidR="005E283D" w:rsidRPr="00DC0C75" w:rsidRDefault="005E283D" w:rsidP="00DC0C75">
      <w:pPr>
        <w:pStyle w:val="19"/>
        <w:rPr>
          <w:rStyle w:val="af2"/>
          <w:color w:val="auto"/>
          <w:lang w:val="ru-RU"/>
        </w:rPr>
      </w:pPr>
      <w:r w:rsidRPr="00DC0C75">
        <w:rPr>
          <w:rStyle w:val="af2"/>
          <w:color w:val="auto"/>
          <w:lang w:val="ru-RU"/>
        </w:rPr>
        <w:t>6.</w:t>
      </w:r>
      <w:r w:rsidRPr="00DC0C75">
        <w:rPr>
          <w:rStyle w:val="af2"/>
          <w:color w:val="auto"/>
          <w:lang w:val="ru-RU"/>
        </w:rPr>
        <w:tab/>
        <w:t>Руководящие положения о кибербезопасности и защите данных</w:t>
      </w:r>
      <w:r w:rsidRPr="00DC0C75">
        <w:rPr>
          <w:rStyle w:val="af2"/>
          <w:color w:val="auto"/>
          <w:lang w:val="ru-RU"/>
        </w:rPr>
        <w:tab/>
      </w:r>
      <w:r w:rsidRPr="00DC0C75">
        <w:rPr>
          <w:rStyle w:val="af2"/>
          <w:color w:val="auto"/>
          <w:lang w:val="ru-RU"/>
        </w:rPr>
        <w:tab/>
      </w:r>
    </w:p>
    <w:p w14:paraId="601FCA88" w14:textId="77777777" w:rsidR="005E283D" w:rsidRPr="00BA03F4" w:rsidRDefault="005E283D" w:rsidP="006155DD">
      <w:pPr>
        <w:pStyle w:val="HChGR"/>
      </w:pPr>
      <w:r w:rsidRPr="00BA03F4">
        <w:br w:type="page"/>
      </w:r>
      <w:r w:rsidRPr="00BA03F4">
        <w:lastRenderedPageBreak/>
        <w:tab/>
      </w:r>
      <w:r w:rsidRPr="00BA03F4">
        <w:tab/>
        <w:t>Преамбула</w:t>
      </w:r>
    </w:p>
    <w:p w14:paraId="3EA9BBBE" w14:textId="77777777" w:rsidR="005E283D" w:rsidRPr="0027588C" w:rsidRDefault="0027588C" w:rsidP="0027588C">
      <w:pPr>
        <w:pStyle w:val="SingleTxtG"/>
      </w:pPr>
      <w:r w:rsidRPr="0027588C">
        <w:tab/>
      </w:r>
      <w:r w:rsidR="005E283D" w:rsidRPr="0027588C">
        <w:t>Всемирный форум для согласования правил в области транспортных средств,</w:t>
      </w:r>
    </w:p>
    <w:p w14:paraId="109436ED" w14:textId="77777777" w:rsidR="005E283D" w:rsidRPr="0027588C" w:rsidRDefault="00F36283" w:rsidP="00F36283">
      <w:pPr>
        <w:pStyle w:val="SingleTxtG"/>
      </w:pPr>
      <w:r w:rsidRPr="0027588C">
        <w:tab/>
      </w:r>
      <w:r w:rsidR="005E283D" w:rsidRPr="0027588C">
        <w:rPr>
          <w:i/>
        </w:rPr>
        <w:t>стремясь</w:t>
      </w:r>
      <w:r w:rsidR="005E283D" w:rsidRPr="0027588C">
        <w:t xml:space="preserve"> обеспечить наибольшее единообразие правил, предписаний и рекомендаций ООН, касающихся конструкции транспортных средств, в целях повышения уровня безопасности на дорогах и охраны окружающей среды, а</w:t>
      </w:r>
      <w:r w:rsidR="005E283D" w:rsidRPr="0027588C">
        <w:rPr>
          <w:lang w:val="en-US"/>
        </w:rPr>
        <w:t> </w:t>
      </w:r>
      <w:r w:rsidR="005E283D" w:rsidRPr="0027588C">
        <w:t>также облегчения условий международного дорожного движения и торговли транспортными средствами и их предметами оборудования и частями,</w:t>
      </w:r>
    </w:p>
    <w:p w14:paraId="210BDFD7" w14:textId="77777777" w:rsidR="005E283D" w:rsidRPr="0027588C" w:rsidRDefault="00F36283" w:rsidP="00F36283">
      <w:pPr>
        <w:pStyle w:val="SingleTxtG"/>
      </w:pPr>
      <w:r w:rsidRPr="0027588C">
        <w:tab/>
      </w:r>
      <w:r w:rsidR="005E283D" w:rsidRPr="0027588C">
        <w:rPr>
          <w:i/>
        </w:rPr>
        <w:t>принимая во внимание</w:t>
      </w:r>
      <w:r w:rsidR="005E283D" w:rsidRPr="0027588C">
        <w:t>, что положения Венской конвенции о дорожном движении от 8 ноября 1968 года и Европейского соглашения, дополняющего эту Конвенцию, служат основой для согласования эксплуатационных требований,</w:t>
      </w:r>
    </w:p>
    <w:p w14:paraId="5F97085B" w14:textId="77777777" w:rsidR="005E283D" w:rsidRPr="0027588C" w:rsidRDefault="00F36283" w:rsidP="00F36283">
      <w:pPr>
        <w:pStyle w:val="SingleTxtG"/>
      </w:pPr>
      <w:r w:rsidRPr="0027588C">
        <w:tab/>
      </w:r>
      <w:r w:rsidR="005E283D" w:rsidRPr="0027588C">
        <w:rPr>
          <w:i/>
        </w:rPr>
        <w:t>принимая во внимание также</w:t>
      </w:r>
      <w:r w:rsidR="005E283D" w:rsidRPr="0027588C">
        <w:t>, что положения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которое было совершено в Женеве 20</w:t>
      </w:r>
      <w:r w:rsidR="005E283D" w:rsidRPr="0027588C">
        <w:rPr>
          <w:lang w:val="en-US"/>
        </w:rPr>
        <w:t> </w:t>
      </w:r>
      <w:r w:rsidR="005E283D" w:rsidRPr="0027588C">
        <w:t>марта 1958</w:t>
      </w:r>
      <w:r w:rsidR="005E283D" w:rsidRPr="0027588C">
        <w:rPr>
          <w:lang w:val="en-US"/>
        </w:rPr>
        <w:t> </w:t>
      </w:r>
      <w:r w:rsidR="005E283D" w:rsidRPr="0027588C">
        <w:t>года (</w:t>
      </w:r>
      <w:r w:rsidR="00881D21">
        <w:t>«</w:t>
      </w:r>
      <w:r w:rsidR="005E283D" w:rsidRPr="0027588C">
        <w:t>Соглашение 1958</w:t>
      </w:r>
      <w:r w:rsidR="005E283D" w:rsidRPr="0027588C">
        <w:rPr>
          <w:lang w:val="en-US"/>
        </w:rPr>
        <w:t> </w:t>
      </w:r>
      <w:r w:rsidR="005E283D" w:rsidRPr="0027588C">
        <w:t>года</w:t>
      </w:r>
      <w:r w:rsidR="00881D21">
        <w:t>»</w:t>
      </w:r>
      <w:r w:rsidR="005E283D" w:rsidRPr="0027588C">
        <w:t>), обеспечивают дополнительные возможности для согласования,</w:t>
      </w:r>
    </w:p>
    <w:p w14:paraId="40286F50" w14:textId="77777777" w:rsidR="005E283D" w:rsidRPr="0027588C" w:rsidRDefault="00F36283" w:rsidP="00F36283">
      <w:pPr>
        <w:pStyle w:val="SingleTxtG"/>
      </w:pPr>
      <w:r w:rsidRPr="0027588C">
        <w:tab/>
      </w:r>
      <w:r w:rsidR="005E283D" w:rsidRPr="0027588C">
        <w:rPr>
          <w:i/>
        </w:rPr>
        <w:t>принимая во внимание</w:t>
      </w:r>
      <w:r w:rsidR="005E283D" w:rsidRPr="0027588C">
        <w:t>, что Специальная резолюция №</w:t>
      </w:r>
      <w:r w:rsidR="005E283D" w:rsidRPr="0027588C">
        <w:rPr>
          <w:lang w:val="en-US"/>
        </w:rPr>
        <w:t> </w:t>
      </w:r>
      <w:r w:rsidR="005E283D" w:rsidRPr="0027588C">
        <w:t>1, касающаяся общих определений категорий, масс и размеров транспортных средств (СпР.1)</w:t>
      </w:r>
      <w:r w:rsidR="005E283D" w:rsidRPr="0027588C">
        <w:rPr>
          <w:sz w:val="18"/>
          <w:szCs w:val="18"/>
          <w:vertAlign w:val="superscript"/>
          <w:lang w:val="en-US"/>
        </w:rPr>
        <w:footnoteReference w:id="3"/>
      </w:r>
      <w:r w:rsidR="005E283D" w:rsidRPr="0027588C">
        <w:t>, устанавливающая общие определения, подлежащие использованию в глобальных технических правилах, введенных в рамках Соглашения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совершенного в Женеве 25 июня 1998 года (</w:t>
      </w:r>
      <w:r w:rsidR="00881D21">
        <w:t>«</w:t>
      </w:r>
      <w:r w:rsidR="005E283D" w:rsidRPr="0027588C">
        <w:t>Соглашение 1998 года</w:t>
      </w:r>
      <w:r w:rsidR="00881D21">
        <w:t>»</w:t>
      </w:r>
      <w:r w:rsidR="005E283D" w:rsidRPr="0027588C">
        <w:t>), не применяется к правилам ООН, прилагаемым к Соглашению 1958 года,</w:t>
      </w:r>
    </w:p>
    <w:p w14:paraId="6A432B3F" w14:textId="77777777" w:rsidR="005E283D" w:rsidRPr="0027588C" w:rsidRDefault="00F36283" w:rsidP="00F36283">
      <w:pPr>
        <w:pStyle w:val="SingleTxtG"/>
      </w:pPr>
      <w:r w:rsidRPr="0027588C">
        <w:tab/>
      </w:r>
      <w:r w:rsidR="005E283D" w:rsidRPr="0027588C">
        <w:rPr>
          <w:i/>
        </w:rPr>
        <w:t>отмечая</w:t>
      </w:r>
      <w:r w:rsidR="005E283D" w:rsidRPr="0027588C">
        <w:t>, что применение положений Соглашения 1958 года по-прежнему оставляет возможность разногласий между странами по некоторым вопросам при установлении национальных правил, касающихся конструкции транспортных средств и охраны окружающей среды,</w:t>
      </w:r>
    </w:p>
    <w:p w14:paraId="2DDF1243" w14:textId="77777777" w:rsidR="005E283D" w:rsidRPr="0027588C" w:rsidRDefault="00F36283" w:rsidP="00F36283">
      <w:pPr>
        <w:pStyle w:val="SingleTxtG"/>
      </w:pPr>
      <w:r w:rsidRPr="0027588C">
        <w:tab/>
      </w:r>
      <w:r w:rsidR="005E283D" w:rsidRPr="0027588C">
        <w:rPr>
          <w:i/>
        </w:rPr>
        <w:t>рекомендует</w:t>
      </w:r>
      <w:r w:rsidR="005E283D" w:rsidRPr="0027588C">
        <w:t xml:space="preserve"> правительствам для устранения этих разногласий, насколько это возможно, согласовать свое национальное законодательство с рекомендациями Сводных резолюций и положениями вышеупомянутых Соглашений, применяя их отныне в как можно более полном объеме.</w:t>
      </w:r>
    </w:p>
    <w:p w14:paraId="61CC7046" w14:textId="77777777" w:rsidR="005E283D" w:rsidRPr="00BA03F4" w:rsidRDefault="005E283D" w:rsidP="00F36283">
      <w:pPr>
        <w:pStyle w:val="HChG"/>
      </w:pPr>
      <w:r w:rsidRPr="00BA03F4">
        <w:br w:type="page"/>
      </w:r>
      <w:r w:rsidRPr="00BA03F4">
        <w:lastRenderedPageBreak/>
        <w:tab/>
      </w:r>
      <w:r w:rsidRPr="00BA03F4">
        <w:tab/>
        <w:t>Введение</w:t>
      </w:r>
    </w:p>
    <w:p w14:paraId="7AFC28C2" w14:textId="77777777" w:rsidR="005E283D" w:rsidRPr="00BA03F4" w:rsidRDefault="00F36283" w:rsidP="00F36283">
      <w:pPr>
        <w:pStyle w:val="SingleTxtG"/>
      </w:pPr>
      <w:r>
        <w:tab/>
      </w:r>
      <w:r w:rsidR="005E283D" w:rsidRPr="00BA03F4">
        <w:t>В нижеследующем тексте содержатся обновленные рекомендации Сводной резолюции о конструкции транспортных средств и приводится информация о нормативных текстах в рамках Соглашения 1958 года (правила, предписания и конкретные требования ООН), применяемые к конструкции транспортных средств, которые нацелены на повышение уровня безопасности и охраны окружающей среды.</w:t>
      </w:r>
    </w:p>
    <w:p w14:paraId="36B499EE" w14:textId="77777777" w:rsidR="005E283D" w:rsidRPr="00BA03F4" w:rsidRDefault="00F36283" w:rsidP="00F36283">
      <w:pPr>
        <w:pStyle w:val="SingleTxtG"/>
      </w:pPr>
      <w:r>
        <w:tab/>
      </w:r>
      <w:r w:rsidR="005E283D" w:rsidRPr="00BA03F4">
        <w:t xml:space="preserve">В пунктах 1 и 2 содержатся общие определения и классификация, используемые в указанных документах. В пункте 3 указаны области применения правил и предписаний ООН. Таблицы, приведенные в пунктах 4–7, содержат основные требования к конструкции транспортных средств, введенные на данный момент и уже включенные Всемирным </w:t>
      </w:r>
      <w:r w:rsidR="005E283D" w:rsidRPr="00B641D1">
        <w:t>форумом</w:t>
      </w:r>
      <w:r w:rsidR="005E283D" w:rsidRPr="00BA03F4">
        <w:t xml:space="preserve"> в правила и предписания ООН. Сходные требования объединены в группы. Все требования или группы требований сопровождаются ссылками на соответствующие правила ООН, которые обозначены номером, присвоенным им в рамках Соглашения 1958 года, на остающиеся в силе рекомендации, воспроизведенные в пункте 8, и на стандартные приложения к правилам ООН, воспроизведенные в приложениях к настоящей Резолюции. Приложение 3 включает в качестве дополнительной информации обновленный перечень отличительных номеров, присвоенных Договаривающимся сторонам Соглашения 1958 года. Приложение 4 включает рекомендацию по качеству рыночного топлива, приложение 5 – принципы проектирования систем управления современными системами помощи водителю (ССПВ), а приложение 6 – руководящие положения о кибербезопасности и защите данных.</w:t>
      </w:r>
    </w:p>
    <w:p w14:paraId="49821840" w14:textId="77777777" w:rsidR="005E283D" w:rsidRPr="00F36283" w:rsidRDefault="005E283D" w:rsidP="00022D5E">
      <w:pPr>
        <w:pStyle w:val="HChG"/>
        <w:ind w:left="2268"/>
        <w:rPr>
          <w:b w:val="0"/>
          <w:vertAlign w:val="superscript"/>
        </w:rPr>
      </w:pPr>
      <w:r w:rsidRPr="00BA03F4">
        <w:br w:type="page"/>
      </w:r>
      <w:r w:rsidRPr="00BA03F4">
        <w:lastRenderedPageBreak/>
        <w:t>1.</w:t>
      </w:r>
      <w:r w:rsidRPr="00BA03F4">
        <w:tab/>
        <w:t>Определения транспортных средств</w:t>
      </w:r>
      <w:r w:rsidRPr="00F36283">
        <w:rPr>
          <w:b w:val="0"/>
          <w:sz w:val="18"/>
          <w:szCs w:val="18"/>
          <w:vertAlign w:val="superscript"/>
        </w:rPr>
        <w:footnoteReference w:id="4"/>
      </w:r>
    </w:p>
    <w:p w14:paraId="1EE93275"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1.1</w:t>
      </w:r>
      <w:r w:rsidRPr="0027588C">
        <w:rPr>
          <w:rFonts w:eastAsia="Times New Roman" w:cs="Times New Roman"/>
          <w:szCs w:val="20"/>
          <w:lang w:eastAsia="fr-FR"/>
        </w:rPr>
        <w:tab/>
      </w:r>
      <w:r w:rsidR="00881D21">
        <w:t>«</w:t>
      </w:r>
      <w:r w:rsidRPr="0027588C">
        <w:rPr>
          <w:rFonts w:eastAsia="Times New Roman" w:cs="Times New Roman"/>
          <w:i/>
          <w:szCs w:val="20"/>
          <w:lang w:eastAsia="fr-FR"/>
        </w:rPr>
        <w:t>Механическое транспортное средство</w:t>
      </w:r>
      <w:r w:rsidR="00881D21">
        <w:t>»</w:t>
      </w:r>
      <w:r w:rsidRPr="0027588C">
        <w:rPr>
          <w:rFonts w:eastAsia="Times New Roman" w:cs="Times New Roman"/>
          <w:szCs w:val="20"/>
          <w:lang w:eastAsia="fr-FR"/>
        </w:rPr>
        <w:t xml:space="preserve"> означает любое самоходное дорожное транспортное средство, за исключением мопедов на территории Договаривающихся сторон, которые не приравнивают их к мотоциклам, и за исключением рельсовых транспортных средств.</w:t>
      </w:r>
    </w:p>
    <w:p w14:paraId="734178DC"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1.2</w:t>
      </w:r>
      <w:r w:rsidRPr="0027588C">
        <w:rPr>
          <w:rFonts w:eastAsia="Times New Roman" w:cs="Times New Roman"/>
          <w:szCs w:val="20"/>
          <w:lang w:eastAsia="fr-FR"/>
        </w:rPr>
        <w:tab/>
      </w:r>
      <w:r w:rsidR="00881D21">
        <w:t>«</w:t>
      </w:r>
      <w:r w:rsidRPr="0027588C">
        <w:rPr>
          <w:rFonts w:eastAsia="Times New Roman" w:cs="Times New Roman"/>
          <w:i/>
          <w:szCs w:val="20"/>
          <w:lang w:eastAsia="fr-FR"/>
        </w:rPr>
        <w:t>Автомобиль</w:t>
      </w:r>
      <w:r w:rsidR="00881D21">
        <w:t>»</w:t>
      </w:r>
      <w:r w:rsidRPr="0027588C">
        <w:rPr>
          <w:rFonts w:eastAsia="Times New Roman" w:cs="Times New Roman"/>
          <w:szCs w:val="20"/>
          <w:lang w:eastAsia="fr-FR"/>
        </w:rPr>
        <w:t xml:space="preserve"> означает любое механическое транспортное средство, используемое обычно для перевозки по дорогам людей или грузов или для буксировки по дорогам транспортных средств, используемых для перевозки людей или грузов. Этот термин охватывает троллейбусы, </w:t>
      </w:r>
      <w:r w:rsidR="0027588C" w:rsidRPr="0027588C">
        <w:rPr>
          <w:rFonts w:eastAsia="Times New Roman" w:cs="Times New Roman"/>
          <w:szCs w:val="20"/>
          <w:lang w:eastAsia="fr-FR"/>
        </w:rPr>
        <w:br/>
      </w:r>
      <w:r w:rsidRPr="0027588C">
        <w:rPr>
          <w:rFonts w:eastAsia="Times New Roman" w:cs="Times New Roman"/>
          <w:szCs w:val="20"/>
          <w:lang w:eastAsia="fr-FR"/>
        </w:rPr>
        <w:t>т.</w:t>
      </w:r>
      <w:r w:rsidR="0027588C">
        <w:rPr>
          <w:rFonts w:eastAsia="Times New Roman" w:cs="Times New Roman"/>
          <w:szCs w:val="20"/>
          <w:lang w:val="en-GB" w:eastAsia="fr-FR"/>
        </w:rPr>
        <w:t> </w:t>
      </w:r>
      <w:r w:rsidRPr="0027588C">
        <w:rPr>
          <w:rFonts w:eastAsia="Times New Roman" w:cs="Times New Roman"/>
          <w:szCs w:val="20"/>
          <w:lang w:eastAsia="fr-FR"/>
        </w:rPr>
        <w:t>е. нерельсовые транспортные средства, соединенные с электрическим проводом; он не охватывает такие транспортные средства, как сельскохозяйственные тракторы, в случае которых использование для перевозки людей или грузов по дорогам или для буксировки по дорогам транспортных средств, используемых для перевозки людей или грузов, является лишь вспомогательной функцией.</w:t>
      </w:r>
    </w:p>
    <w:p w14:paraId="31C67F44"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1.3</w:t>
      </w:r>
      <w:r w:rsidRPr="0027588C">
        <w:rPr>
          <w:rFonts w:eastAsia="Times New Roman" w:cs="Times New Roman"/>
          <w:szCs w:val="20"/>
          <w:lang w:eastAsia="fr-FR"/>
        </w:rPr>
        <w:tab/>
      </w:r>
      <w:r w:rsidR="00881D21">
        <w:t>«</w:t>
      </w:r>
      <w:r w:rsidRPr="0027588C">
        <w:rPr>
          <w:rFonts w:eastAsia="Times New Roman" w:cs="Times New Roman"/>
          <w:i/>
          <w:szCs w:val="20"/>
          <w:lang w:eastAsia="fr-FR"/>
        </w:rPr>
        <w:t>Мотоцикл</w:t>
      </w:r>
      <w:r w:rsidR="00881D21">
        <w:t>»</w:t>
      </w:r>
      <w:r w:rsidRPr="0027588C">
        <w:rPr>
          <w:rFonts w:eastAsia="Times New Roman" w:cs="Times New Roman"/>
          <w:szCs w:val="20"/>
          <w:lang w:eastAsia="fr-FR"/>
        </w:rPr>
        <w:t xml:space="preserve"> означает любое двухколесное транспортное средство с коляской или без нее, имеющее двигатель. Договаривающиеся стороны могут в своем национальном законодательстве приравнивать к мотоциклам трехколесные транспортные средства, порожняя масса которых не превышает 400 кг. Термин </w:t>
      </w:r>
      <w:r w:rsidR="00881D21">
        <w:rPr>
          <w:rFonts w:eastAsia="Times New Roman" w:cs="Times New Roman"/>
          <w:szCs w:val="20"/>
          <w:lang w:eastAsia="fr-FR"/>
        </w:rPr>
        <w:t>«</w:t>
      </w:r>
      <w:r w:rsidRPr="0027588C">
        <w:rPr>
          <w:rFonts w:eastAsia="Times New Roman" w:cs="Times New Roman"/>
          <w:szCs w:val="20"/>
          <w:lang w:eastAsia="fr-FR"/>
        </w:rPr>
        <w:t>мотоцикл</w:t>
      </w:r>
      <w:r w:rsidR="00881D21">
        <w:rPr>
          <w:rFonts w:eastAsia="Times New Roman" w:cs="Times New Roman"/>
          <w:szCs w:val="20"/>
          <w:lang w:eastAsia="fr-FR"/>
        </w:rPr>
        <w:t>»</w:t>
      </w:r>
      <w:r w:rsidRPr="0027588C">
        <w:rPr>
          <w:rFonts w:eastAsia="Times New Roman" w:cs="Times New Roman"/>
          <w:szCs w:val="20"/>
          <w:lang w:eastAsia="fr-FR"/>
        </w:rPr>
        <w:t xml:space="preserve"> не включает мопеды, однако Договаривающиеся стороны могут приравнивать мопеды к мотоциклам при применении Конвенции.</w:t>
      </w:r>
    </w:p>
    <w:p w14:paraId="270D2A8C"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1.4</w:t>
      </w:r>
      <w:r w:rsidRPr="0027588C">
        <w:rPr>
          <w:rFonts w:eastAsia="Times New Roman" w:cs="Times New Roman"/>
          <w:szCs w:val="20"/>
          <w:lang w:eastAsia="fr-FR"/>
        </w:rPr>
        <w:tab/>
      </w:r>
      <w:r w:rsidR="00881D21">
        <w:t>«</w:t>
      </w:r>
      <w:r w:rsidRPr="0027588C">
        <w:rPr>
          <w:rFonts w:eastAsia="Times New Roman" w:cs="Times New Roman"/>
          <w:i/>
          <w:szCs w:val="20"/>
          <w:lang w:eastAsia="fr-FR"/>
        </w:rPr>
        <w:t>Мопед</w:t>
      </w:r>
      <w:r w:rsidR="00881D21">
        <w:t>»</w:t>
      </w:r>
      <w:r w:rsidRPr="0027588C">
        <w:rPr>
          <w:rFonts w:eastAsia="Times New Roman" w:cs="Times New Roman"/>
          <w:szCs w:val="20"/>
          <w:lang w:eastAsia="fr-FR"/>
        </w:rPr>
        <w:t xml:space="preserve"> означает любое двух- или трехколесное транспортное средство, снабженное двигателем внутреннего сгорания с объемом цилиндра, не превышающим 50</w:t>
      </w:r>
      <w:r w:rsidRPr="00F36283">
        <w:rPr>
          <w:rFonts w:eastAsia="Times New Roman" w:cs="Times New Roman"/>
          <w:szCs w:val="20"/>
          <w:lang w:val="en-GB" w:eastAsia="fr-FR"/>
        </w:rPr>
        <w:t> </w:t>
      </w:r>
      <w:r w:rsidRPr="0027588C">
        <w:rPr>
          <w:rFonts w:eastAsia="Times New Roman" w:cs="Times New Roman"/>
          <w:szCs w:val="20"/>
          <w:lang w:eastAsia="fr-FR"/>
        </w:rPr>
        <w:t>см</w:t>
      </w:r>
      <w:r w:rsidRPr="00881D21">
        <w:rPr>
          <w:rFonts w:eastAsia="Times New Roman" w:cs="Times New Roman"/>
          <w:szCs w:val="20"/>
          <w:vertAlign w:val="superscript"/>
          <w:lang w:eastAsia="fr-FR"/>
        </w:rPr>
        <w:t>3</w:t>
      </w:r>
      <w:r w:rsidRPr="0027588C">
        <w:rPr>
          <w:rFonts w:eastAsia="Times New Roman" w:cs="Times New Roman"/>
          <w:szCs w:val="20"/>
          <w:lang w:eastAsia="fr-FR"/>
        </w:rPr>
        <w:t>, и максимальная конструктивная скорость которого не превышает 50 км/ч.</w:t>
      </w:r>
    </w:p>
    <w:p w14:paraId="3F260457"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1.5</w:t>
      </w:r>
      <w:r w:rsidRPr="0027588C">
        <w:rPr>
          <w:rFonts w:eastAsia="Times New Roman" w:cs="Times New Roman"/>
          <w:szCs w:val="20"/>
          <w:lang w:eastAsia="fr-FR"/>
        </w:rPr>
        <w:tab/>
      </w:r>
      <w:r w:rsidR="00881D21">
        <w:t>«</w:t>
      </w:r>
      <w:r w:rsidRPr="0027588C">
        <w:rPr>
          <w:rFonts w:eastAsia="Times New Roman" w:cs="Times New Roman"/>
          <w:i/>
          <w:szCs w:val="20"/>
          <w:lang w:eastAsia="fr-FR"/>
        </w:rPr>
        <w:t>Прицеп</w:t>
      </w:r>
      <w:r w:rsidR="00881D21">
        <w:t>»</w:t>
      </w:r>
      <w:r w:rsidRPr="0027588C">
        <w:rPr>
          <w:rFonts w:eastAsia="Times New Roman" w:cs="Times New Roman"/>
          <w:szCs w:val="20"/>
          <w:lang w:eastAsia="fr-FR"/>
        </w:rPr>
        <w:t xml:space="preserve"> означает любое несамоходное транспортное средство, которое спроектировано и изготовлено для его буксировки механическим транспортным средством; этот термин охватывает также полуприцепы.</w:t>
      </w:r>
    </w:p>
    <w:p w14:paraId="30816263"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1.6</w:t>
      </w:r>
      <w:r w:rsidRPr="0027588C">
        <w:rPr>
          <w:rFonts w:eastAsia="Times New Roman" w:cs="Times New Roman"/>
          <w:szCs w:val="20"/>
          <w:lang w:eastAsia="fr-FR"/>
        </w:rPr>
        <w:tab/>
      </w:r>
      <w:r w:rsidR="00881D21">
        <w:t>«</w:t>
      </w:r>
      <w:r w:rsidRPr="0027588C">
        <w:rPr>
          <w:rFonts w:eastAsia="Times New Roman" w:cs="Times New Roman"/>
          <w:i/>
          <w:szCs w:val="20"/>
          <w:lang w:eastAsia="fr-FR"/>
        </w:rPr>
        <w:t>Состав транспортных средств</w:t>
      </w:r>
      <w:r w:rsidR="00881D21">
        <w:t>»</w:t>
      </w:r>
      <w:r w:rsidRPr="0027588C">
        <w:rPr>
          <w:rFonts w:eastAsia="Times New Roman" w:cs="Times New Roman"/>
          <w:szCs w:val="20"/>
          <w:lang w:eastAsia="fr-FR"/>
        </w:rPr>
        <w:t xml:space="preserve"> означает сцепленные транспортные средства, которые участвуют в дорожном движении как одно целое.</w:t>
      </w:r>
    </w:p>
    <w:p w14:paraId="6EA82F34"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1.7</w:t>
      </w:r>
      <w:r w:rsidRPr="0027588C">
        <w:rPr>
          <w:rFonts w:eastAsia="Times New Roman" w:cs="Times New Roman"/>
          <w:szCs w:val="20"/>
          <w:lang w:eastAsia="fr-FR"/>
        </w:rPr>
        <w:tab/>
      </w:r>
      <w:r w:rsidR="00881D21">
        <w:t>«</w:t>
      </w:r>
      <w:r w:rsidRPr="0027588C">
        <w:rPr>
          <w:rFonts w:eastAsia="Times New Roman" w:cs="Times New Roman"/>
          <w:i/>
          <w:szCs w:val="20"/>
          <w:lang w:eastAsia="fr-FR"/>
        </w:rPr>
        <w:t>Сочлененное транспортное средство</w:t>
      </w:r>
      <w:r w:rsidR="00881D21">
        <w:t>»</w:t>
      </w:r>
      <w:r w:rsidRPr="0027588C">
        <w:rPr>
          <w:rFonts w:eastAsia="Times New Roman" w:cs="Times New Roman"/>
          <w:szCs w:val="20"/>
          <w:lang w:eastAsia="fr-FR"/>
        </w:rPr>
        <w:t xml:space="preserve"> означает состав транспортных средств, состоящий из автомобиля и сцепленного с ним полуприцепа.</w:t>
      </w:r>
    </w:p>
    <w:p w14:paraId="4527C36B"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1.8</w:t>
      </w:r>
      <w:r w:rsidRPr="0027588C">
        <w:rPr>
          <w:rFonts w:eastAsia="Times New Roman" w:cs="Times New Roman"/>
          <w:szCs w:val="20"/>
          <w:lang w:eastAsia="fr-FR"/>
        </w:rPr>
        <w:tab/>
      </w:r>
      <w:r w:rsidR="00881D21">
        <w:t>«</w:t>
      </w:r>
      <w:r w:rsidRPr="0027588C">
        <w:rPr>
          <w:rFonts w:eastAsia="Times New Roman" w:cs="Times New Roman"/>
          <w:i/>
          <w:szCs w:val="20"/>
          <w:lang w:eastAsia="fr-FR"/>
        </w:rPr>
        <w:t>Дорожный тягач</w:t>
      </w:r>
      <w:r w:rsidR="00881D21">
        <w:t>»</w:t>
      </w:r>
      <w:r w:rsidRPr="0027588C">
        <w:rPr>
          <w:rFonts w:eastAsia="Times New Roman" w:cs="Times New Roman"/>
          <w:szCs w:val="20"/>
          <w:lang w:eastAsia="fr-FR"/>
        </w:rPr>
        <w:t xml:space="preserve"> означает дорожное механическое транспортное средство, предназначенное исключительно или преимущественно для буксировки других дорожных транспортных средств, которые не имеют механического привода (в основном полуприцепы).</w:t>
      </w:r>
    </w:p>
    <w:p w14:paraId="2180BE82"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1.9</w:t>
      </w:r>
      <w:r w:rsidRPr="0027588C">
        <w:rPr>
          <w:rFonts w:eastAsia="Times New Roman" w:cs="Times New Roman"/>
          <w:szCs w:val="20"/>
          <w:lang w:eastAsia="fr-FR"/>
        </w:rPr>
        <w:tab/>
      </w:r>
      <w:r w:rsidR="00881D21">
        <w:t>«</w:t>
      </w:r>
      <w:r w:rsidRPr="0027588C">
        <w:rPr>
          <w:rFonts w:eastAsia="Times New Roman" w:cs="Times New Roman"/>
          <w:i/>
          <w:szCs w:val="20"/>
          <w:lang w:eastAsia="fr-FR"/>
        </w:rPr>
        <w:t>Сельскохозяйственный трактор</w:t>
      </w:r>
      <w:r w:rsidR="00881D21">
        <w:t>»</w:t>
      </w:r>
      <w:r w:rsidRPr="0027588C">
        <w:rPr>
          <w:rFonts w:eastAsia="Times New Roman" w:cs="Times New Roman"/>
          <w:szCs w:val="20"/>
          <w:lang w:eastAsia="fr-FR"/>
        </w:rPr>
        <w:t xml:space="preserve"> означает транспортное средство, специально предназначенное для обеспечения высокого тягового усилия при низких скоростях в целях буксировки прицепа или механизма.</w:t>
      </w:r>
    </w:p>
    <w:p w14:paraId="63194483" w14:textId="77777777" w:rsidR="005E283D" w:rsidRPr="0027588C" w:rsidRDefault="005E283D" w:rsidP="00F36283">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1.10</w:t>
      </w:r>
      <w:r w:rsidRPr="0027588C">
        <w:rPr>
          <w:rFonts w:eastAsia="Times New Roman" w:cs="Times New Roman"/>
          <w:szCs w:val="20"/>
          <w:lang w:eastAsia="fr-FR"/>
        </w:rPr>
        <w:tab/>
      </w:r>
      <w:r w:rsidR="00881D21">
        <w:t>«</w:t>
      </w:r>
      <w:r w:rsidRPr="0027588C">
        <w:rPr>
          <w:rFonts w:eastAsia="Times New Roman" w:cs="Times New Roman"/>
          <w:i/>
          <w:szCs w:val="20"/>
          <w:lang w:eastAsia="fr-FR"/>
        </w:rPr>
        <w:t>Сдвоенные колеса</w:t>
      </w:r>
      <w:r w:rsidR="00881D21">
        <w:t>»</w:t>
      </w:r>
      <w:r w:rsidRPr="0027588C">
        <w:rPr>
          <w:rFonts w:eastAsia="Times New Roman" w:cs="Times New Roman"/>
          <w:szCs w:val="20"/>
          <w:lang w:eastAsia="fr-FR"/>
        </w:rPr>
        <w:t xml:space="preserve"> означает два колеса, расположенные на одной оси, которые рассматриваются в качестве одного колеса при условии, что расстояние между центрами пятен контакта с дорогой составляет 460 мм или менее. Сдвоенные колеса могут использоваться на транспортных средствах категории </w:t>
      </w:r>
      <w:r w:rsidRPr="00F36283">
        <w:rPr>
          <w:rFonts w:eastAsia="Times New Roman" w:cs="Times New Roman"/>
          <w:szCs w:val="20"/>
          <w:lang w:val="en-GB" w:eastAsia="fr-FR"/>
        </w:rPr>
        <w:t>L</w:t>
      </w:r>
      <w:r w:rsidRPr="0027588C">
        <w:rPr>
          <w:rFonts w:eastAsia="Times New Roman" w:cs="Times New Roman"/>
          <w:szCs w:val="20"/>
          <w:lang w:eastAsia="fr-FR"/>
        </w:rPr>
        <w:t>.</w:t>
      </w:r>
    </w:p>
    <w:p w14:paraId="5B6633C6" w14:textId="77777777" w:rsidR="005E283D" w:rsidRPr="00A31CE2" w:rsidRDefault="005E283D" w:rsidP="00F36283">
      <w:pPr>
        <w:spacing w:after="120"/>
        <w:ind w:left="2268" w:right="1134" w:hanging="1134"/>
        <w:jc w:val="both"/>
        <w:rPr>
          <w:b/>
          <w:bCs/>
        </w:rPr>
      </w:pPr>
      <w:r w:rsidRPr="00A31CE2">
        <w:rPr>
          <w:b/>
          <w:bCs/>
        </w:rPr>
        <w:t>1.11</w:t>
      </w:r>
      <w:r w:rsidRPr="00A31CE2">
        <w:rPr>
          <w:b/>
          <w:bCs/>
        </w:rPr>
        <w:tab/>
      </w:r>
      <w:r w:rsidR="00881D21">
        <w:rPr>
          <w:b/>
        </w:rPr>
        <w:t>«</w:t>
      </w:r>
      <w:r w:rsidRPr="00A31CE2">
        <w:rPr>
          <w:b/>
          <w:bCs/>
          <w:i/>
          <w:iCs/>
        </w:rPr>
        <w:t>Гибридный автомобиль</w:t>
      </w:r>
      <w:r w:rsidR="00881D21">
        <w:rPr>
          <w:b/>
        </w:rPr>
        <w:t>»</w:t>
      </w:r>
      <w:r w:rsidRPr="00A31CE2">
        <w:rPr>
          <w:b/>
          <w:bCs/>
        </w:rPr>
        <w:t xml:space="preserve"> означает транспортное средство, имеющее по крайней мере два различных преобразователя энергии и две </w:t>
      </w:r>
      <w:r w:rsidRPr="00A31CE2">
        <w:rPr>
          <w:b/>
          <w:bCs/>
        </w:rPr>
        <w:lastRenderedPageBreak/>
        <w:t>различные системы хранения энергии (на транспортном средстве) для целей приведения в движение транспортного средства.</w:t>
      </w:r>
    </w:p>
    <w:p w14:paraId="7ADD1921" w14:textId="77777777" w:rsidR="005E283D" w:rsidRPr="00F36283" w:rsidRDefault="00F36283" w:rsidP="00F36283">
      <w:pPr>
        <w:spacing w:after="120"/>
        <w:ind w:left="2268" w:right="1134" w:hanging="1134"/>
        <w:jc w:val="both"/>
        <w:rPr>
          <w:b/>
          <w:bCs/>
        </w:rPr>
      </w:pPr>
      <w:r w:rsidRPr="0027588C">
        <w:rPr>
          <w:rFonts w:eastAsia="Times New Roman" w:cs="Times New Roman"/>
          <w:i/>
          <w:szCs w:val="20"/>
          <w:lang w:eastAsia="fr-FR"/>
        </w:rPr>
        <w:tab/>
      </w:r>
      <w:r w:rsidR="005E283D" w:rsidRPr="00F36283">
        <w:rPr>
          <w:rFonts w:eastAsia="Times New Roman" w:cs="Times New Roman"/>
          <w:i/>
          <w:szCs w:val="20"/>
          <w:lang w:eastAsia="fr-FR"/>
        </w:rPr>
        <w:t>Примечание секретариата</w:t>
      </w:r>
      <w:r w:rsidR="005E283D" w:rsidRPr="00F36283">
        <w:rPr>
          <w:rFonts w:eastAsia="Times New Roman" w:cs="Times New Roman"/>
          <w:szCs w:val="20"/>
          <w:lang w:eastAsia="fr-FR"/>
        </w:rPr>
        <w:t xml:space="preserve">: Просьба рассмотреть также документ </w:t>
      </w:r>
      <w:r w:rsidR="005E283D" w:rsidRPr="00F36283">
        <w:rPr>
          <w:rFonts w:eastAsia="Times New Roman" w:cs="Times New Roman"/>
          <w:szCs w:val="20"/>
          <w:lang w:val="en-GB" w:eastAsia="fr-FR"/>
        </w:rPr>
        <w:t>ECE</w:t>
      </w:r>
      <w:r w:rsidR="005E283D" w:rsidRPr="00F36283">
        <w:rPr>
          <w:rFonts w:eastAsia="Times New Roman" w:cs="Times New Roman"/>
          <w:szCs w:val="20"/>
          <w:lang w:eastAsia="fr-FR"/>
        </w:rPr>
        <w:t>/</w:t>
      </w:r>
      <w:r w:rsidR="005E283D" w:rsidRPr="00F36283">
        <w:rPr>
          <w:rFonts w:eastAsia="Times New Roman" w:cs="Times New Roman"/>
          <w:szCs w:val="20"/>
          <w:lang w:val="en-GB" w:eastAsia="fr-FR"/>
        </w:rPr>
        <w:t>TRANS</w:t>
      </w:r>
      <w:r w:rsidR="005E283D" w:rsidRPr="00F36283">
        <w:rPr>
          <w:rFonts w:eastAsia="Times New Roman" w:cs="Times New Roman"/>
          <w:szCs w:val="20"/>
          <w:lang w:eastAsia="fr-FR"/>
        </w:rPr>
        <w:t>/</w:t>
      </w:r>
      <w:r w:rsidR="005E283D" w:rsidRPr="00F36283">
        <w:rPr>
          <w:rFonts w:eastAsia="Times New Roman" w:cs="Times New Roman"/>
          <w:szCs w:val="20"/>
          <w:lang w:val="en-GB" w:eastAsia="fr-FR"/>
        </w:rPr>
        <w:t>WP</w:t>
      </w:r>
      <w:r w:rsidR="005E283D" w:rsidRPr="00F36283">
        <w:rPr>
          <w:rFonts w:eastAsia="Times New Roman" w:cs="Times New Roman"/>
          <w:szCs w:val="20"/>
          <w:lang w:eastAsia="fr-FR"/>
        </w:rPr>
        <w:t xml:space="preserve">.29/1121 (Общая резолюция № 2), содержащий </w:t>
      </w:r>
      <w:r w:rsidR="005E283D" w:rsidRPr="000468E8">
        <w:rPr>
          <w:bCs/>
        </w:rPr>
        <w:t>определения силовых установок транспортных средств.</w:t>
      </w:r>
    </w:p>
    <w:p w14:paraId="0F19FDE7" w14:textId="77777777" w:rsidR="005E283D" w:rsidRPr="00A776C5" w:rsidRDefault="005E283D" w:rsidP="00F36283">
      <w:pPr>
        <w:spacing w:after="120"/>
        <w:ind w:left="2268" w:right="1134" w:hanging="1134"/>
        <w:jc w:val="both"/>
        <w:rPr>
          <w:b/>
          <w:bCs/>
        </w:rPr>
      </w:pPr>
      <w:r w:rsidRPr="00A31CE2">
        <w:rPr>
          <w:b/>
          <w:bCs/>
        </w:rPr>
        <w:t>1.12</w:t>
      </w:r>
      <w:r w:rsidRPr="00F36283">
        <w:rPr>
          <w:b/>
          <w:bCs/>
        </w:rPr>
        <w:tab/>
      </w:r>
      <w:r w:rsidR="00881D21">
        <w:rPr>
          <w:b/>
        </w:rPr>
        <w:t>«</w:t>
      </w:r>
      <w:r w:rsidRPr="00F36283">
        <w:rPr>
          <w:b/>
          <w:bCs/>
        </w:rPr>
        <w:t>Гибридный электромобиль</w:t>
      </w:r>
      <w:r w:rsidR="00881D21">
        <w:rPr>
          <w:b/>
        </w:rPr>
        <w:t>»</w:t>
      </w:r>
      <w:r>
        <w:rPr>
          <w:b/>
          <w:bCs/>
        </w:rPr>
        <w:t xml:space="preserve"> означает гибридное транспортное средство, которое для обеспечения механической тяги получает энергию из обоих указанных ниже бортовых источников аккумулирования энергии/ мощности, а именно:</w:t>
      </w:r>
    </w:p>
    <w:p w14:paraId="732E4495" w14:textId="77777777" w:rsidR="005E283D" w:rsidRPr="00A776C5" w:rsidRDefault="005E283D" w:rsidP="00E215C3">
      <w:pPr>
        <w:pStyle w:val="SingleTxtG"/>
        <w:ind w:left="2835" w:hanging="567"/>
        <w:rPr>
          <w:b/>
          <w:bCs/>
        </w:rPr>
      </w:pPr>
      <w:r>
        <w:rPr>
          <w:b/>
          <w:bCs/>
          <w:lang w:eastAsia="fr-FR"/>
        </w:rPr>
        <w:t>а)</w:t>
      </w:r>
      <w:r w:rsidRPr="00F36283">
        <w:rPr>
          <w:b/>
          <w:bCs/>
          <w:lang w:eastAsia="fr-FR"/>
        </w:rPr>
        <w:tab/>
      </w:r>
      <w:r>
        <w:rPr>
          <w:b/>
          <w:bCs/>
          <w:lang w:eastAsia="fr-FR"/>
        </w:rPr>
        <w:t>потребляемое топливо;</w:t>
      </w:r>
    </w:p>
    <w:p w14:paraId="5109F4C6" w14:textId="77777777" w:rsidR="005E283D" w:rsidRPr="00A776C5" w:rsidRDefault="005E283D" w:rsidP="00F36283">
      <w:pPr>
        <w:pStyle w:val="SingleTxtG"/>
        <w:ind w:left="2835" w:hanging="567"/>
        <w:rPr>
          <w:b/>
          <w:bCs/>
        </w:rPr>
      </w:pPr>
      <w:r w:rsidRPr="00F36283">
        <w:rPr>
          <w:b/>
          <w:bCs/>
          <w:lang w:val="en-GB" w:eastAsia="fr-FR"/>
        </w:rPr>
        <w:t>b</w:t>
      </w:r>
      <w:r w:rsidRPr="00F36283">
        <w:rPr>
          <w:b/>
          <w:bCs/>
          <w:lang w:eastAsia="fr-FR"/>
        </w:rPr>
        <w:t>)</w:t>
      </w:r>
      <w:r w:rsidRPr="00F36283">
        <w:rPr>
          <w:b/>
          <w:bCs/>
          <w:lang w:eastAsia="fr-FR"/>
        </w:rPr>
        <w:tab/>
        <w:t xml:space="preserve">устройство аккумулирования электроэнергии/мощности (например, аккумулятор, конденсатор, маховик/генератор </w:t>
      </w:r>
      <w:r w:rsidR="00F36283">
        <w:rPr>
          <w:b/>
          <w:bCs/>
          <w:lang w:eastAsia="fr-FR"/>
        </w:rPr>
        <w:br/>
      </w:r>
      <w:r w:rsidRPr="00F36283">
        <w:rPr>
          <w:b/>
          <w:bCs/>
          <w:lang w:eastAsia="fr-FR"/>
        </w:rPr>
        <w:t>и т.</w:t>
      </w:r>
      <w:r w:rsidR="00F36283">
        <w:rPr>
          <w:b/>
          <w:bCs/>
          <w:lang w:eastAsia="fr-FR"/>
        </w:rPr>
        <w:t xml:space="preserve"> </w:t>
      </w:r>
      <w:r w:rsidRPr="00F36283">
        <w:rPr>
          <w:b/>
          <w:bCs/>
          <w:lang w:eastAsia="fr-FR"/>
        </w:rPr>
        <w:t>д.).</w:t>
      </w:r>
      <w:r w:rsidRPr="00F36283">
        <w:rPr>
          <w:b/>
          <w:bCs/>
        </w:rPr>
        <w:t xml:space="preserve"> </w:t>
      </w:r>
    </w:p>
    <w:p w14:paraId="06003875" w14:textId="77777777" w:rsidR="005E283D" w:rsidRPr="00F36283" w:rsidRDefault="00F36283" w:rsidP="00F36283">
      <w:pPr>
        <w:spacing w:after="120"/>
        <w:ind w:left="2268" w:right="1134" w:hanging="1134"/>
        <w:jc w:val="both"/>
        <w:rPr>
          <w:rFonts w:eastAsia="Times New Roman" w:cs="Times New Roman"/>
          <w:szCs w:val="20"/>
          <w:lang w:eastAsia="fr-FR"/>
        </w:rPr>
      </w:pPr>
      <w:r>
        <w:rPr>
          <w:rFonts w:eastAsia="Times New Roman" w:cs="Times New Roman"/>
          <w:szCs w:val="20"/>
          <w:lang w:eastAsia="fr-FR"/>
        </w:rPr>
        <w:tab/>
      </w:r>
      <w:r w:rsidR="005E283D" w:rsidRPr="00F36283">
        <w:rPr>
          <w:rFonts w:eastAsia="Times New Roman" w:cs="Times New Roman"/>
          <w:i/>
          <w:szCs w:val="20"/>
          <w:lang w:eastAsia="fr-FR"/>
        </w:rPr>
        <w:t>Примечание секретариата</w:t>
      </w:r>
      <w:r w:rsidR="005E283D" w:rsidRPr="00F36283">
        <w:rPr>
          <w:rFonts w:eastAsia="Times New Roman" w:cs="Times New Roman"/>
          <w:szCs w:val="20"/>
          <w:lang w:eastAsia="fr-FR"/>
        </w:rPr>
        <w:t>: Просьба рассмотреть также документ ECE/TRANS/WP.29/1121 (Общая резолюция № 2), содержащий определения силовых установок транспортных средств.</w:t>
      </w:r>
    </w:p>
    <w:p w14:paraId="5182A2E4" w14:textId="77777777" w:rsidR="005E283D" w:rsidRPr="00BA03F4" w:rsidRDefault="005E283D" w:rsidP="00F36283">
      <w:pPr>
        <w:spacing w:after="120"/>
        <w:ind w:left="2268" w:right="1134" w:hanging="1134"/>
        <w:jc w:val="both"/>
      </w:pPr>
      <w:r w:rsidRPr="00146D7F">
        <w:rPr>
          <w:b/>
          <w:bCs/>
        </w:rPr>
        <w:t>1.13</w:t>
      </w:r>
      <w:r w:rsidRPr="00BA03F4">
        <w:tab/>
      </w:r>
      <w:r w:rsidR="00881D21">
        <w:rPr>
          <w:strike/>
        </w:rPr>
        <w:t>«</w:t>
      </w:r>
      <w:r w:rsidRPr="00146D7F">
        <w:rPr>
          <w:i/>
          <w:iCs/>
          <w:strike/>
        </w:rPr>
        <w:t>Изготовитель</w:t>
      </w:r>
      <w:r w:rsidR="00881D21">
        <w:rPr>
          <w:strike/>
        </w:rPr>
        <w:t>»</w:t>
      </w:r>
      <w:r w:rsidRPr="00146D7F">
        <w:rPr>
          <w:strike/>
        </w:rPr>
        <w:t xml:space="preserve"> означает лицо или организацию, отвечающие перед компетентным органом по официальному утверждению за все аспекты процесса официального утверждения типа и за обеспечение соответствия производства. Необязательно, чтобы это лицо или организация непосредственно участвовали во всех этапах создания транспортного средства или компонента, подлежащего официальному утверждению.</w:t>
      </w:r>
    </w:p>
    <w:p w14:paraId="1BAFDC1F" w14:textId="77777777" w:rsidR="005E283D" w:rsidRPr="0027588C" w:rsidRDefault="005E283D" w:rsidP="00F36283">
      <w:pPr>
        <w:spacing w:after="120"/>
        <w:ind w:left="2268" w:right="1134" w:hanging="1134"/>
        <w:jc w:val="both"/>
        <w:rPr>
          <w:rFonts w:eastAsia="Times New Roman" w:cs="Times New Roman"/>
          <w:b/>
          <w:bCs/>
          <w:szCs w:val="20"/>
          <w:lang w:eastAsia="fr-FR"/>
        </w:rPr>
      </w:pPr>
      <w:r w:rsidRPr="00BA03F4">
        <w:tab/>
      </w:r>
      <w:r w:rsidR="00881D21">
        <w:rPr>
          <w:b/>
        </w:rPr>
        <w:t>«</w:t>
      </w:r>
      <w:r w:rsidRPr="0027588C">
        <w:rPr>
          <w:rFonts w:eastAsia="Times New Roman" w:cs="Times New Roman"/>
          <w:b/>
          <w:bCs/>
          <w:i/>
          <w:szCs w:val="20"/>
          <w:lang w:eastAsia="fr-FR"/>
        </w:rPr>
        <w:t>Изготовитель</w:t>
      </w:r>
      <w:r w:rsidR="00881D21">
        <w:rPr>
          <w:b/>
        </w:rPr>
        <w:t>»</w:t>
      </w:r>
      <w:r w:rsidRPr="0027588C">
        <w:rPr>
          <w:rFonts w:eastAsia="Times New Roman" w:cs="Times New Roman"/>
          <w:b/>
          <w:bCs/>
          <w:szCs w:val="20"/>
          <w:lang w:eastAsia="fr-FR"/>
        </w:rPr>
        <w:t xml:space="preserve"> означает лицо или организацию, отвечающие перед органом по официальному утверждению за все аспекты, охватываемые требованиями правил ООН в отношении процесса официального утверждения и обеспечения соответствия производства. Необязательно, чтобы это лицо или организация непосредственно участвовали во всех этапах создания транспортного средства или компонента, подлежащего официальному утверждению.</w:t>
      </w:r>
    </w:p>
    <w:p w14:paraId="449C5C31" w14:textId="77777777" w:rsidR="005E283D" w:rsidRPr="0027588C" w:rsidRDefault="005E283D" w:rsidP="00F36283">
      <w:pPr>
        <w:spacing w:after="120"/>
        <w:ind w:left="2268" w:right="1134" w:hanging="1134"/>
        <w:jc w:val="both"/>
        <w:rPr>
          <w:rFonts w:eastAsia="Times New Roman" w:cs="Times New Roman"/>
          <w:b/>
          <w:bCs/>
          <w:szCs w:val="20"/>
          <w:lang w:eastAsia="fr-FR"/>
        </w:rPr>
      </w:pPr>
      <w:r w:rsidRPr="0027588C">
        <w:rPr>
          <w:rFonts w:eastAsia="Times New Roman" w:cs="Times New Roman"/>
          <w:b/>
          <w:bCs/>
          <w:szCs w:val="20"/>
          <w:lang w:eastAsia="fr-FR"/>
        </w:rPr>
        <w:t>1.14</w:t>
      </w:r>
      <w:r w:rsidRPr="0027588C">
        <w:rPr>
          <w:rFonts w:eastAsia="Times New Roman" w:cs="Times New Roman"/>
          <w:b/>
          <w:bCs/>
          <w:szCs w:val="20"/>
          <w:lang w:eastAsia="fr-FR"/>
        </w:rPr>
        <w:tab/>
      </w:r>
      <w:r w:rsidR="00881D21">
        <w:rPr>
          <w:b/>
        </w:rPr>
        <w:t>«</w:t>
      </w:r>
      <w:r w:rsidRPr="0027588C">
        <w:rPr>
          <w:rFonts w:eastAsia="Times New Roman" w:cs="Times New Roman"/>
          <w:b/>
          <w:bCs/>
          <w:i/>
          <w:szCs w:val="20"/>
          <w:lang w:eastAsia="fr-FR"/>
        </w:rPr>
        <w:t>Представитель изготовителя</w:t>
      </w:r>
      <w:r w:rsidR="00881D21">
        <w:rPr>
          <w:b/>
        </w:rPr>
        <w:t>»</w:t>
      </w:r>
      <w:r w:rsidRPr="0027588C">
        <w:rPr>
          <w:rFonts w:eastAsia="Times New Roman" w:cs="Times New Roman"/>
          <w:b/>
          <w:bCs/>
          <w:szCs w:val="20"/>
          <w:lang w:eastAsia="fr-FR"/>
        </w:rPr>
        <w:t xml:space="preserve"> означает любое физическое или юридическое лицо, зарегистрированное в Сообществе, которое было надлежащим образом назначено изготовителем представлять его в органе по официальному утверждению и выступать от его имени по вопросам, охватываемым требованиями правил ООН в отношении официального утверждения, и в тех случаях, когда делается ссылка на </w:t>
      </w:r>
      <w:r w:rsidR="00881D21">
        <w:rPr>
          <w:rFonts w:eastAsia="Times New Roman" w:cs="Times New Roman"/>
          <w:b/>
          <w:bCs/>
          <w:szCs w:val="20"/>
          <w:lang w:eastAsia="fr-FR"/>
        </w:rPr>
        <w:t>«</w:t>
      </w:r>
      <w:r w:rsidRPr="0027588C">
        <w:rPr>
          <w:rFonts w:eastAsia="Times New Roman" w:cs="Times New Roman"/>
          <w:b/>
          <w:bCs/>
          <w:szCs w:val="20"/>
          <w:lang w:eastAsia="fr-FR"/>
        </w:rPr>
        <w:t>изготовителя</w:t>
      </w:r>
      <w:r w:rsidR="00881D21">
        <w:rPr>
          <w:rFonts w:eastAsia="Times New Roman" w:cs="Times New Roman"/>
          <w:b/>
          <w:bCs/>
          <w:szCs w:val="20"/>
          <w:lang w:eastAsia="fr-FR"/>
        </w:rPr>
        <w:t>»</w:t>
      </w:r>
      <w:r w:rsidRPr="0027588C">
        <w:rPr>
          <w:rFonts w:eastAsia="Times New Roman" w:cs="Times New Roman"/>
          <w:b/>
          <w:bCs/>
          <w:szCs w:val="20"/>
          <w:lang w:eastAsia="fr-FR"/>
        </w:rPr>
        <w:t>, подразумевается, что речь идет либо об изготовителе, либо о его представителе.</w:t>
      </w:r>
    </w:p>
    <w:p w14:paraId="3D898FDA" w14:textId="77777777" w:rsidR="005E283D" w:rsidRPr="0027588C" w:rsidRDefault="005E283D" w:rsidP="00F36283">
      <w:pPr>
        <w:spacing w:after="120"/>
        <w:ind w:left="2268" w:right="1134" w:hanging="1134"/>
        <w:jc w:val="both"/>
        <w:rPr>
          <w:rFonts w:eastAsia="Times New Roman" w:cs="Times New Roman"/>
          <w:b/>
          <w:bCs/>
          <w:szCs w:val="20"/>
          <w:lang w:eastAsia="fr-FR"/>
        </w:rPr>
      </w:pPr>
      <w:r w:rsidRPr="0027588C">
        <w:rPr>
          <w:rFonts w:eastAsia="Times New Roman" w:cs="Times New Roman"/>
          <w:b/>
          <w:bCs/>
          <w:szCs w:val="20"/>
          <w:lang w:eastAsia="fr-FR"/>
        </w:rPr>
        <w:t>1.15</w:t>
      </w:r>
      <w:r w:rsidRPr="0027588C">
        <w:rPr>
          <w:rFonts w:eastAsia="Times New Roman" w:cs="Times New Roman"/>
          <w:b/>
          <w:bCs/>
          <w:szCs w:val="20"/>
          <w:lang w:eastAsia="fr-FR"/>
        </w:rPr>
        <w:tab/>
      </w:r>
      <w:r w:rsidR="00881D21">
        <w:rPr>
          <w:b/>
        </w:rPr>
        <w:t>«</w:t>
      </w:r>
      <w:r w:rsidRPr="00E215C3">
        <w:rPr>
          <w:rFonts w:eastAsia="Times New Roman" w:cs="Times New Roman"/>
          <w:b/>
          <w:bCs/>
          <w:i/>
          <w:szCs w:val="20"/>
          <w:lang w:eastAsia="fr-FR"/>
        </w:rPr>
        <w:t>Компонент</w:t>
      </w:r>
      <w:r w:rsidR="00881D21">
        <w:rPr>
          <w:b/>
        </w:rPr>
        <w:t>»</w:t>
      </w:r>
      <w:r w:rsidRPr="0027588C">
        <w:rPr>
          <w:rFonts w:eastAsia="Times New Roman" w:cs="Times New Roman"/>
          <w:b/>
          <w:bCs/>
          <w:szCs w:val="20"/>
          <w:lang w:eastAsia="fr-FR"/>
        </w:rPr>
        <w:t xml:space="preserve"> означает устройство, предназначенное для того, чтобы служить частью транспортного средства, которое может быть официально утверждено независимо от транспортного средства, если это четко предусмотрено положениями соответствующих правил</w:t>
      </w:r>
      <w:r w:rsidR="00E215C3">
        <w:rPr>
          <w:rFonts w:eastAsia="Times New Roman" w:cs="Times New Roman"/>
          <w:b/>
          <w:bCs/>
          <w:szCs w:val="20"/>
          <w:lang w:eastAsia="fr-FR"/>
        </w:rPr>
        <w:t> </w:t>
      </w:r>
      <w:r w:rsidRPr="0027588C">
        <w:rPr>
          <w:rFonts w:eastAsia="Times New Roman" w:cs="Times New Roman"/>
          <w:b/>
          <w:bCs/>
          <w:szCs w:val="20"/>
          <w:lang w:eastAsia="fr-FR"/>
        </w:rPr>
        <w:t>ООН.</w:t>
      </w:r>
    </w:p>
    <w:p w14:paraId="6160860B" w14:textId="77777777" w:rsidR="005E283D" w:rsidRPr="0027588C" w:rsidRDefault="005E283D" w:rsidP="00F36283">
      <w:pPr>
        <w:spacing w:after="120"/>
        <w:ind w:left="2268" w:right="1134" w:hanging="1134"/>
        <w:jc w:val="both"/>
        <w:rPr>
          <w:rFonts w:eastAsia="Times New Roman" w:cs="Times New Roman"/>
          <w:b/>
          <w:bCs/>
          <w:szCs w:val="20"/>
          <w:lang w:eastAsia="fr-FR"/>
        </w:rPr>
      </w:pPr>
      <w:r w:rsidRPr="0027588C">
        <w:rPr>
          <w:rFonts w:eastAsia="Times New Roman" w:cs="Times New Roman"/>
          <w:b/>
          <w:bCs/>
          <w:szCs w:val="20"/>
          <w:lang w:eastAsia="fr-FR"/>
        </w:rPr>
        <w:t>1.16</w:t>
      </w:r>
      <w:r w:rsidRPr="0027588C">
        <w:rPr>
          <w:rFonts w:eastAsia="Times New Roman" w:cs="Times New Roman"/>
          <w:b/>
          <w:bCs/>
          <w:szCs w:val="20"/>
          <w:lang w:eastAsia="fr-FR"/>
        </w:rPr>
        <w:tab/>
      </w:r>
      <w:r w:rsidR="00881D21">
        <w:rPr>
          <w:b/>
        </w:rPr>
        <w:t>«</w:t>
      </w:r>
      <w:r w:rsidRPr="00E215C3">
        <w:rPr>
          <w:rFonts w:eastAsia="Times New Roman" w:cs="Times New Roman"/>
          <w:b/>
          <w:bCs/>
          <w:i/>
          <w:szCs w:val="20"/>
          <w:lang w:eastAsia="fr-FR"/>
        </w:rPr>
        <w:t>Отдельный технический элемент</w:t>
      </w:r>
      <w:r w:rsidR="00881D21">
        <w:rPr>
          <w:b/>
        </w:rPr>
        <w:t>»</w:t>
      </w:r>
      <w:r w:rsidRPr="0027588C">
        <w:rPr>
          <w:rFonts w:eastAsia="Times New Roman" w:cs="Times New Roman"/>
          <w:b/>
          <w:bCs/>
          <w:szCs w:val="20"/>
          <w:lang w:eastAsia="fr-FR"/>
        </w:rPr>
        <w:t xml:space="preserve"> означает устройство, предназначенное для того, чтобы служить частью транспортного средства, которое может быть официально утверждено отдельно, но только в связи с одним или более конкретными типами транспортного средства, если это четко предусмотрено положениями соответствующих правил ООН.</w:t>
      </w:r>
    </w:p>
    <w:p w14:paraId="4F034AC2" w14:textId="77777777" w:rsidR="005E283D" w:rsidRPr="0027588C" w:rsidRDefault="005E283D" w:rsidP="005E283D">
      <w:pPr>
        <w:spacing w:after="120"/>
        <w:ind w:left="2268" w:right="1134" w:hanging="1134"/>
        <w:jc w:val="both"/>
        <w:rPr>
          <w:rFonts w:eastAsia="Times New Roman" w:cs="Times New Roman"/>
          <w:b/>
          <w:bCs/>
          <w:szCs w:val="20"/>
          <w:lang w:eastAsia="fr-FR"/>
        </w:rPr>
      </w:pPr>
      <w:r w:rsidRPr="0027588C">
        <w:rPr>
          <w:rFonts w:eastAsia="Times New Roman" w:cs="Times New Roman"/>
          <w:b/>
          <w:bCs/>
          <w:szCs w:val="20"/>
          <w:lang w:eastAsia="fr-FR"/>
        </w:rPr>
        <w:t>1.17</w:t>
      </w:r>
      <w:r w:rsidRPr="0027588C">
        <w:rPr>
          <w:rFonts w:eastAsia="Times New Roman" w:cs="Times New Roman"/>
          <w:b/>
          <w:bCs/>
          <w:szCs w:val="20"/>
          <w:lang w:eastAsia="fr-FR"/>
        </w:rPr>
        <w:tab/>
      </w:r>
      <w:r w:rsidR="00881D21">
        <w:rPr>
          <w:b/>
        </w:rPr>
        <w:t>«</w:t>
      </w:r>
      <w:r w:rsidRPr="00E215C3">
        <w:rPr>
          <w:rFonts w:eastAsia="Times New Roman" w:cs="Times New Roman"/>
          <w:b/>
          <w:bCs/>
          <w:i/>
          <w:szCs w:val="20"/>
          <w:lang w:eastAsia="fr-FR"/>
        </w:rPr>
        <w:t>Оригинальные детали или оборудование</w:t>
      </w:r>
      <w:r w:rsidR="00881D21">
        <w:rPr>
          <w:b/>
        </w:rPr>
        <w:t>»</w:t>
      </w:r>
      <w:r w:rsidRPr="00E215C3">
        <w:rPr>
          <w:rFonts w:eastAsia="Times New Roman" w:cs="Times New Roman"/>
          <w:b/>
          <w:bCs/>
          <w:szCs w:val="20"/>
          <w:lang w:eastAsia="fr-FR"/>
        </w:rPr>
        <w:t xml:space="preserve"> означает</w:t>
      </w:r>
      <w:r w:rsidRPr="0027588C">
        <w:rPr>
          <w:rFonts w:eastAsia="Times New Roman" w:cs="Times New Roman"/>
          <w:b/>
          <w:bCs/>
          <w:szCs w:val="20"/>
          <w:lang w:eastAsia="fr-FR"/>
        </w:rPr>
        <w:t xml:space="preserve"> детали или оборудование, которые изготавливаются в соответствии со спецификациями и производственными стандартами, предоставленными изготовителем транспортного средства для производства деталей или оборудования для сборки данного </w:t>
      </w:r>
      <w:r w:rsidRPr="0027588C">
        <w:rPr>
          <w:rFonts w:eastAsia="Times New Roman" w:cs="Times New Roman"/>
          <w:b/>
          <w:bCs/>
          <w:szCs w:val="20"/>
          <w:lang w:eastAsia="fr-FR"/>
        </w:rPr>
        <w:lastRenderedPageBreak/>
        <w:t xml:space="preserve">транспортного средства. К ним относятся детали или оборудование, изготовленные на той же производственной линии, что и </w:t>
      </w:r>
      <w:r w:rsidRPr="000468E8">
        <w:rPr>
          <w:rFonts w:eastAsia="Times New Roman" w:cs="Times New Roman"/>
          <w:b/>
          <w:szCs w:val="20"/>
          <w:lang w:eastAsia="fr-FR"/>
        </w:rPr>
        <w:t>данные</w:t>
      </w:r>
      <w:r w:rsidRPr="0027588C">
        <w:rPr>
          <w:rFonts w:eastAsia="Times New Roman" w:cs="Times New Roman"/>
          <w:b/>
          <w:bCs/>
          <w:szCs w:val="20"/>
          <w:lang w:eastAsia="fr-FR"/>
        </w:rPr>
        <w:t xml:space="preserve"> детали или оборудование. Если не доказано обратное, предполагается, что детали являются оригинальными, если их изготовитель удостоверяет, что эти детали соответствуют качеству компонентов, используемых для сборки </w:t>
      </w:r>
      <w:r w:rsidRPr="0027588C">
        <w:rPr>
          <w:rFonts w:eastAsia="Times New Roman" w:cs="Times New Roman"/>
          <w:b/>
          <w:szCs w:val="20"/>
          <w:lang w:eastAsia="fr-FR"/>
        </w:rPr>
        <w:t>данного</w:t>
      </w:r>
      <w:r w:rsidRPr="0027588C">
        <w:rPr>
          <w:rFonts w:eastAsia="Times New Roman" w:cs="Times New Roman"/>
          <w:b/>
          <w:bCs/>
          <w:szCs w:val="20"/>
          <w:lang w:eastAsia="fr-FR"/>
        </w:rPr>
        <w:t xml:space="preserve"> транспортного средства, и были изготовлены в соответствии с требованиями правил ООН, а также спецификациями и производственными стандартами изготовителя транспортного средства.</w:t>
      </w:r>
    </w:p>
    <w:p w14:paraId="4C57CA7E" w14:textId="77777777" w:rsidR="005E283D" w:rsidRPr="00BA03F4" w:rsidRDefault="005E283D" w:rsidP="00CD45F4">
      <w:pPr>
        <w:pStyle w:val="HChG"/>
        <w:ind w:left="2268"/>
      </w:pPr>
      <w:r w:rsidRPr="00F36283">
        <w:rPr>
          <w:lang w:eastAsia="fr-FR"/>
        </w:rPr>
        <w:t>2.</w:t>
      </w:r>
      <w:r w:rsidRPr="00F36283">
        <w:rPr>
          <w:lang w:eastAsia="fr-FR"/>
        </w:rPr>
        <w:tab/>
        <w:t>Классификация механических транспортных средств и прицепов</w:t>
      </w:r>
      <w:r w:rsidRPr="00F36283">
        <w:rPr>
          <w:b w:val="0"/>
          <w:sz w:val="18"/>
          <w:szCs w:val="18"/>
          <w:vertAlign w:val="superscript"/>
          <w:lang w:val="en-GB" w:eastAsia="fr-FR"/>
        </w:rPr>
        <w:footnoteReference w:id="5"/>
      </w:r>
    </w:p>
    <w:p w14:paraId="5F0031B1" w14:textId="77777777" w:rsidR="005E283D" w:rsidRPr="00BA03F4" w:rsidRDefault="005E283D" w:rsidP="00CD45F4">
      <w:pPr>
        <w:spacing w:after="120"/>
        <w:ind w:left="2268" w:right="1134" w:hanging="1134"/>
        <w:jc w:val="both"/>
      </w:pPr>
      <w:r w:rsidRPr="00BA03F4">
        <w:t>2.1</w:t>
      </w:r>
      <w:r w:rsidRPr="00BA03F4">
        <w:tab/>
      </w:r>
      <w:r w:rsidRPr="002F10DA">
        <w:rPr>
          <w:strike/>
        </w:rPr>
        <w:t>Категория L –автотранспортные средства, имеющие менее четырех колес.</w:t>
      </w:r>
    </w:p>
    <w:p w14:paraId="257F3F0D" w14:textId="77777777" w:rsidR="005E283D" w:rsidRDefault="005E283D" w:rsidP="00CD45F4">
      <w:pPr>
        <w:spacing w:after="120"/>
        <w:ind w:left="2268" w:right="1134" w:hanging="1134"/>
        <w:jc w:val="both"/>
      </w:pPr>
      <w:r>
        <w:tab/>
      </w:r>
      <w:r w:rsidRPr="0027588C">
        <w:rPr>
          <w:rFonts w:eastAsia="Times New Roman" w:cs="Times New Roman"/>
          <w:b/>
          <w:bCs/>
          <w:szCs w:val="20"/>
          <w:lang w:eastAsia="fr-FR"/>
        </w:rPr>
        <w:t xml:space="preserve">Категория </w:t>
      </w:r>
      <w:r w:rsidRPr="00CD45F4">
        <w:rPr>
          <w:rFonts w:eastAsia="Times New Roman" w:cs="Times New Roman"/>
          <w:b/>
          <w:bCs/>
          <w:szCs w:val="20"/>
          <w:lang w:val="en-GB" w:eastAsia="fr-FR"/>
        </w:rPr>
        <w:t>L</w:t>
      </w:r>
      <w:r w:rsidRPr="0027588C">
        <w:rPr>
          <w:rFonts w:eastAsia="Times New Roman" w:cs="Times New Roman"/>
          <w:b/>
          <w:bCs/>
          <w:szCs w:val="20"/>
          <w:lang w:eastAsia="fr-FR"/>
        </w:rPr>
        <w:t xml:space="preserve"> – автотранспортные средства, имеющие два, три или четыре колеса</w:t>
      </w:r>
    </w:p>
    <w:p w14:paraId="1DA290D8"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2.1.1</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1</w:t>
      </w:r>
      <w:r w:rsidR="00881D21">
        <w:t>»</w:t>
      </w:r>
      <w:r w:rsidRPr="0027588C">
        <w:rPr>
          <w:rFonts w:eastAsia="Times New Roman" w:cs="Times New Roman"/>
          <w:szCs w:val="20"/>
          <w:lang w:eastAsia="fr-FR"/>
        </w:rPr>
        <w:t>: двухколесное транспортное средство, рабочий объем двигателя которого – в случае двигателя внутреннего сгорания – не 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 максимальная конструктивная скорость – при любом двигателе</w:t>
      </w:r>
      <w:r w:rsidR="00E215C3">
        <w:rPr>
          <w:rFonts w:eastAsia="Times New Roman" w:cs="Times New Roman"/>
          <w:szCs w:val="20"/>
          <w:lang w:eastAsia="fr-FR"/>
        </w:rPr>
        <w:t xml:space="preserve"> </w:t>
      </w:r>
      <w:r w:rsidRPr="0027588C">
        <w:rPr>
          <w:rFonts w:eastAsia="Times New Roman" w:cs="Times New Roman"/>
          <w:szCs w:val="20"/>
          <w:lang w:eastAsia="fr-FR"/>
        </w:rPr>
        <w:t>–</w:t>
      </w:r>
      <w:r w:rsidR="00E215C3">
        <w:rPr>
          <w:rFonts w:eastAsia="Times New Roman" w:cs="Times New Roman"/>
          <w:szCs w:val="20"/>
          <w:lang w:eastAsia="fr-FR"/>
        </w:rPr>
        <w:t xml:space="preserve"> </w:t>
      </w:r>
      <w:r w:rsidRPr="0027588C">
        <w:rPr>
          <w:rFonts w:eastAsia="Times New Roman" w:cs="Times New Roman"/>
          <w:szCs w:val="20"/>
          <w:lang w:eastAsia="fr-FR"/>
        </w:rPr>
        <w:t xml:space="preserve">не превышает 50 км/ч. В случае транспортного средства, оснащенного конфигурацией в виде </w:t>
      </w:r>
      <w:r w:rsidR="00881D21">
        <w:t>«</w:t>
      </w:r>
      <w:r w:rsidRPr="0027588C">
        <w:rPr>
          <w:rFonts w:eastAsia="Times New Roman" w:cs="Times New Roman"/>
          <w:szCs w:val="20"/>
          <w:lang w:eastAsia="fr-FR"/>
        </w:rPr>
        <w:t>сдвоенных колес</w:t>
      </w:r>
      <w:r w:rsidR="00881D21">
        <w:t>»</w:t>
      </w:r>
      <w:r w:rsidRPr="0027588C">
        <w:rPr>
          <w:rFonts w:eastAsia="Times New Roman" w:cs="Times New Roman"/>
          <w:szCs w:val="20"/>
          <w:lang w:eastAsia="fr-FR"/>
        </w:rPr>
        <w:t>, вся конструкция транспортного средства в целом или часть этой конструкции должна наклоняться при повороте.</w:t>
      </w:r>
    </w:p>
    <w:p w14:paraId="009B6E03"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2.1.2</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2</w:t>
      </w:r>
      <w:r w:rsidR="00881D21">
        <w:t>»</w:t>
      </w:r>
      <w:r w:rsidRPr="0027588C">
        <w:rPr>
          <w:rFonts w:eastAsia="Times New Roman" w:cs="Times New Roman"/>
          <w:szCs w:val="20"/>
          <w:lang w:eastAsia="fr-FR"/>
        </w:rPr>
        <w:t>: трехколесное транспортное средство с любым расположением колес, рабочий объем двигателя которого – в случае двигателя внутреннего сгорания – не 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 максимальная конструктивная скорость – при любом двигателе – не превышает 50</w:t>
      </w:r>
      <w:r w:rsidRPr="00CD45F4">
        <w:rPr>
          <w:rFonts w:eastAsia="Times New Roman" w:cs="Times New Roman"/>
          <w:szCs w:val="20"/>
          <w:lang w:val="en-US" w:eastAsia="fr-FR"/>
        </w:rPr>
        <w:t> </w:t>
      </w:r>
      <w:r w:rsidRPr="0027588C">
        <w:rPr>
          <w:rFonts w:eastAsia="Times New Roman" w:cs="Times New Roman"/>
          <w:szCs w:val="20"/>
          <w:lang w:eastAsia="fr-FR"/>
        </w:rPr>
        <w:t>км/ч.</w:t>
      </w:r>
    </w:p>
    <w:p w14:paraId="65D81DC3"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2.1.3</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3</w:t>
      </w:r>
      <w:r w:rsidR="00881D21">
        <w:t>»</w:t>
      </w:r>
      <w:r w:rsidRPr="0027588C">
        <w:rPr>
          <w:rFonts w:eastAsia="Times New Roman" w:cs="Times New Roman"/>
          <w:szCs w:val="20"/>
          <w:lang w:eastAsia="fr-FR"/>
        </w:rPr>
        <w:t>: двухколесное транспортное средство, рабочий объем двигателя которого – в случае двигателя внутреннего сгорания – 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или максимальная конструктивная скорость – при любом двигателе – превышает 50 км/ч. В случае транспортного средства, оснащенного конфигурацией в виде </w:t>
      </w:r>
      <w:r w:rsidR="00881D21">
        <w:rPr>
          <w:rFonts w:eastAsia="Times New Roman" w:cs="Times New Roman"/>
          <w:szCs w:val="20"/>
          <w:lang w:eastAsia="fr-FR"/>
        </w:rPr>
        <w:t>«</w:t>
      </w:r>
      <w:r w:rsidRPr="0027588C">
        <w:rPr>
          <w:rFonts w:eastAsia="Times New Roman" w:cs="Times New Roman"/>
          <w:szCs w:val="20"/>
          <w:lang w:eastAsia="fr-FR"/>
        </w:rPr>
        <w:t>сдвоенных колес</w:t>
      </w:r>
      <w:r w:rsidR="00881D21">
        <w:rPr>
          <w:rFonts w:eastAsia="Times New Roman" w:cs="Times New Roman"/>
          <w:szCs w:val="20"/>
          <w:lang w:eastAsia="fr-FR"/>
        </w:rPr>
        <w:t>»</w:t>
      </w:r>
      <w:r w:rsidRPr="0027588C">
        <w:rPr>
          <w:rFonts w:eastAsia="Times New Roman" w:cs="Times New Roman"/>
          <w:szCs w:val="20"/>
          <w:lang w:eastAsia="fr-FR"/>
        </w:rPr>
        <w:t>, вся конструкция транспортного средства в целом или часть этой конструкции должна наклоняться при повороте.</w:t>
      </w:r>
    </w:p>
    <w:p w14:paraId="2EFAB648"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2.1.4</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4</w:t>
      </w:r>
      <w:r w:rsidR="00881D21">
        <w:t>»</w:t>
      </w:r>
      <w:r w:rsidRPr="0027588C">
        <w:rPr>
          <w:rFonts w:eastAsia="Times New Roman" w:cs="Times New Roman"/>
          <w:szCs w:val="20"/>
          <w:lang w:eastAsia="fr-FR"/>
        </w:rPr>
        <w:t>: транспортное средство с тремя колесами, асимметричными по отношению к средней продольной плоскости, рабочий объем двигателя которого – в случае двигателя внутреннего сгорания – 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E215C3">
        <w:rPr>
          <w:rFonts w:eastAsia="Times New Roman" w:cs="Times New Roman"/>
          <w:szCs w:val="20"/>
          <w:vertAlign w:val="superscript"/>
          <w:lang w:eastAsia="fr-FR"/>
        </w:rPr>
        <w:t>3</w:t>
      </w:r>
      <w:r w:rsidRPr="0027588C">
        <w:rPr>
          <w:rFonts w:eastAsia="Times New Roman" w:cs="Times New Roman"/>
          <w:szCs w:val="20"/>
          <w:lang w:eastAsia="fr-FR"/>
        </w:rPr>
        <w:t xml:space="preserve"> или максимальная конструктивная </w:t>
      </w:r>
      <w:r w:rsidR="00E215C3">
        <w:rPr>
          <w:rFonts w:eastAsia="Times New Roman" w:cs="Times New Roman"/>
          <w:szCs w:val="20"/>
          <w:lang w:eastAsia="fr-FR"/>
        </w:rPr>
        <w:br/>
      </w:r>
      <w:r w:rsidRPr="0027588C">
        <w:rPr>
          <w:rFonts w:eastAsia="Times New Roman" w:cs="Times New Roman"/>
          <w:szCs w:val="20"/>
          <w:lang w:eastAsia="fr-FR"/>
        </w:rPr>
        <w:t>скорость – при любом двигателе – превышает 50</w:t>
      </w:r>
      <w:r w:rsidRPr="00CD45F4">
        <w:rPr>
          <w:rFonts w:eastAsia="Times New Roman" w:cs="Times New Roman"/>
          <w:szCs w:val="20"/>
          <w:lang w:val="en-US" w:eastAsia="fr-FR"/>
        </w:rPr>
        <w:t> </w:t>
      </w:r>
      <w:r w:rsidRPr="0027588C">
        <w:rPr>
          <w:rFonts w:eastAsia="Times New Roman" w:cs="Times New Roman"/>
          <w:szCs w:val="20"/>
          <w:lang w:eastAsia="fr-FR"/>
        </w:rPr>
        <w:t>км/ч (мотоциклы с коляской).</w:t>
      </w:r>
    </w:p>
    <w:p w14:paraId="632FB16F"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2.1.5</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lang w:eastAsia="fr-FR"/>
        </w:rPr>
        <w:t>5</w:t>
      </w:r>
      <w:r w:rsidR="00881D21">
        <w:t>»</w:t>
      </w:r>
      <w:r w:rsidRPr="0027588C">
        <w:rPr>
          <w:rFonts w:eastAsia="Times New Roman" w:cs="Times New Roman"/>
          <w:szCs w:val="20"/>
          <w:lang w:eastAsia="fr-FR"/>
        </w:rPr>
        <w:t>: транспортное средство с тремя колесами, симметричными по отношению к средней продольной плоскости, рабочий объем двигателя которого – в случае двигателя внутреннего сгорания – превышает 50</w:t>
      </w:r>
      <w:r w:rsidRPr="00CD45F4">
        <w:rPr>
          <w:rFonts w:eastAsia="Times New Roman" w:cs="Times New Roman"/>
          <w:szCs w:val="20"/>
          <w:lang w:val="en-US" w:eastAsia="fr-FR"/>
        </w:rPr>
        <w:t> </w:t>
      </w:r>
      <w:r w:rsidRPr="0027588C">
        <w:rPr>
          <w:rFonts w:eastAsia="Times New Roman" w:cs="Times New Roman"/>
          <w:szCs w:val="20"/>
          <w:lang w:eastAsia="fr-FR"/>
        </w:rPr>
        <w:t>см</w:t>
      </w:r>
      <w:r w:rsidRPr="00336A05">
        <w:rPr>
          <w:rFonts w:eastAsia="Times New Roman" w:cs="Times New Roman"/>
          <w:szCs w:val="20"/>
          <w:vertAlign w:val="superscript"/>
          <w:lang w:eastAsia="fr-FR"/>
        </w:rPr>
        <w:t>3</w:t>
      </w:r>
      <w:r w:rsidRPr="0027588C">
        <w:rPr>
          <w:rFonts w:eastAsia="Times New Roman" w:cs="Times New Roman"/>
          <w:szCs w:val="20"/>
          <w:lang w:eastAsia="fr-FR"/>
        </w:rPr>
        <w:t xml:space="preserve"> или максимальная конструктивная скорость</w:t>
      </w:r>
      <w:r w:rsidR="000468E8">
        <w:rPr>
          <w:rFonts w:eastAsia="Times New Roman" w:cs="Times New Roman"/>
          <w:szCs w:val="20"/>
          <w:lang w:val="fr-CH" w:eastAsia="fr-FR"/>
        </w:rPr>
        <w:t> </w:t>
      </w:r>
      <w:r w:rsidRPr="0027588C">
        <w:rPr>
          <w:rFonts w:eastAsia="Times New Roman" w:cs="Times New Roman"/>
          <w:szCs w:val="20"/>
          <w:lang w:eastAsia="fr-FR"/>
        </w:rPr>
        <w:t>– при любом двигателе – превышает 50</w:t>
      </w:r>
      <w:r w:rsidRPr="00CD45F4">
        <w:rPr>
          <w:rFonts w:eastAsia="Times New Roman" w:cs="Times New Roman"/>
          <w:szCs w:val="20"/>
          <w:lang w:val="en-US" w:eastAsia="fr-FR"/>
        </w:rPr>
        <w:t> </w:t>
      </w:r>
      <w:r w:rsidRPr="0027588C">
        <w:rPr>
          <w:rFonts w:eastAsia="Times New Roman" w:cs="Times New Roman"/>
          <w:szCs w:val="20"/>
          <w:lang w:eastAsia="fr-FR"/>
        </w:rPr>
        <w:t>км/ч.</w:t>
      </w:r>
    </w:p>
    <w:p w14:paraId="37B6E1E4"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2.1.6</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6</w:t>
      </w:r>
      <w:r w:rsidR="00881D21">
        <w:t>»</w:t>
      </w:r>
      <w:r w:rsidRPr="0027588C">
        <w:rPr>
          <w:rFonts w:eastAsia="Times New Roman" w:cs="Times New Roman"/>
          <w:szCs w:val="20"/>
          <w:lang w:eastAsia="fr-FR"/>
        </w:rPr>
        <w:t xml:space="preserve">: транспортное средство с четырьмя колесами, порожняя масса которого не превышает 350 кг без учета массы аккумуляторов в случае электрического транспортного средства, максимальная </w:t>
      </w:r>
      <w:r w:rsidRPr="0027588C">
        <w:rPr>
          <w:rFonts w:eastAsia="Times New Roman" w:cs="Times New Roman"/>
          <w:szCs w:val="20"/>
          <w:lang w:eastAsia="fr-FR"/>
        </w:rPr>
        <w:lastRenderedPageBreak/>
        <w:t>конструктивная скорость которого не превышает 45</w:t>
      </w:r>
      <w:r w:rsidRPr="00CD45F4">
        <w:rPr>
          <w:rFonts w:eastAsia="Times New Roman" w:cs="Times New Roman"/>
          <w:szCs w:val="20"/>
          <w:lang w:val="en-US" w:eastAsia="fr-FR"/>
        </w:rPr>
        <w:t> </w:t>
      </w:r>
      <w:r w:rsidRPr="0027588C">
        <w:rPr>
          <w:rFonts w:eastAsia="Times New Roman" w:cs="Times New Roman"/>
          <w:szCs w:val="20"/>
          <w:lang w:eastAsia="fr-FR"/>
        </w:rPr>
        <w:t>км/ч и которое оснащено двигателем рабочим объемом не более 50 см</w:t>
      </w:r>
      <w:r w:rsidRPr="00062CF0">
        <w:rPr>
          <w:rFonts w:eastAsia="Times New Roman" w:cs="Times New Roman"/>
          <w:szCs w:val="20"/>
          <w:vertAlign w:val="superscript"/>
          <w:lang w:eastAsia="fr-FR"/>
        </w:rPr>
        <w:t>3</w:t>
      </w:r>
      <w:r w:rsidRPr="0027588C">
        <w:rPr>
          <w:rFonts w:eastAsia="Times New Roman" w:cs="Times New Roman"/>
          <w:szCs w:val="20"/>
          <w:lang w:eastAsia="fr-FR"/>
        </w:rPr>
        <w:t>, если это двигатель внутреннего сгорания с искровым (принудительным) зажиганием, или двигателем максимальной эффективной мощностью не более 4</w:t>
      </w:r>
      <w:r w:rsidRPr="00CD45F4">
        <w:rPr>
          <w:rFonts w:eastAsia="Times New Roman" w:cs="Times New Roman"/>
          <w:szCs w:val="20"/>
          <w:lang w:val="en-US" w:eastAsia="fr-FR"/>
        </w:rPr>
        <w:t> </w:t>
      </w:r>
      <w:r w:rsidRPr="0027588C">
        <w:rPr>
          <w:rFonts w:eastAsia="Times New Roman" w:cs="Times New Roman"/>
          <w:szCs w:val="20"/>
          <w:lang w:eastAsia="fr-FR"/>
        </w:rPr>
        <w:t>кВт, если это двигатель внутреннего сгорания другого типа, либо двигателем, имеющим номинальную максимальную мощность в режиме длительной нагрузки не более 4</w:t>
      </w:r>
      <w:r w:rsidRPr="00CD45F4">
        <w:rPr>
          <w:rFonts w:eastAsia="Times New Roman" w:cs="Times New Roman"/>
          <w:szCs w:val="20"/>
          <w:lang w:val="en-US" w:eastAsia="fr-FR"/>
        </w:rPr>
        <w:t> </w:t>
      </w:r>
      <w:r w:rsidRPr="0027588C">
        <w:rPr>
          <w:rFonts w:eastAsia="Times New Roman" w:cs="Times New Roman"/>
          <w:szCs w:val="20"/>
          <w:lang w:eastAsia="fr-FR"/>
        </w:rPr>
        <w:t>кВт, если это электрический двигатель.</w:t>
      </w:r>
    </w:p>
    <w:p w14:paraId="7E04B740"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2.1.7</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L</w:t>
      </w:r>
      <w:r w:rsidRPr="0027588C">
        <w:rPr>
          <w:rFonts w:eastAsia="Times New Roman" w:cs="Times New Roman"/>
          <w:i/>
          <w:szCs w:val="20"/>
          <w:vertAlign w:val="subscript"/>
          <w:lang w:eastAsia="fr-FR"/>
        </w:rPr>
        <w:t>7</w:t>
      </w:r>
      <w:r w:rsidR="00881D21">
        <w:t>»</w:t>
      </w:r>
      <w:r w:rsidRPr="0027588C">
        <w:rPr>
          <w:rFonts w:eastAsia="Times New Roman" w:cs="Times New Roman"/>
          <w:szCs w:val="20"/>
          <w:lang w:eastAsia="fr-FR"/>
        </w:rPr>
        <w:t xml:space="preserve">: транспортное средство с четырьмя колесами, не относящееся к категории </w:t>
      </w:r>
      <w:r w:rsidRPr="00CD45F4">
        <w:rPr>
          <w:rFonts w:eastAsia="Times New Roman" w:cs="Times New Roman"/>
          <w:szCs w:val="20"/>
          <w:lang w:val="en-US" w:eastAsia="fr-FR"/>
        </w:rPr>
        <w:t>L</w:t>
      </w:r>
      <w:r w:rsidRPr="00062CF0">
        <w:rPr>
          <w:rFonts w:eastAsia="Times New Roman" w:cs="Times New Roman"/>
          <w:szCs w:val="20"/>
          <w:vertAlign w:val="subscript"/>
          <w:lang w:eastAsia="fr-FR"/>
        </w:rPr>
        <w:t>6</w:t>
      </w:r>
      <w:r w:rsidRPr="0027588C">
        <w:rPr>
          <w:rFonts w:eastAsia="Times New Roman" w:cs="Times New Roman"/>
          <w:szCs w:val="20"/>
          <w:lang w:eastAsia="fr-FR"/>
        </w:rPr>
        <w:t>, порожняя масса которого не превышает 400</w:t>
      </w:r>
      <w:r w:rsidRPr="00CD45F4">
        <w:rPr>
          <w:rFonts w:eastAsia="Times New Roman" w:cs="Times New Roman"/>
          <w:szCs w:val="20"/>
          <w:lang w:val="en-US" w:eastAsia="fr-FR"/>
        </w:rPr>
        <w:t> </w:t>
      </w:r>
      <w:r w:rsidRPr="0027588C">
        <w:rPr>
          <w:rFonts w:eastAsia="Times New Roman" w:cs="Times New Roman"/>
          <w:szCs w:val="20"/>
          <w:lang w:eastAsia="fr-FR"/>
        </w:rPr>
        <w:t>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номинальная максимальная мощность которого в режиме длительной нагрузки не превышает 15 кВт.</w:t>
      </w:r>
    </w:p>
    <w:p w14:paraId="15F700C6"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w:t>
      </w:r>
      <w:r w:rsidRPr="0027588C">
        <w:rPr>
          <w:rFonts w:eastAsia="Times New Roman" w:cs="Times New Roman"/>
          <w:szCs w:val="20"/>
          <w:lang w:eastAsia="fr-FR"/>
        </w:rPr>
        <w:tab/>
        <w:t xml:space="preserve">Категория </w:t>
      </w:r>
      <w:r w:rsidRPr="00CD45F4">
        <w:rPr>
          <w:rFonts w:eastAsia="Times New Roman" w:cs="Times New Roman"/>
          <w:szCs w:val="20"/>
          <w:lang w:val="en-US" w:eastAsia="fr-FR"/>
        </w:rPr>
        <w:t>M</w:t>
      </w:r>
      <w:r w:rsidRPr="0027588C">
        <w:rPr>
          <w:rFonts w:eastAsia="Times New Roman" w:cs="Times New Roman"/>
          <w:szCs w:val="20"/>
          <w:lang w:eastAsia="fr-FR"/>
        </w:rPr>
        <w:t xml:space="preserve"> – Механические транспортные средства, имеющие не менее четырех колес и используемые для перевозки пассажиров.</w:t>
      </w:r>
    </w:p>
    <w:p w14:paraId="3FE55C69"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2.2.1</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M</w:t>
      </w:r>
      <w:r w:rsidRPr="0027588C">
        <w:rPr>
          <w:rFonts w:eastAsia="Times New Roman" w:cs="Times New Roman"/>
          <w:i/>
          <w:szCs w:val="20"/>
          <w:vertAlign w:val="subscript"/>
          <w:lang w:eastAsia="fr-FR"/>
        </w:rPr>
        <w:t>1</w:t>
      </w:r>
      <w:r w:rsidR="00881D21">
        <w:t>»</w:t>
      </w:r>
      <w:r w:rsidRPr="0027588C">
        <w:rPr>
          <w:rFonts w:eastAsia="Times New Roman" w:cs="Times New Roman"/>
          <w:szCs w:val="20"/>
          <w:lang w:eastAsia="fr-FR"/>
        </w:rPr>
        <w:t>: транспортные средства, используемые для перевозки пассажиров и имеющие не более восьми сидячих мест, помимо сиденья водителя.</w:t>
      </w:r>
    </w:p>
    <w:p w14:paraId="5D16EFA0"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2.2.2</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M</w:t>
      </w:r>
      <w:r w:rsidRPr="0027588C">
        <w:rPr>
          <w:rFonts w:eastAsia="Times New Roman" w:cs="Times New Roman"/>
          <w:i/>
          <w:szCs w:val="20"/>
          <w:vertAlign w:val="subscript"/>
          <w:lang w:eastAsia="fr-FR"/>
        </w:rPr>
        <w:t>2</w:t>
      </w:r>
      <w:r w:rsidR="00881D21">
        <w:t>»</w:t>
      </w:r>
      <w:r w:rsidRPr="0027588C">
        <w:rPr>
          <w:rFonts w:eastAsia="Times New Roman" w:cs="Times New Roman"/>
          <w:szCs w:val="20"/>
          <w:lang w:eastAsia="fr-FR"/>
        </w:rPr>
        <w:t>: транспортные средства, используемые для перевозки пассажиров, имеющие более восьми сидячих мест, помимо сиденья водителя, и максимальная масса которых не превышает 5</w:t>
      </w:r>
      <w:r w:rsidRPr="00CD45F4">
        <w:rPr>
          <w:rFonts w:eastAsia="Times New Roman" w:cs="Times New Roman"/>
          <w:szCs w:val="20"/>
          <w:lang w:val="en-US" w:eastAsia="fr-FR"/>
        </w:rPr>
        <w:t> </w:t>
      </w:r>
      <w:r w:rsidRPr="0027588C">
        <w:rPr>
          <w:rFonts w:eastAsia="Times New Roman" w:cs="Times New Roman"/>
          <w:szCs w:val="20"/>
          <w:lang w:eastAsia="fr-FR"/>
        </w:rPr>
        <w:t>000 кг.</w:t>
      </w:r>
    </w:p>
    <w:p w14:paraId="53F3B1E7"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2.2.3</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M</w:t>
      </w:r>
      <w:r w:rsidRPr="0027588C">
        <w:rPr>
          <w:rFonts w:eastAsia="Times New Roman" w:cs="Times New Roman"/>
          <w:i/>
          <w:szCs w:val="20"/>
          <w:vertAlign w:val="subscript"/>
          <w:lang w:eastAsia="fr-FR"/>
        </w:rPr>
        <w:t>3</w:t>
      </w:r>
      <w:r w:rsidR="00881D21">
        <w:t>»</w:t>
      </w:r>
      <w:r w:rsidRPr="0027588C">
        <w:rPr>
          <w:rFonts w:eastAsia="Times New Roman" w:cs="Times New Roman"/>
          <w:szCs w:val="20"/>
          <w:lang w:eastAsia="fr-FR"/>
        </w:rPr>
        <w:t>: транспортные средства, используемые для перевозки пассажиров, имеющие более восьми сидячих мест, помимо сиденья водителя, и максимальная масса которых превышает 5</w:t>
      </w:r>
      <w:r w:rsidRPr="00CD45F4">
        <w:rPr>
          <w:rFonts w:eastAsia="Times New Roman" w:cs="Times New Roman"/>
          <w:szCs w:val="20"/>
          <w:lang w:val="en-US" w:eastAsia="fr-FR"/>
        </w:rPr>
        <w:t> </w:t>
      </w:r>
      <w:r w:rsidRPr="0027588C">
        <w:rPr>
          <w:rFonts w:eastAsia="Times New Roman" w:cs="Times New Roman"/>
          <w:szCs w:val="20"/>
          <w:lang w:eastAsia="fr-FR"/>
        </w:rPr>
        <w:t>000 кг.</w:t>
      </w:r>
    </w:p>
    <w:p w14:paraId="46FCD085"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w:t>
      </w:r>
      <w:r w:rsidRPr="0027588C">
        <w:rPr>
          <w:rFonts w:eastAsia="Times New Roman" w:cs="Times New Roman"/>
          <w:szCs w:val="20"/>
          <w:lang w:eastAsia="fr-FR"/>
        </w:rPr>
        <w:tab/>
        <w:t xml:space="preserve">Транспортные средства категорий </w:t>
      </w:r>
      <w:r w:rsidRPr="00CD45F4">
        <w:rPr>
          <w:rFonts w:eastAsia="Times New Roman" w:cs="Times New Roman"/>
          <w:szCs w:val="20"/>
          <w:lang w:val="en-US" w:eastAsia="fr-FR"/>
        </w:rPr>
        <w:t>M</w:t>
      </w:r>
      <w:r w:rsidRPr="00062CF0">
        <w:rPr>
          <w:rFonts w:eastAsia="Times New Roman" w:cs="Times New Roman"/>
          <w:szCs w:val="20"/>
          <w:vertAlign w:val="subscript"/>
          <w:lang w:eastAsia="fr-FR"/>
        </w:rPr>
        <w:t>2</w:t>
      </w:r>
      <w:r w:rsidRPr="0027588C">
        <w:rPr>
          <w:rFonts w:eastAsia="Times New Roman" w:cs="Times New Roman"/>
          <w:szCs w:val="20"/>
          <w:lang w:eastAsia="fr-FR"/>
        </w:rPr>
        <w:t xml:space="preserve"> и </w:t>
      </w:r>
      <w:r w:rsidRPr="00CD45F4">
        <w:rPr>
          <w:rFonts w:eastAsia="Times New Roman" w:cs="Times New Roman"/>
          <w:szCs w:val="20"/>
          <w:lang w:val="en-US" w:eastAsia="fr-FR"/>
        </w:rPr>
        <w:t>M</w:t>
      </w:r>
      <w:r w:rsidRPr="00062CF0">
        <w:rPr>
          <w:rFonts w:eastAsia="Times New Roman" w:cs="Times New Roman"/>
          <w:szCs w:val="20"/>
          <w:vertAlign w:val="subscript"/>
          <w:lang w:eastAsia="fr-FR"/>
        </w:rPr>
        <w:t>3</w:t>
      </w:r>
      <w:r w:rsidRPr="0027588C">
        <w:rPr>
          <w:rFonts w:eastAsia="Times New Roman" w:cs="Times New Roman"/>
          <w:szCs w:val="20"/>
          <w:lang w:eastAsia="fr-FR"/>
        </w:rPr>
        <w:t xml:space="preserve"> относятся к следующим классам:</w:t>
      </w:r>
    </w:p>
    <w:p w14:paraId="6BD863D8"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w:t>
      </w:r>
      <w:r w:rsidRPr="0027588C">
        <w:rPr>
          <w:rFonts w:eastAsia="Times New Roman" w:cs="Times New Roman"/>
          <w:szCs w:val="20"/>
          <w:lang w:eastAsia="fr-FR"/>
        </w:rPr>
        <w:tab/>
        <w:t>Транспортные средства вместимостью более 22 пассажиров, помимо водителя, подразделяются на три класса:</w:t>
      </w:r>
    </w:p>
    <w:p w14:paraId="677B3407" w14:textId="77777777" w:rsidR="005E283D" w:rsidRPr="00CD45F4" w:rsidRDefault="005E283D" w:rsidP="00CD45F4">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t>2.2.4.1.1</w:t>
      </w:r>
      <w:r w:rsidRPr="00CD45F4">
        <w:rPr>
          <w:rFonts w:eastAsia="Times New Roman" w:cs="Times New Roman"/>
          <w:szCs w:val="20"/>
          <w:lang w:eastAsia="fr-FR"/>
        </w:rPr>
        <w:tab/>
      </w:r>
      <w:r w:rsidR="00881D21">
        <w:t>«</w:t>
      </w:r>
      <w:r w:rsidRPr="00CD45F4">
        <w:rPr>
          <w:rFonts w:eastAsia="Times New Roman" w:cs="Times New Roman"/>
          <w:i/>
          <w:szCs w:val="20"/>
          <w:lang w:eastAsia="fr-FR"/>
        </w:rPr>
        <w:t>класс</w:t>
      </w:r>
      <w:r w:rsidRPr="00CD45F4">
        <w:rPr>
          <w:rFonts w:eastAsia="Times New Roman" w:cs="Times New Roman"/>
          <w:i/>
          <w:szCs w:val="20"/>
          <w:lang w:val="en-US" w:eastAsia="fr-FR"/>
        </w:rPr>
        <w:t> I</w:t>
      </w:r>
      <w:r w:rsidR="00881D21">
        <w:t>»</w:t>
      </w:r>
      <w:r w:rsidRPr="00CD45F4">
        <w:rPr>
          <w:rFonts w:eastAsia="Times New Roman" w:cs="Times New Roman"/>
          <w:szCs w:val="20"/>
          <w:lang w:eastAsia="fr-FR"/>
        </w:rPr>
        <w:t>: транспортные средства, конструкция которых предусматривает места для стоящих пассажиров и позволяет им беспрепятственно перемещаться;</w:t>
      </w:r>
    </w:p>
    <w:p w14:paraId="7C87D35F"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2.2.4.1.2</w:t>
      </w:r>
      <w:r w:rsidRPr="0027588C">
        <w:rPr>
          <w:rFonts w:eastAsia="Times New Roman" w:cs="Times New Roman"/>
          <w:szCs w:val="20"/>
          <w:lang w:eastAsia="fr-FR"/>
        </w:rPr>
        <w:tab/>
      </w:r>
      <w:r w:rsidR="00881D21">
        <w:t>«</w:t>
      </w:r>
      <w:r w:rsidRPr="0027588C">
        <w:rPr>
          <w:rFonts w:eastAsia="Times New Roman" w:cs="Times New Roman"/>
          <w:i/>
          <w:szCs w:val="20"/>
          <w:lang w:eastAsia="fr-FR"/>
        </w:rPr>
        <w:t>класс</w:t>
      </w:r>
      <w:r w:rsidRPr="00CD45F4">
        <w:rPr>
          <w:rFonts w:eastAsia="Times New Roman" w:cs="Times New Roman"/>
          <w:i/>
          <w:szCs w:val="20"/>
          <w:lang w:val="en-US" w:eastAsia="fr-FR"/>
        </w:rPr>
        <w:t> II</w:t>
      </w:r>
      <w:r w:rsidR="00881D21">
        <w:t>»</w:t>
      </w:r>
      <w:r w:rsidRPr="0027588C">
        <w:rPr>
          <w:rFonts w:eastAsia="Times New Roman" w:cs="Times New Roman"/>
          <w:szCs w:val="20"/>
          <w:lang w:eastAsia="fr-FR"/>
        </w:rPr>
        <w:t>: транспортные средства, конструкция которых главным образом предназначена для перевозки сидящих пассажиров и допускает перевозку стоящих пассажиров в проходе между рядами и/или на площадке для стоящих пассажиров, не превышающей площадь, предусмотренную для двух двойных сидений;</w:t>
      </w:r>
    </w:p>
    <w:p w14:paraId="01C4D3C2"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2.2.4.1.3</w:t>
      </w:r>
      <w:r w:rsidRPr="0027588C">
        <w:rPr>
          <w:rFonts w:eastAsia="Times New Roman" w:cs="Times New Roman"/>
          <w:szCs w:val="20"/>
          <w:lang w:eastAsia="fr-FR"/>
        </w:rPr>
        <w:tab/>
      </w:r>
      <w:r w:rsidR="00881D21">
        <w:t>«</w:t>
      </w:r>
      <w:r w:rsidRPr="0027588C">
        <w:rPr>
          <w:rFonts w:eastAsia="Times New Roman" w:cs="Times New Roman"/>
          <w:i/>
          <w:szCs w:val="20"/>
          <w:lang w:eastAsia="fr-FR"/>
        </w:rPr>
        <w:t>класс</w:t>
      </w:r>
      <w:r w:rsidRPr="00CD45F4">
        <w:rPr>
          <w:rFonts w:eastAsia="Times New Roman" w:cs="Times New Roman"/>
          <w:i/>
          <w:szCs w:val="20"/>
          <w:lang w:val="en-US" w:eastAsia="fr-FR"/>
        </w:rPr>
        <w:t> III</w:t>
      </w:r>
      <w:r w:rsidR="00881D21">
        <w:t>»</w:t>
      </w:r>
      <w:r w:rsidRPr="0027588C">
        <w:rPr>
          <w:rFonts w:eastAsia="Times New Roman" w:cs="Times New Roman"/>
          <w:szCs w:val="20"/>
          <w:lang w:eastAsia="fr-FR"/>
        </w:rPr>
        <w:t>: транспортные средства, конструкция которых предназначена исключительно для перевозки сидящих пассажиров.</w:t>
      </w:r>
    </w:p>
    <w:p w14:paraId="76FC70D8"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2.2.4.1.4</w:t>
      </w:r>
      <w:r w:rsidRPr="0027588C">
        <w:rPr>
          <w:rFonts w:eastAsia="Times New Roman" w:cs="Times New Roman"/>
          <w:szCs w:val="20"/>
          <w:lang w:eastAsia="fr-FR"/>
        </w:rPr>
        <w:tab/>
        <w:t>Транспортное средство может рассматриваться как принадлежащее более чем к одному классу. В таком случае оно может быть официально утверждено для каждого класса, которому оно соответствует.</w:t>
      </w:r>
    </w:p>
    <w:p w14:paraId="4D821797"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2.2.4.2</w:t>
      </w:r>
      <w:r w:rsidRPr="0027588C">
        <w:rPr>
          <w:rFonts w:eastAsia="Times New Roman" w:cs="Times New Roman"/>
          <w:szCs w:val="20"/>
          <w:lang w:eastAsia="fr-FR"/>
        </w:rPr>
        <w:tab/>
        <w:t>Транспортные средства вместимостью не более 22 пассажиров, помимо водителя, подразделяются на два класса:</w:t>
      </w:r>
    </w:p>
    <w:p w14:paraId="12CFD5D9"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2.2.4.2.1</w:t>
      </w:r>
      <w:r w:rsidRPr="0027588C">
        <w:rPr>
          <w:rFonts w:eastAsia="Times New Roman" w:cs="Times New Roman"/>
          <w:szCs w:val="20"/>
          <w:lang w:eastAsia="fr-FR"/>
        </w:rPr>
        <w:tab/>
      </w:r>
      <w:r w:rsidR="00881D21">
        <w:t>«</w:t>
      </w:r>
      <w:r w:rsidRPr="00487AB7">
        <w:rPr>
          <w:rFonts w:eastAsia="Times New Roman" w:cs="Times New Roman"/>
          <w:i/>
          <w:szCs w:val="20"/>
          <w:lang w:eastAsia="fr-FR"/>
        </w:rPr>
        <w:t xml:space="preserve">класс </w:t>
      </w:r>
      <w:r w:rsidRPr="00487AB7">
        <w:rPr>
          <w:rFonts w:eastAsia="Times New Roman" w:cs="Times New Roman"/>
          <w:i/>
          <w:szCs w:val="20"/>
          <w:lang w:val="en-US" w:eastAsia="fr-FR"/>
        </w:rPr>
        <w:t>A</w:t>
      </w:r>
      <w:r w:rsidR="00881D21">
        <w:t>»</w:t>
      </w:r>
      <w:r w:rsidRPr="0027588C">
        <w:rPr>
          <w:rFonts w:eastAsia="Times New Roman" w:cs="Times New Roman"/>
          <w:szCs w:val="20"/>
          <w:lang w:eastAsia="fr-FR"/>
        </w:rPr>
        <w:t>: транспортные средства, предназначенные для перевозки стоящих пассажиров; транспортное средство этого класса оборудовано сиденьями и должно иметь площадку для размещения стоящих пассажиров;</w:t>
      </w:r>
    </w:p>
    <w:p w14:paraId="4A4B9F14"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2.2.4.2.2</w:t>
      </w:r>
      <w:r w:rsidRPr="0027588C">
        <w:rPr>
          <w:rFonts w:eastAsia="Times New Roman" w:cs="Times New Roman"/>
          <w:szCs w:val="20"/>
          <w:lang w:eastAsia="fr-FR"/>
        </w:rPr>
        <w:tab/>
      </w:r>
      <w:r w:rsidR="00881D21">
        <w:t>«</w:t>
      </w:r>
      <w:r w:rsidRPr="00487AB7">
        <w:rPr>
          <w:rFonts w:eastAsia="Times New Roman" w:cs="Times New Roman"/>
          <w:i/>
          <w:szCs w:val="20"/>
          <w:lang w:eastAsia="fr-FR"/>
        </w:rPr>
        <w:t>класс В</w:t>
      </w:r>
      <w:r w:rsidR="00881D21">
        <w:t>»</w:t>
      </w:r>
      <w:r w:rsidRPr="0027588C">
        <w:rPr>
          <w:rFonts w:eastAsia="Times New Roman" w:cs="Times New Roman"/>
          <w:szCs w:val="20"/>
          <w:lang w:eastAsia="fr-FR"/>
        </w:rPr>
        <w:t>: транспортные средства, не предназначенные для перевозки стоящих пассажиров; транспортное средство этого класса не имеет площадки для размещения стоящих пассажиров.</w:t>
      </w:r>
    </w:p>
    <w:p w14:paraId="5222936A" w14:textId="77777777" w:rsidR="005E283D" w:rsidRPr="0027588C" w:rsidRDefault="005E283D" w:rsidP="00062CF0">
      <w:pPr>
        <w:pageBreakBefore/>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2.2.5</w:t>
      </w:r>
      <w:r w:rsidRPr="0027588C">
        <w:rPr>
          <w:rFonts w:eastAsia="Times New Roman" w:cs="Times New Roman"/>
          <w:szCs w:val="20"/>
          <w:lang w:eastAsia="fr-FR"/>
        </w:rPr>
        <w:tab/>
        <w:t>Примечания</w:t>
      </w:r>
    </w:p>
    <w:p w14:paraId="137E187C"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2.2.5.1</w:t>
      </w:r>
      <w:r w:rsidRPr="0027588C">
        <w:rPr>
          <w:rFonts w:eastAsia="Times New Roman" w:cs="Times New Roman"/>
          <w:szCs w:val="20"/>
          <w:lang w:eastAsia="fr-FR"/>
        </w:rPr>
        <w:tab/>
      </w:r>
      <w:r w:rsidR="00881D21">
        <w:t>«</w:t>
      </w:r>
      <w:r w:rsidRPr="00487AB7">
        <w:rPr>
          <w:rFonts w:eastAsia="Times New Roman" w:cs="Times New Roman"/>
          <w:i/>
          <w:szCs w:val="20"/>
          <w:lang w:eastAsia="fr-FR"/>
        </w:rPr>
        <w:t>Сочлененный городской или междугородный автобус</w:t>
      </w:r>
      <w:r w:rsidR="00881D21">
        <w:t>»</w:t>
      </w:r>
      <w:r w:rsidRPr="0027588C">
        <w:rPr>
          <w:rFonts w:eastAsia="Times New Roman" w:cs="Times New Roman"/>
          <w:szCs w:val="20"/>
          <w:lang w:eastAsia="fr-FR"/>
        </w:rPr>
        <w:t xml:space="preserve"> представляет собой транспортное средство, состоящее из двух или более жестких секций, шарнирно соединенных между собой; пассажирские салоны каждой секции соединены между собой таким образом, чтобы пассажиры могли свободно перемещаться между ними; жесткие секции соединены между собой таким образом, чтобы их можно было разъединить только с помощью приспособлений, обычно имеющихся только в мастерской.</w:t>
      </w:r>
    </w:p>
    <w:p w14:paraId="677E11C1"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2.2.5.2</w:t>
      </w:r>
      <w:r w:rsidRPr="0027588C">
        <w:rPr>
          <w:rFonts w:eastAsia="Times New Roman" w:cs="Times New Roman"/>
          <w:szCs w:val="20"/>
          <w:lang w:eastAsia="fr-FR"/>
        </w:rPr>
        <w:tab/>
        <w:t>Сочлененные городские или междугородные автобусы, состоящие из двух или более неразделяемых, но шарнирно сочлененных элементов, рассматривают как одно транспортное средство.</w:t>
      </w:r>
    </w:p>
    <w:p w14:paraId="6A7C089B"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2.2.5.3</w:t>
      </w:r>
      <w:r w:rsidRPr="0027588C">
        <w:rPr>
          <w:rFonts w:eastAsia="Times New Roman" w:cs="Times New Roman"/>
          <w:szCs w:val="20"/>
          <w:lang w:eastAsia="fr-FR"/>
        </w:rPr>
        <w:tab/>
        <w:t>В случае буксирующего транспортного средства, предназначенного для сцепления с полуприцепом (тягача для полуприцепа), в</w:t>
      </w:r>
      <w:r w:rsidR="00881D21">
        <w:rPr>
          <w:rFonts w:eastAsia="Times New Roman" w:cs="Times New Roman"/>
          <w:szCs w:val="20"/>
          <w:lang w:eastAsia="fr-FR"/>
        </w:rPr>
        <w:t xml:space="preserve"> </w:t>
      </w:r>
      <w:r w:rsidRPr="0027588C">
        <w:rPr>
          <w:rFonts w:eastAsia="Times New Roman" w:cs="Times New Roman"/>
          <w:szCs w:val="20"/>
          <w:lang w:eastAsia="fr-FR"/>
        </w:rPr>
        <w:t>качестве массы, которую следует принимать в расчет при классификации этого транспортного средства, используют массу снаряженного транспортного средства-тягача с учетом массы, соответствующей максимальной статической вертикальной нагрузке, передаваемой на тягач полуприцепом, а также, если это применимо, максимальной массы груза, размещенного на тягаче.</w:t>
      </w:r>
    </w:p>
    <w:p w14:paraId="336306F0" w14:textId="77777777" w:rsidR="005E283D" w:rsidRPr="00CD45F4" w:rsidRDefault="005E283D" w:rsidP="00CD45F4">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t>2.2.5.4</w:t>
      </w:r>
      <w:r w:rsidRPr="00CD45F4">
        <w:rPr>
          <w:rFonts w:eastAsia="Times New Roman" w:cs="Times New Roman"/>
          <w:szCs w:val="20"/>
          <w:lang w:eastAsia="fr-FR"/>
        </w:rPr>
        <w:tab/>
      </w:r>
      <w:r w:rsidR="00881D21">
        <w:t>«</w:t>
      </w:r>
      <w:r w:rsidRPr="00487AB7">
        <w:rPr>
          <w:rFonts w:eastAsia="Times New Roman" w:cs="Times New Roman"/>
          <w:i/>
          <w:szCs w:val="20"/>
          <w:lang w:eastAsia="fr-FR"/>
        </w:rPr>
        <w:t>Масса снаряженного транспортного средства</w:t>
      </w:r>
      <w:r w:rsidR="00881D21">
        <w:t>»</w:t>
      </w:r>
      <w:r w:rsidRPr="00CD45F4">
        <w:rPr>
          <w:rFonts w:eastAsia="Times New Roman" w:cs="Times New Roman"/>
          <w:szCs w:val="20"/>
          <w:lang w:eastAsia="fr-FR"/>
        </w:rPr>
        <w:t xml:space="preserve"> означает массу порожнего транспортного средства с кузовом и сцепным устройством в случае буксирующего транспортного средства либо массу шасси с кабиной, если изготовитель не устанавливает кузов, и/или сцепным устройством, включая массу охлаждающей жидкости, масел, 90%</w:t>
      </w:r>
      <w:r w:rsidR="00CD45F4">
        <w:rPr>
          <w:rFonts w:eastAsia="Times New Roman" w:cs="Times New Roman"/>
          <w:szCs w:val="20"/>
          <w:lang w:val="en-US" w:eastAsia="fr-FR"/>
        </w:rPr>
        <w:t> </w:t>
      </w:r>
      <w:r w:rsidRPr="00CD45F4">
        <w:rPr>
          <w:rFonts w:eastAsia="Times New Roman" w:cs="Times New Roman"/>
          <w:szCs w:val="20"/>
          <w:lang w:eastAsia="fr-FR"/>
        </w:rPr>
        <w:t>топлива, 100% других жидкостей, за исключением отработавшей воды, инструментов, запасного колеса, водителя (75</w:t>
      </w:r>
      <w:r w:rsidRPr="00CD45F4">
        <w:rPr>
          <w:rFonts w:eastAsia="Times New Roman" w:cs="Times New Roman"/>
          <w:szCs w:val="20"/>
          <w:lang w:val="en-US" w:eastAsia="fr-FR"/>
        </w:rPr>
        <w:t> </w:t>
      </w:r>
      <w:r w:rsidRPr="00CD45F4">
        <w:rPr>
          <w:rFonts w:eastAsia="Times New Roman" w:cs="Times New Roman"/>
          <w:szCs w:val="20"/>
          <w:lang w:eastAsia="fr-FR"/>
        </w:rPr>
        <w:t>кг) и</w:t>
      </w:r>
      <w:r w:rsidR="00CD45F4" w:rsidRPr="00CD45F4">
        <w:rPr>
          <w:rFonts w:eastAsia="Times New Roman" w:cs="Times New Roman"/>
          <w:szCs w:val="20"/>
          <w:lang w:eastAsia="fr-FR"/>
        </w:rPr>
        <w:t xml:space="preserve"> </w:t>
      </w:r>
      <w:r w:rsidRPr="00CD45F4">
        <w:rPr>
          <w:rFonts w:eastAsia="Times New Roman" w:cs="Times New Roman"/>
          <w:szCs w:val="20"/>
          <w:lang w:eastAsia="fr-FR"/>
        </w:rPr>
        <w:t>– для городских и междугородных автобусов – члена экипажа (75</w:t>
      </w:r>
      <w:r w:rsidRPr="00CD45F4">
        <w:rPr>
          <w:rFonts w:eastAsia="Times New Roman" w:cs="Times New Roman"/>
          <w:szCs w:val="20"/>
          <w:lang w:val="en-US" w:eastAsia="fr-FR"/>
        </w:rPr>
        <w:t> </w:t>
      </w:r>
      <w:r w:rsidRPr="00CD45F4">
        <w:rPr>
          <w:rFonts w:eastAsia="Times New Roman" w:cs="Times New Roman"/>
          <w:szCs w:val="20"/>
          <w:lang w:eastAsia="fr-FR"/>
        </w:rPr>
        <w:t>кг), если в транспортном средстве для него предусмотрено сиденье.</w:t>
      </w:r>
    </w:p>
    <w:p w14:paraId="790DFCDA" w14:textId="77777777" w:rsidR="005E283D" w:rsidRPr="00CD45F4" w:rsidRDefault="005E283D" w:rsidP="00CD45F4">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t>2.3</w:t>
      </w:r>
      <w:r w:rsidRPr="00CD45F4">
        <w:rPr>
          <w:rFonts w:eastAsia="Times New Roman" w:cs="Times New Roman"/>
          <w:szCs w:val="20"/>
          <w:lang w:eastAsia="fr-FR"/>
        </w:rPr>
        <w:tab/>
        <w:t xml:space="preserve">Категория </w:t>
      </w:r>
      <w:r w:rsidRPr="00CD45F4">
        <w:rPr>
          <w:rFonts w:eastAsia="Times New Roman" w:cs="Times New Roman"/>
          <w:szCs w:val="20"/>
          <w:lang w:val="en-US" w:eastAsia="fr-FR"/>
        </w:rPr>
        <w:t>N</w:t>
      </w:r>
      <w:r w:rsidR="00CD45F4" w:rsidRPr="00CD45F4">
        <w:rPr>
          <w:rFonts w:eastAsia="Times New Roman" w:cs="Times New Roman"/>
          <w:szCs w:val="20"/>
          <w:lang w:eastAsia="fr-FR"/>
        </w:rPr>
        <w:t xml:space="preserve"> </w:t>
      </w:r>
      <w:r w:rsidRPr="00CD45F4">
        <w:rPr>
          <w:rFonts w:eastAsia="Times New Roman" w:cs="Times New Roman"/>
          <w:szCs w:val="20"/>
          <w:lang w:eastAsia="fr-FR"/>
        </w:rPr>
        <w:t>–</w:t>
      </w:r>
      <w:r w:rsidR="00CD45F4" w:rsidRPr="00CD45F4">
        <w:rPr>
          <w:rFonts w:eastAsia="Times New Roman" w:cs="Times New Roman"/>
          <w:szCs w:val="20"/>
          <w:lang w:eastAsia="fr-FR"/>
        </w:rPr>
        <w:t xml:space="preserve"> </w:t>
      </w:r>
      <w:r w:rsidRPr="00CD45F4">
        <w:rPr>
          <w:rFonts w:eastAsia="Times New Roman" w:cs="Times New Roman"/>
          <w:szCs w:val="20"/>
          <w:lang w:eastAsia="fr-FR"/>
        </w:rPr>
        <w:t>Механические транспортные средства, имеющие не менее четырех колес и используемые для перевозки грузов</w:t>
      </w:r>
    </w:p>
    <w:p w14:paraId="28AA24F8"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2.3.1</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N</w:t>
      </w:r>
      <w:r w:rsidRPr="0027588C">
        <w:rPr>
          <w:rFonts w:eastAsia="Times New Roman" w:cs="Times New Roman"/>
          <w:i/>
          <w:szCs w:val="20"/>
          <w:vertAlign w:val="subscript"/>
          <w:lang w:eastAsia="fr-FR"/>
        </w:rPr>
        <w:t>1</w:t>
      </w:r>
      <w:r w:rsidR="00881D21">
        <w:t>»</w:t>
      </w:r>
      <w:r w:rsidRPr="0027588C">
        <w:rPr>
          <w:rFonts w:eastAsia="Times New Roman" w:cs="Times New Roman"/>
          <w:szCs w:val="20"/>
          <w:lang w:eastAsia="fr-FR"/>
        </w:rPr>
        <w:t>: транспортные средства, используемые для перевозки грузов и имеющие максимальную массу не более 3,5 т.</w:t>
      </w:r>
    </w:p>
    <w:p w14:paraId="2258F59E"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2.3.2</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N</w:t>
      </w:r>
      <w:r w:rsidRPr="0027588C">
        <w:rPr>
          <w:rFonts w:eastAsia="Times New Roman" w:cs="Times New Roman"/>
          <w:i/>
          <w:szCs w:val="20"/>
          <w:vertAlign w:val="subscript"/>
          <w:lang w:eastAsia="fr-FR"/>
        </w:rPr>
        <w:t>2</w:t>
      </w:r>
      <w:r w:rsidR="00881D21">
        <w:t>»</w:t>
      </w:r>
      <w:r w:rsidRPr="0027588C">
        <w:rPr>
          <w:rFonts w:eastAsia="Times New Roman" w:cs="Times New Roman"/>
          <w:szCs w:val="20"/>
          <w:lang w:eastAsia="fr-FR"/>
        </w:rPr>
        <w:t>: транспортные средства, используемые для перевозки грузов и имеющие максимальную массу свыше 3,5 т, но не более 12 т.</w:t>
      </w:r>
    </w:p>
    <w:p w14:paraId="49D378BA"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2.3.3</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N</w:t>
      </w:r>
      <w:r w:rsidRPr="0027588C">
        <w:rPr>
          <w:rFonts w:eastAsia="Times New Roman" w:cs="Times New Roman"/>
          <w:i/>
          <w:szCs w:val="20"/>
          <w:vertAlign w:val="subscript"/>
          <w:lang w:eastAsia="fr-FR"/>
        </w:rPr>
        <w:t>3</w:t>
      </w:r>
      <w:r w:rsidR="00881D21">
        <w:t>»</w:t>
      </w:r>
      <w:r w:rsidRPr="0027588C">
        <w:rPr>
          <w:rFonts w:eastAsia="Times New Roman" w:cs="Times New Roman"/>
          <w:szCs w:val="20"/>
          <w:lang w:eastAsia="fr-FR"/>
        </w:rPr>
        <w:t>: транспортные средства, используемые для перевозки грузов и имеющие максимальную массу более 12 т.</w:t>
      </w:r>
    </w:p>
    <w:p w14:paraId="50CB589A"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2.3.4</w:t>
      </w:r>
      <w:r w:rsidRPr="0027588C">
        <w:rPr>
          <w:rFonts w:eastAsia="Times New Roman" w:cs="Times New Roman"/>
          <w:szCs w:val="20"/>
          <w:lang w:eastAsia="fr-FR"/>
        </w:rPr>
        <w:tab/>
        <w:t>Примечания</w:t>
      </w:r>
    </w:p>
    <w:p w14:paraId="2412EE67"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2.3.4.1</w:t>
      </w:r>
      <w:r w:rsidRPr="0027588C">
        <w:rPr>
          <w:rFonts w:eastAsia="Times New Roman" w:cs="Times New Roman"/>
          <w:szCs w:val="20"/>
          <w:lang w:eastAsia="fr-FR"/>
        </w:rPr>
        <w:tab/>
        <w:t>В случае буксирующего транспортного средства, предназначенного для сцепления с полуприцепом (тягача для полуприцепа), в качестве массы, которую следует принимать в расчет при классификации этого транспортного средства, используют массу снаряженного транспортного средства-тягача с учетом массы, соответствующей максимальной статической вертикальной нагрузке, передаваемой на тягач полуприцепом, а также, если это применимо, максимальной массы груза, размещенного на тягаче.</w:t>
      </w:r>
    </w:p>
    <w:p w14:paraId="0550B2D3"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2.3.4.2</w:t>
      </w:r>
      <w:r w:rsidRPr="0027588C">
        <w:rPr>
          <w:rFonts w:eastAsia="Times New Roman" w:cs="Times New Roman"/>
          <w:szCs w:val="20"/>
          <w:lang w:eastAsia="fr-FR"/>
        </w:rPr>
        <w:tab/>
        <w:t>Оборудование и установки, находящиеся на ряде транспортных средств специального назначения (автокранах, передвижных ремонтных мастерских, рекламных транспортных средствах и т.</w:t>
      </w:r>
      <w:r w:rsidR="00336A05">
        <w:rPr>
          <w:rFonts w:eastAsia="Times New Roman" w:cs="Times New Roman"/>
          <w:szCs w:val="20"/>
          <w:lang w:eastAsia="fr-FR"/>
        </w:rPr>
        <w:t> </w:t>
      </w:r>
      <w:r w:rsidRPr="0027588C">
        <w:rPr>
          <w:rFonts w:eastAsia="Times New Roman" w:cs="Times New Roman"/>
          <w:szCs w:val="20"/>
          <w:lang w:eastAsia="fr-FR"/>
        </w:rPr>
        <w:t>д.), приравнивают к грузам.</w:t>
      </w:r>
    </w:p>
    <w:p w14:paraId="03E8EE1F"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w:t>
      </w:r>
      <w:r w:rsidRPr="0027588C">
        <w:rPr>
          <w:rFonts w:eastAsia="Times New Roman" w:cs="Times New Roman"/>
          <w:szCs w:val="20"/>
          <w:lang w:eastAsia="fr-FR"/>
        </w:rPr>
        <w:tab/>
        <w:t xml:space="preserve">Категория </w:t>
      </w:r>
      <w:r w:rsidRPr="00CD45F4">
        <w:rPr>
          <w:rFonts w:eastAsia="Times New Roman" w:cs="Times New Roman"/>
          <w:szCs w:val="20"/>
          <w:lang w:val="en-US" w:eastAsia="fr-FR"/>
        </w:rPr>
        <w:t>O</w:t>
      </w:r>
      <w:r w:rsidRPr="0027588C">
        <w:rPr>
          <w:rFonts w:eastAsia="Times New Roman" w:cs="Times New Roman"/>
          <w:szCs w:val="20"/>
          <w:lang w:eastAsia="fr-FR"/>
        </w:rPr>
        <w:t xml:space="preserve"> – Прицепы (включая полуприцепы)</w:t>
      </w:r>
    </w:p>
    <w:p w14:paraId="1A03C7D9"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2.4.1</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27588C">
        <w:rPr>
          <w:rFonts w:eastAsia="Times New Roman" w:cs="Times New Roman"/>
          <w:i/>
          <w:szCs w:val="20"/>
          <w:vertAlign w:val="subscript"/>
          <w:lang w:eastAsia="fr-FR"/>
        </w:rPr>
        <w:t>1</w:t>
      </w:r>
      <w:r w:rsidR="00881D21">
        <w:t>»</w:t>
      </w:r>
      <w:r w:rsidRPr="0027588C">
        <w:rPr>
          <w:rFonts w:eastAsia="Times New Roman" w:cs="Times New Roman"/>
          <w:szCs w:val="20"/>
          <w:lang w:eastAsia="fr-FR"/>
        </w:rPr>
        <w:t>: прицепы с максимальной массой не более 750 кг.</w:t>
      </w:r>
    </w:p>
    <w:p w14:paraId="1E16863B" w14:textId="77777777" w:rsidR="005E283D" w:rsidRPr="00CD45F4" w:rsidRDefault="005E283D" w:rsidP="00CD45F4">
      <w:pPr>
        <w:spacing w:after="120"/>
        <w:ind w:left="2268" w:right="1134" w:hanging="1134"/>
        <w:jc w:val="both"/>
        <w:rPr>
          <w:rFonts w:eastAsia="Times New Roman" w:cs="Times New Roman"/>
          <w:szCs w:val="20"/>
          <w:lang w:eastAsia="fr-FR"/>
        </w:rPr>
      </w:pPr>
      <w:r w:rsidRPr="00CD45F4">
        <w:rPr>
          <w:rFonts w:eastAsia="Times New Roman" w:cs="Times New Roman"/>
          <w:szCs w:val="20"/>
          <w:lang w:eastAsia="fr-FR"/>
        </w:rPr>
        <w:lastRenderedPageBreak/>
        <w:t>2.4.2</w:t>
      </w:r>
      <w:r w:rsidRPr="00CD45F4">
        <w:rPr>
          <w:rFonts w:eastAsia="Times New Roman" w:cs="Times New Roman"/>
          <w:szCs w:val="20"/>
          <w:lang w:eastAsia="fr-FR"/>
        </w:rPr>
        <w:tab/>
      </w:r>
      <w:r w:rsidR="00881D21">
        <w:t>«</w:t>
      </w:r>
      <w:r w:rsidRPr="00CD45F4">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CD45F4">
        <w:rPr>
          <w:rFonts w:eastAsia="Times New Roman" w:cs="Times New Roman"/>
          <w:i/>
          <w:szCs w:val="20"/>
          <w:vertAlign w:val="subscript"/>
          <w:lang w:eastAsia="fr-FR"/>
        </w:rPr>
        <w:t>2</w:t>
      </w:r>
      <w:r w:rsidR="00881D21">
        <w:t>»</w:t>
      </w:r>
      <w:r w:rsidRPr="00CD45F4">
        <w:rPr>
          <w:rFonts w:eastAsia="Times New Roman" w:cs="Times New Roman"/>
          <w:szCs w:val="20"/>
          <w:lang w:eastAsia="fr-FR"/>
        </w:rPr>
        <w:t>: прицепы с максимальной массой свыше 750 кг, но не более 3</w:t>
      </w:r>
      <w:r w:rsidRPr="00CD45F4">
        <w:rPr>
          <w:rFonts w:eastAsia="Times New Roman" w:cs="Times New Roman"/>
          <w:szCs w:val="20"/>
          <w:lang w:val="en-US" w:eastAsia="fr-FR"/>
        </w:rPr>
        <w:t> </w:t>
      </w:r>
      <w:r w:rsidRPr="00CD45F4">
        <w:rPr>
          <w:rFonts w:eastAsia="Times New Roman" w:cs="Times New Roman"/>
          <w:szCs w:val="20"/>
          <w:lang w:eastAsia="fr-FR"/>
        </w:rPr>
        <w:t>500 кг.</w:t>
      </w:r>
    </w:p>
    <w:p w14:paraId="61285A53"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2.4.3</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27588C">
        <w:rPr>
          <w:rFonts w:eastAsia="Times New Roman" w:cs="Times New Roman"/>
          <w:i/>
          <w:szCs w:val="20"/>
          <w:vertAlign w:val="subscript"/>
          <w:lang w:eastAsia="fr-FR"/>
        </w:rPr>
        <w:t>3</w:t>
      </w:r>
      <w:r w:rsidR="00881D21">
        <w:t>»</w:t>
      </w:r>
      <w:r w:rsidRPr="0027588C">
        <w:rPr>
          <w:rFonts w:eastAsia="Times New Roman" w:cs="Times New Roman"/>
          <w:szCs w:val="20"/>
          <w:lang w:eastAsia="fr-FR"/>
        </w:rPr>
        <w:t>: прицепы с максимальной массой свыше 3</w:t>
      </w:r>
      <w:r w:rsidRPr="00CD45F4">
        <w:rPr>
          <w:rFonts w:eastAsia="Times New Roman" w:cs="Times New Roman"/>
          <w:szCs w:val="20"/>
          <w:lang w:val="en-US" w:eastAsia="fr-FR"/>
        </w:rPr>
        <w:t> </w:t>
      </w:r>
      <w:r w:rsidRPr="0027588C">
        <w:rPr>
          <w:rFonts w:eastAsia="Times New Roman" w:cs="Times New Roman"/>
          <w:szCs w:val="20"/>
          <w:lang w:eastAsia="fr-FR"/>
        </w:rPr>
        <w:t>500 кг, но не более 10</w:t>
      </w:r>
      <w:r w:rsidRPr="00CD45F4">
        <w:rPr>
          <w:rFonts w:eastAsia="Times New Roman" w:cs="Times New Roman"/>
          <w:szCs w:val="20"/>
          <w:lang w:val="en-US" w:eastAsia="fr-FR"/>
        </w:rPr>
        <w:t> </w:t>
      </w:r>
      <w:r w:rsidRPr="0027588C">
        <w:rPr>
          <w:rFonts w:eastAsia="Times New Roman" w:cs="Times New Roman"/>
          <w:szCs w:val="20"/>
          <w:lang w:eastAsia="fr-FR"/>
        </w:rPr>
        <w:t>000 кг.</w:t>
      </w:r>
    </w:p>
    <w:p w14:paraId="641E1AA3"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2.4.4</w:t>
      </w:r>
      <w:r w:rsidRPr="0027588C">
        <w:rPr>
          <w:rFonts w:eastAsia="Times New Roman" w:cs="Times New Roman"/>
          <w:szCs w:val="20"/>
          <w:lang w:eastAsia="fr-FR"/>
        </w:rPr>
        <w:tab/>
      </w:r>
      <w:r w:rsidR="00881D21">
        <w:t>«</w:t>
      </w:r>
      <w:r w:rsidRPr="0027588C">
        <w:rPr>
          <w:rFonts w:eastAsia="Times New Roman" w:cs="Times New Roman"/>
          <w:i/>
          <w:szCs w:val="20"/>
          <w:lang w:eastAsia="fr-FR"/>
        </w:rPr>
        <w:t xml:space="preserve">Категория </w:t>
      </w:r>
      <w:r w:rsidRPr="00CD45F4">
        <w:rPr>
          <w:rFonts w:eastAsia="Times New Roman" w:cs="Times New Roman"/>
          <w:i/>
          <w:szCs w:val="20"/>
          <w:lang w:val="en-US" w:eastAsia="fr-FR"/>
        </w:rPr>
        <w:t>O</w:t>
      </w:r>
      <w:r w:rsidRPr="0027588C">
        <w:rPr>
          <w:rFonts w:eastAsia="Times New Roman" w:cs="Times New Roman"/>
          <w:i/>
          <w:szCs w:val="20"/>
          <w:vertAlign w:val="subscript"/>
          <w:lang w:eastAsia="fr-FR"/>
        </w:rPr>
        <w:t>4</w:t>
      </w:r>
      <w:r w:rsidR="00881D21">
        <w:t>»</w:t>
      </w:r>
      <w:r w:rsidRPr="0027588C">
        <w:rPr>
          <w:rFonts w:eastAsia="Times New Roman" w:cs="Times New Roman"/>
          <w:szCs w:val="20"/>
          <w:lang w:eastAsia="fr-FR"/>
        </w:rPr>
        <w:t>: прицепы с максимальной массой более 10</w:t>
      </w:r>
      <w:r w:rsidRPr="00CD45F4">
        <w:rPr>
          <w:rFonts w:eastAsia="Times New Roman" w:cs="Times New Roman"/>
          <w:szCs w:val="20"/>
          <w:lang w:val="en-US" w:eastAsia="fr-FR"/>
        </w:rPr>
        <w:t> </w:t>
      </w:r>
      <w:r w:rsidRPr="0027588C">
        <w:rPr>
          <w:rFonts w:eastAsia="Times New Roman" w:cs="Times New Roman"/>
          <w:szCs w:val="20"/>
          <w:lang w:eastAsia="fr-FR"/>
        </w:rPr>
        <w:t>000 кг.</w:t>
      </w:r>
    </w:p>
    <w:p w14:paraId="71F0BC0C"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w:t>
      </w:r>
      <w:r w:rsidRPr="0027588C">
        <w:rPr>
          <w:rFonts w:eastAsia="Times New Roman" w:cs="Times New Roman"/>
          <w:szCs w:val="20"/>
          <w:lang w:eastAsia="fr-FR"/>
        </w:rPr>
        <w:tab/>
        <w:t>Кроме того, прицепы категорий О</w:t>
      </w:r>
      <w:r w:rsidRPr="00336A05">
        <w:rPr>
          <w:rFonts w:eastAsia="Times New Roman" w:cs="Times New Roman"/>
          <w:szCs w:val="20"/>
          <w:vertAlign w:val="subscript"/>
          <w:lang w:eastAsia="fr-FR"/>
        </w:rPr>
        <w:t>2</w:t>
      </w:r>
      <w:r w:rsidRPr="0027588C">
        <w:rPr>
          <w:rFonts w:eastAsia="Times New Roman" w:cs="Times New Roman"/>
          <w:szCs w:val="20"/>
          <w:lang w:eastAsia="fr-FR"/>
        </w:rPr>
        <w:t>, О</w:t>
      </w:r>
      <w:r w:rsidRPr="00336A05">
        <w:rPr>
          <w:rFonts w:eastAsia="Times New Roman" w:cs="Times New Roman"/>
          <w:szCs w:val="20"/>
          <w:vertAlign w:val="subscript"/>
          <w:lang w:eastAsia="fr-FR"/>
        </w:rPr>
        <w:t>3</w:t>
      </w:r>
      <w:r w:rsidRPr="0027588C">
        <w:rPr>
          <w:rFonts w:eastAsia="Times New Roman" w:cs="Times New Roman"/>
          <w:szCs w:val="20"/>
          <w:lang w:eastAsia="fr-FR"/>
        </w:rPr>
        <w:t xml:space="preserve"> и О</w:t>
      </w:r>
      <w:r w:rsidRPr="00336A05">
        <w:rPr>
          <w:rFonts w:eastAsia="Times New Roman" w:cs="Times New Roman"/>
          <w:szCs w:val="20"/>
          <w:vertAlign w:val="subscript"/>
          <w:lang w:eastAsia="fr-FR"/>
        </w:rPr>
        <w:t>4</w:t>
      </w:r>
      <w:r w:rsidRPr="0027588C">
        <w:rPr>
          <w:rFonts w:eastAsia="Times New Roman" w:cs="Times New Roman"/>
          <w:szCs w:val="20"/>
          <w:lang w:eastAsia="fr-FR"/>
        </w:rPr>
        <w:t xml:space="preserve"> относят к одному из следующих трех типов:</w:t>
      </w:r>
    </w:p>
    <w:p w14:paraId="3B6B1A96"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2.4.5.1</w:t>
      </w:r>
      <w:r w:rsidRPr="0027588C">
        <w:rPr>
          <w:rFonts w:eastAsia="Times New Roman" w:cs="Times New Roman"/>
          <w:szCs w:val="20"/>
          <w:lang w:eastAsia="fr-FR"/>
        </w:rPr>
        <w:tab/>
      </w:r>
      <w:r w:rsidR="00881D21">
        <w:t>«</w:t>
      </w:r>
      <w:r w:rsidRPr="0027588C">
        <w:rPr>
          <w:rFonts w:eastAsia="Times New Roman" w:cs="Times New Roman"/>
          <w:i/>
          <w:szCs w:val="20"/>
          <w:lang w:eastAsia="fr-FR"/>
        </w:rPr>
        <w:t>Полуприцеп</w:t>
      </w:r>
      <w:r w:rsidR="00881D21">
        <w:t>»</w:t>
      </w:r>
      <w:r w:rsidRPr="0027588C">
        <w:rPr>
          <w:rFonts w:eastAsia="Times New Roman" w:cs="Times New Roman"/>
          <w:szCs w:val="20"/>
          <w:lang w:eastAsia="fr-FR"/>
        </w:rPr>
        <w:t>: буксируемое транспортное средство, ось(и) которого расположена(ы) позади центра тяжести транспортного средства (при</w:t>
      </w:r>
      <w:r w:rsidR="00487AB7">
        <w:rPr>
          <w:rFonts w:eastAsia="Times New Roman" w:cs="Times New Roman"/>
          <w:szCs w:val="20"/>
          <w:lang w:eastAsia="fr-FR"/>
        </w:rPr>
        <w:t> </w:t>
      </w:r>
      <w:r w:rsidRPr="0027588C">
        <w:rPr>
          <w:rFonts w:eastAsia="Times New Roman" w:cs="Times New Roman"/>
          <w:szCs w:val="20"/>
          <w:lang w:eastAsia="fr-FR"/>
        </w:rPr>
        <w:t>равномерной загрузке) и которое оборудовано соединительным устройством, позволяющим передавать горизонтальную и вертикальную нагрузку на буксирующее транспортное средство. Одна или более осей могут иметь привод от буксирующего транспортного средства.</w:t>
      </w:r>
    </w:p>
    <w:p w14:paraId="16E7BAA5"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2.4.5.2</w:t>
      </w:r>
      <w:r w:rsidRPr="0027588C">
        <w:rPr>
          <w:rFonts w:eastAsia="Times New Roman" w:cs="Times New Roman"/>
          <w:szCs w:val="20"/>
          <w:lang w:eastAsia="fr-FR"/>
        </w:rPr>
        <w:tab/>
      </w:r>
      <w:r w:rsidR="00881D21">
        <w:t>«</w:t>
      </w:r>
      <w:r w:rsidRPr="0027588C">
        <w:rPr>
          <w:rFonts w:eastAsia="Times New Roman" w:cs="Times New Roman"/>
          <w:i/>
          <w:szCs w:val="20"/>
          <w:lang w:eastAsia="fr-FR"/>
        </w:rPr>
        <w:t>Полный прицеп</w:t>
      </w:r>
      <w:r w:rsidR="00881D21">
        <w:t>»</w:t>
      </w:r>
      <w:r w:rsidRPr="0027588C">
        <w:rPr>
          <w:rFonts w:eastAsia="Times New Roman" w:cs="Times New Roman"/>
          <w:szCs w:val="20"/>
          <w:lang w:eastAsia="fr-FR"/>
        </w:rPr>
        <w:t>: буксируемое транспортное средство, имеющее не менее двух осей и оборудованное буксирным устройством, которое может перемещаться вертикально (по отношению к прицепу) и служит для поворота передней(их) оси(ей), но не передает какой-либо значительной статической нагрузки на буксирующее транспортное средство. Одна или более осей могут иметь привод от буксирующего транспортного средства.</w:t>
      </w:r>
    </w:p>
    <w:p w14:paraId="52F010BA"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2.4.5.3</w:t>
      </w:r>
      <w:r w:rsidRPr="0027588C">
        <w:rPr>
          <w:rFonts w:eastAsia="Times New Roman" w:cs="Times New Roman"/>
          <w:szCs w:val="20"/>
          <w:lang w:eastAsia="fr-FR"/>
        </w:rPr>
        <w:tab/>
      </w:r>
      <w:r w:rsidR="00881D21">
        <w:t>«</w:t>
      </w:r>
      <w:r w:rsidRPr="0027588C">
        <w:rPr>
          <w:rFonts w:eastAsia="Times New Roman" w:cs="Times New Roman"/>
          <w:i/>
          <w:szCs w:val="20"/>
          <w:lang w:eastAsia="fr-FR"/>
        </w:rPr>
        <w:t>Прицеп с центральной осью</w:t>
      </w:r>
      <w:r w:rsidR="00881D21">
        <w:t>»</w:t>
      </w:r>
      <w:r w:rsidRPr="0027588C">
        <w:rPr>
          <w:rFonts w:eastAsia="Times New Roman" w:cs="Times New Roman"/>
          <w:szCs w:val="20"/>
          <w:lang w:eastAsia="fr-FR"/>
        </w:rPr>
        <w:t xml:space="preserve">: буксируемое транспортное средство, оборудованное буксирным устройством, которое не может перемещаться вертикально (по отношению к прицепу) и ось(и) которого расположена(ы) вблизи центра тяжести транспортного средства </w:t>
      </w:r>
      <w:r w:rsidR="00487AB7">
        <w:rPr>
          <w:rFonts w:eastAsia="Times New Roman" w:cs="Times New Roman"/>
          <w:szCs w:val="20"/>
          <w:lang w:eastAsia="fr-FR"/>
        </w:rPr>
        <w:br/>
      </w:r>
      <w:r w:rsidRPr="0027588C">
        <w:rPr>
          <w:rFonts w:eastAsia="Times New Roman" w:cs="Times New Roman"/>
          <w:szCs w:val="20"/>
          <w:lang w:eastAsia="fr-FR"/>
        </w:rPr>
        <w:t>(при равномерной загрузке) таким образом, что на буксирующее транспортное средство передается только незначительная статическая вертикальная нагрузка, не превышающая 10% величины, соответствующей максимальной массе прицепа, либо 1</w:t>
      </w:r>
      <w:r w:rsidRPr="00CD45F4">
        <w:rPr>
          <w:rFonts w:eastAsia="Times New Roman" w:cs="Times New Roman"/>
          <w:szCs w:val="20"/>
          <w:lang w:val="en-US" w:eastAsia="fr-FR"/>
        </w:rPr>
        <w:t> </w:t>
      </w:r>
      <w:r w:rsidRPr="0027588C">
        <w:rPr>
          <w:rFonts w:eastAsia="Times New Roman" w:cs="Times New Roman"/>
          <w:szCs w:val="20"/>
          <w:lang w:eastAsia="fr-FR"/>
        </w:rPr>
        <w:t>000</w:t>
      </w:r>
      <w:r w:rsidRPr="00CD45F4">
        <w:rPr>
          <w:rFonts w:eastAsia="Times New Roman" w:cs="Times New Roman"/>
          <w:szCs w:val="20"/>
          <w:lang w:val="en-US" w:eastAsia="fr-FR"/>
        </w:rPr>
        <w:t> </w:t>
      </w:r>
      <w:r w:rsidRPr="0027588C">
        <w:rPr>
          <w:rFonts w:eastAsia="Times New Roman" w:cs="Times New Roman"/>
          <w:szCs w:val="20"/>
          <w:lang w:eastAsia="fr-FR"/>
        </w:rPr>
        <w:t>даН (в</w:t>
      </w:r>
      <w:r w:rsidRPr="00CD45F4">
        <w:rPr>
          <w:rFonts w:eastAsia="Times New Roman" w:cs="Times New Roman"/>
          <w:szCs w:val="20"/>
          <w:lang w:val="en-US" w:eastAsia="fr-FR"/>
        </w:rPr>
        <w:t> </w:t>
      </w:r>
      <w:r w:rsidRPr="0027588C">
        <w:rPr>
          <w:rFonts w:eastAsia="Times New Roman" w:cs="Times New Roman"/>
          <w:szCs w:val="20"/>
          <w:lang w:eastAsia="fr-FR"/>
        </w:rPr>
        <w:t>зависимости от того, какая из этих величин меньше). Одна или более осей могут иметь привод от буксирующего транспортного средства.</w:t>
      </w:r>
    </w:p>
    <w:p w14:paraId="5EBE7FAB"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2.4.6</w:t>
      </w:r>
      <w:r w:rsidRPr="0027588C">
        <w:rPr>
          <w:rFonts w:eastAsia="Times New Roman" w:cs="Times New Roman"/>
          <w:szCs w:val="20"/>
          <w:lang w:eastAsia="fr-FR"/>
        </w:rPr>
        <w:tab/>
        <w:t>Примечание</w:t>
      </w:r>
    </w:p>
    <w:p w14:paraId="4D34A3A1"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Максимальной массой, которую необходимо учитывать при классификации полуприцепа или прицепа с центральной осью, является масса, соответствующая статической вертикальной нагрузке, передаваемой на опорную поверхность осью или осями полуприцепа или прицепа с центральной осью, несущего максимальную нагрузку, при наличии соединения с буксирующим транспортным средством.</w:t>
      </w:r>
    </w:p>
    <w:p w14:paraId="77762F87"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w:t>
      </w:r>
      <w:r w:rsidRPr="0027588C">
        <w:rPr>
          <w:rFonts w:eastAsia="Times New Roman" w:cs="Times New Roman"/>
          <w:szCs w:val="20"/>
          <w:lang w:eastAsia="fr-FR"/>
        </w:rPr>
        <w:tab/>
      </w:r>
      <w:r w:rsidR="00881D21">
        <w:t>«</w:t>
      </w:r>
      <w:r w:rsidRPr="0027588C">
        <w:rPr>
          <w:rFonts w:eastAsia="Times New Roman" w:cs="Times New Roman"/>
          <w:i/>
          <w:szCs w:val="20"/>
          <w:lang w:eastAsia="fr-FR"/>
        </w:rPr>
        <w:t>Транспортное средство специального назначения</w:t>
      </w:r>
      <w:r w:rsidR="00881D21">
        <w:t>»</w:t>
      </w:r>
      <w:r w:rsidRPr="0027588C">
        <w:rPr>
          <w:rFonts w:eastAsia="Times New Roman" w:cs="Times New Roman"/>
          <w:szCs w:val="20"/>
          <w:lang w:eastAsia="fr-FR"/>
        </w:rPr>
        <w:t xml:space="preserve">: транспортное средство категории </w:t>
      </w:r>
      <w:r w:rsidRPr="00CD45F4">
        <w:rPr>
          <w:rFonts w:eastAsia="Times New Roman" w:cs="Times New Roman"/>
          <w:szCs w:val="20"/>
          <w:lang w:val="en-US" w:eastAsia="fr-FR"/>
        </w:rPr>
        <w:t>M</w:t>
      </w:r>
      <w:r w:rsidRPr="0027588C">
        <w:rPr>
          <w:rFonts w:eastAsia="Times New Roman" w:cs="Times New Roman"/>
          <w:szCs w:val="20"/>
          <w:lang w:eastAsia="fr-FR"/>
        </w:rPr>
        <w:t xml:space="preserve">, </w:t>
      </w:r>
      <w:r w:rsidRPr="00CD45F4">
        <w:rPr>
          <w:rFonts w:eastAsia="Times New Roman" w:cs="Times New Roman"/>
          <w:szCs w:val="20"/>
          <w:lang w:val="en-US" w:eastAsia="fr-FR"/>
        </w:rPr>
        <w:t>N</w:t>
      </w:r>
      <w:r w:rsidRPr="0027588C">
        <w:rPr>
          <w:rFonts w:eastAsia="Times New Roman" w:cs="Times New Roman"/>
          <w:szCs w:val="20"/>
          <w:lang w:eastAsia="fr-FR"/>
        </w:rPr>
        <w:t xml:space="preserve"> или </w:t>
      </w:r>
      <w:r w:rsidRPr="00CD45F4">
        <w:rPr>
          <w:rFonts w:eastAsia="Times New Roman" w:cs="Times New Roman"/>
          <w:szCs w:val="20"/>
          <w:lang w:val="en-US" w:eastAsia="fr-FR"/>
        </w:rPr>
        <w:t>O</w:t>
      </w:r>
      <w:r w:rsidRPr="0027588C">
        <w:rPr>
          <w:rFonts w:eastAsia="Times New Roman" w:cs="Times New Roman"/>
          <w:szCs w:val="20"/>
          <w:lang w:eastAsia="fr-FR"/>
        </w:rPr>
        <w:t>, предназначенное для перевозки пассажиров или грузов, а также для выполнения специальных функций, для которых требуется наличие специального кузова и/или оборудования.</w:t>
      </w:r>
    </w:p>
    <w:p w14:paraId="0C0A384B"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2.5.1</w:t>
      </w:r>
      <w:r w:rsidRPr="0027588C">
        <w:rPr>
          <w:rFonts w:eastAsia="Times New Roman" w:cs="Times New Roman"/>
          <w:szCs w:val="20"/>
          <w:lang w:eastAsia="fr-FR"/>
        </w:rPr>
        <w:tab/>
      </w:r>
      <w:r w:rsidR="00881D21">
        <w:t>«</w:t>
      </w:r>
      <w:r w:rsidRPr="0027588C">
        <w:rPr>
          <w:rFonts w:eastAsia="Times New Roman" w:cs="Times New Roman"/>
          <w:i/>
          <w:szCs w:val="20"/>
          <w:lang w:eastAsia="fr-FR"/>
        </w:rPr>
        <w:t>Автомобиль–дом</w:t>
      </w:r>
      <w:r w:rsidR="00881D21">
        <w:t>»</w:t>
      </w:r>
      <w:r w:rsidRPr="0027588C">
        <w:rPr>
          <w:rFonts w:eastAsia="Times New Roman" w:cs="Times New Roman"/>
          <w:szCs w:val="20"/>
          <w:lang w:eastAsia="fr-FR"/>
        </w:rPr>
        <w:t xml:space="preserve">: транспортное средство специального назначения категории </w:t>
      </w:r>
      <w:r w:rsidRPr="00CD45F4">
        <w:rPr>
          <w:rFonts w:eastAsia="Times New Roman" w:cs="Times New Roman"/>
          <w:szCs w:val="20"/>
          <w:lang w:val="en-US" w:eastAsia="fr-FR"/>
        </w:rPr>
        <w:t>M</w:t>
      </w:r>
      <w:r w:rsidRPr="000468E8">
        <w:rPr>
          <w:rFonts w:eastAsia="Times New Roman" w:cs="Times New Roman"/>
          <w:szCs w:val="20"/>
          <w:vertAlign w:val="subscript"/>
          <w:lang w:eastAsia="fr-FR"/>
        </w:rPr>
        <w:t>1</w:t>
      </w:r>
      <w:r w:rsidRPr="0027588C">
        <w:rPr>
          <w:rFonts w:eastAsia="Times New Roman" w:cs="Times New Roman"/>
          <w:szCs w:val="20"/>
          <w:lang w:eastAsia="fr-FR"/>
        </w:rPr>
        <w:t>, сконструированное так, что оно включает жилой отсек, в котором имеется по меньшей мере следующее оборудование:</w:t>
      </w:r>
    </w:p>
    <w:p w14:paraId="7F1E5E99" w14:textId="77777777" w:rsidR="005E283D" w:rsidRPr="00487AB7" w:rsidRDefault="005E283D" w:rsidP="001A56A5">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a</w:t>
      </w:r>
      <w:r w:rsidRPr="00487AB7">
        <w:rPr>
          <w:rFonts w:eastAsia="Times New Roman" w:cs="Times New Roman"/>
          <w:szCs w:val="20"/>
          <w:lang w:eastAsia="fr-FR"/>
        </w:rPr>
        <w:t>)</w:t>
      </w:r>
      <w:r w:rsidRPr="00487AB7">
        <w:rPr>
          <w:rFonts w:eastAsia="Times New Roman" w:cs="Times New Roman"/>
          <w:szCs w:val="20"/>
          <w:lang w:eastAsia="fr-FR"/>
        </w:rPr>
        <w:tab/>
        <w:t>сиденья и стол;</w:t>
      </w:r>
    </w:p>
    <w:p w14:paraId="4B200D1E" w14:textId="77777777" w:rsidR="005E283D" w:rsidRPr="00487AB7" w:rsidRDefault="005E283D" w:rsidP="001A56A5">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b</w:t>
      </w:r>
      <w:r w:rsidRPr="00487AB7">
        <w:rPr>
          <w:rFonts w:eastAsia="Times New Roman" w:cs="Times New Roman"/>
          <w:szCs w:val="20"/>
          <w:lang w:eastAsia="fr-FR"/>
        </w:rPr>
        <w:t>)</w:t>
      </w:r>
      <w:r w:rsidRPr="00487AB7">
        <w:rPr>
          <w:rFonts w:eastAsia="Times New Roman" w:cs="Times New Roman"/>
          <w:szCs w:val="20"/>
          <w:lang w:eastAsia="fr-FR"/>
        </w:rPr>
        <w:tab/>
        <w:t>спальные места, которые могут быть устроены из сидений;</w:t>
      </w:r>
    </w:p>
    <w:p w14:paraId="27A4035A" w14:textId="77777777" w:rsidR="005E283D" w:rsidRPr="00AD0FF7" w:rsidRDefault="005E283D" w:rsidP="001A56A5">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c</w:t>
      </w:r>
      <w:r w:rsidRPr="00AD0FF7">
        <w:rPr>
          <w:rFonts w:eastAsia="Times New Roman" w:cs="Times New Roman"/>
          <w:szCs w:val="20"/>
          <w:lang w:eastAsia="fr-FR"/>
        </w:rPr>
        <w:t>)</w:t>
      </w:r>
      <w:r w:rsidRPr="00AD0FF7">
        <w:rPr>
          <w:rFonts w:eastAsia="Times New Roman" w:cs="Times New Roman"/>
          <w:szCs w:val="20"/>
          <w:lang w:eastAsia="fr-FR"/>
        </w:rPr>
        <w:tab/>
        <w:t>кухонное оборудование; и</w:t>
      </w:r>
    </w:p>
    <w:p w14:paraId="5A216A29" w14:textId="77777777" w:rsidR="005E283D" w:rsidRPr="00AD0FF7" w:rsidRDefault="005E283D" w:rsidP="001A56A5">
      <w:pPr>
        <w:spacing w:after="120"/>
        <w:ind w:left="2835" w:right="1134" w:hanging="567"/>
        <w:jc w:val="both"/>
        <w:rPr>
          <w:rFonts w:eastAsia="Times New Roman" w:cs="Times New Roman"/>
          <w:szCs w:val="20"/>
          <w:lang w:eastAsia="fr-FR"/>
        </w:rPr>
      </w:pPr>
      <w:r w:rsidRPr="00487AB7">
        <w:rPr>
          <w:rFonts w:eastAsia="Times New Roman" w:cs="Times New Roman"/>
          <w:szCs w:val="20"/>
          <w:lang w:val="en-GB" w:eastAsia="fr-FR"/>
        </w:rPr>
        <w:t>d</w:t>
      </w:r>
      <w:r w:rsidRPr="00AD0FF7">
        <w:rPr>
          <w:rFonts w:eastAsia="Times New Roman" w:cs="Times New Roman"/>
          <w:szCs w:val="20"/>
          <w:lang w:eastAsia="fr-FR"/>
        </w:rPr>
        <w:t>)</w:t>
      </w:r>
      <w:r w:rsidRPr="00AD0FF7">
        <w:rPr>
          <w:rFonts w:eastAsia="Times New Roman" w:cs="Times New Roman"/>
          <w:szCs w:val="20"/>
          <w:lang w:eastAsia="fr-FR"/>
        </w:rPr>
        <w:tab/>
        <w:t>оборудование и приспособления для хранения имущества.</w:t>
      </w:r>
    </w:p>
    <w:p w14:paraId="4EF29843"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Это оборудование должно быть жестким образом закреплено в жилом отсеке; при этом стол может быть легкосъемным.</w:t>
      </w:r>
    </w:p>
    <w:p w14:paraId="4BC8155C"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2.5.2</w:t>
      </w:r>
      <w:r w:rsidRPr="0027588C">
        <w:rPr>
          <w:rFonts w:eastAsia="Times New Roman" w:cs="Times New Roman"/>
          <w:szCs w:val="20"/>
          <w:lang w:eastAsia="fr-FR"/>
        </w:rPr>
        <w:tab/>
      </w:r>
      <w:r w:rsidR="00881D21">
        <w:t>«</w:t>
      </w:r>
      <w:r w:rsidRPr="0027588C">
        <w:rPr>
          <w:rFonts w:eastAsia="Times New Roman" w:cs="Times New Roman"/>
          <w:i/>
          <w:szCs w:val="20"/>
          <w:lang w:eastAsia="fr-FR"/>
        </w:rPr>
        <w:t>Бронированное транспортное средство</w:t>
      </w:r>
      <w:r w:rsidR="00881D21">
        <w:t>»</w:t>
      </w:r>
      <w:r w:rsidRPr="0027588C">
        <w:rPr>
          <w:rFonts w:eastAsia="Times New Roman" w:cs="Times New Roman"/>
          <w:szCs w:val="20"/>
          <w:lang w:eastAsia="fr-FR"/>
        </w:rPr>
        <w:t>: транспортное средство, предназначенное для защиты перевозимых пассажиров и/или грузов и оснащенное пуленепробиваемой броневой обшивкой.</w:t>
      </w:r>
    </w:p>
    <w:p w14:paraId="55E84E27"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2.5.3</w:t>
      </w:r>
      <w:r w:rsidRPr="0027588C">
        <w:rPr>
          <w:rFonts w:eastAsia="Times New Roman" w:cs="Times New Roman"/>
          <w:szCs w:val="20"/>
          <w:lang w:eastAsia="fr-FR"/>
        </w:rPr>
        <w:tab/>
      </w:r>
      <w:r w:rsidR="00881D21">
        <w:t>«</w:t>
      </w:r>
      <w:r w:rsidRPr="0027588C">
        <w:rPr>
          <w:rFonts w:eastAsia="Times New Roman" w:cs="Times New Roman"/>
          <w:i/>
          <w:szCs w:val="20"/>
          <w:lang w:eastAsia="fr-FR"/>
        </w:rPr>
        <w:t>Машина скорой медицинской помощи</w:t>
      </w:r>
      <w:r w:rsidR="00881D21">
        <w:t>»</w:t>
      </w:r>
      <w:r w:rsidRPr="0027588C">
        <w:rPr>
          <w:rFonts w:eastAsia="Times New Roman" w:cs="Times New Roman"/>
          <w:szCs w:val="20"/>
          <w:lang w:eastAsia="fr-FR"/>
        </w:rPr>
        <w:t>: автомобиль категории</w:t>
      </w:r>
      <w:r w:rsidRPr="00CD45F4">
        <w:rPr>
          <w:rFonts w:eastAsia="Times New Roman" w:cs="Times New Roman"/>
          <w:szCs w:val="20"/>
          <w:lang w:val="en-US" w:eastAsia="fr-FR"/>
        </w:rPr>
        <w:t> M</w:t>
      </w:r>
      <w:r w:rsidRPr="0027588C">
        <w:rPr>
          <w:rFonts w:eastAsia="Times New Roman" w:cs="Times New Roman"/>
          <w:szCs w:val="20"/>
          <w:lang w:eastAsia="fr-FR"/>
        </w:rPr>
        <w:t>, предназначенный для перевозки больных или раненых и оснащенный специальным оборудованием.</w:t>
      </w:r>
    </w:p>
    <w:p w14:paraId="4C0AFEF1"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2.5.4</w:t>
      </w:r>
      <w:r w:rsidRPr="0027588C">
        <w:rPr>
          <w:rFonts w:eastAsia="Times New Roman" w:cs="Times New Roman"/>
          <w:szCs w:val="20"/>
          <w:lang w:eastAsia="fr-FR"/>
        </w:rPr>
        <w:tab/>
      </w:r>
      <w:r w:rsidR="00881D21">
        <w:t>«</w:t>
      </w:r>
      <w:r w:rsidRPr="0027588C">
        <w:rPr>
          <w:rFonts w:eastAsia="Times New Roman" w:cs="Times New Roman"/>
          <w:i/>
          <w:szCs w:val="20"/>
          <w:lang w:eastAsia="fr-FR"/>
        </w:rPr>
        <w:t>Катафалк</w:t>
      </w:r>
      <w:r w:rsidR="00881D21">
        <w:t>»</w:t>
      </w:r>
      <w:r w:rsidRPr="0027588C">
        <w:rPr>
          <w:rFonts w:eastAsia="Times New Roman" w:cs="Times New Roman"/>
          <w:szCs w:val="20"/>
          <w:lang w:eastAsia="fr-FR"/>
        </w:rPr>
        <w:t>: автомобиль, предназначенный для перевозки умерших и оснащенный специальным оборудованием.</w:t>
      </w:r>
    </w:p>
    <w:p w14:paraId="5CE3360C"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w:t>
      </w:r>
      <w:r w:rsidRPr="0027588C">
        <w:rPr>
          <w:rFonts w:eastAsia="Times New Roman" w:cs="Times New Roman"/>
          <w:szCs w:val="20"/>
          <w:lang w:eastAsia="fr-FR"/>
        </w:rPr>
        <w:tab/>
        <w:t xml:space="preserve">Сельскохозяйственные транспортные средства (категорий </w:t>
      </w:r>
      <w:r w:rsidRPr="00CD45F4">
        <w:rPr>
          <w:rFonts w:eastAsia="Times New Roman" w:cs="Times New Roman"/>
          <w:szCs w:val="20"/>
          <w:lang w:val="en-US" w:eastAsia="fr-FR"/>
        </w:rPr>
        <w:t>T</w:t>
      </w:r>
      <w:r w:rsidRPr="0027588C">
        <w:rPr>
          <w:rFonts w:eastAsia="Times New Roman" w:cs="Times New Roman"/>
          <w:szCs w:val="20"/>
          <w:lang w:eastAsia="fr-FR"/>
        </w:rPr>
        <w:t xml:space="preserve">, </w:t>
      </w:r>
      <w:r w:rsidRPr="00CD45F4">
        <w:rPr>
          <w:rFonts w:eastAsia="Times New Roman" w:cs="Times New Roman"/>
          <w:szCs w:val="20"/>
          <w:lang w:val="en-US" w:eastAsia="fr-FR"/>
        </w:rPr>
        <w:t>R</w:t>
      </w:r>
      <w:r w:rsidRPr="0027588C">
        <w:rPr>
          <w:rFonts w:eastAsia="Times New Roman" w:cs="Times New Roman"/>
          <w:szCs w:val="20"/>
          <w:lang w:eastAsia="fr-FR"/>
        </w:rPr>
        <w:t xml:space="preserve"> и</w:t>
      </w:r>
      <w:r w:rsidR="00E45872">
        <w:rPr>
          <w:rFonts w:eastAsia="Times New Roman" w:cs="Times New Roman"/>
          <w:szCs w:val="20"/>
          <w:lang w:eastAsia="fr-FR"/>
        </w:rPr>
        <w:t xml:space="preserve"> </w:t>
      </w:r>
      <w:r w:rsidRPr="00CD45F4">
        <w:rPr>
          <w:rFonts w:eastAsia="Times New Roman" w:cs="Times New Roman"/>
          <w:szCs w:val="20"/>
          <w:lang w:val="en-US" w:eastAsia="fr-FR"/>
        </w:rPr>
        <w:t>S</w:t>
      </w:r>
      <w:r w:rsidRPr="0027588C">
        <w:rPr>
          <w:rFonts w:eastAsia="Times New Roman" w:cs="Times New Roman"/>
          <w:szCs w:val="20"/>
          <w:lang w:eastAsia="fr-FR"/>
        </w:rPr>
        <w:t>)</w:t>
      </w:r>
    </w:p>
    <w:p w14:paraId="139D43AD"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2.6.1</w:t>
      </w:r>
      <w:r w:rsidRPr="0027588C">
        <w:rPr>
          <w:rFonts w:eastAsia="Times New Roman" w:cs="Times New Roman"/>
          <w:szCs w:val="20"/>
          <w:lang w:eastAsia="fr-FR"/>
        </w:rPr>
        <w:tab/>
      </w:r>
      <w:r w:rsidR="00881D21">
        <w:t>«</w:t>
      </w:r>
      <w:r w:rsidRPr="0027588C">
        <w:rPr>
          <w:rFonts w:eastAsia="Times New Roman" w:cs="Times New Roman"/>
          <w:i/>
          <w:szCs w:val="20"/>
          <w:lang w:eastAsia="fr-FR"/>
        </w:rPr>
        <w:t>Категория</w:t>
      </w:r>
      <w:r w:rsidRPr="00CD45F4">
        <w:rPr>
          <w:rFonts w:eastAsia="Times New Roman" w:cs="Times New Roman"/>
          <w:i/>
          <w:szCs w:val="20"/>
          <w:lang w:val="en-US" w:eastAsia="fr-FR"/>
        </w:rPr>
        <w:t> T</w:t>
      </w:r>
      <w:r w:rsidR="00881D21">
        <w:t>»</w:t>
      </w:r>
      <w:r w:rsidRPr="0027588C">
        <w:rPr>
          <w:rFonts w:eastAsia="Times New Roman" w:cs="Times New Roman"/>
          <w:szCs w:val="20"/>
          <w:lang w:eastAsia="fr-FR"/>
        </w:rPr>
        <w:t>: любое механическое сельскохозяйственное или лесное транспортное средство на колесном или гусеничном ходу, имеющее не менее двух осей и максимальную расчетную скорость не менее 6 км/ч, основной функцией которого является создание тягового усилия и которое было сконструировано специально для буксировки, толкания, перевозки или приведения в действие определенных взаимозаменяемых механизмов, предназначенных для выполнения сельскохозяйственных или лесных работ или для буксировки сельскохозяйственных или лесных прицепов или механизмов; оно может быть приспособлено для перевозки грузов в связи с выполнением сельскохозяйственных или лесных работ и/или может быть оснащено одним или несколькими сиденьями для пассажиров.</w:t>
      </w:r>
    </w:p>
    <w:p w14:paraId="133A0B1C"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2.6.2</w:t>
      </w:r>
      <w:r w:rsidRPr="0027588C">
        <w:rPr>
          <w:rFonts w:eastAsia="Times New Roman" w:cs="Times New Roman"/>
          <w:szCs w:val="20"/>
          <w:lang w:eastAsia="fr-FR"/>
        </w:rPr>
        <w:tab/>
      </w:r>
      <w:r w:rsidR="00881D21">
        <w:t>«</w:t>
      </w:r>
      <w:r w:rsidRPr="0027588C">
        <w:rPr>
          <w:rFonts w:eastAsia="Times New Roman" w:cs="Times New Roman"/>
          <w:i/>
          <w:szCs w:val="20"/>
          <w:lang w:eastAsia="fr-FR"/>
        </w:rPr>
        <w:t>Категория</w:t>
      </w:r>
      <w:r w:rsidR="00AD0FF7">
        <w:rPr>
          <w:rFonts w:eastAsia="Times New Roman" w:cs="Times New Roman"/>
          <w:i/>
          <w:szCs w:val="20"/>
          <w:lang w:eastAsia="fr-FR"/>
        </w:rPr>
        <w:t> </w:t>
      </w:r>
      <w:r w:rsidRPr="00CD45F4">
        <w:rPr>
          <w:rFonts w:eastAsia="Times New Roman" w:cs="Times New Roman"/>
          <w:i/>
          <w:szCs w:val="20"/>
          <w:lang w:val="en-US" w:eastAsia="fr-FR"/>
        </w:rPr>
        <w:t>R</w:t>
      </w:r>
      <w:r w:rsidR="00C93000" w:rsidRPr="00C93000">
        <w:rPr>
          <w:rFonts w:eastAsia="Times New Roman" w:cs="Times New Roman"/>
          <w:i/>
          <w:szCs w:val="20"/>
          <w:lang w:eastAsia="fr-FR"/>
        </w:rPr>
        <w:t xml:space="preserve"> </w:t>
      </w:r>
      <w:r w:rsidRPr="0027588C">
        <w:rPr>
          <w:rFonts w:eastAsia="Times New Roman" w:cs="Times New Roman"/>
          <w:i/>
          <w:szCs w:val="20"/>
          <w:lang w:eastAsia="fr-FR"/>
        </w:rPr>
        <w:t>–</w:t>
      </w:r>
      <w:r w:rsidR="00C93000" w:rsidRPr="00C93000">
        <w:rPr>
          <w:rFonts w:eastAsia="Times New Roman" w:cs="Times New Roman"/>
          <w:i/>
          <w:szCs w:val="20"/>
          <w:lang w:eastAsia="fr-FR"/>
        </w:rPr>
        <w:t xml:space="preserve"> </w:t>
      </w:r>
      <w:r w:rsidRPr="0027588C">
        <w:rPr>
          <w:rFonts w:eastAsia="Times New Roman" w:cs="Times New Roman"/>
          <w:i/>
          <w:szCs w:val="20"/>
          <w:lang w:eastAsia="fr-FR"/>
        </w:rPr>
        <w:t>сельскохозяйственный прицеп</w:t>
      </w:r>
      <w:r w:rsidR="00881D21">
        <w:t>»</w:t>
      </w:r>
      <w:r w:rsidRPr="0027588C">
        <w:rPr>
          <w:rFonts w:eastAsia="Times New Roman" w:cs="Times New Roman"/>
          <w:szCs w:val="20"/>
          <w:lang w:eastAsia="fr-FR"/>
        </w:rPr>
        <w:t>: любое сельскохозяйственное или лесное транспортное средство, которое предназначено главным образом для буксировки трактором и перевозки грузов или обработки материалов и в случае которого соотношение между технически допустимой максимальной массой в нагруженном состоянии и порожней массой этого транспортного средства составляет не менее</w:t>
      </w:r>
      <w:r w:rsidRPr="00CD45F4">
        <w:rPr>
          <w:rFonts w:eastAsia="Times New Roman" w:cs="Times New Roman"/>
          <w:szCs w:val="20"/>
          <w:lang w:val="en-US" w:eastAsia="fr-FR"/>
        </w:rPr>
        <w:t> </w:t>
      </w:r>
      <w:r w:rsidRPr="0027588C">
        <w:rPr>
          <w:rFonts w:eastAsia="Times New Roman" w:cs="Times New Roman"/>
          <w:szCs w:val="20"/>
          <w:lang w:eastAsia="fr-FR"/>
        </w:rPr>
        <w:t>3.0.</w:t>
      </w:r>
    </w:p>
    <w:p w14:paraId="34C8DAAF"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2.6.3</w:t>
      </w:r>
      <w:r w:rsidRPr="0027588C">
        <w:rPr>
          <w:rFonts w:eastAsia="Times New Roman" w:cs="Times New Roman"/>
          <w:szCs w:val="20"/>
          <w:lang w:eastAsia="fr-FR"/>
        </w:rPr>
        <w:tab/>
      </w:r>
      <w:r w:rsidR="00881D21">
        <w:rPr>
          <w:bCs/>
        </w:rPr>
        <w:t>«</w:t>
      </w:r>
      <w:r w:rsidRPr="0027588C">
        <w:rPr>
          <w:rFonts w:eastAsia="Times New Roman" w:cs="Times New Roman"/>
          <w:i/>
          <w:szCs w:val="20"/>
          <w:lang w:eastAsia="fr-FR"/>
        </w:rPr>
        <w:t>Категория</w:t>
      </w:r>
      <w:r w:rsidRPr="00CD45F4">
        <w:rPr>
          <w:rFonts w:eastAsia="Times New Roman" w:cs="Times New Roman"/>
          <w:i/>
          <w:szCs w:val="20"/>
          <w:lang w:val="en-US" w:eastAsia="fr-FR"/>
        </w:rPr>
        <w:t> S</w:t>
      </w:r>
      <w:r w:rsidRPr="0027588C">
        <w:rPr>
          <w:rFonts w:eastAsia="Times New Roman" w:cs="Times New Roman"/>
          <w:szCs w:val="20"/>
          <w:lang w:eastAsia="fr-FR"/>
        </w:rPr>
        <w:t xml:space="preserve"> </w:t>
      </w:r>
      <w:r w:rsidRPr="0027588C">
        <w:rPr>
          <w:rFonts w:eastAsia="Times New Roman" w:cs="Times New Roman"/>
          <w:i/>
          <w:szCs w:val="20"/>
          <w:lang w:eastAsia="fr-FR"/>
        </w:rPr>
        <w:t>– взаимозаменяемое буксируемое оборудование</w:t>
      </w:r>
      <w:r w:rsidR="00881D21">
        <w:rPr>
          <w:bCs/>
        </w:rPr>
        <w:t>»</w:t>
      </w:r>
      <w:r w:rsidRPr="0027588C">
        <w:rPr>
          <w:rFonts w:eastAsia="Times New Roman" w:cs="Times New Roman"/>
          <w:szCs w:val="20"/>
          <w:lang w:eastAsia="fr-FR"/>
        </w:rPr>
        <w:t>: любое транспортное средство, используемое в сельском или лесном хозяйстве, которое предназначено для буксировки трактором, изменяет или дополняет его функции, оснащено каким-либо стационарным механизмом или предназначено для обработки материалов и может включать грузовую платформу, предназначенную и сконструированную для размещения на ней любых орудий и приспособлений, необходимых для этих целей, а</w:t>
      </w:r>
      <w:r w:rsidRPr="00CD45F4">
        <w:rPr>
          <w:rFonts w:eastAsia="Times New Roman" w:cs="Times New Roman"/>
          <w:szCs w:val="20"/>
          <w:lang w:val="en-US" w:eastAsia="fr-FR"/>
        </w:rPr>
        <w:t> </w:t>
      </w:r>
      <w:r w:rsidRPr="0027588C">
        <w:rPr>
          <w:rFonts w:eastAsia="Times New Roman" w:cs="Times New Roman"/>
          <w:szCs w:val="20"/>
          <w:lang w:eastAsia="fr-FR"/>
        </w:rPr>
        <w:t>также для временного хранения любых материалов, полученных или необходимых при производстве работ, и в случае которого соотношение между технически допустимой максимальной массой в нагруженном состоянии и порожней массой этого транспортного средства составляет не менее 3.0.</w:t>
      </w:r>
    </w:p>
    <w:p w14:paraId="187A372E"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2.7</w:t>
      </w:r>
      <w:r w:rsidRPr="0027588C">
        <w:rPr>
          <w:rFonts w:eastAsia="Times New Roman" w:cs="Times New Roman"/>
          <w:szCs w:val="20"/>
          <w:lang w:eastAsia="fr-FR"/>
        </w:rPr>
        <w:tab/>
      </w:r>
      <w:r w:rsidR="00881D21">
        <w:rPr>
          <w:bCs/>
        </w:rPr>
        <w:t>«</w:t>
      </w:r>
      <w:r w:rsidRPr="0027588C">
        <w:rPr>
          <w:rFonts w:eastAsia="Times New Roman" w:cs="Times New Roman"/>
          <w:i/>
          <w:szCs w:val="20"/>
          <w:lang w:eastAsia="fr-FR"/>
        </w:rPr>
        <w:t>Внедорожная подвижная техника</w:t>
      </w:r>
      <w:r w:rsidR="00881D21">
        <w:rPr>
          <w:bCs/>
        </w:rPr>
        <w:t>»</w:t>
      </w:r>
      <w:r w:rsidRPr="0027588C">
        <w:rPr>
          <w:rFonts w:eastAsia="Times New Roman" w:cs="Times New Roman"/>
          <w:szCs w:val="20"/>
          <w:lang w:eastAsia="fr-FR"/>
        </w:rPr>
        <w:t>: любая мобильная установка, передвижное промышленное оборудование или транспортное средство с кузовом или без кузова, которые не предназначены для перевозки пассажиров или грузов по дорогам и в которых установлен двигатель внутреннего сгорания.</w:t>
      </w:r>
    </w:p>
    <w:p w14:paraId="23A39DC1"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w:t>
      </w:r>
      <w:r w:rsidRPr="0027588C">
        <w:rPr>
          <w:rFonts w:eastAsia="Times New Roman" w:cs="Times New Roman"/>
          <w:szCs w:val="20"/>
          <w:lang w:eastAsia="fr-FR"/>
        </w:rPr>
        <w:tab/>
        <w:t xml:space="preserve">Категория </w:t>
      </w:r>
      <w:r w:rsidRPr="00CD45F4">
        <w:rPr>
          <w:rFonts w:eastAsia="Times New Roman" w:cs="Times New Roman"/>
          <w:szCs w:val="20"/>
          <w:lang w:val="en-US" w:eastAsia="fr-FR"/>
        </w:rPr>
        <w:t>G</w:t>
      </w:r>
      <w:r w:rsidRPr="0027588C">
        <w:rPr>
          <w:rFonts w:eastAsia="Times New Roman" w:cs="Times New Roman"/>
          <w:szCs w:val="20"/>
          <w:lang w:eastAsia="fr-FR"/>
        </w:rPr>
        <w:t xml:space="preserve"> – Транспортные средства повышенной проходимости</w:t>
      </w:r>
    </w:p>
    <w:p w14:paraId="56E7B7E0"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2.8.1</w:t>
      </w:r>
      <w:r w:rsidRPr="0027588C">
        <w:rPr>
          <w:rFonts w:eastAsia="Times New Roman" w:cs="Times New Roman"/>
          <w:szCs w:val="20"/>
          <w:lang w:eastAsia="fr-FR"/>
        </w:rPr>
        <w:tab/>
        <w:t>Определение</w:t>
      </w:r>
    </w:p>
    <w:p w14:paraId="1285E026"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К транспортным средствам повышенной проходимости относят транспортные средства категорий </w:t>
      </w:r>
      <w:r w:rsidRPr="00CD45F4">
        <w:rPr>
          <w:rFonts w:eastAsia="Times New Roman" w:cs="Times New Roman"/>
          <w:szCs w:val="20"/>
          <w:lang w:val="en-US" w:eastAsia="fr-FR"/>
        </w:rPr>
        <w:t>M</w:t>
      </w:r>
      <w:r w:rsidRPr="0027588C">
        <w:rPr>
          <w:rFonts w:eastAsia="Times New Roman" w:cs="Times New Roman"/>
          <w:szCs w:val="20"/>
          <w:lang w:eastAsia="fr-FR"/>
        </w:rPr>
        <w:t xml:space="preserve"> и </w:t>
      </w:r>
      <w:r w:rsidRPr="00CD45F4">
        <w:rPr>
          <w:rFonts w:eastAsia="Times New Roman" w:cs="Times New Roman"/>
          <w:szCs w:val="20"/>
          <w:lang w:val="en-US" w:eastAsia="fr-FR"/>
        </w:rPr>
        <w:t>N</w:t>
      </w:r>
      <w:r w:rsidRPr="0027588C">
        <w:rPr>
          <w:rFonts w:eastAsia="Times New Roman" w:cs="Times New Roman"/>
          <w:szCs w:val="20"/>
          <w:lang w:eastAsia="fr-FR"/>
        </w:rPr>
        <w:t>, удовлетворяющие требованиям настоящего пункта, соответствие которым проверяют в условиях, оговоренных в пунктах</w:t>
      </w:r>
      <w:r w:rsidRPr="00CD45F4">
        <w:rPr>
          <w:rFonts w:eastAsia="Times New Roman" w:cs="Times New Roman"/>
          <w:szCs w:val="20"/>
          <w:lang w:val="en-US" w:eastAsia="fr-FR"/>
        </w:rPr>
        <w:t> </w:t>
      </w:r>
      <w:r w:rsidRPr="0027588C">
        <w:rPr>
          <w:rFonts w:eastAsia="Times New Roman" w:cs="Times New Roman"/>
          <w:szCs w:val="20"/>
          <w:lang w:eastAsia="fr-FR"/>
        </w:rPr>
        <w:t>2.8.2 и 2.8.3.</w:t>
      </w:r>
    </w:p>
    <w:p w14:paraId="34F4C821"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2.8.1.1</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1</w:t>
      </w:r>
      <w:r w:rsidRPr="0027588C">
        <w:rPr>
          <w:rFonts w:eastAsia="Times New Roman" w:cs="Times New Roman"/>
          <w:szCs w:val="20"/>
          <w:lang w:eastAsia="fr-FR"/>
        </w:rPr>
        <w:t xml:space="preserve"> с максимальной массой не более</w:t>
      </w:r>
      <w:r w:rsidRPr="00CD45F4">
        <w:rPr>
          <w:rFonts w:eastAsia="Times New Roman" w:cs="Times New Roman"/>
          <w:szCs w:val="20"/>
          <w:lang w:val="en-US" w:eastAsia="fr-FR"/>
        </w:rPr>
        <w:t> </w:t>
      </w:r>
      <w:r w:rsidRPr="0027588C">
        <w:rPr>
          <w:rFonts w:eastAsia="Times New Roman" w:cs="Times New Roman"/>
          <w:szCs w:val="20"/>
          <w:lang w:eastAsia="fr-FR"/>
        </w:rPr>
        <w:t>2</w:t>
      </w:r>
      <w:r w:rsidRPr="00CD45F4">
        <w:rPr>
          <w:rFonts w:eastAsia="Times New Roman" w:cs="Times New Roman"/>
          <w:szCs w:val="20"/>
          <w:lang w:val="en-US" w:eastAsia="fr-FR"/>
        </w:rPr>
        <w:t> </w:t>
      </w:r>
      <w:r w:rsidRPr="0027588C">
        <w:rPr>
          <w:rFonts w:eastAsia="Times New Roman" w:cs="Times New Roman"/>
          <w:szCs w:val="20"/>
          <w:lang w:eastAsia="fr-FR"/>
        </w:rPr>
        <w:t>000 кг, а также транспортные средства категории</w:t>
      </w:r>
      <w:r w:rsidRPr="00CD45F4">
        <w:rPr>
          <w:rFonts w:eastAsia="Times New Roman" w:cs="Times New Roman"/>
          <w:szCs w:val="20"/>
          <w:lang w:val="en-US" w:eastAsia="fr-FR"/>
        </w:rPr>
        <w:t> M</w:t>
      </w:r>
      <w:r w:rsidRPr="00AD0FF7">
        <w:rPr>
          <w:rFonts w:eastAsia="Times New Roman" w:cs="Times New Roman"/>
          <w:szCs w:val="20"/>
          <w:vertAlign w:val="subscript"/>
          <w:lang w:eastAsia="fr-FR"/>
        </w:rPr>
        <w:t>1</w:t>
      </w:r>
      <w:r w:rsidRPr="0027588C">
        <w:rPr>
          <w:rFonts w:eastAsia="Times New Roman" w:cs="Times New Roman"/>
          <w:szCs w:val="20"/>
          <w:lang w:eastAsia="fr-FR"/>
        </w:rPr>
        <w:t xml:space="preserve"> считают транспортными средствами повышенной проходимости, если они имеют:</w:t>
      </w:r>
    </w:p>
    <w:p w14:paraId="2DAE67EA" w14:textId="77777777" w:rsidR="005E283D" w:rsidRPr="0027588C"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lastRenderedPageBreak/>
        <w:t>a</w:t>
      </w:r>
      <w:r w:rsidRPr="00CD45F4">
        <w:rPr>
          <w:rFonts w:eastAsia="Times New Roman" w:cs="Times New Roman"/>
          <w:szCs w:val="20"/>
          <w:lang w:eastAsia="fr-FR"/>
        </w:rPr>
        <w:t>)</w:t>
      </w:r>
      <w:r w:rsidRPr="00CD45F4">
        <w:rPr>
          <w:rFonts w:eastAsia="Times New Roman" w:cs="Times New Roman"/>
          <w:szCs w:val="20"/>
          <w:lang w:eastAsia="fr-FR"/>
        </w:rPr>
        <w:tab/>
        <w:t xml:space="preserve">по меньшей мере одну переднюю </w:t>
      </w:r>
      <w:r w:rsidRPr="0027588C">
        <w:rPr>
          <w:rFonts w:eastAsia="Times New Roman" w:cs="Times New Roman"/>
          <w:szCs w:val="20"/>
          <w:lang w:eastAsia="fr-FR"/>
        </w:rPr>
        <w:t>и одну заднюю оси, конструкция которых обеспечивает их одновременный привод, включая транспортные средства, в которых привод одной оси может отключаться;</w:t>
      </w:r>
    </w:p>
    <w:p w14:paraId="16D55241"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t>b</w:t>
      </w:r>
      <w:r w:rsidRPr="00CD45F4">
        <w:rPr>
          <w:rFonts w:eastAsia="Times New Roman" w:cs="Times New Roman"/>
          <w:szCs w:val="20"/>
          <w:lang w:eastAsia="fr-FR"/>
        </w:rPr>
        <w:t>)</w:t>
      </w:r>
      <w:r w:rsidRPr="00CD45F4">
        <w:rPr>
          <w:rFonts w:eastAsia="Times New Roman" w:cs="Times New Roman"/>
          <w:szCs w:val="20"/>
          <w:lang w:eastAsia="fr-FR"/>
        </w:rPr>
        <w:tab/>
        <w:t>по меньшей мере один механизм блокировки дифференциала или один механизм аналогичного действия; и</w:t>
      </w:r>
    </w:p>
    <w:p w14:paraId="10C13DB7"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t>c</w:t>
      </w:r>
      <w:r w:rsidRPr="00CD45F4">
        <w:rPr>
          <w:rFonts w:eastAsia="Times New Roman" w:cs="Times New Roman"/>
          <w:szCs w:val="20"/>
          <w:lang w:eastAsia="fr-FR"/>
        </w:rPr>
        <w:t>)</w:t>
      </w:r>
      <w:r w:rsidRPr="00CD45F4">
        <w:rPr>
          <w:rFonts w:eastAsia="Times New Roman" w:cs="Times New Roman"/>
          <w:szCs w:val="20"/>
          <w:lang w:eastAsia="fr-FR"/>
        </w:rPr>
        <w:tab/>
        <w:t>если они – в случае одиночного транспортного средства</w:t>
      </w:r>
      <w:r w:rsidRPr="00CD45F4">
        <w:rPr>
          <w:rFonts w:eastAsia="Times New Roman" w:cs="Times New Roman"/>
          <w:szCs w:val="20"/>
          <w:lang w:val="en-GB" w:eastAsia="fr-FR"/>
        </w:rPr>
        <w:t> </w:t>
      </w:r>
      <w:r w:rsidRPr="00CD45F4">
        <w:rPr>
          <w:rFonts w:eastAsia="Times New Roman" w:cs="Times New Roman"/>
          <w:szCs w:val="20"/>
          <w:lang w:eastAsia="fr-FR"/>
        </w:rPr>
        <w:t>– могут преодолевать подъем 30%.</w:t>
      </w:r>
    </w:p>
    <w:p w14:paraId="60694E80"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val="en-GB" w:eastAsia="fr-FR"/>
        </w:rPr>
        <w:t>d</w:t>
      </w:r>
      <w:r w:rsidRPr="00CD45F4">
        <w:rPr>
          <w:rFonts w:eastAsia="Times New Roman" w:cs="Times New Roman"/>
          <w:szCs w:val="20"/>
          <w:lang w:eastAsia="fr-FR"/>
        </w:rPr>
        <w:t>)</w:t>
      </w:r>
      <w:r w:rsidRPr="00CD45F4">
        <w:rPr>
          <w:rFonts w:eastAsia="Times New Roman" w:cs="Times New Roman"/>
          <w:szCs w:val="20"/>
          <w:lang w:eastAsia="fr-FR"/>
        </w:rPr>
        <w:tab/>
        <w:t>Кроме того, они должны удовлетворять по меньшей мере пяти из шести приведенных ниже требований:</w:t>
      </w:r>
    </w:p>
    <w:p w14:paraId="42F5671B" w14:textId="77777777" w:rsidR="005E283D" w:rsidRPr="0027588C" w:rsidRDefault="005E283D" w:rsidP="001A56A5">
      <w:pPr>
        <w:spacing w:after="120"/>
        <w:ind w:left="2835" w:right="1134" w:hanging="1134"/>
        <w:jc w:val="both"/>
        <w:rPr>
          <w:rFonts w:eastAsia="Times New Roman" w:cs="Times New Roman"/>
          <w:szCs w:val="20"/>
          <w:lang w:eastAsia="fr-FR"/>
        </w:rPr>
      </w:pPr>
      <w:r w:rsidRPr="00CD45F4">
        <w:rPr>
          <w:rFonts w:eastAsia="Times New Roman" w:cs="Times New Roman"/>
          <w:szCs w:val="20"/>
          <w:lang w:eastAsia="fr-FR"/>
        </w:rPr>
        <w:tab/>
      </w:r>
      <w:r w:rsidRPr="00CD45F4">
        <w:rPr>
          <w:rFonts w:eastAsia="Times New Roman" w:cs="Times New Roman"/>
          <w:szCs w:val="20"/>
          <w:lang w:val="en-US" w:eastAsia="fr-FR"/>
        </w:rPr>
        <w:t>i</w:t>
      </w:r>
      <w:r w:rsidRPr="0027588C">
        <w:rPr>
          <w:rFonts w:eastAsia="Times New Roman" w:cs="Times New Roman"/>
          <w:szCs w:val="20"/>
          <w:lang w:eastAsia="fr-FR"/>
        </w:rPr>
        <w:t>)</w:t>
      </w:r>
      <w:r w:rsidRPr="0027588C">
        <w:rPr>
          <w:rFonts w:eastAsia="Times New Roman" w:cs="Times New Roman"/>
          <w:szCs w:val="20"/>
          <w:lang w:eastAsia="fr-FR"/>
        </w:rPr>
        <w:tab/>
        <w:t>угол въезда составляет не менее</w:t>
      </w:r>
      <w:r w:rsidRPr="00CD45F4">
        <w:rPr>
          <w:rFonts w:eastAsia="Times New Roman" w:cs="Times New Roman"/>
          <w:szCs w:val="20"/>
          <w:lang w:val="en-US" w:eastAsia="fr-FR"/>
        </w:rPr>
        <w:t> </w:t>
      </w:r>
      <w:r w:rsidRPr="0027588C">
        <w:rPr>
          <w:rFonts w:eastAsia="Times New Roman" w:cs="Times New Roman"/>
          <w:szCs w:val="20"/>
          <w:lang w:eastAsia="fr-FR"/>
        </w:rPr>
        <w:t>25º;</w:t>
      </w:r>
    </w:p>
    <w:p w14:paraId="5B815225" w14:textId="77777777" w:rsidR="005E283D" w:rsidRPr="0027588C" w:rsidRDefault="005E283D" w:rsidP="00CD45F4">
      <w:pPr>
        <w:spacing w:after="120"/>
        <w:ind w:left="2835" w:right="1134" w:hanging="1134"/>
        <w:jc w:val="both"/>
        <w:rPr>
          <w:rFonts w:eastAsia="Times New Roman" w:cs="Times New Roman"/>
          <w:szCs w:val="20"/>
          <w:lang w:eastAsia="fr-FR"/>
        </w:rPr>
      </w:pPr>
      <w:r w:rsidRPr="0027588C">
        <w:rPr>
          <w:rFonts w:eastAsia="Times New Roman" w:cs="Times New Roman"/>
          <w:szCs w:val="20"/>
          <w:lang w:eastAsia="fr-FR"/>
        </w:rPr>
        <w:tab/>
      </w:r>
      <w:r w:rsidRPr="00CD45F4">
        <w:rPr>
          <w:rFonts w:eastAsia="Times New Roman" w:cs="Times New Roman"/>
          <w:szCs w:val="20"/>
          <w:lang w:val="en-US" w:eastAsia="fr-FR"/>
        </w:rPr>
        <w:t>ii</w:t>
      </w:r>
      <w:r w:rsidRPr="0027588C">
        <w:rPr>
          <w:rFonts w:eastAsia="Times New Roman" w:cs="Times New Roman"/>
          <w:szCs w:val="20"/>
          <w:lang w:eastAsia="fr-FR"/>
        </w:rPr>
        <w:t>)</w:t>
      </w:r>
      <w:r w:rsidRPr="0027588C">
        <w:rPr>
          <w:rFonts w:eastAsia="Times New Roman" w:cs="Times New Roman"/>
          <w:szCs w:val="20"/>
          <w:lang w:eastAsia="fr-FR"/>
        </w:rPr>
        <w:tab/>
        <w:t>угол съезда составляет не менее 20º;</w:t>
      </w:r>
    </w:p>
    <w:p w14:paraId="0B393F65" w14:textId="77777777" w:rsidR="005E283D" w:rsidRPr="0027588C" w:rsidRDefault="005E283D" w:rsidP="00CD45F4">
      <w:pPr>
        <w:spacing w:after="120"/>
        <w:ind w:left="2835" w:right="1134" w:hanging="1134"/>
        <w:jc w:val="both"/>
        <w:rPr>
          <w:rFonts w:eastAsia="Times New Roman" w:cs="Times New Roman"/>
          <w:szCs w:val="20"/>
          <w:lang w:eastAsia="fr-FR"/>
        </w:rPr>
      </w:pPr>
      <w:r w:rsidRPr="0027588C">
        <w:rPr>
          <w:rFonts w:eastAsia="Times New Roman" w:cs="Times New Roman"/>
          <w:szCs w:val="20"/>
          <w:lang w:eastAsia="fr-FR"/>
        </w:rPr>
        <w:tab/>
      </w:r>
      <w:r w:rsidRPr="00CD45F4">
        <w:rPr>
          <w:rFonts w:eastAsia="Times New Roman" w:cs="Times New Roman"/>
          <w:szCs w:val="20"/>
          <w:lang w:val="en-US" w:eastAsia="fr-FR"/>
        </w:rPr>
        <w:t>iii</w:t>
      </w:r>
      <w:r w:rsidRPr="0027588C">
        <w:rPr>
          <w:rFonts w:eastAsia="Times New Roman" w:cs="Times New Roman"/>
          <w:szCs w:val="20"/>
          <w:lang w:eastAsia="fr-FR"/>
        </w:rPr>
        <w:t>)</w:t>
      </w:r>
      <w:r w:rsidRPr="0027588C">
        <w:rPr>
          <w:rFonts w:eastAsia="Times New Roman" w:cs="Times New Roman"/>
          <w:szCs w:val="20"/>
          <w:lang w:eastAsia="fr-FR"/>
        </w:rPr>
        <w:tab/>
        <w:t>угол продольной проходимости составляет не менее 20º;</w:t>
      </w:r>
    </w:p>
    <w:p w14:paraId="2E41B306" w14:textId="77777777" w:rsidR="005E283D" w:rsidRPr="00CD45F4" w:rsidRDefault="005E283D" w:rsidP="00CD45F4">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t>iv</w:t>
      </w:r>
      <w:r w:rsidRPr="00CD45F4">
        <w:rPr>
          <w:rFonts w:eastAsia="Times New Roman" w:cs="Times New Roman"/>
          <w:szCs w:val="20"/>
          <w:lang w:eastAsia="fr-FR"/>
        </w:rPr>
        <w:t>)</w:t>
      </w:r>
      <w:r w:rsidRPr="00CD45F4">
        <w:rPr>
          <w:rFonts w:eastAsia="Times New Roman" w:cs="Times New Roman"/>
          <w:szCs w:val="20"/>
          <w:lang w:eastAsia="fr-FR"/>
        </w:rPr>
        <w:tab/>
        <w:t>дорожный просвет под передней осью составляет не менее 180</w:t>
      </w:r>
      <w:r w:rsidRPr="00CD45F4">
        <w:rPr>
          <w:rFonts w:eastAsia="Times New Roman" w:cs="Times New Roman"/>
          <w:szCs w:val="20"/>
          <w:lang w:val="en-GB" w:eastAsia="fr-FR"/>
        </w:rPr>
        <w:t> </w:t>
      </w:r>
      <w:r w:rsidRPr="00CD45F4">
        <w:rPr>
          <w:rFonts w:eastAsia="Times New Roman" w:cs="Times New Roman"/>
          <w:szCs w:val="20"/>
          <w:lang w:eastAsia="fr-FR"/>
        </w:rPr>
        <w:t>мм;</w:t>
      </w:r>
    </w:p>
    <w:p w14:paraId="297DC2E6" w14:textId="77777777" w:rsidR="005E283D" w:rsidRPr="00CD45F4" w:rsidRDefault="005E283D" w:rsidP="00CD45F4">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t>v</w:t>
      </w:r>
      <w:r w:rsidRPr="00CD45F4">
        <w:rPr>
          <w:rFonts w:eastAsia="Times New Roman" w:cs="Times New Roman"/>
          <w:szCs w:val="20"/>
          <w:lang w:eastAsia="fr-FR"/>
        </w:rPr>
        <w:t>)</w:t>
      </w:r>
      <w:r w:rsidRPr="00CD45F4">
        <w:rPr>
          <w:rFonts w:eastAsia="Times New Roman" w:cs="Times New Roman"/>
          <w:szCs w:val="20"/>
          <w:lang w:eastAsia="fr-FR"/>
        </w:rPr>
        <w:tab/>
        <w:t>дорожный просвет под задней осью составляет не менее 180</w:t>
      </w:r>
      <w:r w:rsidRPr="00CD45F4">
        <w:rPr>
          <w:rFonts w:eastAsia="Times New Roman" w:cs="Times New Roman"/>
          <w:szCs w:val="20"/>
          <w:lang w:val="en-GB" w:eastAsia="fr-FR"/>
        </w:rPr>
        <w:t> </w:t>
      </w:r>
      <w:r w:rsidRPr="00CD45F4">
        <w:rPr>
          <w:rFonts w:eastAsia="Times New Roman" w:cs="Times New Roman"/>
          <w:szCs w:val="20"/>
          <w:lang w:eastAsia="fr-FR"/>
        </w:rPr>
        <w:t>мм;</w:t>
      </w:r>
    </w:p>
    <w:p w14:paraId="58AAC39A" w14:textId="77777777" w:rsidR="005E283D" w:rsidRPr="0027588C" w:rsidRDefault="005E283D" w:rsidP="00CD45F4">
      <w:pPr>
        <w:spacing w:after="120"/>
        <w:ind w:left="2835" w:right="1134" w:hanging="1134"/>
        <w:jc w:val="both"/>
        <w:rPr>
          <w:rFonts w:eastAsia="Times New Roman" w:cs="Times New Roman"/>
          <w:szCs w:val="20"/>
          <w:lang w:eastAsia="fr-FR"/>
        </w:rPr>
      </w:pPr>
      <w:r w:rsidRPr="00CD45F4">
        <w:rPr>
          <w:rFonts w:eastAsia="Times New Roman" w:cs="Times New Roman"/>
          <w:szCs w:val="20"/>
          <w:lang w:eastAsia="fr-FR"/>
        </w:rPr>
        <w:tab/>
      </w:r>
      <w:r w:rsidRPr="00CD45F4">
        <w:rPr>
          <w:rFonts w:eastAsia="Times New Roman" w:cs="Times New Roman"/>
          <w:szCs w:val="20"/>
          <w:lang w:val="en-US" w:eastAsia="fr-FR"/>
        </w:rPr>
        <w:t>vi</w:t>
      </w:r>
      <w:r w:rsidRPr="0027588C">
        <w:rPr>
          <w:rFonts w:eastAsia="Times New Roman" w:cs="Times New Roman"/>
          <w:szCs w:val="20"/>
          <w:lang w:eastAsia="fr-FR"/>
        </w:rPr>
        <w:t>)</w:t>
      </w:r>
      <w:r w:rsidRPr="0027588C">
        <w:rPr>
          <w:rFonts w:eastAsia="Times New Roman" w:cs="Times New Roman"/>
          <w:szCs w:val="20"/>
          <w:lang w:eastAsia="fr-FR"/>
        </w:rPr>
        <w:tab/>
        <w:t>межосевой дорожный просвет составляет не менее 200</w:t>
      </w:r>
      <w:r w:rsidRPr="00CD45F4">
        <w:rPr>
          <w:rFonts w:eastAsia="Times New Roman" w:cs="Times New Roman"/>
          <w:szCs w:val="20"/>
          <w:lang w:val="en-US" w:eastAsia="fr-FR"/>
        </w:rPr>
        <w:t> </w:t>
      </w:r>
      <w:r w:rsidRPr="0027588C">
        <w:rPr>
          <w:rFonts w:eastAsia="Times New Roman" w:cs="Times New Roman"/>
          <w:szCs w:val="20"/>
          <w:lang w:eastAsia="fr-FR"/>
        </w:rPr>
        <w:t>мм.</w:t>
      </w:r>
    </w:p>
    <w:p w14:paraId="2A1EC0D1"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2.8.1.2</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1</w:t>
      </w:r>
      <w:r w:rsidRPr="0027588C">
        <w:rPr>
          <w:rFonts w:eastAsia="Times New Roman" w:cs="Times New Roman"/>
          <w:szCs w:val="20"/>
          <w:lang w:eastAsia="fr-FR"/>
        </w:rPr>
        <w:t>, максимальная масса которых свыше 2</w:t>
      </w:r>
      <w:r w:rsidRPr="00CD45F4">
        <w:rPr>
          <w:rFonts w:eastAsia="Times New Roman" w:cs="Times New Roman"/>
          <w:szCs w:val="20"/>
          <w:lang w:val="en-US" w:eastAsia="fr-FR"/>
        </w:rPr>
        <w:t> </w:t>
      </w:r>
      <w:r w:rsidRPr="0027588C">
        <w:rPr>
          <w:rFonts w:eastAsia="Times New Roman" w:cs="Times New Roman"/>
          <w:szCs w:val="20"/>
          <w:lang w:eastAsia="fr-FR"/>
        </w:rPr>
        <w:t xml:space="preserve">000 кг, или 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2</w:t>
      </w:r>
      <w:r w:rsidRPr="0027588C">
        <w:rPr>
          <w:rFonts w:eastAsia="Times New Roman" w:cs="Times New Roman"/>
          <w:szCs w:val="20"/>
          <w:lang w:eastAsia="fr-FR"/>
        </w:rPr>
        <w:t xml:space="preserve">, </w:t>
      </w:r>
      <w:r w:rsidRPr="00CD45F4">
        <w:rPr>
          <w:rFonts w:eastAsia="Times New Roman" w:cs="Times New Roman"/>
          <w:szCs w:val="20"/>
          <w:lang w:val="en-US" w:eastAsia="fr-FR"/>
        </w:rPr>
        <w:t>M</w:t>
      </w:r>
      <w:r w:rsidRPr="00AD0FF7">
        <w:rPr>
          <w:rFonts w:eastAsia="Times New Roman" w:cs="Times New Roman"/>
          <w:szCs w:val="20"/>
          <w:vertAlign w:val="subscript"/>
          <w:lang w:eastAsia="fr-FR"/>
        </w:rPr>
        <w:t>2</w:t>
      </w:r>
      <w:r w:rsidRPr="0027588C">
        <w:rPr>
          <w:rFonts w:eastAsia="Times New Roman" w:cs="Times New Roman"/>
          <w:szCs w:val="20"/>
          <w:lang w:eastAsia="fr-FR"/>
        </w:rPr>
        <w:t xml:space="preserve"> или </w:t>
      </w:r>
      <w:r w:rsidRPr="00CD45F4">
        <w:rPr>
          <w:rFonts w:eastAsia="Times New Roman" w:cs="Times New Roman"/>
          <w:szCs w:val="20"/>
          <w:lang w:val="en-US" w:eastAsia="fr-FR"/>
        </w:rPr>
        <w:t>M</w:t>
      </w:r>
      <w:r w:rsidRPr="00AD0FF7">
        <w:rPr>
          <w:rFonts w:eastAsia="Times New Roman" w:cs="Times New Roman"/>
          <w:szCs w:val="20"/>
          <w:vertAlign w:val="subscript"/>
          <w:lang w:eastAsia="fr-FR"/>
        </w:rPr>
        <w:t>3</w:t>
      </w:r>
      <w:r w:rsidRPr="0027588C">
        <w:rPr>
          <w:rFonts w:eastAsia="Times New Roman" w:cs="Times New Roman"/>
          <w:szCs w:val="20"/>
          <w:lang w:eastAsia="fr-FR"/>
        </w:rPr>
        <w:t xml:space="preserve"> с максимальной массой не более 12</w:t>
      </w:r>
      <w:r w:rsidRPr="00CD45F4">
        <w:rPr>
          <w:rFonts w:eastAsia="Times New Roman" w:cs="Times New Roman"/>
          <w:szCs w:val="20"/>
          <w:lang w:val="en-US" w:eastAsia="fr-FR"/>
        </w:rPr>
        <w:t> </w:t>
      </w:r>
      <w:r w:rsidRPr="0027588C">
        <w:rPr>
          <w:rFonts w:eastAsia="Times New Roman" w:cs="Times New Roman"/>
          <w:szCs w:val="20"/>
          <w:lang w:eastAsia="fr-FR"/>
        </w:rPr>
        <w:t>000 кг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трем требованиям:</w:t>
      </w:r>
    </w:p>
    <w:p w14:paraId="78D7CB8B"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a)</w:t>
      </w:r>
      <w:r w:rsidRPr="00CD45F4">
        <w:rPr>
          <w:rFonts w:eastAsia="Times New Roman" w:cs="Times New Roman"/>
          <w:szCs w:val="20"/>
          <w:lang w:eastAsia="fr-FR"/>
        </w:rPr>
        <w:tab/>
        <w:t>по меньшей мере одна передняя и одна задняя оси имеют одновременный привод, включая транспортные средства, в которых привод одной оси может отключаться;</w:t>
      </w:r>
    </w:p>
    <w:p w14:paraId="09A8877D"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b)</w:t>
      </w:r>
      <w:r w:rsidRPr="00CD45F4">
        <w:rPr>
          <w:rFonts w:eastAsia="Times New Roman" w:cs="Times New Roman"/>
          <w:szCs w:val="20"/>
          <w:lang w:eastAsia="fr-FR"/>
        </w:rPr>
        <w:tab/>
        <w:t>имеется по меньшей мере один механизм блокировки дифференциала или один механизм аналогичного действия;</w:t>
      </w:r>
    </w:p>
    <w:p w14:paraId="216280C8"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c)</w:t>
      </w:r>
      <w:r w:rsidRPr="00CD45F4">
        <w:rPr>
          <w:rFonts w:eastAsia="Times New Roman" w:cs="Times New Roman"/>
          <w:szCs w:val="20"/>
          <w:lang w:eastAsia="fr-FR"/>
        </w:rPr>
        <w:tab/>
        <w:t>они – в случае одиночного транспортного средства – могут преодолевать подъем 25%.</w:t>
      </w:r>
    </w:p>
    <w:p w14:paraId="5AF33F3D"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2.8.1.3</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M</w:t>
      </w:r>
      <w:r w:rsidRPr="00AD0FF7">
        <w:rPr>
          <w:rFonts w:eastAsia="Times New Roman" w:cs="Times New Roman"/>
          <w:szCs w:val="20"/>
          <w:vertAlign w:val="subscript"/>
          <w:lang w:eastAsia="fr-FR"/>
        </w:rPr>
        <w:t>3</w:t>
      </w:r>
      <w:r w:rsidRPr="0027588C">
        <w:rPr>
          <w:rFonts w:eastAsia="Times New Roman" w:cs="Times New Roman"/>
          <w:szCs w:val="20"/>
          <w:lang w:eastAsia="fr-FR"/>
        </w:rPr>
        <w:t>, максимальная масса которых свыше 12</w:t>
      </w:r>
      <w:r w:rsidRPr="00CD45F4">
        <w:rPr>
          <w:rFonts w:eastAsia="Times New Roman" w:cs="Times New Roman"/>
          <w:szCs w:val="20"/>
          <w:lang w:val="en-US" w:eastAsia="fr-FR"/>
        </w:rPr>
        <w:t> </w:t>
      </w:r>
      <w:r w:rsidRPr="0027588C">
        <w:rPr>
          <w:rFonts w:eastAsia="Times New Roman" w:cs="Times New Roman"/>
          <w:szCs w:val="20"/>
          <w:lang w:eastAsia="fr-FR"/>
        </w:rPr>
        <w:t xml:space="preserve">000 кг, или транспортные средства категории </w:t>
      </w:r>
      <w:r w:rsidRPr="00CD45F4">
        <w:rPr>
          <w:rFonts w:eastAsia="Times New Roman" w:cs="Times New Roman"/>
          <w:szCs w:val="20"/>
          <w:lang w:val="en-US" w:eastAsia="fr-FR"/>
        </w:rPr>
        <w:t>N</w:t>
      </w:r>
      <w:r w:rsidRPr="00AD0FF7">
        <w:rPr>
          <w:rFonts w:eastAsia="Times New Roman" w:cs="Times New Roman"/>
          <w:szCs w:val="20"/>
          <w:vertAlign w:val="subscript"/>
          <w:lang w:eastAsia="fr-FR"/>
        </w:rPr>
        <w:t>3</w:t>
      </w:r>
      <w:r w:rsidRPr="0027588C">
        <w:rPr>
          <w:rFonts w:eastAsia="Times New Roman" w:cs="Times New Roman"/>
          <w:szCs w:val="20"/>
          <w:lang w:eastAsia="fr-FR"/>
        </w:rPr>
        <w:t xml:space="preserve">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14:paraId="40CDE50C"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a)</w:t>
      </w:r>
      <w:r w:rsidRPr="00CD45F4">
        <w:rPr>
          <w:rFonts w:eastAsia="Times New Roman" w:cs="Times New Roman"/>
          <w:szCs w:val="20"/>
          <w:lang w:eastAsia="fr-FR"/>
        </w:rPr>
        <w:tab/>
        <w:t>по меньшей мере половина колес имеют привод;</w:t>
      </w:r>
    </w:p>
    <w:p w14:paraId="35D8C7B0"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b)</w:t>
      </w:r>
      <w:r w:rsidRPr="00CD45F4">
        <w:rPr>
          <w:rFonts w:eastAsia="Times New Roman" w:cs="Times New Roman"/>
          <w:szCs w:val="20"/>
          <w:lang w:eastAsia="fr-FR"/>
        </w:rPr>
        <w:tab/>
        <w:t>имеется по меньшей мере один механизм блокировки дифференциала или один механизм аналогичного действия;</w:t>
      </w:r>
    </w:p>
    <w:p w14:paraId="58718BF8"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c)</w:t>
      </w:r>
      <w:r w:rsidRPr="00CD45F4">
        <w:rPr>
          <w:rFonts w:eastAsia="Times New Roman" w:cs="Times New Roman"/>
          <w:szCs w:val="20"/>
          <w:lang w:eastAsia="fr-FR"/>
        </w:rPr>
        <w:tab/>
        <w:t xml:space="preserve">они – в случае одиночного транспортного средства – могут преодолевать подъем 25%; </w:t>
      </w:r>
    </w:p>
    <w:p w14:paraId="17138B8D"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d)</w:t>
      </w:r>
      <w:r w:rsidRPr="00CD45F4">
        <w:rPr>
          <w:rFonts w:eastAsia="Times New Roman" w:cs="Times New Roman"/>
          <w:szCs w:val="20"/>
          <w:lang w:eastAsia="fr-FR"/>
        </w:rPr>
        <w:tab/>
        <w:t>соблюдаются по меньшей мере четыре из шести следующих требований:</w:t>
      </w:r>
    </w:p>
    <w:p w14:paraId="63DD6D9F"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ab/>
        <w:t>i)</w:t>
      </w:r>
      <w:r w:rsidRPr="00CD45F4">
        <w:rPr>
          <w:rFonts w:eastAsia="Times New Roman" w:cs="Times New Roman"/>
          <w:szCs w:val="20"/>
          <w:lang w:eastAsia="fr-FR"/>
        </w:rPr>
        <w:tab/>
        <w:t>угол въезда составляет не менее 25º;</w:t>
      </w:r>
    </w:p>
    <w:p w14:paraId="40C35EF4" w14:textId="77777777" w:rsidR="005E283D" w:rsidRPr="00CD45F4" w:rsidRDefault="005E283D" w:rsidP="00CD45F4">
      <w:pPr>
        <w:spacing w:after="120"/>
        <w:ind w:left="2835" w:right="1134" w:hanging="567"/>
        <w:jc w:val="both"/>
        <w:rPr>
          <w:rFonts w:eastAsia="Times New Roman" w:cs="Times New Roman"/>
          <w:szCs w:val="20"/>
          <w:lang w:eastAsia="fr-FR"/>
        </w:rPr>
      </w:pPr>
      <w:r w:rsidRPr="00CD45F4">
        <w:rPr>
          <w:rFonts w:eastAsia="Times New Roman" w:cs="Times New Roman"/>
          <w:szCs w:val="20"/>
          <w:lang w:eastAsia="fr-FR"/>
        </w:rPr>
        <w:tab/>
        <w:t>ii)</w:t>
      </w:r>
      <w:r w:rsidRPr="00CD45F4">
        <w:rPr>
          <w:rFonts w:eastAsia="Times New Roman" w:cs="Times New Roman"/>
          <w:szCs w:val="20"/>
          <w:lang w:eastAsia="fr-FR"/>
        </w:rPr>
        <w:tab/>
        <w:t>угол съезда составляет не менее 25º;</w:t>
      </w:r>
    </w:p>
    <w:p w14:paraId="221E8997" w14:textId="77777777" w:rsidR="005E283D" w:rsidRPr="00CD45F4" w:rsidRDefault="005E283D" w:rsidP="00CD45F4">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t>iii</w:t>
      </w:r>
      <w:r w:rsidRPr="00CD45F4">
        <w:rPr>
          <w:rFonts w:eastAsia="Times New Roman" w:cs="Times New Roman"/>
          <w:szCs w:val="20"/>
          <w:lang w:eastAsia="fr-FR"/>
        </w:rPr>
        <w:t>)</w:t>
      </w:r>
      <w:r w:rsidRPr="00CD45F4">
        <w:rPr>
          <w:rFonts w:eastAsia="Times New Roman" w:cs="Times New Roman"/>
          <w:szCs w:val="20"/>
          <w:lang w:eastAsia="fr-FR"/>
        </w:rPr>
        <w:tab/>
        <w:t>угол продольной проходимости составляет не менее 25º;</w:t>
      </w:r>
    </w:p>
    <w:p w14:paraId="08911C42" w14:textId="77777777" w:rsidR="005E283D" w:rsidRPr="00CD45F4" w:rsidRDefault="005E283D" w:rsidP="00CD45F4">
      <w:pPr>
        <w:spacing w:after="80"/>
        <w:ind w:left="3402" w:right="1134" w:hanging="567"/>
        <w:jc w:val="both"/>
        <w:rPr>
          <w:rFonts w:eastAsia="Times New Roman" w:cs="Times New Roman"/>
          <w:szCs w:val="20"/>
          <w:lang w:eastAsia="fr-FR"/>
        </w:rPr>
      </w:pPr>
      <w:r w:rsidRPr="00CD45F4">
        <w:rPr>
          <w:rFonts w:eastAsia="Times New Roman" w:cs="Times New Roman"/>
          <w:szCs w:val="20"/>
          <w:lang w:val="en-GB" w:eastAsia="fr-FR"/>
        </w:rPr>
        <w:lastRenderedPageBreak/>
        <w:t>iv</w:t>
      </w:r>
      <w:r w:rsidRPr="00CD45F4">
        <w:rPr>
          <w:rFonts w:eastAsia="Times New Roman" w:cs="Times New Roman"/>
          <w:szCs w:val="20"/>
          <w:lang w:eastAsia="fr-FR"/>
        </w:rPr>
        <w:t>)</w:t>
      </w:r>
      <w:r w:rsidRPr="00CD45F4">
        <w:rPr>
          <w:rFonts w:eastAsia="Times New Roman" w:cs="Times New Roman"/>
          <w:szCs w:val="20"/>
          <w:lang w:eastAsia="fr-FR"/>
        </w:rPr>
        <w:tab/>
        <w:t>дорожный просвет под передней осью составляет не менее 250</w:t>
      </w:r>
      <w:r w:rsidRPr="00CD45F4">
        <w:rPr>
          <w:rFonts w:eastAsia="Times New Roman" w:cs="Times New Roman"/>
          <w:szCs w:val="20"/>
          <w:lang w:val="en-GB" w:eastAsia="fr-FR"/>
        </w:rPr>
        <w:t> </w:t>
      </w:r>
      <w:r w:rsidRPr="00CD45F4">
        <w:rPr>
          <w:rFonts w:eastAsia="Times New Roman" w:cs="Times New Roman"/>
          <w:szCs w:val="20"/>
          <w:lang w:eastAsia="fr-FR"/>
        </w:rPr>
        <w:t>мм;</w:t>
      </w:r>
    </w:p>
    <w:p w14:paraId="41F5BE82" w14:textId="77777777" w:rsidR="005E283D" w:rsidRPr="00CD45F4" w:rsidRDefault="005E283D" w:rsidP="00CD45F4">
      <w:pPr>
        <w:spacing w:after="80"/>
        <w:ind w:left="3402" w:right="1134" w:hanging="567"/>
        <w:jc w:val="both"/>
        <w:rPr>
          <w:rFonts w:eastAsia="Times New Roman" w:cs="Times New Roman"/>
          <w:szCs w:val="20"/>
          <w:lang w:eastAsia="fr-FR"/>
        </w:rPr>
      </w:pPr>
      <w:r w:rsidRPr="00CD45F4">
        <w:rPr>
          <w:rFonts w:eastAsia="Times New Roman" w:cs="Times New Roman"/>
          <w:szCs w:val="20"/>
          <w:lang w:eastAsia="fr-FR"/>
        </w:rPr>
        <w:t>v)</w:t>
      </w:r>
      <w:r w:rsidRPr="00CD45F4">
        <w:rPr>
          <w:rFonts w:eastAsia="Times New Roman" w:cs="Times New Roman"/>
          <w:szCs w:val="20"/>
          <w:lang w:eastAsia="fr-FR"/>
        </w:rPr>
        <w:tab/>
        <w:t>межосевой дорожный просвет составляет не менее 300 мм;</w:t>
      </w:r>
    </w:p>
    <w:p w14:paraId="0B9A535A" w14:textId="77777777" w:rsidR="005E283D" w:rsidRPr="00CD45F4" w:rsidRDefault="005E283D" w:rsidP="00CD45F4">
      <w:pPr>
        <w:spacing w:after="80"/>
        <w:ind w:left="3402" w:right="1134" w:hanging="567"/>
        <w:jc w:val="both"/>
        <w:rPr>
          <w:rFonts w:eastAsia="Times New Roman" w:cs="Times New Roman"/>
          <w:szCs w:val="20"/>
          <w:lang w:eastAsia="fr-FR"/>
        </w:rPr>
      </w:pPr>
      <w:r w:rsidRPr="00CD45F4">
        <w:rPr>
          <w:rFonts w:eastAsia="Times New Roman" w:cs="Times New Roman"/>
          <w:szCs w:val="20"/>
          <w:lang w:eastAsia="fr-FR"/>
        </w:rPr>
        <w:t>vi)</w:t>
      </w:r>
      <w:r w:rsidRPr="00CD45F4">
        <w:rPr>
          <w:rFonts w:eastAsia="Times New Roman" w:cs="Times New Roman"/>
          <w:szCs w:val="20"/>
          <w:lang w:eastAsia="fr-FR"/>
        </w:rPr>
        <w:tab/>
        <w:t>дорожный просвет под задней осью составляет не менее 250 мм.</w:t>
      </w:r>
    </w:p>
    <w:p w14:paraId="3A7C5A2B" w14:textId="77777777" w:rsidR="005E283D" w:rsidRPr="0027588C" w:rsidRDefault="005E283D" w:rsidP="00242C7E">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w:t>
      </w:r>
      <w:r w:rsidRPr="0027588C">
        <w:rPr>
          <w:rFonts w:eastAsia="Times New Roman" w:cs="Times New Roman"/>
          <w:szCs w:val="20"/>
          <w:lang w:eastAsia="fr-FR"/>
        </w:rPr>
        <w:tab/>
        <w:t>Нагрузка и условия проверки</w:t>
      </w:r>
    </w:p>
    <w:p w14:paraId="4F9BFF7C"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2.8.2.1</w:t>
      </w:r>
      <w:r w:rsidRPr="0027588C">
        <w:rPr>
          <w:rFonts w:eastAsia="Times New Roman" w:cs="Times New Roman"/>
          <w:szCs w:val="20"/>
          <w:lang w:eastAsia="fr-FR"/>
        </w:rPr>
        <w:tab/>
        <w:t xml:space="preserve">Транспортные средства категории </w:t>
      </w:r>
      <w:r w:rsidRPr="00CD45F4">
        <w:rPr>
          <w:rFonts w:eastAsia="Times New Roman" w:cs="Times New Roman"/>
          <w:szCs w:val="20"/>
          <w:lang w:val="en-US" w:eastAsia="fr-FR"/>
        </w:rPr>
        <w:t>N</w:t>
      </w:r>
      <w:r w:rsidRPr="00195A79">
        <w:rPr>
          <w:rFonts w:eastAsia="Times New Roman" w:cs="Times New Roman"/>
          <w:szCs w:val="20"/>
          <w:vertAlign w:val="subscript"/>
          <w:lang w:eastAsia="fr-FR"/>
        </w:rPr>
        <w:t>1</w:t>
      </w:r>
      <w:r w:rsidRPr="0027588C">
        <w:rPr>
          <w:rFonts w:eastAsia="Times New Roman" w:cs="Times New Roman"/>
          <w:szCs w:val="20"/>
          <w:lang w:eastAsia="fr-FR"/>
        </w:rPr>
        <w:t xml:space="preserve"> с максимальной массой не более 2</w:t>
      </w:r>
      <w:r w:rsidRPr="00CD45F4">
        <w:rPr>
          <w:rFonts w:eastAsia="Times New Roman" w:cs="Times New Roman"/>
          <w:szCs w:val="20"/>
          <w:lang w:val="en-US" w:eastAsia="fr-FR"/>
        </w:rPr>
        <w:t> </w:t>
      </w:r>
      <w:r w:rsidRPr="0027588C">
        <w:rPr>
          <w:rFonts w:eastAsia="Times New Roman" w:cs="Times New Roman"/>
          <w:szCs w:val="20"/>
          <w:lang w:eastAsia="fr-FR"/>
        </w:rPr>
        <w:t xml:space="preserve">000 кг и транспортные средства категории </w:t>
      </w:r>
      <w:r w:rsidRPr="00CD45F4">
        <w:rPr>
          <w:rFonts w:eastAsia="Times New Roman" w:cs="Times New Roman"/>
          <w:szCs w:val="20"/>
          <w:lang w:val="en-US" w:eastAsia="fr-FR"/>
        </w:rPr>
        <w:t>M</w:t>
      </w:r>
      <w:r w:rsidRPr="00195A79">
        <w:rPr>
          <w:rFonts w:eastAsia="Times New Roman" w:cs="Times New Roman"/>
          <w:szCs w:val="20"/>
          <w:vertAlign w:val="subscript"/>
          <w:lang w:eastAsia="fr-FR"/>
        </w:rPr>
        <w:t>1</w:t>
      </w:r>
      <w:r w:rsidRPr="0027588C">
        <w:rPr>
          <w:rFonts w:eastAsia="Times New Roman" w:cs="Times New Roman"/>
          <w:szCs w:val="20"/>
          <w:lang w:eastAsia="fr-FR"/>
        </w:rPr>
        <w:t xml:space="preserve"> должны быть в снаряженном состоянии, т.</w:t>
      </w:r>
      <w:r w:rsidR="00195A79">
        <w:rPr>
          <w:rFonts w:eastAsia="Times New Roman" w:cs="Times New Roman"/>
          <w:szCs w:val="20"/>
          <w:lang w:val="en-US" w:eastAsia="fr-FR"/>
        </w:rPr>
        <w:t> </w:t>
      </w:r>
      <w:r w:rsidRPr="0027588C">
        <w:rPr>
          <w:rFonts w:eastAsia="Times New Roman" w:cs="Times New Roman"/>
          <w:szCs w:val="20"/>
          <w:lang w:eastAsia="fr-FR"/>
        </w:rPr>
        <w:t>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w:t>
      </w:r>
      <w:r w:rsidRPr="00CD45F4">
        <w:rPr>
          <w:rFonts w:eastAsia="Times New Roman" w:cs="Times New Roman"/>
          <w:szCs w:val="20"/>
          <w:lang w:val="en-US" w:eastAsia="fr-FR"/>
        </w:rPr>
        <w:t> </w:t>
      </w:r>
      <w:r w:rsidRPr="0027588C">
        <w:rPr>
          <w:rFonts w:eastAsia="Times New Roman" w:cs="Times New Roman"/>
          <w:szCs w:val="20"/>
          <w:lang w:eastAsia="fr-FR"/>
        </w:rPr>
        <w:t>кг.</w:t>
      </w:r>
    </w:p>
    <w:p w14:paraId="2EA5060C"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2.8.2.2</w:t>
      </w:r>
      <w:r w:rsidRPr="0027588C">
        <w:rPr>
          <w:rFonts w:eastAsia="Times New Roman" w:cs="Times New Roman"/>
          <w:szCs w:val="20"/>
          <w:lang w:eastAsia="fr-FR"/>
        </w:rPr>
        <w:tab/>
        <w:t>Механические транспортные средства, кроме указанных в пункте</w:t>
      </w:r>
      <w:r w:rsidRPr="00CD45F4">
        <w:rPr>
          <w:rFonts w:eastAsia="Times New Roman" w:cs="Times New Roman"/>
          <w:szCs w:val="20"/>
          <w:lang w:val="en-US" w:eastAsia="fr-FR"/>
        </w:rPr>
        <w:t> </w:t>
      </w:r>
      <w:r w:rsidRPr="0027588C">
        <w:rPr>
          <w:rFonts w:eastAsia="Times New Roman" w:cs="Times New Roman"/>
          <w:szCs w:val="20"/>
          <w:lang w:eastAsia="fr-FR"/>
        </w:rPr>
        <w:t>2.8.2.1, должны быть загружены до технически допустимой максимальной массы, устанавливаемой изготовителем.</w:t>
      </w:r>
    </w:p>
    <w:p w14:paraId="0BE5D793"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2.8.2.3</w:t>
      </w:r>
      <w:r w:rsidRPr="0027588C">
        <w:rPr>
          <w:rFonts w:eastAsia="Times New Roman" w:cs="Times New Roman"/>
          <w:szCs w:val="20"/>
          <w:lang w:eastAsia="fr-FR"/>
        </w:rPr>
        <w:tab/>
        <w:t>Способность транспортного средства преодолевать подъем установленного значения (25% и 30%) подтверждается расчетным методом. Однако в исключительных случаях технические службы могут потребовать представления транспортного средства соответствующего типа для проведения реального испытания.</w:t>
      </w:r>
    </w:p>
    <w:p w14:paraId="0B8BD462"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2.8.2.4</w:t>
      </w:r>
      <w:r w:rsidRPr="0027588C">
        <w:rPr>
          <w:rFonts w:eastAsia="Times New Roman" w:cs="Times New Roman"/>
          <w:szCs w:val="20"/>
          <w:lang w:eastAsia="fr-FR"/>
        </w:rPr>
        <w:tab/>
        <w:t>При измерении углов переднего и заднего свеса, а также продольного угла проходимости противоподкатные защитные устройства не учитывают.</w:t>
      </w:r>
    </w:p>
    <w:p w14:paraId="0E5F6D00" w14:textId="77777777" w:rsidR="005E283D" w:rsidRPr="0027588C" w:rsidRDefault="005E283D" w:rsidP="00CD45F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2.8.3</w:t>
      </w:r>
      <w:r w:rsidRPr="0027588C">
        <w:rPr>
          <w:rFonts w:eastAsia="Times New Roman" w:cs="Times New Roman"/>
          <w:szCs w:val="20"/>
          <w:lang w:eastAsia="fr-FR"/>
        </w:rPr>
        <w:tab/>
        <w:t>Определения и рисунки, касающиеся углов переднего и заднего света, а также продольного угла проходимости и дорожного просвета</w:t>
      </w:r>
    </w:p>
    <w:p w14:paraId="7DE551B8" w14:textId="77777777" w:rsidR="005E283D" w:rsidRPr="00D46CB4" w:rsidRDefault="005E283D" w:rsidP="00CD45F4">
      <w:pPr>
        <w:spacing w:after="120"/>
        <w:ind w:left="2268" w:right="1134" w:hanging="1134"/>
        <w:jc w:val="both"/>
        <w:rPr>
          <w:rFonts w:eastAsia="Times New Roman" w:cs="Times New Roman"/>
          <w:szCs w:val="20"/>
          <w:lang w:eastAsia="fr-FR"/>
        </w:rPr>
      </w:pPr>
      <w:r w:rsidRPr="00D46CB4">
        <w:rPr>
          <w:rFonts w:eastAsia="Times New Roman" w:cs="Times New Roman"/>
          <w:szCs w:val="20"/>
          <w:lang w:eastAsia="fr-FR"/>
        </w:rPr>
        <w:t>2.8.3.1</w:t>
      </w:r>
      <w:r w:rsidRPr="00D46CB4">
        <w:rPr>
          <w:rFonts w:eastAsia="Times New Roman" w:cs="Times New Roman"/>
          <w:szCs w:val="20"/>
          <w:lang w:eastAsia="fr-FR"/>
        </w:rPr>
        <w:tab/>
      </w:r>
      <w:r w:rsidR="00881D21">
        <w:rPr>
          <w:bCs/>
        </w:rPr>
        <w:t>«</w:t>
      </w:r>
      <w:r w:rsidRPr="00D46CB4">
        <w:rPr>
          <w:rFonts w:eastAsia="Times New Roman" w:cs="Times New Roman"/>
          <w:i/>
          <w:szCs w:val="20"/>
          <w:lang w:eastAsia="fr-FR"/>
        </w:rPr>
        <w:t>Угол въезда</w:t>
      </w:r>
      <w:r w:rsidR="00881D21">
        <w:rPr>
          <w:bCs/>
        </w:rPr>
        <w:t>»</w:t>
      </w:r>
      <w:r w:rsidRPr="00D46CB4">
        <w:rPr>
          <w:rFonts w:eastAsia="Times New Roman" w:cs="Times New Roman"/>
          <w:szCs w:val="20"/>
          <w:lang w:eastAsia="fr-FR"/>
        </w:rPr>
        <w:t xml:space="preserve"> – см. стандарт </w:t>
      </w:r>
      <w:r w:rsidRPr="00CD45F4">
        <w:rPr>
          <w:rFonts w:eastAsia="Times New Roman" w:cs="Times New Roman"/>
          <w:szCs w:val="20"/>
          <w:lang w:val="en-US" w:eastAsia="fr-FR"/>
        </w:rPr>
        <w:t>ISO</w:t>
      </w:r>
      <w:r w:rsidRPr="00D46CB4">
        <w:rPr>
          <w:rFonts w:eastAsia="Times New Roman" w:cs="Times New Roman"/>
          <w:szCs w:val="20"/>
          <w:lang w:eastAsia="fr-FR"/>
        </w:rPr>
        <w:t xml:space="preserve"> 612</w:t>
      </w:r>
      <w:r w:rsidRPr="00AD0FF7">
        <w:rPr>
          <w:rFonts w:eastAsia="Times New Roman" w:cs="Times New Roman"/>
          <w:strike/>
          <w:szCs w:val="20"/>
          <w:lang w:eastAsia="fr-FR"/>
        </w:rPr>
        <w:t>:1978</w:t>
      </w:r>
      <w:r w:rsidRPr="00D46CB4">
        <w:rPr>
          <w:rFonts w:eastAsia="Times New Roman" w:cs="Times New Roman"/>
          <w:szCs w:val="20"/>
          <w:lang w:eastAsia="fr-FR"/>
        </w:rPr>
        <w:t>, положение №</w:t>
      </w:r>
      <w:r w:rsidR="00D46CB4" w:rsidRPr="00D46CB4">
        <w:rPr>
          <w:rFonts w:eastAsia="Times New Roman" w:cs="Times New Roman"/>
          <w:szCs w:val="20"/>
          <w:lang w:eastAsia="fr-FR"/>
        </w:rPr>
        <w:t xml:space="preserve"> </w:t>
      </w:r>
      <w:r w:rsidRPr="00D46CB4">
        <w:rPr>
          <w:rFonts w:eastAsia="Times New Roman" w:cs="Times New Roman"/>
          <w:szCs w:val="20"/>
          <w:lang w:eastAsia="fr-FR"/>
        </w:rPr>
        <w:t>6.10.</w:t>
      </w:r>
    </w:p>
    <w:p w14:paraId="617CECF0" w14:textId="77777777" w:rsidR="005E283D" w:rsidRPr="00BA03F4" w:rsidRDefault="005E283D" w:rsidP="005E283D">
      <w:pPr>
        <w:pStyle w:val="SingleTxtGR"/>
        <w:tabs>
          <w:tab w:val="clear" w:pos="1701"/>
          <w:tab w:val="clear" w:pos="2268"/>
          <w:tab w:val="clear" w:pos="2835"/>
          <w:tab w:val="clear" w:pos="3402"/>
          <w:tab w:val="left" w:pos="2520"/>
          <w:tab w:val="left" w:pos="3060"/>
          <w:tab w:val="left" w:pos="3600"/>
        </w:tabs>
        <w:ind w:left="3650" w:hanging="1382"/>
      </w:pPr>
      <w:r>
        <w:rPr>
          <w:noProof/>
          <w:lang w:val="en-GB" w:eastAsia="en-GB"/>
        </w:rPr>
        <w:drawing>
          <wp:inline distT="0" distB="0" distL="0" distR="0" wp14:anchorId="760EF9BA" wp14:editId="378F445D">
            <wp:extent cx="4025900" cy="1398905"/>
            <wp:effectExtent l="0" t="0" r="0" b="0"/>
            <wp:docPr id="5" name="Рисунок 4233"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3" descr="64-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900" cy="1398905"/>
                    </a:xfrm>
                    <a:prstGeom prst="rect">
                      <a:avLst/>
                    </a:prstGeom>
                    <a:noFill/>
                    <a:ln>
                      <a:noFill/>
                    </a:ln>
                  </pic:spPr>
                </pic:pic>
              </a:graphicData>
            </a:graphic>
          </wp:inline>
        </w:drawing>
      </w:r>
    </w:p>
    <w:p w14:paraId="109A9F03" w14:textId="77777777" w:rsidR="005E283D" w:rsidRPr="00BA03F4" w:rsidRDefault="005E283D" w:rsidP="00D46CB4">
      <w:pPr>
        <w:spacing w:after="120"/>
        <w:ind w:left="2268" w:right="1134" w:hanging="1134"/>
        <w:jc w:val="both"/>
      </w:pPr>
      <w:r w:rsidRPr="00BA03F4">
        <w:t>2.8.3.2</w:t>
      </w:r>
      <w:r w:rsidRPr="00BA03F4">
        <w:tab/>
      </w:r>
      <w:r w:rsidR="00881D21">
        <w:rPr>
          <w:bCs/>
        </w:rPr>
        <w:t>«</w:t>
      </w:r>
      <w:r w:rsidRPr="00D46CB4">
        <w:rPr>
          <w:i/>
        </w:rPr>
        <w:t>Угол съезда</w:t>
      </w:r>
      <w:r w:rsidR="00881D21">
        <w:rPr>
          <w:bCs/>
        </w:rPr>
        <w:t>»</w:t>
      </w:r>
      <w:r w:rsidR="00AD0FF7">
        <w:rPr>
          <w:bCs/>
        </w:rPr>
        <w:t xml:space="preserve"> </w:t>
      </w:r>
      <w:r w:rsidRPr="00BA03F4">
        <w:t>–</w:t>
      </w:r>
      <w:r w:rsidR="00AD0FF7">
        <w:t xml:space="preserve"> </w:t>
      </w:r>
      <w:r w:rsidRPr="00BA03F4">
        <w:t>см. стандарт ISO 612</w:t>
      </w:r>
      <w:r w:rsidRPr="009A251F">
        <w:rPr>
          <w:strike/>
        </w:rPr>
        <w:t>:1978</w:t>
      </w:r>
      <w:r w:rsidRPr="00BA03F4">
        <w:t>, положение № 6.11.</w:t>
      </w:r>
    </w:p>
    <w:p w14:paraId="16D2F82E" w14:textId="77777777" w:rsidR="005E283D" w:rsidRPr="00BA03F4" w:rsidRDefault="005E283D" w:rsidP="005E283D">
      <w:pPr>
        <w:pStyle w:val="SingleTxtGR"/>
        <w:tabs>
          <w:tab w:val="clear" w:pos="1701"/>
          <w:tab w:val="clear" w:pos="2268"/>
          <w:tab w:val="clear" w:pos="2835"/>
          <w:tab w:val="clear" w:pos="3402"/>
          <w:tab w:val="left" w:pos="2520"/>
          <w:tab w:val="left" w:pos="3060"/>
          <w:tab w:val="left" w:pos="3600"/>
        </w:tabs>
        <w:ind w:left="3650" w:hanging="1382"/>
      </w:pPr>
      <w:r>
        <w:rPr>
          <w:noProof/>
          <w:lang w:val="en-GB" w:eastAsia="en-GB"/>
        </w:rPr>
        <w:drawing>
          <wp:inline distT="0" distB="0" distL="0" distR="0" wp14:anchorId="0E3E7DED" wp14:editId="0E71B448">
            <wp:extent cx="3957955" cy="1535430"/>
            <wp:effectExtent l="0" t="0" r="4445" b="7620"/>
            <wp:docPr id="7" name="Рисунок 4232"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2" descr="1-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7955" cy="1535430"/>
                    </a:xfrm>
                    <a:prstGeom prst="rect">
                      <a:avLst/>
                    </a:prstGeom>
                    <a:noFill/>
                    <a:ln>
                      <a:noFill/>
                    </a:ln>
                  </pic:spPr>
                </pic:pic>
              </a:graphicData>
            </a:graphic>
          </wp:inline>
        </w:drawing>
      </w:r>
    </w:p>
    <w:p w14:paraId="3687B821" w14:textId="77777777" w:rsidR="005E283D" w:rsidRPr="00BA03F4" w:rsidRDefault="005E283D" w:rsidP="00AD0FF7">
      <w:pPr>
        <w:pageBreakBefore/>
        <w:spacing w:after="120"/>
        <w:ind w:left="2268" w:right="1134" w:hanging="1134"/>
        <w:jc w:val="both"/>
      </w:pPr>
      <w:r w:rsidRPr="00BA03F4">
        <w:lastRenderedPageBreak/>
        <w:t>2.8.3.3</w:t>
      </w:r>
      <w:r w:rsidRPr="00BA03F4">
        <w:tab/>
      </w:r>
      <w:r w:rsidR="00881D21">
        <w:rPr>
          <w:bCs/>
        </w:rPr>
        <w:t>«</w:t>
      </w:r>
      <w:r w:rsidRPr="00BA03F4">
        <w:rPr>
          <w:i/>
        </w:rPr>
        <w:t>Продольный угол проходимости</w:t>
      </w:r>
      <w:r w:rsidR="00881D21">
        <w:rPr>
          <w:bCs/>
        </w:rPr>
        <w:t>»</w:t>
      </w:r>
      <w:r w:rsidR="00D46CB4" w:rsidRPr="005459CB">
        <w:t xml:space="preserve"> </w:t>
      </w:r>
      <w:r w:rsidRPr="00BA03F4">
        <w:t>–</w:t>
      </w:r>
      <w:r w:rsidR="00D46CB4" w:rsidRPr="005459CB">
        <w:t xml:space="preserve"> </w:t>
      </w:r>
      <w:r w:rsidRPr="00BA03F4">
        <w:t>см. стандарт ISO 612</w:t>
      </w:r>
      <w:r w:rsidRPr="009A251F">
        <w:rPr>
          <w:strike/>
        </w:rPr>
        <w:t>:1978</w:t>
      </w:r>
      <w:r w:rsidRPr="00BA03F4">
        <w:t>, положение № 6.9.</w:t>
      </w:r>
    </w:p>
    <w:p w14:paraId="0FAFA567" w14:textId="77777777" w:rsidR="005E283D" w:rsidRPr="00BA03F4" w:rsidRDefault="005E283D" w:rsidP="005E283D">
      <w:pPr>
        <w:pStyle w:val="SingleTxtGR"/>
        <w:tabs>
          <w:tab w:val="clear" w:pos="1701"/>
          <w:tab w:val="clear" w:pos="2268"/>
          <w:tab w:val="clear" w:pos="2835"/>
          <w:tab w:val="clear" w:pos="3402"/>
          <w:tab w:val="left" w:pos="2520"/>
          <w:tab w:val="left" w:pos="3060"/>
          <w:tab w:val="left" w:pos="3600"/>
        </w:tabs>
        <w:ind w:left="3650" w:hanging="1382"/>
      </w:pPr>
      <w:r>
        <w:rPr>
          <w:noProof/>
          <w:lang w:val="en-GB" w:eastAsia="en-GB"/>
        </w:rPr>
        <w:drawing>
          <wp:inline distT="0" distB="0" distL="0" distR="0" wp14:anchorId="3B1DF710" wp14:editId="079BF08A">
            <wp:extent cx="2927350" cy="1788160"/>
            <wp:effectExtent l="0" t="0" r="6350" b="2540"/>
            <wp:docPr id="4" name="Рисунок 4231"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1" descr="3-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350" cy="1788160"/>
                    </a:xfrm>
                    <a:prstGeom prst="rect">
                      <a:avLst/>
                    </a:prstGeom>
                    <a:noFill/>
                    <a:ln>
                      <a:noFill/>
                    </a:ln>
                  </pic:spPr>
                </pic:pic>
              </a:graphicData>
            </a:graphic>
          </wp:inline>
        </w:drawing>
      </w:r>
    </w:p>
    <w:p w14:paraId="60692AF8" w14:textId="77777777" w:rsidR="005E283D" w:rsidRDefault="005E283D" w:rsidP="006176B0">
      <w:pPr>
        <w:spacing w:after="120"/>
        <w:ind w:left="2268" w:right="1134" w:hanging="1134"/>
        <w:jc w:val="both"/>
      </w:pPr>
      <w:r w:rsidRPr="00D46CB4">
        <w:t>2.8.3.4</w:t>
      </w:r>
      <w:r w:rsidRPr="00D46CB4">
        <w:tab/>
      </w:r>
      <w:r w:rsidR="00881D21">
        <w:rPr>
          <w:bCs/>
        </w:rPr>
        <w:t>«</w:t>
      </w:r>
      <w:r w:rsidRPr="00D46CB4">
        <w:rPr>
          <w:i/>
        </w:rPr>
        <w:t>Межосевой дорожный просвет</w:t>
      </w:r>
      <w:r w:rsidR="00881D21">
        <w:rPr>
          <w:bCs/>
        </w:rPr>
        <w:t>»</w:t>
      </w:r>
      <w:r w:rsidRPr="00D46CB4">
        <w:t xml:space="preserve"> означает кратчайшее расстояние</w:t>
      </w:r>
      <w:r w:rsidRPr="00BA03F4">
        <w:t xml:space="preserve"> между опорной плоскостью и самой нижней точкой транспортного средства, находящейся на его жестком элементе.</w:t>
      </w:r>
    </w:p>
    <w:p w14:paraId="3DA26208" w14:textId="77777777" w:rsidR="005E283D" w:rsidRPr="00BA03F4" w:rsidRDefault="005E283D" w:rsidP="005E283D">
      <w:pPr>
        <w:pStyle w:val="SingleTxtGR"/>
        <w:tabs>
          <w:tab w:val="clear" w:pos="1701"/>
        </w:tabs>
        <w:ind w:left="2268" w:hanging="1134"/>
      </w:pPr>
      <w:r>
        <w:tab/>
      </w:r>
      <w:r>
        <w:rPr>
          <w:noProof/>
          <w:lang w:val="en-US"/>
        </w:rPr>
        <w:drawing>
          <wp:inline distT="0" distB="0" distL="0" distR="0" wp14:anchorId="04679BCE" wp14:editId="15D0CDC2">
            <wp:extent cx="3493770" cy="1025525"/>
            <wp:effectExtent l="0" t="0" r="0" b="3175"/>
            <wp:docPr id="8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1997A300" w14:textId="77777777" w:rsidR="005E283D" w:rsidRPr="0027588C" w:rsidRDefault="005E283D" w:rsidP="005459CB">
      <w:pPr>
        <w:spacing w:after="120"/>
        <w:ind w:left="2268" w:right="1134" w:hanging="1134"/>
        <w:jc w:val="both"/>
        <w:rPr>
          <w:rFonts w:eastAsia="Times New Roman" w:cs="Times New Roman"/>
          <w:szCs w:val="20"/>
          <w:lang w:eastAsia="fr-FR"/>
        </w:rPr>
      </w:pPr>
      <w:r w:rsidRPr="005459CB">
        <w:rPr>
          <w:rFonts w:eastAsia="Times New Roman" w:cs="Times New Roman"/>
          <w:noProof/>
          <w:szCs w:val="20"/>
          <w:lang w:val="en-US" w:eastAsia="fr-FR"/>
        </w:rPr>
        <mc:AlternateContent>
          <mc:Choice Requires="wps">
            <w:drawing>
              <wp:anchor distT="0" distB="0" distL="114300" distR="114300" simplePos="0" relativeHeight="251659264" behindDoc="0" locked="0" layoutInCell="1" allowOverlap="1" wp14:anchorId="06724D7E" wp14:editId="6A138F39">
                <wp:simplePos x="0" y="0"/>
                <wp:positionH relativeFrom="column">
                  <wp:posOffset>2355850</wp:posOffset>
                </wp:positionH>
                <wp:positionV relativeFrom="paragraph">
                  <wp:posOffset>887730</wp:posOffset>
                </wp:positionV>
                <wp:extent cx="635" cy="635"/>
                <wp:effectExtent l="95250" t="57150" r="94615" b="56515"/>
                <wp:wrapNone/>
                <wp:docPr id="8427" name="Поле 8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CF209" w14:textId="77777777" w:rsidR="001A56A5" w:rsidRPr="00253C39" w:rsidRDefault="001A56A5" w:rsidP="005E283D">
                            <w:pPr>
                              <w:spacing w:before="40" w:line="240" w:lineRule="auto"/>
                              <w:rPr>
                                <w:b/>
                                <w:sz w:val="14"/>
                                <w:szCs w:val="14"/>
                              </w:rPr>
                            </w:pPr>
                            <w:r>
                              <w:rPr>
                                <w:b/>
                                <w:sz w:val="12"/>
                                <w:szCs w:val="12"/>
                              </w:rPr>
                              <w:t xml:space="preserve"> </w:t>
                            </w:r>
                            <w:r w:rsidRPr="00253C39">
                              <w:rPr>
                                <w:b/>
                                <w:sz w:val="14"/>
                                <w:szCs w:val="14"/>
                              </w:rP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24D7E" id="_x0000_t202" coordsize="21600,21600" o:spt="202" path="m,l,21600r21600,l21600,xe">
                <v:stroke joinstyle="miter"/>
                <v:path gradientshapeok="t" o:connecttype="rect"/>
              </v:shapetype>
              <v:shape id="Поле 8427" o:spid="_x0000_s1026" type="#_x0000_t202" style="position:absolute;left:0;text-align:left;margin-left:185.5pt;margin-top:69.9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" filled="f" stroked="f">
                <v:textbox>
                  <w:txbxContent>
                    <w:p w14:paraId="3EFCF209" w14:textId="77777777" w:rsidR="001A56A5" w:rsidRPr="00253C39" w:rsidRDefault="001A56A5" w:rsidP="005E283D">
                      <w:pPr>
                        <w:spacing w:before="40" w:line="240" w:lineRule="auto"/>
                        <w:rPr>
                          <w:b/>
                          <w:sz w:val="14"/>
                          <w:szCs w:val="14"/>
                        </w:rPr>
                      </w:pPr>
                      <w:r>
                        <w:rPr>
                          <w:b/>
                          <w:sz w:val="12"/>
                          <w:szCs w:val="12"/>
                        </w:rPr>
                        <w:t xml:space="preserve"> </w:t>
                      </w:r>
                      <w:r w:rsidRPr="00253C39">
                        <w:rPr>
                          <w:b/>
                          <w:sz w:val="14"/>
                          <w:szCs w:val="14"/>
                        </w:rPr>
                        <w:t>мм</w:t>
                      </w:r>
                    </w:p>
                  </w:txbxContent>
                </v:textbox>
              </v:shape>
            </w:pict>
          </mc:Fallback>
        </mc:AlternateContent>
      </w:r>
      <w:r w:rsidRPr="0027588C">
        <w:rPr>
          <w:rFonts w:eastAsia="Times New Roman" w:cs="Times New Roman"/>
          <w:szCs w:val="20"/>
          <w:lang w:eastAsia="fr-FR"/>
        </w:rPr>
        <w:t>2.8.3.5</w:t>
      </w:r>
      <w:r w:rsidRPr="0027588C">
        <w:rPr>
          <w:rFonts w:eastAsia="Times New Roman" w:cs="Times New Roman"/>
          <w:szCs w:val="20"/>
          <w:lang w:eastAsia="fr-FR"/>
        </w:rPr>
        <w:tab/>
      </w:r>
      <w:r w:rsidR="00881D21">
        <w:rPr>
          <w:bCs/>
        </w:rPr>
        <w:t>«</w:t>
      </w:r>
      <w:r w:rsidRPr="0027588C">
        <w:rPr>
          <w:rFonts w:eastAsia="Times New Roman" w:cs="Times New Roman"/>
          <w:i/>
          <w:szCs w:val="20"/>
          <w:lang w:eastAsia="fr-FR"/>
        </w:rPr>
        <w:t>Дорожный просвет под одной осью</w:t>
      </w:r>
      <w:r w:rsidR="00881D21">
        <w:rPr>
          <w:bCs/>
        </w:rPr>
        <w:t>»</w:t>
      </w:r>
      <w:r w:rsidRPr="0027588C">
        <w:rPr>
          <w:rFonts w:eastAsia="Times New Roman" w:cs="Times New Roman"/>
          <w:szCs w:val="20"/>
          <w:lang w:eastAsia="fr-FR"/>
        </w:rPr>
        <w:t xml:space="preserve"> означает расстояние между верхней точкой дуги окружности, проходящей через центры пятен контактов шин одной оси (в случае сдвоенных шин</w:t>
      </w:r>
      <w:r w:rsidR="00AD0FF7">
        <w:rPr>
          <w:rFonts w:eastAsia="Times New Roman" w:cs="Times New Roman"/>
          <w:szCs w:val="20"/>
          <w:lang w:eastAsia="fr-FR"/>
        </w:rPr>
        <w:t xml:space="preserve"> </w:t>
      </w:r>
      <w:r w:rsidRPr="0027588C">
        <w:rPr>
          <w:rFonts w:eastAsia="Times New Roman" w:cs="Times New Roman"/>
          <w:szCs w:val="20"/>
          <w:lang w:eastAsia="fr-FR"/>
        </w:rPr>
        <w:t>–</w:t>
      </w:r>
      <w:r w:rsidR="00AD0FF7">
        <w:rPr>
          <w:rFonts w:eastAsia="Times New Roman" w:cs="Times New Roman"/>
          <w:szCs w:val="20"/>
          <w:lang w:eastAsia="fr-FR"/>
        </w:rPr>
        <w:t xml:space="preserve"> </w:t>
      </w:r>
      <w:r w:rsidRPr="0027588C">
        <w:rPr>
          <w:rFonts w:eastAsia="Times New Roman" w:cs="Times New Roman"/>
          <w:szCs w:val="20"/>
          <w:lang w:eastAsia="fr-FR"/>
        </w:rPr>
        <w:t>шин внутренних колес оси) и касающейся самой нижней точки транспортного средства, жестко зафиксированной между колесами, и опорной плоскостью.</w:t>
      </w:r>
    </w:p>
    <w:p w14:paraId="69550586"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Ни одна жесткая часть транспортного средства не должна находиться в заштрихованной зоне рисунка.</w:t>
      </w:r>
    </w:p>
    <w:p w14:paraId="7DC1CD4D"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Дорожные просветы под несколькими осями указывают, в соответствующих случаях, исходя из последовательности их расположения, например 280/250/250.</w:t>
      </w:r>
    </w:p>
    <w:p w14:paraId="0EEE0B32" w14:textId="77777777" w:rsidR="005E283D" w:rsidRPr="005459CB" w:rsidRDefault="005E283D" w:rsidP="005459CB">
      <w:pPr>
        <w:spacing w:after="120"/>
        <w:ind w:left="2268" w:right="1134" w:hanging="1134"/>
        <w:jc w:val="both"/>
        <w:rPr>
          <w:rFonts w:eastAsia="Times New Roman" w:cs="Times New Roman"/>
          <w:szCs w:val="20"/>
          <w:lang w:val="en-US" w:eastAsia="fr-FR"/>
        </w:rPr>
      </w:pPr>
      <w:r w:rsidRPr="0027588C">
        <w:rPr>
          <w:rFonts w:eastAsia="Times New Roman" w:cs="Times New Roman"/>
          <w:szCs w:val="20"/>
          <w:lang w:eastAsia="fr-FR"/>
        </w:rPr>
        <w:tab/>
      </w:r>
      <w:r w:rsidRPr="005459CB">
        <w:rPr>
          <w:rFonts w:eastAsia="Times New Roman" w:cs="Times New Roman"/>
          <w:noProof/>
          <w:szCs w:val="20"/>
          <w:lang w:val="en-US" w:eastAsia="fr-FR"/>
        </w:rPr>
        <w:drawing>
          <wp:inline distT="0" distB="0" distL="0" distR="0" wp14:anchorId="0B6A5D3E" wp14:editId="0A87DDB5">
            <wp:extent cx="3646805" cy="1612265"/>
            <wp:effectExtent l="0" t="0" r="0" b="6985"/>
            <wp:docPr id="8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5D303954"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2.8.4</w:t>
      </w:r>
      <w:r w:rsidRPr="0027588C">
        <w:rPr>
          <w:rFonts w:eastAsia="Times New Roman" w:cs="Times New Roman"/>
          <w:szCs w:val="20"/>
          <w:lang w:eastAsia="fr-FR"/>
        </w:rPr>
        <w:tab/>
        <w:t>Комбинированное обозначение</w:t>
      </w:r>
    </w:p>
    <w:p w14:paraId="1E144640"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Буквы </w:t>
      </w:r>
      <w:r w:rsidRPr="005459CB">
        <w:rPr>
          <w:rFonts w:eastAsia="Times New Roman" w:cs="Times New Roman"/>
          <w:szCs w:val="20"/>
          <w:lang w:val="en-US" w:eastAsia="fr-FR"/>
        </w:rPr>
        <w:t>M</w:t>
      </w:r>
      <w:r w:rsidRPr="0027588C">
        <w:rPr>
          <w:rFonts w:eastAsia="Times New Roman" w:cs="Times New Roman"/>
          <w:szCs w:val="20"/>
          <w:lang w:eastAsia="fr-FR"/>
        </w:rPr>
        <w:t xml:space="preserve"> и </w:t>
      </w:r>
      <w:r w:rsidRPr="005459CB">
        <w:rPr>
          <w:rFonts w:eastAsia="Times New Roman" w:cs="Times New Roman"/>
          <w:szCs w:val="20"/>
          <w:lang w:val="en-US" w:eastAsia="fr-FR"/>
        </w:rPr>
        <w:t>N</w:t>
      </w:r>
      <w:r w:rsidRPr="0027588C">
        <w:rPr>
          <w:rFonts w:eastAsia="Times New Roman" w:cs="Times New Roman"/>
          <w:szCs w:val="20"/>
          <w:lang w:eastAsia="fr-FR"/>
        </w:rPr>
        <w:t xml:space="preserve"> могут сочетаться с буквой </w:t>
      </w:r>
      <w:r w:rsidRPr="005459CB">
        <w:rPr>
          <w:rFonts w:eastAsia="Times New Roman" w:cs="Times New Roman"/>
          <w:szCs w:val="20"/>
          <w:lang w:val="en-US" w:eastAsia="fr-FR"/>
        </w:rPr>
        <w:t>G</w:t>
      </w:r>
      <w:r w:rsidRPr="0027588C">
        <w:rPr>
          <w:rFonts w:eastAsia="Times New Roman" w:cs="Times New Roman"/>
          <w:szCs w:val="20"/>
          <w:lang w:eastAsia="fr-FR"/>
        </w:rPr>
        <w:t xml:space="preserve">. Например, транспортное средство категории </w:t>
      </w:r>
      <w:r w:rsidRPr="005459CB">
        <w:rPr>
          <w:rFonts w:eastAsia="Times New Roman" w:cs="Times New Roman"/>
          <w:szCs w:val="20"/>
          <w:lang w:val="en-US" w:eastAsia="fr-FR"/>
        </w:rPr>
        <w:t>N</w:t>
      </w:r>
      <w:r w:rsidRPr="00AD0FF7">
        <w:rPr>
          <w:rFonts w:eastAsia="Times New Roman" w:cs="Times New Roman"/>
          <w:szCs w:val="20"/>
          <w:vertAlign w:val="subscript"/>
          <w:lang w:eastAsia="fr-FR"/>
        </w:rPr>
        <w:t>1</w:t>
      </w:r>
      <w:r w:rsidRPr="0027588C">
        <w:rPr>
          <w:rFonts w:eastAsia="Times New Roman" w:cs="Times New Roman"/>
          <w:szCs w:val="20"/>
          <w:lang w:eastAsia="fr-FR"/>
        </w:rPr>
        <w:t xml:space="preserve">, которое может использоваться как транспортное средство повышенной проходимости, допускается обозначать как </w:t>
      </w:r>
      <w:r w:rsidRPr="005459CB">
        <w:rPr>
          <w:rFonts w:eastAsia="Times New Roman" w:cs="Times New Roman"/>
          <w:szCs w:val="20"/>
          <w:lang w:val="en-US" w:eastAsia="fr-FR"/>
        </w:rPr>
        <w:t>N</w:t>
      </w:r>
      <w:r w:rsidRPr="00AD0FF7">
        <w:rPr>
          <w:rFonts w:eastAsia="Times New Roman" w:cs="Times New Roman"/>
          <w:szCs w:val="20"/>
          <w:vertAlign w:val="subscript"/>
          <w:lang w:eastAsia="fr-FR"/>
        </w:rPr>
        <w:t>1</w:t>
      </w:r>
      <w:r w:rsidRPr="005459CB">
        <w:rPr>
          <w:rFonts w:eastAsia="Times New Roman" w:cs="Times New Roman"/>
          <w:szCs w:val="20"/>
          <w:lang w:val="en-US" w:eastAsia="fr-FR"/>
        </w:rPr>
        <w:t>G</w:t>
      </w:r>
      <w:r w:rsidRPr="0027588C">
        <w:rPr>
          <w:rFonts w:eastAsia="Times New Roman" w:cs="Times New Roman"/>
          <w:szCs w:val="20"/>
          <w:lang w:eastAsia="fr-FR"/>
        </w:rPr>
        <w:t>.</w:t>
      </w:r>
    </w:p>
    <w:p w14:paraId="0AD7CCF6"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w:t>
      </w:r>
      <w:r w:rsidRPr="0027588C">
        <w:rPr>
          <w:rFonts w:eastAsia="Times New Roman" w:cs="Times New Roman"/>
          <w:szCs w:val="20"/>
          <w:lang w:eastAsia="fr-FR"/>
        </w:rPr>
        <w:tab/>
        <w:t>Определение типа кузова (только для комплектных/</w:t>
      </w:r>
      <w:r w:rsidRPr="0027588C">
        <w:rPr>
          <w:rFonts w:eastAsia="Times New Roman" w:cs="Times New Roman"/>
          <w:szCs w:val="20"/>
          <w:lang w:eastAsia="fr-FR"/>
        </w:rPr>
        <w:br/>
        <w:t>укомплектованных транспортных средств)</w:t>
      </w:r>
    </w:p>
    <w:p w14:paraId="13DEA654"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Тип кузова может обозначаться следующими буквами:</w:t>
      </w:r>
    </w:p>
    <w:p w14:paraId="5F9F9764"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w:t>
      </w:r>
      <w:r w:rsidRPr="0027588C">
        <w:rPr>
          <w:rFonts w:eastAsia="Times New Roman" w:cs="Times New Roman"/>
          <w:szCs w:val="20"/>
          <w:lang w:eastAsia="fr-FR"/>
        </w:rPr>
        <w:tab/>
        <w:t>Легковые автомобили (</w:t>
      </w:r>
      <w:r w:rsidRPr="005459CB">
        <w:rPr>
          <w:rFonts w:eastAsia="Times New Roman" w:cs="Times New Roman"/>
          <w:szCs w:val="20"/>
          <w:lang w:val="en-US" w:eastAsia="fr-FR"/>
        </w:rPr>
        <w:t>M</w:t>
      </w:r>
      <w:r w:rsidRPr="00AD0FF7">
        <w:rPr>
          <w:rFonts w:eastAsia="Times New Roman" w:cs="Times New Roman"/>
          <w:szCs w:val="20"/>
          <w:vertAlign w:val="subscript"/>
          <w:lang w:eastAsia="fr-FR"/>
        </w:rPr>
        <w:t>1</w:t>
      </w:r>
      <w:r w:rsidRPr="0027588C">
        <w:rPr>
          <w:rFonts w:eastAsia="Times New Roman" w:cs="Times New Roman"/>
          <w:szCs w:val="20"/>
          <w:lang w:eastAsia="fr-FR"/>
        </w:rPr>
        <w:t>)</w:t>
      </w:r>
    </w:p>
    <w:p w14:paraId="087FBDFC"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2.9.1.1</w:t>
      </w:r>
      <w:r w:rsidRPr="0027588C">
        <w:rPr>
          <w:rFonts w:eastAsia="Times New Roman" w:cs="Times New Roman"/>
          <w:szCs w:val="20"/>
          <w:lang w:eastAsia="fr-FR"/>
        </w:rPr>
        <w:tab/>
      </w:r>
      <w:r w:rsidRPr="005459CB">
        <w:rPr>
          <w:rFonts w:eastAsia="Times New Roman" w:cs="Times New Roman"/>
          <w:szCs w:val="20"/>
          <w:lang w:val="en-US" w:eastAsia="fr-FR"/>
        </w:rPr>
        <w:t>AA</w:t>
      </w:r>
      <w:r w:rsidRPr="0027588C">
        <w:rPr>
          <w:rFonts w:eastAsia="Times New Roman" w:cs="Times New Roman"/>
          <w:szCs w:val="20"/>
          <w:lang w:eastAsia="fr-FR"/>
        </w:rPr>
        <w:t xml:space="preserve"> – седан</w:t>
      </w:r>
    </w:p>
    <w:p w14:paraId="27A81A2E"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AD0FF7">
        <w:rPr>
          <w:rFonts w:eastAsia="Times New Roman" w:cs="Times New Roman"/>
          <w:strike/>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3.1.1.1, но включая также транспортные средства, имеющие более четырех боковых окон.</w:t>
      </w:r>
    </w:p>
    <w:p w14:paraId="770121F0"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2.9.1.2</w:t>
      </w:r>
      <w:r w:rsidRPr="0027588C">
        <w:rPr>
          <w:rFonts w:eastAsia="Times New Roman" w:cs="Times New Roman"/>
          <w:szCs w:val="20"/>
          <w:lang w:eastAsia="fr-FR"/>
        </w:rPr>
        <w:tab/>
      </w:r>
      <w:r w:rsidRPr="005459CB">
        <w:rPr>
          <w:rFonts w:eastAsia="Times New Roman" w:cs="Times New Roman"/>
          <w:szCs w:val="20"/>
          <w:lang w:val="en-US" w:eastAsia="fr-FR"/>
        </w:rPr>
        <w:t>AB</w:t>
      </w:r>
      <w:r w:rsidRPr="0027588C">
        <w:rPr>
          <w:rFonts w:eastAsia="Times New Roman" w:cs="Times New Roman"/>
          <w:szCs w:val="20"/>
          <w:lang w:eastAsia="fr-FR"/>
        </w:rPr>
        <w:t xml:space="preserve"> – хэтчбек</w:t>
      </w:r>
    </w:p>
    <w:p w14:paraId="017FDC1E"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Седан (</w:t>
      </w:r>
      <w:r w:rsidRPr="005459CB">
        <w:rPr>
          <w:rFonts w:eastAsia="Times New Roman" w:cs="Times New Roman"/>
          <w:szCs w:val="20"/>
          <w:lang w:val="en-US" w:eastAsia="fr-FR"/>
        </w:rPr>
        <w:t>AA</w:t>
      </w:r>
      <w:r w:rsidRPr="0027588C">
        <w:rPr>
          <w:rFonts w:eastAsia="Times New Roman" w:cs="Times New Roman"/>
          <w:szCs w:val="20"/>
          <w:lang w:eastAsia="fr-FR"/>
        </w:rPr>
        <w:t>) с открывающейся вверх задней дверью.</w:t>
      </w:r>
    </w:p>
    <w:p w14:paraId="212C1BFB"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2.9.1.3</w:t>
      </w:r>
      <w:r w:rsidRPr="0027588C">
        <w:rPr>
          <w:rFonts w:eastAsia="Times New Roman" w:cs="Times New Roman"/>
          <w:szCs w:val="20"/>
          <w:lang w:eastAsia="fr-FR"/>
        </w:rPr>
        <w:tab/>
      </w:r>
      <w:r w:rsidRPr="005459CB">
        <w:rPr>
          <w:rFonts w:eastAsia="Times New Roman" w:cs="Times New Roman"/>
          <w:szCs w:val="20"/>
          <w:lang w:val="en-US" w:eastAsia="fr-FR"/>
        </w:rPr>
        <w:t>AC</w:t>
      </w:r>
      <w:r w:rsidRPr="0027588C">
        <w:rPr>
          <w:rFonts w:eastAsia="Times New Roman" w:cs="Times New Roman"/>
          <w:szCs w:val="20"/>
          <w:lang w:eastAsia="fr-FR"/>
        </w:rPr>
        <w:t xml:space="preserve"> – универсал (грузо-пассажирский кузов)</w:t>
      </w:r>
    </w:p>
    <w:p w14:paraId="343A1EB0"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27588C">
        <w:rPr>
          <w:rFonts w:eastAsia="Times New Roman" w:cs="Times New Roman"/>
          <w:strike/>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3.1.1.4.</w:t>
      </w:r>
    </w:p>
    <w:p w14:paraId="34B81540"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2.9.1.4</w:t>
      </w:r>
      <w:r w:rsidRPr="0027588C">
        <w:rPr>
          <w:rFonts w:eastAsia="Times New Roman" w:cs="Times New Roman"/>
          <w:szCs w:val="20"/>
          <w:lang w:eastAsia="fr-FR"/>
        </w:rPr>
        <w:tab/>
      </w:r>
      <w:r w:rsidRPr="005459CB">
        <w:rPr>
          <w:rFonts w:eastAsia="Times New Roman" w:cs="Times New Roman"/>
          <w:szCs w:val="20"/>
          <w:lang w:val="en-US" w:eastAsia="fr-FR"/>
        </w:rPr>
        <w:t>AD</w:t>
      </w:r>
      <w:r w:rsidRPr="0027588C">
        <w:rPr>
          <w:rFonts w:eastAsia="Times New Roman" w:cs="Times New Roman"/>
          <w:szCs w:val="20"/>
          <w:lang w:eastAsia="fr-FR"/>
        </w:rPr>
        <w:t xml:space="preserve"> – купе</w:t>
      </w:r>
    </w:p>
    <w:p w14:paraId="15140923"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27588C">
        <w:rPr>
          <w:rFonts w:eastAsia="Times New Roman" w:cs="Times New Roman"/>
          <w:strike/>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3.1.1.5.</w:t>
      </w:r>
    </w:p>
    <w:p w14:paraId="3CAF4D7B"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2.9.1.5</w:t>
      </w:r>
      <w:r w:rsidRPr="0027588C">
        <w:rPr>
          <w:rFonts w:eastAsia="Times New Roman" w:cs="Times New Roman"/>
          <w:szCs w:val="20"/>
          <w:lang w:eastAsia="fr-FR"/>
        </w:rPr>
        <w:tab/>
      </w:r>
      <w:r w:rsidRPr="005459CB">
        <w:rPr>
          <w:rFonts w:eastAsia="Times New Roman" w:cs="Times New Roman"/>
          <w:szCs w:val="20"/>
          <w:lang w:val="en-US" w:eastAsia="fr-FR"/>
        </w:rPr>
        <w:t>AE</w:t>
      </w:r>
      <w:r w:rsidRPr="0027588C">
        <w:rPr>
          <w:rFonts w:eastAsia="Times New Roman" w:cs="Times New Roman"/>
          <w:szCs w:val="20"/>
          <w:lang w:eastAsia="fr-FR"/>
        </w:rPr>
        <w:t xml:space="preserve"> – кабриолет</w:t>
      </w:r>
    </w:p>
    <w:p w14:paraId="2C3C4E00"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Стандарт </w:t>
      </w:r>
      <w:r w:rsidRPr="005459CB">
        <w:rPr>
          <w:rFonts w:eastAsia="Times New Roman" w:cs="Times New Roman"/>
          <w:szCs w:val="20"/>
          <w:lang w:val="en-US" w:eastAsia="fr-FR"/>
        </w:rPr>
        <w:t>ISO</w:t>
      </w:r>
      <w:r w:rsidRPr="0027588C">
        <w:rPr>
          <w:rFonts w:eastAsia="Times New Roman" w:cs="Times New Roman"/>
          <w:szCs w:val="20"/>
          <w:lang w:eastAsia="fr-FR"/>
        </w:rPr>
        <w:t xml:space="preserve"> 3833</w:t>
      </w:r>
      <w:r w:rsidRPr="0027588C">
        <w:rPr>
          <w:rFonts w:eastAsia="Times New Roman" w:cs="Times New Roman"/>
          <w:strike/>
          <w:szCs w:val="20"/>
          <w:lang w:eastAsia="fr-FR"/>
        </w:rPr>
        <w:t>:1977</w:t>
      </w:r>
      <w:r w:rsidRPr="0027588C">
        <w:rPr>
          <w:rFonts w:eastAsia="Times New Roman" w:cs="Times New Roman"/>
          <w:szCs w:val="20"/>
          <w:lang w:eastAsia="fr-FR"/>
        </w:rPr>
        <w:t>, положение №</w:t>
      </w:r>
      <w:r w:rsidRPr="005459CB">
        <w:rPr>
          <w:rFonts w:eastAsia="Times New Roman" w:cs="Times New Roman"/>
          <w:szCs w:val="20"/>
          <w:lang w:val="en-US" w:eastAsia="fr-FR"/>
        </w:rPr>
        <w:t> </w:t>
      </w:r>
      <w:r w:rsidRPr="0027588C">
        <w:rPr>
          <w:rFonts w:eastAsia="Times New Roman" w:cs="Times New Roman"/>
          <w:szCs w:val="20"/>
          <w:lang w:eastAsia="fr-FR"/>
        </w:rPr>
        <w:t>3.1.1.6.</w:t>
      </w:r>
    </w:p>
    <w:p w14:paraId="20891DC9"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2.9.1.6</w:t>
      </w:r>
      <w:r w:rsidRPr="0027588C">
        <w:rPr>
          <w:rFonts w:eastAsia="Times New Roman" w:cs="Times New Roman"/>
          <w:szCs w:val="20"/>
          <w:lang w:eastAsia="fr-FR"/>
        </w:rPr>
        <w:tab/>
      </w:r>
      <w:r w:rsidRPr="005459CB">
        <w:rPr>
          <w:rFonts w:eastAsia="Times New Roman" w:cs="Times New Roman"/>
          <w:szCs w:val="20"/>
          <w:lang w:val="en-US" w:eastAsia="fr-FR"/>
        </w:rPr>
        <w:t>AF</w:t>
      </w:r>
      <w:r w:rsidRPr="0027588C">
        <w:rPr>
          <w:rFonts w:eastAsia="Times New Roman" w:cs="Times New Roman"/>
          <w:szCs w:val="20"/>
          <w:lang w:eastAsia="fr-FR"/>
        </w:rPr>
        <w:t xml:space="preserve"> – многоцелевое транспортное средство</w:t>
      </w:r>
    </w:p>
    <w:p w14:paraId="47485BF2"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Автотранспортное средство иное, чем обозначенное кодами </w:t>
      </w:r>
      <w:r w:rsidRPr="005459CB">
        <w:rPr>
          <w:rFonts w:eastAsia="Times New Roman" w:cs="Times New Roman"/>
          <w:szCs w:val="20"/>
          <w:lang w:val="en-US" w:eastAsia="fr-FR"/>
        </w:rPr>
        <w:t>AA</w:t>
      </w:r>
      <w:r w:rsidRPr="0027588C">
        <w:rPr>
          <w:rFonts w:eastAsia="Times New Roman" w:cs="Times New Roman"/>
          <w:szCs w:val="20"/>
          <w:lang w:eastAsia="fr-FR"/>
        </w:rPr>
        <w:t>−</w:t>
      </w:r>
      <w:r w:rsidRPr="005459CB">
        <w:rPr>
          <w:rFonts w:eastAsia="Times New Roman" w:cs="Times New Roman"/>
          <w:szCs w:val="20"/>
          <w:lang w:val="en-US" w:eastAsia="fr-FR"/>
        </w:rPr>
        <w:t>AC</w:t>
      </w:r>
      <w:r w:rsidRPr="0027588C">
        <w:rPr>
          <w:rFonts w:eastAsia="Times New Roman" w:cs="Times New Roman"/>
          <w:szCs w:val="20"/>
          <w:lang w:eastAsia="fr-FR"/>
        </w:rPr>
        <w:t>, предназначенное для перевозки пассажиров и их багажа или грузов в одном отделении. Однако такое транспортное средство не считают относящимся к категории М</w:t>
      </w:r>
      <w:r w:rsidRPr="00AD0FF7">
        <w:rPr>
          <w:rFonts w:eastAsia="Times New Roman" w:cs="Times New Roman"/>
          <w:szCs w:val="20"/>
          <w:vertAlign w:val="subscript"/>
          <w:lang w:eastAsia="fr-FR"/>
        </w:rPr>
        <w:t>1</w:t>
      </w:r>
      <w:r w:rsidRPr="0027588C">
        <w:rPr>
          <w:rFonts w:eastAsia="Times New Roman" w:cs="Times New Roman"/>
          <w:szCs w:val="20"/>
          <w:lang w:eastAsia="fr-FR"/>
        </w:rPr>
        <w:t>, если оно соответствует одновременно следующим требованиям:</w:t>
      </w:r>
    </w:p>
    <w:p w14:paraId="3DFC2808" w14:textId="77777777" w:rsidR="005E283D" w:rsidRPr="0027588C" w:rsidRDefault="005E283D" w:rsidP="005459CB">
      <w:pPr>
        <w:spacing w:after="120"/>
        <w:ind w:left="2835" w:right="1134" w:hanging="567"/>
        <w:jc w:val="both"/>
        <w:rPr>
          <w:rFonts w:eastAsia="Times New Roman" w:cs="Times New Roman"/>
          <w:szCs w:val="20"/>
          <w:lang w:eastAsia="fr-FR"/>
        </w:rPr>
      </w:pPr>
      <w:r w:rsidRPr="005459CB">
        <w:rPr>
          <w:rFonts w:eastAsia="Times New Roman" w:cs="Times New Roman"/>
          <w:szCs w:val="20"/>
          <w:lang w:val="en-GB" w:eastAsia="fr-FR"/>
        </w:rPr>
        <w:t>a</w:t>
      </w:r>
      <w:r w:rsidRPr="005459CB">
        <w:rPr>
          <w:rFonts w:eastAsia="Times New Roman" w:cs="Times New Roman"/>
          <w:szCs w:val="20"/>
          <w:lang w:eastAsia="fr-FR"/>
        </w:rPr>
        <w:t>)</w:t>
      </w:r>
      <w:r w:rsidRPr="005459CB">
        <w:rPr>
          <w:rFonts w:eastAsia="Times New Roman" w:cs="Times New Roman"/>
          <w:szCs w:val="20"/>
          <w:lang w:eastAsia="fr-FR"/>
        </w:rPr>
        <w:tab/>
        <w:t xml:space="preserve">число мест для сидения, помимо сиденья водителя, не превышает шести. </w:t>
      </w:r>
      <w:r w:rsidR="00881D21">
        <w:rPr>
          <w:bCs/>
        </w:rPr>
        <w:t>«</w:t>
      </w:r>
      <w:r w:rsidRPr="0027588C">
        <w:rPr>
          <w:rFonts w:eastAsia="Times New Roman" w:cs="Times New Roman"/>
          <w:i/>
          <w:szCs w:val="20"/>
          <w:lang w:eastAsia="fr-FR"/>
        </w:rPr>
        <w:t>Место для сидения</w:t>
      </w:r>
      <w:r w:rsidR="00881D21">
        <w:rPr>
          <w:bCs/>
        </w:rPr>
        <w:t>»</w:t>
      </w:r>
      <w:r w:rsidRPr="0027588C">
        <w:rPr>
          <w:rFonts w:eastAsia="Times New Roman" w:cs="Times New Roman"/>
          <w:szCs w:val="20"/>
          <w:lang w:eastAsia="fr-FR"/>
        </w:rPr>
        <w:t xml:space="preserve"> признается существующим, если в транспортном средстве имеются </w:t>
      </w:r>
      <w:r w:rsidR="00881D21">
        <w:rPr>
          <w:bCs/>
        </w:rPr>
        <w:t>«</w:t>
      </w:r>
      <w:r w:rsidRPr="0027588C">
        <w:rPr>
          <w:rFonts w:eastAsia="Times New Roman" w:cs="Times New Roman"/>
          <w:i/>
          <w:szCs w:val="20"/>
          <w:lang w:eastAsia="fr-FR"/>
        </w:rPr>
        <w:t>доступные</w:t>
      </w:r>
      <w:r w:rsidR="00881D21">
        <w:rPr>
          <w:bCs/>
        </w:rPr>
        <w:t>»</w:t>
      </w:r>
      <w:r w:rsidRPr="0027588C">
        <w:rPr>
          <w:rFonts w:eastAsia="Times New Roman" w:cs="Times New Roman"/>
          <w:szCs w:val="20"/>
          <w:lang w:eastAsia="fr-FR"/>
        </w:rPr>
        <w:t xml:space="preserve"> приспособления для крепления сидений. Под </w:t>
      </w:r>
      <w:r w:rsidR="00881D21">
        <w:rPr>
          <w:bCs/>
        </w:rPr>
        <w:t>«</w:t>
      </w:r>
      <w:r w:rsidRPr="0027588C">
        <w:rPr>
          <w:rFonts w:eastAsia="Times New Roman" w:cs="Times New Roman"/>
          <w:i/>
          <w:szCs w:val="20"/>
          <w:lang w:eastAsia="fr-FR"/>
        </w:rPr>
        <w:t>доступными</w:t>
      </w:r>
      <w:r w:rsidR="00881D21">
        <w:rPr>
          <w:bCs/>
        </w:rPr>
        <w:t>»</w:t>
      </w:r>
      <w:r w:rsidRPr="0027588C">
        <w:rPr>
          <w:rFonts w:eastAsia="Times New Roman" w:cs="Times New Roman"/>
          <w:szCs w:val="20"/>
          <w:lang w:eastAsia="fr-FR"/>
        </w:rPr>
        <w:t xml:space="preserve"> следует понимать приспособления, которые можно использовать. Для того чтобы приспособления для крепления не были </w:t>
      </w:r>
      <w:r w:rsidR="00881D21">
        <w:rPr>
          <w:bCs/>
        </w:rPr>
        <w:t>«</w:t>
      </w:r>
      <w:r w:rsidRPr="002B5F25">
        <w:rPr>
          <w:rFonts w:eastAsia="Times New Roman" w:cs="Times New Roman"/>
          <w:i/>
          <w:szCs w:val="20"/>
          <w:lang w:eastAsia="fr-FR"/>
        </w:rPr>
        <w:t>доступными</w:t>
      </w:r>
      <w:r w:rsidR="00881D21">
        <w:rPr>
          <w:bCs/>
        </w:rPr>
        <w:t>»</w:t>
      </w:r>
      <w:r w:rsidRPr="0027588C">
        <w:rPr>
          <w:rFonts w:eastAsia="Times New Roman" w:cs="Times New Roman"/>
          <w:szCs w:val="20"/>
          <w:lang w:eastAsia="fr-FR"/>
        </w:rPr>
        <w:t>, изготовитель должен физически исключить возможность их использования, например наварив на них пластины или установив на них постоянные заглушки, которые невозможно снять с помощью обычных инструментов; и</w:t>
      </w:r>
    </w:p>
    <w:p w14:paraId="0D98A1F0" w14:textId="77777777" w:rsidR="005E283D" w:rsidRPr="0027588C" w:rsidRDefault="005E283D" w:rsidP="005459CB">
      <w:pPr>
        <w:spacing w:after="120"/>
        <w:ind w:left="2835" w:right="1134" w:hanging="567"/>
        <w:jc w:val="both"/>
        <w:rPr>
          <w:rFonts w:eastAsia="Times New Roman" w:cs="Times New Roman"/>
          <w:szCs w:val="20"/>
          <w:lang w:eastAsia="fr-FR"/>
        </w:rPr>
      </w:pPr>
      <w:r w:rsidRPr="005459CB">
        <w:rPr>
          <w:rFonts w:eastAsia="Times New Roman" w:cs="Times New Roman"/>
          <w:szCs w:val="20"/>
          <w:lang w:val="en-GB" w:eastAsia="fr-FR"/>
        </w:rPr>
        <w:t>b</w:t>
      </w:r>
      <w:r w:rsidRPr="0027588C">
        <w:rPr>
          <w:rFonts w:eastAsia="Times New Roman" w:cs="Times New Roman"/>
          <w:szCs w:val="20"/>
          <w:lang w:eastAsia="fr-FR"/>
        </w:rPr>
        <w:t>)</w:t>
      </w:r>
      <w:r w:rsidRPr="0027588C">
        <w:rPr>
          <w:rFonts w:eastAsia="Times New Roman" w:cs="Times New Roman"/>
          <w:szCs w:val="20"/>
          <w:lang w:eastAsia="fr-FR"/>
        </w:rPr>
        <w:tab/>
      </w:r>
      <w:r w:rsidRPr="005459CB">
        <w:rPr>
          <w:rFonts w:eastAsia="Times New Roman" w:cs="Times New Roman"/>
          <w:szCs w:val="20"/>
          <w:lang w:val="en-GB" w:eastAsia="fr-FR"/>
        </w:rPr>
        <w:t>P</w:t>
      </w:r>
      <w:r w:rsidR="00AD0FF7">
        <w:rPr>
          <w:rFonts w:eastAsia="Times New Roman" w:cs="Times New Roman"/>
          <w:szCs w:val="20"/>
          <w:lang w:eastAsia="fr-FR"/>
        </w:rPr>
        <w:t xml:space="preserve"> </w:t>
      </w:r>
      <w:r w:rsidRPr="0027588C">
        <w:rPr>
          <w:rFonts w:eastAsia="Times New Roman" w:cs="Times New Roman"/>
          <w:szCs w:val="20"/>
          <w:lang w:eastAsia="fr-FR"/>
        </w:rPr>
        <w:t>–</w:t>
      </w:r>
      <w:r w:rsidR="00AD0FF7">
        <w:rPr>
          <w:rFonts w:eastAsia="Times New Roman" w:cs="Times New Roman"/>
          <w:szCs w:val="20"/>
          <w:lang w:eastAsia="fr-FR"/>
        </w:rPr>
        <w:t xml:space="preserve"> </w:t>
      </w:r>
      <w:r w:rsidRPr="0027588C">
        <w:rPr>
          <w:rFonts w:eastAsia="Times New Roman" w:cs="Times New Roman"/>
          <w:szCs w:val="20"/>
          <w:lang w:eastAsia="fr-FR"/>
        </w:rPr>
        <w:t>(</w:t>
      </w:r>
      <w:r w:rsidRPr="005459CB">
        <w:rPr>
          <w:rFonts w:eastAsia="Times New Roman" w:cs="Times New Roman"/>
          <w:szCs w:val="20"/>
          <w:lang w:val="en-GB" w:eastAsia="fr-FR"/>
        </w:rPr>
        <w:t>M</w:t>
      </w:r>
      <w:r w:rsidRPr="0027588C">
        <w:rPr>
          <w:rFonts w:eastAsia="Times New Roman" w:cs="Times New Roman"/>
          <w:szCs w:val="20"/>
          <w:lang w:eastAsia="fr-FR"/>
        </w:rPr>
        <w:t xml:space="preserve"> + </w:t>
      </w:r>
      <w:r w:rsidRPr="005459CB">
        <w:rPr>
          <w:rFonts w:eastAsia="Times New Roman" w:cs="Times New Roman"/>
          <w:szCs w:val="20"/>
          <w:lang w:val="en-GB" w:eastAsia="fr-FR"/>
        </w:rPr>
        <w:t>N</w:t>
      </w:r>
      <w:r w:rsidRPr="0027588C">
        <w:rPr>
          <w:rFonts w:eastAsia="Times New Roman" w:cs="Times New Roman"/>
          <w:szCs w:val="20"/>
          <w:lang w:eastAsia="fr-FR"/>
        </w:rPr>
        <w:t xml:space="preserve"> </w:t>
      </w:r>
      <w:r w:rsidRPr="005459CB">
        <w:rPr>
          <w:rFonts w:eastAsia="Times New Roman" w:cs="Times New Roman"/>
          <w:szCs w:val="20"/>
          <w:lang w:val="en-GB" w:eastAsia="fr-FR"/>
        </w:rPr>
        <w:t>x</w:t>
      </w:r>
      <w:r w:rsidRPr="0027588C">
        <w:rPr>
          <w:rFonts w:eastAsia="Times New Roman" w:cs="Times New Roman"/>
          <w:szCs w:val="20"/>
          <w:lang w:eastAsia="fr-FR"/>
        </w:rPr>
        <w:t xml:space="preserve"> 68) &gt; </w:t>
      </w:r>
      <w:r w:rsidRPr="005459CB">
        <w:rPr>
          <w:rFonts w:eastAsia="Times New Roman" w:cs="Times New Roman"/>
          <w:szCs w:val="20"/>
          <w:lang w:val="en-GB" w:eastAsia="fr-FR"/>
        </w:rPr>
        <w:t>N</w:t>
      </w:r>
      <w:r w:rsidRPr="0027588C">
        <w:rPr>
          <w:rFonts w:eastAsia="Times New Roman" w:cs="Times New Roman"/>
          <w:szCs w:val="20"/>
          <w:lang w:eastAsia="fr-FR"/>
        </w:rPr>
        <w:t xml:space="preserve"> </w:t>
      </w:r>
      <w:r w:rsidRPr="005459CB">
        <w:rPr>
          <w:rFonts w:eastAsia="Times New Roman" w:cs="Times New Roman"/>
          <w:szCs w:val="20"/>
          <w:lang w:val="en-GB" w:eastAsia="fr-FR"/>
        </w:rPr>
        <w:t>x</w:t>
      </w:r>
      <w:r w:rsidRPr="0027588C">
        <w:rPr>
          <w:rFonts w:eastAsia="Times New Roman" w:cs="Times New Roman"/>
          <w:szCs w:val="20"/>
          <w:lang w:eastAsia="fr-FR"/>
        </w:rPr>
        <w:t xml:space="preserve"> 68,</w:t>
      </w:r>
    </w:p>
    <w:p w14:paraId="33891E4C" w14:textId="77777777" w:rsidR="005E283D" w:rsidRPr="0027588C" w:rsidRDefault="005E283D" w:rsidP="005459CB">
      <w:pPr>
        <w:spacing w:after="120"/>
        <w:ind w:left="2835" w:right="1134" w:hanging="1134"/>
        <w:jc w:val="both"/>
        <w:rPr>
          <w:rFonts w:eastAsia="Times New Roman" w:cs="Times New Roman"/>
          <w:szCs w:val="20"/>
          <w:lang w:eastAsia="fr-FR"/>
        </w:rPr>
      </w:pPr>
      <w:r w:rsidRPr="0027588C">
        <w:rPr>
          <w:rFonts w:eastAsia="Times New Roman" w:cs="Times New Roman"/>
          <w:szCs w:val="20"/>
          <w:lang w:eastAsia="fr-FR"/>
        </w:rPr>
        <w:tab/>
        <w:t>где:</w:t>
      </w:r>
    </w:p>
    <w:p w14:paraId="2E5C2699" w14:textId="77777777" w:rsidR="005E283D" w:rsidRPr="005459CB" w:rsidRDefault="005E283D" w:rsidP="005459CB">
      <w:pPr>
        <w:tabs>
          <w:tab w:val="left" w:pos="3969"/>
        </w:tabs>
        <w:spacing w:after="120"/>
        <w:ind w:left="3396" w:right="1134" w:hanging="567"/>
        <w:jc w:val="both"/>
        <w:rPr>
          <w:rFonts w:eastAsia="Times New Roman" w:cs="Times New Roman"/>
          <w:szCs w:val="20"/>
          <w:lang w:eastAsia="fr-FR"/>
        </w:rPr>
      </w:pPr>
      <w:r w:rsidRPr="005459CB">
        <w:rPr>
          <w:rFonts w:eastAsia="Times New Roman" w:cs="Times New Roman"/>
          <w:szCs w:val="20"/>
          <w:lang w:val="en-US" w:eastAsia="fr-FR"/>
        </w:rPr>
        <w:t>P</w:t>
      </w:r>
      <w:r w:rsidRPr="005459CB">
        <w:rPr>
          <w:rFonts w:eastAsia="Times New Roman" w:cs="Times New Roman"/>
          <w:szCs w:val="20"/>
          <w:lang w:eastAsia="fr-FR"/>
        </w:rPr>
        <w:t xml:space="preserve"> </w:t>
      </w:r>
      <w:r w:rsidRPr="005459CB">
        <w:rPr>
          <w:rFonts w:eastAsia="Times New Roman" w:cs="Times New Roman"/>
          <w:szCs w:val="20"/>
          <w:lang w:eastAsia="fr-FR"/>
        </w:rPr>
        <w:tab/>
        <w:t>=</w:t>
      </w:r>
      <w:r w:rsidR="00C93000" w:rsidRPr="00C93000">
        <w:rPr>
          <w:rFonts w:eastAsia="Times New Roman" w:cs="Times New Roman"/>
          <w:szCs w:val="20"/>
          <w:lang w:eastAsia="fr-FR"/>
        </w:rPr>
        <w:t xml:space="preserve"> </w:t>
      </w:r>
      <w:r w:rsidRPr="005459CB">
        <w:rPr>
          <w:rFonts w:eastAsia="Times New Roman" w:cs="Times New Roman"/>
          <w:szCs w:val="20"/>
          <w:lang w:eastAsia="fr-FR"/>
        </w:rPr>
        <w:tab/>
        <w:t xml:space="preserve">технически допустимая максимальная масса </w:t>
      </w:r>
      <w:r w:rsidR="005459CB">
        <w:rPr>
          <w:rFonts w:eastAsia="Times New Roman" w:cs="Times New Roman"/>
          <w:szCs w:val="20"/>
          <w:lang w:eastAsia="fr-FR"/>
        </w:rPr>
        <w:tab/>
      </w:r>
      <w:r w:rsidRPr="005459CB">
        <w:rPr>
          <w:rFonts w:eastAsia="Times New Roman" w:cs="Times New Roman"/>
          <w:szCs w:val="20"/>
          <w:lang w:eastAsia="fr-FR"/>
        </w:rPr>
        <w:t>груженого транспортного средства в кг,</w:t>
      </w:r>
    </w:p>
    <w:p w14:paraId="20417F05" w14:textId="77777777" w:rsidR="005E283D" w:rsidRPr="0027588C" w:rsidRDefault="005E283D" w:rsidP="00AD0FF7">
      <w:pPr>
        <w:tabs>
          <w:tab w:val="left" w:pos="3969"/>
        </w:tabs>
        <w:spacing w:after="120"/>
        <w:ind w:left="3396" w:right="1134" w:hanging="567"/>
        <w:jc w:val="both"/>
        <w:rPr>
          <w:rFonts w:eastAsia="Times New Roman" w:cs="Times New Roman"/>
          <w:szCs w:val="20"/>
          <w:lang w:eastAsia="fr-FR"/>
        </w:rPr>
      </w:pPr>
      <w:r w:rsidRPr="00AD0FF7">
        <w:rPr>
          <w:rFonts w:eastAsia="Times New Roman" w:cs="Times New Roman"/>
          <w:szCs w:val="20"/>
          <w:lang w:eastAsia="fr-FR"/>
        </w:rPr>
        <w:t>M</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sidR="00AD0FF7">
        <w:rPr>
          <w:rFonts w:eastAsia="Times New Roman" w:cs="Times New Roman"/>
          <w:szCs w:val="20"/>
          <w:lang w:eastAsia="fr-FR"/>
        </w:rPr>
        <w:tab/>
      </w:r>
      <w:r w:rsidRPr="0027588C">
        <w:rPr>
          <w:rFonts w:eastAsia="Times New Roman" w:cs="Times New Roman"/>
          <w:szCs w:val="20"/>
          <w:lang w:eastAsia="fr-FR"/>
        </w:rPr>
        <w:t>масса снаряженного транспортного средства в кг,</w:t>
      </w:r>
    </w:p>
    <w:p w14:paraId="0BB2A894" w14:textId="77777777" w:rsidR="005E283D" w:rsidRPr="0027588C" w:rsidRDefault="005E283D" w:rsidP="00AD0FF7">
      <w:pPr>
        <w:tabs>
          <w:tab w:val="left" w:pos="3969"/>
        </w:tabs>
        <w:spacing w:after="120"/>
        <w:ind w:left="3396" w:right="1134" w:hanging="567"/>
        <w:jc w:val="both"/>
        <w:rPr>
          <w:rFonts w:eastAsia="Times New Roman" w:cs="Times New Roman"/>
          <w:szCs w:val="20"/>
          <w:lang w:eastAsia="fr-FR"/>
        </w:rPr>
      </w:pPr>
      <w:r w:rsidRPr="00AD0FF7">
        <w:rPr>
          <w:rFonts w:eastAsia="Times New Roman" w:cs="Times New Roman"/>
          <w:szCs w:val="20"/>
          <w:lang w:eastAsia="fr-FR"/>
        </w:rPr>
        <w:t>N</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sidRPr="0027588C">
        <w:rPr>
          <w:rFonts w:eastAsia="Times New Roman" w:cs="Times New Roman"/>
          <w:szCs w:val="20"/>
          <w:lang w:eastAsia="fr-FR"/>
        </w:rPr>
        <w:tab/>
        <w:t>число мест для сидения, помимо сиденья водителя.</w:t>
      </w:r>
    </w:p>
    <w:p w14:paraId="5FF9ED5C" w14:textId="77777777" w:rsidR="005E283D" w:rsidRPr="0027588C" w:rsidRDefault="005E283D" w:rsidP="005459CB">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2.9.2</w:t>
      </w:r>
      <w:r w:rsidRPr="0027588C">
        <w:rPr>
          <w:rFonts w:eastAsia="Times New Roman" w:cs="Times New Roman"/>
          <w:szCs w:val="20"/>
          <w:lang w:eastAsia="fr-FR"/>
        </w:rPr>
        <w:tab/>
        <w:t>Транспортные средства специального назначения (М</w:t>
      </w:r>
      <w:r w:rsidRPr="006176B0">
        <w:rPr>
          <w:rFonts w:eastAsia="Times New Roman" w:cs="Times New Roman"/>
          <w:szCs w:val="20"/>
          <w:vertAlign w:val="subscript"/>
          <w:lang w:eastAsia="fr-FR"/>
        </w:rPr>
        <w:t>1</w:t>
      </w:r>
      <w:r w:rsidRPr="0027588C">
        <w:rPr>
          <w:rFonts w:eastAsia="Times New Roman" w:cs="Times New Roman"/>
          <w:szCs w:val="20"/>
          <w:lang w:eastAsia="fr-FR"/>
        </w:rPr>
        <w:t>)</w:t>
      </w:r>
    </w:p>
    <w:p w14:paraId="1213DA16" w14:textId="77777777" w:rsidR="005E283D" w:rsidRPr="006176B0" w:rsidRDefault="005E283D" w:rsidP="006176B0">
      <w:pPr>
        <w:tabs>
          <w:tab w:val="left" w:pos="2835"/>
        </w:tabs>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2</w:t>
      </w:r>
      <w:r w:rsidRPr="006176B0">
        <w:rPr>
          <w:rFonts w:eastAsia="Times New Roman" w:cs="Times New Roman"/>
          <w:szCs w:val="20"/>
          <w:lang w:eastAsia="fr-FR"/>
        </w:rPr>
        <w:t>.9.2.1</w:t>
      </w:r>
      <w:r w:rsidRPr="006176B0">
        <w:rPr>
          <w:rFonts w:eastAsia="Times New Roman" w:cs="Times New Roman"/>
          <w:szCs w:val="20"/>
          <w:lang w:eastAsia="fr-FR"/>
        </w:rPr>
        <w:tab/>
      </w:r>
      <w:r w:rsidRPr="006176B0">
        <w:rPr>
          <w:rFonts w:eastAsia="Times New Roman" w:cs="Times New Roman"/>
          <w:szCs w:val="20"/>
          <w:lang w:val="en-GB" w:eastAsia="fr-FR"/>
        </w:rPr>
        <w:t>SA</w:t>
      </w:r>
      <w:r w:rsidR="006176B0" w:rsidRPr="006176B0">
        <w:rPr>
          <w:rFonts w:eastAsia="Times New Roman" w:cs="Times New Roman"/>
          <w:szCs w:val="20"/>
          <w:lang w:eastAsia="fr-FR"/>
        </w:rPr>
        <w:tab/>
      </w:r>
      <w:r w:rsidRPr="006176B0">
        <w:rPr>
          <w:rFonts w:eastAsia="Times New Roman" w:cs="Times New Roman"/>
          <w:szCs w:val="20"/>
          <w:lang w:eastAsia="fr-FR"/>
        </w:rPr>
        <w:t>Автомобиль–дом: см. пункт 2.5.1.</w:t>
      </w:r>
    </w:p>
    <w:p w14:paraId="1EA2348B" w14:textId="77777777" w:rsidR="005E283D" w:rsidRPr="000468E8" w:rsidRDefault="005E283D" w:rsidP="006176B0">
      <w:pPr>
        <w:tabs>
          <w:tab w:val="left" w:pos="2835"/>
        </w:tabs>
        <w:spacing w:after="120"/>
        <w:ind w:left="2268" w:right="1134" w:hanging="1134"/>
        <w:jc w:val="both"/>
        <w:rPr>
          <w:rFonts w:eastAsia="Times New Roman" w:cs="Times New Roman"/>
          <w:szCs w:val="20"/>
          <w:lang w:eastAsia="fr-FR"/>
        </w:rPr>
      </w:pPr>
      <w:r w:rsidRPr="000468E8">
        <w:rPr>
          <w:rFonts w:eastAsia="Times New Roman" w:cs="Times New Roman"/>
          <w:szCs w:val="20"/>
          <w:lang w:eastAsia="fr-FR"/>
        </w:rPr>
        <w:t>2.9.2.2</w:t>
      </w:r>
      <w:r w:rsidRPr="000468E8">
        <w:rPr>
          <w:rFonts w:eastAsia="Times New Roman" w:cs="Times New Roman"/>
          <w:szCs w:val="20"/>
          <w:lang w:eastAsia="fr-FR"/>
        </w:rPr>
        <w:tab/>
      </w:r>
      <w:r w:rsidRPr="006176B0">
        <w:rPr>
          <w:rFonts w:eastAsia="Times New Roman" w:cs="Times New Roman"/>
          <w:szCs w:val="20"/>
          <w:lang w:val="en-GB" w:eastAsia="fr-FR"/>
        </w:rPr>
        <w:t>SB</w:t>
      </w:r>
      <w:r w:rsidRPr="000468E8">
        <w:rPr>
          <w:rFonts w:eastAsia="Times New Roman" w:cs="Times New Roman"/>
          <w:szCs w:val="20"/>
          <w:lang w:eastAsia="fr-FR"/>
        </w:rPr>
        <w:tab/>
        <w:t>Бронированное транспортное средство: см. пункт 2.5.2.</w:t>
      </w:r>
    </w:p>
    <w:p w14:paraId="4FC674F6" w14:textId="77777777" w:rsidR="005E283D" w:rsidRPr="000468E8" w:rsidRDefault="005E283D" w:rsidP="006176B0">
      <w:pPr>
        <w:tabs>
          <w:tab w:val="left" w:pos="2835"/>
        </w:tabs>
        <w:spacing w:after="120"/>
        <w:ind w:left="2268" w:right="1134" w:hanging="1134"/>
        <w:jc w:val="both"/>
        <w:rPr>
          <w:rFonts w:eastAsia="Times New Roman" w:cs="Times New Roman"/>
          <w:szCs w:val="20"/>
          <w:lang w:eastAsia="fr-FR"/>
        </w:rPr>
      </w:pPr>
      <w:r w:rsidRPr="000468E8">
        <w:rPr>
          <w:rFonts w:eastAsia="Times New Roman" w:cs="Times New Roman"/>
          <w:szCs w:val="20"/>
          <w:lang w:eastAsia="fr-FR"/>
        </w:rPr>
        <w:t>2.9.2.3</w:t>
      </w:r>
      <w:r w:rsidRPr="000468E8">
        <w:rPr>
          <w:rFonts w:eastAsia="Times New Roman" w:cs="Times New Roman"/>
          <w:szCs w:val="20"/>
          <w:lang w:eastAsia="fr-FR"/>
        </w:rPr>
        <w:tab/>
      </w:r>
      <w:r w:rsidRPr="006176B0">
        <w:rPr>
          <w:rFonts w:eastAsia="Times New Roman" w:cs="Times New Roman"/>
          <w:szCs w:val="20"/>
          <w:lang w:val="en-GB" w:eastAsia="fr-FR"/>
        </w:rPr>
        <w:t>SC</w:t>
      </w:r>
      <w:r w:rsidRPr="000468E8">
        <w:rPr>
          <w:rFonts w:eastAsia="Times New Roman" w:cs="Times New Roman"/>
          <w:szCs w:val="20"/>
          <w:lang w:eastAsia="fr-FR"/>
        </w:rPr>
        <w:tab/>
        <w:t>Машина скорой медицинской помощи: см. пункт 2.5.3.</w:t>
      </w:r>
    </w:p>
    <w:p w14:paraId="0B81F19D" w14:textId="77777777" w:rsidR="005E283D" w:rsidRPr="000468E8" w:rsidRDefault="005E283D" w:rsidP="006176B0">
      <w:pPr>
        <w:tabs>
          <w:tab w:val="left" w:pos="2835"/>
        </w:tabs>
        <w:spacing w:after="120"/>
        <w:ind w:left="2268" w:right="1134" w:hanging="1134"/>
        <w:jc w:val="both"/>
        <w:rPr>
          <w:rFonts w:eastAsia="Times New Roman" w:cs="Times New Roman"/>
          <w:szCs w:val="20"/>
          <w:lang w:eastAsia="fr-FR"/>
        </w:rPr>
      </w:pPr>
      <w:r w:rsidRPr="000468E8">
        <w:rPr>
          <w:rFonts w:eastAsia="Times New Roman" w:cs="Times New Roman"/>
          <w:szCs w:val="20"/>
          <w:lang w:eastAsia="fr-FR"/>
        </w:rPr>
        <w:t>2.9.2.4</w:t>
      </w:r>
      <w:r w:rsidRPr="000468E8">
        <w:rPr>
          <w:rFonts w:eastAsia="Times New Roman" w:cs="Times New Roman"/>
          <w:szCs w:val="20"/>
          <w:lang w:eastAsia="fr-FR"/>
        </w:rPr>
        <w:tab/>
      </w:r>
      <w:r w:rsidRPr="006176B0">
        <w:rPr>
          <w:rFonts w:eastAsia="Times New Roman" w:cs="Times New Roman"/>
          <w:szCs w:val="20"/>
          <w:lang w:val="en-GB" w:eastAsia="fr-FR"/>
        </w:rPr>
        <w:t>SD</w:t>
      </w:r>
      <w:r w:rsidRPr="000468E8">
        <w:rPr>
          <w:rFonts w:eastAsia="Times New Roman" w:cs="Times New Roman"/>
          <w:szCs w:val="20"/>
          <w:lang w:eastAsia="fr-FR"/>
        </w:rPr>
        <w:tab/>
        <w:t>Катафалк: см. пункт 2.5.4.</w:t>
      </w:r>
    </w:p>
    <w:p w14:paraId="131ECB43" w14:textId="77777777" w:rsidR="005E283D" w:rsidRPr="0027588C" w:rsidRDefault="005E283D" w:rsidP="005459CB">
      <w:pPr>
        <w:spacing w:after="120"/>
        <w:ind w:left="2268" w:right="1134" w:hanging="1134"/>
        <w:jc w:val="both"/>
        <w:rPr>
          <w:rFonts w:eastAsia="Times New Roman" w:cs="Times New Roman"/>
          <w:b/>
          <w:szCs w:val="20"/>
          <w:lang w:eastAsia="fr-FR"/>
        </w:rPr>
      </w:pPr>
      <w:r w:rsidRPr="0027588C">
        <w:rPr>
          <w:rFonts w:eastAsia="Times New Roman" w:cs="Times New Roman"/>
          <w:b/>
          <w:szCs w:val="20"/>
          <w:lang w:eastAsia="fr-FR"/>
        </w:rPr>
        <w:t>2.10</w:t>
      </w:r>
      <w:r w:rsidRPr="0027588C">
        <w:rPr>
          <w:rFonts w:eastAsia="Times New Roman" w:cs="Times New Roman"/>
          <w:b/>
          <w:szCs w:val="20"/>
          <w:lang w:eastAsia="fr-FR"/>
        </w:rPr>
        <w:tab/>
        <w:t xml:space="preserve">Идентификационный номер транспортного средства (ИНТС): </w:t>
      </w:r>
    </w:p>
    <w:p w14:paraId="1F6877CC" w14:textId="77777777" w:rsidR="005E283D" w:rsidRPr="0027588C" w:rsidRDefault="005459CB" w:rsidP="005459CB">
      <w:pPr>
        <w:spacing w:after="120"/>
        <w:ind w:left="2268" w:right="1134" w:hanging="1134"/>
        <w:jc w:val="both"/>
        <w:rPr>
          <w:rFonts w:eastAsia="Times New Roman" w:cs="Times New Roman"/>
          <w:b/>
          <w:szCs w:val="20"/>
          <w:lang w:eastAsia="fr-FR"/>
        </w:rPr>
      </w:pPr>
      <w:r w:rsidRPr="0027588C">
        <w:rPr>
          <w:rFonts w:eastAsia="Times New Roman" w:cs="Times New Roman"/>
          <w:b/>
          <w:szCs w:val="20"/>
          <w:lang w:eastAsia="fr-FR"/>
        </w:rPr>
        <w:tab/>
      </w:r>
      <w:r w:rsidR="005E283D" w:rsidRPr="0027588C">
        <w:rPr>
          <w:rFonts w:eastAsia="Times New Roman" w:cs="Times New Roman"/>
          <w:b/>
          <w:szCs w:val="20"/>
          <w:lang w:eastAsia="fr-FR"/>
        </w:rPr>
        <w:t xml:space="preserve">Содержание и структура идентификационного номера транспортного средства (ИНТС) в целях установления во всемирном масштабе единой системы идентификационной нумерации, применяемой в отношении категорий транспортных средств </w:t>
      </w:r>
      <w:r w:rsidR="00022D5E">
        <w:rPr>
          <w:rFonts w:eastAsia="Times New Roman" w:cs="Times New Roman"/>
          <w:b/>
          <w:szCs w:val="20"/>
          <w:lang w:eastAsia="fr-FR"/>
        </w:rPr>
        <w:br/>
      </w:r>
      <w:r w:rsidR="005E283D" w:rsidRPr="0027588C">
        <w:rPr>
          <w:rFonts w:eastAsia="Times New Roman" w:cs="Times New Roman"/>
          <w:b/>
          <w:szCs w:val="20"/>
          <w:lang w:eastAsia="fr-FR"/>
        </w:rPr>
        <w:t>(</w:t>
      </w:r>
      <w:r w:rsidR="005E283D" w:rsidRPr="005459CB">
        <w:rPr>
          <w:rFonts w:eastAsia="Times New Roman" w:cs="Times New Roman"/>
          <w:b/>
          <w:szCs w:val="20"/>
          <w:lang w:val="en-US" w:eastAsia="fr-FR"/>
        </w:rPr>
        <w:t>M</w:t>
      </w:r>
      <w:r w:rsidR="005E283D" w:rsidRPr="0027588C">
        <w:rPr>
          <w:rFonts w:eastAsia="Times New Roman" w:cs="Times New Roman"/>
          <w:b/>
          <w:szCs w:val="20"/>
          <w:lang w:eastAsia="fr-FR"/>
        </w:rPr>
        <w:t xml:space="preserve">, </w:t>
      </w:r>
      <w:r w:rsidR="005E283D" w:rsidRPr="005459CB">
        <w:rPr>
          <w:rFonts w:eastAsia="Times New Roman" w:cs="Times New Roman"/>
          <w:b/>
          <w:szCs w:val="20"/>
          <w:lang w:val="en-US" w:eastAsia="fr-FR"/>
        </w:rPr>
        <w:t>N</w:t>
      </w:r>
      <w:r w:rsidR="005E283D" w:rsidRPr="0027588C">
        <w:rPr>
          <w:rFonts w:eastAsia="Times New Roman" w:cs="Times New Roman"/>
          <w:b/>
          <w:szCs w:val="20"/>
          <w:lang w:eastAsia="fr-FR"/>
        </w:rPr>
        <w:t xml:space="preserve">, </w:t>
      </w:r>
      <w:r w:rsidR="005E283D" w:rsidRPr="005459CB">
        <w:rPr>
          <w:rFonts w:eastAsia="Times New Roman" w:cs="Times New Roman"/>
          <w:b/>
          <w:szCs w:val="20"/>
          <w:lang w:val="en-US" w:eastAsia="fr-FR"/>
        </w:rPr>
        <w:t>O</w:t>
      </w:r>
      <w:r w:rsidR="005E283D" w:rsidRPr="00AD0FF7">
        <w:rPr>
          <w:rFonts w:eastAsia="Times New Roman" w:cs="Times New Roman"/>
          <w:b/>
          <w:szCs w:val="20"/>
          <w:vertAlign w:val="subscript"/>
          <w:lang w:eastAsia="fr-FR"/>
        </w:rPr>
        <w:t>1</w:t>
      </w:r>
      <w:r w:rsidR="005E283D" w:rsidRPr="0027588C">
        <w:rPr>
          <w:rFonts w:eastAsia="Times New Roman" w:cs="Times New Roman"/>
          <w:b/>
          <w:szCs w:val="20"/>
          <w:lang w:eastAsia="fr-FR"/>
        </w:rPr>
        <w:t xml:space="preserve">, </w:t>
      </w:r>
      <w:r w:rsidR="005E283D" w:rsidRPr="005459CB">
        <w:rPr>
          <w:rFonts w:eastAsia="Times New Roman" w:cs="Times New Roman"/>
          <w:b/>
          <w:szCs w:val="20"/>
          <w:lang w:val="en-US" w:eastAsia="fr-FR"/>
        </w:rPr>
        <w:t>O</w:t>
      </w:r>
      <w:r w:rsidR="005E283D" w:rsidRPr="00AD0FF7">
        <w:rPr>
          <w:rFonts w:eastAsia="Times New Roman" w:cs="Times New Roman"/>
          <w:b/>
          <w:szCs w:val="20"/>
          <w:vertAlign w:val="subscript"/>
          <w:lang w:eastAsia="fr-FR"/>
        </w:rPr>
        <w:t>2</w:t>
      </w:r>
      <w:r w:rsidR="005E283D" w:rsidRPr="0027588C">
        <w:rPr>
          <w:rFonts w:eastAsia="Times New Roman" w:cs="Times New Roman"/>
          <w:b/>
          <w:szCs w:val="20"/>
          <w:lang w:eastAsia="fr-FR"/>
        </w:rPr>
        <w:t xml:space="preserve">, </w:t>
      </w:r>
      <w:r w:rsidR="005E283D" w:rsidRPr="005459CB">
        <w:rPr>
          <w:rFonts w:eastAsia="Times New Roman" w:cs="Times New Roman"/>
          <w:b/>
          <w:szCs w:val="20"/>
          <w:lang w:val="en-US" w:eastAsia="fr-FR"/>
        </w:rPr>
        <w:t>L</w:t>
      </w:r>
      <w:r w:rsidR="005E283D" w:rsidRPr="0027588C">
        <w:rPr>
          <w:rFonts w:eastAsia="Times New Roman" w:cs="Times New Roman"/>
          <w:b/>
          <w:szCs w:val="20"/>
          <w:lang w:eastAsia="fr-FR"/>
        </w:rPr>
        <w:t xml:space="preserve">, </w:t>
      </w:r>
      <w:r w:rsidR="005E283D" w:rsidRPr="005459CB">
        <w:rPr>
          <w:rFonts w:eastAsia="Times New Roman" w:cs="Times New Roman"/>
          <w:b/>
          <w:szCs w:val="20"/>
          <w:lang w:val="en-US" w:eastAsia="fr-FR"/>
        </w:rPr>
        <w:t>T</w:t>
      </w:r>
      <w:r w:rsidR="005E283D" w:rsidRPr="0027588C">
        <w:rPr>
          <w:rFonts w:eastAsia="Times New Roman" w:cs="Times New Roman"/>
          <w:b/>
          <w:szCs w:val="20"/>
          <w:lang w:eastAsia="fr-FR"/>
        </w:rPr>
        <w:t xml:space="preserve"> и т.</w:t>
      </w:r>
      <w:r w:rsidR="00AD0FF7">
        <w:rPr>
          <w:rFonts w:eastAsia="Times New Roman" w:cs="Times New Roman"/>
          <w:b/>
          <w:szCs w:val="20"/>
          <w:lang w:eastAsia="fr-FR"/>
        </w:rPr>
        <w:t> </w:t>
      </w:r>
      <w:r w:rsidR="005E283D" w:rsidRPr="0027588C">
        <w:rPr>
          <w:rFonts w:eastAsia="Times New Roman" w:cs="Times New Roman"/>
          <w:b/>
          <w:szCs w:val="20"/>
          <w:lang w:eastAsia="fr-FR"/>
        </w:rPr>
        <w:t>д.)</w:t>
      </w:r>
    </w:p>
    <w:p w14:paraId="05C89844" w14:textId="77777777" w:rsidR="005E283D" w:rsidRPr="0027588C" w:rsidRDefault="005459CB" w:rsidP="005459CB">
      <w:pPr>
        <w:spacing w:after="120"/>
        <w:ind w:left="2268" w:right="1134" w:hanging="1134"/>
        <w:jc w:val="both"/>
        <w:rPr>
          <w:rFonts w:eastAsia="Times New Roman" w:cs="Times New Roman"/>
          <w:b/>
          <w:szCs w:val="20"/>
          <w:lang w:eastAsia="fr-FR"/>
        </w:rPr>
      </w:pPr>
      <w:r w:rsidRPr="0027588C">
        <w:rPr>
          <w:rFonts w:eastAsia="Times New Roman" w:cs="Times New Roman"/>
          <w:b/>
          <w:szCs w:val="20"/>
          <w:lang w:eastAsia="fr-FR"/>
        </w:rPr>
        <w:tab/>
      </w:r>
      <w:r w:rsidR="005E283D" w:rsidRPr="0027588C">
        <w:rPr>
          <w:rFonts w:eastAsia="Times New Roman" w:cs="Times New Roman"/>
          <w:b/>
          <w:szCs w:val="20"/>
          <w:lang w:eastAsia="fr-FR"/>
        </w:rPr>
        <w:t xml:space="preserve">ИНТС – это структурированная комбинация знаков, присвоенная транспортному средству изготовителем для целей идентификации в соответствии со стандартами </w:t>
      </w:r>
      <w:r w:rsidR="005E283D" w:rsidRPr="005459CB">
        <w:rPr>
          <w:rFonts w:eastAsia="Times New Roman" w:cs="Times New Roman"/>
          <w:b/>
          <w:szCs w:val="20"/>
          <w:lang w:val="en-US" w:eastAsia="fr-FR"/>
        </w:rPr>
        <w:t>ISO</w:t>
      </w:r>
      <w:r w:rsidR="005E283D" w:rsidRPr="0027588C">
        <w:rPr>
          <w:rFonts w:eastAsia="Times New Roman" w:cs="Times New Roman"/>
          <w:b/>
          <w:szCs w:val="20"/>
          <w:lang w:eastAsia="fr-FR"/>
        </w:rPr>
        <w:t xml:space="preserve"> 3779, </w:t>
      </w:r>
      <w:r w:rsidR="005E283D" w:rsidRPr="005459CB">
        <w:rPr>
          <w:rFonts w:eastAsia="Times New Roman" w:cs="Times New Roman"/>
          <w:b/>
          <w:szCs w:val="20"/>
          <w:lang w:val="en-US" w:eastAsia="fr-FR"/>
        </w:rPr>
        <w:t>ISO</w:t>
      </w:r>
      <w:r w:rsidR="005E283D" w:rsidRPr="0027588C">
        <w:rPr>
          <w:rFonts w:eastAsia="Times New Roman" w:cs="Times New Roman"/>
          <w:b/>
          <w:szCs w:val="20"/>
          <w:lang w:eastAsia="fr-FR"/>
        </w:rPr>
        <w:t xml:space="preserve"> 4033, </w:t>
      </w:r>
      <w:r w:rsidR="005E283D" w:rsidRPr="005459CB">
        <w:rPr>
          <w:rFonts w:eastAsia="Times New Roman" w:cs="Times New Roman"/>
          <w:b/>
          <w:szCs w:val="20"/>
          <w:lang w:val="en-US" w:eastAsia="fr-FR"/>
        </w:rPr>
        <w:t>ISO</w:t>
      </w:r>
      <w:r w:rsidR="005E283D" w:rsidRPr="0027588C">
        <w:rPr>
          <w:rFonts w:eastAsia="Times New Roman" w:cs="Times New Roman"/>
          <w:b/>
          <w:szCs w:val="20"/>
          <w:lang w:eastAsia="fr-FR"/>
        </w:rPr>
        <w:t xml:space="preserve"> 3780.</w:t>
      </w:r>
    </w:p>
    <w:p w14:paraId="7B86234B" w14:textId="77777777" w:rsidR="005E283D" w:rsidRPr="005459CB" w:rsidRDefault="005E283D" w:rsidP="005459CB">
      <w:pPr>
        <w:pStyle w:val="HChG"/>
        <w:ind w:left="2268"/>
      </w:pPr>
      <w:r w:rsidRPr="005459CB">
        <w:rPr>
          <w:lang w:eastAsia="fr-FR"/>
        </w:rPr>
        <w:lastRenderedPageBreak/>
        <w:t>3.</w:t>
      </w:r>
      <w:r w:rsidRPr="005459CB">
        <w:rPr>
          <w:lang w:eastAsia="fr-FR"/>
        </w:rPr>
        <w:tab/>
        <w:t>Область применения правил ООН, прилагаемых к Соглашению 1958 года</w:t>
      </w:r>
    </w:p>
    <w:p w14:paraId="6404F618" w14:textId="77777777" w:rsidR="005E283D" w:rsidRPr="0027588C" w:rsidRDefault="005E283D" w:rsidP="005459CB">
      <w:pPr>
        <w:pStyle w:val="SingleTxtG"/>
        <w:ind w:left="2268"/>
        <w:rPr>
          <w:lang w:eastAsia="fr-FR"/>
        </w:rPr>
      </w:pPr>
      <w:r w:rsidRPr="0027588C">
        <w:rPr>
          <w:lang w:eastAsia="fr-FR"/>
        </w:rPr>
        <w:t>Область применения правил ООН, перечисленных ниже, отражает состояние правил ООН на 31 декабря 2015 года. Области применения указаны по категориям транспортных средств, но некоторые из них могут ограничиваться конкретной подкатегорией/конкретным классом или минимальным/максимальным весом в рамках определенной категории.</w:t>
      </w:r>
    </w:p>
    <w:p w14:paraId="2D61EEAE" w14:textId="77777777" w:rsidR="005E283D" w:rsidRPr="00BA03F4" w:rsidRDefault="005E283D" w:rsidP="00C93000">
      <w:pPr>
        <w:pStyle w:val="SingleTxtG"/>
        <w:spacing w:after="240"/>
        <w:ind w:left="2268"/>
      </w:pPr>
      <w:r w:rsidRPr="0027588C">
        <w:rPr>
          <w:lang w:eastAsia="fr-FR"/>
        </w:rPr>
        <w:t>Правила ООН постоянно адаптируются с учетом технического прогресса, в связи с чем их область применения может изменяться.</w:t>
      </w:r>
    </w:p>
    <w:tbl>
      <w:tblPr>
        <w:tblW w:w="9630" w:type="dxa"/>
        <w:tblInd w:w="29"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726"/>
        <w:gridCol w:w="3504"/>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tblGrid>
      <w:tr w:rsidR="005E283D" w:rsidRPr="00BA03F4" w14:paraId="25C70EEC" w14:textId="77777777" w:rsidTr="000468E8">
        <w:trPr>
          <w:cantSplit/>
          <w:trHeight w:val="766"/>
          <w:tblHeader/>
        </w:trPr>
        <w:tc>
          <w:tcPr>
            <w:tcW w:w="726" w:type="dxa"/>
            <w:tcBorders>
              <w:top w:val="single" w:sz="12" w:space="0" w:color="auto"/>
              <w:bottom w:val="single" w:sz="12" w:space="0" w:color="auto"/>
              <w:right w:val="single" w:sz="12" w:space="0" w:color="auto"/>
            </w:tcBorders>
            <w:shd w:val="clear" w:color="auto" w:fill="auto"/>
            <w:tcMar>
              <w:left w:w="29" w:type="dxa"/>
              <w:right w:w="0" w:type="dxa"/>
            </w:tcMar>
            <w:textDirection w:val="btLr"/>
            <w:vAlign w:val="center"/>
          </w:tcPr>
          <w:p w14:paraId="210E5BA2" w14:textId="77777777" w:rsidR="005E283D" w:rsidRPr="00C64B7E" w:rsidRDefault="005E283D" w:rsidP="000468E8">
            <w:pPr>
              <w:suppressLineNumbers/>
              <w:tabs>
                <w:tab w:val="left" w:pos="3060"/>
                <w:tab w:val="left" w:pos="3600"/>
              </w:tabs>
              <w:spacing w:before="40" w:after="40" w:line="240" w:lineRule="auto"/>
              <w:ind w:left="115"/>
              <w:rPr>
                <w:i/>
                <w:sz w:val="16"/>
                <w:szCs w:val="16"/>
              </w:rPr>
            </w:pPr>
            <w:r w:rsidRPr="00C64B7E">
              <w:rPr>
                <w:i/>
                <w:sz w:val="16"/>
                <w:szCs w:val="16"/>
              </w:rPr>
              <w:t>Правила ООН</w:t>
            </w:r>
          </w:p>
        </w:tc>
        <w:tc>
          <w:tcPr>
            <w:tcW w:w="3504" w:type="dxa"/>
            <w:tcBorders>
              <w:top w:val="single" w:sz="12" w:space="0" w:color="auto"/>
              <w:left w:val="single" w:sz="12" w:space="0" w:color="auto"/>
              <w:bottom w:val="single" w:sz="12" w:space="0" w:color="auto"/>
              <w:right w:val="single" w:sz="12" w:space="0" w:color="auto"/>
            </w:tcBorders>
            <w:shd w:val="clear" w:color="auto" w:fill="auto"/>
            <w:tcMar>
              <w:right w:w="0" w:type="dxa"/>
            </w:tcMar>
            <w:vAlign w:val="bottom"/>
          </w:tcPr>
          <w:p w14:paraId="3EDE2833" w14:textId="77777777" w:rsidR="005E283D" w:rsidRPr="00C64B7E" w:rsidRDefault="005E283D" w:rsidP="008538A4">
            <w:pPr>
              <w:suppressLineNumbers/>
              <w:tabs>
                <w:tab w:val="left" w:pos="3060"/>
                <w:tab w:val="left" w:pos="3600"/>
              </w:tabs>
              <w:spacing w:before="40" w:after="40" w:line="240" w:lineRule="auto"/>
              <w:jc w:val="center"/>
              <w:rPr>
                <w:i/>
                <w:sz w:val="16"/>
                <w:szCs w:val="16"/>
              </w:rPr>
            </w:pPr>
            <w:r w:rsidRPr="00C64B7E">
              <w:rPr>
                <w:i/>
                <w:sz w:val="16"/>
                <w:szCs w:val="16"/>
              </w:rPr>
              <w:t>Название</w:t>
            </w:r>
          </w:p>
        </w:tc>
        <w:tc>
          <w:tcPr>
            <w:tcW w:w="257" w:type="dxa"/>
            <w:tcBorders>
              <w:top w:val="single" w:sz="12" w:space="0" w:color="auto"/>
              <w:left w:val="single" w:sz="12" w:space="0" w:color="auto"/>
              <w:bottom w:val="single" w:sz="12" w:space="0" w:color="auto"/>
              <w:right w:val="dotted" w:sz="4" w:space="0" w:color="auto"/>
            </w:tcBorders>
            <w:shd w:val="clear" w:color="auto" w:fill="auto"/>
            <w:textDirection w:val="btLr"/>
            <w:vAlign w:val="center"/>
          </w:tcPr>
          <w:p w14:paraId="6BB8F7E7"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L</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320B4EC8"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L</w:t>
            </w:r>
            <w:r w:rsidRPr="00C64B7E">
              <w:rPr>
                <w:i/>
                <w:sz w:val="16"/>
                <w:szCs w:val="16"/>
                <w:vertAlign w:val="subscript"/>
              </w:rPr>
              <w:t>2</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76DA1DDA"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L</w:t>
            </w:r>
            <w:r w:rsidRPr="00C64B7E">
              <w:rPr>
                <w:i/>
                <w:sz w:val="16"/>
                <w:szCs w:val="16"/>
                <w:vertAlign w:val="subscript"/>
              </w:rPr>
              <w:t>3</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28B8342D"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L</w:t>
            </w:r>
            <w:r w:rsidRPr="00C64B7E">
              <w:rPr>
                <w:i/>
                <w:sz w:val="16"/>
                <w:szCs w:val="16"/>
                <w:vertAlign w:val="subscript"/>
              </w:rPr>
              <w:t>4</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3DB65F1D"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L</w:t>
            </w:r>
            <w:r w:rsidRPr="00C64B7E">
              <w:rPr>
                <w:i/>
                <w:sz w:val="16"/>
                <w:szCs w:val="16"/>
                <w:vertAlign w:val="subscript"/>
              </w:rPr>
              <w:t>5</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186BC14A"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L</w:t>
            </w:r>
            <w:r w:rsidRPr="00C64B7E">
              <w:rPr>
                <w:i/>
                <w:sz w:val="16"/>
                <w:szCs w:val="16"/>
                <w:vertAlign w:val="subscript"/>
              </w:rPr>
              <w:t>6</w:t>
            </w:r>
          </w:p>
        </w:tc>
        <w:tc>
          <w:tcPr>
            <w:tcW w:w="258" w:type="dxa"/>
            <w:tcBorders>
              <w:top w:val="single" w:sz="12" w:space="0" w:color="auto"/>
              <w:left w:val="dotted" w:sz="4" w:space="0" w:color="auto"/>
              <w:bottom w:val="single" w:sz="12" w:space="0" w:color="auto"/>
              <w:right w:val="single" w:sz="12" w:space="0" w:color="auto"/>
            </w:tcBorders>
            <w:shd w:val="clear" w:color="auto" w:fill="auto"/>
            <w:textDirection w:val="btLr"/>
            <w:vAlign w:val="center"/>
          </w:tcPr>
          <w:p w14:paraId="78E300FB"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L</w:t>
            </w:r>
            <w:r w:rsidRPr="00C64B7E">
              <w:rPr>
                <w:i/>
                <w:sz w:val="16"/>
                <w:szCs w:val="16"/>
                <w:vertAlign w:val="subscript"/>
              </w:rPr>
              <w:t>7</w:t>
            </w:r>
          </w:p>
        </w:tc>
        <w:tc>
          <w:tcPr>
            <w:tcW w:w="257" w:type="dxa"/>
            <w:tcBorders>
              <w:top w:val="single" w:sz="12" w:space="0" w:color="auto"/>
              <w:left w:val="single" w:sz="12" w:space="0" w:color="auto"/>
              <w:bottom w:val="single" w:sz="12" w:space="0" w:color="auto"/>
              <w:right w:val="dotted" w:sz="4" w:space="0" w:color="auto"/>
            </w:tcBorders>
            <w:shd w:val="clear" w:color="auto" w:fill="auto"/>
            <w:textDirection w:val="btLr"/>
            <w:vAlign w:val="center"/>
          </w:tcPr>
          <w:p w14:paraId="37A999DD"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M</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008096B8"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M</w:t>
            </w:r>
            <w:r w:rsidRPr="00C64B7E">
              <w:rPr>
                <w:i/>
                <w:sz w:val="16"/>
                <w:szCs w:val="16"/>
                <w:vertAlign w:val="subscript"/>
              </w:rPr>
              <w:t>2</w:t>
            </w:r>
          </w:p>
        </w:tc>
        <w:tc>
          <w:tcPr>
            <w:tcW w:w="257" w:type="dxa"/>
            <w:tcBorders>
              <w:top w:val="single" w:sz="12" w:space="0" w:color="auto"/>
              <w:left w:val="dotted" w:sz="4" w:space="0" w:color="auto"/>
              <w:bottom w:val="single" w:sz="12" w:space="0" w:color="auto"/>
              <w:right w:val="single" w:sz="12" w:space="0" w:color="auto"/>
            </w:tcBorders>
            <w:shd w:val="clear" w:color="auto" w:fill="auto"/>
            <w:textDirection w:val="btLr"/>
            <w:vAlign w:val="center"/>
          </w:tcPr>
          <w:p w14:paraId="6022C5BE"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M</w:t>
            </w:r>
            <w:r w:rsidRPr="00C64B7E">
              <w:rPr>
                <w:i/>
                <w:sz w:val="16"/>
                <w:szCs w:val="16"/>
                <w:vertAlign w:val="subscript"/>
              </w:rPr>
              <w:t>3</w:t>
            </w:r>
          </w:p>
        </w:tc>
        <w:tc>
          <w:tcPr>
            <w:tcW w:w="257" w:type="dxa"/>
            <w:tcBorders>
              <w:top w:val="single" w:sz="12" w:space="0" w:color="auto"/>
              <w:left w:val="single" w:sz="12" w:space="0" w:color="auto"/>
              <w:bottom w:val="single" w:sz="12" w:space="0" w:color="auto"/>
              <w:right w:val="dotted" w:sz="4" w:space="0" w:color="auto"/>
            </w:tcBorders>
            <w:shd w:val="clear" w:color="auto" w:fill="auto"/>
            <w:textDirection w:val="btLr"/>
            <w:vAlign w:val="center"/>
          </w:tcPr>
          <w:p w14:paraId="3108ED02"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N</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3E7922A5"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N</w:t>
            </w:r>
            <w:r w:rsidRPr="00C64B7E">
              <w:rPr>
                <w:i/>
                <w:sz w:val="16"/>
                <w:szCs w:val="16"/>
                <w:vertAlign w:val="subscript"/>
              </w:rPr>
              <w:t>2</w:t>
            </w:r>
          </w:p>
        </w:tc>
        <w:tc>
          <w:tcPr>
            <w:tcW w:w="257" w:type="dxa"/>
            <w:tcBorders>
              <w:top w:val="single" w:sz="12" w:space="0" w:color="auto"/>
              <w:left w:val="dotted" w:sz="4" w:space="0" w:color="auto"/>
              <w:bottom w:val="single" w:sz="12" w:space="0" w:color="auto"/>
              <w:right w:val="single" w:sz="12" w:space="0" w:color="auto"/>
            </w:tcBorders>
            <w:shd w:val="clear" w:color="auto" w:fill="auto"/>
            <w:textDirection w:val="btLr"/>
            <w:vAlign w:val="center"/>
          </w:tcPr>
          <w:p w14:paraId="4832E144"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N</w:t>
            </w:r>
            <w:r w:rsidRPr="00C64B7E">
              <w:rPr>
                <w:i/>
                <w:sz w:val="16"/>
                <w:szCs w:val="16"/>
                <w:vertAlign w:val="subscript"/>
              </w:rPr>
              <w:t>3</w:t>
            </w:r>
          </w:p>
        </w:tc>
        <w:tc>
          <w:tcPr>
            <w:tcW w:w="258" w:type="dxa"/>
            <w:tcBorders>
              <w:top w:val="single" w:sz="12" w:space="0" w:color="auto"/>
              <w:left w:val="single" w:sz="12" w:space="0" w:color="auto"/>
              <w:bottom w:val="single" w:sz="12" w:space="0" w:color="auto"/>
              <w:right w:val="dotted" w:sz="4" w:space="0" w:color="auto"/>
            </w:tcBorders>
            <w:shd w:val="clear" w:color="auto" w:fill="auto"/>
            <w:textDirection w:val="btLr"/>
            <w:vAlign w:val="center"/>
          </w:tcPr>
          <w:p w14:paraId="62F8D8EC"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O</w:t>
            </w:r>
            <w:r w:rsidRPr="00C64B7E">
              <w:rPr>
                <w:i/>
                <w:sz w:val="16"/>
                <w:szCs w:val="16"/>
                <w:vertAlign w:val="subscript"/>
              </w:rPr>
              <w:t>1</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7FA6D329"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O</w:t>
            </w:r>
            <w:r w:rsidRPr="00C64B7E">
              <w:rPr>
                <w:i/>
                <w:sz w:val="16"/>
                <w:szCs w:val="16"/>
                <w:vertAlign w:val="subscript"/>
              </w:rPr>
              <w:t>2</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vAlign w:val="center"/>
          </w:tcPr>
          <w:p w14:paraId="3DFFCEA5"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O</w:t>
            </w:r>
            <w:r w:rsidRPr="00C64B7E">
              <w:rPr>
                <w:i/>
                <w:sz w:val="16"/>
                <w:szCs w:val="16"/>
                <w:vertAlign w:val="subscript"/>
              </w:rPr>
              <w:t>3</w:t>
            </w:r>
          </w:p>
        </w:tc>
        <w:tc>
          <w:tcPr>
            <w:tcW w:w="257" w:type="dxa"/>
            <w:tcBorders>
              <w:top w:val="single" w:sz="12" w:space="0" w:color="auto"/>
              <w:left w:val="dotted" w:sz="4" w:space="0" w:color="auto"/>
              <w:bottom w:val="single" w:sz="12" w:space="0" w:color="auto"/>
              <w:right w:val="single" w:sz="12" w:space="0" w:color="auto"/>
            </w:tcBorders>
            <w:shd w:val="clear" w:color="auto" w:fill="auto"/>
            <w:textDirection w:val="btLr"/>
            <w:vAlign w:val="center"/>
          </w:tcPr>
          <w:p w14:paraId="19A7686F"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O</w:t>
            </w:r>
            <w:r w:rsidRPr="00C64B7E">
              <w:rPr>
                <w:i/>
                <w:sz w:val="16"/>
                <w:szCs w:val="16"/>
                <w:vertAlign w:val="subscript"/>
              </w:rPr>
              <w:t>4</w:t>
            </w:r>
          </w:p>
        </w:tc>
        <w:tc>
          <w:tcPr>
            <w:tcW w:w="257" w:type="dxa"/>
            <w:tcBorders>
              <w:top w:val="single" w:sz="12" w:space="0" w:color="auto"/>
              <w:left w:val="single" w:sz="12" w:space="0" w:color="auto"/>
              <w:bottom w:val="single" w:sz="12" w:space="0" w:color="auto"/>
              <w:right w:val="dotted" w:sz="4" w:space="0" w:color="auto"/>
            </w:tcBorders>
            <w:shd w:val="clear" w:color="auto" w:fill="auto"/>
            <w:textDirection w:val="btLr"/>
            <w:vAlign w:val="center"/>
          </w:tcPr>
          <w:p w14:paraId="465E31A8"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Т</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tcPr>
          <w:p w14:paraId="26A3D0E0"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R</w:t>
            </w:r>
          </w:p>
        </w:tc>
        <w:tc>
          <w:tcPr>
            <w:tcW w:w="257" w:type="dxa"/>
            <w:tcBorders>
              <w:top w:val="single" w:sz="12" w:space="0" w:color="auto"/>
              <w:left w:val="dotted" w:sz="4" w:space="0" w:color="auto"/>
              <w:bottom w:val="single" w:sz="12" w:space="0" w:color="auto"/>
              <w:right w:val="dotted" w:sz="4" w:space="0" w:color="auto"/>
            </w:tcBorders>
            <w:shd w:val="clear" w:color="auto" w:fill="auto"/>
            <w:textDirection w:val="btLr"/>
          </w:tcPr>
          <w:p w14:paraId="7590E8DB"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S</w:t>
            </w:r>
          </w:p>
        </w:tc>
        <w:tc>
          <w:tcPr>
            <w:tcW w:w="258" w:type="dxa"/>
            <w:tcBorders>
              <w:top w:val="single" w:sz="12" w:space="0" w:color="auto"/>
              <w:left w:val="dotted" w:sz="4" w:space="0" w:color="auto"/>
              <w:bottom w:val="single" w:sz="12" w:space="0" w:color="auto"/>
              <w:right w:val="single" w:sz="12" w:space="0" w:color="auto"/>
              <w:tl2br w:val="nil"/>
              <w:tr2bl w:val="nil"/>
            </w:tcBorders>
            <w:shd w:val="clear" w:color="auto" w:fill="auto"/>
            <w:textDirection w:val="btLr"/>
            <w:vAlign w:val="center"/>
          </w:tcPr>
          <w:p w14:paraId="5341FE56" w14:textId="77777777" w:rsidR="005E283D" w:rsidRPr="00C64B7E" w:rsidRDefault="005E283D" w:rsidP="008538A4">
            <w:pPr>
              <w:suppressLineNumbers/>
              <w:tabs>
                <w:tab w:val="left" w:pos="3060"/>
                <w:tab w:val="left" w:pos="3600"/>
              </w:tabs>
              <w:spacing w:before="40" w:after="40" w:line="240" w:lineRule="auto"/>
              <w:ind w:left="113"/>
              <w:rPr>
                <w:i/>
                <w:sz w:val="16"/>
                <w:szCs w:val="16"/>
              </w:rPr>
            </w:pPr>
            <w:r w:rsidRPr="00C64B7E">
              <w:rPr>
                <w:i/>
                <w:sz w:val="16"/>
                <w:szCs w:val="16"/>
              </w:rPr>
              <w:t>ВПТ</w:t>
            </w:r>
          </w:p>
        </w:tc>
      </w:tr>
      <w:tr w:rsidR="005E283D" w:rsidRPr="00BA03F4" w14:paraId="410D2161" w14:textId="77777777" w:rsidTr="000468E8">
        <w:tc>
          <w:tcPr>
            <w:tcW w:w="726" w:type="dxa"/>
            <w:tcBorders>
              <w:top w:val="single" w:sz="12" w:space="0" w:color="auto"/>
              <w:bottom w:val="single" w:sz="4" w:space="0" w:color="auto"/>
              <w:right w:val="single" w:sz="12" w:space="0" w:color="auto"/>
            </w:tcBorders>
            <w:shd w:val="clear" w:color="auto" w:fill="auto"/>
            <w:tcMar>
              <w:left w:w="29" w:type="dxa"/>
            </w:tcMar>
            <w:vAlign w:val="center"/>
          </w:tcPr>
          <w:p w14:paraId="609439DE" w14:textId="77777777" w:rsidR="005E283D" w:rsidRPr="006E591E" w:rsidRDefault="005E283D" w:rsidP="000468E8">
            <w:pPr>
              <w:suppressLineNumbers/>
              <w:tabs>
                <w:tab w:val="left" w:pos="3060"/>
                <w:tab w:val="left" w:pos="3600"/>
              </w:tabs>
              <w:spacing w:before="40" w:after="200"/>
              <w:jc w:val="center"/>
              <w:rPr>
                <w:b/>
                <w:bCs/>
                <w:sz w:val="18"/>
                <w:szCs w:val="18"/>
                <w:lang w:val="en-US"/>
              </w:rPr>
            </w:pPr>
            <w:r w:rsidRPr="006E591E">
              <w:rPr>
                <w:b/>
                <w:bCs/>
                <w:sz w:val="18"/>
                <w:szCs w:val="18"/>
                <w:lang w:val="en-US"/>
              </w:rPr>
              <w:t>0</w:t>
            </w:r>
          </w:p>
        </w:tc>
        <w:tc>
          <w:tcPr>
            <w:tcW w:w="3504" w:type="dxa"/>
            <w:tcBorders>
              <w:top w:val="single" w:sz="12" w:space="0" w:color="auto"/>
              <w:left w:val="single" w:sz="12" w:space="0" w:color="auto"/>
              <w:bottom w:val="single" w:sz="4" w:space="0" w:color="auto"/>
              <w:right w:val="single" w:sz="12" w:space="0" w:color="auto"/>
            </w:tcBorders>
            <w:shd w:val="clear" w:color="auto" w:fill="auto"/>
          </w:tcPr>
          <w:p w14:paraId="317CD417" w14:textId="77777777" w:rsidR="005E283D" w:rsidRPr="000468E8" w:rsidRDefault="005E283D" w:rsidP="008538A4">
            <w:pPr>
              <w:suppressLineNumbers/>
              <w:tabs>
                <w:tab w:val="left" w:pos="3060"/>
                <w:tab w:val="left" w:pos="3600"/>
              </w:tabs>
              <w:spacing w:before="40" w:after="240"/>
              <w:rPr>
                <w:b/>
                <w:sz w:val="18"/>
                <w:szCs w:val="18"/>
              </w:rPr>
            </w:pPr>
            <w:r w:rsidRPr="005816A7">
              <w:rPr>
                <w:b/>
                <w:bCs/>
                <w:sz w:val="18"/>
                <w:szCs w:val="18"/>
              </w:rPr>
              <w:t>Единообразные предписания, касающиеся международного официального утверждения типа комплектного транспортного средства (МОУТКТС)</w:t>
            </w: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1CE1330D"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06703226"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194086AB"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5B7AFDB3"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1863A2FB"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417040B0"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Pr>
          <w:p w14:paraId="0A6E810C"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4C596C6B" w14:textId="77777777" w:rsidR="005E283D" w:rsidRPr="006E591E" w:rsidRDefault="005E283D" w:rsidP="008538A4">
            <w:pPr>
              <w:suppressLineNumbers/>
              <w:tabs>
                <w:tab w:val="left" w:pos="3060"/>
                <w:tab w:val="left" w:pos="3600"/>
              </w:tabs>
              <w:spacing w:before="40" w:after="40"/>
              <w:jc w:val="center"/>
              <w:rPr>
                <w:b/>
                <w:bCs/>
                <w:sz w:val="18"/>
                <w:szCs w:val="18"/>
              </w:rPr>
            </w:pPr>
            <w:r w:rsidRPr="006E591E">
              <w:rPr>
                <w:b/>
                <w:bCs/>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1DA13484"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Pr>
          <w:p w14:paraId="4C687828"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5ED665F4"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62123028"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Pr>
          <w:p w14:paraId="6ECE6BA9"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8" w:type="dxa"/>
            <w:tcBorders>
              <w:top w:val="single" w:sz="12" w:space="0" w:color="auto"/>
              <w:left w:val="single" w:sz="12" w:space="0" w:color="auto"/>
              <w:bottom w:val="single" w:sz="4" w:space="0" w:color="auto"/>
              <w:right w:val="dotted" w:sz="4" w:space="0" w:color="auto"/>
            </w:tcBorders>
            <w:shd w:val="clear" w:color="auto" w:fill="auto"/>
          </w:tcPr>
          <w:p w14:paraId="00051946"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5EA7550A"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54764CD4"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Pr>
          <w:p w14:paraId="596E53CE"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7891EA29"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10D12F6B"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4414CD8C"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8" w:type="dxa"/>
            <w:tcBorders>
              <w:top w:val="single" w:sz="12" w:space="0" w:color="auto"/>
              <w:left w:val="dotted" w:sz="4" w:space="0" w:color="auto"/>
              <w:bottom w:val="single" w:sz="4" w:space="0" w:color="auto"/>
              <w:right w:val="single" w:sz="12" w:space="0" w:color="auto"/>
              <w:tl2br w:val="nil"/>
              <w:tr2bl w:val="nil"/>
            </w:tcBorders>
            <w:shd w:val="clear" w:color="auto" w:fill="auto"/>
          </w:tcPr>
          <w:p w14:paraId="6D1E5E1B" w14:textId="77777777" w:rsidR="005E283D" w:rsidRPr="00C64B7E" w:rsidRDefault="005E283D" w:rsidP="008538A4">
            <w:pPr>
              <w:suppressLineNumbers/>
              <w:tabs>
                <w:tab w:val="left" w:pos="3060"/>
                <w:tab w:val="left" w:pos="3600"/>
              </w:tabs>
              <w:spacing w:before="40" w:after="40"/>
              <w:jc w:val="center"/>
              <w:rPr>
                <w:sz w:val="18"/>
                <w:szCs w:val="18"/>
              </w:rPr>
            </w:pPr>
          </w:p>
        </w:tc>
      </w:tr>
      <w:tr w:rsidR="005E283D" w:rsidRPr="00BA03F4" w14:paraId="68270C68" w14:textId="77777777" w:rsidTr="000468E8">
        <w:tc>
          <w:tcPr>
            <w:tcW w:w="726" w:type="dxa"/>
            <w:tcBorders>
              <w:top w:val="single" w:sz="12" w:space="0" w:color="auto"/>
              <w:bottom w:val="single" w:sz="4" w:space="0" w:color="auto"/>
              <w:right w:val="single" w:sz="12" w:space="0" w:color="auto"/>
            </w:tcBorders>
            <w:shd w:val="clear" w:color="auto" w:fill="auto"/>
            <w:tcMar>
              <w:left w:w="29" w:type="dxa"/>
            </w:tcMar>
            <w:vAlign w:val="center"/>
          </w:tcPr>
          <w:p w14:paraId="2FC64B8C" w14:textId="77777777" w:rsidR="005459CB" w:rsidRDefault="005E283D" w:rsidP="000468E8">
            <w:pPr>
              <w:suppressLineNumbers/>
              <w:tabs>
                <w:tab w:val="left" w:pos="3060"/>
                <w:tab w:val="left" w:pos="3600"/>
              </w:tabs>
              <w:spacing w:before="40" w:after="200"/>
              <w:jc w:val="center"/>
              <w:rPr>
                <w:sz w:val="18"/>
                <w:szCs w:val="18"/>
              </w:rPr>
            </w:pPr>
            <w:r w:rsidRPr="00C64B7E">
              <w:rPr>
                <w:sz w:val="18"/>
                <w:szCs w:val="18"/>
              </w:rPr>
              <w:t>1</w:t>
            </w:r>
          </w:p>
          <w:p w14:paraId="654D145F" w14:textId="77777777" w:rsidR="005E283D" w:rsidRPr="00C64B7E" w:rsidRDefault="005459CB" w:rsidP="000468E8">
            <w:pPr>
              <w:suppressLineNumbers/>
              <w:tabs>
                <w:tab w:val="left" w:pos="3060"/>
                <w:tab w:val="left" w:pos="3600"/>
              </w:tabs>
              <w:spacing w:before="40" w:after="40"/>
              <w:jc w:val="center"/>
              <w:rPr>
                <w:sz w:val="18"/>
                <w:szCs w:val="18"/>
              </w:rPr>
            </w:pPr>
            <w:r>
              <w:rPr>
                <w:sz w:val="18"/>
                <w:szCs w:val="18"/>
              </w:rPr>
              <w:br/>
            </w:r>
            <w:r>
              <w:rPr>
                <w:sz w:val="18"/>
                <w:szCs w:val="18"/>
              </w:rPr>
              <w:br/>
            </w:r>
            <w:r>
              <w:rPr>
                <w:sz w:val="18"/>
                <w:szCs w:val="18"/>
              </w:rPr>
              <w:br/>
            </w:r>
            <w:r>
              <w:rPr>
                <w:sz w:val="18"/>
                <w:szCs w:val="18"/>
              </w:rPr>
              <w:br/>
            </w:r>
            <w:r w:rsidR="005E283D" w:rsidRPr="00C64B7E">
              <w:rPr>
                <w:sz w:val="18"/>
                <w:szCs w:val="18"/>
              </w:rPr>
              <w:t>и</w:t>
            </w:r>
          </w:p>
          <w:p w14:paraId="59136A89"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w:t>
            </w:r>
          </w:p>
        </w:tc>
        <w:tc>
          <w:tcPr>
            <w:tcW w:w="3504" w:type="dxa"/>
            <w:tcBorders>
              <w:top w:val="single" w:sz="12" w:space="0" w:color="auto"/>
              <w:left w:val="single" w:sz="12" w:space="0" w:color="auto"/>
              <w:bottom w:val="single" w:sz="4" w:space="0" w:color="auto"/>
              <w:right w:val="single" w:sz="12" w:space="0" w:color="auto"/>
            </w:tcBorders>
            <w:shd w:val="clear" w:color="auto" w:fill="auto"/>
          </w:tcPr>
          <w:p w14:paraId="58EAE46E" w14:textId="77777777" w:rsidR="005E283D" w:rsidRPr="00C64B7E" w:rsidRDefault="005E283D" w:rsidP="008538A4">
            <w:pPr>
              <w:suppressLineNumbers/>
              <w:tabs>
                <w:tab w:val="left" w:pos="3060"/>
                <w:tab w:val="left" w:pos="3600"/>
              </w:tabs>
              <w:spacing w:before="40" w:after="240"/>
              <w:rPr>
                <w:sz w:val="18"/>
                <w:szCs w:val="18"/>
              </w:rPr>
            </w:pPr>
            <w:r w:rsidRPr="00C64B7E">
              <w:rPr>
                <w:sz w:val="18"/>
                <w:szCs w:val="18"/>
              </w:rPr>
              <w:t>Единообразные предписания, касающиеся официального утверждения автомобильных фар, дающих асимметричный луч ближнего и/или дальнего света и оснащенных лампами накаливания категории R</w:t>
            </w:r>
            <w:r w:rsidRPr="00C64B7E">
              <w:rPr>
                <w:sz w:val="18"/>
                <w:szCs w:val="18"/>
                <w:vertAlign w:val="subscript"/>
              </w:rPr>
              <w:t>2</w:t>
            </w:r>
            <w:r w:rsidRPr="00C64B7E">
              <w:rPr>
                <w:sz w:val="18"/>
                <w:szCs w:val="18"/>
              </w:rPr>
              <w:t xml:space="preserve"> </w:t>
            </w:r>
            <w:r w:rsidR="00493600">
              <w:rPr>
                <w:sz w:val="18"/>
                <w:szCs w:val="18"/>
              </w:rPr>
              <w:br/>
            </w:r>
            <w:r w:rsidRPr="00C64B7E">
              <w:rPr>
                <w:sz w:val="18"/>
                <w:szCs w:val="18"/>
              </w:rPr>
              <w:t>и/или HS</w:t>
            </w:r>
            <w:r w:rsidRPr="00C64B7E">
              <w:rPr>
                <w:sz w:val="18"/>
                <w:szCs w:val="18"/>
                <w:vertAlign w:val="subscript"/>
              </w:rPr>
              <w:t>1</w:t>
            </w:r>
          </w:p>
          <w:p w14:paraId="464A47EC" w14:textId="77777777" w:rsidR="005E283D" w:rsidRPr="00C64B7E" w:rsidRDefault="005E283D" w:rsidP="008538A4">
            <w:pPr>
              <w:suppressLineNumbers/>
              <w:tabs>
                <w:tab w:val="left" w:pos="3060"/>
                <w:tab w:val="left" w:pos="3600"/>
              </w:tabs>
              <w:spacing w:before="40" w:after="40"/>
              <w:rPr>
                <w:sz w:val="18"/>
                <w:szCs w:val="18"/>
              </w:rPr>
            </w:pPr>
            <w:r w:rsidRPr="00C64B7E">
              <w:rPr>
                <w:sz w:val="18"/>
                <w:szCs w:val="18"/>
              </w:rPr>
              <w:t>Единообразные предписания, касающиеся официального утверждения электрических ламп накаливания, используемых в автомобильных фарах, дающих асимметричный луч ближнего и/или дальнего света</w:t>
            </w: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2AB5FB28"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2270FFE1"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6415261D"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1A641C66"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0DA2442F"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251E6B5C"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8" w:type="dxa"/>
            <w:tcBorders>
              <w:top w:val="single" w:sz="12" w:space="0" w:color="auto"/>
              <w:left w:val="dotted" w:sz="4" w:space="0" w:color="auto"/>
              <w:bottom w:val="single" w:sz="4" w:space="0" w:color="auto"/>
              <w:right w:val="single" w:sz="12" w:space="0" w:color="auto"/>
            </w:tcBorders>
            <w:shd w:val="clear" w:color="auto" w:fill="auto"/>
          </w:tcPr>
          <w:p w14:paraId="1B096950"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5319E114" w14:textId="77777777" w:rsidR="005E283D" w:rsidRPr="00C64B7E" w:rsidRDefault="005E283D" w:rsidP="008538A4">
            <w:pPr>
              <w:suppressLineNumbers/>
              <w:tabs>
                <w:tab w:val="left" w:pos="3060"/>
                <w:tab w:val="left" w:pos="3600"/>
              </w:tabs>
              <w:spacing w:before="40" w:after="40"/>
              <w:jc w:val="center"/>
              <w:rPr>
                <w:sz w:val="18"/>
                <w:szCs w:val="18"/>
              </w:rPr>
            </w:pPr>
            <w:r w:rsidRPr="00C64B7E">
              <w:rPr>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22DC8CE4" w14:textId="77777777" w:rsidR="005E283D" w:rsidRPr="00C64B7E" w:rsidRDefault="005E283D" w:rsidP="008538A4">
            <w:pPr>
              <w:suppressLineNumbers/>
              <w:tabs>
                <w:tab w:val="left" w:pos="3060"/>
                <w:tab w:val="left" w:pos="3600"/>
              </w:tabs>
              <w:spacing w:before="40" w:after="40"/>
              <w:jc w:val="center"/>
              <w:rPr>
                <w:sz w:val="18"/>
                <w:szCs w:val="18"/>
              </w:rPr>
            </w:pPr>
            <w:r w:rsidRPr="00C64B7E">
              <w:rPr>
                <w:sz w:val="18"/>
                <w:szCs w:val="18"/>
              </w:rPr>
              <w:t>x</w:t>
            </w:r>
          </w:p>
        </w:tc>
        <w:tc>
          <w:tcPr>
            <w:tcW w:w="257" w:type="dxa"/>
            <w:tcBorders>
              <w:top w:val="single" w:sz="12" w:space="0" w:color="auto"/>
              <w:left w:val="dotted" w:sz="4" w:space="0" w:color="auto"/>
              <w:bottom w:val="single" w:sz="4" w:space="0" w:color="auto"/>
              <w:right w:val="single" w:sz="12" w:space="0" w:color="auto"/>
            </w:tcBorders>
            <w:shd w:val="clear" w:color="auto" w:fill="auto"/>
          </w:tcPr>
          <w:p w14:paraId="0215CB64" w14:textId="77777777" w:rsidR="005E283D" w:rsidRPr="00C64B7E" w:rsidRDefault="005E283D" w:rsidP="008538A4">
            <w:pPr>
              <w:suppressLineNumbers/>
              <w:tabs>
                <w:tab w:val="left" w:pos="3060"/>
                <w:tab w:val="left" w:pos="3600"/>
              </w:tabs>
              <w:spacing w:before="40" w:after="40"/>
              <w:jc w:val="center"/>
              <w:rPr>
                <w:sz w:val="18"/>
                <w:szCs w:val="18"/>
              </w:rPr>
            </w:pPr>
            <w:r w:rsidRPr="00C64B7E">
              <w:rPr>
                <w:sz w:val="18"/>
                <w:szCs w:val="18"/>
              </w:rPr>
              <w:t>x</w:t>
            </w: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19287686" w14:textId="77777777" w:rsidR="005E283D" w:rsidRPr="00C64B7E" w:rsidRDefault="005E283D" w:rsidP="008538A4">
            <w:pPr>
              <w:suppressLineNumbers/>
              <w:tabs>
                <w:tab w:val="left" w:pos="3060"/>
                <w:tab w:val="left" w:pos="3600"/>
              </w:tabs>
              <w:spacing w:before="40" w:after="40"/>
              <w:jc w:val="center"/>
              <w:rPr>
                <w:sz w:val="18"/>
                <w:szCs w:val="18"/>
              </w:rPr>
            </w:pPr>
            <w:r w:rsidRPr="00C64B7E">
              <w:rPr>
                <w:sz w:val="18"/>
                <w:szCs w:val="18"/>
              </w:rPr>
              <w:t>x</w:t>
            </w: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4057B931" w14:textId="77777777" w:rsidR="005E283D" w:rsidRPr="00C64B7E" w:rsidRDefault="005E283D" w:rsidP="008538A4">
            <w:pPr>
              <w:suppressLineNumbers/>
              <w:tabs>
                <w:tab w:val="left" w:pos="3060"/>
                <w:tab w:val="left" w:pos="3600"/>
              </w:tabs>
              <w:spacing w:before="40" w:after="40"/>
              <w:jc w:val="center"/>
              <w:rPr>
                <w:sz w:val="18"/>
                <w:szCs w:val="18"/>
              </w:rPr>
            </w:pPr>
            <w:r w:rsidRPr="00C64B7E">
              <w:rPr>
                <w:sz w:val="18"/>
                <w:szCs w:val="18"/>
              </w:rPr>
              <w:t>x</w:t>
            </w:r>
          </w:p>
        </w:tc>
        <w:tc>
          <w:tcPr>
            <w:tcW w:w="257" w:type="dxa"/>
            <w:tcBorders>
              <w:top w:val="single" w:sz="12" w:space="0" w:color="auto"/>
              <w:left w:val="dotted" w:sz="4" w:space="0" w:color="auto"/>
              <w:bottom w:val="single" w:sz="4" w:space="0" w:color="auto"/>
              <w:right w:val="single" w:sz="12" w:space="0" w:color="auto"/>
            </w:tcBorders>
            <w:shd w:val="clear" w:color="auto" w:fill="auto"/>
          </w:tcPr>
          <w:p w14:paraId="0068545D" w14:textId="77777777" w:rsidR="005E283D" w:rsidRPr="00C64B7E" w:rsidRDefault="005E283D" w:rsidP="008538A4">
            <w:pPr>
              <w:suppressLineNumbers/>
              <w:tabs>
                <w:tab w:val="left" w:pos="3060"/>
                <w:tab w:val="left" w:pos="3600"/>
              </w:tabs>
              <w:spacing w:before="40" w:after="40"/>
              <w:jc w:val="center"/>
              <w:rPr>
                <w:sz w:val="18"/>
                <w:szCs w:val="18"/>
              </w:rPr>
            </w:pPr>
            <w:r w:rsidRPr="00C64B7E">
              <w:rPr>
                <w:sz w:val="18"/>
                <w:szCs w:val="18"/>
              </w:rPr>
              <w:t>x</w:t>
            </w:r>
          </w:p>
        </w:tc>
        <w:tc>
          <w:tcPr>
            <w:tcW w:w="258" w:type="dxa"/>
            <w:tcBorders>
              <w:top w:val="single" w:sz="12" w:space="0" w:color="auto"/>
              <w:left w:val="single" w:sz="12" w:space="0" w:color="auto"/>
              <w:bottom w:val="single" w:sz="4" w:space="0" w:color="auto"/>
              <w:right w:val="dotted" w:sz="4" w:space="0" w:color="auto"/>
            </w:tcBorders>
            <w:shd w:val="clear" w:color="auto" w:fill="auto"/>
          </w:tcPr>
          <w:p w14:paraId="3D7912CE"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68D34A51"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0CD6F9B8"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single" w:sz="12" w:space="0" w:color="auto"/>
            </w:tcBorders>
            <w:shd w:val="clear" w:color="auto" w:fill="auto"/>
          </w:tcPr>
          <w:p w14:paraId="2E36B7B9"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single" w:sz="12" w:space="0" w:color="auto"/>
              <w:bottom w:val="single" w:sz="4" w:space="0" w:color="auto"/>
              <w:right w:val="dotted" w:sz="4" w:space="0" w:color="auto"/>
            </w:tcBorders>
            <w:shd w:val="clear" w:color="auto" w:fill="auto"/>
          </w:tcPr>
          <w:p w14:paraId="043310AC"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36134F81"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7" w:type="dxa"/>
            <w:tcBorders>
              <w:top w:val="single" w:sz="12" w:space="0" w:color="auto"/>
              <w:left w:val="dotted" w:sz="4" w:space="0" w:color="auto"/>
              <w:bottom w:val="single" w:sz="4" w:space="0" w:color="auto"/>
              <w:right w:val="dotted" w:sz="4" w:space="0" w:color="auto"/>
            </w:tcBorders>
            <w:shd w:val="clear" w:color="auto" w:fill="auto"/>
          </w:tcPr>
          <w:p w14:paraId="1DDDEA79" w14:textId="77777777" w:rsidR="005E283D" w:rsidRPr="00C64B7E" w:rsidRDefault="005E283D" w:rsidP="008538A4">
            <w:pPr>
              <w:suppressLineNumbers/>
              <w:tabs>
                <w:tab w:val="left" w:pos="3060"/>
                <w:tab w:val="left" w:pos="3600"/>
              </w:tabs>
              <w:spacing w:before="40" w:after="40"/>
              <w:jc w:val="center"/>
              <w:rPr>
                <w:sz w:val="18"/>
                <w:szCs w:val="18"/>
              </w:rPr>
            </w:pPr>
          </w:p>
        </w:tc>
        <w:tc>
          <w:tcPr>
            <w:tcW w:w="258" w:type="dxa"/>
            <w:tcBorders>
              <w:top w:val="single" w:sz="12" w:space="0" w:color="auto"/>
              <w:left w:val="dotted" w:sz="4" w:space="0" w:color="auto"/>
              <w:bottom w:val="single" w:sz="4" w:space="0" w:color="auto"/>
              <w:right w:val="single" w:sz="12" w:space="0" w:color="auto"/>
              <w:tl2br w:val="nil"/>
              <w:tr2bl w:val="nil"/>
            </w:tcBorders>
            <w:shd w:val="clear" w:color="auto" w:fill="auto"/>
          </w:tcPr>
          <w:p w14:paraId="6578D8EE" w14:textId="77777777" w:rsidR="005E283D" w:rsidRPr="00C64B7E" w:rsidRDefault="005E283D" w:rsidP="008538A4">
            <w:pPr>
              <w:suppressLineNumbers/>
              <w:tabs>
                <w:tab w:val="left" w:pos="3060"/>
                <w:tab w:val="left" w:pos="3600"/>
              </w:tabs>
              <w:spacing w:before="40" w:after="40"/>
              <w:jc w:val="center"/>
              <w:rPr>
                <w:sz w:val="18"/>
                <w:szCs w:val="18"/>
              </w:rPr>
            </w:pPr>
          </w:p>
        </w:tc>
      </w:tr>
      <w:tr w:rsidR="005E283D" w:rsidRPr="00BA03F4" w14:paraId="2319D92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D13EBD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04B6CD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светоотражающих приспособлений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89AACB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E024E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F4452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0E9CF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A8DD3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3A676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29CF8A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AFB5D7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83E10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00AEC2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E12EAF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CDBCA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DCC65B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566AC6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F057CA"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64A398" w14:textId="77777777" w:rsidR="000468E8" w:rsidRPr="000468E8" w:rsidRDefault="000468E8" w:rsidP="000468E8">
            <w:pPr>
              <w:suppressLineNumbers/>
              <w:tabs>
                <w:tab w:val="left" w:pos="3060"/>
                <w:tab w:val="left" w:pos="3600"/>
              </w:tabs>
              <w:spacing w:before="80" w:after="80"/>
              <w:jc w:val="center"/>
              <w:rPr>
                <w:sz w:val="18"/>
                <w:szCs w:val="18"/>
                <w:lang w:val="fr-CH"/>
              </w:rPr>
            </w:pPr>
            <w:r>
              <w:rPr>
                <w:sz w:val="18"/>
                <w:szCs w:val="18"/>
                <w:lang w:val="fr-CH"/>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E4D570"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5DCEDA7"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95C97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5F34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7794A0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59B028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1AD0C4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6BDE354"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приспособлений для освещения заднего регистрационного знака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DC6E2E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FCC7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78FAC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395C6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9B2A3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AF8CC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8B8470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089626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91169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61C341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3060CC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25E23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A6579B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1FAE10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97C64C"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9F3C02"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CCDEFDF"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377FB00" w14:textId="77777777" w:rsidR="005E283D" w:rsidRPr="003211FB" w:rsidRDefault="005E283D" w:rsidP="000468E8">
            <w:pPr>
              <w:suppressLineNumbers/>
              <w:tabs>
                <w:tab w:val="left" w:pos="3060"/>
                <w:tab w:val="left" w:pos="3600"/>
              </w:tabs>
              <w:spacing w:before="80" w:after="80"/>
              <w:jc w:val="center"/>
              <w:rPr>
                <w:sz w:val="18"/>
                <w:szCs w:val="18"/>
                <w:lang w:val="fr-CH"/>
              </w:rPr>
            </w:pPr>
            <w:r w:rsidRPr="00A23041">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E529A8" w14:textId="77777777" w:rsidR="005E283D" w:rsidRPr="003211FB" w:rsidRDefault="005E283D" w:rsidP="008538A4">
            <w:pPr>
              <w:suppressLineNumbers/>
              <w:tabs>
                <w:tab w:val="left" w:pos="3060"/>
                <w:tab w:val="left" w:pos="3600"/>
              </w:tabs>
              <w:spacing w:before="80" w:after="80" w:line="240" w:lineRule="auto"/>
              <w:jc w:val="center"/>
              <w:rPr>
                <w:sz w:val="18"/>
                <w:szCs w:val="18"/>
                <w:lang w:val="fr-CH"/>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7BF93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51444A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2C4A08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6BBD30D"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E9C587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официального утверждения автомобильных ламп-фар </w:t>
            </w:r>
            <w:r w:rsidR="00881D21">
              <w:rPr>
                <w:bCs/>
              </w:rPr>
              <w:t>«</w:t>
            </w:r>
            <w:r w:rsidRPr="00C64B7E">
              <w:rPr>
                <w:sz w:val="18"/>
                <w:szCs w:val="18"/>
              </w:rPr>
              <w:t>sealed-beam</w:t>
            </w:r>
            <w:r w:rsidR="00881D21">
              <w:rPr>
                <w:bCs/>
              </w:rPr>
              <w:t>»</w:t>
            </w:r>
            <w:r w:rsidRPr="00C64B7E">
              <w:rPr>
                <w:sz w:val="18"/>
                <w:szCs w:val="18"/>
              </w:rPr>
              <w:t xml:space="preserve"> (SB) с европейскими асимметричными огнями ближнего света и/или дальнего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EF99BC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DADC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4A940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1D0BA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56153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7799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844920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9A3FF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86DDA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7F158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0DB5AB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3412F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AC9856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010505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E6AD6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96870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1C61B9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81E1F3E" w14:textId="77777777" w:rsidR="005E283D" w:rsidRPr="00C64B7E" w:rsidRDefault="005E283D" w:rsidP="003211FB">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A152C1" w14:textId="77777777" w:rsidR="005E283D" w:rsidRPr="003211FB" w:rsidRDefault="005E283D" w:rsidP="003211FB">
            <w:pPr>
              <w:suppressLineNumbers/>
              <w:tabs>
                <w:tab w:val="left" w:pos="3060"/>
                <w:tab w:val="left" w:pos="3600"/>
              </w:tabs>
              <w:spacing w:before="80" w:after="80"/>
              <w:jc w:val="center"/>
              <w:rPr>
                <w:sz w:val="18"/>
                <w:szCs w:val="18"/>
                <w:lang w:val="fr-CH"/>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F0B00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D9D9E0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9DD3E1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C4F2C0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4596308"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указателей поворота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4391D3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22DC1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6223A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FF0B4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60401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878D0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639CA6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21716E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D77AC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78F22A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931373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1FE49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29143C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9E1273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AA5C9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AF1779"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7245825"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8565F73"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98C11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33F15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ABD43C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258E90A"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7A31527"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66F401F" w14:textId="77777777" w:rsidR="005E283D" w:rsidRPr="00C64B7E" w:rsidRDefault="005E283D" w:rsidP="008538A4">
            <w:pPr>
              <w:suppressLineNumbers/>
              <w:tabs>
                <w:tab w:val="left" w:pos="3060"/>
                <w:tab w:val="left" w:pos="3600"/>
              </w:tabs>
              <w:spacing w:before="40" w:after="40"/>
              <w:rPr>
                <w:sz w:val="18"/>
                <w:szCs w:val="18"/>
              </w:rPr>
            </w:pPr>
            <w:r w:rsidRPr="00C64B7E">
              <w:rPr>
                <w:sz w:val="18"/>
                <w:szCs w:val="18"/>
              </w:rPr>
              <w:t>Единообразные предписания, касающиеся официального утверждения передних и задних габаритных огней, сигналов торможения и контурных огней автотранспортных средств (за исключением мотоциклов)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FBE5F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B2F6F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BA778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88E05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13697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C09C8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B4161F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65773A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FBC4D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CBB9F1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4D3CCB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605BC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7AD7A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545E86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F070B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20B4B0" w14:textId="77777777" w:rsidR="005E283D" w:rsidRPr="00C64B7E" w:rsidRDefault="005E283D" w:rsidP="001A56A5">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5C06ABF" w14:textId="77777777" w:rsidR="005E283D" w:rsidRPr="00C64B7E" w:rsidRDefault="005E283D" w:rsidP="001A56A5">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1CC2508" w14:textId="77777777" w:rsidR="005E283D" w:rsidRPr="00C64B7E" w:rsidRDefault="005E283D" w:rsidP="001A56A5">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B5A9A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3A4E5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2DC8EA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4CB42B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7F11F11"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841A18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автомобильных фар с асимметричными огнями ближнего света и/или огнями дальнего света, предназначенных для использования с галогенными лампами накаливания (лампы H</w:t>
            </w:r>
            <w:r w:rsidRPr="005459CB">
              <w:rPr>
                <w:sz w:val="18"/>
                <w:szCs w:val="18"/>
                <w:vertAlign w:val="subscript"/>
              </w:rPr>
              <w:t>1</w:t>
            </w:r>
            <w:r w:rsidRPr="00C64B7E">
              <w:rPr>
                <w:sz w:val="18"/>
                <w:szCs w:val="18"/>
              </w:rPr>
              <w:t>, H</w:t>
            </w:r>
            <w:r w:rsidRPr="005459CB">
              <w:rPr>
                <w:sz w:val="18"/>
                <w:szCs w:val="18"/>
                <w:vertAlign w:val="subscript"/>
              </w:rPr>
              <w:t>2</w:t>
            </w:r>
            <w:r w:rsidRPr="00C64B7E">
              <w:rPr>
                <w:sz w:val="18"/>
                <w:szCs w:val="18"/>
              </w:rPr>
              <w:t>, H</w:t>
            </w:r>
            <w:r w:rsidRPr="005459CB">
              <w:rPr>
                <w:sz w:val="18"/>
                <w:szCs w:val="18"/>
                <w:vertAlign w:val="subscript"/>
              </w:rPr>
              <w:t>3</w:t>
            </w:r>
            <w:r w:rsidRPr="00C64B7E">
              <w:rPr>
                <w:sz w:val="18"/>
                <w:szCs w:val="18"/>
              </w:rPr>
              <w:t>, HB</w:t>
            </w:r>
            <w:r w:rsidRPr="005459CB">
              <w:rPr>
                <w:sz w:val="18"/>
                <w:szCs w:val="18"/>
                <w:vertAlign w:val="subscript"/>
              </w:rPr>
              <w:t>3</w:t>
            </w:r>
            <w:r w:rsidRPr="00C64B7E">
              <w:rPr>
                <w:sz w:val="18"/>
                <w:szCs w:val="18"/>
              </w:rPr>
              <w:t>, HB</w:t>
            </w:r>
            <w:r w:rsidRPr="005459CB">
              <w:rPr>
                <w:sz w:val="18"/>
                <w:szCs w:val="18"/>
                <w:vertAlign w:val="subscript"/>
              </w:rPr>
              <w:t>4</w:t>
            </w:r>
            <w:r w:rsidRPr="00C64B7E">
              <w:rPr>
                <w:sz w:val="18"/>
                <w:szCs w:val="18"/>
              </w:rPr>
              <w:t>, H</w:t>
            </w:r>
            <w:r w:rsidRPr="005459CB">
              <w:rPr>
                <w:sz w:val="18"/>
                <w:szCs w:val="18"/>
                <w:vertAlign w:val="subscript"/>
              </w:rPr>
              <w:t>7</w:t>
            </w:r>
            <w:r w:rsidRPr="00C64B7E">
              <w:rPr>
                <w:sz w:val="18"/>
                <w:szCs w:val="18"/>
              </w:rPr>
              <w:t>, H</w:t>
            </w:r>
            <w:r w:rsidRPr="005459CB">
              <w:rPr>
                <w:sz w:val="18"/>
                <w:szCs w:val="18"/>
                <w:vertAlign w:val="subscript"/>
              </w:rPr>
              <w:t>8</w:t>
            </w:r>
            <w:r w:rsidRPr="00C64B7E">
              <w:rPr>
                <w:sz w:val="18"/>
                <w:szCs w:val="18"/>
              </w:rPr>
              <w:t>, H</w:t>
            </w:r>
            <w:r w:rsidRPr="005459CB">
              <w:rPr>
                <w:sz w:val="18"/>
                <w:szCs w:val="18"/>
                <w:vertAlign w:val="subscript"/>
              </w:rPr>
              <w:t>9</w:t>
            </w:r>
            <w:r w:rsidRPr="00C64B7E">
              <w:rPr>
                <w:sz w:val="18"/>
                <w:szCs w:val="18"/>
              </w:rPr>
              <w:t>, HIR</w:t>
            </w:r>
            <w:r w:rsidRPr="005459CB">
              <w:rPr>
                <w:sz w:val="18"/>
                <w:szCs w:val="18"/>
                <w:vertAlign w:val="subscript"/>
              </w:rPr>
              <w:t>1</w:t>
            </w:r>
            <w:r w:rsidRPr="00C64B7E">
              <w:rPr>
                <w:sz w:val="18"/>
                <w:szCs w:val="18"/>
              </w:rPr>
              <w:t>, HIR</w:t>
            </w:r>
            <w:r w:rsidRPr="005459CB">
              <w:rPr>
                <w:sz w:val="18"/>
                <w:szCs w:val="18"/>
                <w:vertAlign w:val="subscript"/>
              </w:rPr>
              <w:t>2</w:t>
            </w:r>
            <w:r w:rsidRPr="00C64B7E">
              <w:rPr>
                <w:sz w:val="18"/>
                <w:szCs w:val="18"/>
              </w:rPr>
              <w:t xml:space="preserve"> и/или H</w:t>
            </w:r>
            <w:r w:rsidRPr="005459CB">
              <w:rPr>
                <w:sz w:val="18"/>
                <w:szCs w:val="18"/>
                <w:vertAlign w:val="subscript"/>
              </w:rPr>
              <w:t>11</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8DE5D0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A4D7F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FD546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9BC6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0A3B1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88BA3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E5BBA6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00BAC2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D85C1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951A4D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C2E893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525E5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2FA104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E4EC05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34D3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B1C46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DC8261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26B150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1390D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A8E23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7FB75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515DE7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4CA907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A14EAFD"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категорий L</w:t>
            </w:r>
            <w:r w:rsidRPr="00ED29EB">
              <w:rPr>
                <w:sz w:val="18"/>
                <w:szCs w:val="18"/>
                <w:vertAlign w:val="subscript"/>
              </w:rPr>
              <w:t>2</w:t>
            </w:r>
            <w:r w:rsidRPr="00C64B7E">
              <w:rPr>
                <w:sz w:val="18"/>
                <w:szCs w:val="18"/>
              </w:rPr>
              <w:t>, L</w:t>
            </w:r>
            <w:r w:rsidRPr="00ED29EB">
              <w:rPr>
                <w:sz w:val="18"/>
                <w:szCs w:val="18"/>
                <w:vertAlign w:val="subscript"/>
              </w:rPr>
              <w:t>4</w:t>
            </w:r>
            <w:r w:rsidRPr="00C64B7E">
              <w:rPr>
                <w:sz w:val="18"/>
                <w:szCs w:val="18"/>
              </w:rPr>
              <w:t xml:space="preserve"> и L</w:t>
            </w:r>
            <w:r w:rsidRPr="00ED29EB">
              <w:rPr>
                <w:sz w:val="18"/>
                <w:szCs w:val="18"/>
                <w:vertAlign w:val="subscript"/>
              </w:rPr>
              <w:t>5</w:t>
            </w:r>
            <w:r w:rsidRPr="00C64B7E">
              <w:rPr>
                <w:sz w:val="18"/>
                <w:szCs w:val="18"/>
              </w:rPr>
              <w:t xml:space="preserve"> в связи с производимым ими шумом</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87C9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58415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CE50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F7538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4B45D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C2477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D3D0A6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9C41D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9E586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CB3147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25861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958D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B613D7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C80B8C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3D985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0AFB1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750140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61E028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533E3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85DF8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6DC1B7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EFFA10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3049DAD"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321C7E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электромагнитной совместимости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1FE720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6A896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2734F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272F0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434CA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E1405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46F46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BFD872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362C2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149616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29DEC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C54E4B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FD6371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80B35B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1832E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649836"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6302B7A"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100DBA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F8A5D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FFC83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0B15B1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44DF73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FD0403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33C3A57"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замков и устройств крепления дверей</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896C7D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7DC6C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3FBAE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F273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43A2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C56F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0476D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F34A1B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2D4DD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210E35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CEE422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6D431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9B295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324F80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4BC06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21923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FF38E5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A78BB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A7169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1A5A1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6004B1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3EF3FA8"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E12D459"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3693778"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681C7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E132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5F696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5A9ED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8D11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ECC73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FA32B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1C9836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C2EA7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2A9040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90D9BD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1FC87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05A5CC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5A5956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60A3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74CE7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620726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5D0EF5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79EED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CC5D9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E3009A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E7C8D5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C69F0C3"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74655C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категорий M, N и O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055DDE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2ED7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125CB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7B56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AAE4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0427A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772CDF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A539C4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9FF23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71C035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8B8246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584AB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537588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74AF04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F1B6F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048796"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CD229FC"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5A16DA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F7A57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936FE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A38575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5F1411E"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B45F992" w14:textId="77777777" w:rsidR="005E283D" w:rsidRPr="00C64B7E" w:rsidRDefault="005E283D" w:rsidP="001A56A5">
            <w:pPr>
              <w:suppressLineNumbers/>
              <w:tabs>
                <w:tab w:val="left" w:pos="3060"/>
                <w:tab w:val="left" w:pos="3600"/>
              </w:tabs>
              <w:spacing w:before="40" w:after="40"/>
              <w:jc w:val="center"/>
              <w:rPr>
                <w:sz w:val="18"/>
                <w:szCs w:val="18"/>
              </w:rPr>
            </w:pPr>
            <w:r w:rsidRPr="00C64B7E">
              <w:rPr>
                <w:sz w:val="18"/>
                <w:szCs w:val="18"/>
              </w:rPr>
              <w:t>13-H</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6844921" w14:textId="77777777" w:rsidR="005E283D" w:rsidRPr="00C64B7E" w:rsidRDefault="005E283D" w:rsidP="008538A4">
            <w:pPr>
              <w:suppressLineNumbers/>
              <w:tabs>
                <w:tab w:val="left" w:pos="3060"/>
                <w:tab w:val="left" w:pos="3600"/>
              </w:tabs>
              <w:spacing w:before="80" w:after="80"/>
              <w:rPr>
                <w:spacing w:val="2"/>
                <w:sz w:val="18"/>
                <w:szCs w:val="18"/>
              </w:rPr>
            </w:pPr>
            <w:r w:rsidRPr="00C64B7E">
              <w:rPr>
                <w:spacing w:val="2"/>
                <w:sz w:val="18"/>
                <w:szCs w:val="18"/>
              </w:rPr>
              <w:t>Единообразные предписания, касающиеся официального утверждения легковых автомобилей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BF650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87A6B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1287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DE6FB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7197C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D879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6B12CF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6163AC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DA79C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7DAC3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43ADC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6EFDF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512CA6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CEC603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33BC5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CCABA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0E1BD9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F3278B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4D9C7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78132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3830F5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96C5BE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35C100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DE017F1" w14:textId="77777777" w:rsidR="005E283D" w:rsidRPr="00C64B7E" w:rsidRDefault="005E283D" w:rsidP="008538A4">
            <w:pPr>
              <w:suppressLineNumbers/>
              <w:tabs>
                <w:tab w:val="left" w:pos="3060"/>
                <w:tab w:val="left" w:pos="3600"/>
              </w:tabs>
              <w:spacing w:before="80" w:after="80"/>
              <w:rPr>
                <w:w w:val="101"/>
                <w:sz w:val="18"/>
                <w:szCs w:val="18"/>
              </w:rPr>
            </w:pPr>
            <w:r w:rsidRPr="00C64B7E">
              <w:rPr>
                <w:w w:val="101"/>
                <w:sz w:val="18"/>
                <w:szCs w:val="18"/>
              </w:rPr>
              <w:t xml:space="preserve">Единообразные предписания, касающиеся официального утверждения транспортных средств в отношении креплений ремней безопасности, систем креплений ISOFIX, креплений верхнего страховочного троса ISOFIX и сидячих мест размера </w:t>
            </w:r>
            <w:r w:rsidR="00881D21">
              <w:rPr>
                <w:bCs/>
              </w:rPr>
              <w:t>«</w:t>
            </w:r>
            <w:r w:rsidR="005F56E3" w:rsidRPr="00C64B7E">
              <w:rPr>
                <w:sz w:val="18"/>
                <w:szCs w:val="18"/>
              </w:rPr>
              <w:t>i</w:t>
            </w:r>
            <w:r w:rsidR="00881D21">
              <w:rPr>
                <w:bCs/>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90336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5DA77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EE43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A0FD2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1C0DE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4EC0E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B4BDB5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829E4D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3C859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EDDACE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93ED27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1DE49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7D682B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B6274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16D6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260D3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CD6117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B698A5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ED837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D99E8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BA4B97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F124DDF"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D0DA96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029502D"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Эти Правила ООН утратили актуальность</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BF5B42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0DF67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B6190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EA6EB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A743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C2E20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C66A7E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944E01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56175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BCA52E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BDB29C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DEAA9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643EB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69D3D6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49263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4B82E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9EA25A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6B4091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CD3D0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ABEE1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5D8F3E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9EE398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C423337"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16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2B3783C" w14:textId="77777777" w:rsidR="005E283D" w:rsidRPr="00C64B7E" w:rsidRDefault="005E283D" w:rsidP="008538A4">
            <w:pPr>
              <w:suppressLineNumbers/>
              <w:tabs>
                <w:tab w:val="left" w:pos="3060"/>
                <w:tab w:val="left" w:pos="3600"/>
              </w:tabs>
              <w:spacing w:before="80" w:after="120"/>
              <w:rPr>
                <w:sz w:val="18"/>
                <w:szCs w:val="18"/>
              </w:rPr>
            </w:pPr>
            <w:r w:rsidRPr="00C64B7E">
              <w:rPr>
                <w:sz w:val="18"/>
                <w:szCs w:val="18"/>
              </w:rPr>
              <w:t>Единообразные предписания, касающиеся официального утверждения:</w:t>
            </w:r>
          </w:p>
          <w:p w14:paraId="2A185291" w14:textId="77777777" w:rsidR="005E283D" w:rsidRPr="00C64B7E" w:rsidRDefault="005E283D" w:rsidP="008538A4">
            <w:pPr>
              <w:suppressLineNumbers/>
              <w:tabs>
                <w:tab w:val="left" w:pos="326"/>
                <w:tab w:val="left" w:pos="3060"/>
                <w:tab w:val="left" w:pos="3600"/>
              </w:tabs>
              <w:spacing w:before="80" w:after="120"/>
              <w:rPr>
                <w:sz w:val="18"/>
                <w:szCs w:val="18"/>
              </w:rPr>
            </w:pPr>
            <w:r w:rsidRPr="00C64B7E">
              <w:rPr>
                <w:sz w:val="18"/>
                <w:szCs w:val="18"/>
              </w:rPr>
              <w:t>I.</w:t>
            </w:r>
            <w:r w:rsidRPr="00C64B7E">
              <w:rPr>
                <w:sz w:val="18"/>
                <w:szCs w:val="18"/>
              </w:rPr>
              <w:tab/>
              <w:t>ремней безопасности, удерживающих систем, детских удерживающих систем и детских удерживающих систем ISOFIX, предназначенных для лиц, находящихся в автотранспортных средствах</w:t>
            </w:r>
          </w:p>
          <w:p w14:paraId="02244412" w14:textId="77777777" w:rsidR="005E283D" w:rsidRPr="00C64B7E" w:rsidRDefault="005E283D" w:rsidP="008538A4">
            <w:pPr>
              <w:suppressLineNumbers/>
              <w:tabs>
                <w:tab w:val="left" w:pos="326"/>
                <w:tab w:val="left" w:pos="3060"/>
                <w:tab w:val="left" w:pos="3600"/>
              </w:tabs>
              <w:spacing w:before="80" w:after="80"/>
              <w:rPr>
                <w:sz w:val="18"/>
                <w:szCs w:val="18"/>
              </w:rPr>
            </w:pPr>
            <w:r w:rsidRPr="00C64B7E">
              <w:rPr>
                <w:sz w:val="18"/>
                <w:szCs w:val="18"/>
              </w:rPr>
              <w:t>II.</w:t>
            </w:r>
            <w:r w:rsidRPr="00C64B7E">
              <w:rPr>
                <w:sz w:val="18"/>
                <w:szCs w:val="18"/>
              </w:rPr>
              <w:tab/>
              <w:t xml:space="preserve">транспортных средств, оснащенных ремнями безопасности, сигнализаторами непристегнутых ремней безопасности, удерживающими системами, детскими удерживающими системами, детскими удерживающими системами ISOFIX и детскими удерживающими системами размера </w:t>
            </w:r>
            <w:r w:rsidR="00881D21">
              <w:rPr>
                <w:bCs/>
              </w:rPr>
              <w:t>«</w:t>
            </w:r>
            <w:r w:rsidRPr="00C64B7E">
              <w:rPr>
                <w:sz w:val="18"/>
                <w:szCs w:val="18"/>
              </w:rPr>
              <w:t>i</w:t>
            </w:r>
            <w:r w:rsidR="00881D21">
              <w:rPr>
                <w:bCs/>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4540D4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8E331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4BB3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36138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971FA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A6BAD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85B7EA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916F33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7E167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030D2F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1ADBC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6E06A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103338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2DD894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E7651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1D30F1"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1EB5962"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D0B12F" w14:textId="77777777" w:rsidR="005E283D" w:rsidRPr="00C64B7E" w:rsidRDefault="005E283D" w:rsidP="001A56A5">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2A34D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39E1A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29219A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31C0E4F"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3213261"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B967A44"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сидений, их креплений и подголовников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6DD8A6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13431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01D9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13C84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F7F7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D37FC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0DAA34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EB5CEE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CF490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E31C54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66AC51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1793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886D7D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812F28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EDF67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14DE2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9BCE2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4412A7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066E0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B7936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59EAB3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C6959FC"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65DF40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D673F7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их защиты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CFA249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5AEB2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FC34D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834D9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44192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86E18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B8821D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087D8F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9ACEE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C011C4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1A5F8B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43CED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F63BF4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0AE4CE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C91DA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833A1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C57E3E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2CF48E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2C5E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34D7A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042595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D046B1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0ADDF0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952F300"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противотуманных фар для автотранспортных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E413BC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A07B4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A6D94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E9EA8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D8362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A27D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2C63F1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A70676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3C67E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96C239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49E946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AF010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EC6BDA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965DF1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2D77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60E29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2E10E0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EE4CABD" w14:textId="77777777" w:rsidR="005E283D" w:rsidRPr="00C64B7E" w:rsidRDefault="005E283D" w:rsidP="008538A4">
            <w:pPr>
              <w:suppressLineNumbers/>
              <w:tabs>
                <w:tab w:val="left" w:pos="3060"/>
                <w:tab w:val="left" w:pos="3600"/>
              </w:tabs>
              <w:spacing w:before="80" w:after="8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42691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C74DB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8FD006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4A6F58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D8D5A1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2C65DF4"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официального утверждения автомобильных фар с асимметричными огнями ближнего света и/или огнями дальнего света, предназначенных для использования с галогенными лампами накаливания </w:t>
            </w:r>
            <w:r w:rsidR="005F56E3">
              <w:rPr>
                <w:sz w:val="18"/>
                <w:szCs w:val="18"/>
              </w:rPr>
              <w:br/>
            </w:r>
            <w:r w:rsidRPr="00C64B7E">
              <w:rPr>
                <w:sz w:val="18"/>
                <w:szCs w:val="18"/>
              </w:rPr>
              <w:t>(лампы Н</w:t>
            </w:r>
            <w:r w:rsidRPr="005F56E3">
              <w:rPr>
                <w:sz w:val="18"/>
                <w:szCs w:val="18"/>
                <w:vertAlign w:val="subscript"/>
              </w:rPr>
              <w:t>4</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F0F308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C6AC6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D0A5B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721D3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D8C37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CF944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77959A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570B23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7270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451D9A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317B3B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56110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3D71C9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E6FD2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E29AF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60309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7355E3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56CF8E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096100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F1F9B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906CB0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2801AE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42601CD"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11FF38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внутреннего оборудования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1CD9A7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ACAC9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64FE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96C7E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7F2E1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185EC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5F9E9F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F9270F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05913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0A00B9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6E9BDA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1D9E0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B44AE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4E8B3D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48CA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9F3E4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D25B7E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B0D385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38360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7CA59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0EA95C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D01B7F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793F6B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26BACA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защитных шлемов и их смотровых козырьков для водителей и пассажиров мотоциклов и мопедов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7CC91E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0526E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B22E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A73D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F4146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C018E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088FD9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27533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5487D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6EC57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3E15C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AE939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F613A7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00D821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4454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59F45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7001B4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A2352E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3129A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1810E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34C9BC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BB56C7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5FAD31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282313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задних фар и огней маневрирования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A5F2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443C0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4F120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72B2B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3FD8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653A8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F840C5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D931C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577B8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2ADAE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41BFF3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1AEF7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162A10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FC90EE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4D303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40BEA0"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1DDBC84"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295FD3B"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207BC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3955B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E9B025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0401D6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A0E04B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lastRenderedPageBreak/>
              <w:t>24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6D8B0C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w:t>
            </w:r>
          </w:p>
          <w:p w14:paraId="6201E41B" w14:textId="77777777" w:rsidR="005E283D" w:rsidRPr="00C64B7E" w:rsidRDefault="005E283D" w:rsidP="008538A4">
            <w:pPr>
              <w:suppressLineNumbers/>
              <w:tabs>
                <w:tab w:val="left" w:pos="326"/>
                <w:tab w:val="left" w:pos="3060"/>
                <w:tab w:val="left" w:pos="3600"/>
              </w:tabs>
              <w:spacing w:before="80" w:after="120"/>
              <w:rPr>
                <w:sz w:val="18"/>
                <w:szCs w:val="18"/>
              </w:rPr>
            </w:pPr>
            <w:r w:rsidRPr="00C64B7E">
              <w:rPr>
                <w:sz w:val="18"/>
                <w:szCs w:val="18"/>
              </w:rPr>
              <w:t>I.</w:t>
            </w:r>
            <w:r w:rsidRPr="00C64B7E">
              <w:rPr>
                <w:sz w:val="18"/>
                <w:szCs w:val="18"/>
              </w:rPr>
              <w:tab/>
              <w:t>официального утверждения двигателей с воспламенением от сжатия в отношении выброса видимых загрязняющих веществ</w:t>
            </w:r>
          </w:p>
          <w:p w14:paraId="7D98D3A5" w14:textId="77777777" w:rsidR="005E283D" w:rsidRPr="00C64B7E" w:rsidRDefault="005E283D" w:rsidP="008538A4">
            <w:pPr>
              <w:suppressLineNumbers/>
              <w:tabs>
                <w:tab w:val="left" w:pos="326"/>
                <w:tab w:val="left" w:pos="3060"/>
                <w:tab w:val="left" w:pos="3600"/>
              </w:tabs>
              <w:spacing w:before="80" w:after="120"/>
              <w:rPr>
                <w:sz w:val="18"/>
                <w:szCs w:val="18"/>
              </w:rPr>
            </w:pPr>
            <w:r w:rsidRPr="00C64B7E">
              <w:rPr>
                <w:sz w:val="18"/>
                <w:szCs w:val="18"/>
              </w:rPr>
              <w:t>II.</w:t>
            </w:r>
            <w:r w:rsidRPr="00C64B7E">
              <w:rPr>
                <w:sz w:val="18"/>
                <w:szCs w:val="18"/>
              </w:rPr>
              <w:tab/>
              <w:t>официального утверждения автотранспортных средств в отношении установки на них двигателей с воспламенением от сжатия, официально утвержденных по типу конструкции</w:t>
            </w:r>
          </w:p>
          <w:p w14:paraId="6AFC5A19" w14:textId="77777777" w:rsidR="005E283D" w:rsidRPr="00C64B7E" w:rsidRDefault="005E283D" w:rsidP="008538A4">
            <w:pPr>
              <w:suppressLineNumbers/>
              <w:tabs>
                <w:tab w:val="left" w:pos="326"/>
                <w:tab w:val="left" w:pos="3060"/>
                <w:tab w:val="left" w:pos="3600"/>
              </w:tabs>
              <w:spacing w:before="80" w:after="120"/>
              <w:rPr>
                <w:sz w:val="18"/>
                <w:szCs w:val="18"/>
              </w:rPr>
            </w:pPr>
            <w:r w:rsidRPr="00C64B7E">
              <w:rPr>
                <w:sz w:val="18"/>
                <w:szCs w:val="18"/>
              </w:rPr>
              <w:t>III.</w:t>
            </w:r>
            <w:r w:rsidRPr="00C64B7E">
              <w:rPr>
                <w:sz w:val="18"/>
                <w:szCs w:val="18"/>
              </w:rPr>
              <w:tab/>
              <w:t>официального утверждения автотранспортных средств с двигателем с воспламенением от сжатия в отношении выброса видимых загрязняющих веществ</w:t>
            </w:r>
          </w:p>
          <w:p w14:paraId="6E196658" w14:textId="77777777" w:rsidR="005E283D" w:rsidRPr="00C64B7E" w:rsidRDefault="005E283D" w:rsidP="008538A4">
            <w:pPr>
              <w:suppressLineNumbers/>
              <w:tabs>
                <w:tab w:val="left" w:pos="326"/>
                <w:tab w:val="left" w:pos="3060"/>
                <w:tab w:val="left" w:pos="3600"/>
              </w:tabs>
              <w:spacing w:before="80" w:after="80"/>
              <w:rPr>
                <w:sz w:val="18"/>
                <w:szCs w:val="18"/>
              </w:rPr>
            </w:pPr>
            <w:r w:rsidRPr="00C64B7E">
              <w:rPr>
                <w:sz w:val="18"/>
                <w:szCs w:val="18"/>
              </w:rPr>
              <w:t>IV.</w:t>
            </w:r>
            <w:r w:rsidRPr="00C64B7E">
              <w:rPr>
                <w:sz w:val="18"/>
                <w:szCs w:val="18"/>
              </w:rPr>
              <w:tab/>
              <w:t>измерения мощности двигателей с воспламенением от сжатия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F78222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C2E01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1C062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26108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5470D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78EC1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60663B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E2AF9E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C2F2A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EE2FC2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4F0530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AF600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D04F1B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1BA0AC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3BE2C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77195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91442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93E5FB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EA36B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40BD8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AB4AC3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2C955E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6B44384"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C8F162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подголовников, вмонтированных или не вмонтированных в сиденья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85222B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0AE86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827F0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50E21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FDD04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2B80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8F204E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7B364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30723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59B317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DC4F7D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6414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2722FF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1A7C21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CCF91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7DBF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033F57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45C8F7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F90C7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6026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1B473B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30952E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0F07D5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50656D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наружных выступов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3D575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4C35B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B48AA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385A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F96ED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1CEE5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EF1469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92E02C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2D195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E319CB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0569D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E35E1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E9D178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B9C965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3FA06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FA714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2D992F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FE8724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744E5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EDCC2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0BCB8C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198AA3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7BE52F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B82A37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предупреждающих треугольников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C66AE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008CE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2ADB2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26417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A9FA9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009B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F4D7D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AC1C5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BD627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A7850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AA431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DCC5E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AA06AF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7341C8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3689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442C5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A66C3F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3791FA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BFBDE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E5334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9EC843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52DE1A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8C5D178"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801E739"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звуковых сигнальных приборов и автотранспортных средств в отношении их звуковой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C104EA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8A6011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84671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7466F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9F5B7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83B0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C1BDB4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3B7A42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2268C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E1B767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E9D501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170C9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34A4B6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43B8CC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9395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EA142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A13410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FB394B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5D407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7FFFF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C8B404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6B84D88"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C376351"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29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3EA007B"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321314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6CF6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3731F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85377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AC81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F3E5F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2C99DA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BB1EB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A86E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F9B730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998E0A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EE81D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F6F60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D4979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BBBA1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DF34B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FF7007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D9ABD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A27CC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9982B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6383E3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9F95D0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78303B1"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8317A5D"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пневматических шин для автомобилей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300C3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5075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B6280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2A3BF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4AEE5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A5316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B651B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CBAB5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7A39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C0447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B45E033" w14:textId="77777777" w:rsidR="005E283D" w:rsidRPr="000468E8" w:rsidRDefault="000468E8" w:rsidP="008538A4">
            <w:pPr>
              <w:suppressLineNumbers/>
              <w:tabs>
                <w:tab w:val="left" w:pos="3060"/>
                <w:tab w:val="left" w:pos="3600"/>
              </w:tabs>
              <w:spacing w:before="80" w:after="80"/>
              <w:jc w:val="center"/>
              <w:rPr>
                <w:sz w:val="18"/>
                <w:szCs w:val="18"/>
                <w:lang w:val="fr-CH"/>
              </w:rPr>
            </w:pPr>
            <w:r>
              <w:rPr>
                <w:sz w:val="18"/>
                <w:szCs w:val="18"/>
                <w:lang w:val="fr-CH"/>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2B6C21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841DE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20499E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90E6F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FA815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F40694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514418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22505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070652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2E583A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CCD8BE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E721BC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AA0530C"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официального утверждения автомобильных галогенных ламп-фар </w:t>
            </w:r>
            <w:r w:rsidR="00881D21">
              <w:rPr>
                <w:bCs/>
              </w:rPr>
              <w:t>«</w:t>
            </w:r>
            <w:r w:rsidRPr="00C64B7E">
              <w:rPr>
                <w:sz w:val="18"/>
                <w:szCs w:val="18"/>
              </w:rPr>
              <w:t>sealed-beam</w:t>
            </w:r>
            <w:r w:rsidR="00881D21">
              <w:rPr>
                <w:bCs/>
              </w:rPr>
              <w:t>»</w:t>
            </w:r>
            <w:r w:rsidRPr="00C64B7E">
              <w:rPr>
                <w:sz w:val="18"/>
                <w:szCs w:val="18"/>
              </w:rPr>
              <w:t xml:space="preserve"> </w:t>
            </w:r>
            <w:r w:rsidR="005F56E3">
              <w:rPr>
                <w:sz w:val="18"/>
                <w:szCs w:val="18"/>
              </w:rPr>
              <w:br/>
            </w:r>
            <w:r w:rsidRPr="00C64B7E">
              <w:rPr>
                <w:sz w:val="18"/>
                <w:szCs w:val="18"/>
              </w:rPr>
              <w:t>(HSB) в отношении европейских асимметричных огней ближнего и/или дальнего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39EBE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F4091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0C96C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016D1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C3F86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1D85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7A3B38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E2B7E5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9A94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64CCFA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BC7017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8F731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63E284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99CAC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89C9E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137FE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E1EAAB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9881A9B"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717AE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8504E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318E31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CF88F4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47DEC5F"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32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DE1DA37" w14:textId="77777777" w:rsidR="005E283D" w:rsidRPr="00C64B7E" w:rsidRDefault="005E283D" w:rsidP="008538A4">
            <w:pPr>
              <w:suppressLineNumbers/>
              <w:tabs>
                <w:tab w:val="left" w:pos="3060"/>
                <w:tab w:val="left" w:pos="3600"/>
              </w:tabs>
              <w:spacing w:before="80" w:after="80"/>
              <w:rPr>
                <w:spacing w:val="3"/>
                <w:w w:val="102"/>
                <w:sz w:val="18"/>
                <w:szCs w:val="18"/>
              </w:rPr>
            </w:pPr>
            <w:r w:rsidRPr="00C64B7E">
              <w:rPr>
                <w:spacing w:val="3"/>
                <w:w w:val="102"/>
                <w:sz w:val="18"/>
                <w:szCs w:val="18"/>
              </w:rPr>
              <w:t>Единообразные предписания, касающиеся официального утверждения транспортных средств в отношении поведения их конструкции в случае удара сзади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C7D6AC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7696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6A6C8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D1FFC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4F8BB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AF5A9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63464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305001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E1C5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D573A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67E4F8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BEC00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EDA4E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8004D3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9E52A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D5A23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0BBFD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6EF7D2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A1399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2AB8B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1FCDEB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A3CB29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69CB829"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551C6ED"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поведения их конструкции в случае лобового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D49374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D9AB8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97327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78BF5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50ABC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DB601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70227E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8C2733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CA965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4F74D0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E528D7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0AB1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54D305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D43BA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65956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2111F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DBC0FF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2BE717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14D00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7D93E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89FEC6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35E1C4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59CF54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17B2A4B"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предотвращения опасности возникновения пожара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D1256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83379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BF8054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F0415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06EBC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9067B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2E8C9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77AA56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293DE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437E78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FBA43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C97D7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7DF7A3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360D2C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48399C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AF2D94"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67448C7"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618D51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B44C5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E1962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54A02E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AB74EF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C6EB645"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E532194"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размещения педалей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63BDA3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2E892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517B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FA17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7243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901F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41393F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E2010A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2B607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E2147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DAE59B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B4A59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14138B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E2AB54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793F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9867A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ECD925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F72F1B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AEB29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0754C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84B458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E66DBA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55C59F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2F4B15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пассажирских транспортных средств большой вместимости в отношении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4481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37EA8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2C5F8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59CA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B033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C29DD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A2E4B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D0A942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E32A5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ADCE51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74E4D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F731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3A6D8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387C0A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F6E23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515B7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F2F4F0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4F8AFF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83757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3D3A4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8F29C6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D4A4E2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B04A2E0"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BE96116"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ламп накаливания, предназначенных для использования в официально утвержденных огнях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33E708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705F6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08191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B7E6D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20A61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91B41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DB61B6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E4580A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66534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F9589E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6D77AB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8ABF1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CD22A6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5B08E3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4D096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6DC4EE"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5288725"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ED5887C"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E1C23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E437D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13EB24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756CBCE"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6A4C11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991C0BE"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задних противотуманных фар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79C03E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4D93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2CCB4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7E995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CE5E5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05725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9FF50F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2D0D3F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6171B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5546D6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2F5957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73829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465D9F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266991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0AE29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A3844A"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516BEA8"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49D2093"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F796A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5C143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280194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25FF57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7D56000"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39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FD0A26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механизма для измерения скорости, включая его установку</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1F2874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3BB9F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5AA53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809FA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78678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28C54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C249B0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35BD61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3066C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CE3ABE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546549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28345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F6CE7B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0031A5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16964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8F383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C6C98E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31D61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EF0EF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1EE9A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5F5D10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B8CD24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657E769"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5558E9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мотоциклов с двигателями с принудительным зажиганием в отношении выделяемых двигателем загрязняющих выхлопных газов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E4D3D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4426D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92A56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E11D9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38FF4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A5FC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3E6761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4CE21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8B4E5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E488D4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06005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BA288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6B0E2C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AF81D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7E1BE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01A46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A0D707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0A1608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00CAD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72BC5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BAF9FA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F43062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46B3345"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F9AE397"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мотоциклов в отношении шума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419E5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8E200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6F8D2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85E3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7D83D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3807A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68A7A1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97BB2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8298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225FCA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65B6EC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B5EB4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A0F45C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6F5A90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617BE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DB466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627BB9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D53C30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6EC2F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3A06F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A2958D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C79554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94FE746"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42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96851DC"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устанавливаемых на них передних и задних защитных устройств (бамперы и т.</w:t>
            </w:r>
            <w:r w:rsidR="005F56E3">
              <w:rPr>
                <w:sz w:val="18"/>
                <w:szCs w:val="18"/>
              </w:rPr>
              <w:t xml:space="preserve"> </w:t>
            </w:r>
            <w:r w:rsidRPr="00C64B7E">
              <w:rPr>
                <w:sz w:val="18"/>
                <w:szCs w:val="18"/>
              </w:rPr>
              <w:t>д.)</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21907E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516F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23030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378FF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9BA7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68D05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60CC05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23CA32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4CC4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B22C8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067C0D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5EEB2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F6FFD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6526D8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412E4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9A6B1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D0BE5E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C802C8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3A28D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3C9C9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650FFF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3A09A0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5C9E38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D2B9919"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безопасных стекловых материалов и их установки на транспортных средствах</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9D3E1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646C8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A50F6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4D970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A8880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76E79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09F08B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1DEFD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867D5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D827C7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1ECEA1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DD7C0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3ECD6B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FF5013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3C8EA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3A2157"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41E0408"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E8DA9CE"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B82A4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3A31C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A95105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1430FA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34279E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84C627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удерживающих устройств для детей, находящихся в механических транспортных средствах (</w:t>
            </w:r>
            <w:r w:rsidR="00881D21">
              <w:rPr>
                <w:bCs/>
              </w:rPr>
              <w:t>«</w:t>
            </w:r>
            <w:r w:rsidRPr="00C64B7E">
              <w:rPr>
                <w:sz w:val="18"/>
                <w:szCs w:val="18"/>
              </w:rPr>
              <w:t>детская удерживающая система</w:t>
            </w:r>
            <w:r w:rsidR="00881D21">
              <w:rPr>
                <w:bCs/>
              </w:rPr>
              <w:t>»</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569981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FC7AA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FB344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10BA1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BFF6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67EB8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2C42E6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B3414E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11ED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2C4EEB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80645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B5B3C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CBF680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605F8D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27D0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7B94B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806185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CE16B5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E0EF3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459A0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733976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13351F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4BB2720"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AD89A5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устройств для очистки фар, а также официального утверждения механических транспортных средств в отношении устройств для очистки фар</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2A6DFC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E37E6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74A12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572DA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7F73C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8A5D4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7297CE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A8A8E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64205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E3ACBE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0AE473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EE2BF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41A9F8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C6668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C54AF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D93DCB"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F2475B4"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4C455E1"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1F6A4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3C57C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900DD3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DBE555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8DD039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1DEB568"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устройств непрямого обзора и механических транспортных средств в отношении установки этих устройств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7E2330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CD813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E21E3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AE605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B3290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3A8EC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784EEF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1D170A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DC4DA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09AD67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F2300F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E95DE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FC4FE2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357DD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CE4AC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180FF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29FFE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D4B141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4E81A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D0F8E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5EA6F5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7D13B1E"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9DBCFC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0BFE15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мопедов, оборудованных двигателями с принудительным зажиганием, в отношении выделяемых двигателем загрязняющих выхлопных газов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C346F5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A13BC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7FC20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42390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921F1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BF06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875AE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5A9142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75E6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01A30F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D4949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548B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65FA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A464AD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B13ED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C4B52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466FE2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E30D53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71726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3ED32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638458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D06634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0D5C245"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38A98C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официального утверждения транспортных средств в отношении установки </w:t>
            </w:r>
            <w:r w:rsidR="005F56E3">
              <w:rPr>
                <w:sz w:val="18"/>
                <w:szCs w:val="18"/>
              </w:rPr>
              <w:br/>
            </w:r>
            <w:r w:rsidRPr="00C64B7E">
              <w:rPr>
                <w:sz w:val="18"/>
                <w:szCs w:val="18"/>
              </w:rPr>
              <w:t>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713B7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69EB7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7C01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4196D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434E6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24938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63C530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34AC56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83FCA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0804C4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FB808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7DDBF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A6C3E6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5A33E6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29CC8D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D26D8C"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AC17497"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AA2B1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8BE38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A3CA7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19C1CB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18D62D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91ABF75"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49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22FB53C"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подлежащих принятию мер по ограничению выбросов загрязняющих газообразных веществ и взвешенных частиц </w:t>
            </w:r>
            <w:r w:rsidR="005F56E3">
              <w:rPr>
                <w:sz w:val="18"/>
                <w:szCs w:val="18"/>
              </w:rPr>
              <w:br/>
            </w:r>
            <w:r w:rsidRPr="00C64B7E">
              <w:rPr>
                <w:sz w:val="18"/>
                <w:szCs w:val="18"/>
              </w:rPr>
              <w:t xml:space="preserve">двигателями с воспламенением от сжатия и двигателями с принудительным зажиганием, предназначенными </w:t>
            </w:r>
            <w:r w:rsidR="00B713F5">
              <w:rPr>
                <w:sz w:val="18"/>
                <w:szCs w:val="18"/>
              </w:rPr>
              <w:br/>
            </w:r>
            <w:r w:rsidRPr="00C64B7E">
              <w:rPr>
                <w:sz w:val="18"/>
                <w:szCs w:val="18"/>
              </w:rPr>
              <w:t>для использования на транспортных средствах</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488E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8D88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B97AE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ABB2F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FCEA5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B80D0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CD8F9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AF7A80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F6B6E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8D31D3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613F56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B991D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81D75E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D419FC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9B3BE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55157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225FB8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62E6C5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FE1AD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58C2E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038E3F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478B73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81617EB"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50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2A05A3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передних габаритных огней, задних габаритных огней, сигналов торможения, указателей поворота и устройств освещения заднего регистрационного знака для транспортных средств категории L</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CB24FD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AD57B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0A462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31C44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445CB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A4DE4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5EFF37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15B82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B1296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D8D0B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6FAA1B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19DD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457F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C45A2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65173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37A55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4CFD6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4678D8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AE7DB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19BC5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E5BD7F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50CA8AA"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61A3B7D"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768D0D9"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имеющих не менее четырех колес, в отношении издаваемого ими звука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B20F5A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7C622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0CD65C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C567D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2C9A6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2D888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9DBFC6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76F1FA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1E763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4AA751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A5C0F3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C15D1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D1C411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FF93EF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F11AA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98C7B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B31CCA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843BF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FC654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C5BDF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914910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1E29B1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1AF439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BC1F7A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маломестных транспортных средств категорий M</w:t>
            </w:r>
            <w:r w:rsidRPr="00BF39CF">
              <w:rPr>
                <w:sz w:val="18"/>
                <w:szCs w:val="18"/>
                <w:vertAlign w:val="subscript"/>
              </w:rPr>
              <w:t>2</w:t>
            </w:r>
            <w:r w:rsidRPr="00C64B7E">
              <w:rPr>
                <w:sz w:val="18"/>
                <w:szCs w:val="18"/>
              </w:rPr>
              <w:t xml:space="preserve"> и M</w:t>
            </w:r>
            <w:r w:rsidRPr="00BF39CF">
              <w:rPr>
                <w:sz w:val="18"/>
                <w:szCs w:val="18"/>
                <w:vertAlign w:val="subscript"/>
              </w:rPr>
              <w:t>3</w:t>
            </w:r>
            <w:r w:rsidRPr="00C64B7E">
              <w:rPr>
                <w:sz w:val="18"/>
                <w:szCs w:val="18"/>
              </w:rPr>
              <w:t xml:space="preserve"> в отношении их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B4610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E60C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7B232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0185E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7A17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EC1DB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C3DFBA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0EB482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3AB80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0B304E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ECF6D9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AB9D0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0B332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5993A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726C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C8688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55EECF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5B69FF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23C2D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F5779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BFA718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21F619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D659B8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E0C4469"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категории L</w:t>
            </w:r>
            <w:r w:rsidRPr="00BF39CF">
              <w:rPr>
                <w:sz w:val="18"/>
                <w:szCs w:val="18"/>
                <w:vertAlign w:val="subscript"/>
              </w:rPr>
              <w:t>3</w:t>
            </w:r>
            <w:r w:rsidRPr="00C64B7E">
              <w:rPr>
                <w:sz w:val="18"/>
                <w:szCs w:val="18"/>
              </w:rPr>
              <w:t xml:space="preserve">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A95D1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65193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8629D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00713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04A08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8F28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10F693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74542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13D25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E79C1F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0127FC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BC38A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FD720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B0EB41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20C01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76CA8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D43E35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75AC6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644B9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B53EC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335CDA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68F62E8"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8F013E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D397A2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пневматических шин транспортных средств неиндивидуального пользования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10F610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0A8BA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9D844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E7821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7662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BFFA9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9FE6B8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06FAB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0A941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BE0135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E52DA6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918D8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9EFC51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E68FB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78651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CB9765"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A7BEEC2"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F8365F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EC68C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7BD01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EEBC91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438222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5D2446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E9739B9"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механических деталей сцепных устройств составов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A8E564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90ED8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F5716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0BF4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A6284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6533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D849F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3F42E0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95B9B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002D47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79E708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51242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7E4859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4E4FB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95C4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9F3B42"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AB142FE"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63F96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63597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6C899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BE751C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A019D8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883A948"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E020AF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фар для мопедов и приравниваемых к ним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F6AACF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79A13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2BC5D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521F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94186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7870F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D91CBB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D419A4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C86B5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BCB92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BCF39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D61E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C51ABE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43D605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1A4C65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59B2F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132E8B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916CFE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31E04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76C39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E3A349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3B634D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B049E34"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B36152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фар для мотоциклов и приравниваемых к ним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4D607A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EF878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2E157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F93EA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E58C1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3D59F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4B1A80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E8911E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81A0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6EC462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14B4C4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B96B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46C396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6E40E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14A56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11AE32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F88E42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1A55A3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8417E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96AE4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4A9733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72F546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015DB7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58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192643D" w14:textId="77777777" w:rsidR="005E283D" w:rsidRPr="00C64B7E" w:rsidRDefault="005E283D" w:rsidP="008538A4">
            <w:pPr>
              <w:suppressLineNumbers/>
              <w:tabs>
                <w:tab w:val="left" w:pos="3060"/>
                <w:tab w:val="left" w:pos="3600"/>
              </w:tabs>
              <w:spacing w:before="80" w:after="120"/>
              <w:rPr>
                <w:sz w:val="18"/>
                <w:szCs w:val="18"/>
              </w:rPr>
            </w:pPr>
            <w:r w:rsidRPr="00C64B7E">
              <w:rPr>
                <w:sz w:val="18"/>
                <w:szCs w:val="18"/>
              </w:rPr>
              <w:t>Единообразные предписания, касающиеся официального утверждения:</w:t>
            </w:r>
          </w:p>
          <w:p w14:paraId="081C4E7B" w14:textId="77777777" w:rsidR="005E283D" w:rsidRPr="00C64B7E" w:rsidRDefault="005E283D" w:rsidP="008538A4">
            <w:pPr>
              <w:suppressLineNumbers/>
              <w:tabs>
                <w:tab w:val="left" w:pos="332"/>
                <w:tab w:val="left" w:pos="3060"/>
                <w:tab w:val="left" w:pos="3600"/>
              </w:tabs>
              <w:spacing w:before="80" w:after="120"/>
              <w:rPr>
                <w:sz w:val="18"/>
                <w:szCs w:val="18"/>
              </w:rPr>
            </w:pPr>
            <w:r w:rsidRPr="00C64B7E">
              <w:rPr>
                <w:sz w:val="18"/>
                <w:szCs w:val="18"/>
              </w:rPr>
              <w:t>I.</w:t>
            </w:r>
            <w:r w:rsidRPr="00C64B7E">
              <w:rPr>
                <w:sz w:val="18"/>
                <w:szCs w:val="18"/>
              </w:rPr>
              <w:tab/>
              <w:t>задних противоподкатных защитных устройств (ЗПЗУ)</w:t>
            </w:r>
          </w:p>
          <w:p w14:paraId="40FB81C0" w14:textId="77777777" w:rsidR="005E283D" w:rsidRPr="00C64B7E" w:rsidRDefault="005E283D" w:rsidP="008538A4">
            <w:pPr>
              <w:suppressLineNumbers/>
              <w:tabs>
                <w:tab w:val="left" w:pos="332"/>
                <w:tab w:val="left" w:pos="3060"/>
                <w:tab w:val="left" w:pos="3600"/>
              </w:tabs>
              <w:spacing w:before="80" w:after="120"/>
              <w:rPr>
                <w:sz w:val="18"/>
                <w:szCs w:val="18"/>
              </w:rPr>
            </w:pPr>
            <w:r w:rsidRPr="00C64B7E">
              <w:rPr>
                <w:sz w:val="18"/>
                <w:szCs w:val="18"/>
              </w:rPr>
              <w:t>II.</w:t>
            </w:r>
            <w:r w:rsidRPr="00C64B7E">
              <w:rPr>
                <w:sz w:val="18"/>
                <w:szCs w:val="18"/>
              </w:rPr>
              <w:tab/>
              <w:t>транспортных средств в отношении установки ЗПЗУ официально утвержденного типа</w:t>
            </w:r>
          </w:p>
          <w:p w14:paraId="0BAD7E04" w14:textId="77777777" w:rsidR="005E283D" w:rsidRPr="00C64B7E" w:rsidRDefault="005E283D" w:rsidP="008538A4">
            <w:pPr>
              <w:suppressLineNumbers/>
              <w:tabs>
                <w:tab w:val="left" w:pos="332"/>
                <w:tab w:val="left" w:pos="3060"/>
                <w:tab w:val="left" w:pos="3600"/>
              </w:tabs>
              <w:spacing w:before="80" w:after="80"/>
              <w:rPr>
                <w:sz w:val="18"/>
                <w:szCs w:val="18"/>
              </w:rPr>
            </w:pPr>
            <w:r w:rsidRPr="00C64B7E">
              <w:rPr>
                <w:sz w:val="18"/>
                <w:szCs w:val="18"/>
              </w:rPr>
              <w:t>III.</w:t>
            </w:r>
            <w:r w:rsidRPr="00C64B7E">
              <w:rPr>
                <w:sz w:val="18"/>
                <w:szCs w:val="18"/>
              </w:rPr>
              <w:tab/>
              <w:t>транспортных средств в отношении их задней противоподкатной защиты (ЗПЗ)</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9C81C1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CE9B65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05966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67C2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B028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FC260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54AB4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DF2DF6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70996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FB9E6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9C6CDA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CD74E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709F8C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49A2C6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A76A0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9A6D5F"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D62BA84"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F9A2E1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E74E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B1A69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650072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F65C3B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DC51F0D"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lastRenderedPageBreak/>
              <w:t>59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E44FB5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сменных систем глушителя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6ABBE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B766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E272A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55CDA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BE8CA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26C3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125EC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6FD00D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167C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0C12A0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D768FD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79CD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D44F1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2EC39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78B38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8C83D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9A96B6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38A01A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6EEBC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5719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A6E2A9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DAEB65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E11447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77CDACE"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двухколесных мотоциклов и мопедов в отношении о</w:t>
            </w:r>
            <w:r>
              <w:rPr>
                <w:sz w:val="18"/>
                <w:szCs w:val="18"/>
              </w:rPr>
              <w:t xml:space="preserve">рганов управления, приводимых в </w:t>
            </w:r>
            <w:r w:rsidRPr="00C64B7E">
              <w:rPr>
                <w:sz w:val="18"/>
                <w:szCs w:val="18"/>
              </w:rPr>
              <w:t>действие водителем, включая обозначение органов управления, контрольных приборов и индикаторов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BE2EC8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999D4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33DEF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FDCE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D6892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58CB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090470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A00B3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FF83E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746E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DCC146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3884E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84F23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F07405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3BFC0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40A23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69AD8C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D7A9C1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C1E8E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0FDC2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87C900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5A5E6AE"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296C263"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CAC1738"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грузовых транспортных средств в отношении их наружных выступов, расположенных перед задней панелью кабины водителя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03B5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59E0B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0F4A5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A3AE5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C651FE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86570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2C6A86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A36411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6CF8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580C0C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771818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882874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28BD4C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96FB6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CB94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06FA0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4B2439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5D702E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96D05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C3D95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C75FE3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A24752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88FA09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910929B"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механических транспортных средств с рулем мотоциклетного типа в отношении их защиты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BD4FE4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2CC07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DF7B4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883C0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7413C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28032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F0DAFA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B198F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96EA4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EA63DF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AA52C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DB504D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487D8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A7BB8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6A23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F197C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857EB0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FE1626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89265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8FD90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586A99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9E3624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3AEF93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A9C691B"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двухколесных мопедов в связи с</w:t>
            </w:r>
            <w:r w:rsidR="00C93000" w:rsidRPr="00C93000">
              <w:rPr>
                <w:sz w:val="18"/>
                <w:szCs w:val="18"/>
              </w:rPr>
              <w:t xml:space="preserve"> </w:t>
            </w:r>
            <w:r w:rsidRPr="00C64B7E">
              <w:rPr>
                <w:sz w:val="18"/>
                <w:szCs w:val="18"/>
              </w:rPr>
              <w:t xml:space="preserve">производимым им </w:t>
            </w:r>
            <w:r w:rsidR="00C93000">
              <w:rPr>
                <w:sz w:val="18"/>
                <w:szCs w:val="18"/>
              </w:rPr>
              <w:br/>
            </w:r>
            <w:r w:rsidRPr="00C64B7E">
              <w:rPr>
                <w:sz w:val="18"/>
                <w:szCs w:val="18"/>
              </w:rPr>
              <w:t>шумом</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7929B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433E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BA1FD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6424F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EBEC5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D72ED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C2D728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6909A1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750CE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97D910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31847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B3E2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6F24E9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8BD545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58650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28302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4CB4E7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68EDC7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AD816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4A05A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AC81BE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426685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33D42B0"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0342311" w14:textId="77777777" w:rsidR="005E283D" w:rsidRPr="000468E8" w:rsidRDefault="005E283D" w:rsidP="008538A4">
            <w:pPr>
              <w:suppressLineNumbers/>
              <w:tabs>
                <w:tab w:val="left" w:pos="3060"/>
                <w:tab w:val="left" w:pos="3600"/>
              </w:tabs>
              <w:spacing w:before="80" w:after="80"/>
              <w:rPr>
                <w:b/>
                <w:bCs/>
                <w:sz w:val="18"/>
                <w:szCs w:val="18"/>
              </w:rPr>
            </w:pPr>
            <w:r w:rsidRPr="000468E8">
              <w:rPr>
                <w:b/>
                <w:bCs/>
                <w:sz w:val="18"/>
                <w:szCs w:val="18"/>
              </w:rPr>
              <w:t xml:space="preserve">Единообразные предписания, касающиеся официального утверждения транспортных средств в отношении их оборудования, которое может включать: запасное колесо в сборе для временного пользования, шины, пригодные </w:t>
            </w:r>
            <w:r w:rsidR="00B713F5" w:rsidRPr="000468E8">
              <w:rPr>
                <w:b/>
                <w:bCs/>
                <w:sz w:val="18"/>
                <w:szCs w:val="18"/>
              </w:rPr>
              <w:br/>
            </w:r>
            <w:r w:rsidRPr="000468E8">
              <w:rPr>
                <w:b/>
                <w:bCs/>
                <w:sz w:val="18"/>
                <w:szCs w:val="18"/>
              </w:rPr>
              <w:t xml:space="preserve">для </w:t>
            </w:r>
            <w:r w:rsidRPr="005816A7">
              <w:rPr>
                <w:b/>
                <w:bCs/>
                <w:sz w:val="18"/>
                <w:szCs w:val="18"/>
              </w:rPr>
              <w:t xml:space="preserve">эксплуатации в спущенном состоянии, и/или систему эксплуатации шин в спущенном состоянии </w:t>
            </w:r>
            <w:r w:rsidR="00A23041">
              <w:rPr>
                <w:b/>
                <w:bCs/>
                <w:sz w:val="18"/>
                <w:szCs w:val="18"/>
              </w:rPr>
              <w:br/>
            </w:r>
            <w:r w:rsidRPr="005816A7">
              <w:rPr>
                <w:b/>
                <w:bCs/>
                <w:sz w:val="18"/>
                <w:szCs w:val="18"/>
              </w:rPr>
              <w:t xml:space="preserve">и/или шины с расширенной </w:t>
            </w:r>
            <w:r w:rsidR="00B713F5" w:rsidRPr="005816A7">
              <w:rPr>
                <w:b/>
                <w:bCs/>
                <w:sz w:val="18"/>
                <w:szCs w:val="18"/>
              </w:rPr>
              <w:br/>
            </w:r>
            <w:r w:rsidRPr="005816A7">
              <w:rPr>
                <w:b/>
                <w:bCs/>
                <w:sz w:val="18"/>
                <w:szCs w:val="18"/>
              </w:rPr>
              <w:t>мобильностью</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B3227C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2DE18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30D96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11C99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7093E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E604A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74CE2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B9E95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D9274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EC4FDA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644ADE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CFC7B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52D80A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DAEA5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035C8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01954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3C80C9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C981A9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40872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8E49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DA954C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506655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07D391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F048B70"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официального утверждения специальных предупреждающих огней для </w:t>
            </w:r>
            <w:r w:rsidR="00B713F5">
              <w:rPr>
                <w:sz w:val="18"/>
                <w:szCs w:val="18"/>
              </w:rPr>
              <w:br/>
            </w:r>
            <w:r w:rsidRPr="00C64B7E">
              <w:rPr>
                <w:sz w:val="18"/>
                <w:szCs w:val="18"/>
              </w:rPr>
              <w:t>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C661E3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A28F6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6457D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8A522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7DAE5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95AD8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52FB65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2720ED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AFA6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9A07F6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44F94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1BBE4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55EBCE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E82867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6E8B0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BD88406"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C4DDD61"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232AE2E"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50C951"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480184"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86EFDAB"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r>
      <w:tr w:rsidR="005E283D" w:rsidRPr="00BA03F4" w14:paraId="4F3A5B5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16B44E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B3F1A8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крупногабаритных пассажирских транспортных средств в отношении прочности их силовой структуры</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EE960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36FF5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EE97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43771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3C3D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035A9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AB7F14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DB126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0316FB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3983F2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2BAF24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8ECD84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1329AE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D6E3C4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0C5DB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7520F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A7E362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6F0B6F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A7BCB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FF2E3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49CD23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87319E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CCE984F"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67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CB5CCAA" w14:textId="77777777" w:rsidR="005E283D" w:rsidRPr="00C64B7E" w:rsidRDefault="005E283D" w:rsidP="008538A4">
            <w:pPr>
              <w:suppressLineNumbers/>
              <w:tabs>
                <w:tab w:val="left" w:pos="3060"/>
                <w:tab w:val="left" w:pos="3600"/>
              </w:tabs>
              <w:spacing w:before="80" w:after="120"/>
              <w:rPr>
                <w:sz w:val="18"/>
                <w:szCs w:val="18"/>
              </w:rPr>
            </w:pPr>
            <w:r w:rsidRPr="00C64B7E">
              <w:rPr>
                <w:sz w:val="18"/>
                <w:szCs w:val="18"/>
              </w:rPr>
              <w:t>Единообразные предписания, касающиеся официального утверждения:</w:t>
            </w:r>
          </w:p>
          <w:p w14:paraId="157977EB" w14:textId="77777777" w:rsidR="005E283D" w:rsidRPr="00C64B7E" w:rsidRDefault="005E283D" w:rsidP="008538A4">
            <w:pPr>
              <w:suppressLineNumbers/>
              <w:tabs>
                <w:tab w:val="left" w:pos="332"/>
                <w:tab w:val="left" w:pos="3060"/>
                <w:tab w:val="left" w:pos="3600"/>
              </w:tabs>
              <w:spacing w:before="80" w:after="120"/>
              <w:rPr>
                <w:sz w:val="18"/>
                <w:szCs w:val="18"/>
              </w:rPr>
            </w:pPr>
            <w:r w:rsidRPr="00C64B7E">
              <w:rPr>
                <w:sz w:val="18"/>
                <w:szCs w:val="18"/>
              </w:rPr>
              <w:t>I.</w:t>
            </w:r>
            <w:r w:rsidRPr="00C64B7E">
              <w:rPr>
                <w:sz w:val="18"/>
                <w:szCs w:val="18"/>
              </w:rPr>
              <w:tab/>
              <w:t>специального оборудования транспортных средств категорий М и N, двигатели которых работают на сжиженном нефтяном газе</w:t>
            </w:r>
          </w:p>
          <w:p w14:paraId="6FFA240C" w14:textId="77777777" w:rsidR="005E283D" w:rsidRPr="00C64B7E" w:rsidRDefault="005E283D" w:rsidP="008538A4">
            <w:pPr>
              <w:suppressLineNumbers/>
              <w:tabs>
                <w:tab w:val="left" w:pos="332"/>
                <w:tab w:val="left" w:pos="3060"/>
                <w:tab w:val="left" w:pos="3600"/>
              </w:tabs>
              <w:spacing w:before="80" w:after="80"/>
              <w:rPr>
                <w:sz w:val="18"/>
                <w:szCs w:val="18"/>
              </w:rPr>
            </w:pPr>
            <w:r w:rsidRPr="00C64B7E">
              <w:rPr>
                <w:sz w:val="18"/>
                <w:szCs w:val="18"/>
              </w:rPr>
              <w:t>II.</w:t>
            </w:r>
            <w:r w:rsidRPr="00C64B7E">
              <w:rPr>
                <w:sz w:val="18"/>
                <w:szCs w:val="18"/>
              </w:rPr>
              <w:tab/>
              <w:t>транспортных средств категорий М и N, оснащенных специальным оборудованием для использования сжиженного нефтяного газа в качестве топлива, в отношении установки такого оборудования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A45CA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7A8C0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5ABB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E026C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3CB58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0DCC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36CE70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3E8058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29145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DFE109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6CF598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AA86B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7FF82F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050C93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447B1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32934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B48923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A1DFAC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B2AAA5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D5A3B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4F6BB0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199869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2B5522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11DE548" w14:textId="77777777" w:rsidR="005E283D" w:rsidRPr="00C64B7E" w:rsidRDefault="005E283D" w:rsidP="00493600">
            <w:pPr>
              <w:suppressLineNumbers/>
              <w:tabs>
                <w:tab w:val="left" w:pos="332"/>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включая транспортные средства, оборудованные только электродвигателем, в отношении измерения максимальной скорости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2F1D4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798C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1C648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4972C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4C4E6B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D359E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72C32C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5A4E9E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2AE85E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C52FAB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668AFC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2CE7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AC829C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BF7BA5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B48F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011A7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85FF0C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3A52E6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F2080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2AA98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1B616E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A4D91B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9CE280D"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69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4E34DAB"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задних опознавательных знаков для тихоходных (в силу своей конструкции)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F2775E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E233F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F18FD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27C2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515C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628C6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CB01F8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BB68A6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E7B39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7E231A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96ABA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4502E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88D704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518054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8FD10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520D80"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BDC9DF9"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9A53551"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FB58CB"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8A1A99"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72B1190"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r>
      <w:tr w:rsidR="005E283D" w:rsidRPr="00BA03F4" w14:paraId="7ACFB09A"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CDBC92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6C00B46"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задних опознавательных знаков для транспортных средств большой длины и грузоподъемности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07D41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52AA0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524DE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834B9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F7D44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98256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AE09A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5A303E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DA98E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228AEC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DC618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B925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0DAFBA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BF64A6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92405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BB3666"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C22DD5E"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09331CB"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EA1FFF" w14:textId="77777777" w:rsidR="005E283D" w:rsidRPr="00C64B7E" w:rsidRDefault="005E283D" w:rsidP="000468E8">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DA5F2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581ACD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D5AE41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CB70C9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56BC8DC"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сельскохозяйственных тракторов в отношении поля обзора водителя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3059A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FF674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290C7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D11C7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3E8B4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72E31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B7F96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8C5D9B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3F6A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0E487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A41BB3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B72F2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C99AC2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E6E806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41C6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5E060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01ABA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C74666D" w14:textId="77777777" w:rsidR="005E283D" w:rsidRPr="00C64B7E" w:rsidRDefault="005E283D" w:rsidP="008538A4">
            <w:pPr>
              <w:suppressLineNumbers/>
              <w:tabs>
                <w:tab w:val="left" w:pos="3060"/>
                <w:tab w:val="left" w:pos="3600"/>
              </w:tabs>
              <w:spacing w:before="80" w:after="8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8A595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91135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E9F390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A0203A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2EDCCA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7D2063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фар для мотоциклов, дающих асимметричный луч ближнего света и луч дальнего света, оборудованных галогенными лампами накаливания (лампы НS</w:t>
            </w:r>
            <w:r w:rsidRPr="00BF39CF">
              <w:rPr>
                <w:sz w:val="18"/>
                <w:szCs w:val="18"/>
                <w:vertAlign w:val="subscript"/>
              </w:rPr>
              <w:t>1</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F44CE5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AB89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BCA92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B1F54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1BF39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5CF4A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622436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B80514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BB1DF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97921E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17B7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DDDB8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3BBC9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BBF7C2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0B731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4BCBD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CD6F82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FBBBE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635F0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40B96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614761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8421DA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A52EE3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A899803" w14:textId="77777777" w:rsidR="005E283D" w:rsidRPr="000468E8" w:rsidRDefault="005E283D" w:rsidP="000468E8">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w:t>
            </w:r>
          </w:p>
          <w:p w14:paraId="2B997160" w14:textId="77777777" w:rsidR="005E283D" w:rsidRPr="00C93000" w:rsidRDefault="005E283D" w:rsidP="005816A7">
            <w:pPr>
              <w:suppressLineNumbers/>
              <w:tabs>
                <w:tab w:val="left" w:pos="265"/>
                <w:tab w:val="left" w:pos="3060"/>
                <w:tab w:val="left" w:pos="3600"/>
              </w:tabs>
              <w:spacing w:before="80" w:after="80"/>
              <w:rPr>
                <w:sz w:val="18"/>
                <w:szCs w:val="18"/>
              </w:rPr>
            </w:pPr>
            <w:r w:rsidRPr="00C93000">
              <w:rPr>
                <w:sz w:val="18"/>
                <w:szCs w:val="18"/>
              </w:rPr>
              <w:t>I.</w:t>
            </w:r>
            <w:r w:rsidR="005816A7">
              <w:rPr>
                <w:sz w:val="18"/>
                <w:szCs w:val="18"/>
              </w:rPr>
              <w:tab/>
            </w:r>
            <w:r w:rsidRPr="00C93000">
              <w:rPr>
                <w:sz w:val="18"/>
                <w:szCs w:val="18"/>
              </w:rPr>
              <w:t>транспортных средств в отношении их боковых защитных устройств (БЗУ)</w:t>
            </w:r>
          </w:p>
          <w:p w14:paraId="389F31E3" w14:textId="77777777" w:rsidR="005E283D" w:rsidRPr="000468E8" w:rsidRDefault="005E283D" w:rsidP="005816A7">
            <w:pPr>
              <w:suppressLineNumbers/>
              <w:tabs>
                <w:tab w:val="left" w:pos="274"/>
                <w:tab w:val="left" w:pos="3060"/>
                <w:tab w:val="left" w:pos="3600"/>
              </w:tabs>
              <w:spacing w:before="80" w:after="80"/>
              <w:rPr>
                <w:sz w:val="18"/>
                <w:szCs w:val="18"/>
              </w:rPr>
            </w:pPr>
            <w:r w:rsidRPr="00C93000">
              <w:rPr>
                <w:sz w:val="18"/>
                <w:szCs w:val="18"/>
              </w:rPr>
              <w:t>II.</w:t>
            </w:r>
            <w:r w:rsidR="005816A7">
              <w:rPr>
                <w:sz w:val="18"/>
                <w:szCs w:val="18"/>
              </w:rPr>
              <w:tab/>
            </w:r>
            <w:r w:rsidRPr="00C93000">
              <w:rPr>
                <w:sz w:val="18"/>
                <w:szCs w:val="18"/>
              </w:rPr>
              <w:t>боковых защитных устройств (БЗУ</w:t>
            </w:r>
            <w:r w:rsidRPr="000468E8">
              <w:rPr>
                <w:sz w:val="18"/>
                <w:szCs w:val="18"/>
              </w:rPr>
              <w:t>)</w:t>
            </w:r>
          </w:p>
          <w:p w14:paraId="4E49AC47" w14:textId="77777777" w:rsidR="005E283D" w:rsidRPr="00C64B7E" w:rsidRDefault="005E283D" w:rsidP="005816A7">
            <w:pPr>
              <w:suppressLineNumbers/>
              <w:tabs>
                <w:tab w:val="left" w:pos="283"/>
                <w:tab w:val="left" w:pos="3060"/>
                <w:tab w:val="left" w:pos="3600"/>
              </w:tabs>
              <w:spacing w:before="80" w:after="80"/>
              <w:rPr>
                <w:sz w:val="18"/>
                <w:szCs w:val="18"/>
              </w:rPr>
            </w:pPr>
            <w:r w:rsidRPr="00C64B7E">
              <w:rPr>
                <w:sz w:val="18"/>
                <w:szCs w:val="18"/>
              </w:rPr>
              <w:t>III.</w:t>
            </w:r>
            <w:r w:rsidR="005816A7">
              <w:rPr>
                <w:sz w:val="18"/>
                <w:szCs w:val="18"/>
              </w:rPr>
              <w:tab/>
            </w:r>
            <w:r w:rsidRPr="00C64B7E">
              <w:rPr>
                <w:sz w:val="18"/>
                <w:szCs w:val="18"/>
              </w:rPr>
              <w:t>транспортных средств в отношении установки БЗУ, официально утвержденных по типу конструкции на основании части II настоящих Правил</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B62FF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EA03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9C96E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563AE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1F0DE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66450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07297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724221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3BDAF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34CFC9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B822CA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F7E4A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00CA1C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FA837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5F3CA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A7844C"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8B5471" w14:textId="77777777" w:rsidR="005E283D" w:rsidRPr="00C64B7E" w:rsidRDefault="005E283D" w:rsidP="000468E8">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C333E0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E0721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86598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A25D3F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27FE71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B783EA6"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74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F083BE0"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категории L</w:t>
            </w:r>
            <w:r w:rsidRPr="00BF39CF">
              <w:rPr>
                <w:sz w:val="18"/>
                <w:szCs w:val="18"/>
                <w:vertAlign w:val="subscript"/>
              </w:rPr>
              <w:t>1</w:t>
            </w:r>
            <w:r w:rsidRPr="00C64B7E">
              <w:rPr>
                <w:sz w:val="18"/>
                <w:szCs w:val="18"/>
              </w:rPr>
              <w:t xml:space="preserve">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9EDC47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97A72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F488C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2F9B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7B9DB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5F52C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6F82E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A20C9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E3C66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B3E6D7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4FAACE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C8BE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3332DD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D7264F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97A1E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2C17C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29911D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54E828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F266E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63BC4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A3A1D3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50F1FA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FD1B0B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A75B912" w14:textId="77777777" w:rsidR="005E283D" w:rsidRPr="0049721B" w:rsidRDefault="005E283D" w:rsidP="008538A4">
            <w:pPr>
              <w:suppressLineNumbers/>
              <w:tabs>
                <w:tab w:val="left" w:pos="3060"/>
                <w:tab w:val="left" w:pos="3600"/>
              </w:tabs>
              <w:spacing w:before="80" w:after="80"/>
              <w:rPr>
                <w:b/>
                <w:bCs/>
                <w:sz w:val="18"/>
                <w:szCs w:val="18"/>
              </w:rPr>
            </w:pPr>
            <w:r w:rsidRPr="0049721B">
              <w:rPr>
                <w:b/>
                <w:bCs/>
                <w:sz w:val="18"/>
                <w:szCs w:val="18"/>
              </w:rPr>
              <w:t xml:space="preserve">Единообразные предписания, касающиеся официального утверждения пневматических шин для </w:t>
            </w:r>
            <w:r w:rsidRPr="005816A7">
              <w:rPr>
                <w:b/>
                <w:bCs/>
                <w:sz w:val="18"/>
                <w:szCs w:val="18"/>
              </w:rPr>
              <w:t>транспортных средств категории L</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149B7C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1C887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AC0D0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7CB08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8D86A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73C3C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22AA6F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953833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DD54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CF81C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55E2DD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1140C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5EE406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0294E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B300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1A578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69C8AB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E8282E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E5558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0FD67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6A28D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1F983A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03D88B5"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3B24F1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фар дальнего и ближнего света для мопедов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A90D5D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683A4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91615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50C1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1DB10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1D815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3F681C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2DD6D1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AFAAD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53A6B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D41AD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B158C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DA809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2734FB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C51A5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90115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F5DDC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04A8E8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4A024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46D4D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15FC44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45EF0B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C3B74E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001A634"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стояночных огней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A51E74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21F5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CFE76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EE223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CA3FEE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7703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2CBD4E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B2728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DFDCF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F2CAD3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FFF289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C53F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C2ECEC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AC09B6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16FE8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2F9D1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AB6F7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DF69AA" w14:textId="77777777" w:rsidR="005E283D" w:rsidRPr="00C64B7E" w:rsidRDefault="005E283D" w:rsidP="00210D47">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E5854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36216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BAC199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4B4377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945E9D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A29720B" w14:textId="77777777" w:rsidR="005E283D" w:rsidRPr="00210D47" w:rsidRDefault="005E283D" w:rsidP="008538A4">
            <w:pPr>
              <w:suppressLineNumbers/>
              <w:tabs>
                <w:tab w:val="left" w:pos="3060"/>
                <w:tab w:val="left" w:pos="3600"/>
              </w:tabs>
              <w:spacing w:before="80" w:after="80"/>
              <w:rPr>
                <w:bCs/>
                <w:sz w:val="18"/>
                <w:szCs w:val="18"/>
              </w:rPr>
            </w:pPr>
            <w:r w:rsidRPr="00210D47">
              <w:rPr>
                <w:bCs/>
                <w:sz w:val="18"/>
                <w:szCs w:val="18"/>
              </w:rPr>
              <w:t>Единообразные предписания, касающиеся официального утверждения транспортных средств категорий L</w:t>
            </w:r>
            <w:r w:rsidRPr="00210D47">
              <w:rPr>
                <w:bCs/>
                <w:sz w:val="18"/>
                <w:szCs w:val="18"/>
                <w:vertAlign w:val="subscript"/>
              </w:rPr>
              <w:t>1</w:t>
            </w:r>
            <w:r w:rsidRPr="00210D47">
              <w:rPr>
                <w:bCs/>
                <w:sz w:val="18"/>
                <w:szCs w:val="18"/>
              </w:rPr>
              <w:t>, L</w:t>
            </w:r>
            <w:r w:rsidRPr="00210D47">
              <w:rPr>
                <w:bCs/>
                <w:sz w:val="18"/>
                <w:szCs w:val="18"/>
                <w:vertAlign w:val="subscript"/>
              </w:rPr>
              <w:t>2</w:t>
            </w:r>
            <w:r w:rsidRPr="00210D47">
              <w:rPr>
                <w:bCs/>
                <w:sz w:val="18"/>
                <w:szCs w:val="18"/>
              </w:rPr>
              <w:t>, L</w:t>
            </w:r>
            <w:r w:rsidRPr="00210D47">
              <w:rPr>
                <w:bCs/>
                <w:sz w:val="18"/>
                <w:szCs w:val="18"/>
                <w:vertAlign w:val="subscript"/>
              </w:rPr>
              <w:t>3</w:t>
            </w:r>
            <w:r w:rsidRPr="00210D47">
              <w:rPr>
                <w:bCs/>
                <w:sz w:val="18"/>
                <w:szCs w:val="18"/>
              </w:rPr>
              <w:t>, L</w:t>
            </w:r>
            <w:r w:rsidRPr="00210D47">
              <w:rPr>
                <w:bCs/>
                <w:sz w:val="18"/>
                <w:szCs w:val="18"/>
                <w:vertAlign w:val="subscript"/>
              </w:rPr>
              <w:t>4</w:t>
            </w:r>
            <w:r w:rsidRPr="00210D47">
              <w:rPr>
                <w:bCs/>
                <w:sz w:val="18"/>
                <w:szCs w:val="18"/>
              </w:rPr>
              <w:t xml:space="preserve"> и L</w:t>
            </w:r>
            <w:r w:rsidRPr="00210D47">
              <w:rPr>
                <w:bCs/>
                <w:sz w:val="18"/>
                <w:szCs w:val="18"/>
                <w:vertAlign w:val="subscript"/>
              </w:rPr>
              <w:t>5</w:t>
            </w:r>
            <w:r w:rsidRPr="00210D47">
              <w:rPr>
                <w:bCs/>
                <w:sz w:val="18"/>
                <w:szCs w:val="18"/>
              </w:rPr>
              <w:t xml:space="preserve"> в отношении торможения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308D0A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39B3D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B628A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41B8A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55A46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91C78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EA18A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6416FC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6AC7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685326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EEC83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85266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91FC02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21B2D2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9FDF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4468E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A7A1B4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9760C3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BFC9D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AEFC7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C19613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563072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0C126C0"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79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CF86F0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оборудования рулевого управления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1C7A91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ADEF6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2C72B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D3EDE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59953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BE864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932DC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F37E6B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9A595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26313A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F704A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7B547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E64172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0D7DB7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0AA6C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AD6F53" w14:textId="77777777" w:rsidR="005E283D" w:rsidRPr="00C64B7E" w:rsidRDefault="005E283D" w:rsidP="00210D47">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39471C3" w14:textId="77777777" w:rsidR="005E283D" w:rsidRPr="00C64B7E" w:rsidRDefault="005E283D" w:rsidP="00210D47">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0DCF8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38AB6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13F7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60D402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05A766C"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315AF8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1FC3BA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сидений крупногабаритных пассажирских транспортных средств и официального утверждения этих транспортных средств в отношении прочности сидений и их креплений</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488DB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65C79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A64CC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DBA02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9B73F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BCEAB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284CDA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BD2B7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C9C03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FE0D94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FFC289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AE4B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488BB3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C835AA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3A073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34CD7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3BBE07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99F2DF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B241E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9816F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CB5AA7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F7A78F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97DCE3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A5C408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зеркал заднего вида двухколесных механических транспортных средств с коляской или без нее в отношении установки зеркал заднего вида на руле</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023AE3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E0536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EC1FA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8670C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A2587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29A27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B4A1D5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553C34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76872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32CBF2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6AD69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C366C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44AC7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3C7A5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25C48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F1F18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8CC54A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D8B83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1F707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2978D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10CB4A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07CA215"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8808423"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55A00DE"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фар для мопедов, оборудованных галогенными лампами накаливания (типа НS</w:t>
            </w:r>
            <w:r w:rsidRPr="00BF39CF">
              <w:rPr>
                <w:sz w:val="18"/>
                <w:szCs w:val="18"/>
                <w:vertAlign w:val="subscript"/>
              </w:rPr>
              <w:t>2</w:t>
            </w:r>
            <w:r w:rsidRPr="00C64B7E">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8E0096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D6B76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478AB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A2731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25170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F28A0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BA5A72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D09512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7A95B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ECF4E6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1FF77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9CDD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CD9818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F4B2C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FBD7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857B8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CE16DB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F3C019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15E97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A9DAA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23759C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82A7E4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862B13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D3607B8"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выбросов загрязняющих веществ в зависимости от требований к моторному топливу</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CD2D04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8CCA4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38A5C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3CFF7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20495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AAB71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63FE75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C9BE98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5A949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20265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F05BC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FD680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78D08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889DBD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C3026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3FC75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CE341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1B1ED2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E439A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857E6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B4E5BF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2C6033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13B2D27"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84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640165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механических транспортных средств, оборудованных двигателем внутреннего сгорания, в отношении измерения потребления топлива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3A529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4420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B0514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2A220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692BB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BF2F1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A7E3D1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7FAEDA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7D00E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6979B5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12E5BA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7DE3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A9B6DD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7D2127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1C64D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5613C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6419A8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DD2E43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8A1FB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F0AF5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38364F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470636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17655DC"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3C89C96" w14:textId="77777777" w:rsidR="005E283D" w:rsidRPr="00DD0523" w:rsidRDefault="005E283D" w:rsidP="008538A4">
            <w:pPr>
              <w:suppressLineNumbers/>
              <w:tabs>
                <w:tab w:val="left" w:pos="3060"/>
                <w:tab w:val="left" w:pos="3600"/>
              </w:tabs>
              <w:spacing w:before="80" w:after="80"/>
              <w:rPr>
                <w:b/>
                <w:bCs/>
                <w:sz w:val="18"/>
                <w:szCs w:val="18"/>
              </w:rPr>
            </w:pPr>
            <w:r w:rsidRPr="00DD0523">
              <w:rPr>
                <w:b/>
                <w:bCs/>
                <w:sz w:val="18"/>
                <w:szCs w:val="18"/>
              </w:rPr>
              <w:t xml:space="preserve">Единообразные предписания, касающиеся официального утверждения двигателей внутреннего сгорания </w:t>
            </w:r>
            <w:r w:rsidR="005F56E3">
              <w:rPr>
                <w:b/>
                <w:bCs/>
                <w:sz w:val="18"/>
                <w:szCs w:val="18"/>
              </w:rPr>
              <w:br/>
            </w:r>
            <w:r w:rsidRPr="00DD0523">
              <w:rPr>
                <w:b/>
                <w:bCs/>
                <w:sz w:val="18"/>
                <w:szCs w:val="18"/>
              </w:rPr>
              <w:t xml:space="preserve">или систем электротяги, предназначенных для приведения в движение автотранспортных средств </w:t>
            </w:r>
            <w:r w:rsidR="005F56E3">
              <w:rPr>
                <w:b/>
                <w:bCs/>
                <w:sz w:val="18"/>
                <w:szCs w:val="18"/>
              </w:rPr>
              <w:br/>
            </w:r>
            <w:r w:rsidRPr="00DD0523">
              <w:rPr>
                <w:b/>
                <w:bCs/>
                <w:sz w:val="18"/>
                <w:szCs w:val="18"/>
              </w:rPr>
              <w:t xml:space="preserve">категорий М и N, в отношении измерения полезной мощности и максимальной </w:t>
            </w:r>
            <w:r w:rsidR="005F56E3">
              <w:rPr>
                <w:b/>
                <w:bCs/>
                <w:sz w:val="18"/>
                <w:szCs w:val="18"/>
              </w:rPr>
              <w:br/>
            </w:r>
            <w:r w:rsidRPr="00DD0523">
              <w:rPr>
                <w:b/>
                <w:bCs/>
                <w:sz w:val="18"/>
                <w:szCs w:val="18"/>
              </w:rPr>
              <w:t>30-минутной мощности систем электротяги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22BDAC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756F5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3D556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01AFA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BD4B4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FE9F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93A5CE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0BBEF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AB20D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016C62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BC599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C537F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00D73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84D6D0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5CEF7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5BE2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D18B73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83AF7D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434BB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BCD6C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887FFE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5DCDB4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6A2729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1139EB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сельскохозяйственных и лесных транспортных средств в отношении установки устройств освещения и световой сигнализации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8BDB13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44952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1AB6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C5577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B89F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D88C0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D81379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13DB1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BC72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68D94A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8C33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ACA36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30595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840D1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A59FD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F2A61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4D9D0A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325DDBA"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B7DA3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3C8D2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3FF57E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8A369F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4D49413"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A4164C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дневных ходовых огней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9C347B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A3C84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47CCA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82C94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6FB16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F6BBA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18AB93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F00C8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1D94E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6E7019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33FDB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99BD0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4F4D9E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0586D8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6DA7A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C4CD6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09340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91CAB54"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E5B2B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062AC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5A3669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D269D4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0255B5C"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42EB376" w14:textId="77777777" w:rsidR="005E283D" w:rsidRPr="00C64B7E" w:rsidRDefault="005E283D" w:rsidP="008538A4">
            <w:pPr>
              <w:suppressLineNumbers/>
              <w:tabs>
                <w:tab w:val="left" w:pos="3060"/>
                <w:tab w:val="left" w:pos="3600"/>
              </w:tabs>
              <w:spacing w:before="80" w:after="80" w:line="236" w:lineRule="atLeast"/>
              <w:rPr>
                <w:sz w:val="18"/>
                <w:szCs w:val="18"/>
              </w:rPr>
            </w:pPr>
            <w:r w:rsidRPr="00C64B7E">
              <w:rPr>
                <w:sz w:val="18"/>
                <w:szCs w:val="18"/>
              </w:rPr>
              <w:t>Единообразные предписания, касающиеся официального утверждения светоотражающих шин для двухколесных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EA783F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7D98B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59122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1A42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6E5F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56C3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688C0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75EA0B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47502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EDC09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A66034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981A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437AF9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757CC8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4D67D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95DAC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F5FFA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55E2FF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63FA3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81F8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41D8FE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2503048"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D6BCEFC"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89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BF06380" w14:textId="77777777" w:rsidR="005E283D" w:rsidRPr="00C64B7E" w:rsidRDefault="005E283D" w:rsidP="008538A4">
            <w:pPr>
              <w:suppressLineNumbers/>
              <w:tabs>
                <w:tab w:val="left" w:pos="3060"/>
                <w:tab w:val="left" w:pos="3600"/>
              </w:tabs>
              <w:spacing w:before="80" w:after="80" w:line="236" w:lineRule="atLeast"/>
              <w:rPr>
                <w:sz w:val="18"/>
                <w:szCs w:val="18"/>
              </w:rPr>
            </w:pPr>
            <w:r w:rsidRPr="00C64B7E">
              <w:rPr>
                <w:sz w:val="18"/>
                <w:szCs w:val="18"/>
              </w:rPr>
              <w:t>Единообразные предписания, касающиеся официального утверждения:</w:t>
            </w:r>
          </w:p>
          <w:p w14:paraId="60260A0D" w14:textId="77777777" w:rsidR="005E283D" w:rsidRPr="00C64B7E" w:rsidRDefault="005E283D" w:rsidP="008538A4">
            <w:pPr>
              <w:suppressLineNumbers/>
              <w:tabs>
                <w:tab w:val="left" w:pos="332"/>
                <w:tab w:val="left" w:pos="3060"/>
                <w:tab w:val="left" w:pos="3600"/>
              </w:tabs>
              <w:spacing w:before="80" w:after="80" w:line="236" w:lineRule="atLeast"/>
              <w:rPr>
                <w:sz w:val="18"/>
                <w:szCs w:val="18"/>
              </w:rPr>
            </w:pPr>
            <w:r w:rsidRPr="00C64B7E">
              <w:rPr>
                <w:sz w:val="18"/>
                <w:szCs w:val="18"/>
              </w:rPr>
              <w:t>I.</w:t>
            </w:r>
            <w:r w:rsidRPr="00C64B7E">
              <w:rPr>
                <w:sz w:val="18"/>
                <w:szCs w:val="18"/>
              </w:rPr>
              <w:tab/>
              <w:t>транспортных средств в отношении ограничения их максимальной скорости или их регулируемой функции ограничения скорости</w:t>
            </w:r>
          </w:p>
          <w:p w14:paraId="2E5C8BC9" w14:textId="77777777" w:rsidR="005E283D" w:rsidRPr="00C64B7E" w:rsidRDefault="005E283D" w:rsidP="008538A4">
            <w:pPr>
              <w:suppressLineNumbers/>
              <w:tabs>
                <w:tab w:val="left" w:pos="332"/>
                <w:tab w:val="left" w:pos="3060"/>
                <w:tab w:val="left" w:pos="3600"/>
              </w:tabs>
              <w:spacing w:before="80" w:after="80" w:line="236" w:lineRule="atLeast"/>
              <w:rPr>
                <w:sz w:val="18"/>
                <w:szCs w:val="18"/>
              </w:rPr>
            </w:pPr>
            <w:r w:rsidRPr="00C64B7E">
              <w:rPr>
                <w:sz w:val="18"/>
                <w:szCs w:val="18"/>
              </w:rPr>
              <w:t>II.</w:t>
            </w:r>
            <w:r w:rsidRPr="00C64B7E">
              <w:rPr>
                <w:sz w:val="18"/>
                <w:szCs w:val="18"/>
              </w:rPr>
              <w:tab/>
              <w:t>транспортных средств в отношении установки устройств ограничения скорости (УОС) или их регулируемого устройства ограничения скорости (РУОС) официально утвержденного типа</w:t>
            </w:r>
          </w:p>
          <w:p w14:paraId="2F6B698C" w14:textId="77777777" w:rsidR="005E283D" w:rsidRPr="00C64B7E" w:rsidRDefault="005E283D" w:rsidP="008538A4">
            <w:pPr>
              <w:suppressLineNumbers/>
              <w:tabs>
                <w:tab w:val="left" w:pos="332"/>
                <w:tab w:val="left" w:pos="3060"/>
                <w:tab w:val="left" w:pos="3600"/>
              </w:tabs>
              <w:spacing w:before="80" w:after="80" w:line="236" w:lineRule="atLeast"/>
              <w:rPr>
                <w:sz w:val="18"/>
                <w:szCs w:val="18"/>
              </w:rPr>
            </w:pPr>
            <w:r w:rsidRPr="00C64B7E">
              <w:rPr>
                <w:sz w:val="18"/>
                <w:szCs w:val="18"/>
              </w:rPr>
              <w:t>III.</w:t>
            </w:r>
            <w:r w:rsidRPr="00C64B7E">
              <w:rPr>
                <w:sz w:val="18"/>
                <w:szCs w:val="18"/>
              </w:rPr>
              <w:tab/>
              <w:t>устройств ограничения скорости (УОС) и регулируемого устройства ограничения скорости (РУОС)</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6BCFD4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4E137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4E9C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C9FDD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1B90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851F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10BE24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FF5122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C5C01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866804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F54FD4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85C84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9609E0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A9AB3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E904F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7078C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6D57C1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705B75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56BD8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B0A2E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E65613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5DC85F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959332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E0CB983" w14:textId="77777777" w:rsidR="005E283D" w:rsidRPr="00C64B7E" w:rsidRDefault="005E283D" w:rsidP="008538A4">
            <w:pPr>
              <w:suppressLineNumbers/>
              <w:tabs>
                <w:tab w:val="left" w:pos="3060"/>
                <w:tab w:val="left" w:pos="3600"/>
              </w:tabs>
              <w:spacing w:before="80" w:after="80" w:line="236" w:lineRule="atLeast"/>
              <w:rPr>
                <w:sz w:val="18"/>
                <w:szCs w:val="18"/>
              </w:rPr>
            </w:pPr>
            <w:r w:rsidRPr="00C64B7E">
              <w:rPr>
                <w:sz w:val="18"/>
                <w:szCs w:val="18"/>
              </w:rPr>
              <w:t>Единообразные предписания, касающиеся официального утверждения сменных тормозных накладок в сборе, тормозных накладок барабанного тормоза и дисков и барабанов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935959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B92BE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D7346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01752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F86C8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69421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018BF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076665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41DCB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EBD5E0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CC258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C88BB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BA536A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C2FC8C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36D8E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2C08DC"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B5CABD2"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D38979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1B6E5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63EEB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6C8F14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2FDB15F"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80AFF8E"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91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8FAF3B4" w14:textId="77777777" w:rsidR="005E283D" w:rsidRPr="00C64B7E" w:rsidRDefault="005E283D" w:rsidP="008538A4">
            <w:pPr>
              <w:suppressLineNumbers/>
              <w:tabs>
                <w:tab w:val="left" w:pos="3060"/>
                <w:tab w:val="left" w:pos="3600"/>
              </w:tabs>
              <w:spacing w:before="80" w:after="80" w:line="236" w:lineRule="atLeast"/>
              <w:rPr>
                <w:sz w:val="18"/>
                <w:szCs w:val="18"/>
              </w:rPr>
            </w:pPr>
            <w:r w:rsidRPr="00C64B7E">
              <w:rPr>
                <w:sz w:val="18"/>
                <w:szCs w:val="18"/>
              </w:rPr>
              <w:t>Единообразные предписания, касающиеся официального утверждения боковых габаритных огней для автотранспортных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E6429D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A5003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05BD7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4200E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2A729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7BEE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E6CBF2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CED818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8FBDE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B757C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53AA59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EF9D2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46C880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2AC655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B895C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5768C2"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25AB66A"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14D57B"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4E826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EDCED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F25AA2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12BD4A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98A787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03CE0E7" w14:textId="77777777" w:rsidR="005E283D" w:rsidRPr="00C64B7E" w:rsidRDefault="005E283D" w:rsidP="008538A4">
            <w:pPr>
              <w:suppressLineNumbers/>
              <w:tabs>
                <w:tab w:val="left" w:pos="3060"/>
                <w:tab w:val="left" w:pos="3600"/>
              </w:tabs>
              <w:spacing w:before="80" w:after="80" w:line="236" w:lineRule="atLeast"/>
              <w:rPr>
                <w:spacing w:val="3"/>
                <w:w w:val="102"/>
                <w:sz w:val="18"/>
                <w:szCs w:val="18"/>
              </w:rPr>
            </w:pPr>
            <w:r w:rsidRPr="00493600">
              <w:rPr>
                <w:sz w:val="18"/>
                <w:szCs w:val="18"/>
              </w:rPr>
              <w:t>Единообразные предписания, касающиеся официального утверждения неоригинальных сменных систем глушителей (ССГ) для мотоциклов, мопедов и трехколесных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A8CA5B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BDD58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B5ED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69A21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7CF29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73BD0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127D9D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0DDB3C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4782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6536BF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961642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4C175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A274E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0FC4B3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DD487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325A9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BC967B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89C6E5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419C1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0D860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5DAAD0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11485F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9891973"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BA23F5E" w14:textId="77777777" w:rsidR="005E283D" w:rsidRPr="00C64B7E" w:rsidRDefault="005E283D" w:rsidP="008538A4">
            <w:pPr>
              <w:suppressLineNumbers/>
              <w:tabs>
                <w:tab w:val="left" w:pos="3060"/>
                <w:tab w:val="left" w:pos="3600"/>
              </w:tabs>
              <w:spacing w:before="80" w:after="80" w:line="236" w:lineRule="atLeast"/>
              <w:rPr>
                <w:sz w:val="18"/>
                <w:szCs w:val="18"/>
              </w:rPr>
            </w:pPr>
            <w:r w:rsidRPr="00C64B7E">
              <w:rPr>
                <w:sz w:val="18"/>
                <w:szCs w:val="18"/>
              </w:rPr>
              <w:t>Единообразные предписания, касающиеся официального утверждения:</w:t>
            </w:r>
          </w:p>
          <w:p w14:paraId="1A65FD40" w14:textId="77777777" w:rsidR="005E283D" w:rsidRPr="00C64B7E" w:rsidRDefault="005E283D" w:rsidP="008538A4">
            <w:pPr>
              <w:suppressLineNumbers/>
              <w:tabs>
                <w:tab w:val="left" w:pos="417"/>
                <w:tab w:val="left" w:pos="3060"/>
                <w:tab w:val="left" w:pos="3600"/>
              </w:tabs>
              <w:spacing w:before="80" w:after="80" w:line="236" w:lineRule="atLeast"/>
              <w:rPr>
                <w:sz w:val="18"/>
                <w:szCs w:val="18"/>
              </w:rPr>
            </w:pPr>
            <w:r w:rsidRPr="00C64B7E">
              <w:rPr>
                <w:sz w:val="18"/>
                <w:szCs w:val="18"/>
              </w:rPr>
              <w:t>I.</w:t>
            </w:r>
            <w:r w:rsidRPr="00C64B7E">
              <w:rPr>
                <w:sz w:val="18"/>
                <w:szCs w:val="18"/>
              </w:rPr>
              <w:tab/>
              <w:t>передних противоподкатных защитных устройств (ППЗУ)</w:t>
            </w:r>
          </w:p>
          <w:p w14:paraId="55B13CB7" w14:textId="77777777" w:rsidR="005E283D" w:rsidRPr="00C64B7E" w:rsidRDefault="005E283D" w:rsidP="008538A4">
            <w:pPr>
              <w:suppressLineNumbers/>
              <w:tabs>
                <w:tab w:val="left" w:pos="417"/>
                <w:tab w:val="left" w:pos="3060"/>
                <w:tab w:val="left" w:pos="3600"/>
              </w:tabs>
              <w:spacing w:before="80" w:after="80" w:line="236" w:lineRule="atLeast"/>
              <w:rPr>
                <w:sz w:val="18"/>
                <w:szCs w:val="18"/>
              </w:rPr>
            </w:pPr>
            <w:r w:rsidRPr="00C64B7E">
              <w:rPr>
                <w:sz w:val="18"/>
                <w:szCs w:val="18"/>
              </w:rPr>
              <w:t>II.</w:t>
            </w:r>
            <w:r w:rsidRPr="00C64B7E">
              <w:rPr>
                <w:sz w:val="18"/>
                <w:szCs w:val="18"/>
              </w:rPr>
              <w:tab/>
              <w:t>транспортных средств в отношении установки ППЗУ официально утвержденного типа</w:t>
            </w:r>
          </w:p>
          <w:p w14:paraId="0B7328BA" w14:textId="77777777" w:rsidR="005E283D" w:rsidRPr="00C64B7E" w:rsidRDefault="005E283D" w:rsidP="008538A4">
            <w:pPr>
              <w:suppressLineNumbers/>
              <w:tabs>
                <w:tab w:val="left" w:pos="417"/>
                <w:tab w:val="left" w:pos="3060"/>
                <w:tab w:val="left" w:pos="3600"/>
              </w:tabs>
              <w:spacing w:before="80" w:after="80" w:line="236" w:lineRule="atLeast"/>
              <w:rPr>
                <w:sz w:val="18"/>
                <w:szCs w:val="18"/>
              </w:rPr>
            </w:pPr>
            <w:r w:rsidRPr="00C64B7E">
              <w:rPr>
                <w:sz w:val="18"/>
                <w:szCs w:val="18"/>
              </w:rPr>
              <w:t>III.</w:t>
            </w:r>
            <w:r w:rsidRPr="00C64B7E">
              <w:rPr>
                <w:sz w:val="18"/>
                <w:szCs w:val="18"/>
              </w:rPr>
              <w:tab/>
              <w:t>транспортных средств в отношении их передней противоподкатной защиты (ППЗ)</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BEE1EC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20269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7453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C0CC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8447F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C8E06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356F42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9E0DF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ECC8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0E2996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02308E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1AAB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93F29F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73A31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8E2D0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631D7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86E650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E268E9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3A0B8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DA1D5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BA4EC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EAC838E"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B632D6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6D2248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водителя и пассажиров в случае лобового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6D14EE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CCBC4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609B4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31F3A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5DD1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2D531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6DA046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4E7DC3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F789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C58B48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212E1A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66D2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8B8937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BFE237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A40B0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49356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A93CE3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35C287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8863E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6E2BA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58D741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7D1348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B3FC4B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86A6A0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573A9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3B5EF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B7B33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629A9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D0B45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A4787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DAEC3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492B85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B6FA2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5A7C9D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F719D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2A82E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90E5C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703F63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0A37B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08FC4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8C295C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F9657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B63C1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2CA25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E5D995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3B7B6FF"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FD87A7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EDF81F1" w14:textId="77777777" w:rsidR="005E283D" w:rsidRPr="00622501" w:rsidRDefault="005E283D" w:rsidP="008538A4">
            <w:pPr>
              <w:suppressLineNumbers/>
              <w:tabs>
                <w:tab w:val="left" w:pos="3060"/>
                <w:tab w:val="left" w:pos="3600"/>
              </w:tabs>
              <w:spacing w:before="80" w:after="80"/>
              <w:rPr>
                <w:b/>
                <w:bCs/>
                <w:sz w:val="18"/>
                <w:szCs w:val="18"/>
              </w:rPr>
            </w:pPr>
            <w:r w:rsidRPr="00622501">
              <w:rPr>
                <w:b/>
                <w:bCs/>
                <w:sz w:val="18"/>
                <w:szCs w:val="18"/>
              </w:rPr>
              <w:t>Единообразные предписания, касающиеся официального утверждения двигателей для установки на сельскохозяйственных и лесных тракторах и внедорожной подвижной технике в отношении выброса загрязняющих веществ этими двигателями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F8902C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3C221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F4ED7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4642D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7F52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825B4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EF495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81165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708D6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EECE24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0B1E3C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7B70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18C55D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FC679A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36570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B6B9D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C04030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0F638C2" w14:textId="77777777" w:rsidR="005E283D" w:rsidRPr="00C64B7E" w:rsidRDefault="005E283D" w:rsidP="008538A4">
            <w:pPr>
              <w:suppressLineNumbers/>
              <w:tabs>
                <w:tab w:val="left" w:pos="3060"/>
                <w:tab w:val="left" w:pos="3600"/>
              </w:tabs>
              <w:spacing w:before="80" w:after="8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EC29F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11D69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A636F74" w14:textId="77777777" w:rsidR="005E283D" w:rsidRPr="00C64B7E" w:rsidRDefault="005E283D" w:rsidP="008538A4">
            <w:pPr>
              <w:suppressLineNumbers/>
              <w:tabs>
                <w:tab w:val="left" w:pos="3060"/>
                <w:tab w:val="left" w:pos="3600"/>
              </w:tabs>
              <w:spacing w:before="80" w:after="80" w:line="240" w:lineRule="auto"/>
              <w:jc w:val="center"/>
              <w:rPr>
                <w:sz w:val="18"/>
                <w:szCs w:val="18"/>
              </w:rPr>
            </w:pPr>
            <w:r w:rsidRPr="00C64B7E">
              <w:rPr>
                <w:sz w:val="18"/>
                <w:szCs w:val="18"/>
              </w:rPr>
              <w:t>x</w:t>
            </w:r>
          </w:p>
        </w:tc>
      </w:tr>
      <w:tr w:rsidR="005E283D" w:rsidRPr="00BA03F4" w14:paraId="0DF249B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9F3FFCC"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0A9008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систем охранной сигнализации транспортных средств (СОСТС) и</w:t>
            </w:r>
            <w:r w:rsidR="00C93000" w:rsidRPr="00C93000">
              <w:rPr>
                <w:sz w:val="18"/>
                <w:szCs w:val="18"/>
              </w:rPr>
              <w:t xml:space="preserve"> </w:t>
            </w:r>
            <w:r w:rsidRPr="00C64B7E">
              <w:rPr>
                <w:sz w:val="18"/>
                <w:szCs w:val="18"/>
              </w:rPr>
              <w:t>автотранспортных средств в отношении их систем охранной сигнализации (СОС)</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E876AC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1845A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35376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9BC1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5111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29D0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C29B31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6C8DA1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628E0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9F0545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3DFD88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83A8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EEC21E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3DCDE2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434C2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CDEAD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9B6C5B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3CC039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B30A0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949BA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723A80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BC99F9C"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302F9A1"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98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42F4A8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фар автотранспортных средств с газоразрядными источниками света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54B5AA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E2E1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F234A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DBEC1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FD62B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C09B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C1E923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BDBA94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F9370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7C19AC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95ABE5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44325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84B482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B1C149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4F2B5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3E88E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916560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8EF94D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2E332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6D55C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280A1B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6737E7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0FCF652"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99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38268AD" w14:textId="77777777" w:rsidR="005E283D" w:rsidRPr="00F85CC3" w:rsidRDefault="005E283D" w:rsidP="008538A4">
            <w:pPr>
              <w:suppressLineNumbers/>
              <w:tabs>
                <w:tab w:val="left" w:pos="3060"/>
                <w:tab w:val="left" w:pos="3600"/>
              </w:tabs>
              <w:spacing w:before="80" w:after="80"/>
              <w:rPr>
                <w:b/>
                <w:bCs/>
                <w:sz w:val="18"/>
                <w:szCs w:val="18"/>
              </w:rPr>
            </w:pPr>
            <w:r w:rsidRPr="00F85CC3">
              <w:rPr>
                <w:b/>
                <w:bCs/>
                <w:sz w:val="18"/>
                <w:szCs w:val="18"/>
              </w:rPr>
              <w:t>Единообразные предписания, касающиеся официального утверждения газоразрядных источников света для использования в официально утвержденных</w:t>
            </w:r>
            <w:r>
              <w:rPr>
                <w:b/>
                <w:bCs/>
                <w:sz w:val="18"/>
                <w:szCs w:val="18"/>
              </w:rPr>
              <w:t xml:space="preserve"> огнях </w:t>
            </w:r>
            <w:r w:rsidRPr="00F85CC3">
              <w:rPr>
                <w:b/>
                <w:bCs/>
                <w:sz w:val="18"/>
                <w:szCs w:val="18"/>
              </w:rPr>
              <w:t>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CF69A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8773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6E38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6FC44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C92B3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8B8D8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FC18F3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FA0380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913E2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F0941A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1281FB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54D7D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0E832F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6F8C10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119DC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DEC7A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9DAB1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2B9099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B0B75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76A99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8552B8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CABB33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7C732F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FFBB746"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аккумуляторных электромобилей в отношении конкретных требований к конструкции и функциональной безопасности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6B2EE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72421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5F1CF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E60B3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480EC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6B8FB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E74DB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40A72E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E691B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B71AB4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2C4451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9C5BA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F74E1A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20157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930E2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C9383A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22D829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6F6CEA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632F5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1CFA4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7BB049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8FBF11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2069B05"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275F37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легковых автомобилей, приводимых в движение только двигателем внутреннего сгорания либо приводимых в движение при помощи гибридного электропривода, в отношении измерения объема выбросов двуокиси углерода и расхода топлива и/или измерения расхода электроэнергии и запаса хода на электротяге, а также транспортных средств категорий М</w:t>
            </w:r>
            <w:r w:rsidRPr="00BF39CF">
              <w:rPr>
                <w:sz w:val="18"/>
                <w:szCs w:val="18"/>
                <w:vertAlign w:val="subscript"/>
              </w:rPr>
              <w:t>1</w:t>
            </w:r>
            <w:r w:rsidRPr="00C64B7E">
              <w:rPr>
                <w:sz w:val="18"/>
                <w:szCs w:val="18"/>
              </w:rPr>
              <w:t xml:space="preserve"> и N</w:t>
            </w:r>
            <w:r w:rsidRPr="00BF39CF">
              <w:rPr>
                <w:sz w:val="18"/>
                <w:szCs w:val="18"/>
                <w:vertAlign w:val="subscript"/>
              </w:rPr>
              <w:t>1</w:t>
            </w:r>
            <w:r w:rsidRPr="00C64B7E">
              <w:rPr>
                <w:sz w:val="18"/>
                <w:szCs w:val="18"/>
              </w:rPr>
              <w:t>, приводимых в движение только при помощи электропривода, в отношении измерения расхода электроэнергии и запаса хода на электротяге</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209341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1FD10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A3241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ABFCF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155B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5356E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539601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52918F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AFB3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37940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B1295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8AF7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E4777A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6C5E1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5DC0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AF510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BC3976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9938CE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914EE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8C338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6A2A76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D265FF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45C78F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A9A4AE3" w14:textId="77777777" w:rsidR="005E283D" w:rsidRPr="00C64B7E" w:rsidRDefault="005E283D" w:rsidP="008538A4">
            <w:pPr>
              <w:suppressLineNumbers/>
              <w:tabs>
                <w:tab w:val="left" w:pos="3060"/>
                <w:tab w:val="left" w:pos="3600"/>
              </w:tabs>
              <w:spacing w:before="80" w:after="120"/>
              <w:rPr>
                <w:sz w:val="18"/>
                <w:szCs w:val="18"/>
              </w:rPr>
            </w:pPr>
            <w:r w:rsidRPr="00C64B7E">
              <w:rPr>
                <w:sz w:val="18"/>
                <w:szCs w:val="18"/>
              </w:rPr>
              <w:t>Единообразные предписания, касающиеся официального утверждения:</w:t>
            </w:r>
          </w:p>
          <w:p w14:paraId="3C37E385" w14:textId="77777777" w:rsidR="005E283D" w:rsidRPr="00C64B7E" w:rsidRDefault="005E283D" w:rsidP="008538A4">
            <w:pPr>
              <w:suppressLineNumbers/>
              <w:tabs>
                <w:tab w:val="left" w:pos="320"/>
                <w:tab w:val="left" w:pos="3060"/>
                <w:tab w:val="left" w:pos="3600"/>
              </w:tabs>
              <w:spacing w:before="80" w:after="120"/>
              <w:rPr>
                <w:sz w:val="18"/>
                <w:szCs w:val="18"/>
              </w:rPr>
            </w:pPr>
            <w:r w:rsidRPr="00C64B7E">
              <w:rPr>
                <w:sz w:val="18"/>
                <w:szCs w:val="18"/>
              </w:rPr>
              <w:t>I.</w:t>
            </w:r>
            <w:r w:rsidRPr="00C64B7E">
              <w:rPr>
                <w:sz w:val="18"/>
                <w:szCs w:val="18"/>
              </w:rPr>
              <w:tab/>
              <w:t>укороченного сцепного устройства (УСУ)</w:t>
            </w:r>
          </w:p>
          <w:p w14:paraId="47204539" w14:textId="77777777" w:rsidR="005E283D" w:rsidRPr="00C64B7E" w:rsidRDefault="005E283D" w:rsidP="008538A4">
            <w:pPr>
              <w:suppressLineNumbers/>
              <w:tabs>
                <w:tab w:val="left" w:pos="320"/>
                <w:tab w:val="left" w:pos="3060"/>
                <w:tab w:val="left" w:pos="3600"/>
              </w:tabs>
              <w:spacing w:before="80" w:after="80"/>
              <w:rPr>
                <w:sz w:val="18"/>
                <w:szCs w:val="18"/>
              </w:rPr>
            </w:pPr>
            <w:r w:rsidRPr="00C64B7E">
              <w:rPr>
                <w:sz w:val="18"/>
                <w:szCs w:val="18"/>
              </w:rPr>
              <w:t>II.</w:t>
            </w:r>
            <w:r w:rsidRPr="00C64B7E">
              <w:rPr>
                <w:sz w:val="18"/>
                <w:szCs w:val="18"/>
              </w:rPr>
              <w:tab/>
              <w:t>транспортных средств в отношении установки УСУ официально утвержденного типа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0C88B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E62C6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4317C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F51B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22F8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A27FB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F0B4A5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2F5C3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F2ADA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6FCFE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2CB4A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E834B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63A86E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E5617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D12D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D3D4F7"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F9E01DC"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BA57F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CDB97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D509AC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84F16B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29B0AC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43B59A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3EAF88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сменных устройств предотвращения загрязнения для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84CB7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1BD6F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11D21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B57D7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49B388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D3E4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8E6D7A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AEC6BC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EE7A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9D1A02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9FA04F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9D10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F8D301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67AEF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43A3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DA913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202937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7E0595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D0CE1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7E9CD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953100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A68331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0F84DA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0C7DAB4"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светоотражающей маркировки для транспортных средств категорий M, N и О</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E1E1F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B7EC3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ED0E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50859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2262C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3338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10FC9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5A6DED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C040E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387242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283C40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0395F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89DB7C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5A0B9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E6B93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5CB9B1" w14:textId="77777777" w:rsidR="005E283D" w:rsidRPr="00C64B7E" w:rsidRDefault="005E283D" w:rsidP="00210D47">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F4C8A0D" w14:textId="77777777" w:rsidR="005E283D" w:rsidRPr="00C64B7E" w:rsidRDefault="005E283D" w:rsidP="00210D47">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658EAE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38025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BDE75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F61EA5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60F9F4C"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A7C121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4CF641C"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предназначенных для перевозки опасных грузов, в отношении их конструктивных особенностей</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34058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9F11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5DDA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98B0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B3FA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91179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243D3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1A89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088F1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B66374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62808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EA3CB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128522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2E4B74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57E41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D69F76"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5B02D2C"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2C1D52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1A109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FAE37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6F4528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108AB5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05F09AB"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106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9029D8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пневматических шин для сельскохозяйственных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62AE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D5AD2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61532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8BF63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6AFD6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8850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87AABE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52230F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BD17F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04E68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AFF7EA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ABCE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81CDC1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6331F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3B8D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9FA05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D7EBC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7DCD0C" w14:textId="77777777" w:rsidR="005E283D" w:rsidRPr="00C64B7E" w:rsidRDefault="005E283D" w:rsidP="008538A4">
            <w:pPr>
              <w:suppressLineNumbers/>
              <w:tabs>
                <w:tab w:val="left" w:pos="3060"/>
                <w:tab w:val="left" w:pos="3600"/>
              </w:tabs>
              <w:spacing w:before="80" w:after="8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3025C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26ADE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EE9F92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AAB40AC"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4A1A503"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844225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категорий М</w:t>
            </w:r>
            <w:r w:rsidRPr="00C64B7E">
              <w:rPr>
                <w:sz w:val="18"/>
                <w:szCs w:val="18"/>
                <w:vertAlign w:val="subscript"/>
              </w:rPr>
              <w:t>2</w:t>
            </w:r>
            <w:r w:rsidRPr="00C64B7E">
              <w:rPr>
                <w:sz w:val="18"/>
                <w:szCs w:val="18"/>
              </w:rPr>
              <w:t xml:space="preserve"> и М</w:t>
            </w:r>
            <w:r w:rsidRPr="00C64B7E">
              <w:rPr>
                <w:sz w:val="18"/>
                <w:szCs w:val="18"/>
                <w:vertAlign w:val="subscript"/>
              </w:rPr>
              <w:t>3</w:t>
            </w:r>
            <w:r w:rsidRPr="00C64B7E">
              <w:rPr>
                <w:sz w:val="18"/>
                <w:szCs w:val="18"/>
              </w:rPr>
              <w:t xml:space="preserve"> в отношении их общей конструкции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8E6D4B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7BAA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5B16A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28008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C7E4C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A03BA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51D20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96D115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405CD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835F96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9AD835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095616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DC56A8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993AD6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7040C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70FB0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B5A864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ADDD95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E8858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573D1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7D0A73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A1030F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6DCC4C0"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E74D16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в отношении производства пневматических шин с восстановленным протектором для автотранспортных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292BD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742A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933FA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FE684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F33E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B215D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EFB877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288648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8469E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DF8FD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29F2665" w14:textId="77777777" w:rsidR="005E283D" w:rsidRPr="00493600" w:rsidRDefault="00493600" w:rsidP="008538A4">
            <w:pPr>
              <w:suppressLineNumbers/>
              <w:tabs>
                <w:tab w:val="left" w:pos="3060"/>
                <w:tab w:val="left" w:pos="3600"/>
              </w:tabs>
              <w:spacing w:before="80" w:after="80"/>
              <w:jc w:val="center"/>
              <w:rPr>
                <w:sz w:val="18"/>
                <w:szCs w:val="18"/>
                <w:lang w:val="fr-CH"/>
              </w:rPr>
            </w:pPr>
            <w:r>
              <w:rPr>
                <w:sz w:val="18"/>
                <w:szCs w:val="18"/>
                <w:lang w:val="fr-CH"/>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90B5F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0A2F8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724A39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A598B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DFDC9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11FB88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8F7A53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89ADA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D6EF5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3A91ED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F60153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A32282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109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13B2627"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производства пневматических шин с</w:t>
            </w:r>
            <w:r w:rsidR="00C93000" w:rsidRPr="00C93000">
              <w:rPr>
                <w:sz w:val="18"/>
                <w:szCs w:val="18"/>
              </w:rPr>
              <w:t xml:space="preserve"> </w:t>
            </w:r>
            <w:r w:rsidRPr="00C64B7E">
              <w:rPr>
                <w:sz w:val="18"/>
                <w:szCs w:val="18"/>
              </w:rPr>
              <w:t>восстановленным протектором для транспортных средств неиндивидуального пользования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53372A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C2F56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4DE7E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C6878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4ADEC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5229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70560B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45CAFA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CBDC6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1D35EE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4ED2EB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2712E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80D1DA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A36910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6707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D985FE4"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9A3A137"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56CB0B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C35DD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F44F3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1907ED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5258B5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419CD0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CDB18F2" w14:textId="77777777" w:rsidR="005E283D" w:rsidRPr="00C64B7E" w:rsidRDefault="005E283D" w:rsidP="008538A4">
            <w:pPr>
              <w:suppressLineNumbers/>
              <w:tabs>
                <w:tab w:val="left" w:pos="3060"/>
                <w:tab w:val="left" w:pos="3600"/>
              </w:tabs>
              <w:spacing w:before="80" w:after="120"/>
              <w:rPr>
                <w:sz w:val="18"/>
                <w:szCs w:val="18"/>
              </w:rPr>
            </w:pPr>
            <w:r w:rsidRPr="00C64B7E">
              <w:rPr>
                <w:sz w:val="18"/>
                <w:szCs w:val="18"/>
              </w:rPr>
              <w:t>Единообразные предписания, касающиеся официального утверждения:</w:t>
            </w:r>
          </w:p>
          <w:p w14:paraId="2C58FDD7" w14:textId="77777777" w:rsidR="005E283D" w:rsidRPr="00C64B7E" w:rsidRDefault="005E283D" w:rsidP="008538A4">
            <w:pPr>
              <w:suppressLineNumbers/>
              <w:tabs>
                <w:tab w:val="left" w:pos="307"/>
                <w:tab w:val="left" w:pos="3060"/>
                <w:tab w:val="left" w:pos="3600"/>
              </w:tabs>
              <w:spacing w:before="80" w:after="120"/>
              <w:rPr>
                <w:sz w:val="18"/>
                <w:szCs w:val="18"/>
              </w:rPr>
            </w:pPr>
            <w:r w:rsidRPr="00C64B7E">
              <w:rPr>
                <w:sz w:val="18"/>
                <w:szCs w:val="18"/>
              </w:rPr>
              <w:t>I.</w:t>
            </w:r>
            <w:r w:rsidRPr="00C64B7E">
              <w:rPr>
                <w:sz w:val="18"/>
                <w:szCs w:val="18"/>
              </w:rPr>
              <w:tab/>
              <w:t>Элементов специального оборудования механических транспортных средств, двигатели которых работают на компримированном природном газе (КПГ) и/или сжиженном природном газе (СПГ)</w:t>
            </w:r>
          </w:p>
          <w:p w14:paraId="6D0EF9BE" w14:textId="77777777" w:rsidR="005E283D" w:rsidRPr="00C64B7E" w:rsidRDefault="005E283D" w:rsidP="008538A4">
            <w:pPr>
              <w:suppressLineNumbers/>
              <w:tabs>
                <w:tab w:val="left" w:pos="307"/>
                <w:tab w:val="left" w:pos="3060"/>
                <w:tab w:val="left" w:pos="3600"/>
              </w:tabs>
              <w:spacing w:before="80" w:after="80"/>
              <w:rPr>
                <w:sz w:val="18"/>
                <w:szCs w:val="18"/>
              </w:rPr>
            </w:pPr>
            <w:r w:rsidRPr="00C64B7E">
              <w:rPr>
                <w:sz w:val="18"/>
                <w:szCs w:val="18"/>
              </w:rPr>
              <w:t>II.</w:t>
            </w:r>
            <w:r w:rsidRPr="00C64B7E">
              <w:rPr>
                <w:sz w:val="18"/>
                <w:szCs w:val="18"/>
              </w:rPr>
              <w:tab/>
              <w:t>Транспортных средств в отношении установки элементов специального оборудования официально утвержденного типа для использования в их двигателях компримированного природного газа (КПГ) и/или сжиженного природного газа (СПГ)</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28FE9A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03A0C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3BEEE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48CA0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7ADAD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2A26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D0DFFA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162D1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CBDF3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63FD69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A1837D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2437C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E7BEDD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35FF4D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40F4F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0249D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8D6EFE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8BF540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067C5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DCBE2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D774F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52053C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C5ED369"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CE117F8"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автоцистерн категорий N и O в отношении их устойчивости к опрокидыванию</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261611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D724B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A988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6E0E44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A31E4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CCC45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294E2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4C0FD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CAAEA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C9C419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8E46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386E7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1F2E59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E5E65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7695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604389"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E0BA919"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063051D"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C80BFD"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80DCA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49EA4A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999CE0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43B868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AA41B7E"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автомобильных фар, испускающих асимметричный луч ближнего или дальнего света либо оба луча и оснащенных лампами накаливания и/или светодиодными модулями (СИД)</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4BF8AC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3B3A7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3E1EE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35392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DE327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43840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C2DF21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9AD308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2A77A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C3D947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1748B2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0BBB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023FC6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F96E76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37B7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81D13C"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644C6F6"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7918EE1"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231A77"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BB211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4F0813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A5C48D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C80F0F4"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9A88C6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автомобильных фар, испускающих симметричный луч ближнего или дальнего света или оба луча и оснащенных лампами накаливания, газоразрядными источниками света или модулями СИД</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21ECAA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51E30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7E71F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E6A0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AC945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C4416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40EA87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61F46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EB354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B68587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D16750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9405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6A7B50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AD9478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98F7E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6B432A"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4FC91D3"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873373F"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1B65CB"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11D0AF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23A871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1934F0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163BD7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lastRenderedPageBreak/>
              <w:t>114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A679E9F" w14:textId="77777777" w:rsidR="005E283D" w:rsidRPr="00C64B7E" w:rsidRDefault="005E283D" w:rsidP="00493600">
            <w:pPr>
              <w:suppressLineNumbers/>
              <w:tabs>
                <w:tab w:val="left" w:pos="294"/>
                <w:tab w:val="left" w:pos="3060"/>
                <w:tab w:val="left" w:pos="3600"/>
              </w:tabs>
              <w:spacing w:before="80" w:after="120"/>
              <w:rPr>
                <w:sz w:val="18"/>
                <w:szCs w:val="18"/>
              </w:rPr>
            </w:pPr>
            <w:r w:rsidRPr="00C64B7E">
              <w:rPr>
                <w:sz w:val="18"/>
                <w:szCs w:val="18"/>
              </w:rPr>
              <w:t>Единообразные предписания, касающиеся официального утверждения:</w:t>
            </w:r>
          </w:p>
          <w:p w14:paraId="043D1C4C" w14:textId="77777777" w:rsidR="005E283D" w:rsidRPr="00C64B7E" w:rsidRDefault="005E283D" w:rsidP="008538A4">
            <w:pPr>
              <w:suppressLineNumbers/>
              <w:tabs>
                <w:tab w:val="left" w:pos="294"/>
                <w:tab w:val="left" w:pos="3060"/>
                <w:tab w:val="left" w:pos="3600"/>
              </w:tabs>
              <w:spacing w:before="80" w:after="120"/>
              <w:rPr>
                <w:sz w:val="18"/>
                <w:szCs w:val="18"/>
              </w:rPr>
            </w:pPr>
            <w:r w:rsidRPr="00C64B7E">
              <w:rPr>
                <w:sz w:val="18"/>
                <w:szCs w:val="18"/>
              </w:rPr>
              <w:t>I.</w:t>
            </w:r>
            <w:r w:rsidRPr="00C64B7E">
              <w:rPr>
                <w:sz w:val="18"/>
                <w:szCs w:val="18"/>
              </w:rPr>
              <w:tab/>
              <w:t>модуля подушки безопасности для</w:t>
            </w:r>
            <w:r w:rsidR="005F56E3">
              <w:rPr>
                <w:sz w:val="18"/>
                <w:szCs w:val="18"/>
              </w:rPr>
              <w:t> </w:t>
            </w:r>
            <w:r w:rsidRPr="00C64B7E">
              <w:rPr>
                <w:sz w:val="18"/>
                <w:szCs w:val="18"/>
              </w:rPr>
              <w:t>сменной системы подушки безопасности</w:t>
            </w:r>
          </w:p>
          <w:p w14:paraId="37733D9E" w14:textId="77777777" w:rsidR="005E283D" w:rsidRPr="00C64B7E" w:rsidRDefault="005E283D" w:rsidP="008538A4">
            <w:pPr>
              <w:suppressLineNumbers/>
              <w:tabs>
                <w:tab w:val="left" w:pos="294"/>
                <w:tab w:val="left" w:pos="3060"/>
                <w:tab w:val="left" w:pos="3600"/>
              </w:tabs>
              <w:spacing w:before="80" w:after="120"/>
              <w:rPr>
                <w:sz w:val="18"/>
                <w:szCs w:val="18"/>
              </w:rPr>
            </w:pPr>
            <w:r w:rsidRPr="00C64B7E">
              <w:rPr>
                <w:sz w:val="18"/>
                <w:szCs w:val="18"/>
              </w:rPr>
              <w:t>II.</w:t>
            </w:r>
            <w:r w:rsidRPr="00C64B7E">
              <w:rPr>
                <w:sz w:val="18"/>
                <w:szCs w:val="18"/>
              </w:rPr>
              <w:tab/>
              <w:t>сменного рулевого колеса, оснащенного модулем подушки безопасности официально утвержденного типа</w:t>
            </w:r>
          </w:p>
          <w:p w14:paraId="5B0F9E1A" w14:textId="77777777" w:rsidR="005E283D" w:rsidRPr="00C64B7E" w:rsidRDefault="005E283D" w:rsidP="00493600">
            <w:pPr>
              <w:suppressLineNumbers/>
              <w:tabs>
                <w:tab w:val="left" w:pos="294"/>
                <w:tab w:val="left" w:pos="3060"/>
                <w:tab w:val="left" w:pos="3600"/>
              </w:tabs>
              <w:spacing w:before="80" w:after="120"/>
              <w:rPr>
                <w:sz w:val="18"/>
                <w:szCs w:val="18"/>
              </w:rPr>
            </w:pPr>
            <w:r w:rsidRPr="00C64B7E">
              <w:rPr>
                <w:sz w:val="18"/>
                <w:szCs w:val="18"/>
              </w:rPr>
              <w:t>III.</w:t>
            </w:r>
            <w:r w:rsidRPr="00C64B7E">
              <w:rPr>
                <w:sz w:val="18"/>
                <w:szCs w:val="18"/>
              </w:rPr>
              <w:tab/>
              <w:t>сменной системы подушки безопасности, устанавливаемой вне рулевого колеса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13145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35DC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4E83B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202FA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D1765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B5721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0E6ED0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6208F2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214C1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A712F0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324FDA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D22A8C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5B2E43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AE9014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E37DC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D5C10F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0044C0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E61A5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8D350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37201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2D6B2B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E1F2694"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B4BA7F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0789D0E" w14:textId="77777777" w:rsidR="005E283D" w:rsidRPr="00C64B7E" w:rsidRDefault="005E283D" w:rsidP="008538A4">
            <w:pPr>
              <w:suppressLineNumbers/>
              <w:tabs>
                <w:tab w:val="left" w:pos="3060"/>
                <w:tab w:val="left" w:pos="3600"/>
              </w:tabs>
              <w:spacing w:before="80" w:after="120"/>
              <w:rPr>
                <w:sz w:val="18"/>
                <w:szCs w:val="18"/>
              </w:rPr>
            </w:pPr>
            <w:r w:rsidRPr="00C64B7E">
              <w:rPr>
                <w:sz w:val="18"/>
                <w:szCs w:val="18"/>
              </w:rPr>
              <w:t>Единообразные предписания, касающиеся официального утверждения:</w:t>
            </w:r>
          </w:p>
          <w:p w14:paraId="3E2DFD93" w14:textId="77777777" w:rsidR="005E283D" w:rsidRPr="00C64B7E" w:rsidRDefault="005E283D" w:rsidP="008538A4">
            <w:pPr>
              <w:suppressLineNumbers/>
              <w:tabs>
                <w:tab w:val="left" w:pos="294"/>
                <w:tab w:val="left" w:pos="3060"/>
                <w:tab w:val="left" w:pos="3600"/>
              </w:tabs>
              <w:spacing w:before="80" w:after="120"/>
              <w:rPr>
                <w:sz w:val="18"/>
                <w:szCs w:val="18"/>
              </w:rPr>
            </w:pPr>
            <w:r w:rsidRPr="00C64B7E">
              <w:rPr>
                <w:sz w:val="18"/>
                <w:szCs w:val="18"/>
              </w:rPr>
              <w:t>I.</w:t>
            </w:r>
            <w:r w:rsidRPr="00C64B7E">
              <w:rPr>
                <w:sz w:val="18"/>
                <w:szCs w:val="18"/>
              </w:rPr>
              <w:tab/>
              <w:t>специальных модифицированных систем СНГ (сжиженный нефтяной газ), предназначенных для установки на автотранспортных средствах, в двигателях которых используется СНГ</w:t>
            </w:r>
          </w:p>
          <w:p w14:paraId="0565C1EE" w14:textId="77777777" w:rsidR="005E283D" w:rsidRPr="00C64B7E" w:rsidRDefault="005E283D" w:rsidP="008538A4">
            <w:pPr>
              <w:suppressLineNumbers/>
              <w:tabs>
                <w:tab w:val="left" w:pos="294"/>
                <w:tab w:val="left" w:pos="3060"/>
                <w:tab w:val="left" w:pos="3600"/>
              </w:tabs>
              <w:spacing w:before="80" w:after="120"/>
              <w:rPr>
                <w:sz w:val="18"/>
                <w:szCs w:val="18"/>
              </w:rPr>
            </w:pPr>
            <w:r w:rsidRPr="00C64B7E">
              <w:rPr>
                <w:sz w:val="18"/>
                <w:szCs w:val="18"/>
              </w:rPr>
              <w:t>II.</w:t>
            </w:r>
            <w:r w:rsidRPr="00C64B7E">
              <w:rPr>
                <w:sz w:val="18"/>
                <w:szCs w:val="18"/>
              </w:rPr>
              <w:tab/>
              <w:t xml:space="preserve">специальных модифицированных систем КПГ (компримированный природный газ), предназначенных для установки на автотранспортных средствах, </w:t>
            </w:r>
            <w:r w:rsidR="005F56E3">
              <w:rPr>
                <w:sz w:val="18"/>
                <w:szCs w:val="18"/>
              </w:rPr>
              <w:br/>
            </w:r>
            <w:r w:rsidRPr="00C64B7E">
              <w:rPr>
                <w:sz w:val="18"/>
                <w:szCs w:val="18"/>
              </w:rPr>
              <w:t>в двигателях которых используется КПГ</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BCD6C8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CA33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2DD84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CFFB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EACCC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BF4F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457E88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80AFF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EBEC5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FD70D2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81FECC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CA777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155D16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44FD0E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0E48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089F0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5C97D6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DC92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E1170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3C33A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795EFD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8CB31F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C17F84D"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E9D514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технические предписания, касающиеся защиты автотранспортных средств от несанкционированного использования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442F5B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D8614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19337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D939E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8FE1B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D2C7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348D9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CBF451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C99B3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15407A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FB6BC3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05F009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7A76C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CEE4F8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6D809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EC55C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1A2F96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45A20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66C6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CDBD6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AE831C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85B2BA8"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6493FF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32832D6"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официального утверждения шин в отношении звука, издаваемого ими </w:t>
            </w:r>
            <w:r w:rsidR="005F56E3">
              <w:rPr>
                <w:sz w:val="18"/>
                <w:szCs w:val="18"/>
              </w:rPr>
              <w:br/>
            </w:r>
            <w:r w:rsidRPr="00C64B7E">
              <w:rPr>
                <w:sz w:val="18"/>
                <w:szCs w:val="18"/>
              </w:rPr>
              <w:t xml:space="preserve">при качении, и/или их сцепления на </w:t>
            </w:r>
            <w:r w:rsidR="005F56E3">
              <w:rPr>
                <w:sz w:val="18"/>
                <w:szCs w:val="18"/>
              </w:rPr>
              <w:br/>
            </w:r>
            <w:r w:rsidRPr="00C64B7E">
              <w:rPr>
                <w:sz w:val="18"/>
                <w:szCs w:val="18"/>
              </w:rPr>
              <w:t>мокрых поверхностях и/или сопротивления качению</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8330D7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9954C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55D3A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A6399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FD047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A2220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001231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6ACF9E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FD1CF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D4D131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E2074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3E62A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65A453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01DB4C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AC3A4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44EB1F"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EFCCD9D"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368F992"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3B2158"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7AF58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82902B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4960DC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CA6B6F4"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2C5903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технические </w:t>
            </w:r>
            <w:r w:rsidR="005F56E3">
              <w:rPr>
                <w:sz w:val="18"/>
                <w:szCs w:val="18"/>
              </w:rPr>
              <w:br/>
            </w:r>
            <w:r w:rsidRPr="00C64B7E">
              <w:rPr>
                <w:sz w:val="18"/>
                <w:szCs w:val="18"/>
              </w:rPr>
              <w:t xml:space="preserve">предписания, касающиеся характеристик горения материалов и/или бензо- или маслоотталкивающих свойств материалов, используемых в конструкции </w:t>
            </w:r>
            <w:r w:rsidR="005F56E3">
              <w:rPr>
                <w:sz w:val="18"/>
                <w:szCs w:val="18"/>
              </w:rPr>
              <w:br/>
            </w:r>
            <w:r w:rsidRPr="00C64B7E">
              <w:rPr>
                <w:sz w:val="18"/>
                <w:szCs w:val="18"/>
              </w:rPr>
              <w:t xml:space="preserve">определенных категорий автотранспортных средств </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39BB0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C91F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BE42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18DF1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348E3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419C2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D10E7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C90D6F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9345B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BE5D5E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B4C75C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504D1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6A9F20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0B6B0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99A88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E1E481"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50816EF"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264A238"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B01E8E"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90E9C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664657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F4AE50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B9A786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119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00B139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огней подсветки поворота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3FA61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8D14B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60EEC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B5F00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C660A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761F1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C94637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3B8B47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EFB96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AA7A60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C98B0F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C9881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677839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2004DD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B7E37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9F01D5"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41636E6"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344EC53"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2AECAB"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C61EA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692F84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B46BD4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7410A58"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120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536B2C7"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двигателей внутреннего сгорания для установки на сельскохозяйственных и лесных тракторах и внедорожной подвижной технике в отношении измерения полезной мощности, полезного крутящего момента и удельного расхода топлива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E7549D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9EBD3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CE718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E519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FD55F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D6CDD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9A2F83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19F4C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D168F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EB4954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D0DFC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825943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4B48B7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D56A9E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C09E5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875BE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BDC8C5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701025C" w14:textId="77777777" w:rsidR="005E283D" w:rsidRPr="00C64B7E" w:rsidRDefault="005E283D" w:rsidP="008538A4">
            <w:pPr>
              <w:suppressLineNumbers/>
              <w:tabs>
                <w:tab w:val="left" w:pos="3060"/>
                <w:tab w:val="left" w:pos="3600"/>
              </w:tabs>
              <w:spacing w:before="80" w:after="80" w:line="240" w:lineRule="auto"/>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C4369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6F67B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2EBCDE6" w14:textId="77777777" w:rsidR="005E283D" w:rsidRPr="00C64B7E" w:rsidRDefault="005E283D" w:rsidP="008538A4">
            <w:pPr>
              <w:suppressLineNumbers/>
              <w:tabs>
                <w:tab w:val="left" w:pos="3060"/>
                <w:tab w:val="left" w:pos="3600"/>
              </w:tabs>
              <w:spacing w:before="80" w:after="80" w:line="240" w:lineRule="auto"/>
              <w:jc w:val="center"/>
              <w:rPr>
                <w:sz w:val="18"/>
                <w:szCs w:val="18"/>
              </w:rPr>
            </w:pPr>
            <w:r w:rsidRPr="00C64B7E">
              <w:rPr>
                <w:sz w:val="18"/>
                <w:szCs w:val="18"/>
              </w:rPr>
              <w:t>x</w:t>
            </w:r>
          </w:p>
        </w:tc>
      </w:tr>
      <w:tr w:rsidR="005E283D" w:rsidRPr="00BA03F4" w14:paraId="336BCC2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3D84D00"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C0EA450"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расположения и идентификации ручных органов управления, контрольных сигналов и индикаторов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8C2441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BAF4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45C3E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78811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FCBD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F12F5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FB158C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A8553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D8EC9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9F8B0F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4A9232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B791C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861232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18DE2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31CBC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642BE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DF5DC4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C100D3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D8FD2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73D3A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78A65B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402074A"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982FADC"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0DEA0D7"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технические предписания, касающиеся официального утверждения транспортных средств категорий М, N и О в отношении их систем отопления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7CD268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4CF63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8F8E8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5AA68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B2932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C5304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DD9716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9E047F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34EC5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55BFF9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568A42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6E992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FF73CD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AE6211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98FEAC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12EF7CA"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1E4C10C"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FCEB9D5"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BBFD5E"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F3C295"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87CBA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3A17C3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CDE53C9"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8411EC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адаптивных систем переднего освещения (АСПО) для автотранспортных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547CE6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C6322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7E580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050E2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FC5AF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3B629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F41398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48DC9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44547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A6851F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F1E0FB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4D609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67FE99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430D9B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1CFA2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B483C1"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B2F4CB2"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09E0A61"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00EA2E"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24B05D"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A8ECED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24F35AE8"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5267A8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038851B"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колес для легковых автомобилей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3574FC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9B44A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A5949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41F0C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BE8AD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E1025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823B2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C7B0C2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8D52F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3B5773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3AA97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7D179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FF93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EBE784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C18D51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B4C8DF"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58AFF36"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06D792F"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CECD40"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A4ED8A"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C39801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0358E19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6F32F61"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A6D5F73"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поля обзора водителя спереди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0F395F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CE1B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D058CC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F5AF9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45E07D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60016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C23742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72C204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DE7C3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C50F81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94A72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1A8B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D538D2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95A678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41C05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7D9D55"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B098ECA"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8B784BF"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6C510F"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6E4C5E"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B749A8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635B177B"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3D25E2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3873D0C5"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систем перегородок для защиты пассажиров при смещении багажа, поставляемых в качестве неоригинального оборудования транспортного средства</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E1CE90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24E57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8324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228876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DF183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B1C13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24F1C4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FFC7E7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8CC80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7E216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774A6F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136656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EDD6DE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FCCE01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BE01F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5F17C3"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81F46F1"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2F160BF"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119527C"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7E2361"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92033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68D2A9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8A0C5FE"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AD861DD"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их характеристик, влияющих на безопасность пешеходов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A2F24C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A33A7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07B6D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FDF91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4A074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0513E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2D9E6E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C7BFF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F8C0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101C5B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09C07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2857D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FBDA4A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96339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AA1C9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17910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62411B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0C84E4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70E26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AB2C2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9C931E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7684506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0A6AB8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128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50E61DD"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источников света на светоизлучающих диодах (СИД) для использования в официально утвержденных фарах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3CD014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B6B7C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B5A6A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C778E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476627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ACC85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B8FCD7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6CAFA5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F1E15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15DF63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BB2CE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B6E8F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B1360E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178975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52CB4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54C76F8"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17CF9AF"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283967F"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D3183DE"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9CADB2" w14:textId="77777777" w:rsidR="005E283D" w:rsidRPr="00C64B7E" w:rsidRDefault="005E283D" w:rsidP="00493600">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8C05B89" w14:textId="77777777" w:rsidR="005E283D" w:rsidRPr="00C64B7E" w:rsidRDefault="005E283D" w:rsidP="00493600">
            <w:pPr>
              <w:suppressLineNumbers/>
              <w:tabs>
                <w:tab w:val="left" w:pos="3060"/>
                <w:tab w:val="left" w:pos="3600"/>
              </w:tabs>
              <w:spacing w:before="80" w:after="80"/>
              <w:jc w:val="center"/>
              <w:rPr>
                <w:sz w:val="18"/>
                <w:szCs w:val="18"/>
              </w:rPr>
            </w:pPr>
            <w:r w:rsidRPr="00C64B7E">
              <w:rPr>
                <w:sz w:val="18"/>
                <w:szCs w:val="18"/>
              </w:rPr>
              <w:t>x</w:t>
            </w:r>
          </w:p>
        </w:tc>
      </w:tr>
      <w:tr w:rsidR="005E283D" w:rsidRPr="00BA03F4" w14:paraId="3B6986CF"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D0CD9F4"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129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1124661"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усовершенствованных детских удерживающих систем, используемых на борту автотранспортных средств (УДУС)</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522977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19416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EE6F2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2B413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71978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CEC08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CBCD48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331546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807A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9F6630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40D47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22939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F841B7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7A1D518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1CDB0F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09BBA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F70048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76A7E3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79EA2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1823D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C23FB3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494A5AF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5A65899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45C504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систем предупреждения о выходе из полосы движения (СПВП)</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47FA4C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E0637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54C6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5ED99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CD671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F9C2C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4B19D0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E164B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E0A3A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DF3373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699913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63F3B2"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188C6E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743AAE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00BDC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7D754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D08F38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B73F1A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0ADC6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B6268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FEFB04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5161AD13"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490F1BA"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7963C4C"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опережающих систем экстренного торможения (ОСЭТ)</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993ED4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02831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6B584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26769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A0F7D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50E3A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93A2A6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77975C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A739C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F5FE713"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D3099B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851AA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95D56F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CDDD55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4F1AE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C7690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B15275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592B00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78201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674C01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7FA1E1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425D65C"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B39A5D1"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D9B1CB0"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модифицированных устройств ограничения выбросов (МУОВ) для большегрузных транспортных средств, сельскохозяйственных и лесных тракторов и</w:t>
            </w:r>
            <w:r w:rsidR="00493600">
              <w:rPr>
                <w:sz w:val="18"/>
                <w:szCs w:val="18"/>
                <w:lang w:val="fr-CH"/>
              </w:rPr>
              <w:t> </w:t>
            </w:r>
            <w:r w:rsidRPr="00C64B7E">
              <w:rPr>
                <w:sz w:val="18"/>
                <w:szCs w:val="18"/>
              </w:rPr>
              <w:t>внедорожной подвижной техники, оснащенных двигателями с воспламенением от сжатия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2A87D0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D06CE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AED9B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868CF5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E7438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17573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07A588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A455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B82D3C6"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503341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6F3069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4FADD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FCCB75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BA190B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38B04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CFE69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7CD20C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36FD699" w14:textId="77777777" w:rsidR="005E283D" w:rsidRPr="00C64B7E" w:rsidRDefault="005E283D" w:rsidP="00210D47">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889707" w14:textId="77777777" w:rsidR="005E283D" w:rsidRPr="00C64B7E" w:rsidRDefault="005E283D" w:rsidP="00210D47">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16D384" w14:textId="77777777" w:rsidR="005E283D" w:rsidRPr="00C64B7E" w:rsidRDefault="005E283D" w:rsidP="00210D47">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1BD3EFA" w14:textId="77777777" w:rsidR="005E283D" w:rsidRPr="00C64B7E" w:rsidRDefault="005E283D" w:rsidP="00210D47">
            <w:pPr>
              <w:suppressLineNumbers/>
              <w:tabs>
                <w:tab w:val="left" w:pos="3060"/>
                <w:tab w:val="left" w:pos="3600"/>
              </w:tabs>
              <w:spacing w:before="80" w:after="80"/>
              <w:jc w:val="center"/>
              <w:rPr>
                <w:sz w:val="18"/>
                <w:szCs w:val="18"/>
              </w:rPr>
            </w:pPr>
            <w:r w:rsidRPr="00C64B7E">
              <w:rPr>
                <w:sz w:val="18"/>
                <w:szCs w:val="18"/>
              </w:rPr>
              <w:t>x</w:t>
            </w:r>
          </w:p>
        </w:tc>
      </w:tr>
      <w:tr w:rsidR="005E283D" w:rsidRPr="00BA03F4" w14:paraId="3A24648F"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A9D6396"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3023500"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в отношении возможности их повторного использования, утилизации и восстановления</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6B8341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B3303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C4CBFD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7684E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8A3C9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42C58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5A04B4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755D2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E828F8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1C843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AE08D1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91855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B560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946DEE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E285F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3AD94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3AD821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2652A6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19E26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10645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9E610E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313CCDE2"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132A395"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EBA589B"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автотранспортных средств и их элементов оборудования в отношении связанных с обеспечением безопасности эксплуатационных характеристик транспортных средств, работающих на водороде</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DE6051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5EABA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6EB42F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75B54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B86F0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888AF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748897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4CD67D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714F73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A5C286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C87FA0D"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79082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DE6FC9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175D50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7B08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F83F6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0A4A56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7699A8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595B5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41325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D9DFE9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0D4416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4B327A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804EF4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характеристик при боковом ударе о столб</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5B9CA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959F2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07E8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276D7C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416C8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CEC37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D1DE54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EF11EC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3646E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44AF5F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AC9F93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16A9B95"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1DF6C7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351A43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E15C3A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FF7FD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BD807F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9B747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7329AA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631A6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3F8F4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2967908"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9DDD998"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EF17982"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категории L в отношении особых требований к электрическому приводу</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0CF292C"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6B58A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33AB38"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3C6CE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2B4A9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D946D1"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27E901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C6AF68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E819F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DDF094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073A56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9D84F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902A6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5C269B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E5D490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C82F7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9D1EDD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59DB2A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DCC72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9D10C5E"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3D44CE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r>
      <w:tr w:rsidR="005E283D" w:rsidRPr="00BA03F4" w14:paraId="17EB7CFA"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31ADF635" w14:textId="77777777" w:rsidR="005E283D" w:rsidRPr="00C64B7E" w:rsidRDefault="005E283D" w:rsidP="000468E8">
            <w:pPr>
              <w:pageBreakBefore/>
              <w:suppressLineNumbers/>
              <w:tabs>
                <w:tab w:val="left" w:pos="3060"/>
                <w:tab w:val="left" w:pos="3600"/>
              </w:tabs>
              <w:spacing w:before="40" w:after="40"/>
              <w:jc w:val="center"/>
              <w:rPr>
                <w:sz w:val="18"/>
                <w:szCs w:val="18"/>
              </w:rPr>
            </w:pPr>
            <w:r w:rsidRPr="00C64B7E">
              <w:rPr>
                <w:sz w:val="18"/>
                <w:szCs w:val="18"/>
              </w:rPr>
              <w:lastRenderedPageBreak/>
              <w:t>137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9CB21F9"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0E33B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753D2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B8E5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500C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01587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4AB928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52022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CE4C8D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F92E2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56B7BE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77D5DE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8852F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BE3A4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173322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C430A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48BA9B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CFBE2D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63B60BA"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FA7FA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FF4F4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F923AEE"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0618F76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4026455B"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73F994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бесшумных автотранспортных средств в</w:t>
            </w:r>
            <w:r w:rsidR="00C93000" w:rsidRPr="00C93000">
              <w:rPr>
                <w:sz w:val="18"/>
                <w:szCs w:val="18"/>
              </w:rPr>
              <w:t xml:space="preserve"> </w:t>
            </w:r>
            <w:r w:rsidRPr="00C64B7E">
              <w:rPr>
                <w:sz w:val="18"/>
                <w:szCs w:val="18"/>
              </w:rPr>
              <w:t>отношении их пониженной слышимости (БАТС)</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DE86E9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E6A3D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284FF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C91716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B95E9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C6F2B6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FE04EF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B41C640"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55F566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582560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42B359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8B4B79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7F47A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90DFA0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3E3FC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218F9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D8E1C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FDE83E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77787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055E3D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A11C0AA"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2E720126"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6D8D6E2"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139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7B85E1D"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легковых автомобилей в отношении систем вспомогательного торможения (СВТ)</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6FF595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138AD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C330D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835081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58504DF"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B18ABA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7C7E6BA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8F3D56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D4FC3F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81E916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7BC3997"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FA194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7A9180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5D0ABC6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FEA6D5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70BB94"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2D9000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9E399A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B8BB9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A63B52F"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E2A7908"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5726B51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6A2CF17"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140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EEF9FB7"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пассажирских автомобилей в отношении систем электронного контроля устойчивости (ЭКУ)</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9CEFA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474D9A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1CFBF9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F562A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D6DBB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B6EE2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ADBAB9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852434E"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ECC87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4D2B7B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2DE124A"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70669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F1B9FA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1C9388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F8AE2AB"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E26A07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AE7207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D46AC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310A14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007932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4DA53D1F"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3D2916E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2FD08BF"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141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0454A5F"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их систем контроля давления в шинах (СКДШ)</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D4307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F77A3C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BD25C3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02769F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18077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BE3FE1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549743E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A1480F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A5006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80CC2B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C95A2EB"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397E81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5AE8DB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47FB8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2E3DB3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A5D9A2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3EFCDF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1BD69F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976F37"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E92713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530D37F8"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5DE7411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6C60BF1C"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142</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5690868A"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Единообразные предписания, касающиеся официального утверждения транспортных средств в отношении установки их шин</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1862F3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3CEAEC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B13883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5DAAB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F6B12F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C33118"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003F5BB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9AEF1FF"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868E0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0040C0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64D3D6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399DB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96454A4"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90FE56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1E17C3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267EA62"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7976A40"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6D3D90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393809"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2772FB"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272EC7D"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7419539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BB7F1DC" w14:textId="77777777" w:rsidR="005E283D" w:rsidRPr="00C64B7E" w:rsidRDefault="005E283D" w:rsidP="000468E8">
            <w:pPr>
              <w:suppressLineNumbers/>
              <w:tabs>
                <w:tab w:val="left" w:pos="3060"/>
                <w:tab w:val="left" w:pos="3600"/>
              </w:tabs>
              <w:spacing w:before="40" w:after="40"/>
              <w:jc w:val="center"/>
              <w:rPr>
                <w:sz w:val="18"/>
                <w:szCs w:val="18"/>
              </w:rPr>
            </w:pPr>
            <w:r w:rsidRPr="00C64B7E">
              <w:rPr>
                <w:sz w:val="18"/>
                <w:szCs w:val="18"/>
              </w:rPr>
              <w:t>143</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AC63FBE" w14:textId="77777777" w:rsidR="005E283D" w:rsidRPr="00C64B7E" w:rsidRDefault="005E283D" w:rsidP="008538A4">
            <w:pPr>
              <w:suppressLineNumbers/>
              <w:tabs>
                <w:tab w:val="left" w:pos="3060"/>
                <w:tab w:val="left" w:pos="3600"/>
              </w:tabs>
              <w:spacing w:before="80" w:after="80"/>
              <w:rPr>
                <w:sz w:val="18"/>
                <w:szCs w:val="18"/>
              </w:rPr>
            </w:pPr>
            <w:r w:rsidRPr="00C64B7E">
              <w:rPr>
                <w:sz w:val="18"/>
                <w:szCs w:val="18"/>
              </w:rPr>
              <w:t xml:space="preserve">Единообразные предписания, касающиеся официального утверждения модифицированных систем двухтопливных двигателей большой мощности </w:t>
            </w:r>
            <w:r w:rsidR="005F56E3">
              <w:rPr>
                <w:sz w:val="18"/>
                <w:szCs w:val="18"/>
              </w:rPr>
              <w:br/>
            </w:r>
            <w:r w:rsidRPr="00C64B7E">
              <w:rPr>
                <w:sz w:val="18"/>
                <w:szCs w:val="18"/>
              </w:rPr>
              <w:t>(МСД-ДТБМ) для установки на дизельных двигателях и транспортных средствах большой мощности</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288260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C28AC4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F64B977"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62BD622"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C2B04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F0F959"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C9A7A50"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D5324A1"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9B11EF6"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AFDA179"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F28A48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3DB05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AA27124" w14:textId="77777777" w:rsidR="005E283D" w:rsidRPr="00C64B7E" w:rsidRDefault="005E283D" w:rsidP="008538A4">
            <w:pPr>
              <w:suppressLineNumbers/>
              <w:tabs>
                <w:tab w:val="left" w:pos="3060"/>
                <w:tab w:val="left" w:pos="3600"/>
              </w:tabs>
              <w:spacing w:before="80" w:after="80"/>
              <w:jc w:val="center"/>
              <w:rPr>
                <w:sz w:val="18"/>
                <w:szCs w:val="18"/>
              </w:rPr>
            </w:pPr>
            <w:r w:rsidRPr="00C64B7E">
              <w:rPr>
                <w:sz w:val="18"/>
                <w:szCs w:val="18"/>
              </w:rPr>
              <w:t>х</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4DB37C3"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F70AD5"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6762CD"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14608A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6C6884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96783B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3578A5"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562385F"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2232183F"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AA9128A"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144</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1338F8A6" w14:textId="77777777" w:rsidR="005E283D" w:rsidRPr="002A77C9" w:rsidRDefault="005E283D" w:rsidP="008538A4">
            <w:pPr>
              <w:suppressLineNumbers/>
              <w:tabs>
                <w:tab w:val="left" w:pos="3060"/>
                <w:tab w:val="left" w:pos="3600"/>
              </w:tabs>
              <w:spacing w:before="80" w:after="80"/>
              <w:rPr>
                <w:sz w:val="18"/>
                <w:szCs w:val="18"/>
              </w:rPr>
            </w:pPr>
            <w:r w:rsidRPr="002A77C9">
              <w:rPr>
                <w:color w:val="000000"/>
                <w:sz w:val="18"/>
                <w:szCs w:val="18"/>
              </w:rPr>
              <w:t>Единообразные предписания, касающиеся систем вызова экстренных служб (СВЭС)</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BA7BAD8"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B7AF56"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DCE38ED"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B6ACF44"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9E1E38"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FA453A"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3B3E97B7"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4F128E"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87D1F0"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C8DC3E0"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5A01A22"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A172ED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66CD98E"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68E2E231"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30C6830"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05D2F9"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07B9CFB"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1423335"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3B352FD" w14:textId="77777777" w:rsidR="005E283D" w:rsidRPr="00C73355" w:rsidRDefault="005E283D" w:rsidP="008538A4">
            <w:pPr>
              <w:tabs>
                <w:tab w:val="right" w:pos="850"/>
                <w:tab w:val="left" w:pos="1134"/>
                <w:tab w:val="left" w:pos="1559"/>
                <w:tab w:val="left" w:pos="1984"/>
                <w:tab w:val="left" w:leader="dot" w:pos="8929"/>
                <w:tab w:val="right" w:pos="9638"/>
              </w:tabs>
              <w:spacing w:line="200" w:lineRule="atLeast"/>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183B2D7" w14:textId="77777777" w:rsidR="005E283D" w:rsidRPr="00C73355" w:rsidRDefault="005E283D" w:rsidP="008538A4">
            <w:pPr>
              <w:tabs>
                <w:tab w:val="right" w:pos="850"/>
                <w:tab w:val="left" w:pos="1134"/>
                <w:tab w:val="left" w:pos="1559"/>
                <w:tab w:val="left" w:pos="1984"/>
                <w:tab w:val="left" w:leader="dot" w:pos="8929"/>
                <w:tab w:val="right" w:pos="9638"/>
              </w:tabs>
              <w:spacing w:line="200" w:lineRule="atLeast"/>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470B08D" w14:textId="77777777" w:rsidR="005E283D" w:rsidRPr="00C73355" w:rsidRDefault="005E283D" w:rsidP="008538A4">
            <w:pPr>
              <w:tabs>
                <w:tab w:val="right" w:pos="850"/>
                <w:tab w:val="left" w:pos="1134"/>
                <w:tab w:val="left" w:pos="1559"/>
                <w:tab w:val="left" w:pos="1984"/>
                <w:tab w:val="left" w:leader="dot" w:pos="8929"/>
                <w:tab w:val="right" w:pos="9638"/>
              </w:tabs>
            </w:pPr>
          </w:p>
        </w:tc>
      </w:tr>
      <w:tr w:rsidR="005E283D" w:rsidRPr="00BA03F4" w14:paraId="695C4FC7"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6D8E8A6"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145</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7A62183F" w14:textId="77777777" w:rsidR="005E283D" w:rsidRPr="002A77C9" w:rsidRDefault="005E283D" w:rsidP="008538A4">
            <w:pPr>
              <w:suppressLineNumbers/>
              <w:tabs>
                <w:tab w:val="left" w:pos="3060"/>
                <w:tab w:val="left" w:pos="3600"/>
              </w:tabs>
              <w:spacing w:before="80" w:after="80"/>
              <w:rPr>
                <w:sz w:val="18"/>
                <w:szCs w:val="18"/>
              </w:rPr>
            </w:pPr>
            <w:r w:rsidRPr="002A77C9">
              <w:rPr>
                <w:color w:val="000000"/>
                <w:sz w:val="18"/>
                <w:szCs w:val="18"/>
              </w:rPr>
              <w:t xml:space="preserve">Единообразные предписания, касающиеся официального утверждения транспортных средств в отношении систем креплений ISOFIX, креплений верхнего страховочного троса ISOFIX и сидячих мест размера </w:t>
            </w:r>
            <w:r w:rsidR="00881D21">
              <w:rPr>
                <w:color w:val="000000"/>
                <w:sz w:val="18"/>
                <w:szCs w:val="18"/>
              </w:rPr>
              <w:t>«</w:t>
            </w:r>
            <w:r w:rsidRPr="002A77C9">
              <w:rPr>
                <w:color w:val="000000"/>
                <w:sz w:val="18"/>
                <w:szCs w:val="18"/>
              </w:rPr>
              <w:t>i</w:t>
            </w:r>
            <w:r w:rsidR="00881D21">
              <w:rPr>
                <w:color w:val="000000"/>
                <w:sz w:val="18"/>
                <w:szCs w:val="18"/>
              </w:rPr>
              <w:t>»</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049111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E22527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5C34DC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08C2A0E"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C3635AC"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B5F87A"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E0A36DD" w14:textId="77777777" w:rsidR="005E283D" w:rsidRPr="00C64B7E"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8E78E41" w14:textId="77777777" w:rsidR="005E283D" w:rsidRPr="00493600" w:rsidRDefault="005E283D" w:rsidP="008538A4">
            <w:pPr>
              <w:suppressLineNumbers/>
              <w:tabs>
                <w:tab w:val="left" w:pos="3060"/>
                <w:tab w:val="left" w:pos="3600"/>
              </w:tabs>
              <w:spacing w:before="80" w:after="80"/>
              <w:jc w:val="cente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4948E0"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247D9D8E"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21224CF"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1AD2F9"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91C4FA8"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E28CF84"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ADD04B"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D1CC92E"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45EADF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F44EF23"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970F38"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2FBAC6"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1A1D1932"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7AAEDFBD"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56D837A"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146</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25598E4D" w14:textId="77777777" w:rsidR="005E283D" w:rsidRPr="00493600" w:rsidRDefault="005E283D" w:rsidP="008538A4">
            <w:pPr>
              <w:suppressLineNumbers/>
              <w:tabs>
                <w:tab w:val="left" w:pos="3060"/>
                <w:tab w:val="left" w:pos="3600"/>
              </w:tabs>
              <w:spacing w:before="80" w:after="80"/>
              <w:rPr>
                <w:color w:val="000000"/>
                <w:sz w:val="18"/>
                <w:szCs w:val="18"/>
              </w:rPr>
            </w:pPr>
            <w:r w:rsidRPr="00493600">
              <w:rPr>
                <w:color w:val="000000"/>
                <w:sz w:val="18"/>
                <w:szCs w:val="18"/>
              </w:rPr>
              <w:t>Единообразные предписания, касающиеся официального утверждения механических транспортных средств и их элементов оборудования в отношении связанных с обеспечением безопасности эксплуатационных характеристик транспортных средств категорий L</w:t>
            </w:r>
            <w:r w:rsidRPr="00493600">
              <w:rPr>
                <w:color w:val="000000"/>
                <w:sz w:val="18"/>
                <w:szCs w:val="18"/>
                <w:vertAlign w:val="subscript"/>
              </w:rPr>
              <w:t>1</w:t>
            </w:r>
            <w:r w:rsidRPr="00493600">
              <w:rPr>
                <w:color w:val="000000"/>
                <w:sz w:val="18"/>
                <w:szCs w:val="18"/>
              </w:rPr>
              <w:t>, L</w:t>
            </w:r>
            <w:r w:rsidRPr="00493600">
              <w:rPr>
                <w:color w:val="000000"/>
                <w:sz w:val="18"/>
                <w:szCs w:val="18"/>
                <w:vertAlign w:val="subscript"/>
              </w:rPr>
              <w:t>2</w:t>
            </w:r>
            <w:r w:rsidRPr="00493600">
              <w:rPr>
                <w:color w:val="000000"/>
                <w:sz w:val="18"/>
                <w:szCs w:val="18"/>
              </w:rPr>
              <w:t>, L</w:t>
            </w:r>
            <w:r w:rsidRPr="00493600">
              <w:rPr>
                <w:color w:val="000000"/>
                <w:sz w:val="18"/>
                <w:szCs w:val="18"/>
                <w:vertAlign w:val="subscript"/>
              </w:rPr>
              <w:t>3</w:t>
            </w:r>
            <w:r w:rsidRPr="00493600">
              <w:rPr>
                <w:color w:val="000000"/>
                <w:sz w:val="18"/>
                <w:szCs w:val="18"/>
              </w:rPr>
              <w:t>, L</w:t>
            </w:r>
            <w:r w:rsidRPr="00493600">
              <w:rPr>
                <w:color w:val="000000"/>
                <w:sz w:val="18"/>
                <w:szCs w:val="18"/>
                <w:vertAlign w:val="subscript"/>
              </w:rPr>
              <w:t>4</w:t>
            </w:r>
            <w:r w:rsidRPr="00493600">
              <w:rPr>
                <w:color w:val="000000"/>
                <w:sz w:val="18"/>
                <w:szCs w:val="18"/>
              </w:rPr>
              <w:t xml:space="preserve"> и L</w:t>
            </w:r>
            <w:r w:rsidRPr="00493600">
              <w:rPr>
                <w:color w:val="000000"/>
                <w:sz w:val="18"/>
                <w:szCs w:val="18"/>
                <w:vertAlign w:val="subscript"/>
              </w:rPr>
              <w:t>5</w:t>
            </w:r>
            <w:r w:rsidRPr="00493600">
              <w:rPr>
                <w:color w:val="000000"/>
                <w:sz w:val="18"/>
                <w:szCs w:val="18"/>
              </w:rPr>
              <w:t>, работающих на водороде</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7B4F58A"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3C999A"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3DDAD7E"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A55A10C"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210473D"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589CEFF"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2D6CC54"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5697520"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9BF38D2"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7F3B538"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B7BF28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13B59B"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82AB45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2954DD1F"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7B3C99A"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749DC89"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79E211A"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868B82A" w14:textId="77777777" w:rsidR="005E283D" w:rsidRPr="00C73355" w:rsidRDefault="005E283D" w:rsidP="008538A4">
            <w:pPr>
              <w:tabs>
                <w:tab w:val="right" w:pos="850"/>
                <w:tab w:val="left" w:pos="1134"/>
                <w:tab w:val="left" w:pos="1559"/>
                <w:tab w:val="left" w:pos="1984"/>
                <w:tab w:val="left" w:leader="dot" w:pos="8929"/>
                <w:tab w:val="right" w:pos="9638"/>
              </w:tabs>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46DF54D" w14:textId="77777777" w:rsidR="005E283D" w:rsidRPr="00C73355" w:rsidRDefault="005E283D" w:rsidP="008538A4">
            <w:pPr>
              <w:tabs>
                <w:tab w:val="right" w:pos="850"/>
                <w:tab w:val="left" w:pos="1134"/>
                <w:tab w:val="left" w:pos="1559"/>
                <w:tab w:val="left" w:pos="1984"/>
                <w:tab w:val="left" w:leader="dot" w:pos="8929"/>
                <w:tab w:val="right" w:pos="9638"/>
              </w:tabs>
              <w:spacing w:line="200" w:lineRule="atLeast"/>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688734" w14:textId="77777777" w:rsidR="005E283D" w:rsidRPr="00C73355" w:rsidRDefault="005E283D" w:rsidP="008538A4">
            <w:pPr>
              <w:tabs>
                <w:tab w:val="right" w:pos="850"/>
                <w:tab w:val="left" w:pos="1134"/>
                <w:tab w:val="left" w:pos="1559"/>
                <w:tab w:val="left" w:pos="1984"/>
                <w:tab w:val="left" w:leader="dot" w:pos="8929"/>
                <w:tab w:val="right" w:pos="9638"/>
              </w:tabs>
              <w:spacing w:line="200" w:lineRule="atLeast"/>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7A17B605" w14:textId="77777777" w:rsidR="005E283D" w:rsidRPr="00C73355" w:rsidRDefault="005E283D" w:rsidP="008538A4">
            <w:pPr>
              <w:tabs>
                <w:tab w:val="right" w:pos="850"/>
                <w:tab w:val="left" w:pos="1134"/>
                <w:tab w:val="left" w:pos="1559"/>
                <w:tab w:val="left" w:pos="1984"/>
                <w:tab w:val="left" w:leader="dot" w:pos="8929"/>
                <w:tab w:val="right" w:pos="9638"/>
              </w:tabs>
            </w:pPr>
          </w:p>
        </w:tc>
      </w:tr>
      <w:tr w:rsidR="005E283D" w:rsidRPr="00BA03F4" w14:paraId="6A09E67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21CA54AA" w14:textId="77777777" w:rsidR="005E283D" w:rsidRPr="00C64B7E" w:rsidRDefault="005E283D" w:rsidP="000468E8">
            <w:pPr>
              <w:pageBreakBefore/>
              <w:suppressLineNumbers/>
              <w:tabs>
                <w:tab w:val="left" w:pos="3060"/>
                <w:tab w:val="left" w:pos="3600"/>
              </w:tabs>
              <w:spacing w:before="40" w:after="40"/>
              <w:jc w:val="center"/>
              <w:rPr>
                <w:sz w:val="18"/>
                <w:szCs w:val="18"/>
              </w:rPr>
            </w:pPr>
            <w:r>
              <w:rPr>
                <w:sz w:val="18"/>
                <w:szCs w:val="18"/>
              </w:rPr>
              <w:lastRenderedPageBreak/>
              <w:t>147</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A1ED319" w14:textId="77777777" w:rsidR="005E283D" w:rsidRPr="00786118" w:rsidRDefault="005E283D" w:rsidP="008538A4">
            <w:pPr>
              <w:suppressLineNumbers/>
              <w:tabs>
                <w:tab w:val="left" w:pos="3060"/>
                <w:tab w:val="left" w:pos="3600"/>
              </w:tabs>
              <w:spacing w:before="80" w:after="80"/>
              <w:rPr>
                <w:sz w:val="18"/>
                <w:szCs w:val="18"/>
              </w:rPr>
            </w:pPr>
            <w:r w:rsidRPr="00493600">
              <w:rPr>
                <w:color w:val="000000"/>
                <w:sz w:val="18"/>
                <w:szCs w:val="18"/>
              </w:rPr>
              <w:t>Единообразные предписания, касающиеся официального утверждения механических деталей сцепных устройств составов сельскохозяйственных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B95620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CDDF78F"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6F2D6D"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62E6778"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443B4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DA25CEC"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48D38C92"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6C497C6"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EFF85DB"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BBF175F"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CF0783E"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41CF78"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7C10C7B"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0408950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49751F"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51F08B8"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29E483E"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D4664B6" w14:textId="77777777" w:rsidR="005E283D" w:rsidRPr="00210D47" w:rsidRDefault="005E283D" w:rsidP="008538A4">
            <w:pPr>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092936D" w14:textId="77777777" w:rsidR="005E283D" w:rsidRPr="00210D47" w:rsidRDefault="005E283D" w:rsidP="008538A4">
            <w:pPr>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22E996F" w14:textId="77777777" w:rsidR="005E283D" w:rsidRPr="00210D47" w:rsidRDefault="005E283D" w:rsidP="008538A4">
            <w:pPr>
              <w:rPr>
                <w:sz w:val="18"/>
                <w:szCs w:val="18"/>
              </w:rPr>
            </w:pPr>
            <w:r w:rsidRPr="00210D47">
              <w:rPr>
                <w:sz w:val="18"/>
                <w:szCs w:val="18"/>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60C1132F" w14:textId="77777777" w:rsidR="005E283D" w:rsidRPr="00C73355" w:rsidRDefault="005E283D" w:rsidP="008538A4">
            <w:pPr>
              <w:tabs>
                <w:tab w:val="right" w:pos="850"/>
                <w:tab w:val="left" w:pos="1134"/>
                <w:tab w:val="left" w:pos="1559"/>
                <w:tab w:val="left" w:pos="1984"/>
                <w:tab w:val="left" w:leader="dot" w:pos="8929"/>
                <w:tab w:val="right" w:pos="9638"/>
              </w:tabs>
            </w:pPr>
          </w:p>
        </w:tc>
      </w:tr>
      <w:tr w:rsidR="005E283D" w:rsidRPr="00BA03F4" w14:paraId="124C11C9"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18DA33E7"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148</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605D6E6" w14:textId="77777777" w:rsidR="005E283D" w:rsidRPr="00493600" w:rsidRDefault="005E283D" w:rsidP="008538A4">
            <w:pPr>
              <w:suppressLineNumbers/>
              <w:tabs>
                <w:tab w:val="left" w:pos="3060"/>
                <w:tab w:val="left" w:pos="3600"/>
              </w:tabs>
              <w:spacing w:before="80" w:after="80"/>
              <w:rPr>
                <w:b/>
                <w:bCs/>
                <w:color w:val="000000"/>
                <w:sz w:val="18"/>
                <w:szCs w:val="18"/>
              </w:rPr>
            </w:pPr>
            <w:r w:rsidRPr="00AB0F2C">
              <w:rPr>
                <w:b/>
                <w:bCs/>
                <w:color w:val="000000"/>
                <w:sz w:val="18"/>
                <w:szCs w:val="18"/>
              </w:rPr>
              <w:t>Единообразные предписания, касающиеся официального утверждения устройств световой сигнализации (огней)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911EEF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008BF5D"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A2198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B9C8C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583C61"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D113705"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878963B"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5281FFD"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5FFC7B"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0065F725"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2C6EE9A"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BC719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C5DDE48"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8254DBE"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2446D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CBE979F"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6CB8FB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A556154" w14:textId="77777777" w:rsidR="005E283D" w:rsidRPr="00210D47" w:rsidRDefault="005E283D" w:rsidP="008538A4">
            <w:pPr>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83CB7A" w14:textId="77777777" w:rsidR="005E283D" w:rsidRPr="00210D47" w:rsidRDefault="005E283D" w:rsidP="008538A4">
            <w:pPr>
              <w:rPr>
                <w:sz w:val="18"/>
                <w:szCs w:val="18"/>
              </w:rPr>
            </w:pPr>
            <w:r w:rsidRPr="00210D47">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321D9D1" w14:textId="77777777" w:rsidR="005E283D" w:rsidRPr="00210D47" w:rsidRDefault="005E283D" w:rsidP="008538A4">
            <w:pPr>
              <w:rPr>
                <w:sz w:val="18"/>
                <w:szCs w:val="18"/>
              </w:rPr>
            </w:pPr>
            <w:r w:rsidRPr="00210D47">
              <w:rPr>
                <w:sz w:val="18"/>
                <w:szCs w:val="18"/>
              </w:rPr>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4AE003E" w14:textId="77777777" w:rsidR="005E283D" w:rsidRPr="00210D47" w:rsidRDefault="005E283D" w:rsidP="008538A4">
            <w:pPr>
              <w:tabs>
                <w:tab w:val="right" w:pos="850"/>
                <w:tab w:val="left" w:pos="1134"/>
                <w:tab w:val="left" w:pos="1559"/>
                <w:tab w:val="left" w:pos="1984"/>
                <w:tab w:val="left" w:leader="dot" w:pos="8929"/>
                <w:tab w:val="right" w:pos="9638"/>
              </w:tabs>
              <w:rPr>
                <w:sz w:val="18"/>
                <w:szCs w:val="18"/>
              </w:rPr>
            </w:pPr>
            <w:r w:rsidRPr="00210D47">
              <w:rPr>
                <w:sz w:val="18"/>
                <w:szCs w:val="18"/>
              </w:rPr>
              <w:t>x</w:t>
            </w:r>
          </w:p>
        </w:tc>
      </w:tr>
      <w:tr w:rsidR="005E283D" w:rsidRPr="00BA03F4" w14:paraId="549BF3A0"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0B52F589"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149</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08A22E03" w14:textId="77777777" w:rsidR="005E283D" w:rsidRPr="00493600" w:rsidRDefault="005E283D" w:rsidP="008538A4">
            <w:pPr>
              <w:suppressLineNumbers/>
              <w:tabs>
                <w:tab w:val="left" w:pos="3060"/>
                <w:tab w:val="left" w:pos="3600"/>
              </w:tabs>
              <w:spacing w:before="80" w:after="80"/>
              <w:rPr>
                <w:b/>
                <w:bCs/>
                <w:color w:val="000000"/>
                <w:sz w:val="18"/>
                <w:szCs w:val="18"/>
              </w:rPr>
            </w:pPr>
            <w:r w:rsidRPr="00AB0F2C">
              <w:rPr>
                <w:b/>
                <w:bCs/>
                <w:color w:val="000000"/>
                <w:sz w:val="18"/>
                <w:szCs w:val="18"/>
              </w:rPr>
              <w:t>Единообразные предписания, касающиеся официального утверждения</w:t>
            </w:r>
            <w:r w:rsidRPr="00493600">
              <w:rPr>
                <w:b/>
                <w:bCs/>
                <w:color w:val="000000"/>
                <w:sz w:val="18"/>
                <w:szCs w:val="18"/>
              </w:rPr>
              <w:t xml:space="preserve"> устройств (огней) и систем освещения дороги для механических транспортных средств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0CBE721"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96EC61D"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B31A4E"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704FF06"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5B8571B"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7BF27D0C"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20B43830"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CDC429C"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8F424D9"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7936924A"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3D970B95"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A41FC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1640E8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68E26D6"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674B8C3"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6E0BC39"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6A1B711"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4F8D147"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8818349" w14:textId="77777777" w:rsidR="005E283D" w:rsidRPr="00493600" w:rsidRDefault="005E283D" w:rsidP="008538A4">
            <w:pP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B964FF9" w14:textId="77777777" w:rsidR="005E283D" w:rsidRPr="00C73355" w:rsidRDefault="005E283D" w:rsidP="008538A4"/>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0086F61A" w14:textId="77777777" w:rsidR="005E283D" w:rsidRPr="00210D47" w:rsidRDefault="005E283D" w:rsidP="008538A4">
            <w:pPr>
              <w:tabs>
                <w:tab w:val="right" w:pos="850"/>
                <w:tab w:val="left" w:pos="1134"/>
                <w:tab w:val="left" w:pos="1559"/>
                <w:tab w:val="left" w:pos="1984"/>
                <w:tab w:val="left" w:leader="dot" w:pos="8929"/>
                <w:tab w:val="right" w:pos="9638"/>
              </w:tabs>
              <w:rPr>
                <w:sz w:val="18"/>
                <w:szCs w:val="18"/>
              </w:rPr>
            </w:pPr>
            <w:r w:rsidRPr="00210D47">
              <w:rPr>
                <w:sz w:val="18"/>
                <w:szCs w:val="18"/>
              </w:rPr>
              <w:t>x</w:t>
            </w:r>
          </w:p>
        </w:tc>
      </w:tr>
      <w:tr w:rsidR="005E283D" w:rsidRPr="00BA03F4" w14:paraId="3798ACF1"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DDE1318"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150</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4B8F8072" w14:textId="77777777" w:rsidR="005E283D" w:rsidRPr="00493600" w:rsidRDefault="005E283D" w:rsidP="008538A4">
            <w:pPr>
              <w:suppressLineNumbers/>
              <w:tabs>
                <w:tab w:val="left" w:pos="3060"/>
                <w:tab w:val="left" w:pos="3600"/>
              </w:tabs>
              <w:spacing w:before="80" w:after="80"/>
              <w:rPr>
                <w:b/>
                <w:bCs/>
                <w:color w:val="000000"/>
                <w:sz w:val="18"/>
                <w:szCs w:val="18"/>
              </w:rPr>
            </w:pPr>
            <w:r w:rsidRPr="00AB0F2C">
              <w:rPr>
                <w:b/>
                <w:bCs/>
                <w:color w:val="000000"/>
                <w:sz w:val="18"/>
                <w:szCs w:val="18"/>
              </w:rPr>
              <w:t>Единообразные предписания, касающиеся официального утверждения</w:t>
            </w:r>
            <w:r w:rsidRPr="00493600">
              <w:rPr>
                <w:b/>
                <w:bCs/>
                <w:color w:val="000000"/>
                <w:sz w:val="18"/>
                <w:szCs w:val="18"/>
              </w:rPr>
              <w:t xml:space="preserve"> светоотражающих устройств и маркировки для механических транспортных средств и их прицепов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B3F71A6"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F7DE26"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F122069"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572365B"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99C3593"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8C00D30"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1AC6BA8A"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54EEFA4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044DD5"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132ACEA1"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6C45BFD7"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ADD94A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319C2308"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4DF8C05F"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AF8EDE0"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1ACAA3C3"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AF92D34" w14:textId="77777777" w:rsidR="005E283D" w:rsidRPr="00493600" w:rsidRDefault="005E283D" w:rsidP="008538A4">
            <w:pPr>
              <w:tabs>
                <w:tab w:val="right" w:pos="850"/>
                <w:tab w:val="left" w:pos="1134"/>
                <w:tab w:val="left" w:pos="1559"/>
                <w:tab w:val="left" w:pos="1984"/>
                <w:tab w:val="left" w:leader="dot" w:pos="8929"/>
                <w:tab w:val="right" w:pos="9638"/>
              </w:tabs>
              <w:rPr>
                <w:sz w:val="18"/>
                <w:szCs w:val="18"/>
              </w:rPr>
            </w:pPr>
            <w:r w:rsidRPr="00493600">
              <w:rPr>
                <w:sz w:val="18"/>
                <w:szCs w:val="18"/>
              </w:rPr>
              <w:t>x</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74481B06"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D41AE31" w14:textId="77777777" w:rsidR="005E283D" w:rsidRPr="00493600" w:rsidRDefault="005E283D" w:rsidP="008538A4">
            <w:pPr>
              <w:rPr>
                <w:sz w:val="18"/>
                <w:szCs w:val="18"/>
              </w:rPr>
            </w:pPr>
            <w:r w:rsidRPr="00493600">
              <w:rPr>
                <w:sz w:val="18"/>
                <w:szCs w:val="18"/>
              </w:rPr>
              <w:t>x</w:t>
            </w: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BC44EC4" w14:textId="77777777" w:rsidR="005E283D" w:rsidRPr="00C73355" w:rsidRDefault="005E283D" w:rsidP="008538A4">
            <w:r w:rsidRPr="00C73355">
              <w:t>x</w:t>
            </w: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250E7B30" w14:textId="77777777" w:rsidR="005E283D" w:rsidRPr="00C73355" w:rsidRDefault="005E283D" w:rsidP="008538A4">
            <w:pPr>
              <w:tabs>
                <w:tab w:val="right" w:pos="850"/>
                <w:tab w:val="left" w:pos="1134"/>
                <w:tab w:val="left" w:pos="1559"/>
                <w:tab w:val="left" w:pos="1984"/>
                <w:tab w:val="left" w:leader="dot" w:pos="8929"/>
                <w:tab w:val="right" w:pos="9638"/>
              </w:tabs>
            </w:pPr>
            <w:r w:rsidRPr="00C73355">
              <w:t>x</w:t>
            </w:r>
          </w:p>
        </w:tc>
      </w:tr>
      <w:tr w:rsidR="005E283D" w:rsidRPr="00BA03F4" w14:paraId="64A18AEE" w14:textId="77777777" w:rsidTr="000468E8">
        <w:tc>
          <w:tcPr>
            <w:tcW w:w="726" w:type="dxa"/>
            <w:tcBorders>
              <w:top w:val="single" w:sz="4" w:space="0" w:color="auto"/>
              <w:bottom w:val="single" w:sz="4" w:space="0" w:color="auto"/>
              <w:right w:val="single" w:sz="12" w:space="0" w:color="auto"/>
            </w:tcBorders>
            <w:shd w:val="clear" w:color="auto" w:fill="auto"/>
            <w:tcMar>
              <w:left w:w="29" w:type="dxa"/>
            </w:tcMar>
            <w:vAlign w:val="center"/>
          </w:tcPr>
          <w:p w14:paraId="772F5E7B"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151</w:t>
            </w:r>
          </w:p>
        </w:tc>
        <w:tc>
          <w:tcPr>
            <w:tcW w:w="3504" w:type="dxa"/>
            <w:tcBorders>
              <w:top w:val="single" w:sz="4" w:space="0" w:color="auto"/>
              <w:left w:val="single" w:sz="12" w:space="0" w:color="auto"/>
              <w:bottom w:val="single" w:sz="4" w:space="0" w:color="auto"/>
              <w:right w:val="single" w:sz="12" w:space="0" w:color="auto"/>
            </w:tcBorders>
            <w:shd w:val="clear" w:color="auto" w:fill="auto"/>
          </w:tcPr>
          <w:p w14:paraId="6F489914" w14:textId="77777777" w:rsidR="005E283D" w:rsidRPr="00493600" w:rsidRDefault="005E283D" w:rsidP="008538A4">
            <w:pPr>
              <w:suppressLineNumbers/>
              <w:tabs>
                <w:tab w:val="left" w:pos="3060"/>
                <w:tab w:val="left" w:pos="3600"/>
              </w:tabs>
              <w:spacing w:before="80" w:after="80"/>
              <w:rPr>
                <w:b/>
                <w:bCs/>
                <w:color w:val="000000"/>
                <w:sz w:val="18"/>
                <w:szCs w:val="18"/>
              </w:rPr>
            </w:pPr>
            <w:r w:rsidRPr="00AB0F2C">
              <w:rPr>
                <w:b/>
                <w:bCs/>
                <w:color w:val="000000"/>
                <w:sz w:val="18"/>
                <w:szCs w:val="18"/>
              </w:rPr>
              <w:t xml:space="preserve">Единообразные предписания, касающиеся официального утверждения </w:t>
            </w:r>
            <w:r w:rsidRPr="00493600">
              <w:rPr>
                <w:b/>
                <w:bCs/>
                <w:color w:val="000000"/>
                <w:sz w:val="18"/>
                <w:szCs w:val="18"/>
              </w:rPr>
              <w:t>автотранспортных средств в отношении систем индикации мертвой зоны для обнаружения присутствия велосипедов</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4F2592F8"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F8413ED"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38FD5127"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91F07ED"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680093B"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58EEF91E"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dotted" w:sz="4" w:space="0" w:color="auto"/>
              <w:bottom w:val="single" w:sz="4" w:space="0" w:color="auto"/>
              <w:right w:val="single" w:sz="12" w:space="0" w:color="auto"/>
            </w:tcBorders>
            <w:shd w:val="clear" w:color="auto" w:fill="auto"/>
          </w:tcPr>
          <w:p w14:paraId="62D7E82F"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0FF34FAF"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444A2AD" w14:textId="77777777" w:rsidR="005E283D" w:rsidRPr="00493600" w:rsidRDefault="005E283D" w:rsidP="008538A4">
            <w:pPr>
              <w:suppressLineNumbers/>
              <w:tabs>
                <w:tab w:val="left" w:pos="3060"/>
                <w:tab w:val="left" w:pos="3600"/>
              </w:tabs>
              <w:spacing w:before="80" w:after="80"/>
              <w:jc w:val="center"/>
              <w:rPr>
                <w:sz w:val="18"/>
                <w:szCs w:val="18"/>
              </w:rPr>
            </w:pPr>
            <w:r w:rsidRPr="00493600">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58217FDE" w14:textId="77777777" w:rsidR="005E283D" w:rsidRPr="00493600" w:rsidRDefault="005E283D" w:rsidP="008538A4">
            <w:pPr>
              <w:suppressLineNumbers/>
              <w:tabs>
                <w:tab w:val="left" w:pos="3060"/>
                <w:tab w:val="left" w:pos="3600"/>
              </w:tabs>
              <w:spacing w:before="80" w:after="80"/>
              <w:jc w:val="center"/>
              <w:rPr>
                <w:sz w:val="18"/>
                <w:szCs w:val="18"/>
              </w:rPr>
            </w:pPr>
            <w:r w:rsidRPr="00493600">
              <w:rPr>
                <w:sz w:val="18"/>
                <w:szCs w:val="18"/>
              </w:rPr>
              <w:t>х</w:t>
            </w: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18334A42"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02B47AF4" w14:textId="77777777" w:rsidR="005E283D" w:rsidRPr="00493600" w:rsidRDefault="005E283D" w:rsidP="008538A4">
            <w:pPr>
              <w:suppressLineNumbers/>
              <w:tabs>
                <w:tab w:val="left" w:pos="3060"/>
                <w:tab w:val="left" w:pos="3600"/>
              </w:tabs>
              <w:spacing w:before="80" w:after="80"/>
              <w:jc w:val="center"/>
              <w:rPr>
                <w:sz w:val="18"/>
                <w:szCs w:val="18"/>
              </w:rPr>
            </w:pPr>
            <w:r w:rsidRPr="00493600">
              <w:rPr>
                <w:sz w:val="18"/>
                <w:szCs w:val="18"/>
              </w:rPr>
              <w:t>х</w:t>
            </w: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60DDA639" w14:textId="77777777" w:rsidR="005E283D" w:rsidRPr="00493600" w:rsidRDefault="005E283D" w:rsidP="008538A4">
            <w:pPr>
              <w:suppressLineNumbers/>
              <w:tabs>
                <w:tab w:val="left" w:pos="3060"/>
                <w:tab w:val="left" w:pos="3600"/>
              </w:tabs>
              <w:spacing w:before="80" w:after="80"/>
              <w:jc w:val="center"/>
              <w:rPr>
                <w:sz w:val="18"/>
                <w:szCs w:val="18"/>
              </w:rPr>
            </w:pPr>
            <w:r w:rsidRPr="00493600">
              <w:rPr>
                <w:sz w:val="18"/>
                <w:szCs w:val="18"/>
              </w:rPr>
              <w:t>х</w:t>
            </w:r>
          </w:p>
        </w:tc>
        <w:tc>
          <w:tcPr>
            <w:tcW w:w="258" w:type="dxa"/>
            <w:tcBorders>
              <w:top w:val="single" w:sz="4" w:space="0" w:color="auto"/>
              <w:left w:val="single" w:sz="12" w:space="0" w:color="auto"/>
              <w:bottom w:val="single" w:sz="4" w:space="0" w:color="auto"/>
              <w:right w:val="dotted" w:sz="4" w:space="0" w:color="auto"/>
            </w:tcBorders>
            <w:shd w:val="clear" w:color="auto" w:fill="auto"/>
          </w:tcPr>
          <w:p w14:paraId="323ED2C5"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2F2895ED"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430C6E14"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single" w:sz="12" w:space="0" w:color="auto"/>
            </w:tcBorders>
            <w:shd w:val="clear" w:color="auto" w:fill="auto"/>
          </w:tcPr>
          <w:p w14:paraId="4EE7CBF5"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4" w:space="0" w:color="auto"/>
              <w:right w:val="dotted" w:sz="4" w:space="0" w:color="auto"/>
            </w:tcBorders>
            <w:shd w:val="clear" w:color="auto" w:fill="auto"/>
          </w:tcPr>
          <w:p w14:paraId="2D8855EA"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254B8AA"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4" w:space="0" w:color="auto"/>
              <w:right w:val="dotted" w:sz="4" w:space="0" w:color="auto"/>
            </w:tcBorders>
            <w:shd w:val="clear" w:color="auto" w:fill="auto"/>
          </w:tcPr>
          <w:p w14:paraId="673D369C"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4" w:space="0" w:color="auto"/>
              <w:right w:val="single" w:sz="12" w:space="0" w:color="auto"/>
              <w:tl2br w:val="nil"/>
              <w:tr2bl w:val="nil"/>
            </w:tcBorders>
            <w:shd w:val="clear" w:color="auto" w:fill="auto"/>
          </w:tcPr>
          <w:p w14:paraId="3264EB3E"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r w:rsidR="005E283D" w:rsidRPr="00BA03F4" w14:paraId="038FABC8" w14:textId="77777777" w:rsidTr="000468E8">
        <w:tc>
          <w:tcPr>
            <w:tcW w:w="726" w:type="dxa"/>
            <w:tcBorders>
              <w:top w:val="single" w:sz="4" w:space="0" w:color="auto"/>
              <w:bottom w:val="single" w:sz="12" w:space="0" w:color="auto"/>
              <w:right w:val="single" w:sz="12" w:space="0" w:color="auto"/>
            </w:tcBorders>
            <w:shd w:val="clear" w:color="auto" w:fill="auto"/>
            <w:tcMar>
              <w:left w:w="29" w:type="dxa"/>
            </w:tcMar>
            <w:vAlign w:val="center"/>
          </w:tcPr>
          <w:p w14:paraId="245BAB66" w14:textId="77777777" w:rsidR="005E283D" w:rsidRPr="00C64B7E" w:rsidRDefault="005E283D" w:rsidP="000468E8">
            <w:pPr>
              <w:suppressLineNumbers/>
              <w:tabs>
                <w:tab w:val="left" w:pos="3060"/>
                <w:tab w:val="left" w:pos="3600"/>
              </w:tabs>
              <w:spacing w:before="40" w:after="40"/>
              <w:jc w:val="center"/>
              <w:rPr>
                <w:sz w:val="18"/>
                <w:szCs w:val="18"/>
              </w:rPr>
            </w:pPr>
            <w:r>
              <w:rPr>
                <w:sz w:val="18"/>
                <w:szCs w:val="18"/>
              </w:rPr>
              <w:t>152</w:t>
            </w:r>
          </w:p>
        </w:tc>
        <w:tc>
          <w:tcPr>
            <w:tcW w:w="3504" w:type="dxa"/>
            <w:tcBorders>
              <w:top w:val="single" w:sz="4" w:space="0" w:color="auto"/>
              <w:left w:val="single" w:sz="12" w:space="0" w:color="auto"/>
              <w:bottom w:val="single" w:sz="12" w:space="0" w:color="auto"/>
              <w:right w:val="single" w:sz="12" w:space="0" w:color="auto"/>
            </w:tcBorders>
            <w:shd w:val="clear" w:color="auto" w:fill="auto"/>
          </w:tcPr>
          <w:p w14:paraId="6BCB20D9" w14:textId="77777777" w:rsidR="005E283D" w:rsidRPr="00493600" w:rsidRDefault="005E283D" w:rsidP="008538A4">
            <w:pPr>
              <w:suppressLineNumbers/>
              <w:tabs>
                <w:tab w:val="left" w:pos="3060"/>
                <w:tab w:val="left" w:pos="3600"/>
              </w:tabs>
              <w:spacing w:before="80" w:after="80"/>
              <w:rPr>
                <w:b/>
                <w:bCs/>
                <w:color w:val="000000"/>
                <w:sz w:val="18"/>
                <w:szCs w:val="18"/>
              </w:rPr>
            </w:pPr>
            <w:r w:rsidRPr="00AB0F2C">
              <w:rPr>
                <w:b/>
                <w:bCs/>
                <w:color w:val="000000"/>
                <w:sz w:val="18"/>
                <w:szCs w:val="18"/>
              </w:rPr>
              <w:t>Единообразные предписания, касающиеся официального утверждения</w:t>
            </w:r>
            <w:r w:rsidR="002F02BB" w:rsidRPr="00493600">
              <w:rPr>
                <w:b/>
                <w:bCs/>
                <w:color w:val="000000"/>
                <w:sz w:val="18"/>
                <w:szCs w:val="18"/>
              </w:rPr>
              <w:t xml:space="preserve"> </w:t>
            </w:r>
            <w:r w:rsidRPr="00493600">
              <w:rPr>
                <w:b/>
                <w:bCs/>
                <w:color w:val="000000"/>
                <w:sz w:val="18"/>
                <w:szCs w:val="18"/>
              </w:rPr>
              <w:t>автотранспортных средств в отношении опережающей системы экстренного торможения (</w:t>
            </w:r>
            <w:r w:rsidRPr="00493600">
              <w:rPr>
                <w:color w:val="000000"/>
              </w:rPr>
              <w:t>ОСЭТ</w:t>
            </w:r>
            <w:r w:rsidRPr="00493600">
              <w:rPr>
                <w:b/>
                <w:bCs/>
                <w:color w:val="000000"/>
                <w:sz w:val="18"/>
                <w:szCs w:val="18"/>
              </w:rPr>
              <w:t>) для транспортных средств категорий М</w:t>
            </w:r>
            <w:r w:rsidRPr="00493600">
              <w:rPr>
                <w:b/>
                <w:bCs/>
                <w:color w:val="000000"/>
                <w:sz w:val="18"/>
                <w:szCs w:val="18"/>
                <w:vertAlign w:val="subscript"/>
              </w:rPr>
              <w:t>1</w:t>
            </w:r>
            <w:r w:rsidRPr="00493600">
              <w:rPr>
                <w:b/>
                <w:bCs/>
                <w:color w:val="000000"/>
                <w:sz w:val="18"/>
                <w:szCs w:val="18"/>
              </w:rPr>
              <w:t xml:space="preserve"> и N</w:t>
            </w:r>
            <w:r w:rsidRPr="00493600">
              <w:rPr>
                <w:b/>
                <w:bCs/>
                <w:color w:val="000000"/>
                <w:sz w:val="18"/>
                <w:szCs w:val="18"/>
                <w:vertAlign w:val="subscript"/>
              </w:rPr>
              <w:t>1</w:t>
            </w:r>
          </w:p>
        </w:tc>
        <w:tc>
          <w:tcPr>
            <w:tcW w:w="257" w:type="dxa"/>
            <w:tcBorders>
              <w:top w:val="single" w:sz="4" w:space="0" w:color="auto"/>
              <w:left w:val="single" w:sz="12" w:space="0" w:color="auto"/>
              <w:bottom w:val="single" w:sz="12" w:space="0" w:color="auto"/>
              <w:right w:val="dotted" w:sz="4" w:space="0" w:color="auto"/>
            </w:tcBorders>
            <w:shd w:val="clear" w:color="auto" w:fill="auto"/>
          </w:tcPr>
          <w:p w14:paraId="6AB818E5"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339FF0F8"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19EC2387"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131BA5D2"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26B53079"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10115ADE"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8" w:type="dxa"/>
            <w:tcBorders>
              <w:top w:val="single" w:sz="4" w:space="0" w:color="auto"/>
              <w:left w:val="dotted" w:sz="4" w:space="0" w:color="auto"/>
              <w:bottom w:val="single" w:sz="12" w:space="0" w:color="auto"/>
              <w:right w:val="single" w:sz="12" w:space="0" w:color="auto"/>
            </w:tcBorders>
            <w:shd w:val="clear" w:color="auto" w:fill="auto"/>
          </w:tcPr>
          <w:p w14:paraId="04D7A003"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single" w:sz="12" w:space="0" w:color="auto"/>
              <w:bottom w:val="single" w:sz="12" w:space="0" w:color="auto"/>
              <w:right w:val="dotted" w:sz="4" w:space="0" w:color="auto"/>
            </w:tcBorders>
            <w:shd w:val="clear" w:color="auto" w:fill="auto"/>
          </w:tcPr>
          <w:p w14:paraId="5F2250C1" w14:textId="77777777" w:rsidR="005E283D" w:rsidRPr="00493600" w:rsidRDefault="005E283D" w:rsidP="008538A4">
            <w:pPr>
              <w:suppressLineNumbers/>
              <w:tabs>
                <w:tab w:val="left" w:pos="3060"/>
                <w:tab w:val="left" w:pos="3600"/>
              </w:tabs>
              <w:spacing w:before="80" w:after="80"/>
              <w:jc w:val="center"/>
              <w:rPr>
                <w:b/>
                <w:bCs/>
                <w:sz w:val="18"/>
                <w:szCs w:val="18"/>
              </w:rPr>
            </w:pPr>
            <w:r w:rsidRPr="00493600">
              <w:rPr>
                <w:b/>
                <w:bCs/>
                <w:sz w:val="18"/>
                <w:szCs w:val="18"/>
              </w:rPr>
              <w:t>х</w:t>
            </w: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4280E8C2"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dotted" w:sz="4" w:space="0" w:color="auto"/>
              <w:bottom w:val="single" w:sz="12" w:space="0" w:color="auto"/>
              <w:right w:val="single" w:sz="12" w:space="0" w:color="auto"/>
            </w:tcBorders>
            <w:shd w:val="clear" w:color="auto" w:fill="auto"/>
          </w:tcPr>
          <w:p w14:paraId="666E42DA" w14:textId="77777777" w:rsidR="005E283D" w:rsidRPr="00493600" w:rsidRDefault="005E283D" w:rsidP="008538A4">
            <w:pPr>
              <w:suppressLineNumbers/>
              <w:tabs>
                <w:tab w:val="left" w:pos="3060"/>
                <w:tab w:val="left" w:pos="3600"/>
              </w:tabs>
              <w:spacing w:before="80" w:after="80"/>
              <w:jc w:val="center"/>
              <w:rPr>
                <w:b/>
                <w:bCs/>
                <w:sz w:val="18"/>
                <w:szCs w:val="18"/>
              </w:rPr>
            </w:pPr>
          </w:p>
        </w:tc>
        <w:tc>
          <w:tcPr>
            <w:tcW w:w="257" w:type="dxa"/>
            <w:tcBorders>
              <w:top w:val="single" w:sz="4" w:space="0" w:color="auto"/>
              <w:left w:val="single" w:sz="12" w:space="0" w:color="auto"/>
              <w:bottom w:val="single" w:sz="12" w:space="0" w:color="auto"/>
              <w:right w:val="dotted" w:sz="4" w:space="0" w:color="auto"/>
            </w:tcBorders>
            <w:shd w:val="clear" w:color="auto" w:fill="auto"/>
          </w:tcPr>
          <w:p w14:paraId="2F078002" w14:textId="77777777" w:rsidR="005E283D" w:rsidRPr="00493600" w:rsidRDefault="005E283D" w:rsidP="008538A4">
            <w:pPr>
              <w:suppressLineNumbers/>
              <w:tabs>
                <w:tab w:val="left" w:pos="3060"/>
                <w:tab w:val="left" w:pos="3600"/>
              </w:tabs>
              <w:spacing w:before="80" w:after="80"/>
              <w:jc w:val="center"/>
              <w:rPr>
                <w:b/>
                <w:bCs/>
                <w:sz w:val="18"/>
                <w:szCs w:val="18"/>
              </w:rPr>
            </w:pPr>
            <w:r w:rsidRPr="00493600">
              <w:rPr>
                <w:b/>
                <w:bCs/>
                <w:sz w:val="18"/>
                <w:szCs w:val="18"/>
              </w:rPr>
              <w:t>х</w:t>
            </w: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4DC6AC42"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12" w:space="0" w:color="auto"/>
              <w:right w:val="single" w:sz="12" w:space="0" w:color="auto"/>
            </w:tcBorders>
            <w:shd w:val="clear" w:color="auto" w:fill="auto"/>
          </w:tcPr>
          <w:p w14:paraId="59CB5085"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8" w:type="dxa"/>
            <w:tcBorders>
              <w:top w:val="single" w:sz="4" w:space="0" w:color="auto"/>
              <w:left w:val="single" w:sz="12" w:space="0" w:color="auto"/>
              <w:bottom w:val="single" w:sz="12" w:space="0" w:color="auto"/>
              <w:right w:val="dotted" w:sz="4" w:space="0" w:color="auto"/>
            </w:tcBorders>
            <w:shd w:val="clear" w:color="auto" w:fill="auto"/>
          </w:tcPr>
          <w:p w14:paraId="67DCD169"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1D5A93D8" w14:textId="77777777" w:rsidR="005E283D" w:rsidRPr="00493600" w:rsidRDefault="005E283D" w:rsidP="008538A4">
            <w:pPr>
              <w:suppressLineNumbers/>
              <w:tabs>
                <w:tab w:val="left" w:pos="3060"/>
                <w:tab w:val="left" w:pos="3600"/>
              </w:tabs>
              <w:spacing w:before="80" w:after="80"/>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36E6921F"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12" w:space="0" w:color="auto"/>
              <w:right w:val="single" w:sz="12" w:space="0" w:color="auto"/>
            </w:tcBorders>
            <w:shd w:val="clear" w:color="auto" w:fill="auto"/>
          </w:tcPr>
          <w:p w14:paraId="46808222"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single" w:sz="12" w:space="0" w:color="auto"/>
              <w:bottom w:val="single" w:sz="12" w:space="0" w:color="auto"/>
              <w:right w:val="dotted" w:sz="4" w:space="0" w:color="auto"/>
            </w:tcBorders>
            <w:shd w:val="clear" w:color="auto" w:fill="auto"/>
          </w:tcPr>
          <w:p w14:paraId="4B0D2825"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52C9EC75" w14:textId="77777777" w:rsidR="005E283D" w:rsidRPr="00493600" w:rsidRDefault="005E283D" w:rsidP="008538A4">
            <w:pPr>
              <w:suppressLineNumbers/>
              <w:tabs>
                <w:tab w:val="left" w:pos="3060"/>
                <w:tab w:val="left" w:pos="3600"/>
              </w:tabs>
              <w:spacing w:before="80" w:after="80" w:line="240" w:lineRule="auto"/>
              <w:jc w:val="center"/>
              <w:rPr>
                <w:sz w:val="18"/>
                <w:szCs w:val="18"/>
              </w:rPr>
            </w:pPr>
          </w:p>
        </w:tc>
        <w:tc>
          <w:tcPr>
            <w:tcW w:w="257" w:type="dxa"/>
            <w:tcBorders>
              <w:top w:val="single" w:sz="4" w:space="0" w:color="auto"/>
              <w:left w:val="dotted" w:sz="4" w:space="0" w:color="auto"/>
              <w:bottom w:val="single" w:sz="12" w:space="0" w:color="auto"/>
              <w:right w:val="dotted" w:sz="4" w:space="0" w:color="auto"/>
            </w:tcBorders>
            <w:shd w:val="clear" w:color="auto" w:fill="auto"/>
          </w:tcPr>
          <w:p w14:paraId="27811641" w14:textId="77777777" w:rsidR="005E283D" w:rsidRPr="00C64B7E" w:rsidRDefault="005E283D" w:rsidP="008538A4">
            <w:pPr>
              <w:suppressLineNumbers/>
              <w:tabs>
                <w:tab w:val="left" w:pos="3060"/>
                <w:tab w:val="left" w:pos="3600"/>
              </w:tabs>
              <w:spacing w:before="80" w:after="80" w:line="240" w:lineRule="auto"/>
              <w:jc w:val="center"/>
              <w:rPr>
                <w:sz w:val="18"/>
                <w:szCs w:val="18"/>
              </w:rPr>
            </w:pPr>
          </w:p>
        </w:tc>
        <w:tc>
          <w:tcPr>
            <w:tcW w:w="258" w:type="dxa"/>
            <w:tcBorders>
              <w:top w:val="single" w:sz="4" w:space="0" w:color="auto"/>
              <w:left w:val="dotted" w:sz="4" w:space="0" w:color="auto"/>
              <w:bottom w:val="single" w:sz="12" w:space="0" w:color="auto"/>
              <w:right w:val="single" w:sz="12" w:space="0" w:color="auto"/>
              <w:tl2br w:val="nil"/>
              <w:tr2bl w:val="nil"/>
            </w:tcBorders>
            <w:shd w:val="clear" w:color="auto" w:fill="auto"/>
          </w:tcPr>
          <w:p w14:paraId="1E3F759C" w14:textId="77777777" w:rsidR="005E283D" w:rsidRPr="00C64B7E" w:rsidRDefault="005E283D" w:rsidP="008538A4">
            <w:pPr>
              <w:suppressLineNumbers/>
              <w:tabs>
                <w:tab w:val="left" w:pos="3060"/>
                <w:tab w:val="left" w:pos="3600"/>
              </w:tabs>
              <w:spacing w:before="80" w:after="80" w:line="240" w:lineRule="auto"/>
              <w:jc w:val="center"/>
              <w:rPr>
                <w:b/>
                <w:bCs/>
                <w:sz w:val="18"/>
                <w:szCs w:val="18"/>
              </w:rPr>
            </w:pPr>
          </w:p>
        </w:tc>
      </w:tr>
    </w:tbl>
    <w:p w14:paraId="39BDBD6C" w14:textId="77777777" w:rsidR="005E283D" w:rsidRPr="00BA03F4" w:rsidRDefault="005E283D" w:rsidP="00883FE8">
      <w:pPr>
        <w:pStyle w:val="SingleTxtG"/>
        <w:tabs>
          <w:tab w:val="right" w:pos="284"/>
          <w:tab w:val="left" w:pos="567"/>
        </w:tabs>
        <w:spacing w:before="120" w:line="220" w:lineRule="exact"/>
        <w:ind w:left="284"/>
        <w:jc w:val="left"/>
      </w:pPr>
      <w:r w:rsidRPr="00A96097">
        <w:t>*</w:t>
      </w:r>
      <w:r w:rsidR="00883FE8">
        <w:tab/>
      </w:r>
      <w:r w:rsidRPr="002F02BB">
        <w:rPr>
          <w:sz w:val="18"/>
          <w:szCs w:val="18"/>
        </w:rPr>
        <w:t>До 4 500 кг факультативно.</w:t>
      </w:r>
    </w:p>
    <w:p w14:paraId="3F18A0B1" w14:textId="77777777" w:rsidR="005E283D" w:rsidRPr="00BA03F4" w:rsidRDefault="005E283D" w:rsidP="00A96097">
      <w:pPr>
        <w:pStyle w:val="HChG"/>
        <w:spacing w:before="240"/>
        <w:ind w:left="2268"/>
      </w:pPr>
      <w:r w:rsidRPr="00A96097">
        <w:rPr>
          <w:lang w:val="en-GB" w:eastAsia="fr-FR"/>
        </w:rPr>
        <w:t>4.</w:t>
      </w:r>
      <w:r w:rsidRPr="00A96097">
        <w:rPr>
          <w:lang w:val="en-GB" w:eastAsia="fr-FR"/>
        </w:rPr>
        <w:tab/>
        <w:t>Требования, касающиеся активной безопасности</w:t>
      </w:r>
    </w:p>
    <w:p w14:paraId="2ED97294" w14:textId="77777777" w:rsidR="005E283D" w:rsidRPr="00BA03F4" w:rsidRDefault="005E283D" w:rsidP="00A96097">
      <w:pPr>
        <w:keepNext/>
        <w:keepLines/>
        <w:spacing w:after="120"/>
        <w:ind w:left="2268" w:right="1134"/>
        <w:jc w:val="both"/>
      </w:pPr>
      <w:r w:rsidRPr="0027588C">
        <w:rPr>
          <w:rFonts w:eastAsia="Times New Roman" w:cs="Times New Roman"/>
          <w:spacing w:val="2"/>
          <w:szCs w:val="20"/>
          <w:lang w:eastAsia="fr-FR"/>
        </w:rPr>
        <w:t>В нижеследующей таблице указаны требования или группы требований в области активной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05"/>
        <w:gridCol w:w="3850"/>
        <w:gridCol w:w="2296"/>
        <w:gridCol w:w="1814"/>
        <w:gridCol w:w="1165"/>
      </w:tblGrid>
      <w:tr w:rsidR="005E283D" w:rsidRPr="00BA03F4" w14:paraId="2540279B" w14:textId="77777777" w:rsidTr="008538A4">
        <w:trPr>
          <w:cantSplit/>
          <w:trHeight w:val="284"/>
          <w:tblHeader/>
        </w:trPr>
        <w:tc>
          <w:tcPr>
            <w:tcW w:w="2261" w:type="pct"/>
            <w:gridSpan w:val="2"/>
            <w:vMerge w:val="restart"/>
            <w:tcBorders>
              <w:top w:val="single" w:sz="4" w:space="0" w:color="auto"/>
              <w:left w:val="single" w:sz="2" w:space="0" w:color="auto"/>
              <w:bottom w:val="single" w:sz="12" w:space="0" w:color="auto"/>
              <w:right w:val="single" w:sz="2" w:space="0" w:color="auto"/>
            </w:tcBorders>
            <w:shd w:val="clear" w:color="auto" w:fill="auto"/>
            <w:vAlign w:val="bottom"/>
          </w:tcPr>
          <w:p w14:paraId="670D6E28" w14:textId="77777777" w:rsidR="005E283D" w:rsidRPr="00C64B7E" w:rsidRDefault="005E283D" w:rsidP="008538A4">
            <w:pPr>
              <w:tabs>
                <w:tab w:val="left" w:pos="3060"/>
                <w:tab w:val="left" w:pos="3600"/>
              </w:tabs>
              <w:spacing w:before="80" w:after="80" w:line="240" w:lineRule="auto"/>
              <w:rPr>
                <w:i/>
                <w:sz w:val="16"/>
              </w:rPr>
            </w:pPr>
            <w:r w:rsidRPr="00C64B7E">
              <w:rPr>
                <w:i/>
                <w:sz w:val="16"/>
              </w:rPr>
              <w:t>Тематическая область</w:t>
            </w:r>
          </w:p>
        </w:tc>
        <w:tc>
          <w:tcPr>
            <w:tcW w:w="2739" w:type="pct"/>
            <w:gridSpan w:val="3"/>
            <w:tcBorders>
              <w:top w:val="single" w:sz="4" w:space="0" w:color="auto"/>
              <w:left w:val="single" w:sz="2" w:space="0" w:color="auto"/>
              <w:bottom w:val="nil"/>
              <w:right w:val="single" w:sz="2" w:space="0" w:color="auto"/>
              <w:tl2br w:val="nil"/>
              <w:tr2bl w:val="nil"/>
            </w:tcBorders>
            <w:shd w:val="clear" w:color="auto" w:fill="auto"/>
          </w:tcPr>
          <w:p w14:paraId="0947DEEF" w14:textId="77777777" w:rsidR="005E283D" w:rsidRPr="00C64B7E" w:rsidRDefault="005E283D" w:rsidP="008538A4">
            <w:pPr>
              <w:tabs>
                <w:tab w:val="left" w:pos="3060"/>
                <w:tab w:val="left" w:pos="3600"/>
              </w:tabs>
              <w:spacing w:before="80" w:after="80" w:line="240" w:lineRule="auto"/>
              <w:jc w:val="center"/>
              <w:rPr>
                <w:i/>
                <w:sz w:val="16"/>
              </w:rPr>
            </w:pPr>
            <w:r w:rsidRPr="00C64B7E">
              <w:rPr>
                <w:i/>
                <w:sz w:val="16"/>
              </w:rPr>
              <w:t>Соответствующие документы</w:t>
            </w:r>
          </w:p>
        </w:tc>
      </w:tr>
      <w:tr w:rsidR="005E283D" w:rsidRPr="00BA03F4" w14:paraId="17C858AA" w14:textId="77777777" w:rsidTr="008538A4">
        <w:trPr>
          <w:cantSplit/>
          <w:tblHeader/>
        </w:trPr>
        <w:tc>
          <w:tcPr>
            <w:tcW w:w="2261" w:type="pct"/>
            <w:gridSpan w:val="2"/>
            <w:vMerge/>
            <w:tcBorders>
              <w:left w:val="single" w:sz="2" w:space="0" w:color="auto"/>
              <w:bottom w:val="single" w:sz="12" w:space="0" w:color="auto"/>
              <w:right w:val="single" w:sz="2" w:space="0" w:color="auto"/>
            </w:tcBorders>
            <w:shd w:val="clear" w:color="auto" w:fill="auto"/>
          </w:tcPr>
          <w:p w14:paraId="293C224D" w14:textId="77777777" w:rsidR="005E283D" w:rsidRPr="00C64B7E" w:rsidRDefault="005E283D" w:rsidP="008538A4">
            <w:pPr>
              <w:tabs>
                <w:tab w:val="left" w:pos="3060"/>
                <w:tab w:val="left" w:pos="3600"/>
              </w:tabs>
              <w:spacing w:before="80" w:after="80" w:line="240" w:lineRule="auto"/>
              <w:rPr>
                <w:i/>
                <w:sz w:val="16"/>
              </w:rPr>
            </w:pPr>
          </w:p>
        </w:tc>
        <w:tc>
          <w:tcPr>
            <w:tcW w:w="1192" w:type="pct"/>
            <w:tcBorders>
              <w:left w:val="single" w:sz="2" w:space="0" w:color="auto"/>
              <w:bottom w:val="single" w:sz="12" w:space="0" w:color="auto"/>
              <w:right w:val="single" w:sz="2" w:space="0" w:color="auto"/>
            </w:tcBorders>
            <w:shd w:val="clear" w:color="auto" w:fill="auto"/>
            <w:vAlign w:val="bottom"/>
          </w:tcPr>
          <w:p w14:paraId="02FCB845" w14:textId="77777777" w:rsidR="005E283D" w:rsidRPr="00C64B7E" w:rsidRDefault="005E283D" w:rsidP="008538A4">
            <w:pPr>
              <w:tabs>
                <w:tab w:val="left" w:pos="3060"/>
                <w:tab w:val="left" w:pos="3600"/>
              </w:tabs>
              <w:spacing w:before="80" w:after="80" w:line="240" w:lineRule="auto"/>
              <w:rPr>
                <w:i/>
                <w:sz w:val="16"/>
              </w:rPr>
            </w:pPr>
            <w:r w:rsidRPr="00C64B7E">
              <w:rPr>
                <w:i/>
                <w:sz w:val="16"/>
              </w:rPr>
              <w:t>Правила ООН, прилагаемые к Соглашению 1958 года</w:t>
            </w:r>
          </w:p>
        </w:tc>
        <w:tc>
          <w:tcPr>
            <w:tcW w:w="942" w:type="pct"/>
            <w:tcBorders>
              <w:left w:val="single" w:sz="2" w:space="0" w:color="auto"/>
              <w:bottom w:val="single" w:sz="12" w:space="0" w:color="auto"/>
              <w:right w:val="single" w:sz="2" w:space="0" w:color="auto"/>
            </w:tcBorders>
            <w:shd w:val="clear" w:color="auto" w:fill="auto"/>
            <w:vAlign w:val="bottom"/>
          </w:tcPr>
          <w:p w14:paraId="3435EFCE" w14:textId="77777777" w:rsidR="005E283D" w:rsidRPr="00C64B7E" w:rsidRDefault="005E283D" w:rsidP="008538A4">
            <w:pPr>
              <w:tabs>
                <w:tab w:val="left" w:pos="3060"/>
                <w:tab w:val="left" w:pos="3600"/>
              </w:tabs>
              <w:spacing w:before="80" w:after="80" w:line="240" w:lineRule="auto"/>
              <w:rPr>
                <w:i/>
                <w:sz w:val="16"/>
              </w:rPr>
            </w:pPr>
            <w:r w:rsidRPr="00C64B7E">
              <w:rPr>
                <w:i/>
                <w:sz w:val="16"/>
              </w:rPr>
              <w:t>Рекомендации</w:t>
            </w:r>
          </w:p>
        </w:tc>
        <w:tc>
          <w:tcPr>
            <w:tcW w:w="605" w:type="pct"/>
            <w:tcBorders>
              <w:left w:val="single" w:sz="2" w:space="0" w:color="auto"/>
              <w:bottom w:val="single" w:sz="12" w:space="0" w:color="auto"/>
              <w:right w:val="single" w:sz="2" w:space="0" w:color="auto"/>
              <w:tl2br w:val="nil"/>
              <w:tr2bl w:val="nil"/>
            </w:tcBorders>
            <w:shd w:val="clear" w:color="auto" w:fill="auto"/>
            <w:vAlign w:val="bottom"/>
          </w:tcPr>
          <w:p w14:paraId="143D8948" w14:textId="77777777" w:rsidR="005E283D" w:rsidRPr="00C64B7E" w:rsidRDefault="005E283D" w:rsidP="008538A4">
            <w:pPr>
              <w:tabs>
                <w:tab w:val="left" w:pos="3060"/>
                <w:tab w:val="left" w:pos="3600"/>
              </w:tabs>
              <w:spacing w:before="80" w:after="80" w:line="240" w:lineRule="auto"/>
              <w:rPr>
                <w:i/>
                <w:sz w:val="16"/>
              </w:rPr>
            </w:pPr>
            <w:r w:rsidRPr="00C64B7E">
              <w:rPr>
                <w:i/>
                <w:sz w:val="16"/>
              </w:rPr>
              <w:t xml:space="preserve">Стандартные приложения </w:t>
            </w:r>
          </w:p>
        </w:tc>
      </w:tr>
      <w:tr w:rsidR="005E283D" w:rsidRPr="00BA03F4" w14:paraId="47D027AE" w14:textId="77777777" w:rsidTr="008538A4">
        <w:trPr>
          <w:cantSplit/>
        </w:trPr>
        <w:tc>
          <w:tcPr>
            <w:tcW w:w="262" w:type="pct"/>
            <w:tcBorders>
              <w:top w:val="single" w:sz="12" w:space="0" w:color="auto"/>
              <w:bottom w:val="single" w:sz="2" w:space="0" w:color="auto"/>
            </w:tcBorders>
            <w:shd w:val="clear" w:color="auto" w:fill="auto"/>
            <w:tcMar>
              <w:left w:w="85" w:type="dxa"/>
            </w:tcMar>
          </w:tcPr>
          <w:p w14:paraId="7BFE2C8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A.</w:t>
            </w:r>
          </w:p>
        </w:tc>
        <w:tc>
          <w:tcPr>
            <w:tcW w:w="1999" w:type="pct"/>
            <w:tcBorders>
              <w:top w:val="single" w:sz="12" w:space="0" w:color="auto"/>
              <w:bottom w:val="single" w:sz="2" w:space="0" w:color="auto"/>
            </w:tcBorders>
            <w:shd w:val="clear" w:color="auto" w:fill="auto"/>
          </w:tcPr>
          <w:p w14:paraId="60FE13E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Торможение, механические транспортные средства и их прицепы</w:t>
            </w:r>
          </w:p>
        </w:tc>
        <w:tc>
          <w:tcPr>
            <w:tcW w:w="1192" w:type="pct"/>
            <w:tcBorders>
              <w:top w:val="single" w:sz="12" w:space="0" w:color="auto"/>
              <w:bottom w:val="single" w:sz="2" w:space="0" w:color="auto"/>
            </w:tcBorders>
            <w:shd w:val="clear" w:color="auto" w:fill="auto"/>
          </w:tcPr>
          <w:p w14:paraId="0E4F347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13, 13-H, 90</w:t>
            </w:r>
          </w:p>
        </w:tc>
        <w:tc>
          <w:tcPr>
            <w:tcW w:w="942" w:type="pct"/>
            <w:tcBorders>
              <w:top w:val="single" w:sz="12" w:space="0" w:color="auto"/>
              <w:bottom w:val="single" w:sz="2" w:space="0" w:color="auto"/>
            </w:tcBorders>
            <w:shd w:val="clear" w:color="auto" w:fill="auto"/>
          </w:tcPr>
          <w:p w14:paraId="0F9C195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пункты 8.1–8.3.2</w:t>
            </w:r>
          </w:p>
        </w:tc>
        <w:tc>
          <w:tcPr>
            <w:tcW w:w="605" w:type="pct"/>
            <w:tcBorders>
              <w:top w:val="single" w:sz="12" w:space="0" w:color="auto"/>
              <w:left w:val="nil"/>
              <w:bottom w:val="single" w:sz="2" w:space="0" w:color="auto"/>
              <w:right w:val="single" w:sz="2" w:space="0" w:color="auto"/>
              <w:tl2br w:val="nil"/>
              <w:tr2bl w:val="nil"/>
            </w:tcBorders>
            <w:shd w:val="clear" w:color="auto" w:fill="auto"/>
          </w:tcPr>
          <w:p w14:paraId="7283DD5D"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052DC547" w14:textId="77777777" w:rsidTr="008538A4">
        <w:trPr>
          <w:cantSplit/>
        </w:trPr>
        <w:tc>
          <w:tcPr>
            <w:tcW w:w="262" w:type="pct"/>
            <w:tcBorders>
              <w:bottom w:val="single" w:sz="2" w:space="0" w:color="auto"/>
            </w:tcBorders>
            <w:shd w:val="clear" w:color="auto" w:fill="auto"/>
            <w:tcMar>
              <w:left w:w="85" w:type="dxa"/>
            </w:tcMar>
          </w:tcPr>
          <w:p w14:paraId="178F117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B.</w:t>
            </w:r>
          </w:p>
        </w:tc>
        <w:tc>
          <w:tcPr>
            <w:tcW w:w="1999" w:type="pct"/>
            <w:tcBorders>
              <w:bottom w:val="single" w:sz="2" w:space="0" w:color="auto"/>
            </w:tcBorders>
            <w:shd w:val="clear" w:color="auto" w:fill="auto"/>
          </w:tcPr>
          <w:p w14:paraId="669D87C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 xml:space="preserve">Торможение, мотоциклы </w:t>
            </w:r>
          </w:p>
        </w:tc>
        <w:tc>
          <w:tcPr>
            <w:tcW w:w="1192" w:type="pct"/>
            <w:tcBorders>
              <w:bottom w:val="single" w:sz="2" w:space="0" w:color="auto"/>
            </w:tcBorders>
            <w:shd w:val="clear" w:color="auto" w:fill="auto"/>
          </w:tcPr>
          <w:p w14:paraId="446EA1B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78</w:t>
            </w:r>
          </w:p>
        </w:tc>
        <w:tc>
          <w:tcPr>
            <w:tcW w:w="942" w:type="pct"/>
            <w:tcBorders>
              <w:bottom w:val="single" w:sz="2" w:space="0" w:color="auto"/>
            </w:tcBorders>
            <w:shd w:val="clear" w:color="auto" w:fill="auto"/>
          </w:tcPr>
          <w:p w14:paraId="633E4A0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пункты 8.1–8.3.2</w:t>
            </w:r>
          </w:p>
        </w:tc>
        <w:tc>
          <w:tcPr>
            <w:tcW w:w="605" w:type="pct"/>
            <w:tcBorders>
              <w:left w:val="nil"/>
              <w:bottom w:val="single" w:sz="2" w:space="0" w:color="auto"/>
              <w:right w:val="single" w:sz="2" w:space="0" w:color="auto"/>
              <w:tl2br w:val="nil"/>
              <w:tr2bl w:val="nil"/>
            </w:tcBorders>
            <w:shd w:val="clear" w:color="auto" w:fill="auto"/>
          </w:tcPr>
          <w:p w14:paraId="67AA23D6"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0F518050" w14:textId="77777777" w:rsidTr="008538A4">
        <w:trPr>
          <w:cantSplit/>
        </w:trPr>
        <w:tc>
          <w:tcPr>
            <w:tcW w:w="262" w:type="pct"/>
            <w:tcBorders>
              <w:bottom w:val="single" w:sz="2" w:space="0" w:color="auto"/>
            </w:tcBorders>
            <w:shd w:val="clear" w:color="auto" w:fill="auto"/>
            <w:tcMar>
              <w:left w:w="85" w:type="dxa"/>
            </w:tcMar>
          </w:tcPr>
          <w:p w14:paraId="47F5E3E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lastRenderedPageBreak/>
              <w:t>C.</w:t>
            </w:r>
          </w:p>
        </w:tc>
        <w:tc>
          <w:tcPr>
            <w:tcW w:w="1999" w:type="pct"/>
            <w:tcBorders>
              <w:bottom w:val="single" w:sz="2" w:space="0" w:color="auto"/>
            </w:tcBorders>
            <w:shd w:val="clear" w:color="auto" w:fill="auto"/>
          </w:tcPr>
          <w:p w14:paraId="3F35B83D" w14:textId="77777777" w:rsidR="005E283D" w:rsidRPr="00883FE8" w:rsidRDefault="005E283D" w:rsidP="008538A4">
            <w:pPr>
              <w:tabs>
                <w:tab w:val="left" w:pos="3060"/>
                <w:tab w:val="left" w:pos="3600"/>
              </w:tabs>
              <w:spacing w:before="40" w:after="40" w:line="240" w:lineRule="auto"/>
              <w:rPr>
                <w:sz w:val="18"/>
                <w:szCs w:val="18"/>
              </w:rPr>
            </w:pPr>
            <w:r w:rsidRPr="00883FE8">
              <w:rPr>
                <w:sz w:val="18"/>
                <w:szCs w:val="18"/>
              </w:rPr>
              <w:t xml:space="preserve">Звуковые сигнальные приборы, звуковые сигналы автомобилей, </w:t>
            </w:r>
            <w:r w:rsidRPr="00883FE8">
              <w:rPr>
                <w:b/>
                <w:bCs/>
                <w:sz w:val="18"/>
                <w:szCs w:val="18"/>
              </w:rPr>
              <w:t>системы звукового предупреждения о транспортном средстве</w:t>
            </w:r>
          </w:p>
        </w:tc>
        <w:tc>
          <w:tcPr>
            <w:tcW w:w="1192" w:type="pct"/>
            <w:tcBorders>
              <w:bottom w:val="single" w:sz="2" w:space="0" w:color="auto"/>
            </w:tcBorders>
            <w:shd w:val="clear" w:color="auto" w:fill="auto"/>
          </w:tcPr>
          <w:p w14:paraId="0AE9DE6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28</w:t>
            </w:r>
            <w:r>
              <w:rPr>
                <w:sz w:val="18"/>
                <w:szCs w:val="18"/>
              </w:rPr>
              <w:t xml:space="preserve">, </w:t>
            </w:r>
            <w:r w:rsidRPr="00355771">
              <w:rPr>
                <w:b/>
                <w:bCs/>
                <w:sz w:val="18"/>
                <w:szCs w:val="18"/>
              </w:rPr>
              <w:t>138</w:t>
            </w:r>
          </w:p>
        </w:tc>
        <w:tc>
          <w:tcPr>
            <w:tcW w:w="942" w:type="pct"/>
            <w:tcBorders>
              <w:bottom w:val="single" w:sz="2" w:space="0" w:color="auto"/>
            </w:tcBorders>
            <w:shd w:val="clear" w:color="auto" w:fill="auto"/>
          </w:tcPr>
          <w:p w14:paraId="4905813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 8.4</w:t>
            </w:r>
            <w:r>
              <w:rPr>
                <w:sz w:val="18"/>
                <w:szCs w:val="18"/>
              </w:rPr>
              <w:t xml:space="preserve"> </w:t>
            </w:r>
            <w:r w:rsidRPr="00355771">
              <w:rPr>
                <w:b/>
                <w:bCs/>
                <w:sz w:val="18"/>
                <w:szCs w:val="18"/>
              </w:rPr>
              <w:t>и приложение 2</w:t>
            </w:r>
          </w:p>
        </w:tc>
        <w:tc>
          <w:tcPr>
            <w:tcW w:w="605" w:type="pct"/>
            <w:tcBorders>
              <w:left w:val="nil"/>
              <w:bottom w:val="single" w:sz="2" w:space="0" w:color="auto"/>
              <w:right w:val="single" w:sz="2" w:space="0" w:color="auto"/>
              <w:tl2br w:val="nil"/>
              <w:tr2bl w:val="nil"/>
            </w:tcBorders>
            <w:shd w:val="clear" w:color="auto" w:fill="auto"/>
          </w:tcPr>
          <w:p w14:paraId="7339E6A0"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3B8547EC" w14:textId="77777777" w:rsidTr="008538A4">
        <w:trPr>
          <w:cantSplit/>
        </w:trPr>
        <w:tc>
          <w:tcPr>
            <w:tcW w:w="262" w:type="pct"/>
            <w:tcBorders>
              <w:bottom w:val="single" w:sz="2" w:space="0" w:color="auto"/>
            </w:tcBorders>
            <w:shd w:val="clear" w:color="auto" w:fill="auto"/>
            <w:tcMar>
              <w:left w:w="85" w:type="dxa"/>
            </w:tcMar>
          </w:tcPr>
          <w:p w14:paraId="44B43E0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D.</w:t>
            </w:r>
          </w:p>
        </w:tc>
        <w:tc>
          <w:tcPr>
            <w:tcW w:w="1999" w:type="pct"/>
            <w:tcBorders>
              <w:bottom w:val="single" w:sz="2" w:space="0" w:color="auto"/>
            </w:tcBorders>
            <w:shd w:val="clear" w:color="auto" w:fill="auto"/>
          </w:tcPr>
          <w:p w14:paraId="51BC5886" w14:textId="77777777" w:rsidR="005E283D" w:rsidRPr="00C64B7E" w:rsidRDefault="005E283D" w:rsidP="008538A4">
            <w:pPr>
              <w:pageBreakBefore/>
              <w:tabs>
                <w:tab w:val="left" w:pos="3060"/>
                <w:tab w:val="left" w:pos="3600"/>
              </w:tabs>
              <w:spacing w:before="40" w:after="40" w:line="240" w:lineRule="auto"/>
              <w:rPr>
                <w:sz w:val="18"/>
                <w:szCs w:val="18"/>
              </w:rPr>
            </w:pPr>
            <w:r w:rsidRPr="00C64B7E">
              <w:rPr>
                <w:sz w:val="18"/>
                <w:szCs w:val="18"/>
              </w:rPr>
              <w:t xml:space="preserve">Устройства освещения и световой сигнализации, механические транспортные средства </w:t>
            </w:r>
          </w:p>
        </w:tc>
        <w:tc>
          <w:tcPr>
            <w:tcW w:w="1192" w:type="pct"/>
            <w:tcBorders>
              <w:bottom w:val="single" w:sz="2" w:space="0" w:color="auto"/>
            </w:tcBorders>
            <w:shd w:val="clear" w:color="auto" w:fill="auto"/>
          </w:tcPr>
          <w:p w14:paraId="419CFF8C" w14:textId="77777777" w:rsidR="005E283D" w:rsidRPr="00C64B7E" w:rsidRDefault="005E283D" w:rsidP="008538A4">
            <w:pPr>
              <w:pageBreakBefore/>
              <w:tabs>
                <w:tab w:val="left" w:pos="3060"/>
                <w:tab w:val="left" w:pos="3600"/>
              </w:tabs>
              <w:spacing w:before="40" w:after="40" w:line="240" w:lineRule="auto"/>
              <w:rPr>
                <w:sz w:val="18"/>
                <w:szCs w:val="18"/>
              </w:rPr>
            </w:pPr>
            <w:r w:rsidRPr="00C64B7E">
              <w:rPr>
                <w:sz w:val="18"/>
                <w:szCs w:val="18"/>
              </w:rPr>
              <w:t>1, 2, 4, 5, 6, 7, 8, 19, 20, 23, 31, 37, 38, 45, 65, 77, 87, 91, 98, 99, 112, 119, 123</w:t>
            </w:r>
            <w:r>
              <w:rPr>
                <w:sz w:val="18"/>
                <w:szCs w:val="18"/>
              </w:rPr>
              <w:t xml:space="preserve">, </w:t>
            </w:r>
            <w:r w:rsidRPr="00355771">
              <w:rPr>
                <w:b/>
                <w:bCs/>
                <w:sz w:val="18"/>
                <w:szCs w:val="18"/>
              </w:rPr>
              <w:t>148, 149</w:t>
            </w:r>
            <w:r w:rsidRPr="00C64B7E">
              <w:rPr>
                <w:sz w:val="18"/>
                <w:szCs w:val="18"/>
              </w:rPr>
              <w:t xml:space="preserve"> </w:t>
            </w:r>
          </w:p>
        </w:tc>
        <w:tc>
          <w:tcPr>
            <w:tcW w:w="942" w:type="pct"/>
            <w:tcBorders>
              <w:bottom w:val="single" w:sz="2" w:space="0" w:color="auto"/>
            </w:tcBorders>
            <w:shd w:val="clear" w:color="auto" w:fill="auto"/>
          </w:tcPr>
          <w:p w14:paraId="3F0462CB" w14:textId="77777777" w:rsidR="005E283D" w:rsidRPr="00C64B7E" w:rsidRDefault="005E283D" w:rsidP="008538A4">
            <w:pPr>
              <w:pageBreakBefore/>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264EE3C8" w14:textId="77777777" w:rsidR="005E283D" w:rsidRPr="00C64B7E" w:rsidRDefault="005E283D" w:rsidP="008538A4">
            <w:pPr>
              <w:pageBreakBefore/>
              <w:tabs>
                <w:tab w:val="left" w:pos="3060"/>
                <w:tab w:val="left" w:pos="3600"/>
              </w:tabs>
              <w:spacing w:before="40" w:after="40" w:line="240" w:lineRule="auto"/>
              <w:rPr>
                <w:sz w:val="18"/>
                <w:szCs w:val="18"/>
              </w:rPr>
            </w:pPr>
          </w:p>
        </w:tc>
      </w:tr>
      <w:tr w:rsidR="005E283D" w:rsidRPr="00BA03F4" w14:paraId="50469ED6" w14:textId="77777777" w:rsidTr="008538A4">
        <w:trPr>
          <w:cantSplit/>
        </w:trPr>
        <w:tc>
          <w:tcPr>
            <w:tcW w:w="262" w:type="pct"/>
            <w:tcBorders>
              <w:bottom w:val="single" w:sz="2" w:space="0" w:color="auto"/>
            </w:tcBorders>
            <w:shd w:val="clear" w:color="auto" w:fill="auto"/>
            <w:tcMar>
              <w:left w:w="85" w:type="dxa"/>
            </w:tcMar>
          </w:tcPr>
          <w:p w14:paraId="0325018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E.</w:t>
            </w:r>
          </w:p>
        </w:tc>
        <w:tc>
          <w:tcPr>
            <w:tcW w:w="1999" w:type="pct"/>
            <w:tcBorders>
              <w:bottom w:val="single" w:sz="2" w:space="0" w:color="auto"/>
            </w:tcBorders>
            <w:shd w:val="clear" w:color="auto" w:fill="auto"/>
          </w:tcPr>
          <w:p w14:paraId="3DB854E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мотоциклы</w:t>
            </w:r>
          </w:p>
        </w:tc>
        <w:tc>
          <w:tcPr>
            <w:tcW w:w="1192" w:type="pct"/>
            <w:tcBorders>
              <w:bottom w:val="single" w:sz="2" w:space="0" w:color="auto"/>
            </w:tcBorders>
            <w:shd w:val="clear" w:color="auto" w:fill="auto"/>
          </w:tcPr>
          <w:p w14:paraId="639D4ED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50, 57, 72, 113</w:t>
            </w:r>
            <w:r>
              <w:rPr>
                <w:sz w:val="18"/>
                <w:szCs w:val="18"/>
              </w:rPr>
              <w:t xml:space="preserve">, </w:t>
            </w:r>
            <w:r w:rsidRPr="00355771">
              <w:rPr>
                <w:b/>
                <w:bCs/>
                <w:sz w:val="18"/>
                <w:szCs w:val="18"/>
              </w:rPr>
              <w:t>148, 149</w:t>
            </w:r>
          </w:p>
        </w:tc>
        <w:tc>
          <w:tcPr>
            <w:tcW w:w="942" w:type="pct"/>
            <w:tcBorders>
              <w:bottom w:val="single" w:sz="2" w:space="0" w:color="auto"/>
            </w:tcBorders>
            <w:shd w:val="clear" w:color="auto" w:fill="auto"/>
          </w:tcPr>
          <w:p w14:paraId="24E5D4A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201B3ED8"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625B8D16" w14:textId="77777777" w:rsidTr="008538A4">
        <w:trPr>
          <w:cantSplit/>
        </w:trPr>
        <w:tc>
          <w:tcPr>
            <w:tcW w:w="262" w:type="pct"/>
            <w:tcBorders>
              <w:bottom w:val="single" w:sz="2" w:space="0" w:color="auto"/>
            </w:tcBorders>
            <w:shd w:val="clear" w:color="auto" w:fill="auto"/>
            <w:tcMar>
              <w:left w:w="85" w:type="dxa"/>
            </w:tcMar>
          </w:tcPr>
          <w:p w14:paraId="404864B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F.</w:t>
            </w:r>
          </w:p>
        </w:tc>
        <w:tc>
          <w:tcPr>
            <w:tcW w:w="1999" w:type="pct"/>
            <w:tcBorders>
              <w:bottom w:val="single" w:sz="2" w:space="0" w:color="auto"/>
            </w:tcBorders>
            <w:shd w:val="clear" w:color="auto" w:fill="auto"/>
          </w:tcPr>
          <w:p w14:paraId="344B91D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 xml:space="preserve">Устройства освещения и световой сигнализации, мопеды </w:t>
            </w:r>
          </w:p>
        </w:tc>
        <w:tc>
          <w:tcPr>
            <w:tcW w:w="1192" w:type="pct"/>
            <w:tcBorders>
              <w:bottom w:val="single" w:sz="2" w:space="0" w:color="auto"/>
            </w:tcBorders>
            <w:shd w:val="clear" w:color="auto" w:fill="auto"/>
          </w:tcPr>
          <w:p w14:paraId="522615F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56, 76, 82, 128</w:t>
            </w:r>
            <w:r>
              <w:rPr>
                <w:sz w:val="18"/>
                <w:szCs w:val="18"/>
              </w:rPr>
              <w:t xml:space="preserve">, </w:t>
            </w:r>
            <w:r w:rsidRPr="00355771">
              <w:rPr>
                <w:b/>
                <w:bCs/>
                <w:sz w:val="18"/>
                <w:szCs w:val="18"/>
              </w:rPr>
              <w:t>148</w:t>
            </w:r>
            <w:r w:rsidRPr="00C64B7E">
              <w:rPr>
                <w:sz w:val="18"/>
                <w:szCs w:val="18"/>
              </w:rPr>
              <w:t xml:space="preserve"> </w:t>
            </w:r>
          </w:p>
        </w:tc>
        <w:tc>
          <w:tcPr>
            <w:tcW w:w="942" w:type="pct"/>
            <w:tcBorders>
              <w:bottom w:val="single" w:sz="2" w:space="0" w:color="auto"/>
            </w:tcBorders>
            <w:shd w:val="clear" w:color="auto" w:fill="auto"/>
          </w:tcPr>
          <w:p w14:paraId="1A261F3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43886370"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3E7D6CFE" w14:textId="77777777" w:rsidTr="008538A4">
        <w:trPr>
          <w:cantSplit/>
        </w:trPr>
        <w:tc>
          <w:tcPr>
            <w:tcW w:w="262" w:type="pct"/>
            <w:tcBorders>
              <w:bottom w:val="single" w:sz="2" w:space="0" w:color="auto"/>
            </w:tcBorders>
            <w:shd w:val="clear" w:color="auto" w:fill="auto"/>
            <w:tcMar>
              <w:left w:w="85" w:type="dxa"/>
            </w:tcMar>
          </w:tcPr>
          <w:p w14:paraId="6D40772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G.</w:t>
            </w:r>
          </w:p>
        </w:tc>
        <w:tc>
          <w:tcPr>
            <w:tcW w:w="1999" w:type="pct"/>
            <w:tcBorders>
              <w:bottom w:val="single" w:sz="2" w:space="0" w:color="auto"/>
            </w:tcBorders>
            <w:shd w:val="clear" w:color="auto" w:fill="auto"/>
          </w:tcPr>
          <w:p w14:paraId="5D29190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автотранспортные средства</w:t>
            </w:r>
          </w:p>
        </w:tc>
        <w:tc>
          <w:tcPr>
            <w:tcW w:w="1192" w:type="pct"/>
            <w:tcBorders>
              <w:bottom w:val="single" w:sz="2" w:space="0" w:color="auto"/>
            </w:tcBorders>
            <w:shd w:val="clear" w:color="auto" w:fill="auto"/>
          </w:tcPr>
          <w:p w14:paraId="0CB1B1A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48, 128</w:t>
            </w:r>
          </w:p>
        </w:tc>
        <w:tc>
          <w:tcPr>
            <w:tcW w:w="942" w:type="pct"/>
            <w:tcBorders>
              <w:bottom w:val="single" w:sz="2" w:space="0" w:color="auto"/>
            </w:tcBorders>
            <w:shd w:val="clear" w:color="auto" w:fill="auto"/>
          </w:tcPr>
          <w:p w14:paraId="17F92F8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4DA14268"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68BCF020" w14:textId="77777777" w:rsidTr="008538A4">
        <w:trPr>
          <w:cantSplit/>
        </w:trPr>
        <w:tc>
          <w:tcPr>
            <w:tcW w:w="262" w:type="pct"/>
            <w:tcBorders>
              <w:bottom w:val="single" w:sz="2" w:space="0" w:color="auto"/>
            </w:tcBorders>
            <w:shd w:val="clear" w:color="auto" w:fill="auto"/>
            <w:tcMar>
              <w:left w:w="85" w:type="dxa"/>
            </w:tcMar>
          </w:tcPr>
          <w:p w14:paraId="6CCB249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H.</w:t>
            </w:r>
          </w:p>
        </w:tc>
        <w:tc>
          <w:tcPr>
            <w:tcW w:w="1999" w:type="pct"/>
            <w:tcBorders>
              <w:bottom w:val="single" w:sz="2" w:space="0" w:color="auto"/>
            </w:tcBorders>
            <w:shd w:val="clear" w:color="auto" w:fill="auto"/>
          </w:tcPr>
          <w:p w14:paraId="48487AC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мотоциклы</w:t>
            </w:r>
          </w:p>
        </w:tc>
        <w:tc>
          <w:tcPr>
            <w:tcW w:w="1192" w:type="pct"/>
            <w:tcBorders>
              <w:bottom w:val="single" w:sz="2" w:space="0" w:color="auto"/>
            </w:tcBorders>
            <w:shd w:val="clear" w:color="auto" w:fill="auto"/>
          </w:tcPr>
          <w:p w14:paraId="1F9B9CF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53, 128</w:t>
            </w:r>
          </w:p>
        </w:tc>
        <w:tc>
          <w:tcPr>
            <w:tcW w:w="942" w:type="pct"/>
            <w:tcBorders>
              <w:bottom w:val="single" w:sz="2" w:space="0" w:color="auto"/>
            </w:tcBorders>
            <w:shd w:val="clear" w:color="auto" w:fill="auto"/>
          </w:tcPr>
          <w:p w14:paraId="2FE21DD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10A017C7"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2EDBEB26" w14:textId="77777777" w:rsidTr="008538A4">
        <w:trPr>
          <w:cantSplit/>
        </w:trPr>
        <w:tc>
          <w:tcPr>
            <w:tcW w:w="262" w:type="pct"/>
            <w:tcBorders>
              <w:bottom w:val="single" w:sz="2" w:space="0" w:color="auto"/>
            </w:tcBorders>
            <w:shd w:val="clear" w:color="auto" w:fill="auto"/>
            <w:tcMar>
              <w:left w:w="85" w:type="dxa"/>
            </w:tcMar>
          </w:tcPr>
          <w:p w14:paraId="3354FCB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I.</w:t>
            </w:r>
          </w:p>
        </w:tc>
        <w:tc>
          <w:tcPr>
            <w:tcW w:w="1999" w:type="pct"/>
            <w:tcBorders>
              <w:bottom w:val="single" w:sz="2" w:space="0" w:color="auto"/>
            </w:tcBorders>
            <w:shd w:val="clear" w:color="auto" w:fill="auto"/>
          </w:tcPr>
          <w:p w14:paraId="5E70442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мопеды</w:t>
            </w:r>
          </w:p>
        </w:tc>
        <w:tc>
          <w:tcPr>
            <w:tcW w:w="1192" w:type="pct"/>
            <w:tcBorders>
              <w:bottom w:val="single" w:sz="2" w:space="0" w:color="auto"/>
            </w:tcBorders>
            <w:shd w:val="clear" w:color="auto" w:fill="auto"/>
          </w:tcPr>
          <w:p w14:paraId="13F2C10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74, 128</w:t>
            </w:r>
          </w:p>
        </w:tc>
        <w:tc>
          <w:tcPr>
            <w:tcW w:w="942" w:type="pct"/>
            <w:tcBorders>
              <w:bottom w:val="single" w:sz="2" w:space="0" w:color="auto"/>
            </w:tcBorders>
            <w:shd w:val="clear" w:color="auto" w:fill="auto"/>
          </w:tcPr>
          <w:p w14:paraId="62E3892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4E124B34"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558184CC" w14:textId="77777777" w:rsidTr="008538A4">
        <w:trPr>
          <w:cantSplit/>
        </w:trPr>
        <w:tc>
          <w:tcPr>
            <w:tcW w:w="262" w:type="pct"/>
            <w:tcBorders>
              <w:bottom w:val="single" w:sz="2" w:space="0" w:color="auto"/>
            </w:tcBorders>
            <w:shd w:val="clear" w:color="auto" w:fill="auto"/>
            <w:tcMar>
              <w:left w:w="85" w:type="dxa"/>
            </w:tcMar>
          </w:tcPr>
          <w:p w14:paraId="45D8E1C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J.</w:t>
            </w:r>
          </w:p>
        </w:tc>
        <w:tc>
          <w:tcPr>
            <w:tcW w:w="1999" w:type="pct"/>
            <w:tcBorders>
              <w:bottom w:val="single" w:sz="2" w:space="0" w:color="auto"/>
            </w:tcBorders>
            <w:shd w:val="clear" w:color="auto" w:fill="auto"/>
          </w:tcPr>
          <w:p w14:paraId="2C5B5CE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Устройства освещения и световой сигнализации, установка, сельскохозяйственные тракторы</w:t>
            </w:r>
          </w:p>
        </w:tc>
        <w:tc>
          <w:tcPr>
            <w:tcW w:w="1192" w:type="pct"/>
            <w:tcBorders>
              <w:bottom w:val="single" w:sz="2" w:space="0" w:color="auto"/>
            </w:tcBorders>
            <w:shd w:val="clear" w:color="auto" w:fill="auto"/>
          </w:tcPr>
          <w:p w14:paraId="4806CA5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86, 128</w:t>
            </w:r>
          </w:p>
        </w:tc>
        <w:tc>
          <w:tcPr>
            <w:tcW w:w="942" w:type="pct"/>
            <w:tcBorders>
              <w:bottom w:val="single" w:sz="2" w:space="0" w:color="auto"/>
            </w:tcBorders>
            <w:shd w:val="clear" w:color="auto" w:fill="auto"/>
          </w:tcPr>
          <w:p w14:paraId="478CC0E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7DD0FCDC"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392DB0C3" w14:textId="77777777" w:rsidTr="008538A4">
        <w:trPr>
          <w:cantSplit/>
        </w:trPr>
        <w:tc>
          <w:tcPr>
            <w:tcW w:w="262" w:type="pct"/>
            <w:tcBorders>
              <w:bottom w:val="single" w:sz="2" w:space="0" w:color="auto"/>
            </w:tcBorders>
            <w:shd w:val="clear" w:color="auto" w:fill="auto"/>
            <w:tcMar>
              <w:left w:w="85" w:type="dxa"/>
            </w:tcMar>
          </w:tcPr>
          <w:p w14:paraId="64D0702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K.</w:t>
            </w:r>
          </w:p>
        </w:tc>
        <w:tc>
          <w:tcPr>
            <w:tcW w:w="1999" w:type="pct"/>
            <w:tcBorders>
              <w:bottom w:val="single" w:sz="2" w:space="0" w:color="auto"/>
            </w:tcBorders>
            <w:shd w:val="clear" w:color="auto" w:fill="auto"/>
          </w:tcPr>
          <w:p w14:paraId="2B6AA30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Светоотражающие приспособления, опознавательные знаки</w:t>
            </w:r>
          </w:p>
        </w:tc>
        <w:tc>
          <w:tcPr>
            <w:tcW w:w="1192" w:type="pct"/>
            <w:tcBorders>
              <w:bottom w:val="single" w:sz="2" w:space="0" w:color="auto"/>
            </w:tcBorders>
            <w:shd w:val="clear" w:color="auto" w:fill="auto"/>
          </w:tcPr>
          <w:p w14:paraId="34FCA20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3, 69, 70, 88, 104</w:t>
            </w:r>
            <w:r>
              <w:rPr>
                <w:sz w:val="18"/>
                <w:szCs w:val="18"/>
              </w:rPr>
              <w:t xml:space="preserve">, </w:t>
            </w:r>
            <w:r w:rsidRPr="004357F2">
              <w:rPr>
                <w:b/>
                <w:bCs/>
                <w:sz w:val="18"/>
                <w:szCs w:val="18"/>
              </w:rPr>
              <w:t>150</w:t>
            </w:r>
          </w:p>
        </w:tc>
        <w:tc>
          <w:tcPr>
            <w:tcW w:w="942" w:type="pct"/>
            <w:tcBorders>
              <w:bottom w:val="single" w:sz="2" w:space="0" w:color="auto"/>
            </w:tcBorders>
            <w:shd w:val="clear" w:color="auto" w:fill="auto"/>
          </w:tcPr>
          <w:p w14:paraId="5AE19F2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1CA320CA"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66A6E6BE" w14:textId="77777777" w:rsidTr="008538A4">
        <w:trPr>
          <w:cantSplit/>
        </w:trPr>
        <w:tc>
          <w:tcPr>
            <w:tcW w:w="262" w:type="pct"/>
            <w:tcBorders>
              <w:bottom w:val="single" w:sz="2" w:space="0" w:color="auto"/>
            </w:tcBorders>
            <w:shd w:val="clear" w:color="auto" w:fill="auto"/>
            <w:tcMar>
              <w:left w:w="85" w:type="dxa"/>
            </w:tcMar>
          </w:tcPr>
          <w:p w14:paraId="28E2F85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L.</w:t>
            </w:r>
          </w:p>
        </w:tc>
        <w:tc>
          <w:tcPr>
            <w:tcW w:w="1999" w:type="pct"/>
            <w:tcBorders>
              <w:bottom w:val="single" w:sz="2" w:space="0" w:color="auto"/>
            </w:tcBorders>
            <w:shd w:val="clear" w:color="auto" w:fill="auto"/>
          </w:tcPr>
          <w:p w14:paraId="265DF0B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Пневматические шины и колеса транспортных средств</w:t>
            </w:r>
          </w:p>
        </w:tc>
        <w:tc>
          <w:tcPr>
            <w:tcW w:w="1192" w:type="pct"/>
            <w:tcBorders>
              <w:bottom w:val="single" w:sz="2" w:space="0" w:color="auto"/>
            </w:tcBorders>
            <w:shd w:val="clear" w:color="auto" w:fill="auto"/>
          </w:tcPr>
          <w:p w14:paraId="7CE9089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30, 54, 64, 108, 109, 117, 124</w:t>
            </w:r>
          </w:p>
        </w:tc>
        <w:tc>
          <w:tcPr>
            <w:tcW w:w="942" w:type="pct"/>
            <w:tcBorders>
              <w:bottom w:val="single" w:sz="2" w:space="0" w:color="auto"/>
            </w:tcBorders>
            <w:shd w:val="clear" w:color="auto" w:fill="auto"/>
          </w:tcPr>
          <w:p w14:paraId="12FAFD0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41C967FB"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48FD4490" w14:textId="77777777" w:rsidTr="008538A4">
        <w:trPr>
          <w:cantSplit/>
        </w:trPr>
        <w:tc>
          <w:tcPr>
            <w:tcW w:w="262" w:type="pct"/>
            <w:tcBorders>
              <w:bottom w:val="single" w:sz="2" w:space="0" w:color="auto"/>
            </w:tcBorders>
            <w:shd w:val="clear" w:color="auto" w:fill="auto"/>
            <w:tcMar>
              <w:left w:w="85" w:type="dxa"/>
            </w:tcMar>
          </w:tcPr>
          <w:p w14:paraId="2BEEE9B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M.</w:t>
            </w:r>
          </w:p>
        </w:tc>
        <w:tc>
          <w:tcPr>
            <w:tcW w:w="1999" w:type="pct"/>
            <w:tcBorders>
              <w:bottom w:val="single" w:sz="2" w:space="0" w:color="auto"/>
            </w:tcBorders>
            <w:shd w:val="clear" w:color="auto" w:fill="auto"/>
          </w:tcPr>
          <w:p w14:paraId="078880B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Пневматические шины, транспортные средства неиндивидуального пользования</w:t>
            </w:r>
          </w:p>
        </w:tc>
        <w:tc>
          <w:tcPr>
            <w:tcW w:w="1192" w:type="pct"/>
            <w:tcBorders>
              <w:bottom w:val="single" w:sz="2" w:space="0" w:color="auto"/>
            </w:tcBorders>
            <w:shd w:val="clear" w:color="auto" w:fill="auto"/>
          </w:tcPr>
          <w:p w14:paraId="1ABE127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54, 109, 117</w:t>
            </w:r>
          </w:p>
        </w:tc>
        <w:tc>
          <w:tcPr>
            <w:tcW w:w="942" w:type="pct"/>
            <w:tcBorders>
              <w:bottom w:val="single" w:sz="2" w:space="0" w:color="auto"/>
            </w:tcBorders>
            <w:shd w:val="clear" w:color="auto" w:fill="auto"/>
          </w:tcPr>
          <w:p w14:paraId="08D83FD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6B1613AA"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5B6EE5BB" w14:textId="77777777" w:rsidTr="008538A4">
        <w:trPr>
          <w:cantSplit/>
        </w:trPr>
        <w:tc>
          <w:tcPr>
            <w:tcW w:w="262" w:type="pct"/>
            <w:tcBorders>
              <w:bottom w:val="single" w:sz="2" w:space="0" w:color="auto"/>
            </w:tcBorders>
            <w:shd w:val="clear" w:color="auto" w:fill="auto"/>
            <w:tcMar>
              <w:left w:w="85" w:type="dxa"/>
            </w:tcMar>
          </w:tcPr>
          <w:p w14:paraId="373C200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N.</w:t>
            </w:r>
          </w:p>
        </w:tc>
        <w:tc>
          <w:tcPr>
            <w:tcW w:w="1999" w:type="pct"/>
            <w:tcBorders>
              <w:bottom w:val="single" w:sz="2" w:space="0" w:color="auto"/>
            </w:tcBorders>
            <w:shd w:val="clear" w:color="auto" w:fill="auto"/>
          </w:tcPr>
          <w:p w14:paraId="18A6877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Пневматические шины, мотоциклы/мопеды</w:t>
            </w:r>
          </w:p>
        </w:tc>
        <w:tc>
          <w:tcPr>
            <w:tcW w:w="1192" w:type="pct"/>
            <w:tcBorders>
              <w:bottom w:val="single" w:sz="2" w:space="0" w:color="auto"/>
            </w:tcBorders>
            <w:shd w:val="clear" w:color="auto" w:fill="auto"/>
          </w:tcPr>
          <w:p w14:paraId="47A7938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75</w:t>
            </w:r>
          </w:p>
        </w:tc>
        <w:tc>
          <w:tcPr>
            <w:tcW w:w="942" w:type="pct"/>
            <w:tcBorders>
              <w:bottom w:val="single" w:sz="2" w:space="0" w:color="auto"/>
            </w:tcBorders>
            <w:shd w:val="clear" w:color="auto" w:fill="auto"/>
          </w:tcPr>
          <w:p w14:paraId="02D498B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30F25335"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23168F62" w14:textId="77777777" w:rsidTr="008538A4">
        <w:trPr>
          <w:cantSplit/>
        </w:trPr>
        <w:tc>
          <w:tcPr>
            <w:tcW w:w="262" w:type="pct"/>
            <w:tcBorders>
              <w:bottom w:val="single" w:sz="2" w:space="0" w:color="auto"/>
            </w:tcBorders>
            <w:shd w:val="clear" w:color="auto" w:fill="auto"/>
            <w:tcMar>
              <w:left w:w="85" w:type="dxa"/>
            </w:tcMar>
          </w:tcPr>
          <w:p w14:paraId="487020B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O.</w:t>
            </w:r>
          </w:p>
        </w:tc>
        <w:tc>
          <w:tcPr>
            <w:tcW w:w="1999" w:type="pct"/>
            <w:tcBorders>
              <w:bottom w:val="single" w:sz="2" w:space="0" w:color="auto"/>
            </w:tcBorders>
            <w:shd w:val="clear" w:color="auto" w:fill="auto"/>
          </w:tcPr>
          <w:p w14:paraId="10A4920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Пневматические шины, тракторы</w:t>
            </w:r>
          </w:p>
        </w:tc>
        <w:tc>
          <w:tcPr>
            <w:tcW w:w="1192" w:type="pct"/>
            <w:tcBorders>
              <w:bottom w:val="single" w:sz="2" w:space="0" w:color="auto"/>
            </w:tcBorders>
            <w:shd w:val="clear" w:color="auto" w:fill="auto"/>
          </w:tcPr>
          <w:p w14:paraId="1484010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106</w:t>
            </w:r>
          </w:p>
        </w:tc>
        <w:tc>
          <w:tcPr>
            <w:tcW w:w="942" w:type="pct"/>
            <w:tcBorders>
              <w:bottom w:val="single" w:sz="2" w:space="0" w:color="auto"/>
            </w:tcBorders>
            <w:shd w:val="clear" w:color="auto" w:fill="auto"/>
          </w:tcPr>
          <w:p w14:paraId="2728FAA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6A24DBF1"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19E57A8C" w14:textId="77777777" w:rsidTr="008538A4">
        <w:trPr>
          <w:cantSplit/>
        </w:trPr>
        <w:tc>
          <w:tcPr>
            <w:tcW w:w="262" w:type="pct"/>
            <w:tcBorders>
              <w:bottom w:val="single" w:sz="2" w:space="0" w:color="auto"/>
            </w:tcBorders>
            <w:shd w:val="clear" w:color="auto" w:fill="auto"/>
            <w:tcMar>
              <w:left w:w="85" w:type="dxa"/>
            </w:tcMar>
          </w:tcPr>
          <w:p w14:paraId="33876C7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P.</w:t>
            </w:r>
          </w:p>
        </w:tc>
        <w:tc>
          <w:tcPr>
            <w:tcW w:w="1999" w:type="pct"/>
            <w:tcBorders>
              <w:bottom w:val="single" w:sz="2" w:space="0" w:color="auto"/>
            </w:tcBorders>
            <w:shd w:val="clear" w:color="auto" w:fill="auto"/>
          </w:tcPr>
          <w:p w14:paraId="6D59884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Органы управления, контрольные сигналы, автомобили</w:t>
            </w:r>
          </w:p>
        </w:tc>
        <w:tc>
          <w:tcPr>
            <w:tcW w:w="1192" w:type="pct"/>
            <w:tcBorders>
              <w:bottom w:val="single" w:sz="2" w:space="0" w:color="auto"/>
            </w:tcBorders>
            <w:shd w:val="clear" w:color="auto" w:fill="auto"/>
          </w:tcPr>
          <w:p w14:paraId="1ECD93E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35, 121</w:t>
            </w:r>
          </w:p>
        </w:tc>
        <w:tc>
          <w:tcPr>
            <w:tcW w:w="942" w:type="pct"/>
            <w:tcBorders>
              <w:bottom w:val="single" w:sz="2" w:space="0" w:color="auto"/>
            </w:tcBorders>
            <w:shd w:val="clear" w:color="auto" w:fill="auto"/>
          </w:tcPr>
          <w:p w14:paraId="4FAF369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0FCF2C5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50BD3A1B" w14:textId="77777777" w:rsidTr="008538A4">
        <w:trPr>
          <w:cantSplit/>
        </w:trPr>
        <w:tc>
          <w:tcPr>
            <w:tcW w:w="262" w:type="pct"/>
            <w:tcBorders>
              <w:bottom w:val="single" w:sz="2" w:space="0" w:color="auto"/>
            </w:tcBorders>
            <w:shd w:val="clear" w:color="auto" w:fill="auto"/>
            <w:tcMar>
              <w:left w:w="85" w:type="dxa"/>
            </w:tcMar>
          </w:tcPr>
          <w:p w14:paraId="139B1E6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Q.</w:t>
            </w:r>
          </w:p>
        </w:tc>
        <w:tc>
          <w:tcPr>
            <w:tcW w:w="1999" w:type="pct"/>
            <w:tcBorders>
              <w:bottom w:val="single" w:sz="2" w:space="0" w:color="auto"/>
            </w:tcBorders>
            <w:shd w:val="clear" w:color="auto" w:fill="auto"/>
          </w:tcPr>
          <w:p w14:paraId="40E9610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Органы управления, контрольные сигналы, мотоциклы, мопеды</w:t>
            </w:r>
          </w:p>
        </w:tc>
        <w:tc>
          <w:tcPr>
            <w:tcW w:w="1192" w:type="pct"/>
            <w:tcBorders>
              <w:bottom w:val="single" w:sz="2" w:space="0" w:color="auto"/>
            </w:tcBorders>
            <w:shd w:val="clear" w:color="auto" w:fill="auto"/>
          </w:tcPr>
          <w:p w14:paraId="543D2C8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60</w:t>
            </w:r>
          </w:p>
        </w:tc>
        <w:tc>
          <w:tcPr>
            <w:tcW w:w="942" w:type="pct"/>
            <w:tcBorders>
              <w:bottom w:val="single" w:sz="2" w:space="0" w:color="auto"/>
            </w:tcBorders>
            <w:shd w:val="clear" w:color="auto" w:fill="auto"/>
          </w:tcPr>
          <w:p w14:paraId="49E30E9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26B389E1"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1CBF8202" w14:textId="77777777" w:rsidTr="008538A4">
        <w:trPr>
          <w:cantSplit/>
        </w:trPr>
        <w:tc>
          <w:tcPr>
            <w:tcW w:w="262" w:type="pct"/>
            <w:tcBorders>
              <w:bottom w:val="single" w:sz="2" w:space="0" w:color="auto"/>
            </w:tcBorders>
            <w:shd w:val="clear" w:color="auto" w:fill="auto"/>
            <w:tcMar>
              <w:left w:w="85" w:type="dxa"/>
            </w:tcMar>
          </w:tcPr>
          <w:p w14:paraId="066AEE9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R.</w:t>
            </w:r>
          </w:p>
        </w:tc>
        <w:tc>
          <w:tcPr>
            <w:tcW w:w="1999" w:type="pct"/>
            <w:tcBorders>
              <w:bottom w:val="single" w:sz="2" w:space="0" w:color="auto"/>
            </w:tcBorders>
            <w:shd w:val="clear" w:color="auto" w:fill="auto"/>
          </w:tcPr>
          <w:p w14:paraId="4F4F9CA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Поле обзора спереди, автомобили</w:t>
            </w:r>
          </w:p>
        </w:tc>
        <w:tc>
          <w:tcPr>
            <w:tcW w:w="1192" w:type="pct"/>
            <w:tcBorders>
              <w:bottom w:val="single" w:sz="2" w:space="0" w:color="auto"/>
            </w:tcBorders>
            <w:shd w:val="clear" w:color="auto" w:fill="auto"/>
          </w:tcPr>
          <w:p w14:paraId="3C387F7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125</w:t>
            </w:r>
          </w:p>
        </w:tc>
        <w:tc>
          <w:tcPr>
            <w:tcW w:w="942" w:type="pct"/>
            <w:tcBorders>
              <w:bottom w:val="single" w:sz="2" w:space="0" w:color="auto"/>
            </w:tcBorders>
            <w:shd w:val="clear" w:color="auto" w:fill="auto"/>
          </w:tcPr>
          <w:p w14:paraId="5E7DD94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1D067B9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21D63129" w14:textId="77777777" w:rsidTr="008538A4">
        <w:trPr>
          <w:cantSplit/>
        </w:trPr>
        <w:tc>
          <w:tcPr>
            <w:tcW w:w="262" w:type="pct"/>
            <w:tcBorders>
              <w:bottom w:val="single" w:sz="2" w:space="0" w:color="auto"/>
            </w:tcBorders>
            <w:shd w:val="clear" w:color="auto" w:fill="auto"/>
            <w:tcMar>
              <w:left w:w="85" w:type="dxa"/>
            </w:tcMar>
          </w:tcPr>
          <w:p w14:paraId="79EB44C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S.</w:t>
            </w:r>
          </w:p>
        </w:tc>
        <w:tc>
          <w:tcPr>
            <w:tcW w:w="1999" w:type="pct"/>
            <w:tcBorders>
              <w:bottom w:val="single" w:sz="2" w:space="0" w:color="auto"/>
            </w:tcBorders>
            <w:shd w:val="clear" w:color="auto" w:fill="auto"/>
          </w:tcPr>
          <w:p w14:paraId="51B9FC5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Непрямой обзор, автомобили</w:t>
            </w:r>
            <w:r>
              <w:rPr>
                <w:sz w:val="18"/>
                <w:szCs w:val="18"/>
              </w:rPr>
              <w:t xml:space="preserve"> </w:t>
            </w:r>
            <w:r w:rsidRPr="00457440">
              <w:rPr>
                <w:sz w:val="18"/>
                <w:szCs w:val="18"/>
              </w:rPr>
              <w:t>и</w:t>
            </w:r>
            <w:r w:rsidRPr="00457440">
              <w:rPr>
                <w:b/>
                <w:bCs/>
                <w:color w:val="333333"/>
                <w:sz w:val="18"/>
                <w:szCs w:val="18"/>
                <w:shd w:val="clear" w:color="auto" w:fill="FFFFFF"/>
              </w:rPr>
              <w:t xml:space="preserve"> </w:t>
            </w:r>
            <w:r w:rsidRPr="00457440">
              <w:rPr>
                <w:b/>
                <w:bCs/>
                <w:sz w:val="18"/>
                <w:szCs w:val="18"/>
              </w:rPr>
              <w:t>системы индикации мертвой зоны</w:t>
            </w:r>
            <w:r>
              <w:rPr>
                <w:sz w:val="18"/>
                <w:szCs w:val="18"/>
              </w:rPr>
              <w:t xml:space="preserve"> </w:t>
            </w:r>
          </w:p>
        </w:tc>
        <w:tc>
          <w:tcPr>
            <w:tcW w:w="1192" w:type="pct"/>
            <w:tcBorders>
              <w:bottom w:val="single" w:sz="2" w:space="0" w:color="auto"/>
            </w:tcBorders>
            <w:shd w:val="clear" w:color="auto" w:fill="auto"/>
          </w:tcPr>
          <w:p w14:paraId="6711F65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46</w:t>
            </w:r>
            <w:r w:rsidRPr="004357F2">
              <w:rPr>
                <w:b/>
                <w:bCs/>
                <w:sz w:val="18"/>
                <w:szCs w:val="18"/>
              </w:rPr>
              <w:t>,</w:t>
            </w:r>
            <w:r>
              <w:rPr>
                <w:sz w:val="18"/>
                <w:szCs w:val="18"/>
              </w:rPr>
              <w:t xml:space="preserve"> </w:t>
            </w:r>
            <w:r w:rsidRPr="004357F2">
              <w:rPr>
                <w:b/>
                <w:bCs/>
                <w:sz w:val="18"/>
                <w:szCs w:val="18"/>
              </w:rPr>
              <w:t>151</w:t>
            </w:r>
          </w:p>
        </w:tc>
        <w:tc>
          <w:tcPr>
            <w:tcW w:w="942" w:type="pct"/>
            <w:tcBorders>
              <w:bottom w:val="single" w:sz="2" w:space="0" w:color="auto"/>
            </w:tcBorders>
            <w:shd w:val="clear" w:color="auto" w:fill="auto"/>
          </w:tcPr>
          <w:p w14:paraId="37250B1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2326C81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487C2FF8" w14:textId="77777777" w:rsidTr="008538A4">
        <w:trPr>
          <w:cantSplit/>
        </w:trPr>
        <w:tc>
          <w:tcPr>
            <w:tcW w:w="262" w:type="pct"/>
            <w:tcBorders>
              <w:bottom w:val="single" w:sz="2" w:space="0" w:color="auto"/>
            </w:tcBorders>
            <w:shd w:val="clear" w:color="auto" w:fill="auto"/>
            <w:tcMar>
              <w:left w:w="85" w:type="dxa"/>
            </w:tcMar>
          </w:tcPr>
          <w:p w14:paraId="3128A47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T.</w:t>
            </w:r>
          </w:p>
        </w:tc>
        <w:tc>
          <w:tcPr>
            <w:tcW w:w="1999" w:type="pct"/>
            <w:tcBorders>
              <w:bottom w:val="single" w:sz="2" w:space="0" w:color="auto"/>
            </w:tcBorders>
            <w:shd w:val="clear" w:color="auto" w:fill="auto"/>
          </w:tcPr>
          <w:p w14:paraId="7F3A80B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Зеркала заднего вида, мотоциклы, мопеды</w:t>
            </w:r>
          </w:p>
        </w:tc>
        <w:tc>
          <w:tcPr>
            <w:tcW w:w="1192" w:type="pct"/>
            <w:tcBorders>
              <w:bottom w:val="single" w:sz="2" w:space="0" w:color="auto"/>
            </w:tcBorders>
            <w:shd w:val="clear" w:color="auto" w:fill="auto"/>
          </w:tcPr>
          <w:p w14:paraId="026990C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81</w:t>
            </w:r>
          </w:p>
        </w:tc>
        <w:tc>
          <w:tcPr>
            <w:tcW w:w="942" w:type="pct"/>
            <w:tcBorders>
              <w:bottom w:val="single" w:sz="2" w:space="0" w:color="auto"/>
            </w:tcBorders>
            <w:shd w:val="clear" w:color="auto" w:fill="auto"/>
          </w:tcPr>
          <w:p w14:paraId="26E3EC1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10E551B4"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42355C7E" w14:textId="77777777" w:rsidTr="008538A4">
        <w:trPr>
          <w:cantSplit/>
        </w:trPr>
        <w:tc>
          <w:tcPr>
            <w:tcW w:w="262" w:type="pct"/>
            <w:tcBorders>
              <w:bottom w:val="single" w:sz="2" w:space="0" w:color="auto"/>
            </w:tcBorders>
            <w:shd w:val="clear" w:color="auto" w:fill="auto"/>
            <w:tcMar>
              <w:left w:w="85" w:type="dxa"/>
            </w:tcMar>
          </w:tcPr>
          <w:p w14:paraId="5F49252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U.</w:t>
            </w:r>
          </w:p>
        </w:tc>
        <w:tc>
          <w:tcPr>
            <w:tcW w:w="1999" w:type="pct"/>
            <w:tcBorders>
              <w:bottom w:val="single" w:sz="2" w:space="0" w:color="auto"/>
            </w:tcBorders>
            <w:shd w:val="clear" w:color="auto" w:fill="auto"/>
          </w:tcPr>
          <w:p w14:paraId="1423C7E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Поле обзора водителя, тракторы</w:t>
            </w:r>
          </w:p>
        </w:tc>
        <w:tc>
          <w:tcPr>
            <w:tcW w:w="1192" w:type="pct"/>
            <w:tcBorders>
              <w:bottom w:val="single" w:sz="2" w:space="0" w:color="auto"/>
            </w:tcBorders>
            <w:shd w:val="clear" w:color="auto" w:fill="auto"/>
          </w:tcPr>
          <w:p w14:paraId="3BB998C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71</w:t>
            </w:r>
          </w:p>
        </w:tc>
        <w:tc>
          <w:tcPr>
            <w:tcW w:w="942" w:type="pct"/>
            <w:tcBorders>
              <w:bottom w:val="single" w:sz="2" w:space="0" w:color="auto"/>
            </w:tcBorders>
            <w:shd w:val="clear" w:color="auto" w:fill="auto"/>
          </w:tcPr>
          <w:p w14:paraId="5A25ECC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7BFA08ED"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38EFCB2D" w14:textId="77777777" w:rsidTr="008538A4">
        <w:trPr>
          <w:cantSplit/>
        </w:trPr>
        <w:tc>
          <w:tcPr>
            <w:tcW w:w="262" w:type="pct"/>
            <w:tcBorders>
              <w:bottom w:val="single" w:sz="2" w:space="0" w:color="auto"/>
            </w:tcBorders>
            <w:shd w:val="clear" w:color="auto" w:fill="auto"/>
            <w:tcMar>
              <w:left w:w="85" w:type="dxa"/>
            </w:tcMar>
          </w:tcPr>
          <w:p w14:paraId="142A12E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V.</w:t>
            </w:r>
          </w:p>
        </w:tc>
        <w:tc>
          <w:tcPr>
            <w:tcW w:w="1999" w:type="pct"/>
            <w:tcBorders>
              <w:bottom w:val="single" w:sz="2" w:space="0" w:color="auto"/>
            </w:tcBorders>
            <w:shd w:val="clear" w:color="auto" w:fill="auto"/>
          </w:tcPr>
          <w:p w14:paraId="2D25276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Устройства ограничения скорости (УОС)</w:t>
            </w:r>
          </w:p>
        </w:tc>
        <w:tc>
          <w:tcPr>
            <w:tcW w:w="1192" w:type="pct"/>
            <w:tcBorders>
              <w:bottom w:val="single" w:sz="2" w:space="0" w:color="auto"/>
            </w:tcBorders>
            <w:shd w:val="clear" w:color="auto" w:fill="auto"/>
          </w:tcPr>
          <w:p w14:paraId="0565665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89</w:t>
            </w:r>
          </w:p>
        </w:tc>
        <w:tc>
          <w:tcPr>
            <w:tcW w:w="942" w:type="pct"/>
            <w:tcBorders>
              <w:bottom w:val="single" w:sz="2" w:space="0" w:color="auto"/>
            </w:tcBorders>
            <w:shd w:val="clear" w:color="auto" w:fill="auto"/>
          </w:tcPr>
          <w:p w14:paraId="1E1331B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61669F07"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6252B879" w14:textId="77777777" w:rsidTr="008538A4">
        <w:trPr>
          <w:cantSplit/>
        </w:trPr>
        <w:tc>
          <w:tcPr>
            <w:tcW w:w="262" w:type="pct"/>
            <w:tcBorders>
              <w:bottom w:val="single" w:sz="2" w:space="0" w:color="auto"/>
            </w:tcBorders>
            <w:shd w:val="clear" w:color="auto" w:fill="auto"/>
            <w:tcMar>
              <w:left w:w="85" w:type="dxa"/>
            </w:tcMar>
          </w:tcPr>
          <w:p w14:paraId="62524BF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w:t>
            </w:r>
          </w:p>
        </w:tc>
        <w:tc>
          <w:tcPr>
            <w:tcW w:w="1999" w:type="pct"/>
            <w:tcBorders>
              <w:bottom w:val="single" w:sz="2" w:space="0" w:color="auto"/>
            </w:tcBorders>
            <w:shd w:val="clear" w:color="auto" w:fill="auto"/>
          </w:tcPr>
          <w:p w14:paraId="0A38718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Оборудование рулевого управления</w:t>
            </w:r>
          </w:p>
        </w:tc>
        <w:tc>
          <w:tcPr>
            <w:tcW w:w="1192" w:type="pct"/>
            <w:tcBorders>
              <w:bottom w:val="single" w:sz="2" w:space="0" w:color="auto"/>
            </w:tcBorders>
            <w:shd w:val="clear" w:color="auto" w:fill="auto"/>
          </w:tcPr>
          <w:p w14:paraId="326765F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79</w:t>
            </w:r>
          </w:p>
        </w:tc>
        <w:tc>
          <w:tcPr>
            <w:tcW w:w="942" w:type="pct"/>
            <w:tcBorders>
              <w:bottom w:val="single" w:sz="2" w:space="0" w:color="auto"/>
            </w:tcBorders>
            <w:shd w:val="clear" w:color="auto" w:fill="auto"/>
          </w:tcPr>
          <w:p w14:paraId="43BF711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22639B8A"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01F3D7B4" w14:textId="77777777" w:rsidTr="008538A4">
        <w:trPr>
          <w:cantSplit/>
        </w:trPr>
        <w:tc>
          <w:tcPr>
            <w:tcW w:w="262" w:type="pct"/>
            <w:tcBorders>
              <w:bottom w:val="single" w:sz="2" w:space="0" w:color="auto"/>
            </w:tcBorders>
            <w:shd w:val="clear" w:color="auto" w:fill="auto"/>
            <w:tcMar>
              <w:left w:w="85" w:type="dxa"/>
            </w:tcMar>
          </w:tcPr>
          <w:p w14:paraId="1A7BF4C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X.</w:t>
            </w:r>
          </w:p>
        </w:tc>
        <w:tc>
          <w:tcPr>
            <w:tcW w:w="1999" w:type="pct"/>
            <w:tcBorders>
              <w:bottom w:val="single" w:sz="2" w:space="0" w:color="auto"/>
            </w:tcBorders>
            <w:shd w:val="clear" w:color="auto" w:fill="auto"/>
          </w:tcPr>
          <w:p w14:paraId="2069D1E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Системы предупреждения о выходе из полосы движения (СПВП)</w:t>
            </w:r>
          </w:p>
        </w:tc>
        <w:tc>
          <w:tcPr>
            <w:tcW w:w="1192" w:type="pct"/>
            <w:tcBorders>
              <w:bottom w:val="single" w:sz="2" w:space="0" w:color="auto"/>
            </w:tcBorders>
            <w:shd w:val="clear" w:color="auto" w:fill="auto"/>
          </w:tcPr>
          <w:p w14:paraId="16A573F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130</w:t>
            </w:r>
          </w:p>
        </w:tc>
        <w:tc>
          <w:tcPr>
            <w:tcW w:w="942" w:type="pct"/>
            <w:tcBorders>
              <w:bottom w:val="single" w:sz="2" w:space="0" w:color="auto"/>
            </w:tcBorders>
            <w:shd w:val="clear" w:color="auto" w:fill="auto"/>
          </w:tcPr>
          <w:p w14:paraId="645D97C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2" w:space="0" w:color="auto"/>
              <w:right w:val="single" w:sz="2" w:space="0" w:color="auto"/>
              <w:tl2br w:val="nil"/>
              <w:tr2bl w:val="nil"/>
            </w:tcBorders>
            <w:shd w:val="clear" w:color="auto" w:fill="auto"/>
          </w:tcPr>
          <w:p w14:paraId="7595769A"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77F452A0" w14:textId="77777777" w:rsidTr="008538A4">
        <w:trPr>
          <w:cantSplit/>
        </w:trPr>
        <w:tc>
          <w:tcPr>
            <w:tcW w:w="262" w:type="pct"/>
            <w:tcBorders>
              <w:bottom w:val="single" w:sz="12" w:space="0" w:color="auto"/>
            </w:tcBorders>
            <w:shd w:val="clear" w:color="auto" w:fill="auto"/>
            <w:tcMar>
              <w:left w:w="85" w:type="dxa"/>
            </w:tcMar>
          </w:tcPr>
          <w:p w14:paraId="02A6BB4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Y.</w:t>
            </w:r>
          </w:p>
        </w:tc>
        <w:tc>
          <w:tcPr>
            <w:tcW w:w="1999" w:type="pct"/>
            <w:tcBorders>
              <w:bottom w:val="single" w:sz="12" w:space="0" w:color="auto"/>
            </w:tcBorders>
            <w:shd w:val="clear" w:color="auto" w:fill="auto"/>
          </w:tcPr>
          <w:p w14:paraId="516B770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Опережающие системы экстренного торможения (ОСЭТ), системы вспомогательного торможения и электронный контроль устойчивости</w:t>
            </w:r>
          </w:p>
        </w:tc>
        <w:tc>
          <w:tcPr>
            <w:tcW w:w="1192" w:type="pct"/>
            <w:tcBorders>
              <w:bottom w:val="single" w:sz="12" w:space="0" w:color="auto"/>
            </w:tcBorders>
            <w:shd w:val="clear" w:color="auto" w:fill="auto"/>
          </w:tcPr>
          <w:p w14:paraId="22C2F98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131, 139</w:t>
            </w:r>
            <w:r>
              <w:rPr>
                <w:sz w:val="18"/>
                <w:szCs w:val="18"/>
              </w:rPr>
              <w:t>,</w:t>
            </w:r>
            <w:r w:rsidRPr="00C64B7E">
              <w:rPr>
                <w:sz w:val="18"/>
                <w:szCs w:val="18"/>
              </w:rPr>
              <w:t xml:space="preserve"> 140</w:t>
            </w:r>
            <w:r>
              <w:rPr>
                <w:sz w:val="18"/>
                <w:szCs w:val="18"/>
              </w:rPr>
              <w:t xml:space="preserve">, 144, </w:t>
            </w:r>
            <w:r w:rsidRPr="004357F2">
              <w:rPr>
                <w:b/>
                <w:bCs/>
                <w:sz w:val="18"/>
                <w:szCs w:val="18"/>
              </w:rPr>
              <w:t>152</w:t>
            </w:r>
          </w:p>
        </w:tc>
        <w:tc>
          <w:tcPr>
            <w:tcW w:w="942" w:type="pct"/>
            <w:tcBorders>
              <w:bottom w:val="single" w:sz="12" w:space="0" w:color="auto"/>
            </w:tcBorders>
            <w:shd w:val="clear" w:color="auto" w:fill="auto"/>
          </w:tcPr>
          <w:p w14:paraId="2CEC3B2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5" w:type="pct"/>
            <w:tcBorders>
              <w:left w:val="nil"/>
              <w:bottom w:val="single" w:sz="12" w:space="0" w:color="auto"/>
              <w:right w:val="single" w:sz="2" w:space="0" w:color="auto"/>
              <w:tl2br w:val="nil"/>
              <w:tr2bl w:val="nil"/>
            </w:tcBorders>
            <w:shd w:val="clear" w:color="auto" w:fill="auto"/>
          </w:tcPr>
          <w:p w14:paraId="7DA682C9" w14:textId="77777777" w:rsidR="005E283D" w:rsidRPr="00C64B7E" w:rsidRDefault="005E283D" w:rsidP="008538A4">
            <w:pPr>
              <w:tabs>
                <w:tab w:val="left" w:pos="3060"/>
                <w:tab w:val="left" w:pos="3600"/>
              </w:tabs>
              <w:spacing w:before="40" w:after="40" w:line="240" w:lineRule="auto"/>
              <w:rPr>
                <w:sz w:val="18"/>
                <w:szCs w:val="18"/>
              </w:rPr>
            </w:pPr>
          </w:p>
        </w:tc>
      </w:tr>
    </w:tbl>
    <w:p w14:paraId="7312BCD5" w14:textId="77777777" w:rsidR="005E283D" w:rsidRPr="00BA03F4" w:rsidRDefault="005E283D" w:rsidP="00883FE8">
      <w:pPr>
        <w:pStyle w:val="HChG"/>
        <w:ind w:left="2268"/>
      </w:pPr>
      <w:r w:rsidRPr="00A96097">
        <w:rPr>
          <w:lang w:val="en-GB" w:eastAsia="fr-FR"/>
        </w:rPr>
        <w:t>5.</w:t>
      </w:r>
      <w:r w:rsidRPr="00A96097">
        <w:rPr>
          <w:lang w:val="en-GB" w:eastAsia="fr-FR"/>
        </w:rPr>
        <w:tab/>
        <w:t>Требования, касающиеся пассивной безопасности</w:t>
      </w:r>
    </w:p>
    <w:p w14:paraId="30E32932" w14:textId="77777777" w:rsidR="005E283D" w:rsidRDefault="005E283D" w:rsidP="00A96097">
      <w:pPr>
        <w:pStyle w:val="SingleTxtG"/>
        <w:ind w:left="2268"/>
      </w:pPr>
      <w:r w:rsidRPr="00BA03F4">
        <w:t xml:space="preserve">В нижеследующей таблице указаны требования или группы требований в области пассивной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w:t>
      </w:r>
      <w:r w:rsidRPr="00BA03F4">
        <w:lastRenderedPageBreak/>
        <w:t>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05"/>
        <w:gridCol w:w="3850"/>
        <w:gridCol w:w="2209"/>
        <w:gridCol w:w="1897"/>
        <w:gridCol w:w="1169"/>
      </w:tblGrid>
      <w:tr w:rsidR="005E283D" w:rsidRPr="00BA03F4" w14:paraId="0EE2FC79" w14:textId="77777777" w:rsidTr="008538A4">
        <w:trPr>
          <w:trHeight w:val="284"/>
          <w:tblHeader/>
        </w:trPr>
        <w:tc>
          <w:tcPr>
            <w:tcW w:w="2261" w:type="pct"/>
            <w:gridSpan w:val="2"/>
            <w:vMerge w:val="restart"/>
            <w:tcBorders>
              <w:top w:val="single" w:sz="4" w:space="0" w:color="auto"/>
              <w:left w:val="single" w:sz="2" w:space="0" w:color="auto"/>
              <w:bottom w:val="single" w:sz="12" w:space="0" w:color="auto"/>
              <w:right w:val="single" w:sz="2" w:space="0" w:color="auto"/>
            </w:tcBorders>
            <w:shd w:val="clear" w:color="auto" w:fill="auto"/>
            <w:vAlign w:val="bottom"/>
          </w:tcPr>
          <w:p w14:paraId="15B039B6" w14:textId="77777777" w:rsidR="005E283D" w:rsidRPr="00C64B7E" w:rsidRDefault="005E283D" w:rsidP="008538A4">
            <w:pPr>
              <w:tabs>
                <w:tab w:val="left" w:pos="3060"/>
                <w:tab w:val="left" w:pos="3600"/>
              </w:tabs>
              <w:spacing w:before="80" w:after="80" w:line="240" w:lineRule="auto"/>
              <w:rPr>
                <w:i/>
                <w:sz w:val="16"/>
              </w:rPr>
            </w:pPr>
            <w:r w:rsidRPr="00C64B7E">
              <w:rPr>
                <w:i/>
                <w:sz w:val="16"/>
              </w:rPr>
              <w:br w:type="page"/>
              <w:t>Тематическая область</w:t>
            </w:r>
          </w:p>
        </w:tc>
        <w:tc>
          <w:tcPr>
            <w:tcW w:w="2739" w:type="pct"/>
            <w:gridSpan w:val="3"/>
            <w:tcBorders>
              <w:top w:val="single" w:sz="4" w:space="0" w:color="auto"/>
              <w:left w:val="single" w:sz="2" w:space="0" w:color="auto"/>
              <w:right w:val="single" w:sz="2" w:space="0" w:color="auto"/>
            </w:tcBorders>
            <w:shd w:val="clear" w:color="auto" w:fill="auto"/>
            <w:vAlign w:val="bottom"/>
          </w:tcPr>
          <w:p w14:paraId="24A2A6BA" w14:textId="77777777" w:rsidR="005E283D" w:rsidRPr="00C64B7E" w:rsidRDefault="005E283D" w:rsidP="008538A4">
            <w:pPr>
              <w:tabs>
                <w:tab w:val="left" w:pos="3060"/>
                <w:tab w:val="left" w:pos="3600"/>
              </w:tabs>
              <w:spacing w:before="80" w:after="80" w:line="240" w:lineRule="auto"/>
              <w:jc w:val="center"/>
              <w:rPr>
                <w:i/>
                <w:sz w:val="16"/>
              </w:rPr>
            </w:pPr>
            <w:r w:rsidRPr="00C64B7E">
              <w:rPr>
                <w:i/>
                <w:sz w:val="16"/>
              </w:rPr>
              <w:t>Соответствующие документы</w:t>
            </w:r>
          </w:p>
        </w:tc>
      </w:tr>
      <w:tr w:rsidR="005E283D" w:rsidRPr="00BA03F4" w14:paraId="4706C4DF" w14:textId="77777777" w:rsidTr="00883FE8">
        <w:trPr>
          <w:tblHeader/>
        </w:trPr>
        <w:tc>
          <w:tcPr>
            <w:tcW w:w="2261" w:type="pct"/>
            <w:gridSpan w:val="2"/>
            <w:vMerge/>
            <w:tcBorders>
              <w:left w:val="single" w:sz="2" w:space="0" w:color="auto"/>
              <w:bottom w:val="single" w:sz="12" w:space="0" w:color="auto"/>
              <w:right w:val="single" w:sz="2" w:space="0" w:color="auto"/>
            </w:tcBorders>
            <w:shd w:val="clear" w:color="auto" w:fill="auto"/>
            <w:vAlign w:val="bottom"/>
          </w:tcPr>
          <w:p w14:paraId="34FC6BB3" w14:textId="77777777" w:rsidR="005E283D" w:rsidRPr="00C64B7E" w:rsidRDefault="005E283D" w:rsidP="008538A4">
            <w:pPr>
              <w:tabs>
                <w:tab w:val="left" w:pos="3060"/>
                <w:tab w:val="left" w:pos="3600"/>
              </w:tabs>
              <w:spacing w:before="80" w:after="80" w:line="240" w:lineRule="auto"/>
              <w:rPr>
                <w:i/>
                <w:sz w:val="16"/>
              </w:rPr>
            </w:pPr>
          </w:p>
        </w:tc>
        <w:tc>
          <w:tcPr>
            <w:tcW w:w="1147" w:type="pct"/>
            <w:tcBorders>
              <w:left w:val="single" w:sz="2" w:space="0" w:color="auto"/>
              <w:bottom w:val="single" w:sz="12" w:space="0" w:color="auto"/>
              <w:right w:val="single" w:sz="2" w:space="0" w:color="auto"/>
            </w:tcBorders>
            <w:shd w:val="clear" w:color="auto" w:fill="auto"/>
            <w:tcMar>
              <w:left w:w="57" w:type="dxa"/>
            </w:tcMar>
            <w:vAlign w:val="bottom"/>
          </w:tcPr>
          <w:p w14:paraId="52BC7F47" w14:textId="77777777" w:rsidR="005E283D" w:rsidRPr="00C64B7E" w:rsidRDefault="005E283D" w:rsidP="008538A4">
            <w:pPr>
              <w:tabs>
                <w:tab w:val="left" w:pos="3060"/>
                <w:tab w:val="left" w:pos="3600"/>
              </w:tabs>
              <w:spacing w:before="80" w:after="80" w:line="240" w:lineRule="auto"/>
              <w:rPr>
                <w:i/>
                <w:sz w:val="16"/>
              </w:rPr>
            </w:pPr>
            <w:r w:rsidRPr="00C64B7E">
              <w:rPr>
                <w:i/>
                <w:sz w:val="16"/>
              </w:rPr>
              <w:t>Правила ООН, прилагаемые к Соглашению 1958 года</w:t>
            </w:r>
          </w:p>
        </w:tc>
        <w:tc>
          <w:tcPr>
            <w:tcW w:w="985" w:type="pct"/>
            <w:tcBorders>
              <w:left w:val="single" w:sz="2" w:space="0" w:color="auto"/>
              <w:bottom w:val="single" w:sz="12" w:space="0" w:color="auto"/>
              <w:right w:val="single" w:sz="2" w:space="0" w:color="auto"/>
            </w:tcBorders>
            <w:shd w:val="clear" w:color="auto" w:fill="auto"/>
            <w:tcMar>
              <w:left w:w="57" w:type="dxa"/>
            </w:tcMar>
            <w:vAlign w:val="bottom"/>
          </w:tcPr>
          <w:p w14:paraId="246BAB0D" w14:textId="77777777" w:rsidR="005E283D" w:rsidRPr="00C64B7E" w:rsidRDefault="005E283D" w:rsidP="008538A4">
            <w:pPr>
              <w:tabs>
                <w:tab w:val="left" w:pos="3060"/>
                <w:tab w:val="left" w:pos="3600"/>
              </w:tabs>
              <w:spacing w:before="80" w:after="80" w:line="240" w:lineRule="auto"/>
              <w:rPr>
                <w:i/>
                <w:sz w:val="16"/>
              </w:rPr>
            </w:pPr>
            <w:r w:rsidRPr="00C64B7E">
              <w:rPr>
                <w:i/>
                <w:sz w:val="16"/>
              </w:rPr>
              <w:t>Рекомендации</w:t>
            </w:r>
          </w:p>
        </w:tc>
        <w:tc>
          <w:tcPr>
            <w:tcW w:w="607" w:type="pct"/>
            <w:tcBorders>
              <w:left w:val="single" w:sz="2" w:space="0" w:color="auto"/>
              <w:bottom w:val="single" w:sz="12" w:space="0" w:color="auto"/>
              <w:right w:val="single" w:sz="2" w:space="0" w:color="auto"/>
              <w:tl2br w:val="nil"/>
              <w:tr2bl w:val="nil"/>
            </w:tcBorders>
            <w:shd w:val="clear" w:color="auto" w:fill="auto"/>
            <w:tcMar>
              <w:left w:w="57" w:type="dxa"/>
            </w:tcMar>
            <w:vAlign w:val="bottom"/>
          </w:tcPr>
          <w:p w14:paraId="518DC68C" w14:textId="77777777" w:rsidR="005E283D" w:rsidRPr="00C64B7E" w:rsidRDefault="005E283D" w:rsidP="008538A4">
            <w:pPr>
              <w:tabs>
                <w:tab w:val="left" w:pos="3060"/>
                <w:tab w:val="left" w:pos="3600"/>
              </w:tabs>
              <w:spacing w:before="80" w:after="80" w:line="240" w:lineRule="auto"/>
              <w:rPr>
                <w:i/>
                <w:sz w:val="16"/>
              </w:rPr>
            </w:pPr>
            <w:r w:rsidRPr="00C64B7E">
              <w:rPr>
                <w:i/>
                <w:sz w:val="16"/>
              </w:rPr>
              <w:t xml:space="preserve">Стандартные приложения </w:t>
            </w:r>
          </w:p>
        </w:tc>
      </w:tr>
      <w:tr w:rsidR="005E283D" w:rsidRPr="00BA03F4" w14:paraId="56064034" w14:textId="77777777" w:rsidTr="00883FE8">
        <w:tc>
          <w:tcPr>
            <w:tcW w:w="262" w:type="pct"/>
            <w:tcBorders>
              <w:top w:val="single" w:sz="12" w:space="0" w:color="auto"/>
            </w:tcBorders>
            <w:shd w:val="clear" w:color="auto" w:fill="auto"/>
            <w:tcMar>
              <w:left w:w="85" w:type="dxa"/>
            </w:tcMar>
          </w:tcPr>
          <w:p w14:paraId="69BB7AF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A.</w:t>
            </w:r>
          </w:p>
        </w:tc>
        <w:tc>
          <w:tcPr>
            <w:tcW w:w="1999" w:type="pct"/>
            <w:tcBorders>
              <w:top w:val="single" w:sz="12" w:space="0" w:color="auto"/>
            </w:tcBorders>
            <w:shd w:val="clear" w:color="auto" w:fill="auto"/>
            <w:tcMar>
              <w:left w:w="57" w:type="dxa"/>
            </w:tcMar>
          </w:tcPr>
          <w:p w14:paraId="5868913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Лобовое столкновение</w:t>
            </w:r>
          </w:p>
        </w:tc>
        <w:tc>
          <w:tcPr>
            <w:tcW w:w="1147" w:type="pct"/>
            <w:tcBorders>
              <w:top w:val="single" w:sz="12" w:space="0" w:color="auto"/>
            </w:tcBorders>
            <w:shd w:val="clear" w:color="auto" w:fill="auto"/>
            <w:tcMar>
              <w:left w:w="57" w:type="dxa"/>
            </w:tcMar>
          </w:tcPr>
          <w:p w14:paraId="3E98F6F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33, 94, 12, 134</w:t>
            </w:r>
            <w:r>
              <w:rPr>
                <w:sz w:val="18"/>
                <w:szCs w:val="18"/>
              </w:rPr>
              <w:t xml:space="preserve">, </w:t>
            </w:r>
            <w:r w:rsidRPr="00353726">
              <w:rPr>
                <w:b/>
                <w:bCs/>
                <w:sz w:val="18"/>
                <w:szCs w:val="18"/>
              </w:rPr>
              <w:t>137</w:t>
            </w:r>
          </w:p>
        </w:tc>
        <w:tc>
          <w:tcPr>
            <w:tcW w:w="985" w:type="pct"/>
            <w:tcBorders>
              <w:top w:val="single" w:sz="12" w:space="0" w:color="auto"/>
            </w:tcBorders>
            <w:shd w:val="clear" w:color="auto" w:fill="auto"/>
            <w:tcMar>
              <w:left w:w="57" w:type="dxa"/>
            </w:tcMar>
          </w:tcPr>
          <w:p w14:paraId="0D47AD8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12" w:space="0" w:color="auto"/>
              <w:left w:val="nil"/>
              <w:bottom w:val="nil"/>
              <w:right w:val="single" w:sz="2" w:space="0" w:color="auto"/>
              <w:tl2br w:val="nil"/>
              <w:tr2bl w:val="nil"/>
            </w:tcBorders>
            <w:shd w:val="clear" w:color="auto" w:fill="auto"/>
            <w:tcMar>
              <w:left w:w="57" w:type="dxa"/>
            </w:tcMar>
          </w:tcPr>
          <w:p w14:paraId="11D93D0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741427A1" w14:textId="77777777" w:rsidTr="00883FE8">
        <w:tc>
          <w:tcPr>
            <w:tcW w:w="262" w:type="pct"/>
            <w:shd w:val="clear" w:color="auto" w:fill="auto"/>
            <w:tcMar>
              <w:left w:w="85" w:type="dxa"/>
            </w:tcMar>
          </w:tcPr>
          <w:p w14:paraId="48D9F9D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B.</w:t>
            </w:r>
          </w:p>
        </w:tc>
        <w:tc>
          <w:tcPr>
            <w:tcW w:w="1999" w:type="pct"/>
            <w:shd w:val="clear" w:color="auto" w:fill="auto"/>
            <w:tcMar>
              <w:left w:w="57" w:type="dxa"/>
            </w:tcMar>
          </w:tcPr>
          <w:p w14:paraId="6D53472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Боковое столкновение</w:t>
            </w:r>
          </w:p>
        </w:tc>
        <w:tc>
          <w:tcPr>
            <w:tcW w:w="1147" w:type="pct"/>
            <w:shd w:val="clear" w:color="auto" w:fill="auto"/>
            <w:tcMar>
              <w:left w:w="57" w:type="dxa"/>
            </w:tcMar>
          </w:tcPr>
          <w:p w14:paraId="2EDCD7D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95, 135</w:t>
            </w:r>
          </w:p>
        </w:tc>
        <w:tc>
          <w:tcPr>
            <w:tcW w:w="985" w:type="pct"/>
            <w:shd w:val="clear" w:color="auto" w:fill="auto"/>
            <w:tcMar>
              <w:left w:w="57" w:type="dxa"/>
            </w:tcMar>
          </w:tcPr>
          <w:p w14:paraId="6952248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nil"/>
              <w:right w:val="single" w:sz="2" w:space="0" w:color="auto"/>
              <w:tl2br w:val="nil"/>
              <w:tr2bl w:val="nil"/>
            </w:tcBorders>
            <w:shd w:val="clear" w:color="auto" w:fill="auto"/>
            <w:tcMar>
              <w:left w:w="57" w:type="dxa"/>
            </w:tcMar>
          </w:tcPr>
          <w:p w14:paraId="0F4F664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051C0CA6" w14:textId="77777777" w:rsidTr="00883FE8">
        <w:tc>
          <w:tcPr>
            <w:tcW w:w="262" w:type="pct"/>
            <w:tcBorders>
              <w:bottom w:val="single" w:sz="2" w:space="0" w:color="auto"/>
            </w:tcBorders>
            <w:shd w:val="clear" w:color="auto" w:fill="auto"/>
            <w:tcMar>
              <w:left w:w="85" w:type="dxa"/>
            </w:tcMar>
          </w:tcPr>
          <w:p w14:paraId="44414A4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C.</w:t>
            </w:r>
          </w:p>
        </w:tc>
        <w:tc>
          <w:tcPr>
            <w:tcW w:w="1999" w:type="pct"/>
            <w:tcBorders>
              <w:bottom w:val="single" w:sz="2" w:space="0" w:color="auto"/>
            </w:tcBorders>
            <w:shd w:val="clear" w:color="auto" w:fill="auto"/>
            <w:tcMar>
              <w:left w:w="57" w:type="dxa"/>
            </w:tcMar>
          </w:tcPr>
          <w:p w14:paraId="17CAF96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Удар сзади</w:t>
            </w:r>
          </w:p>
        </w:tc>
        <w:tc>
          <w:tcPr>
            <w:tcW w:w="1147" w:type="pct"/>
            <w:tcBorders>
              <w:bottom w:val="single" w:sz="2" w:space="0" w:color="auto"/>
            </w:tcBorders>
            <w:shd w:val="clear" w:color="auto" w:fill="auto"/>
            <w:tcMar>
              <w:left w:w="57" w:type="dxa"/>
            </w:tcMar>
          </w:tcPr>
          <w:p w14:paraId="60CFCBE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32</w:t>
            </w:r>
          </w:p>
        </w:tc>
        <w:tc>
          <w:tcPr>
            <w:tcW w:w="985" w:type="pct"/>
            <w:tcBorders>
              <w:bottom w:val="single" w:sz="2" w:space="0" w:color="auto"/>
            </w:tcBorders>
            <w:shd w:val="clear" w:color="auto" w:fill="auto"/>
            <w:tcMar>
              <w:left w:w="57" w:type="dxa"/>
            </w:tcMar>
          </w:tcPr>
          <w:p w14:paraId="1ECF0A3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07C7553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636E0DE7" w14:textId="77777777" w:rsidTr="00883FE8">
        <w:tc>
          <w:tcPr>
            <w:tcW w:w="262" w:type="pct"/>
            <w:tcBorders>
              <w:bottom w:val="single" w:sz="2" w:space="0" w:color="auto"/>
            </w:tcBorders>
            <w:shd w:val="clear" w:color="auto" w:fill="auto"/>
            <w:tcMar>
              <w:left w:w="85" w:type="dxa"/>
            </w:tcMar>
          </w:tcPr>
          <w:p w14:paraId="201DF99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D.</w:t>
            </w:r>
          </w:p>
        </w:tc>
        <w:tc>
          <w:tcPr>
            <w:tcW w:w="1999" w:type="pct"/>
            <w:tcBorders>
              <w:bottom w:val="single" w:sz="2" w:space="0" w:color="auto"/>
            </w:tcBorders>
            <w:shd w:val="clear" w:color="auto" w:fill="auto"/>
            <w:tcMar>
              <w:left w:w="57" w:type="dxa"/>
            </w:tcMar>
          </w:tcPr>
          <w:p w14:paraId="38FD2C6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Передние и задние защитные устройства</w:t>
            </w:r>
          </w:p>
        </w:tc>
        <w:tc>
          <w:tcPr>
            <w:tcW w:w="1147" w:type="pct"/>
            <w:tcBorders>
              <w:bottom w:val="single" w:sz="2" w:space="0" w:color="auto"/>
            </w:tcBorders>
            <w:shd w:val="clear" w:color="auto" w:fill="auto"/>
            <w:tcMar>
              <w:left w:w="57" w:type="dxa"/>
            </w:tcMar>
          </w:tcPr>
          <w:p w14:paraId="639CA89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42</w:t>
            </w:r>
          </w:p>
        </w:tc>
        <w:tc>
          <w:tcPr>
            <w:tcW w:w="985" w:type="pct"/>
            <w:tcBorders>
              <w:bottom w:val="single" w:sz="2" w:space="0" w:color="auto"/>
            </w:tcBorders>
            <w:shd w:val="clear" w:color="auto" w:fill="auto"/>
            <w:tcMar>
              <w:left w:w="57" w:type="dxa"/>
            </w:tcMar>
          </w:tcPr>
          <w:p w14:paraId="0BFC351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658CBE51"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6C120FB0" w14:textId="77777777" w:rsidTr="00883FE8">
        <w:tc>
          <w:tcPr>
            <w:tcW w:w="262" w:type="pct"/>
            <w:tcBorders>
              <w:bottom w:val="single" w:sz="2" w:space="0" w:color="auto"/>
            </w:tcBorders>
            <w:shd w:val="clear" w:color="auto" w:fill="auto"/>
            <w:tcMar>
              <w:left w:w="85" w:type="dxa"/>
            </w:tcMar>
          </w:tcPr>
          <w:p w14:paraId="1018470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E.</w:t>
            </w:r>
          </w:p>
        </w:tc>
        <w:tc>
          <w:tcPr>
            <w:tcW w:w="1999" w:type="pct"/>
            <w:tcBorders>
              <w:bottom w:val="single" w:sz="2" w:space="0" w:color="auto"/>
            </w:tcBorders>
            <w:shd w:val="clear" w:color="auto" w:fill="auto"/>
            <w:tcMar>
              <w:left w:w="57" w:type="dxa"/>
            </w:tcMar>
          </w:tcPr>
          <w:p w14:paraId="0E690DB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Лобовое столкновение электромобилей</w:t>
            </w:r>
          </w:p>
        </w:tc>
        <w:tc>
          <w:tcPr>
            <w:tcW w:w="1147" w:type="pct"/>
            <w:tcBorders>
              <w:bottom w:val="single" w:sz="2" w:space="0" w:color="auto"/>
            </w:tcBorders>
            <w:shd w:val="clear" w:color="auto" w:fill="auto"/>
            <w:tcMar>
              <w:left w:w="57" w:type="dxa"/>
            </w:tcMar>
          </w:tcPr>
          <w:p w14:paraId="6F40E8B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12</w:t>
            </w:r>
          </w:p>
        </w:tc>
        <w:tc>
          <w:tcPr>
            <w:tcW w:w="985" w:type="pct"/>
            <w:tcBorders>
              <w:bottom w:val="single" w:sz="2" w:space="0" w:color="auto"/>
            </w:tcBorders>
            <w:shd w:val="clear" w:color="auto" w:fill="auto"/>
            <w:tcMar>
              <w:left w:w="57" w:type="dxa"/>
            </w:tcMar>
          </w:tcPr>
          <w:p w14:paraId="282CCB9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598C07B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5D2E40E9" w14:textId="77777777" w:rsidTr="00883FE8">
        <w:tc>
          <w:tcPr>
            <w:tcW w:w="262" w:type="pct"/>
            <w:tcBorders>
              <w:bottom w:val="single" w:sz="2" w:space="0" w:color="auto"/>
            </w:tcBorders>
            <w:shd w:val="clear" w:color="auto" w:fill="auto"/>
            <w:tcMar>
              <w:left w:w="85" w:type="dxa"/>
            </w:tcMar>
          </w:tcPr>
          <w:p w14:paraId="0BF0C2F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F.</w:t>
            </w:r>
          </w:p>
        </w:tc>
        <w:tc>
          <w:tcPr>
            <w:tcW w:w="1999" w:type="pct"/>
            <w:tcBorders>
              <w:bottom w:val="single" w:sz="2" w:space="0" w:color="auto"/>
            </w:tcBorders>
            <w:shd w:val="clear" w:color="auto" w:fill="auto"/>
            <w:tcMar>
              <w:left w:w="57" w:type="dxa"/>
            </w:tcMar>
          </w:tcPr>
          <w:p w14:paraId="2E73F9C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Передние и задние противоподкатные защитные устройства</w:t>
            </w:r>
          </w:p>
        </w:tc>
        <w:tc>
          <w:tcPr>
            <w:tcW w:w="1147" w:type="pct"/>
            <w:tcBorders>
              <w:bottom w:val="single" w:sz="2" w:space="0" w:color="auto"/>
            </w:tcBorders>
            <w:shd w:val="clear" w:color="auto" w:fill="auto"/>
            <w:tcMar>
              <w:left w:w="57" w:type="dxa"/>
            </w:tcMar>
          </w:tcPr>
          <w:p w14:paraId="32416FA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58, 93</w:t>
            </w:r>
          </w:p>
        </w:tc>
        <w:tc>
          <w:tcPr>
            <w:tcW w:w="985" w:type="pct"/>
            <w:tcBorders>
              <w:bottom w:val="single" w:sz="2" w:space="0" w:color="auto"/>
            </w:tcBorders>
            <w:shd w:val="clear" w:color="auto" w:fill="auto"/>
            <w:tcMar>
              <w:left w:w="57" w:type="dxa"/>
            </w:tcMar>
          </w:tcPr>
          <w:p w14:paraId="1364396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06FAC398"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7F0B8007" w14:textId="77777777" w:rsidTr="00883FE8">
        <w:tc>
          <w:tcPr>
            <w:tcW w:w="262" w:type="pct"/>
            <w:tcBorders>
              <w:bottom w:val="single" w:sz="2" w:space="0" w:color="auto"/>
            </w:tcBorders>
            <w:shd w:val="clear" w:color="auto" w:fill="auto"/>
            <w:tcMar>
              <w:left w:w="85" w:type="dxa"/>
            </w:tcMar>
          </w:tcPr>
          <w:p w14:paraId="527D084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G.</w:t>
            </w:r>
          </w:p>
        </w:tc>
        <w:tc>
          <w:tcPr>
            <w:tcW w:w="1999" w:type="pct"/>
            <w:tcBorders>
              <w:bottom w:val="single" w:sz="2" w:space="0" w:color="auto"/>
            </w:tcBorders>
            <w:shd w:val="clear" w:color="auto" w:fill="auto"/>
            <w:tcMar>
              <w:left w:w="57" w:type="dxa"/>
            </w:tcMar>
          </w:tcPr>
          <w:p w14:paraId="21B4742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Боковая защита</w:t>
            </w:r>
          </w:p>
        </w:tc>
        <w:tc>
          <w:tcPr>
            <w:tcW w:w="1147" w:type="pct"/>
            <w:tcBorders>
              <w:bottom w:val="single" w:sz="2" w:space="0" w:color="auto"/>
            </w:tcBorders>
            <w:shd w:val="clear" w:color="auto" w:fill="auto"/>
            <w:tcMar>
              <w:left w:w="57" w:type="dxa"/>
            </w:tcMar>
          </w:tcPr>
          <w:p w14:paraId="22D7B6A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73</w:t>
            </w:r>
          </w:p>
        </w:tc>
        <w:tc>
          <w:tcPr>
            <w:tcW w:w="985" w:type="pct"/>
            <w:tcBorders>
              <w:bottom w:val="single" w:sz="2" w:space="0" w:color="auto"/>
            </w:tcBorders>
            <w:shd w:val="clear" w:color="auto" w:fill="auto"/>
            <w:tcMar>
              <w:left w:w="57" w:type="dxa"/>
            </w:tcMar>
          </w:tcPr>
          <w:p w14:paraId="48872C5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04BDC3C1"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6C4230BB" w14:textId="77777777" w:rsidTr="00883FE8">
        <w:tc>
          <w:tcPr>
            <w:tcW w:w="262" w:type="pct"/>
            <w:tcBorders>
              <w:bottom w:val="single" w:sz="2" w:space="0" w:color="auto"/>
            </w:tcBorders>
            <w:shd w:val="clear" w:color="auto" w:fill="auto"/>
            <w:tcMar>
              <w:left w:w="85" w:type="dxa"/>
            </w:tcMar>
          </w:tcPr>
          <w:p w14:paraId="773B803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H.</w:t>
            </w:r>
          </w:p>
        </w:tc>
        <w:tc>
          <w:tcPr>
            <w:tcW w:w="1999" w:type="pct"/>
            <w:tcBorders>
              <w:bottom w:val="single" w:sz="2" w:space="0" w:color="auto"/>
            </w:tcBorders>
            <w:shd w:val="clear" w:color="auto" w:fill="auto"/>
            <w:tcMar>
              <w:left w:w="57" w:type="dxa"/>
            </w:tcMar>
          </w:tcPr>
          <w:p w14:paraId="40B342A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Наружные выступы</w:t>
            </w:r>
          </w:p>
        </w:tc>
        <w:tc>
          <w:tcPr>
            <w:tcW w:w="1147" w:type="pct"/>
            <w:tcBorders>
              <w:bottom w:val="single" w:sz="2" w:space="0" w:color="auto"/>
            </w:tcBorders>
            <w:shd w:val="clear" w:color="auto" w:fill="auto"/>
            <w:tcMar>
              <w:left w:w="57" w:type="dxa"/>
            </w:tcMar>
          </w:tcPr>
          <w:p w14:paraId="3810FE2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 xml:space="preserve">26, 61 </w:t>
            </w:r>
          </w:p>
        </w:tc>
        <w:tc>
          <w:tcPr>
            <w:tcW w:w="985" w:type="pct"/>
            <w:tcBorders>
              <w:bottom w:val="single" w:sz="2" w:space="0" w:color="auto"/>
            </w:tcBorders>
            <w:shd w:val="clear" w:color="auto" w:fill="auto"/>
            <w:tcMar>
              <w:left w:w="57" w:type="dxa"/>
            </w:tcMar>
          </w:tcPr>
          <w:p w14:paraId="7EF3C15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пункты 8.6 и 8.7</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684CFAE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6EF1289A" w14:textId="77777777" w:rsidTr="00883FE8">
        <w:tc>
          <w:tcPr>
            <w:tcW w:w="262" w:type="pct"/>
            <w:tcBorders>
              <w:bottom w:val="single" w:sz="2" w:space="0" w:color="auto"/>
            </w:tcBorders>
            <w:shd w:val="clear" w:color="auto" w:fill="auto"/>
            <w:tcMar>
              <w:left w:w="85" w:type="dxa"/>
            </w:tcMar>
          </w:tcPr>
          <w:p w14:paraId="4254545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I.</w:t>
            </w:r>
          </w:p>
        </w:tc>
        <w:tc>
          <w:tcPr>
            <w:tcW w:w="1999" w:type="pct"/>
            <w:tcBorders>
              <w:bottom w:val="single" w:sz="2" w:space="0" w:color="auto"/>
            </w:tcBorders>
            <w:shd w:val="clear" w:color="auto" w:fill="auto"/>
            <w:tcMar>
              <w:left w:w="57" w:type="dxa"/>
            </w:tcMar>
          </w:tcPr>
          <w:p w14:paraId="383488B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Внутреннее оборудование</w:t>
            </w:r>
          </w:p>
        </w:tc>
        <w:tc>
          <w:tcPr>
            <w:tcW w:w="1147" w:type="pct"/>
            <w:tcBorders>
              <w:bottom w:val="single" w:sz="2" w:space="0" w:color="auto"/>
            </w:tcBorders>
            <w:shd w:val="clear" w:color="auto" w:fill="auto"/>
            <w:tcMar>
              <w:left w:w="57" w:type="dxa"/>
            </w:tcMar>
          </w:tcPr>
          <w:p w14:paraId="526D98A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21</w:t>
            </w:r>
          </w:p>
        </w:tc>
        <w:tc>
          <w:tcPr>
            <w:tcW w:w="985" w:type="pct"/>
            <w:tcBorders>
              <w:bottom w:val="single" w:sz="2" w:space="0" w:color="auto"/>
            </w:tcBorders>
            <w:shd w:val="clear" w:color="auto" w:fill="auto"/>
            <w:tcMar>
              <w:left w:w="57" w:type="dxa"/>
            </w:tcMar>
          </w:tcPr>
          <w:p w14:paraId="518696D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33556AD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1C52FC10" w14:textId="77777777" w:rsidTr="00883FE8">
        <w:tc>
          <w:tcPr>
            <w:tcW w:w="262" w:type="pct"/>
            <w:tcBorders>
              <w:bottom w:val="single" w:sz="2" w:space="0" w:color="auto"/>
            </w:tcBorders>
            <w:shd w:val="clear" w:color="auto" w:fill="auto"/>
            <w:tcMar>
              <w:left w:w="85" w:type="dxa"/>
            </w:tcMar>
          </w:tcPr>
          <w:p w14:paraId="34AF7C0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J.</w:t>
            </w:r>
          </w:p>
        </w:tc>
        <w:tc>
          <w:tcPr>
            <w:tcW w:w="1999" w:type="pct"/>
            <w:tcBorders>
              <w:bottom w:val="single" w:sz="2" w:space="0" w:color="auto"/>
            </w:tcBorders>
            <w:shd w:val="clear" w:color="auto" w:fill="auto"/>
            <w:tcMar>
              <w:left w:w="57" w:type="dxa"/>
            </w:tcMar>
          </w:tcPr>
          <w:p w14:paraId="4B35071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Прочность сидений</w:t>
            </w:r>
          </w:p>
        </w:tc>
        <w:tc>
          <w:tcPr>
            <w:tcW w:w="1147" w:type="pct"/>
            <w:tcBorders>
              <w:bottom w:val="single" w:sz="2" w:space="0" w:color="auto"/>
            </w:tcBorders>
            <w:shd w:val="clear" w:color="auto" w:fill="auto"/>
            <w:tcMar>
              <w:left w:w="57" w:type="dxa"/>
            </w:tcMar>
          </w:tcPr>
          <w:p w14:paraId="4C5E815B"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17,</w:t>
            </w:r>
            <w:r w:rsidR="00457440">
              <w:rPr>
                <w:sz w:val="18"/>
                <w:szCs w:val="18"/>
                <w:lang w:val="fr-CH"/>
              </w:rPr>
              <w:t xml:space="preserve"> </w:t>
            </w:r>
            <w:r w:rsidRPr="00C64B7E">
              <w:rPr>
                <w:sz w:val="18"/>
                <w:szCs w:val="18"/>
              </w:rPr>
              <w:t>80</w:t>
            </w:r>
          </w:p>
        </w:tc>
        <w:tc>
          <w:tcPr>
            <w:tcW w:w="985" w:type="pct"/>
            <w:tcBorders>
              <w:bottom w:val="single" w:sz="2" w:space="0" w:color="auto"/>
            </w:tcBorders>
            <w:shd w:val="clear" w:color="auto" w:fill="auto"/>
            <w:tcMar>
              <w:left w:w="57" w:type="dxa"/>
            </w:tcMar>
          </w:tcPr>
          <w:p w14:paraId="6095652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5E55CAD3"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113703C0" w14:textId="77777777" w:rsidTr="00883FE8">
        <w:tc>
          <w:tcPr>
            <w:tcW w:w="262" w:type="pct"/>
            <w:tcBorders>
              <w:bottom w:val="single" w:sz="2" w:space="0" w:color="auto"/>
            </w:tcBorders>
            <w:shd w:val="clear" w:color="auto" w:fill="auto"/>
            <w:tcMar>
              <w:left w:w="85" w:type="dxa"/>
            </w:tcMar>
          </w:tcPr>
          <w:p w14:paraId="369CAB8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K.</w:t>
            </w:r>
          </w:p>
        </w:tc>
        <w:tc>
          <w:tcPr>
            <w:tcW w:w="1999" w:type="pct"/>
            <w:tcBorders>
              <w:bottom w:val="single" w:sz="2" w:space="0" w:color="auto"/>
            </w:tcBorders>
            <w:shd w:val="clear" w:color="auto" w:fill="auto"/>
            <w:tcMar>
              <w:left w:w="57" w:type="dxa"/>
            </w:tcMar>
          </w:tcPr>
          <w:p w14:paraId="336C6ED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Удерживающие системы для взрослых</w:t>
            </w:r>
          </w:p>
        </w:tc>
        <w:tc>
          <w:tcPr>
            <w:tcW w:w="1147" w:type="pct"/>
            <w:tcBorders>
              <w:bottom w:val="single" w:sz="2" w:space="0" w:color="auto"/>
            </w:tcBorders>
            <w:shd w:val="clear" w:color="auto" w:fill="auto"/>
            <w:tcMar>
              <w:left w:w="57" w:type="dxa"/>
            </w:tcMar>
          </w:tcPr>
          <w:p w14:paraId="61E44AE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14, 16, 17, 25, 80, 114</w:t>
            </w:r>
            <w:r>
              <w:rPr>
                <w:sz w:val="18"/>
                <w:szCs w:val="18"/>
              </w:rPr>
              <w:t>, 145</w:t>
            </w:r>
          </w:p>
        </w:tc>
        <w:tc>
          <w:tcPr>
            <w:tcW w:w="985" w:type="pct"/>
            <w:tcBorders>
              <w:bottom w:val="single" w:sz="2" w:space="0" w:color="auto"/>
            </w:tcBorders>
            <w:shd w:val="clear" w:color="auto" w:fill="auto"/>
            <w:tcMar>
              <w:left w:w="57" w:type="dxa"/>
            </w:tcMar>
          </w:tcPr>
          <w:p w14:paraId="0E1A46E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211DD9BE"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41107E98" w14:textId="77777777" w:rsidTr="00883FE8">
        <w:tc>
          <w:tcPr>
            <w:tcW w:w="262" w:type="pct"/>
            <w:tcBorders>
              <w:top w:val="single" w:sz="2" w:space="0" w:color="auto"/>
              <w:bottom w:val="single" w:sz="2" w:space="0" w:color="auto"/>
            </w:tcBorders>
            <w:shd w:val="clear" w:color="auto" w:fill="auto"/>
            <w:tcMar>
              <w:left w:w="85" w:type="dxa"/>
            </w:tcMar>
          </w:tcPr>
          <w:p w14:paraId="0697994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L.</w:t>
            </w:r>
          </w:p>
        </w:tc>
        <w:tc>
          <w:tcPr>
            <w:tcW w:w="1999" w:type="pct"/>
            <w:tcBorders>
              <w:top w:val="single" w:sz="2" w:space="0" w:color="auto"/>
              <w:bottom w:val="single" w:sz="2" w:space="0" w:color="auto"/>
            </w:tcBorders>
            <w:shd w:val="clear" w:color="auto" w:fill="auto"/>
            <w:tcMar>
              <w:left w:w="57" w:type="dxa"/>
            </w:tcMar>
          </w:tcPr>
          <w:p w14:paraId="00E0A31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Детские удерживающие системы</w:t>
            </w:r>
          </w:p>
        </w:tc>
        <w:tc>
          <w:tcPr>
            <w:tcW w:w="1147" w:type="pct"/>
            <w:tcBorders>
              <w:top w:val="single" w:sz="2" w:space="0" w:color="auto"/>
              <w:bottom w:val="single" w:sz="2" w:space="0" w:color="auto"/>
            </w:tcBorders>
            <w:shd w:val="clear" w:color="auto" w:fill="auto"/>
            <w:tcMar>
              <w:left w:w="57" w:type="dxa"/>
            </w:tcMar>
          </w:tcPr>
          <w:p w14:paraId="44DDA92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44, 129</w:t>
            </w:r>
          </w:p>
        </w:tc>
        <w:tc>
          <w:tcPr>
            <w:tcW w:w="985" w:type="pct"/>
            <w:tcBorders>
              <w:top w:val="single" w:sz="2" w:space="0" w:color="auto"/>
              <w:bottom w:val="single" w:sz="2" w:space="0" w:color="auto"/>
            </w:tcBorders>
            <w:shd w:val="clear" w:color="auto" w:fill="auto"/>
            <w:tcMar>
              <w:left w:w="57" w:type="dxa"/>
            </w:tcMar>
          </w:tcPr>
          <w:p w14:paraId="06B0454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2" w:space="0" w:color="auto"/>
              <w:left w:val="nil"/>
              <w:bottom w:val="single" w:sz="2" w:space="0" w:color="auto"/>
              <w:right w:val="single" w:sz="2" w:space="0" w:color="auto"/>
              <w:tl2br w:val="nil"/>
              <w:tr2bl w:val="nil"/>
            </w:tcBorders>
            <w:shd w:val="clear" w:color="auto" w:fill="auto"/>
            <w:tcMar>
              <w:left w:w="57" w:type="dxa"/>
            </w:tcMar>
          </w:tcPr>
          <w:p w14:paraId="335E3B2A"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5F7F625B" w14:textId="77777777" w:rsidTr="00883FE8">
        <w:tc>
          <w:tcPr>
            <w:tcW w:w="262" w:type="pct"/>
            <w:tcBorders>
              <w:top w:val="single" w:sz="2" w:space="0" w:color="auto"/>
              <w:bottom w:val="single" w:sz="2" w:space="0" w:color="auto"/>
            </w:tcBorders>
            <w:shd w:val="clear" w:color="auto" w:fill="auto"/>
            <w:tcMar>
              <w:left w:w="85" w:type="dxa"/>
            </w:tcMar>
          </w:tcPr>
          <w:p w14:paraId="30D559D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M.</w:t>
            </w:r>
          </w:p>
        </w:tc>
        <w:tc>
          <w:tcPr>
            <w:tcW w:w="1999" w:type="pct"/>
            <w:tcBorders>
              <w:top w:val="single" w:sz="2" w:space="0" w:color="auto"/>
              <w:bottom w:val="single" w:sz="2" w:space="0" w:color="auto"/>
            </w:tcBorders>
            <w:shd w:val="clear" w:color="auto" w:fill="auto"/>
            <w:tcMar>
              <w:left w:w="57" w:type="dxa"/>
            </w:tcMar>
          </w:tcPr>
          <w:p w14:paraId="03E592E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Защита от удара о систему рулевого управления</w:t>
            </w:r>
          </w:p>
        </w:tc>
        <w:tc>
          <w:tcPr>
            <w:tcW w:w="1147" w:type="pct"/>
            <w:tcBorders>
              <w:top w:val="single" w:sz="2" w:space="0" w:color="auto"/>
              <w:bottom w:val="single" w:sz="2" w:space="0" w:color="auto"/>
            </w:tcBorders>
            <w:shd w:val="clear" w:color="auto" w:fill="auto"/>
            <w:tcMar>
              <w:left w:w="57" w:type="dxa"/>
            </w:tcMar>
          </w:tcPr>
          <w:p w14:paraId="1940BDE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12</w:t>
            </w:r>
          </w:p>
        </w:tc>
        <w:tc>
          <w:tcPr>
            <w:tcW w:w="985" w:type="pct"/>
            <w:tcBorders>
              <w:top w:val="single" w:sz="2" w:space="0" w:color="auto"/>
              <w:bottom w:val="single" w:sz="2" w:space="0" w:color="auto"/>
            </w:tcBorders>
            <w:shd w:val="clear" w:color="auto" w:fill="auto"/>
            <w:tcMar>
              <w:left w:w="57" w:type="dxa"/>
            </w:tcMar>
          </w:tcPr>
          <w:p w14:paraId="63C1D33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2" w:space="0" w:color="auto"/>
              <w:left w:val="nil"/>
              <w:bottom w:val="single" w:sz="2" w:space="0" w:color="auto"/>
              <w:right w:val="single" w:sz="2" w:space="0" w:color="auto"/>
              <w:tl2br w:val="nil"/>
              <w:tr2bl w:val="nil"/>
            </w:tcBorders>
            <w:shd w:val="clear" w:color="auto" w:fill="auto"/>
            <w:tcMar>
              <w:left w:w="57" w:type="dxa"/>
            </w:tcMar>
          </w:tcPr>
          <w:p w14:paraId="1DD06A0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58A1FDAE" w14:textId="77777777" w:rsidTr="00883FE8">
        <w:tc>
          <w:tcPr>
            <w:tcW w:w="262" w:type="pct"/>
            <w:tcBorders>
              <w:bottom w:val="single" w:sz="2" w:space="0" w:color="auto"/>
            </w:tcBorders>
            <w:shd w:val="clear" w:color="auto" w:fill="auto"/>
            <w:tcMar>
              <w:left w:w="85" w:type="dxa"/>
            </w:tcMar>
          </w:tcPr>
          <w:p w14:paraId="34ED2D8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N.</w:t>
            </w:r>
          </w:p>
        </w:tc>
        <w:tc>
          <w:tcPr>
            <w:tcW w:w="1999" w:type="pct"/>
            <w:tcBorders>
              <w:bottom w:val="single" w:sz="2" w:space="0" w:color="auto"/>
            </w:tcBorders>
            <w:shd w:val="clear" w:color="auto" w:fill="auto"/>
            <w:tcMar>
              <w:left w:w="57" w:type="dxa"/>
            </w:tcMar>
          </w:tcPr>
          <w:p w14:paraId="09F8602C"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Замки и устройства крепления дверей</w:t>
            </w:r>
          </w:p>
        </w:tc>
        <w:tc>
          <w:tcPr>
            <w:tcW w:w="1147" w:type="pct"/>
            <w:tcBorders>
              <w:bottom w:val="single" w:sz="2" w:space="0" w:color="auto"/>
            </w:tcBorders>
            <w:shd w:val="clear" w:color="auto" w:fill="auto"/>
            <w:tcMar>
              <w:left w:w="57" w:type="dxa"/>
            </w:tcMar>
          </w:tcPr>
          <w:p w14:paraId="188E407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11</w:t>
            </w:r>
          </w:p>
        </w:tc>
        <w:tc>
          <w:tcPr>
            <w:tcW w:w="985" w:type="pct"/>
            <w:tcBorders>
              <w:bottom w:val="single" w:sz="2" w:space="0" w:color="auto"/>
            </w:tcBorders>
            <w:shd w:val="clear" w:color="auto" w:fill="auto"/>
            <w:tcMar>
              <w:left w:w="57" w:type="dxa"/>
            </w:tcMar>
          </w:tcPr>
          <w:p w14:paraId="244AFB5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 8.9</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6B989BE8"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0A51427D" w14:textId="77777777" w:rsidTr="00883FE8">
        <w:tc>
          <w:tcPr>
            <w:tcW w:w="262" w:type="pct"/>
            <w:tcBorders>
              <w:bottom w:val="single" w:sz="2" w:space="0" w:color="auto"/>
            </w:tcBorders>
            <w:shd w:val="clear" w:color="auto" w:fill="auto"/>
            <w:tcMar>
              <w:left w:w="85" w:type="dxa"/>
            </w:tcMar>
          </w:tcPr>
          <w:p w14:paraId="598DD35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O.</w:t>
            </w:r>
          </w:p>
        </w:tc>
        <w:tc>
          <w:tcPr>
            <w:tcW w:w="1999" w:type="pct"/>
            <w:tcBorders>
              <w:bottom w:val="single" w:sz="2" w:space="0" w:color="auto"/>
            </w:tcBorders>
            <w:shd w:val="clear" w:color="auto" w:fill="auto"/>
            <w:tcMar>
              <w:left w:w="57" w:type="dxa"/>
            </w:tcMar>
          </w:tcPr>
          <w:p w14:paraId="30F2070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Кабина грузового транспортного средства</w:t>
            </w:r>
          </w:p>
        </w:tc>
        <w:tc>
          <w:tcPr>
            <w:tcW w:w="1147" w:type="pct"/>
            <w:tcBorders>
              <w:bottom w:val="single" w:sz="2" w:space="0" w:color="auto"/>
            </w:tcBorders>
            <w:shd w:val="clear" w:color="auto" w:fill="auto"/>
            <w:tcMar>
              <w:left w:w="57" w:type="dxa"/>
            </w:tcMar>
          </w:tcPr>
          <w:p w14:paraId="5005520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29</w:t>
            </w:r>
          </w:p>
        </w:tc>
        <w:tc>
          <w:tcPr>
            <w:tcW w:w="985" w:type="pct"/>
            <w:tcBorders>
              <w:bottom w:val="single" w:sz="2" w:space="0" w:color="auto"/>
            </w:tcBorders>
            <w:shd w:val="clear" w:color="auto" w:fill="auto"/>
            <w:tcMar>
              <w:left w:w="57" w:type="dxa"/>
            </w:tcMar>
          </w:tcPr>
          <w:p w14:paraId="77284A8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пункты 8.14–8.17</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5FC1010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0973466E" w14:textId="77777777" w:rsidTr="00883FE8">
        <w:tc>
          <w:tcPr>
            <w:tcW w:w="262" w:type="pct"/>
            <w:tcBorders>
              <w:top w:val="single" w:sz="2" w:space="0" w:color="auto"/>
            </w:tcBorders>
            <w:shd w:val="clear" w:color="auto" w:fill="auto"/>
            <w:tcMar>
              <w:left w:w="85" w:type="dxa"/>
            </w:tcMar>
          </w:tcPr>
          <w:p w14:paraId="6A7059D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P.</w:t>
            </w:r>
          </w:p>
        </w:tc>
        <w:tc>
          <w:tcPr>
            <w:tcW w:w="1999" w:type="pct"/>
            <w:tcBorders>
              <w:top w:val="single" w:sz="2" w:space="0" w:color="auto"/>
            </w:tcBorders>
            <w:shd w:val="clear" w:color="auto" w:fill="auto"/>
            <w:tcMar>
              <w:left w:w="57" w:type="dxa"/>
            </w:tcMar>
          </w:tcPr>
          <w:p w14:paraId="7332D82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Опасность возникновения пожара</w:t>
            </w:r>
          </w:p>
        </w:tc>
        <w:tc>
          <w:tcPr>
            <w:tcW w:w="1147" w:type="pct"/>
            <w:tcBorders>
              <w:top w:val="single" w:sz="2" w:space="0" w:color="auto"/>
            </w:tcBorders>
            <w:shd w:val="clear" w:color="auto" w:fill="auto"/>
            <w:tcMar>
              <w:left w:w="57" w:type="dxa"/>
            </w:tcMar>
          </w:tcPr>
          <w:p w14:paraId="009A5A1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34, 118</w:t>
            </w:r>
          </w:p>
        </w:tc>
        <w:tc>
          <w:tcPr>
            <w:tcW w:w="985" w:type="pct"/>
            <w:tcBorders>
              <w:top w:val="single" w:sz="2" w:space="0" w:color="auto"/>
            </w:tcBorders>
            <w:shd w:val="clear" w:color="auto" w:fill="auto"/>
            <w:tcMar>
              <w:left w:w="57" w:type="dxa"/>
            </w:tcMar>
          </w:tcPr>
          <w:p w14:paraId="3C7EA74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2" w:space="0" w:color="auto"/>
              <w:left w:val="nil"/>
              <w:bottom w:val="nil"/>
              <w:right w:val="single" w:sz="2" w:space="0" w:color="auto"/>
              <w:tl2br w:val="nil"/>
              <w:tr2bl w:val="nil"/>
            </w:tcBorders>
            <w:shd w:val="clear" w:color="auto" w:fill="auto"/>
            <w:tcMar>
              <w:left w:w="57" w:type="dxa"/>
            </w:tcMar>
          </w:tcPr>
          <w:p w14:paraId="61E42BDA"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383A7B06" w14:textId="77777777" w:rsidTr="00883FE8">
        <w:tc>
          <w:tcPr>
            <w:tcW w:w="262" w:type="pct"/>
            <w:tcBorders>
              <w:bottom w:val="single" w:sz="2" w:space="0" w:color="auto"/>
            </w:tcBorders>
            <w:shd w:val="clear" w:color="auto" w:fill="auto"/>
            <w:tcMar>
              <w:left w:w="85" w:type="dxa"/>
            </w:tcMar>
          </w:tcPr>
          <w:p w14:paraId="2661A39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Q.</w:t>
            </w:r>
          </w:p>
        </w:tc>
        <w:tc>
          <w:tcPr>
            <w:tcW w:w="1999" w:type="pct"/>
            <w:tcBorders>
              <w:bottom w:val="single" w:sz="2" w:space="0" w:color="auto"/>
            </w:tcBorders>
            <w:shd w:val="clear" w:color="auto" w:fill="auto"/>
            <w:tcMar>
              <w:left w:w="57" w:type="dxa"/>
            </w:tcMar>
          </w:tcPr>
          <w:p w14:paraId="0ACD58C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Защита пассажиров при смещении багажа</w:t>
            </w:r>
          </w:p>
        </w:tc>
        <w:tc>
          <w:tcPr>
            <w:tcW w:w="1147" w:type="pct"/>
            <w:tcBorders>
              <w:bottom w:val="single" w:sz="2" w:space="0" w:color="auto"/>
            </w:tcBorders>
            <w:shd w:val="clear" w:color="auto" w:fill="auto"/>
            <w:tcMar>
              <w:left w:w="57" w:type="dxa"/>
            </w:tcMar>
          </w:tcPr>
          <w:p w14:paraId="02D2C4D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126,</w:t>
            </w:r>
            <w:r w:rsidR="00457440">
              <w:rPr>
                <w:sz w:val="18"/>
                <w:szCs w:val="18"/>
                <w:lang w:val="fr-CH"/>
              </w:rPr>
              <w:t xml:space="preserve"> </w:t>
            </w:r>
            <w:r w:rsidRPr="00C64B7E">
              <w:rPr>
                <w:sz w:val="18"/>
                <w:szCs w:val="18"/>
              </w:rPr>
              <w:t>17</w:t>
            </w:r>
          </w:p>
        </w:tc>
        <w:tc>
          <w:tcPr>
            <w:tcW w:w="985" w:type="pct"/>
            <w:tcBorders>
              <w:bottom w:val="single" w:sz="2" w:space="0" w:color="auto"/>
            </w:tcBorders>
            <w:shd w:val="clear" w:color="auto" w:fill="auto"/>
            <w:tcMar>
              <w:left w:w="57" w:type="dxa"/>
            </w:tcMar>
          </w:tcPr>
          <w:p w14:paraId="6AD67F6A"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41E2E36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w:t>
            </w:r>
          </w:p>
        </w:tc>
      </w:tr>
      <w:tr w:rsidR="005E283D" w:rsidRPr="00BA03F4" w14:paraId="212CBFD8" w14:textId="77777777" w:rsidTr="00883FE8">
        <w:tc>
          <w:tcPr>
            <w:tcW w:w="262" w:type="pct"/>
            <w:tcBorders>
              <w:bottom w:val="single" w:sz="12" w:space="0" w:color="auto"/>
            </w:tcBorders>
            <w:shd w:val="clear" w:color="auto" w:fill="auto"/>
            <w:tcMar>
              <w:left w:w="85" w:type="dxa"/>
            </w:tcMar>
          </w:tcPr>
          <w:p w14:paraId="368E6D2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R.</w:t>
            </w:r>
          </w:p>
        </w:tc>
        <w:tc>
          <w:tcPr>
            <w:tcW w:w="1999" w:type="pct"/>
            <w:tcBorders>
              <w:bottom w:val="single" w:sz="12" w:space="0" w:color="auto"/>
            </w:tcBorders>
            <w:shd w:val="clear" w:color="auto" w:fill="auto"/>
            <w:tcMar>
              <w:left w:w="57" w:type="dxa"/>
            </w:tcMar>
          </w:tcPr>
          <w:p w14:paraId="10FE07B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Безопасность пешеходов</w:t>
            </w:r>
          </w:p>
        </w:tc>
        <w:tc>
          <w:tcPr>
            <w:tcW w:w="1147" w:type="pct"/>
            <w:tcBorders>
              <w:bottom w:val="single" w:sz="12" w:space="0" w:color="auto"/>
            </w:tcBorders>
            <w:shd w:val="clear" w:color="auto" w:fill="auto"/>
            <w:tcMar>
              <w:left w:w="57" w:type="dxa"/>
            </w:tcMar>
          </w:tcPr>
          <w:p w14:paraId="7C7B118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127</w:t>
            </w:r>
          </w:p>
        </w:tc>
        <w:tc>
          <w:tcPr>
            <w:tcW w:w="985" w:type="pct"/>
            <w:tcBorders>
              <w:bottom w:val="single" w:sz="12" w:space="0" w:color="auto"/>
            </w:tcBorders>
            <w:shd w:val="clear" w:color="auto" w:fill="auto"/>
            <w:tcMar>
              <w:left w:w="57" w:type="dxa"/>
            </w:tcMar>
          </w:tcPr>
          <w:p w14:paraId="185C79A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 8.37</w:t>
            </w:r>
          </w:p>
        </w:tc>
        <w:tc>
          <w:tcPr>
            <w:tcW w:w="607" w:type="pct"/>
            <w:tcBorders>
              <w:left w:val="nil"/>
              <w:bottom w:val="single" w:sz="12" w:space="0" w:color="auto"/>
              <w:right w:val="single" w:sz="2" w:space="0" w:color="auto"/>
              <w:tl2br w:val="nil"/>
              <w:tr2bl w:val="nil"/>
            </w:tcBorders>
            <w:shd w:val="clear" w:color="auto" w:fill="auto"/>
            <w:tcMar>
              <w:left w:w="57" w:type="dxa"/>
            </w:tcMar>
          </w:tcPr>
          <w:p w14:paraId="2EB2ECA2" w14:textId="77777777" w:rsidR="005E283D" w:rsidRPr="00C64B7E" w:rsidRDefault="005E283D" w:rsidP="008538A4">
            <w:pPr>
              <w:tabs>
                <w:tab w:val="left" w:pos="3060"/>
                <w:tab w:val="left" w:pos="3600"/>
              </w:tabs>
              <w:spacing w:before="40" w:after="40" w:line="240" w:lineRule="auto"/>
              <w:rPr>
                <w:sz w:val="18"/>
                <w:szCs w:val="18"/>
              </w:rPr>
            </w:pPr>
          </w:p>
        </w:tc>
      </w:tr>
    </w:tbl>
    <w:p w14:paraId="4CC895C3" w14:textId="77777777" w:rsidR="005E283D" w:rsidRPr="006F45DA" w:rsidRDefault="005E283D" w:rsidP="006F45DA">
      <w:pPr>
        <w:pStyle w:val="HChG"/>
        <w:spacing w:before="240"/>
        <w:ind w:left="2268"/>
        <w:rPr>
          <w:lang w:eastAsia="fr-FR"/>
        </w:rPr>
      </w:pPr>
      <w:r w:rsidRPr="006F45DA">
        <w:rPr>
          <w:lang w:eastAsia="fr-FR"/>
        </w:rPr>
        <w:t>6.</w:t>
      </w:r>
      <w:r w:rsidRPr="006F45DA">
        <w:rPr>
          <w:lang w:eastAsia="fr-FR"/>
        </w:rPr>
        <w:tab/>
        <w:t>Требования, касающиеся охраны окружающей среды</w:t>
      </w:r>
    </w:p>
    <w:p w14:paraId="462640F1" w14:textId="77777777" w:rsidR="005E283D" w:rsidRPr="00BA03F4" w:rsidRDefault="005E283D" w:rsidP="006F45DA">
      <w:pPr>
        <w:spacing w:after="120"/>
        <w:ind w:left="2268" w:right="1134"/>
        <w:jc w:val="both"/>
      </w:pPr>
      <w:r w:rsidRPr="0027588C">
        <w:rPr>
          <w:rFonts w:eastAsia="Times New Roman" w:cs="Times New Roman"/>
          <w:spacing w:val="2"/>
          <w:szCs w:val="20"/>
          <w:lang w:eastAsia="fr-FR"/>
        </w:rPr>
        <w:t>В нижеследующей таблице указаны требования или группы требований в области охраны окружающей среды, уже принятые Всемирным форумом и включенные в правила ООН. Все требования или группы требований сопровождаются ссылками на соответствующие правила</w:t>
      </w:r>
      <w:r w:rsidR="00C93000">
        <w:rPr>
          <w:rFonts w:eastAsia="Times New Roman" w:cs="Times New Roman"/>
          <w:spacing w:val="2"/>
          <w:szCs w:val="20"/>
          <w:lang w:val="en-US" w:eastAsia="fr-FR"/>
        </w:rPr>
        <w:t> </w:t>
      </w:r>
      <w:r w:rsidRPr="0027588C">
        <w:rPr>
          <w:rFonts w:eastAsia="Times New Roman" w:cs="Times New Roman"/>
          <w:spacing w:val="2"/>
          <w:szCs w:val="20"/>
          <w:lang w:eastAsia="fr-FR"/>
        </w:rPr>
        <w:t>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48"/>
        <w:gridCol w:w="3783"/>
        <w:gridCol w:w="2250"/>
        <w:gridCol w:w="1980"/>
        <w:gridCol w:w="1169"/>
      </w:tblGrid>
      <w:tr w:rsidR="005E283D" w:rsidRPr="00BA03F4" w14:paraId="1579A1E4" w14:textId="77777777" w:rsidTr="008538A4">
        <w:trPr>
          <w:trHeight w:val="284"/>
          <w:tblHeader/>
        </w:trPr>
        <w:tc>
          <w:tcPr>
            <w:tcW w:w="2197" w:type="pct"/>
            <w:gridSpan w:val="2"/>
            <w:vMerge w:val="restart"/>
            <w:tcBorders>
              <w:top w:val="single" w:sz="4" w:space="0" w:color="auto"/>
              <w:left w:val="single" w:sz="4" w:space="0" w:color="auto"/>
              <w:bottom w:val="single" w:sz="12" w:space="0" w:color="auto"/>
              <w:right w:val="single" w:sz="4" w:space="0" w:color="auto"/>
            </w:tcBorders>
            <w:shd w:val="clear" w:color="auto" w:fill="auto"/>
            <w:vAlign w:val="bottom"/>
          </w:tcPr>
          <w:p w14:paraId="449634FE" w14:textId="77777777" w:rsidR="005E283D" w:rsidRPr="00C64B7E" w:rsidRDefault="005E283D" w:rsidP="008538A4">
            <w:pPr>
              <w:tabs>
                <w:tab w:val="left" w:pos="3060"/>
                <w:tab w:val="left" w:pos="3600"/>
              </w:tabs>
              <w:spacing w:before="80" w:after="80" w:line="240" w:lineRule="auto"/>
              <w:rPr>
                <w:i/>
                <w:sz w:val="16"/>
              </w:rPr>
            </w:pPr>
            <w:r w:rsidRPr="00C64B7E">
              <w:rPr>
                <w:i/>
                <w:sz w:val="16"/>
              </w:rPr>
              <w:br w:type="page"/>
              <w:t>Тематическая область</w:t>
            </w:r>
          </w:p>
        </w:tc>
        <w:tc>
          <w:tcPr>
            <w:tcW w:w="2803" w:type="pct"/>
            <w:gridSpan w:val="3"/>
            <w:tcBorders>
              <w:top w:val="single" w:sz="4" w:space="0" w:color="auto"/>
              <w:left w:val="single" w:sz="4" w:space="0" w:color="auto"/>
              <w:right w:val="single" w:sz="4" w:space="0" w:color="auto"/>
            </w:tcBorders>
            <w:shd w:val="clear" w:color="auto" w:fill="auto"/>
            <w:vAlign w:val="bottom"/>
          </w:tcPr>
          <w:p w14:paraId="517BCD23" w14:textId="77777777" w:rsidR="005E283D" w:rsidRPr="00C64B7E" w:rsidRDefault="005E283D" w:rsidP="008538A4">
            <w:pPr>
              <w:tabs>
                <w:tab w:val="left" w:pos="3060"/>
                <w:tab w:val="left" w:pos="3600"/>
              </w:tabs>
              <w:spacing w:before="80" w:after="80" w:line="240" w:lineRule="auto"/>
              <w:jc w:val="center"/>
              <w:rPr>
                <w:i/>
                <w:sz w:val="16"/>
              </w:rPr>
            </w:pPr>
            <w:r w:rsidRPr="00C64B7E">
              <w:rPr>
                <w:i/>
                <w:sz w:val="16"/>
              </w:rPr>
              <w:t>Соответствующие документы</w:t>
            </w:r>
          </w:p>
        </w:tc>
      </w:tr>
      <w:tr w:rsidR="005E283D" w:rsidRPr="00BA03F4" w14:paraId="17AB60F7" w14:textId="77777777" w:rsidTr="008538A4">
        <w:trPr>
          <w:tblHeader/>
        </w:trPr>
        <w:tc>
          <w:tcPr>
            <w:tcW w:w="2197" w:type="pct"/>
            <w:gridSpan w:val="2"/>
            <w:vMerge/>
            <w:tcBorders>
              <w:left w:val="single" w:sz="4" w:space="0" w:color="auto"/>
              <w:bottom w:val="single" w:sz="12" w:space="0" w:color="auto"/>
              <w:right w:val="single" w:sz="4" w:space="0" w:color="auto"/>
            </w:tcBorders>
            <w:shd w:val="clear" w:color="auto" w:fill="auto"/>
            <w:vAlign w:val="bottom"/>
          </w:tcPr>
          <w:p w14:paraId="76446A10" w14:textId="77777777" w:rsidR="005E283D" w:rsidRPr="00C64B7E" w:rsidRDefault="005E283D" w:rsidP="008538A4">
            <w:pPr>
              <w:tabs>
                <w:tab w:val="left" w:pos="3060"/>
                <w:tab w:val="left" w:pos="3600"/>
              </w:tabs>
              <w:spacing w:before="80" w:after="80" w:line="240" w:lineRule="auto"/>
              <w:rPr>
                <w:i/>
                <w:sz w:val="16"/>
              </w:rPr>
            </w:pPr>
          </w:p>
        </w:tc>
        <w:tc>
          <w:tcPr>
            <w:tcW w:w="1168" w:type="pct"/>
            <w:tcBorders>
              <w:left w:val="single" w:sz="4" w:space="0" w:color="auto"/>
              <w:bottom w:val="single" w:sz="12" w:space="0" w:color="auto"/>
              <w:right w:val="single" w:sz="4" w:space="0" w:color="auto"/>
            </w:tcBorders>
            <w:shd w:val="clear" w:color="auto" w:fill="auto"/>
            <w:tcMar>
              <w:left w:w="57" w:type="dxa"/>
            </w:tcMar>
            <w:vAlign w:val="bottom"/>
          </w:tcPr>
          <w:p w14:paraId="39A5D788" w14:textId="77777777" w:rsidR="005E283D" w:rsidRPr="00C64B7E" w:rsidRDefault="005E283D" w:rsidP="008538A4">
            <w:pPr>
              <w:tabs>
                <w:tab w:val="left" w:pos="3060"/>
                <w:tab w:val="left" w:pos="3600"/>
              </w:tabs>
              <w:spacing w:before="80" w:after="80" w:line="240" w:lineRule="auto"/>
              <w:rPr>
                <w:i/>
                <w:sz w:val="16"/>
              </w:rPr>
            </w:pPr>
            <w:r w:rsidRPr="00C64B7E">
              <w:rPr>
                <w:i/>
                <w:sz w:val="16"/>
              </w:rPr>
              <w:t xml:space="preserve">Правила ООН, прилагаемые </w:t>
            </w:r>
            <w:r w:rsidRPr="00C64B7E">
              <w:rPr>
                <w:i/>
                <w:sz w:val="16"/>
              </w:rPr>
              <w:br/>
              <w:t>к Соглашению 1958 года</w:t>
            </w:r>
          </w:p>
        </w:tc>
        <w:tc>
          <w:tcPr>
            <w:tcW w:w="1028" w:type="pct"/>
            <w:tcBorders>
              <w:left w:val="single" w:sz="4" w:space="0" w:color="auto"/>
              <w:bottom w:val="single" w:sz="12" w:space="0" w:color="auto"/>
              <w:right w:val="single" w:sz="4" w:space="0" w:color="auto"/>
            </w:tcBorders>
            <w:shd w:val="clear" w:color="auto" w:fill="auto"/>
            <w:tcMar>
              <w:left w:w="57" w:type="dxa"/>
            </w:tcMar>
            <w:vAlign w:val="bottom"/>
          </w:tcPr>
          <w:p w14:paraId="2A4A4FA7" w14:textId="77777777" w:rsidR="005E283D" w:rsidRPr="00C64B7E" w:rsidRDefault="005E283D" w:rsidP="008538A4">
            <w:pPr>
              <w:tabs>
                <w:tab w:val="left" w:pos="3060"/>
                <w:tab w:val="left" w:pos="3600"/>
              </w:tabs>
              <w:spacing w:before="80" w:after="80" w:line="240" w:lineRule="auto"/>
              <w:rPr>
                <w:i/>
                <w:sz w:val="16"/>
              </w:rPr>
            </w:pPr>
            <w:r w:rsidRPr="00C64B7E">
              <w:rPr>
                <w:i/>
                <w:sz w:val="16"/>
              </w:rPr>
              <w:t>Рекомендации</w:t>
            </w:r>
          </w:p>
        </w:tc>
        <w:tc>
          <w:tcPr>
            <w:tcW w:w="607" w:type="pct"/>
            <w:tcBorders>
              <w:left w:val="single" w:sz="4" w:space="0" w:color="auto"/>
              <w:bottom w:val="single" w:sz="12" w:space="0" w:color="auto"/>
              <w:right w:val="single" w:sz="2" w:space="0" w:color="auto"/>
              <w:tl2br w:val="nil"/>
              <w:tr2bl w:val="nil"/>
            </w:tcBorders>
            <w:shd w:val="clear" w:color="auto" w:fill="auto"/>
            <w:tcMar>
              <w:left w:w="57" w:type="dxa"/>
            </w:tcMar>
            <w:vAlign w:val="bottom"/>
          </w:tcPr>
          <w:p w14:paraId="7FDE8BF0" w14:textId="77777777" w:rsidR="005E283D" w:rsidRPr="00C64B7E" w:rsidRDefault="005E283D" w:rsidP="008538A4">
            <w:pPr>
              <w:tabs>
                <w:tab w:val="left" w:pos="3060"/>
                <w:tab w:val="left" w:pos="3600"/>
              </w:tabs>
              <w:spacing w:before="80" w:after="80" w:line="240" w:lineRule="auto"/>
              <w:rPr>
                <w:i/>
                <w:sz w:val="16"/>
              </w:rPr>
            </w:pPr>
            <w:r w:rsidRPr="00C64B7E">
              <w:rPr>
                <w:i/>
                <w:sz w:val="16"/>
              </w:rPr>
              <w:t xml:space="preserve">Стандартные приложения </w:t>
            </w:r>
          </w:p>
        </w:tc>
      </w:tr>
      <w:tr w:rsidR="005E283D" w:rsidRPr="00BA03F4" w14:paraId="44EE6EBE" w14:textId="77777777" w:rsidTr="008538A4">
        <w:tc>
          <w:tcPr>
            <w:tcW w:w="233" w:type="pct"/>
            <w:tcBorders>
              <w:top w:val="single" w:sz="12" w:space="0" w:color="auto"/>
              <w:bottom w:val="single" w:sz="2" w:space="0" w:color="auto"/>
            </w:tcBorders>
            <w:shd w:val="clear" w:color="auto" w:fill="auto"/>
            <w:tcMar>
              <w:left w:w="85" w:type="dxa"/>
            </w:tcMar>
          </w:tcPr>
          <w:p w14:paraId="24B3911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A.</w:t>
            </w:r>
          </w:p>
        </w:tc>
        <w:tc>
          <w:tcPr>
            <w:tcW w:w="1964" w:type="pct"/>
            <w:tcBorders>
              <w:top w:val="single" w:sz="12" w:space="0" w:color="auto"/>
              <w:bottom w:val="single" w:sz="2" w:space="0" w:color="auto"/>
            </w:tcBorders>
            <w:shd w:val="clear" w:color="auto" w:fill="auto"/>
            <w:tcMar>
              <w:left w:w="57" w:type="dxa"/>
            </w:tcMar>
          </w:tcPr>
          <w:p w14:paraId="17D0E88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Выбросы загрязняющих веществ, автомобили</w:t>
            </w:r>
          </w:p>
        </w:tc>
        <w:tc>
          <w:tcPr>
            <w:tcW w:w="1168" w:type="pct"/>
            <w:tcBorders>
              <w:top w:val="single" w:sz="12" w:space="0" w:color="auto"/>
              <w:bottom w:val="single" w:sz="2" w:space="0" w:color="auto"/>
            </w:tcBorders>
            <w:shd w:val="clear" w:color="auto" w:fill="auto"/>
            <w:tcMar>
              <w:left w:w="57" w:type="dxa"/>
            </w:tcMar>
          </w:tcPr>
          <w:p w14:paraId="44757B74"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24, 49, 83, 103</w:t>
            </w:r>
          </w:p>
        </w:tc>
        <w:tc>
          <w:tcPr>
            <w:tcW w:w="1028" w:type="pct"/>
            <w:tcBorders>
              <w:top w:val="single" w:sz="12" w:space="0" w:color="auto"/>
              <w:bottom w:val="single" w:sz="2" w:space="0" w:color="auto"/>
            </w:tcBorders>
            <w:shd w:val="clear" w:color="auto" w:fill="auto"/>
            <w:tcMar>
              <w:left w:w="57" w:type="dxa"/>
            </w:tcMar>
          </w:tcPr>
          <w:p w14:paraId="6A0DE70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top w:val="single" w:sz="12" w:space="0" w:color="auto"/>
              <w:left w:val="nil"/>
              <w:bottom w:val="single" w:sz="2" w:space="0" w:color="auto"/>
              <w:right w:val="single" w:sz="2" w:space="0" w:color="auto"/>
              <w:tl2br w:val="nil"/>
              <w:tr2bl w:val="nil"/>
            </w:tcBorders>
            <w:shd w:val="clear" w:color="auto" w:fill="auto"/>
            <w:tcMar>
              <w:left w:w="57" w:type="dxa"/>
            </w:tcMar>
          </w:tcPr>
          <w:p w14:paraId="326417B6"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6A16C111" w14:textId="77777777" w:rsidTr="008538A4">
        <w:tc>
          <w:tcPr>
            <w:tcW w:w="233" w:type="pct"/>
            <w:tcBorders>
              <w:bottom w:val="single" w:sz="2" w:space="0" w:color="auto"/>
            </w:tcBorders>
            <w:shd w:val="clear" w:color="auto" w:fill="auto"/>
            <w:tcMar>
              <w:left w:w="85" w:type="dxa"/>
            </w:tcMar>
          </w:tcPr>
          <w:p w14:paraId="0A1B4FC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B.</w:t>
            </w:r>
          </w:p>
        </w:tc>
        <w:tc>
          <w:tcPr>
            <w:tcW w:w="1964" w:type="pct"/>
            <w:tcBorders>
              <w:bottom w:val="single" w:sz="2" w:space="0" w:color="auto"/>
            </w:tcBorders>
            <w:shd w:val="clear" w:color="auto" w:fill="auto"/>
            <w:tcMar>
              <w:left w:w="57" w:type="dxa"/>
            </w:tcMar>
          </w:tcPr>
          <w:p w14:paraId="54CF8C0F"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Выбросы загрязняющих веществ, мотоциклы, мопеды, двигатели с принудительным зажиганием</w:t>
            </w:r>
          </w:p>
        </w:tc>
        <w:tc>
          <w:tcPr>
            <w:tcW w:w="1168" w:type="pct"/>
            <w:tcBorders>
              <w:bottom w:val="single" w:sz="2" w:space="0" w:color="auto"/>
            </w:tcBorders>
            <w:shd w:val="clear" w:color="auto" w:fill="auto"/>
            <w:tcMar>
              <w:left w:w="57" w:type="dxa"/>
            </w:tcMar>
          </w:tcPr>
          <w:p w14:paraId="393CF95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40, 47</w:t>
            </w:r>
          </w:p>
        </w:tc>
        <w:tc>
          <w:tcPr>
            <w:tcW w:w="1028" w:type="pct"/>
            <w:tcBorders>
              <w:bottom w:val="single" w:sz="2" w:space="0" w:color="auto"/>
            </w:tcBorders>
            <w:shd w:val="clear" w:color="auto" w:fill="auto"/>
            <w:tcMar>
              <w:left w:w="57" w:type="dxa"/>
            </w:tcMar>
          </w:tcPr>
          <w:p w14:paraId="73362291"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7ED91C11"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220C2E8B" w14:textId="77777777" w:rsidTr="008538A4">
        <w:tc>
          <w:tcPr>
            <w:tcW w:w="233" w:type="pct"/>
            <w:tcBorders>
              <w:bottom w:val="single" w:sz="2" w:space="0" w:color="auto"/>
            </w:tcBorders>
            <w:shd w:val="clear" w:color="auto" w:fill="auto"/>
            <w:tcMar>
              <w:left w:w="85" w:type="dxa"/>
            </w:tcMar>
          </w:tcPr>
          <w:p w14:paraId="05F9A3F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C.</w:t>
            </w:r>
          </w:p>
        </w:tc>
        <w:tc>
          <w:tcPr>
            <w:tcW w:w="1964" w:type="pct"/>
            <w:tcBorders>
              <w:bottom w:val="single" w:sz="2" w:space="0" w:color="auto"/>
            </w:tcBorders>
            <w:shd w:val="clear" w:color="auto" w:fill="auto"/>
            <w:tcMar>
              <w:left w:w="57" w:type="dxa"/>
            </w:tcMar>
          </w:tcPr>
          <w:p w14:paraId="5514C938"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Выбросы загрязняющих веществ, тракторы</w:t>
            </w:r>
          </w:p>
        </w:tc>
        <w:tc>
          <w:tcPr>
            <w:tcW w:w="1168" w:type="pct"/>
            <w:tcBorders>
              <w:bottom w:val="single" w:sz="2" w:space="0" w:color="auto"/>
            </w:tcBorders>
            <w:shd w:val="clear" w:color="auto" w:fill="auto"/>
            <w:tcMar>
              <w:left w:w="57" w:type="dxa"/>
            </w:tcMar>
          </w:tcPr>
          <w:p w14:paraId="19785EE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96</w:t>
            </w:r>
          </w:p>
        </w:tc>
        <w:tc>
          <w:tcPr>
            <w:tcW w:w="1028" w:type="pct"/>
            <w:tcBorders>
              <w:bottom w:val="single" w:sz="2" w:space="0" w:color="auto"/>
            </w:tcBorders>
            <w:shd w:val="clear" w:color="auto" w:fill="auto"/>
            <w:tcMar>
              <w:left w:w="57" w:type="dxa"/>
            </w:tcMar>
          </w:tcPr>
          <w:p w14:paraId="39DDC3E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0BB10B53"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04F3FC6C" w14:textId="77777777" w:rsidTr="008538A4">
        <w:tc>
          <w:tcPr>
            <w:tcW w:w="233" w:type="pct"/>
            <w:tcBorders>
              <w:bottom w:val="single" w:sz="2" w:space="0" w:color="auto"/>
            </w:tcBorders>
            <w:shd w:val="clear" w:color="auto" w:fill="auto"/>
            <w:tcMar>
              <w:left w:w="85" w:type="dxa"/>
            </w:tcMar>
          </w:tcPr>
          <w:p w14:paraId="4862579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D.</w:t>
            </w:r>
          </w:p>
        </w:tc>
        <w:tc>
          <w:tcPr>
            <w:tcW w:w="1964" w:type="pct"/>
            <w:tcBorders>
              <w:bottom w:val="single" w:sz="2" w:space="0" w:color="auto"/>
            </w:tcBorders>
            <w:shd w:val="clear" w:color="auto" w:fill="auto"/>
            <w:tcMar>
              <w:left w:w="57" w:type="dxa"/>
            </w:tcMar>
          </w:tcPr>
          <w:p w14:paraId="7FC75EE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 xml:space="preserve">Измерения, максимальная скорость, расход топлива, полезная мощность </w:t>
            </w:r>
          </w:p>
        </w:tc>
        <w:tc>
          <w:tcPr>
            <w:tcW w:w="1168" w:type="pct"/>
            <w:tcBorders>
              <w:bottom w:val="single" w:sz="2" w:space="0" w:color="auto"/>
            </w:tcBorders>
            <w:shd w:val="clear" w:color="auto" w:fill="auto"/>
            <w:tcMar>
              <w:left w:w="57" w:type="dxa"/>
            </w:tcMar>
          </w:tcPr>
          <w:p w14:paraId="1E9080FD"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68, 84, 85, 101, 120</w:t>
            </w:r>
          </w:p>
        </w:tc>
        <w:tc>
          <w:tcPr>
            <w:tcW w:w="1028" w:type="pct"/>
            <w:tcBorders>
              <w:bottom w:val="single" w:sz="2" w:space="0" w:color="auto"/>
            </w:tcBorders>
            <w:shd w:val="clear" w:color="auto" w:fill="auto"/>
            <w:tcMar>
              <w:left w:w="57" w:type="dxa"/>
            </w:tcMar>
          </w:tcPr>
          <w:p w14:paraId="28B11EE3"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2DFAAE0D"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11E6BBA5" w14:textId="77777777" w:rsidTr="008538A4">
        <w:tc>
          <w:tcPr>
            <w:tcW w:w="233" w:type="pct"/>
            <w:tcBorders>
              <w:bottom w:val="single" w:sz="2" w:space="0" w:color="auto"/>
            </w:tcBorders>
            <w:shd w:val="clear" w:color="auto" w:fill="auto"/>
            <w:tcMar>
              <w:left w:w="85" w:type="dxa"/>
            </w:tcMar>
          </w:tcPr>
          <w:p w14:paraId="1F276A97" w14:textId="77777777" w:rsidR="005E283D" w:rsidRPr="00C64B7E" w:rsidRDefault="005E283D" w:rsidP="008538A4">
            <w:pPr>
              <w:keepNext/>
              <w:tabs>
                <w:tab w:val="left" w:pos="3060"/>
                <w:tab w:val="left" w:pos="3600"/>
              </w:tabs>
              <w:spacing w:before="40" w:after="40" w:line="240" w:lineRule="auto"/>
              <w:rPr>
                <w:sz w:val="18"/>
                <w:szCs w:val="18"/>
              </w:rPr>
            </w:pPr>
            <w:r w:rsidRPr="00C64B7E">
              <w:rPr>
                <w:sz w:val="18"/>
                <w:szCs w:val="18"/>
              </w:rPr>
              <w:t>E.</w:t>
            </w:r>
          </w:p>
        </w:tc>
        <w:tc>
          <w:tcPr>
            <w:tcW w:w="1964" w:type="pct"/>
            <w:tcBorders>
              <w:bottom w:val="single" w:sz="2" w:space="0" w:color="auto"/>
            </w:tcBorders>
            <w:shd w:val="clear" w:color="auto" w:fill="auto"/>
            <w:tcMar>
              <w:left w:w="57" w:type="dxa"/>
            </w:tcMar>
          </w:tcPr>
          <w:p w14:paraId="4630F4E7"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Шумовое излучение, создаваемое автомобилями и пневматическими шинами, шум внутри автомобилей</w:t>
            </w:r>
          </w:p>
        </w:tc>
        <w:tc>
          <w:tcPr>
            <w:tcW w:w="1168" w:type="pct"/>
            <w:tcBorders>
              <w:bottom w:val="single" w:sz="2" w:space="0" w:color="auto"/>
            </w:tcBorders>
            <w:shd w:val="clear" w:color="auto" w:fill="auto"/>
            <w:tcMar>
              <w:left w:w="57" w:type="dxa"/>
            </w:tcMar>
          </w:tcPr>
          <w:p w14:paraId="5F3017C9"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51, 59, 117</w:t>
            </w:r>
          </w:p>
        </w:tc>
        <w:tc>
          <w:tcPr>
            <w:tcW w:w="1028" w:type="pct"/>
            <w:tcBorders>
              <w:bottom w:val="single" w:sz="2" w:space="0" w:color="auto"/>
            </w:tcBorders>
            <w:shd w:val="clear" w:color="auto" w:fill="auto"/>
            <w:tcMar>
              <w:left w:w="57" w:type="dxa"/>
            </w:tcMar>
          </w:tcPr>
          <w:p w14:paraId="530D5A0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 8.8</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4242A5FD"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016BBD36" w14:textId="77777777" w:rsidTr="008538A4">
        <w:tc>
          <w:tcPr>
            <w:tcW w:w="233" w:type="pct"/>
            <w:shd w:val="clear" w:color="auto" w:fill="auto"/>
            <w:tcMar>
              <w:left w:w="85" w:type="dxa"/>
            </w:tcMar>
          </w:tcPr>
          <w:p w14:paraId="5BB96F86"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F.</w:t>
            </w:r>
          </w:p>
        </w:tc>
        <w:tc>
          <w:tcPr>
            <w:tcW w:w="1964" w:type="pct"/>
            <w:shd w:val="clear" w:color="auto" w:fill="auto"/>
            <w:tcMar>
              <w:left w:w="57" w:type="dxa"/>
            </w:tcMar>
          </w:tcPr>
          <w:p w14:paraId="73F84590"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Шумовое излучение, создаваемое мотоциклами и мопедами</w:t>
            </w:r>
          </w:p>
        </w:tc>
        <w:tc>
          <w:tcPr>
            <w:tcW w:w="1168" w:type="pct"/>
            <w:shd w:val="clear" w:color="auto" w:fill="auto"/>
            <w:tcMar>
              <w:left w:w="57" w:type="dxa"/>
            </w:tcMar>
          </w:tcPr>
          <w:p w14:paraId="16919602"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9, 41, 63, 92</w:t>
            </w:r>
          </w:p>
        </w:tc>
        <w:tc>
          <w:tcPr>
            <w:tcW w:w="1028" w:type="pct"/>
            <w:shd w:val="clear" w:color="auto" w:fill="auto"/>
            <w:tcMar>
              <w:left w:w="57" w:type="dxa"/>
            </w:tcMar>
          </w:tcPr>
          <w:p w14:paraId="6A348565" w14:textId="77777777" w:rsidR="005E283D" w:rsidRPr="00C64B7E" w:rsidRDefault="005E283D" w:rsidP="008538A4">
            <w:pPr>
              <w:tabs>
                <w:tab w:val="left" w:pos="3060"/>
                <w:tab w:val="left" w:pos="3600"/>
              </w:tabs>
              <w:spacing w:before="40" w:after="40" w:line="240" w:lineRule="auto"/>
              <w:rPr>
                <w:sz w:val="18"/>
                <w:szCs w:val="18"/>
              </w:rPr>
            </w:pPr>
            <w:r w:rsidRPr="00C64B7E">
              <w:rPr>
                <w:sz w:val="18"/>
                <w:szCs w:val="18"/>
              </w:rPr>
              <w:t>См. пункт 8.8</w:t>
            </w:r>
          </w:p>
        </w:tc>
        <w:tc>
          <w:tcPr>
            <w:tcW w:w="607" w:type="pct"/>
            <w:tcBorders>
              <w:left w:val="nil"/>
              <w:bottom w:val="single" w:sz="2" w:space="0" w:color="auto"/>
              <w:right w:val="single" w:sz="2" w:space="0" w:color="auto"/>
              <w:tl2br w:val="nil"/>
              <w:tr2bl w:val="nil"/>
            </w:tcBorders>
            <w:shd w:val="clear" w:color="auto" w:fill="auto"/>
            <w:tcMar>
              <w:left w:w="57" w:type="dxa"/>
            </w:tcMar>
          </w:tcPr>
          <w:p w14:paraId="7BEE5625" w14:textId="77777777" w:rsidR="005E283D" w:rsidRPr="00C64B7E" w:rsidRDefault="005E283D" w:rsidP="008538A4">
            <w:pPr>
              <w:tabs>
                <w:tab w:val="left" w:pos="3060"/>
                <w:tab w:val="left" w:pos="3600"/>
              </w:tabs>
              <w:spacing w:before="40" w:after="40" w:line="240" w:lineRule="auto"/>
              <w:rPr>
                <w:sz w:val="18"/>
                <w:szCs w:val="18"/>
              </w:rPr>
            </w:pPr>
          </w:p>
        </w:tc>
      </w:tr>
      <w:tr w:rsidR="005E283D" w:rsidRPr="00BA03F4" w14:paraId="551B19D0" w14:textId="77777777" w:rsidTr="008538A4">
        <w:tc>
          <w:tcPr>
            <w:tcW w:w="233" w:type="pct"/>
            <w:tcBorders>
              <w:bottom w:val="single" w:sz="2" w:space="0" w:color="auto"/>
            </w:tcBorders>
            <w:shd w:val="clear" w:color="auto" w:fill="auto"/>
            <w:tcMar>
              <w:left w:w="85" w:type="dxa"/>
            </w:tcMar>
          </w:tcPr>
          <w:p w14:paraId="1D466629" w14:textId="77777777" w:rsidR="005E283D" w:rsidRPr="00C64B7E" w:rsidRDefault="005E283D" w:rsidP="008538A4">
            <w:pPr>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bCs/>
                <w:sz w:val="18"/>
                <w:szCs w:val="18"/>
              </w:rPr>
              <w:lastRenderedPageBreak/>
              <w:t>G.</w:t>
            </w:r>
          </w:p>
        </w:tc>
        <w:tc>
          <w:tcPr>
            <w:tcW w:w="1964" w:type="pct"/>
            <w:tcBorders>
              <w:bottom w:val="single" w:sz="2" w:space="0" w:color="auto"/>
            </w:tcBorders>
            <w:shd w:val="clear" w:color="auto" w:fill="auto"/>
            <w:tcMar>
              <w:left w:w="57" w:type="dxa"/>
            </w:tcMar>
          </w:tcPr>
          <w:p w14:paraId="30C9E673" w14:textId="77777777" w:rsidR="005E283D" w:rsidRPr="00C64B7E" w:rsidRDefault="005E283D" w:rsidP="008538A4">
            <w:pPr>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sz w:val="18"/>
                <w:szCs w:val="18"/>
              </w:rPr>
              <w:t>Модифицированные устройства ограничения выбросов (МУОВ)</w:t>
            </w:r>
            <w:r>
              <w:rPr>
                <w:sz w:val="18"/>
                <w:szCs w:val="18"/>
              </w:rPr>
              <w:t xml:space="preserve"> </w:t>
            </w:r>
            <w:r w:rsidRPr="008D6BEA">
              <w:rPr>
                <w:b/>
                <w:bCs/>
                <w:sz w:val="18"/>
                <w:szCs w:val="18"/>
              </w:rPr>
              <w:t>и модифицированные системы двухтопливных двигателей большой мощности</w:t>
            </w:r>
          </w:p>
        </w:tc>
        <w:tc>
          <w:tcPr>
            <w:tcW w:w="1168" w:type="pct"/>
            <w:tcBorders>
              <w:bottom w:val="single" w:sz="2" w:space="0" w:color="auto"/>
            </w:tcBorders>
            <w:shd w:val="clear" w:color="auto" w:fill="auto"/>
            <w:tcMar>
              <w:left w:w="57" w:type="dxa"/>
            </w:tcMar>
          </w:tcPr>
          <w:p w14:paraId="4C9A878E" w14:textId="77777777" w:rsidR="005E283D" w:rsidRPr="00C64B7E" w:rsidRDefault="005E283D" w:rsidP="008538A4">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r w:rsidRPr="00C64B7E">
              <w:rPr>
                <w:sz w:val="18"/>
                <w:szCs w:val="18"/>
              </w:rPr>
              <w:t xml:space="preserve">132, </w:t>
            </w:r>
            <w:r w:rsidRPr="008D6BEA">
              <w:rPr>
                <w:b/>
                <w:bCs/>
                <w:sz w:val="18"/>
                <w:szCs w:val="18"/>
              </w:rPr>
              <w:t>143</w:t>
            </w:r>
          </w:p>
        </w:tc>
        <w:tc>
          <w:tcPr>
            <w:tcW w:w="1028" w:type="pct"/>
            <w:tcBorders>
              <w:bottom w:val="single" w:sz="2" w:space="0" w:color="auto"/>
            </w:tcBorders>
            <w:shd w:val="clear" w:color="auto" w:fill="auto"/>
            <w:tcMar>
              <w:left w:w="57" w:type="dxa"/>
            </w:tcMar>
          </w:tcPr>
          <w:p w14:paraId="5F4F3680" w14:textId="77777777" w:rsidR="005E283D" w:rsidRPr="00C64B7E" w:rsidRDefault="005E283D" w:rsidP="008538A4">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c>
          <w:tcPr>
            <w:tcW w:w="607" w:type="pct"/>
            <w:tcBorders>
              <w:left w:val="nil"/>
              <w:bottom w:val="single" w:sz="2" w:space="0" w:color="auto"/>
              <w:right w:val="single" w:sz="2" w:space="0" w:color="auto"/>
              <w:tl2br w:val="nil"/>
              <w:tr2bl w:val="nil"/>
            </w:tcBorders>
            <w:shd w:val="clear" w:color="auto" w:fill="auto"/>
            <w:tcMar>
              <w:left w:w="57" w:type="dxa"/>
            </w:tcMar>
          </w:tcPr>
          <w:p w14:paraId="7CEAC1D6" w14:textId="77777777" w:rsidR="005E283D" w:rsidRPr="00C64B7E" w:rsidRDefault="005E283D" w:rsidP="008538A4">
            <w:pPr>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r>
      <w:tr w:rsidR="005E283D" w:rsidRPr="00BA03F4" w14:paraId="029D116B" w14:textId="77777777" w:rsidTr="008538A4">
        <w:tc>
          <w:tcPr>
            <w:tcW w:w="233" w:type="pct"/>
            <w:tcBorders>
              <w:bottom w:val="single" w:sz="12" w:space="0" w:color="auto"/>
            </w:tcBorders>
            <w:shd w:val="clear" w:color="auto" w:fill="auto"/>
            <w:tcMar>
              <w:left w:w="85" w:type="dxa"/>
            </w:tcMar>
          </w:tcPr>
          <w:p w14:paraId="0BBA3022" w14:textId="77777777" w:rsidR="005E283D" w:rsidRPr="00C64B7E" w:rsidRDefault="005E283D" w:rsidP="008538A4">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bCs/>
                <w:sz w:val="18"/>
                <w:szCs w:val="18"/>
              </w:rPr>
              <w:t>H.</w:t>
            </w:r>
          </w:p>
        </w:tc>
        <w:tc>
          <w:tcPr>
            <w:tcW w:w="1964" w:type="pct"/>
            <w:tcBorders>
              <w:bottom w:val="single" w:sz="12" w:space="0" w:color="auto"/>
            </w:tcBorders>
            <w:shd w:val="clear" w:color="auto" w:fill="auto"/>
            <w:tcMar>
              <w:left w:w="57" w:type="dxa"/>
            </w:tcMar>
          </w:tcPr>
          <w:p w14:paraId="00D54D97" w14:textId="77777777" w:rsidR="005E283D" w:rsidRPr="00C64B7E" w:rsidRDefault="005E283D" w:rsidP="008538A4">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bCs/>
                <w:sz w:val="18"/>
                <w:szCs w:val="18"/>
              </w:rPr>
            </w:pPr>
            <w:r w:rsidRPr="00C64B7E">
              <w:rPr>
                <w:bCs/>
                <w:sz w:val="18"/>
                <w:szCs w:val="18"/>
              </w:rPr>
              <w:t>Утилизация авто</w:t>
            </w:r>
            <w:r w:rsidRPr="00C64B7E">
              <w:rPr>
                <w:sz w:val="18"/>
                <w:szCs w:val="18"/>
              </w:rPr>
              <w:t>транспортных средств</w:t>
            </w:r>
          </w:p>
        </w:tc>
        <w:tc>
          <w:tcPr>
            <w:tcW w:w="1168" w:type="pct"/>
            <w:tcBorders>
              <w:bottom w:val="single" w:sz="12" w:space="0" w:color="auto"/>
            </w:tcBorders>
            <w:shd w:val="clear" w:color="auto" w:fill="auto"/>
            <w:tcMar>
              <w:left w:w="57" w:type="dxa"/>
            </w:tcMar>
          </w:tcPr>
          <w:p w14:paraId="120E470A" w14:textId="77777777" w:rsidR="005E283D" w:rsidRPr="00C64B7E" w:rsidRDefault="005E283D" w:rsidP="008538A4">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r w:rsidRPr="00C64B7E">
              <w:rPr>
                <w:sz w:val="18"/>
                <w:szCs w:val="18"/>
              </w:rPr>
              <w:t>133</w:t>
            </w:r>
          </w:p>
        </w:tc>
        <w:tc>
          <w:tcPr>
            <w:tcW w:w="1028" w:type="pct"/>
            <w:tcBorders>
              <w:bottom w:val="single" w:sz="12" w:space="0" w:color="auto"/>
            </w:tcBorders>
            <w:shd w:val="clear" w:color="auto" w:fill="auto"/>
            <w:tcMar>
              <w:left w:w="57" w:type="dxa"/>
            </w:tcMar>
          </w:tcPr>
          <w:p w14:paraId="48C8126A" w14:textId="77777777" w:rsidR="005E283D" w:rsidRPr="00C64B7E" w:rsidRDefault="005E283D" w:rsidP="008538A4">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c>
          <w:tcPr>
            <w:tcW w:w="607" w:type="pct"/>
            <w:tcBorders>
              <w:left w:val="nil"/>
              <w:bottom w:val="single" w:sz="12" w:space="0" w:color="auto"/>
              <w:right w:val="single" w:sz="4" w:space="0" w:color="auto"/>
              <w:tl2br w:val="nil"/>
              <w:tr2bl w:val="nil"/>
            </w:tcBorders>
            <w:shd w:val="clear" w:color="auto" w:fill="auto"/>
            <w:tcMar>
              <w:left w:w="57" w:type="dxa"/>
            </w:tcMar>
          </w:tcPr>
          <w:p w14:paraId="3E77524C" w14:textId="77777777" w:rsidR="005E283D" w:rsidRPr="00C64B7E" w:rsidRDefault="005E283D" w:rsidP="008538A4">
            <w:pPr>
              <w:keepNext/>
              <w:tabs>
                <w:tab w:val="right" w:pos="850"/>
                <w:tab w:val="left" w:pos="1134"/>
                <w:tab w:val="left" w:pos="1559"/>
                <w:tab w:val="left" w:pos="1984"/>
                <w:tab w:val="left" w:pos="3060"/>
                <w:tab w:val="left" w:pos="3600"/>
                <w:tab w:val="left" w:leader="dot" w:pos="8929"/>
                <w:tab w:val="right" w:pos="9638"/>
              </w:tabs>
              <w:spacing w:before="40" w:after="40" w:line="240" w:lineRule="auto"/>
              <w:rPr>
                <w:sz w:val="18"/>
                <w:szCs w:val="18"/>
              </w:rPr>
            </w:pPr>
          </w:p>
        </w:tc>
      </w:tr>
    </w:tbl>
    <w:p w14:paraId="5EB1E73F" w14:textId="77777777" w:rsidR="005E283D" w:rsidRPr="00BA03F4" w:rsidRDefault="005E283D" w:rsidP="006F45DA">
      <w:pPr>
        <w:pStyle w:val="HChG"/>
        <w:spacing w:before="240"/>
        <w:ind w:left="2268"/>
      </w:pPr>
      <w:r w:rsidRPr="00BA03F4">
        <w:rPr>
          <w:lang w:eastAsia="fr-FR"/>
        </w:rPr>
        <w:t>7.</w:t>
      </w:r>
      <w:r w:rsidRPr="00BA03F4">
        <w:rPr>
          <w:lang w:eastAsia="fr-FR"/>
        </w:rPr>
        <w:tab/>
        <w:t>Требования, касающиеся общей безопасности</w:t>
      </w:r>
    </w:p>
    <w:p w14:paraId="6A0150A0" w14:textId="77777777" w:rsidR="005E283D" w:rsidRPr="0027588C" w:rsidRDefault="005E283D" w:rsidP="006F45DA">
      <w:pPr>
        <w:spacing w:after="120"/>
        <w:ind w:left="2268" w:right="1134"/>
        <w:jc w:val="both"/>
        <w:rPr>
          <w:rFonts w:eastAsia="Times New Roman" w:cs="Times New Roman"/>
          <w:spacing w:val="2"/>
          <w:szCs w:val="20"/>
          <w:lang w:eastAsia="fr-FR"/>
        </w:rPr>
      </w:pPr>
      <w:r w:rsidRPr="0027588C">
        <w:rPr>
          <w:rFonts w:eastAsia="Times New Roman" w:cs="Times New Roman"/>
          <w:spacing w:val="2"/>
          <w:szCs w:val="20"/>
          <w:lang w:eastAsia="fr-FR"/>
        </w:rPr>
        <w:t>В нижеследующей таблице указаны требования или группы требований в области общей безопасности, уже принятые Всемирным форумом и включенные в правила ООН. Все требования или группы требований сопровождаются ссылками на соответствующие правила ООН, обозначенные номерами, которые присвоены им в рамках Соглашения 1958 года, и на соответствующие рекомендации и стандартные приложения.</w:t>
      </w:r>
    </w:p>
    <w:tbl>
      <w:tblPr>
        <w:tblW w:w="9630"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34"/>
        <w:gridCol w:w="3850"/>
        <w:gridCol w:w="2199"/>
        <w:gridCol w:w="1980"/>
        <w:gridCol w:w="1167"/>
      </w:tblGrid>
      <w:tr w:rsidR="005E283D" w:rsidRPr="00BA03F4" w14:paraId="38F00D76" w14:textId="77777777" w:rsidTr="008538A4">
        <w:trPr>
          <w:trHeight w:val="284"/>
          <w:tblHeader/>
        </w:trPr>
        <w:tc>
          <w:tcPr>
            <w:tcW w:w="2224" w:type="pct"/>
            <w:gridSpan w:val="2"/>
            <w:vMerge w:val="restart"/>
            <w:tcBorders>
              <w:top w:val="single" w:sz="4" w:space="0" w:color="auto"/>
              <w:left w:val="single" w:sz="2" w:space="0" w:color="auto"/>
              <w:bottom w:val="single" w:sz="12" w:space="0" w:color="auto"/>
              <w:right w:val="single" w:sz="2" w:space="0" w:color="auto"/>
            </w:tcBorders>
            <w:shd w:val="clear" w:color="auto" w:fill="auto"/>
            <w:vAlign w:val="bottom"/>
          </w:tcPr>
          <w:p w14:paraId="4F7EFAD1" w14:textId="77777777" w:rsidR="005E283D" w:rsidRPr="00C64B7E" w:rsidRDefault="005E283D" w:rsidP="008538A4">
            <w:pPr>
              <w:suppressLineNumbers/>
              <w:tabs>
                <w:tab w:val="left" w:pos="3060"/>
                <w:tab w:val="left" w:pos="3600"/>
              </w:tabs>
              <w:spacing w:before="80" w:after="80" w:line="240" w:lineRule="auto"/>
              <w:rPr>
                <w:i/>
                <w:sz w:val="16"/>
              </w:rPr>
            </w:pPr>
            <w:r w:rsidRPr="00C64B7E">
              <w:rPr>
                <w:i/>
                <w:sz w:val="16"/>
              </w:rPr>
              <w:br w:type="page"/>
              <w:t>Тематическая область</w:t>
            </w:r>
          </w:p>
        </w:tc>
        <w:tc>
          <w:tcPr>
            <w:tcW w:w="2776" w:type="pct"/>
            <w:gridSpan w:val="3"/>
            <w:tcBorders>
              <w:top w:val="single" w:sz="4" w:space="0" w:color="auto"/>
              <w:left w:val="single" w:sz="2" w:space="0" w:color="auto"/>
              <w:right w:val="single" w:sz="2" w:space="0" w:color="auto"/>
            </w:tcBorders>
            <w:shd w:val="clear" w:color="auto" w:fill="auto"/>
            <w:vAlign w:val="bottom"/>
          </w:tcPr>
          <w:p w14:paraId="556904F5" w14:textId="77777777" w:rsidR="005E283D" w:rsidRPr="00C64B7E" w:rsidRDefault="005E283D" w:rsidP="008538A4">
            <w:pPr>
              <w:suppressLineNumbers/>
              <w:tabs>
                <w:tab w:val="left" w:pos="3060"/>
                <w:tab w:val="left" w:pos="3600"/>
              </w:tabs>
              <w:spacing w:before="80" w:after="80" w:line="240" w:lineRule="auto"/>
              <w:jc w:val="center"/>
              <w:rPr>
                <w:i/>
                <w:sz w:val="16"/>
              </w:rPr>
            </w:pPr>
            <w:r w:rsidRPr="00C64B7E">
              <w:rPr>
                <w:i/>
                <w:sz w:val="16"/>
              </w:rPr>
              <w:t>Соответствующие документы</w:t>
            </w:r>
          </w:p>
        </w:tc>
      </w:tr>
      <w:tr w:rsidR="005E283D" w:rsidRPr="00BA03F4" w14:paraId="7FDF1F36" w14:textId="77777777" w:rsidTr="008538A4">
        <w:trPr>
          <w:tblHeader/>
        </w:trPr>
        <w:tc>
          <w:tcPr>
            <w:tcW w:w="2224" w:type="pct"/>
            <w:gridSpan w:val="2"/>
            <w:vMerge/>
            <w:tcBorders>
              <w:left w:val="single" w:sz="2" w:space="0" w:color="auto"/>
              <w:bottom w:val="single" w:sz="12" w:space="0" w:color="auto"/>
              <w:right w:val="single" w:sz="2" w:space="0" w:color="auto"/>
            </w:tcBorders>
            <w:shd w:val="clear" w:color="auto" w:fill="auto"/>
            <w:vAlign w:val="bottom"/>
          </w:tcPr>
          <w:p w14:paraId="6C413544" w14:textId="77777777" w:rsidR="005E283D" w:rsidRPr="00C64B7E" w:rsidRDefault="005E283D" w:rsidP="008538A4">
            <w:pPr>
              <w:suppressLineNumbers/>
              <w:tabs>
                <w:tab w:val="left" w:pos="3060"/>
                <w:tab w:val="left" w:pos="3600"/>
              </w:tabs>
              <w:spacing w:before="80" w:after="80" w:line="240" w:lineRule="auto"/>
              <w:rPr>
                <w:i/>
                <w:sz w:val="16"/>
              </w:rPr>
            </w:pPr>
          </w:p>
        </w:tc>
        <w:tc>
          <w:tcPr>
            <w:tcW w:w="1142" w:type="pct"/>
            <w:tcBorders>
              <w:left w:val="single" w:sz="2" w:space="0" w:color="auto"/>
              <w:bottom w:val="single" w:sz="12" w:space="0" w:color="auto"/>
              <w:right w:val="single" w:sz="2" w:space="0" w:color="auto"/>
            </w:tcBorders>
            <w:shd w:val="clear" w:color="auto" w:fill="auto"/>
            <w:tcMar>
              <w:left w:w="57" w:type="dxa"/>
            </w:tcMar>
            <w:vAlign w:val="bottom"/>
          </w:tcPr>
          <w:p w14:paraId="1CA563E5" w14:textId="77777777" w:rsidR="005E283D" w:rsidRPr="00C64B7E" w:rsidRDefault="005E283D" w:rsidP="008538A4">
            <w:pPr>
              <w:suppressLineNumbers/>
              <w:tabs>
                <w:tab w:val="left" w:pos="3060"/>
                <w:tab w:val="left" w:pos="3600"/>
              </w:tabs>
              <w:spacing w:before="80" w:after="80" w:line="240" w:lineRule="auto"/>
              <w:rPr>
                <w:i/>
                <w:sz w:val="16"/>
              </w:rPr>
            </w:pPr>
            <w:r w:rsidRPr="00C64B7E">
              <w:rPr>
                <w:i/>
                <w:sz w:val="16"/>
              </w:rPr>
              <w:t xml:space="preserve">Правила ООН, прилагаемые </w:t>
            </w:r>
            <w:r w:rsidRPr="00C64B7E">
              <w:rPr>
                <w:i/>
                <w:sz w:val="16"/>
              </w:rPr>
              <w:br/>
              <w:t>к Соглашению 1958 года</w:t>
            </w:r>
          </w:p>
        </w:tc>
        <w:tc>
          <w:tcPr>
            <w:tcW w:w="1028" w:type="pct"/>
            <w:tcBorders>
              <w:left w:val="single" w:sz="2" w:space="0" w:color="auto"/>
              <w:bottom w:val="single" w:sz="12" w:space="0" w:color="auto"/>
              <w:right w:val="single" w:sz="2" w:space="0" w:color="auto"/>
            </w:tcBorders>
            <w:shd w:val="clear" w:color="auto" w:fill="auto"/>
            <w:tcMar>
              <w:left w:w="57" w:type="dxa"/>
            </w:tcMar>
            <w:vAlign w:val="bottom"/>
          </w:tcPr>
          <w:p w14:paraId="0FF61B24" w14:textId="77777777" w:rsidR="005E283D" w:rsidRPr="00C64B7E" w:rsidRDefault="005E283D" w:rsidP="008538A4">
            <w:pPr>
              <w:suppressLineNumbers/>
              <w:tabs>
                <w:tab w:val="left" w:pos="3060"/>
                <w:tab w:val="left" w:pos="3600"/>
              </w:tabs>
              <w:spacing w:before="80" w:after="80" w:line="240" w:lineRule="auto"/>
              <w:rPr>
                <w:i/>
                <w:sz w:val="16"/>
              </w:rPr>
            </w:pPr>
            <w:r w:rsidRPr="00C64B7E">
              <w:rPr>
                <w:i/>
                <w:sz w:val="16"/>
              </w:rPr>
              <w:t>Рекомендации</w:t>
            </w:r>
          </w:p>
        </w:tc>
        <w:tc>
          <w:tcPr>
            <w:tcW w:w="606" w:type="pct"/>
            <w:tcBorders>
              <w:left w:val="single" w:sz="2" w:space="0" w:color="auto"/>
              <w:bottom w:val="single" w:sz="12" w:space="0" w:color="auto"/>
              <w:right w:val="single" w:sz="2" w:space="0" w:color="auto"/>
              <w:tl2br w:val="nil"/>
              <w:tr2bl w:val="nil"/>
            </w:tcBorders>
            <w:shd w:val="clear" w:color="auto" w:fill="auto"/>
            <w:tcMar>
              <w:left w:w="57" w:type="dxa"/>
            </w:tcMar>
            <w:vAlign w:val="bottom"/>
          </w:tcPr>
          <w:p w14:paraId="6F7BEA79" w14:textId="77777777" w:rsidR="005E283D" w:rsidRPr="00C64B7E" w:rsidRDefault="005E283D" w:rsidP="008538A4">
            <w:pPr>
              <w:suppressLineNumbers/>
              <w:tabs>
                <w:tab w:val="left" w:pos="3060"/>
                <w:tab w:val="left" w:pos="3600"/>
              </w:tabs>
              <w:spacing w:before="80" w:after="80" w:line="240" w:lineRule="auto"/>
              <w:rPr>
                <w:i/>
                <w:sz w:val="16"/>
              </w:rPr>
            </w:pPr>
            <w:r w:rsidRPr="00C64B7E">
              <w:rPr>
                <w:i/>
                <w:sz w:val="16"/>
              </w:rPr>
              <w:t xml:space="preserve">Стандартные приложения </w:t>
            </w:r>
          </w:p>
        </w:tc>
      </w:tr>
      <w:tr w:rsidR="005E283D" w:rsidRPr="00BA03F4" w14:paraId="7EFC5046" w14:textId="77777777" w:rsidTr="008538A4">
        <w:tc>
          <w:tcPr>
            <w:tcW w:w="225" w:type="pct"/>
            <w:tcBorders>
              <w:top w:val="single" w:sz="12" w:space="0" w:color="auto"/>
            </w:tcBorders>
            <w:shd w:val="clear" w:color="auto" w:fill="auto"/>
            <w:tcMar>
              <w:left w:w="85" w:type="dxa"/>
            </w:tcMar>
          </w:tcPr>
          <w:p w14:paraId="2DBD532E"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A.</w:t>
            </w:r>
          </w:p>
        </w:tc>
        <w:tc>
          <w:tcPr>
            <w:tcW w:w="1999" w:type="pct"/>
            <w:tcBorders>
              <w:top w:val="single" w:sz="12" w:space="0" w:color="auto"/>
              <w:bottom w:val="single" w:sz="2" w:space="0" w:color="auto"/>
            </w:tcBorders>
            <w:shd w:val="clear" w:color="auto" w:fill="auto"/>
            <w:tcMar>
              <w:left w:w="57" w:type="dxa"/>
            </w:tcMar>
          </w:tcPr>
          <w:p w14:paraId="532CC93A"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Защитные шлемы</w:t>
            </w:r>
          </w:p>
        </w:tc>
        <w:tc>
          <w:tcPr>
            <w:tcW w:w="1142" w:type="pct"/>
            <w:tcBorders>
              <w:top w:val="single" w:sz="12" w:space="0" w:color="auto"/>
              <w:bottom w:val="single" w:sz="2" w:space="0" w:color="auto"/>
            </w:tcBorders>
            <w:shd w:val="clear" w:color="auto" w:fill="auto"/>
            <w:tcMar>
              <w:left w:w="57" w:type="dxa"/>
            </w:tcMar>
          </w:tcPr>
          <w:p w14:paraId="783094C7"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22</w:t>
            </w:r>
          </w:p>
        </w:tc>
        <w:tc>
          <w:tcPr>
            <w:tcW w:w="1028" w:type="pct"/>
            <w:tcBorders>
              <w:top w:val="single" w:sz="12" w:space="0" w:color="auto"/>
              <w:bottom w:val="single" w:sz="2" w:space="0" w:color="auto"/>
            </w:tcBorders>
            <w:shd w:val="clear" w:color="auto" w:fill="auto"/>
            <w:tcMar>
              <w:left w:w="57" w:type="dxa"/>
            </w:tcMar>
          </w:tcPr>
          <w:p w14:paraId="7AC886E8"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top w:val="single" w:sz="12" w:space="0" w:color="auto"/>
              <w:left w:val="nil"/>
              <w:bottom w:val="single" w:sz="2" w:space="0" w:color="auto"/>
              <w:right w:val="single" w:sz="2" w:space="0" w:color="auto"/>
              <w:tl2br w:val="nil"/>
              <w:tr2bl w:val="nil"/>
            </w:tcBorders>
            <w:shd w:val="clear" w:color="auto" w:fill="auto"/>
            <w:tcMar>
              <w:left w:w="57" w:type="dxa"/>
            </w:tcMar>
          </w:tcPr>
          <w:p w14:paraId="79EC72C8"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620463B3" w14:textId="77777777" w:rsidTr="008538A4">
        <w:tc>
          <w:tcPr>
            <w:tcW w:w="225" w:type="pct"/>
            <w:shd w:val="clear" w:color="auto" w:fill="auto"/>
            <w:tcMar>
              <w:left w:w="85" w:type="dxa"/>
            </w:tcMar>
          </w:tcPr>
          <w:p w14:paraId="30A083BE"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B.</w:t>
            </w:r>
          </w:p>
        </w:tc>
        <w:tc>
          <w:tcPr>
            <w:tcW w:w="1999" w:type="pct"/>
            <w:tcBorders>
              <w:bottom w:val="single" w:sz="2" w:space="0" w:color="auto"/>
            </w:tcBorders>
            <w:shd w:val="clear" w:color="auto" w:fill="auto"/>
            <w:tcMar>
              <w:left w:w="57" w:type="dxa"/>
            </w:tcMar>
          </w:tcPr>
          <w:p w14:paraId="18EAE2AC"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Предупреждающие треугольники</w:t>
            </w:r>
          </w:p>
        </w:tc>
        <w:tc>
          <w:tcPr>
            <w:tcW w:w="1142" w:type="pct"/>
            <w:tcBorders>
              <w:bottom w:val="single" w:sz="2" w:space="0" w:color="auto"/>
            </w:tcBorders>
            <w:shd w:val="clear" w:color="auto" w:fill="auto"/>
            <w:tcMar>
              <w:left w:w="57" w:type="dxa"/>
            </w:tcMar>
          </w:tcPr>
          <w:p w14:paraId="0606A160"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27</w:t>
            </w:r>
          </w:p>
        </w:tc>
        <w:tc>
          <w:tcPr>
            <w:tcW w:w="1028" w:type="pct"/>
            <w:tcBorders>
              <w:bottom w:val="single" w:sz="2" w:space="0" w:color="auto"/>
            </w:tcBorders>
            <w:shd w:val="clear" w:color="auto" w:fill="auto"/>
            <w:tcMar>
              <w:left w:w="57" w:type="dxa"/>
            </w:tcMar>
          </w:tcPr>
          <w:p w14:paraId="47699EE4"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57" w:type="dxa"/>
            </w:tcMar>
          </w:tcPr>
          <w:p w14:paraId="3A016174"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33F09CE4" w14:textId="77777777" w:rsidTr="008538A4">
        <w:tc>
          <w:tcPr>
            <w:tcW w:w="225" w:type="pct"/>
            <w:shd w:val="clear" w:color="auto" w:fill="auto"/>
            <w:tcMar>
              <w:left w:w="85" w:type="dxa"/>
            </w:tcMar>
          </w:tcPr>
          <w:p w14:paraId="5D71AB95"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C.</w:t>
            </w:r>
          </w:p>
        </w:tc>
        <w:tc>
          <w:tcPr>
            <w:tcW w:w="1999" w:type="pct"/>
            <w:tcBorders>
              <w:bottom w:val="single" w:sz="2" w:space="0" w:color="auto"/>
            </w:tcBorders>
            <w:shd w:val="clear" w:color="auto" w:fill="auto"/>
            <w:tcMar>
              <w:left w:w="57" w:type="dxa"/>
            </w:tcMar>
          </w:tcPr>
          <w:p w14:paraId="6CD05FFF"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Транспортные средства, двигатели которых работают на сжиженном нефтяном газе (СНГ), транспортные средства, двигатели которых работают на компримированном природном газе (КПГ), и электромобили</w:t>
            </w:r>
          </w:p>
        </w:tc>
        <w:tc>
          <w:tcPr>
            <w:tcW w:w="1142" w:type="pct"/>
            <w:tcBorders>
              <w:bottom w:val="single" w:sz="2" w:space="0" w:color="auto"/>
            </w:tcBorders>
            <w:shd w:val="clear" w:color="auto" w:fill="auto"/>
            <w:tcMar>
              <w:left w:w="57" w:type="dxa"/>
            </w:tcMar>
          </w:tcPr>
          <w:p w14:paraId="10FFB6EC"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67, 100, 110, 115</w:t>
            </w:r>
          </w:p>
        </w:tc>
        <w:tc>
          <w:tcPr>
            <w:tcW w:w="1028" w:type="pct"/>
            <w:tcBorders>
              <w:bottom w:val="single" w:sz="2" w:space="0" w:color="auto"/>
            </w:tcBorders>
            <w:shd w:val="clear" w:color="auto" w:fill="auto"/>
            <w:tcMar>
              <w:left w:w="57" w:type="dxa"/>
            </w:tcMar>
          </w:tcPr>
          <w:p w14:paraId="3D1923D2"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57" w:type="dxa"/>
            </w:tcMar>
          </w:tcPr>
          <w:p w14:paraId="08800FF3"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1754941E" w14:textId="77777777" w:rsidTr="008538A4">
        <w:tc>
          <w:tcPr>
            <w:tcW w:w="225" w:type="pct"/>
            <w:shd w:val="clear" w:color="auto" w:fill="auto"/>
            <w:tcMar>
              <w:left w:w="85" w:type="dxa"/>
            </w:tcMar>
          </w:tcPr>
          <w:p w14:paraId="30BFB8D6"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D.</w:t>
            </w:r>
          </w:p>
        </w:tc>
        <w:tc>
          <w:tcPr>
            <w:tcW w:w="1999" w:type="pct"/>
            <w:tcBorders>
              <w:bottom w:val="single" w:sz="2" w:space="0" w:color="auto"/>
            </w:tcBorders>
            <w:shd w:val="clear" w:color="auto" w:fill="auto"/>
            <w:tcMar>
              <w:left w:w="57" w:type="dxa"/>
            </w:tcMar>
          </w:tcPr>
          <w:p w14:paraId="4622B3B2"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Сцепные устройства</w:t>
            </w:r>
          </w:p>
        </w:tc>
        <w:tc>
          <w:tcPr>
            <w:tcW w:w="1142" w:type="pct"/>
            <w:tcBorders>
              <w:bottom w:val="single" w:sz="2" w:space="0" w:color="auto"/>
            </w:tcBorders>
            <w:shd w:val="clear" w:color="auto" w:fill="auto"/>
            <w:tcMar>
              <w:left w:w="57" w:type="dxa"/>
            </w:tcMar>
          </w:tcPr>
          <w:p w14:paraId="3C549838"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55, 102</w:t>
            </w:r>
          </w:p>
        </w:tc>
        <w:tc>
          <w:tcPr>
            <w:tcW w:w="1028" w:type="pct"/>
            <w:tcBorders>
              <w:bottom w:val="single" w:sz="2" w:space="0" w:color="auto"/>
            </w:tcBorders>
            <w:shd w:val="clear" w:color="auto" w:fill="auto"/>
            <w:tcMar>
              <w:left w:w="57" w:type="dxa"/>
            </w:tcMar>
          </w:tcPr>
          <w:p w14:paraId="14606D0B"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См. пункт 8.12</w:t>
            </w:r>
          </w:p>
        </w:tc>
        <w:tc>
          <w:tcPr>
            <w:tcW w:w="606" w:type="pct"/>
            <w:tcBorders>
              <w:left w:val="nil"/>
              <w:bottom w:val="single" w:sz="2" w:space="0" w:color="auto"/>
              <w:right w:val="single" w:sz="2" w:space="0" w:color="auto"/>
              <w:tl2br w:val="nil"/>
              <w:tr2bl w:val="nil"/>
            </w:tcBorders>
            <w:shd w:val="clear" w:color="auto" w:fill="auto"/>
            <w:tcMar>
              <w:left w:w="57" w:type="dxa"/>
            </w:tcMar>
          </w:tcPr>
          <w:p w14:paraId="52440A86"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4D7E3CA6" w14:textId="77777777" w:rsidTr="008538A4">
        <w:tc>
          <w:tcPr>
            <w:tcW w:w="225" w:type="pct"/>
            <w:shd w:val="clear" w:color="auto" w:fill="auto"/>
            <w:tcMar>
              <w:left w:w="85" w:type="dxa"/>
            </w:tcMar>
          </w:tcPr>
          <w:p w14:paraId="22C309C8"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E.</w:t>
            </w:r>
          </w:p>
        </w:tc>
        <w:tc>
          <w:tcPr>
            <w:tcW w:w="1999" w:type="pct"/>
            <w:tcBorders>
              <w:bottom w:val="single" w:sz="2" w:space="0" w:color="auto"/>
            </w:tcBorders>
            <w:shd w:val="clear" w:color="auto" w:fill="auto"/>
            <w:tcMar>
              <w:left w:w="57" w:type="dxa"/>
            </w:tcMar>
          </w:tcPr>
          <w:p w14:paraId="2F5B110E"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Транспортные средства особого назначения, транспортные средства, предназначенные для перевозки опасных грузов, автоцистерны</w:t>
            </w:r>
          </w:p>
        </w:tc>
        <w:tc>
          <w:tcPr>
            <w:tcW w:w="1142" w:type="pct"/>
            <w:tcBorders>
              <w:bottom w:val="single" w:sz="2" w:space="0" w:color="auto"/>
            </w:tcBorders>
            <w:shd w:val="clear" w:color="auto" w:fill="auto"/>
            <w:tcMar>
              <w:left w:w="57" w:type="dxa"/>
            </w:tcMar>
          </w:tcPr>
          <w:p w14:paraId="53A9FFEE"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105, 111</w:t>
            </w:r>
          </w:p>
        </w:tc>
        <w:tc>
          <w:tcPr>
            <w:tcW w:w="1028" w:type="pct"/>
            <w:tcBorders>
              <w:bottom w:val="single" w:sz="2" w:space="0" w:color="auto"/>
            </w:tcBorders>
            <w:shd w:val="clear" w:color="auto" w:fill="auto"/>
            <w:tcMar>
              <w:left w:w="57" w:type="dxa"/>
            </w:tcMar>
          </w:tcPr>
          <w:p w14:paraId="3BCC2FFE"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w:t>
            </w:r>
          </w:p>
        </w:tc>
        <w:tc>
          <w:tcPr>
            <w:tcW w:w="606" w:type="pct"/>
            <w:tcBorders>
              <w:left w:val="nil"/>
              <w:bottom w:val="single" w:sz="2" w:space="0" w:color="auto"/>
              <w:right w:val="single" w:sz="2" w:space="0" w:color="auto"/>
              <w:tl2br w:val="nil"/>
              <w:tr2bl w:val="nil"/>
            </w:tcBorders>
            <w:shd w:val="clear" w:color="auto" w:fill="auto"/>
            <w:tcMar>
              <w:left w:w="57" w:type="dxa"/>
            </w:tcMar>
          </w:tcPr>
          <w:p w14:paraId="2359F7A5"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54C1E4AD" w14:textId="77777777" w:rsidTr="008538A4">
        <w:tc>
          <w:tcPr>
            <w:tcW w:w="225" w:type="pct"/>
            <w:shd w:val="clear" w:color="auto" w:fill="auto"/>
            <w:tcMar>
              <w:left w:w="85" w:type="dxa"/>
            </w:tcMar>
          </w:tcPr>
          <w:p w14:paraId="7EE97F9F"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F.</w:t>
            </w:r>
          </w:p>
        </w:tc>
        <w:tc>
          <w:tcPr>
            <w:tcW w:w="1999" w:type="pct"/>
            <w:tcBorders>
              <w:bottom w:val="single" w:sz="2" w:space="0" w:color="auto"/>
            </w:tcBorders>
            <w:shd w:val="clear" w:color="auto" w:fill="auto"/>
            <w:tcMar>
              <w:left w:w="57" w:type="dxa"/>
            </w:tcMar>
          </w:tcPr>
          <w:p w14:paraId="5ED1F65D"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Системы сигнализации и противоугонные системы</w:t>
            </w:r>
          </w:p>
        </w:tc>
        <w:tc>
          <w:tcPr>
            <w:tcW w:w="1142" w:type="pct"/>
            <w:tcBorders>
              <w:bottom w:val="single" w:sz="2" w:space="0" w:color="auto"/>
            </w:tcBorders>
            <w:shd w:val="clear" w:color="auto" w:fill="auto"/>
            <w:tcMar>
              <w:left w:w="57" w:type="dxa"/>
            </w:tcMar>
          </w:tcPr>
          <w:p w14:paraId="37E53483"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18, 62, 97, 116</w:t>
            </w:r>
          </w:p>
        </w:tc>
        <w:tc>
          <w:tcPr>
            <w:tcW w:w="1028" w:type="pct"/>
            <w:tcBorders>
              <w:bottom w:val="single" w:sz="2" w:space="0" w:color="auto"/>
            </w:tcBorders>
            <w:shd w:val="clear" w:color="auto" w:fill="auto"/>
            <w:tcMar>
              <w:left w:w="57" w:type="dxa"/>
            </w:tcMar>
          </w:tcPr>
          <w:p w14:paraId="6F1C608D"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См. пункт 8.24</w:t>
            </w:r>
          </w:p>
        </w:tc>
        <w:tc>
          <w:tcPr>
            <w:tcW w:w="606" w:type="pct"/>
            <w:tcBorders>
              <w:left w:val="nil"/>
              <w:bottom w:val="single" w:sz="2" w:space="0" w:color="auto"/>
              <w:right w:val="single" w:sz="2" w:space="0" w:color="auto"/>
              <w:tl2br w:val="nil"/>
              <w:tr2bl w:val="nil"/>
            </w:tcBorders>
            <w:shd w:val="clear" w:color="auto" w:fill="auto"/>
            <w:tcMar>
              <w:left w:w="57" w:type="dxa"/>
            </w:tcMar>
          </w:tcPr>
          <w:p w14:paraId="2EB0EEB2"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272BCFBA" w14:textId="77777777" w:rsidTr="008538A4">
        <w:tc>
          <w:tcPr>
            <w:tcW w:w="225" w:type="pct"/>
            <w:shd w:val="clear" w:color="auto" w:fill="auto"/>
            <w:tcMar>
              <w:left w:w="85" w:type="dxa"/>
            </w:tcMar>
          </w:tcPr>
          <w:p w14:paraId="2D6E9BAA"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G.</w:t>
            </w:r>
          </w:p>
        </w:tc>
        <w:tc>
          <w:tcPr>
            <w:tcW w:w="1999" w:type="pct"/>
            <w:tcBorders>
              <w:bottom w:val="single" w:sz="2" w:space="0" w:color="auto"/>
            </w:tcBorders>
            <w:shd w:val="clear" w:color="auto" w:fill="auto"/>
            <w:tcMar>
              <w:left w:w="57" w:type="dxa"/>
            </w:tcMar>
          </w:tcPr>
          <w:p w14:paraId="075681EF"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Городские и междугородные автобусы</w:t>
            </w:r>
          </w:p>
        </w:tc>
        <w:tc>
          <w:tcPr>
            <w:tcW w:w="1142" w:type="pct"/>
            <w:tcBorders>
              <w:bottom w:val="single" w:sz="2" w:space="0" w:color="auto"/>
            </w:tcBorders>
            <w:shd w:val="clear" w:color="auto" w:fill="auto"/>
            <w:tcMar>
              <w:left w:w="57" w:type="dxa"/>
            </w:tcMar>
          </w:tcPr>
          <w:p w14:paraId="1CC351A4"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36, 52, 66, 107</w:t>
            </w:r>
          </w:p>
        </w:tc>
        <w:tc>
          <w:tcPr>
            <w:tcW w:w="1028" w:type="pct"/>
            <w:tcBorders>
              <w:bottom w:val="single" w:sz="2" w:space="0" w:color="auto"/>
            </w:tcBorders>
            <w:shd w:val="clear" w:color="auto" w:fill="auto"/>
            <w:tcMar>
              <w:left w:w="57" w:type="dxa"/>
            </w:tcMar>
          </w:tcPr>
          <w:p w14:paraId="0C1FD3AD"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57" w:type="dxa"/>
            </w:tcMar>
          </w:tcPr>
          <w:p w14:paraId="3C08582F"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41E79FEA" w14:textId="77777777" w:rsidTr="008538A4">
        <w:tc>
          <w:tcPr>
            <w:tcW w:w="225" w:type="pct"/>
            <w:shd w:val="clear" w:color="auto" w:fill="auto"/>
            <w:tcMar>
              <w:left w:w="85" w:type="dxa"/>
            </w:tcMar>
          </w:tcPr>
          <w:p w14:paraId="56CCE571"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H.</w:t>
            </w:r>
          </w:p>
        </w:tc>
        <w:tc>
          <w:tcPr>
            <w:tcW w:w="1999" w:type="pct"/>
            <w:tcBorders>
              <w:bottom w:val="single" w:sz="2" w:space="0" w:color="auto"/>
            </w:tcBorders>
            <w:shd w:val="clear" w:color="auto" w:fill="auto"/>
            <w:tcMar>
              <w:left w:w="57" w:type="dxa"/>
            </w:tcMar>
          </w:tcPr>
          <w:p w14:paraId="0D8AF5D9"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Электромагнитная совместимость</w:t>
            </w:r>
          </w:p>
        </w:tc>
        <w:tc>
          <w:tcPr>
            <w:tcW w:w="1142" w:type="pct"/>
            <w:tcBorders>
              <w:bottom w:val="single" w:sz="2" w:space="0" w:color="auto"/>
            </w:tcBorders>
            <w:shd w:val="clear" w:color="auto" w:fill="auto"/>
            <w:tcMar>
              <w:left w:w="57" w:type="dxa"/>
            </w:tcMar>
          </w:tcPr>
          <w:p w14:paraId="2706387C"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10</w:t>
            </w:r>
          </w:p>
        </w:tc>
        <w:tc>
          <w:tcPr>
            <w:tcW w:w="1028" w:type="pct"/>
            <w:tcBorders>
              <w:bottom w:val="single" w:sz="2" w:space="0" w:color="auto"/>
            </w:tcBorders>
            <w:shd w:val="clear" w:color="auto" w:fill="auto"/>
            <w:tcMar>
              <w:left w:w="57" w:type="dxa"/>
            </w:tcMar>
          </w:tcPr>
          <w:p w14:paraId="34B1BECB"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57" w:type="dxa"/>
            </w:tcMar>
          </w:tcPr>
          <w:p w14:paraId="21F1521B"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5DF808FC" w14:textId="77777777" w:rsidTr="008538A4">
        <w:tc>
          <w:tcPr>
            <w:tcW w:w="225" w:type="pct"/>
            <w:shd w:val="clear" w:color="auto" w:fill="auto"/>
            <w:tcMar>
              <w:left w:w="85" w:type="dxa"/>
            </w:tcMar>
          </w:tcPr>
          <w:p w14:paraId="6DEEA022"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I.</w:t>
            </w:r>
          </w:p>
        </w:tc>
        <w:tc>
          <w:tcPr>
            <w:tcW w:w="1999" w:type="pct"/>
            <w:tcBorders>
              <w:bottom w:val="single" w:sz="2" w:space="0" w:color="auto"/>
            </w:tcBorders>
            <w:shd w:val="clear" w:color="auto" w:fill="auto"/>
            <w:tcMar>
              <w:left w:w="57" w:type="dxa"/>
            </w:tcMar>
          </w:tcPr>
          <w:p w14:paraId="7682272B"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Системы отопления</w:t>
            </w:r>
          </w:p>
        </w:tc>
        <w:tc>
          <w:tcPr>
            <w:tcW w:w="1142" w:type="pct"/>
            <w:tcBorders>
              <w:bottom w:val="single" w:sz="2" w:space="0" w:color="auto"/>
            </w:tcBorders>
            <w:shd w:val="clear" w:color="auto" w:fill="auto"/>
            <w:tcMar>
              <w:left w:w="57" w:type="dxa"/>
            </w:tcMar>
          </w:tcPr>
          <w:p w14:paraId="7A258F55"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122</w:t>
            </w:r>
          </w:p>
        </w:tc>
        <w:tc>
          <w:tcPr>
            <w:tcW w:w="1028" w:type="pct"/>
            <w:tcBorders>
              <w:bottom w:val="single" w:sz="2" w:space="0" w:color="auto"/>
            </w:tcBorders>
            <w:shd w:val="clear" w:color="auto" w:fill="auto"/>
            <w:tcMar>
              <w:left w:w="57" w:type="dxa"/>
            </w:tcMar>
          </w:tcPr>
          <w:p w14:paraId="0DF8B3AE"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57" w:type="dxa"/>
            </w:tcMar>
          </w:tcPr>
          <w:p w14:paraId="1911E12C"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2ACAFCDA" w14:textId="77777777" w:rsidTr="008538A4">
        <w:tc>
          <w:tcPr>
            <w:tcW w:w="225" w:type="pct"/>
            <w:shd w:val="clear" w:color="auto" w:fill="auto"/>
            <w:tcMar>
              <w:left w:w="85" w:type="dxa"/>
            </w:tcMar>
          </w:tcPr>
          <w:p w14:paraId="0F7D87A3"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J.</w:t>
            </w:r>
          </w:p>
        </w:tc>
        <w:tc>
          <w:tcPr>
            <w:tcW w:w="1999" w:type="pct"/>
            <w:tcBorders>
              <w:bottom w:val="single" w:sz="2" w:space="0" w:color="auto"/>
            </w:tcBorders>
            <w:shd w:val="clear" w:color="auto" w:fill="auto"/>
            <w:tcMar>
              <w:left w:w="57" w:type="dxa"/>
            </w:tcMar>
          </w:tcPr>
          <w:p w14:paraId="5DC934C1"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Безопасные стекловые материалы</w:t>
            </w:r>
          </w:p>
        </w:tc>
        <w:tc>
          <w:tcPr>
            <w:tcW w:w="1142" w:type="pct"/>
            <w:tcBorders>
              <w:bottom w:val="single" w:sz="2" w:space="0" w:color="auto"/>
            </w:tcBorders>
            <w:shd w:val="clear" w:color="auto" w:fill="auto"/>
            <w:tcMar>
              <w:left w:w="57" w:type="dxa"/>
            </w:tcMar>
          </w:tcPr>
          <w:p w14:paraId="0AF9C754"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43</w:t>
            </w:r>
          </w:p>
        </w:tc>
        <w:tc>
          <w:tcPr>
            <w:tcW w:w="1028" w:type="pct"/>
            <w:tcBorders>
              <w:bottom w:val="single" w:sz="2" w:space="0" w:color="auto"/>
            </w:tcBorders>
            <w:shd w:val="clear" w:color="auto" w:fill="auto"/>
            <w:tcMar>
              <w:left w:w="57" w:type="dxa"/>
            </w:tcMar>
          </w:tcPr>
          <w:p w14:paraId="2B60949E"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57" w:type="dxa"/>
            </w:tcMar>
          </w:tcPr>
          <w:p w14:paraId="33324698"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1</w:t>
            </w:r>
          </w:p>
        </w:tc>
      </w:tr>
      <w:tr w:rsidR="005E283D" w:rsidRPr="00BA03F4" w14:paraId="47FC4B2D" w14:textId="77777777" w:rsidTr="008538A4">
        <w:tc>
          <w:tcPr>
            <w:tcW w:w="225" w:type="pct"/>
            <w:shd w:val="clear" w:color="auto" w:fill="auto"/>
            <w:tcMar>
              <w:left w:w="85" w:type="dxa"/>
            </w:tcMar>
          </w:tcPr>
          <w:p w14:paraId="4853038C"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K.</w:t>
            </w:r>
          </w:p>
        </w:tc>
        <w:tc>
          <w:tcPr>
            <w:tcW w:w="1999" w:type="pct"/>
            <w:tcBorders>
              <w:bottom w:val="single" w:sz="2" w:space="0" w:color="auto"/>
            </w:tcBorders>
            <w:shd w:val="clear" w:color="auto" w:fill="auto"/>
            <w:tcMar>
              <w:left w:w="57" w:type="dxa"/>
            </w:tcMar>
          </w:tcPr>
          <w:p w14:paraId="33BBEF39"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Механизм для измерения скорости</w:t>
            </w:r>
          </w:p>
        </w:tc>
        <w:tc>
          <w:tcPr>
            <w:tcW w:w="1142" w:type="pct"/>
            <w:tcBorders>
              <w:bottom w:val="single" w:sz="2" w:space="0" w:color="auto"/>
            </w:tcBorders>
            <w:shd w:val="clear" w:color="auto" w:fill="auto"/>
            <w:tcMar>
              <w:left w:w="57" w:type="dxa"/>
            </w:tcMar>
          </w:tcPr>
          <w:p w14:paraId="4BD51D9F"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39</w:t>
            </w:r>
          </w:p>
        </w:tc>
        <w:tc>
          <w:tcPr>
            <w:tcW w:w="1028" w:type="pct"/>
            <w:tcBorders>
              <w:bottom w:val="single" w:sz="2" w:space="0" w:color="auto"/>
            </w:tcBorders>
            <w:shd w:val="clear" w:color="auto" w:fill="auto"/>
            <w:tcMar>
              <w:left w:w="57" w:type="dxa"/>
            </w:tcMar>
          </w:tcPr>
          <w:p w14:paraId="49DE3447" w14:textId="77777777" w:rsidR="005E283D" w:rsidRPr="00C64B7E" w:rsidRDefault="005E283D" w:rsidP="008538A4">
            <w:pPr>
              <w:suppressLineNumbers/>
              <w:tabs>
                <w:tab w:val="left" w:pos="3060"/>
                <w:tab w:val="left" w:pos="3600"/>
              </w:tabs>
              <w:spacing w:before="40" w:after="40" w:line="240" w:lineRule="auto"/>
              <w:rPr>
                <w:sz w:val="18"/>
                <w:szCs w:val="18"/>
              </w:rPr>
            </w:pPr>
          </w:p>
        </w:tc>
        <w:tc>
          <w:tcPr>
            <w:tcW w:w="606" w:type="pct"/>
            <w:tcBorders>
              <w:left w:val="nil"/>
              <w:bottom w:val="single" w:sz="2" w:space="0" w:color="auto"/>
              <w:right w:val="single" w:sz="2" w:space="0" w:color="auto"/>
              <w:tl2br w:val="nil"/>
              <w:tr2bl w:val="nil"/>
            </w:tcBorders>
            <w:shd w:val="clear" w:color="auto" w:fill="auto"/>
            <w:tcMar>
              <w:left w:w="57" w:type="dxa"/>
            </w:tcMar>
          </w:tcPr>
          <w:p w14:paraId="6C8867A0"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1FF3BD5C" w14:textId="77777777" w:rsidTr="008538A4">
        <w:tc>
          <w:tcPr>
            <w:tcW w:w="225" w:type="pct"/>
            <w:shd w:val="clear" w:color="auto" w:fill="auto"/>
            <w:tcMar>
              <w:left w:w="85" w:type="dxa"/>
            </w:tcMar>
          </w:tcPr>
          <w:p w14:paraId="34DCE679"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L.</w:t>
            </w:r>
          </w:p>
        </w:tc>
        <w:tc>
          <w:tcPr>
            <w:tcW w:w="1999" w:type="pct"/>
            <w:tcBorders>
              <w:bottom w:val="single" w:sz="2" w:space="0" w:color="auto"/>
            </w:tcBorders>
            <w:shd w:val="clear" w:color="auto" w:fill="auto"/>
            <w:tcMar>
              <w:left w:w="57" w:type="dxa"/>
            </w:tcMar>
          </w:tcPr>
          <w:p w14:paraId="198283BB"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Меры по недопущению неразрешенных изменений конструкции мопедов и мотоциклов, находящихся в эксплуатации</w:t>
            </w:r>
          </w:p>
        </w:tc>
        <w:tc>
          <w:tcPr>
            <w:tcW w:w="1142" w:type="pct"/>
            <w:tcBorders>
              <w:bottom w:val="single" w:sz="2" w:space="0" w:color="auto"/>
            </w:tcBorders>
            <w:shd w:val="clear" w:color="auto" w:fill="auto"/>
            <w:tcMar>
              <w:left w:w="57" w:type="dxa"/>
            </w:tcMar>
          </w:tcPr>
          <w:p w14:paraId="3F045342"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2" w:space="0" w:color="auto"/>
            </w:tcBorders>
            <w:shd w:val="clear" w:color="auto" w:fill="auto"/>
            <w:tcMar>
              <w:left w:w="57" w:type="dxa"/>
            </w:tcMar>
          </w:tcPr>
          <w:p w14:paraId="23FAD8E7"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См. пункт 8.24</w:t>
            </w:r>
          </w:p>
        </w:tc>
        <w:tc>
          <w:tcPr>
            <w:tcW w:w="606" w:type="pct"/>
            <w:tcBorders>
              <w:left w:val="nil"/>
              <w:bottom w:val="single" w:sz="2" w:space="0" w:color="auto"/>
              <w:right w:val="single" w:sz="2" w:space="0" w:color="auto"/>
              <w:tl2br w:val="nil"/>
              <w:tr2bl w:val="nil"/>
            </w:tcBorders>
            <w:shd w:val="clear" w:color="auto" w:fill="auto"/>
            <w:tcMar>
              <w:left w:w="57" w:type="dxa"/>
            </w:tcMar>
          </w:tcPr>
          <w:p w14:paraId="695FEC29"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6821B3E6" w14:textId="77777777" w:rsidTr="008538A4">
        <w:tc>
          <w:tcPr>
            <w:tcW w:w="225" w:type="pct"/>
            <w:shd w:val="clear" w:color="auto" w:fill="auto"/>
            <w:tcMar>
              <w:left w:w="85" w:type="dxa"/>
            </w:tcMar>
          </w:tcPr>
          <w:p w14:paraId="64B42B71"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M.</w:t>
            </w:r>
          </w:p>
        </w:tc>
        <w:tc>
          <w:tcPr>
            <w:tcW w:w="1999" w:type="pct"/>
            <w:tcBorders>
              <w:bottom w:val="single" w:sz="2" w:space="0" w:color="auto"/>
            </w:tcBorders>
            <w:shd w:val="clear" w:color="auto" w:fill="auto"/>
            <w:tcMar>
              <w:left w:w="57" w:type="dxa"/>
            </w:tcMar>
          </w:tcPr>
          <w:p w14:paraId="6EF370A7"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Распределение веса и нагрузки на оси</w:t>
            </w:r>
          </w:p>
        </w:tc>
        <w:tc>
          <w:tcPr>
            <w:tcW w:w="1142" w:type="pct"/>
            <w:tcBorders>
              <w:bottom w:val="single" w:sz="2" w:space="0" w:color="auto"/>
            </w:tcBorders>
            <w:shd w:val="clear" w:color="auto" w:fill="auto"/>
            <w:tcMar>
              <w:left w:w="57" w:type="dxa"/>
            </w:tcMar>
          </w:tcPr>
          <w:p w14:paraId="0C35B85F"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2" w:space="0" w:color="auto"/>
            </w:tcBorders>
            <w:shd w:val="clear" w:color="auto" w:fill="auto"/>
            <w:tcMar>
              <w:left w:w="57" w:type="dxa"/>
            </w:tcMar>
          </w:tcPr>
          <w:p w14:paraId="03EED82D"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См. пункт 8.13</w:t>
            </w:r>
          </w:p>
        </w:tc>
        <w:tc>
          <w:tcPr>
            <w:tcW w:w="606" w:type="pct"/>
            <w:tcBorders>
              <w:left w:val="nil"/>
              <w:bottom w:val="single" w:sz="2" w:space="0" w:color="auto"/>
              <w:right w:val="single" w:sz="2" w:space="0" w:color="auto"/>
              <w:tl2br w:val="nil"/>
              <w:tr2bl w:val="nil"/>
            </w:tcBorders>
            <w:shd w:val="clear" w:color="auto" w:fill="auto"/>
            <w:tcMar>
              <w:left w:w="57" w:type="dxa"/>
            </w:tcMar>
          </w:tcPr>
          <w:p w14:paraId="7CE7EAA5"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60B129D9" w14:textId="77777777" w:rsidTr="008538A4">
        <w:tc>
          <w:tcPr>
            <w:tcW w:w="225" w:type="pct"/>
            <w:tcBorders>
              <w:bottom w:val="single" w:sz="2" w:space="0" w:color="auto"/>
            </w:tcBorders>
            <w:shd w:val="clear" w:color="auto" w:fill="auto"/>
            <w:tcMar>
              <w:left w:w="85" w:type="dxa"/>
            </w:tcMar>
          </w:tcPr>
          <w:p w14:paraId="6FFF7769"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N.</w:t>
            </w:r>
          </w:p>
        </w:tc>
        <w:tc>
          <w:tcPr>
            <w:tcW w:w="1999" w:type="pct"/>
            <w:tcBorders>
              <w:bottom w:val="single" w:sz="2" w:space="0" w:color="auto"/>
            </w:tcBorders>
            <w:shd w:val="clear" w:color="auto" w:fill="auto"/>
            <w:tcMar>
              <w:left w:w="57" w:type="dxa"/>
            </w:tcMar>
          </w:tcPr>
          <w:p w14:paraId="3694F6D3"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Брызговики</w:t>
            </w:r>
          </w:p>
        </w:tc>
        <w:tc>
          <w:tcPr>
            <w:tcW w:w="1142" w:type="pct"/>
            <w:tcBorders>
              <w:bottom w:val="single" w:sz="2" w:space="0" w:color="auto"/>
            </w:tcBorders>
            <w:shd w:val="clear" w:color="auto" w:fill="auto"/>
            <w:tcMar>
              <w:left w:w="57" w:type="dxa"/>
            </w:tcMar>
          </w:tcPr>
          <w:p w14:paraId="0BCDC3EA"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2" w:space="0" w:color="auto"/>
            </w:tcBorders>
            <w:shd w:val="clear" w:color="auto" w:fill="auto"/>
            <w:tcMar>
              <w:left w:w="57" w:type="dxa"/>
            </w:tcMar>
          </w:tcPr>
          <w:p w14:paraId="6FE19184"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См. пункт 8.27</w:t>
            </w:r>
          </w:p>
        </w:tc>
        <w:tc>
          <w:tcPr>
            <w:tcW w:w="606" w:type="pct"/>
            <w:tcBorders>
              <w:left w:val="nil"/>
              <w:bottom w:val="single" w:sz="2" w:space="0" w:color="auto"/>
              <w:right w:val="single" w:sz="2" w:space="0" w:color="auto"/>
              <w:tl2br w:val="nil"/>
              <w:tr2bl w:val="nil"/>
            </w:tcBorders>
            <w:shd w:val="clear" w:color="auto" w:fill="auto"/>
            <w:tcMar>
              <w:left w:w="57" w:type="dxa"/>
            </w:tcMar>
          </w:tcPr>
          <w:p w14:paraId="3B9866EB" w14:textId="77777777" w:rsidR="005E283D" w:rsidRPr="00C64B7E" w:rsidRDefault="005E283D" w:rsidP="008538A4">
            <w:pPr>
              <w:suppressLineNumbers/>
              <w:tabs>
                <w:tab w:val="left" w:pos="3060"/>
                <w:tab w:val="left" w:pos="3600"/>
              </w:tabs>
              <w:spacing w:before="40" w:after="40" w:line="240" w:lineRule="auto"/>
              <w:rPr>
                <w:sz w:val="18"/>
                <w:szCs w:val="18"/>
              </w:rPr>
            </w:pPr>
          </w:p>
        </w:tc>
      </w:tr>
      <w:tr w:rsidR="005E283D" w:rsidRPr="00BA03F4" w14:paraId="0B0B8A75" w14:textId="77777777" w:rsidTr="008538A4">
        <w:tc>
          <w:tcPr>
            <w:tcW w:w="225" w:type="pct"/>
            <w:tcBorders>
              <w:bottom w:val="single" w:sz="12" w:space="0" w:color="auto"/>
            </w:tcBorders>
            <w:shd w:val="clear" w:color="auto" w:fill="auto"/>
            <w:tcMar>
              <w:left w:w="85" w:type="dxa"/>
            </w:tcMar>
          </w:tcPr>
          <w:p w14:paraId="079F59EE"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O.</w:t>
            </w:r>
          </w:p>
        </w:tc>
        <w:tc>
          <w:tcPr>
            <w:tcW w:w="1999" w:type="pct"/>
            <w:tcBorders>
              <w:bottom w:val="single" w:sz="12" w:space="0" w:color="auto"/>
            </w:tcBorders>
            <w:shd w:val="clear" w:color="auto" w:fill="auto"/>
            <w:tcMar>
              <w:left w:w="57" w:type="dxa"/>
            </w:tcMar>
          </w:tcPr>
          <w:p w14:paraId="0749A8C0"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Аптечки первой помощи</w:t>
            </w:r>
          </w:p>
        </w:tc>
        <w:tc>
          <w:tcPr>
            <w:tcW w:w="1142" w:type="pct"/>
            <w:tcBorders>
              <w:bottom w:val="single" w:sz="12" w:space="0" w:color="auto"/>
            </w:tcBorders>
            <w:shd w:val="clear" w:color="auto" w:fill="auto"/>
            <w:tcMar>
              <w:left w:w="57" w:type="dxa"/>
            </w:tcMar>
          </w:tcPr>
          <w:p w14:paraId="2FDB8473"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w:t>
            </w:r>
          </w:p>
        </w:tc>
        <w:tc>
          <w:tcPr>
            <w:tcW w:w="1028" w:type="pct"/>
            <w:tcBorders>
              <w:bottom w:val="single" w:sz="12" w:space="0" w:color="auto"/>
            </w:tcBorders>
            <w:shd w:val="clear" w:color="auto" w:fill="auto"/>
            <w:tcMar>
              <w:left w:w="57" w:type="dxa"/>
            </w:tcMar>
          </w:tcPr>
          <w:p w14:paraId="1374FA2F" w14:textId="77777777" w:rsidR="005E283D" w:rsidRPr="00C64B7E" w:rsidRDefault="005E283D" w:rsidP="008538A4">
            <w:pPr>
              <w:suppressLineNumbers/>
              <w:tabs>
                <w:tab w:val="left" w:pos="3060"/>
                <w:tab w:val="left" w:pos="3600"/>
              </w:tabs>
              <w:spacing w:before="40" w:after="40" w:line="240" w:lineRule="auto"/>
              <w:rPr>
                <w:sz w:val="18"/>
                <w:szCs w:val="18"/>
              </w:rPr>
            </w:pPr>
            <w:r w:rsidRPr="00C64B7E">
              <w:rPr>
                <w:sz w:val="18"/>
                <w:szCs w:val="18"/>
              </w:rPr>
              <w:t>См. пункт 8.31</w:t>
            </w:r>
          </w:p>
        </w:tc>
        <w:tc>
          <w:tcPr>
            <w:tcW w:w="606" w:type="pct"/>
            <w:tcBorders>
              <w:left w:val="nil"/>
              <w:bottom w:val="single" w:sz="12" w:space="0" w:color="auto"/>
              <w:right w:val="single" w:sz="2" w:space="0" w:color="auto"/>
              <w:tl2br w:val="nil"/>
              <w:tr2bl w:val="nil"/>
            </w:tcBorders>
            <w:shd w:val="clear" w:color="auto" w:fill="auto"/>
            <w:tcMar>
              <w:left w:w="57" w:type="dxa"/>
            </w:tcMar>
          </w:tcPr>
          <w:p w14:paraId="09AE9EB7" w14:textId="77777777" w:rsidR="005E283D" w:rsidRPr="00C64B7E" w:rsidRDefault="005E283D" w:rsidP="008538A4">
            <w:pPr>
              <w:suppressLineNumbers/>
              <w:tabs>
                <w:tab w:val="left" w:pos="3060"/>
                <w:tab w:val="left" w:pos="3600"/>
              </w:tabs>
              <w:spacing w:before="40" w:after="40" w:line="240" w:lineRule="auto"/>
              <w:rPr>
                <w:sz w:val="18"/>
                <w:szCs w:val="18"/>
              </w:rPr>
            </w:pPr>
          </w:p>
        </w:tc>
      </w:tr>
    </w:tbl>
    <w:p w14:paraId="54CB51EA" w14:textId="77777777" w:rsidR="005E283D" w:rsidRPr="00BA03F4" w:rsidRDefault="005E283D" w:rsidP="006F45DA">
      <w:pPr>
        <w:pStyle w:val="HChG"/>
        <w:spacing w:before="240"/>
        <w:ind w:left="2268"/>
      </w:pPr>
      <w:r w:rsidRPr="00BA03F4">
        <w:rPr>
          <w:lang w:eastAsia="fr-FR"/>
        </w:rPr>
        <w:t>8.</w:t>
      </w:r>
      <w:r w:rsidRPr="00BA03F4">
        <w:rPr>
          <w:lang w:eastAsia="fr-FR"/>
        </w:rPr>
        <w:tab/>
        <w:t>Рекомендации</w:t>
      </w:r>
    </w:p>
    <w:p w14:paraId="17126CAE" w14:textId="77777777" w:rsidR="005E283D" w:rsidRPr="0027588C" w:rsidRDefault="005E283D" w:rsidP="006F45DA">
      <w:pPr>
        <w:spacing w:after="120"/>
        <w:ind w:left="2268" w:right="1134" w:hanging="1134"/>
        <w:jc w:val="both"/>
        <w:rPr>
          <w:rFonts w:eastAsia="Times New Roman" w:cs="Times New Roman"/>
          <w:szCs w:val="20"/>
          <w:lang w:eastAsia="fr-FR"/>
        </w:rPr>
      </w:pPr>
      <w:r w:rsidRPr="00BA03F4">
        <w:tab/>
      </w:r>
      <w:r w:rsidRPr="0027588C">
        <w:rPr>
          <w:rFonts w:eastAsia="Times New Roman" w:cs="Times New Roman"/>
          <w:szCs w:val="20"/>
          <w:lang w:eastAsia="fr-FR"/>
        </w:rPr>
        <w:t>В настоящей главе содержится текст рекомендаций, изложенных в</w:t>
      </w:r>
      <w:r w:rsidRPr="006F45DA">
        <w:rPr>
          <w:rFonts w:eastAsia="Times New Roman" w:cs="Times New Roman"/>
          <w:szCs w:val="20"/>
          <w:lang w:val="en-GB" w:eastAsia="fr-FR"/>
        </w:rPr>
        <w:t> </w:t>
      </w:r>
      <w:r w:rsidRPr="0027588C">
        <w:rPr>
          <w:rFonts w:eastAsia="Times New Roman" w:cs="Times New Roman"/>
          <w:szCs w:val="20"/>
          <w:lang w:eastAsia="fr-FR"/>
        </w:rPr>
        <w:t>Сводной резолюции, которые по-прежнему остаются в силе.</w:t>
      </w:r>
    </w:p>
    <w:p w14:paraId="38E00D8D"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w:t>
      </w:r>
      <w:r w:rsidRPr="0027588C">
        <w:rPr>
          <w:rFonts w:eastAsia="Times New Roman" w:cs="Times New Roman"/>
          <w:szCs w:val="20"/>
          <w:lang w:eastAsia="fr-FR"/>
        </w:rPr>
        <w:tab/>
        <w:t xml:space="preserve">Торможение </w:t>
      </w:r>
    </w:p>
    <w:p w14:paraId="0674B8DC"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w:t>
      </w:r>
      <w:r w:rsidRPr="0027588C">
        <w:rPr>
          <w:rFonts w:eastAsia="Times New Roman" w:cs="Times New Roman"/>
          <w:szCs w:val="20"/>
          <w:lang w:eastAsia="fr-FR"/>
        </w:rPr>
        <w:tab/>
        <w:t>Одиночные транспортные средства, находящиеся в эксплуатации</w:t>
      </w:r>
    </w:p>
    <w:p w14:paraId="46E49335"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8.1.1.1</w:t>
      </w:r>
      <w:r w:rsidRPr="0027588C">
        <w:rPr>
          <w:rFonts w:eastAsia="Times New Roman" w:cs="Times New Roman"/>
          <w:szCs w:val="20"/>
          <w:lang w:eastAsia="fr-FR"/>
        </w:rPr>
        <w:tab/>
        <w:t>Одиночное автотранспортное средство может оставаться в эксплуатации только в том случае, если соответствующая эффективность рабочего, аварийного и стояночного тормозных устройств составляет по меньшей мере 90% эффективности, предписанной для новых автотранспортных средств в Правилах №</w:t>
      </w:r>
      <w:r w:rsidRPr="006F45DA">
        <w:rPr>
          <w:rFonts w:eastAsia="Times New Roman" w:cs="Times New Roman"/>
          <w:szCs w:val="20"/>
          <w:lang w:val="en-GB" w:eastAsia="fr-FR"/>
        </w:rPr>
        <w:t> </w:t>
      </w:r>
      <w:r w:rsidRPr="0027588C">
        <w:rPr>
          <w:rFonts w:eastAsia="Times New Roman" w:cs="Times New Roman"/>
          <w:szCs w:val="20"/>
          <w:lang w:eastAsia="fr-FR"/>
        </w:rPr>
        <w:t>13 и 13-Н ООН.</w:t>
      </w:r>
    </w:p>
    <w:p w14:paraId="49F03670"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8.1.1.2</w:t>
      </w:r>
      <w:r w:rsidRPr="0027588C">
        <w:rPr>
          <w:rFonts w:eastAsia="Times New Roman" w:cs="Times New Roman"/>
          <w:szCs w:val="20"/>
          <w:lang w:eastAsia="fr-FR"/>
        </w:rPr>
        <w:tab/>
        <w:t>Эффективность тормозов может быть проверена методами и на скоростях, которые отличаются от методов и скоростей, предписанных в соответствующих правилах ООН.</w:t>
      </w:r>
    </w:p>
    <w:p w14:paraId="1F654CE4"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8.1.1.3</w:t>
      </w:r>
      <w:r w:rsidRPr="0027588C">
        <w:rPr>
          <w:rFonts w:eastAsia="Times New Roman" w:cs="Times New Roman"/>
          <w:szCs w:val="20"/>
          <w:lang w:eastAsia="fr-FR"/>
        </w:rPr>
        <w:tab/>
        <w:t>Для целей испытания автотранспортного средства, находящегося в эксплуатации, данное транспортное средство рассматривают как принадлежащее к той категории, которой соответствуют его характеристики и вес, указанные в регистрационном документе.</w:t>
      </w:r>
    </w:p>
    <w:p w14:paraId="0C439761"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w:t>
      </w:r>
      <w:r w:rsidRPr="0027588C">
        <w:rPr>
          <w:rFonts w:eastAsia="Times New Roman" w:cs="Times New Roman"/>
          <w:szCs w:val="20"/>
          <w:lang w:eastAsia="fr-FR"/>
        </w:rPr>
        <w:tab/>
        <w:t>Составы новых транспортных средств</w:t>
      </w:r>
    </w:p>
    <w:p w14:paraId="181321D5"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w:t>
      </w:r>
      <w:r w:rsidRPr="0027588C">
        <w:rPr>
          <w:rFonts w:eastAsia="Times New Roman" w:cs="Times New Roman"/>
          <w:szCs w:val="20"/>
          <w:lang w:eastAsia="fr-FR"/>
        </w:rPr>
        <w:tab/>
        <w:t>Общие положения</w:t>
      </w:r>
    </w:p>
    <w:p w14:paraId="3105A7B2"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w:t>
      </w:r>
      <w:r w:rsidRPr="0027588C">
        <w:rPr>
          <w:rFonts w:eastAsia="Times New Roman" w:cs="Times New Roman"/>
          <w:szCs w:val="20"/>
          <w:lang w:eastAsia="fr-FR"/>
        </w:rPr>
        <w:tab/>
        <w:t>Помимо требований, которые в силу Правил №</w:t>
      </w:r>
      <w:r w:rsidRPr="006F45DA">
        <w:rPr>
          <w:rFonts w:eastAsia="Times New Roman" w:cs="Times New Roman"/>
          <w:szCs w:val="20"/>
          <w:lang w:val="en-GB" w:eastAsia="fr-FR"/>
        </w:rPr>
        <w:t> </w:t>
      </w:r>
      <w:r w:rsidRPr="0027588C">
        <w:rPr>
          <w:rFonts w:eastAsia="Times New Roman" w:cs="Times New Roman"/>
          <w:szCs w:val="20"/>
          <w:lang w:eastAsia="fr-FR"/>
        </w:rPr>
        <w:t>13 ООН относятся к каждому из их компонентов, составы новых транспортных средств должны соответствовать следующим условиям:</w:t>
      </w:r>
    </w:p>
    <w:p w14:paraId="40FF1DCC"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8.1.2.1.1.1</w:t>
      </w:r>
      <w:r w:rsidRPr="0027588C">
        <w:rPr>
          <w:rFonts w:eastAsia="Times New Roman" w:cs="Times New Roman"/>
          <w:szCs w:val="20"/>
          <w:lang w:eastAsia="fr-FR"/>
        </w:rPr>
        <w:tab/>
        <w:t>В составе, включающем по меньшей мере один компонент, предназначенный для перевозки пассажиров, эффективность рабочего и аварийного тормозов должна соответствовать требованиям, предусмотренным Правилами №</w:t>
      </w:r>
      <w:r w:rsidRPr="006F45DA">
        <w:rPr>
          <w:rFonts w:eastAsia="Times New Roman" w:cs="Times New Roman"/>
          <w:szCs w:val="20"/>
          <w:lang w:val="en-GB" w:eastAsia="fr-FR"/>
        </w:rPr>
        <w:t> </w:t>
      </w:r>
      <w:r w:rsidRPr="0027588C">
        <w:rPr>
          <w:rFonts w:eastAsia="Times New Roman" w:cs="Times New Roman"/>
          <w:szCs w:val="20"/>
          <w:lang w:eastAsia="fr-FR"/>
        </w:rPr>
        <w:t xml:space="preserve">13 ООН в отношении транспортных средств-тягачей. </w:t>
      </w:r>
    </w:p>
    <w:p w14:paraId="1626F58D"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8.1.2.1.1.2</w:t>
      </w:r>
      <w:r w:rsidRPr="0027588C">
        <w:rPr>
          <w:rFonts w:eastAsia="Times New Roman" w:cs="Times New Roman"/>
          <w:szCs w:val="20"/>
          <w:lang w:eastAsia="fr-FR"/>
        </w:rPr>
        <w:tab/>
        <w:t>В других составах</w:t>
      </w:r>
    </w:p>
    <w:p w14:paraId="6FA6DEE9" w14:textId="77777777" w:rsidR="00D069B4" w:rsidRPr="0027588C" w:rsidRDefault="005E283D" w:rsidP="00D069B4">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8.1.2.1.1.2.1</w:t>
      </w:r>
      <w:r w:rsidRPr="0027588C">
        <w:rPr>
          <w:rFonts w:eastAsia="Times New Roman" w:cs="Times New Roman"/>
          <w:szCs w:val="20"/>
          <w:lang w:eastAsia="fr-FR"/>
        </w:rPr>
        <w:tab/>
        <w:t>эффективность рабочего тормоза должна быть такой, чтобы длина тормозного пути составляла:</w:t>
      </w:r>
    </w:p>
    <w:p w14:paraId="6FC295CA" w14:textId="77777777" w:rsidR="006F02B4" w:rsidRPr="005F504A" w:rsidRDefault="006F02B4" w:rsidP="005F504A">
      <w:pPr>
        <w:pStyle w:val="SingleTxtGR"/>
        <w:tabs>
          <w:tab w:val="clear" w:pos="1701"/>
          <w:tab w:val="clear" w:pos="2268"/>
          <w:tab w:val="clear" w:pos="2835"/>
          <w:tab w:val="clear" w:pos="3402"/>
          <w:tab w:val="left" w:pos="3060"/>
          <w:tab w:val="left" w:pos="3600"/>
        </w:tabs>
        <w:ind w:left="2268" w:hanging="1130"/>
      </w:pPr>
      <w:bookmarkStart w:id="1" w:name="_Hlk33433137"/>
      <w:r w:rsidRPr="00BA03F4">
        <w:tab/>
      </w:r>
      <m:oMath>
        <m:r>
          <m:rPr>
            <m:sty m:val="p"/>
          </m:rPr>
          <w:rPr>
            <w:rFonts w:ascii="Cambria Math"/>
          </w:rPr>
          <m:t>S</m:t>
        </m:r>
        <m:r>
          <m:rPr>
            <m:sty m:val="p"/>
          </m:rPr>
          <w:rPr>
            <w:rFonts w:ascii="Cambria Math"/>
          </w:rPr>
          <m:t>≤</m:t>
        </m:r>
        <m:r>
          <m:rPr>
            <m:sty m:val="p"/>
          </m:rPr>
          <w:rPr>
            <w:rFonts w:ascii="Cambria Math"/>
          </w:rPr>
          <m:t>0,18</m:t>
        </m:r>
        <m:r>
          <m:rPr>
            <m:sty m:val="p"/>
          </m:rPr>
          <w:rPr>
            <w:rFonts w:ascii="Cambria Math" w:hAnsi="Cambria Math" w:cs="Cambria Math"/>
          </w:rPr>
          <m:t>⋅</m:t>
        </m:r>
        <m:r>
          <m:rPr>
            <m:sty m:val="p"/>
          </m:rPr>
          <w:rPr>
            <w:rFonts w:ascii="Cambria Math"/>
          </w:rPr>
          <m:t>V+</m:t>
        </m:r>
        <m:f>
          <m:fPr>
            <m:ctrlPr>
              <w:rPr>
                <w:rFonts w:ascii="Cambria Math" w:hAnsi="Cambria Math"/>
              </w:rPr>
            </m:ctrlPr>
          </m:fPr>
          <m:num>
            <m:sSup>
              <m:sSupPr>
                <m:ctrlPr>
                  <w:rPr>
                    <w:rFonts w:ascii="Cambria Math" w:hAnsi="Cambria Math"/>
                  </w:rPr>
                </m:ctrlPr>
              </m:sSupPr>
              <m:e>
                <m:r>
                  <m:rPr>
                    <m:sty m:val="p"/>
                  </m:rPr>
                  <w:rPr>
                    <w:rFonts w:ascii="Cambria Math"/>
                  </w:rPr>
                  <m:t>V</m:t>
                </m:r>
              </m:e>
              <m:sup>
                <m:r>
                  <m:rPr>
                    <m:sty m:val="p"/>
                  </m:rPr>
                  <w:rPr>
                    <w:rFonts w:ascii="Cambria Math"/>
                  </w:rPr>
                  <m:t>2</m:t>
                </m:r>
              </m:sup>
            </m:sSup>
          </m:num>
          <m:den>
            <m:r>
              <m:rPr>
                <m:sty m:val="p"/>
              </m:rPr>
              <w:rPr>
                <w:rFonts w:ascii="Cambria Math"/>
              </w:rPr>
              <m:t>115</m:t>
            </m:r>
          </m:den>
        </m:f>
      </m:oMath>
    </w:p>
    <w:bookmarkEnd w:id="1"/>
    <w:p w14:paraId="16F95E0C" w14:textId="77777777" w:rsidR="005E283D" w:rsidRPr="0027588C" w:rsidRDefault="005E283D" w:rsidP="00C93000">
      <w:pPr>
        <w:tabs>
          <w:tab w:val="left" w:pos="2688"/>
          <w:tab w:val="left" w:pos="3119"/>
        </w:tabs>
        <w:spacing w:after="120"/>
        <w:ind w:left="2268" w:right="1134" w:hanging="1134"/>
        <w:jc w:val="both"/>
        <w:rPr>
          <w:rFonts w:eastAsia="Times New Roman" w:cs="Times New Roman"/>
          <w:szCs w:val="20"/>
          <w:lang w:eastAsia="fr-FR"/>
        </w:rPr>
      </w:pPr>
      <w:r w:rsidRPr="006F45DA">
        <w:rPr>
          <w:rFonts w:eastAsia="Times New Roman" w:cs="Times New Roman"/>
          <w:szCs w:val="20"/>
          <w:lang w:val="en-GB" w:eastAsia="fr-FR"/>
        </w:rPr>
        <w:tab/>
        <w:t>V</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sidR="00C93000">
        <w:rPr>
          <w:rFonts w:eastAsia="Times New Roman" w:cs="Times New Roman"/>
          <w:szCs w:val="20"/>
          <w:lang w:eastAsia="fr-FR"/>
        </w:rPr>
        <w:tab/>
      </w:r>
      <w:r w:rsidRPr="0027588C">
        <w:rPr>
          <w:rFonts w:eastAsia="Times New Roman" w:cs="Times New Roman"/>
          <w:szCs w:val="20"/>
          <w:lang w:eastAsia="fr-FR"/>
        </w:rPr>
        <w:t>начальная скорость в км/ч,</w:t>
      </w:r>
    </w:p>
    <w:p w14:paraId="7799A8FB" w14:textId="77777777" w:rsidR="005E283D" w:rsidRPr="0027588C" w:rsidRDefault="005E283D" w:rsidP="00C93000">
      <w:pPr>
        <w:tabs>
          <w:tab w:val="left" w:pos="2694"/>
          <w:tab w:val="left" w:pos="3119"/>
        </w:tabs>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r>
      <w:r w:rsidRPr="006F45DA">
        <w:rPr>
          <w:rFonts w:eastAsia="Times New Roman" w:cs="Times New Roman"/>
          <w:szCs w:val="20"/>
          <w:lang w:val="en-GB" w:eastAsia="fr-FR"/>
        </w:rPr>
        <w:t>S</w:t>
      </w:r>
      <w:r w:rsidRPr="0027588C">
        <w:rPr>
          <w:rFonts w:eastAsia="Times New Roman" w:cs="Times New Roman"/>
          <w:szCs w:val="20"/>
          <w:lang w:eastAsia="fr-FR"/>
        </w:rPr>
        <w:t xml:space="preserve"> </w:t>
      </w:r>
      <w:r w:rsidRPr="0027588C">
        <w:rPr>
          <w:rFonts w:eastAsia="Times New Roman" w:cs="Times New Roman"/>
          <w:szCs w:val="20"/>
          <w:lang w:eastAsia="fr-FR"/>
        </w:rPr>
        <w:tab/>
        <w:t>=</w:t>
      </w:r>
      <w:r w:rsidR="00C93000">
        <w:rPr>
          <w:rFonts w:eastAsia="Times New Roman" w:cs="Times New Roman"/>
          <w:szCs w:val="20"/>
          <w:lang w:eastAsia="fr-FR"/>
        </w:rPr>
        <w:tab/>
      </w:r>
      <w:r w:rsidRPr="0027588C">
        <w:rPr>
          <w:rFonts w:eastAsia="Times New Roman" w:cs="Times New Roman"/>
          <w:szCs w:val="20"/>
          <w:lang w:eastAsia="fr-FR"/>
        </w:rPr>
        <w:t>тормозной путь в метрах.</w:t>
      </w:r>
    </w:p>
    <w:p w14:paraId="5CF48EFB"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(Второй член соответствует средней величине замедления, равной 4,4</w:t>
      </w:r>
      <w:r w:rsidR="00D069B4" w:rsidRPr="00D069B4">
        <w:rPr>
          <w:rFonts w:eastAsia="Times New Roman" w:cs="Times New Roman"/>
          <w:szCs w:val="20"/>
          <w:lang w:val="en-GB" w:eastAsia="fr-FR"/>
        </w:rPr>
        <w:t> </w:t>
      </w:r>
      <w:r w:rsidRPr="0027588C">
        <w:rPr>
          <w:rFonts w:eastAsia="Times New Roman" w:cs="Times New Roman"/>
          <w:szCs w:val="20"/>
          <w:lang w:eastAsia="fr-FR"/>
        </w:rPr>
        <w:t>м/с</w:t>
      </w:r>
      <w:r w:rsidRPr="005F504A">
        <w:rPr>
          <w:rFonts w:eastAsia="Times New Roman" w:cs="Times New Roman"/>
          <w:szCs w:val="20"/>
          <w:vertAlign w:val="superscript"/>
          <w:lang w:eastAsia="fr-FR"/>
        </w:rPr>
        <w:t>2</w:t>
      </w:r>
      <w:r w:rsidRPr="0027588C">
        <w:rPr>
          <w:rFonts w:eastAsia="Times New Roman" w:cs="Times New Roman"/>
          <w:szCs w:val="20"/>
          <w:lang w:eastAsia="fr-FR"/>
        </w:rPr>
        <w:t>)</w:t>
      </w:r>
    </w:p>
    <w:p w14:paraId="2D1E1F4E" w14:textId="77777777" w:rsidR="006F02B4" w:rsidRPr="00BA03F4" w:rsidRDefault="005E283D" w:rsidP="006F02B4">
      <w:pPr>
        <w:pStyle w:val="SingleTxtGR"/>
        <w:tabs>
          <w:tab w:val="clear" w:pos="1701"/>
        </w:tabs>
        <w:ind w:left="2268" w:hanging="1134"/>
      </w:pPr>
      <w:r w:rsidRPr="005F504A">
        <w:rPr>
          <w:spacing w:val="0"/>
          <w:w w:val="100"/>
          <w:kern w:val="0"/>
          <w:lang w:eastAsia="fr-FR"/>
        </w:rPr>
        <w:t>8.1.2.1.1.2.2</w:t>
      </w:r>
      <w:r w:rsidRPr="005F504A">
        <w:rPr>
          <w:spacing w:val="0"/>
          <w:w w:val="100"/>
          <w:kern w:val="0"/>
          <w:lang w:eastAsia="fr-FR"/>
        </w:rPr>
        <w:tab/>
      </w:r>
      <w:r w:rsidRPr="00D069B4">
        <w:rPr>
          <w:lang w:eastAsia="fr-FR"/>
        </w:rPr>
        <w:t>эффективность аварийного тормоза должна быть такой, чтобы длина тормозного пути составляла:</w:t>
      </w:r>
    </w:p>
    <w:p w14:paraId="77A3D14B" w14:textId="77777777" w:rsidR="006F02B4" w:rsidRPr="005F504A" w:rsidRDefault="006F02B4" w:rsidP="005F504A">
      <w:pPr>
        <w:pStyle w:val="SingleTxtGR"/>
        <w:tabs>
          <w:tab w:val="clear" w:pos="1701"/>
          <w:tab w:val="clear" w:pos="2268"/>
          <w:tab w:val="clear" w:pos="2835"/>
          <w:tab w:val="clear" w:pos="3402"/>
          <w:tab w:val="left" w:pos="3060"/>
          <w:tab w:val="left" w:pos="3600"/>
        </w:tabs>
        <w:ind w:left="2268" w:hanging="1130"/>
      </w:pPr>
      <w:r w:rsidRPr="00BA03F4">
        <w:tab/>
      </w:r>
      <m:oMath>
        <m:r>
          <m:rPr>
            <m:sty m:val="p"/>
          </m:rPr>
          <w:rPr>
            <w:rFonts w:ascii="Cambria Math"/>
          </w:rPr>
          <m:t>S</m:t>
        </m:r>
        <m:r>
          <m:rPr>
            <m:sty m:val="p"/>
          </m:rPr>
          <w:rPr>
            <w:rFonts w:ascii="Cambria Math"/>
          </w:rPr>
          <m:t>≤</m:t>
        </m:r>
        <m:r>
          <m:rPr>
            <m:sty m:val="p"/>
          </m:rPr>
          <w:rPr>
            <w:rFonts w:ascii="Cambria Math"/>
          </w:rPr>
          <m:t>0,18</m:t>
        </m:r>
        <m:r>
          <m:rPr>
            <m:sty m:val="p"/>
          </m:rPr>
          <w:rPr>
            <w:rFonts w:ascii="Cambria Math" w:hAnsi="Cambria Math" w:cs="Cambria Math"/>
          </w:rPr>
          <m:t>⋅</m:t>
        </m:r>
        <m:r>
          <m:rPr>
            <m:sty m:val="p"/>
          </m:rPr>
          <w:rPr>
            <w:rFonts w:ascii="Cambria Math"/>
          </w:rPr>
          <m:t>V+</m:t>
        </m:r>
        <m:f>
          <m:fPr>
            <m:ctrlPr>
              <w:rPr>
                <w:rFonts w:ascii="Cambria Math" w:hAnsi="Cambria Math"/>
              </w:rPr>
            </m:ctrlPr>
          </m:fPr>
          <m:num>
            <m:r>
              <m:rPr>
                <m:sty m:val="p"/>
              </m:rPr>
              <w:rPr>
                <w:rFonts w:ascii="Cambria Math"/>
              </w:rPr>
              <m:t>2</m:t>
            </m:r>
            <m:r>
              <m:rPr>
                <m:sty m:val="p"/>
              </m:rPr>
              <w:rPr>
                <w:rFonts w:ascii="Cambria Math"/>
              </w:rPr>
              <m:t> </m:t>
            </m:r>
            <m:r>
              <m:rPr>
                <m:sty m:val="p"/>
              </m:rPr>
              <w:rPr>
                <w:rFonts w:ascii="Cambria Math" w:hAnsi="Cambria Math" w:cs="Cambria Math"/>
              </w:rPr>
              <m:t>⋅</m:t>
            </m:r>
            <m:sSup>
              <m:sSupPr>
                <m:ctrlPr>
                  <w:rPr>
                    <w:rFonts w:ascii="Cambria Math" w:hAnsi="Cambria Math"/>
                  </w:rPr>
                </m:ctrlPr>
              </m:sSupPr>
              <m:e>
                <m:r>
                  <m:rPr>
                    <m:sty m:val="p"/>
                  </m:rPr>
                  <w:rPr>
                    <w:rFonts w:ascii="Cambria Math"/>
                  </w:rPr>
                  <m:t>V</m:t>
                </m:r>
              </m:e>
              <m:sup>
                <m:r>
                  <m:rPr>
                    <m:sty m:val="p"/>
                  </m:rPr>
                  <w:rPr>
                    <w:rFonts w:ascii="Cambria Math"/>
                  </w:rPr>
                  <m:t>2</m:t>
                </m:r>
              </m:sup>
            </m:sSup>
          </m:num>
          <m:den>
            <m:r>
              <m:rPr>
                <m:sty m:val="p"/>
              </m:rPr>
              <w:rPr>
                <w:rFonts w:ascii="Cambria Math"/>
              </w:rPr>
              <m:t>115</m:t>
            </m:r>
          </m:den>
        </m:f>
      </m:oMath>
    </w:p>
    <w:p w14:paraId="62A121E8" w14:textId="77777777" w:rsidR="005E283D" w:rsidRPr="006F02B4" w:rsidRDefault="005E283D" w:rsidP="006F02B4">
      <w:pPr>
        <w:spacing w:after="120"/>
        <w:ind w:left="2268" w:right="1134" w:hanging="1134"/>
        <w:jc w:val="both"/>
        <w:rPr>
          <w:rFonts w:eastAsia="Times New Roman" w:cs="Times New Roman"/>
          <w:szCs w:val="20"/>
          <w:lang w:eastAsia="fr-FR"/>
        </w:rPr>
      </w:pPr>
      <w:r w:rsidRPr="006F45DA">
        <w:rPr>
          <w:rFonts w:eastAsia="Times New Roman" w:cs="Times New Roman"/>
          <w:szCs w:val="20"/>
          <w:lang w:val="en-GB" w:eastAsia="fr-FR"/>
        </w:rPr>
        <w:tab/>
      </w:r>
      <w:r w:rsidRPr="006F02B4">
        <w:rPr>
          <w:rFonts w:eastAsia="Times New Roman" w:cs="Times New Roman"/>
          <w:szCs w:val="20"/>
          <w:lang w:eastAsia="fr-FR"/>
        </w:rPr>
        <w:t>(Второй член соответствует средней величине замедления, равной 2,2</w:t>
      </w:r>
      <w:r w:rsidR="006F02B4">
        <w:rPr>
          <w:rFonts w:eastAsia="Times New Roman" w:cs="Times New Roman"/>
          <w:szCs w:val="20"/>
          <w:lang w:eastAsia="fr-FR"/>
        </w:rPr>
        <w:t> </w:t>
      </w:r>
      <w:r w:rsidRPr="006F02B4">
        <w:rPr>
          <w:rFonts w:eastAsia="Times New Roman" w:cs="Times New Roman"/>
          <w:szCs w:val="20"/>
          <w:lang w:eastAsia="fr-FR"/>
        </w:rPr>
        <w:t>м/с</w:t>
      </w:r>
      <w:r w:rsidRPr="00B713F5">
        <w:rPr>
          <w:rFonts w:eastAsia="Times New Roman" w:cs="Times New Roman"/>
          <w:szCs w:val="20"/>
          <w:vertAlign w:val="superscript"/>
          <w:lang w:eastAsia="fr-FR"/>
        </w:rPr>
        <w:t>2</w:t>
      </w:r>
      <w:r w:rsidRPr="006F02B4">
        <w:rPr>
          <w:rFonts w:eastAsia="Times New Roman" w:cs="Times New Roman"/>
          <w:szCs w:val="20"/>
          <w:lang w:eastAsia="fr-FR"/>
        </w:rPr>
        <w:t>)</w:t>
      </w:r>
    </w:p>
    <w:p w14:paraId="5A9E9E44"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8.1.2.1.2</w:t>
      </w:r>
      <w:r w:rsidRPr="0027588C">
        <w:rPr>
          <w:rFonts w:eastAsia="Times New Roman" w:cs="Times New Roman"/>
          <w:szCs w:val="20"/>
          <w:lang w:eastAsia="fr-FR"/>
        </w:rPr>
        <w:tab/>
        <w:t>Указанную в пунктах 8.1.2.1.1.1 и 8.1.2.1.1.2 выше эффективность проверяют путем проведения испытания типа 0 при выключенной передаче, как предписывается в пункте 1.4 приложения 4 к Правилам</w:t>
      </w:r>
      <w:r w:rsidR="0009677F">
        <w:rPr>
          <w:rFonts w:eastAsia="Times New Roman" w:cs="Times New Roman"/>
          <w:szCs w:val="20"/>
          <w:lang w:val="fr-CH" w:eastAsia="fr-FR"/>
        </w:rPr>
        <w:t> </w:t>
      </w:r>
      <w:r w:rsidRPr="0027588C">
        <w:rPr>
          <w:rFonts w:eastAsia="Times New Roman" w:cs="Times New Roman"/>
          <w:szCs w:val="20"/>
          <w:lang w:eastAsia="fr-FR"/>
        </w:rPr>
        <w:t>№</w:t>
      </w:r>
      <w:r w:rsidRPr="006F45DA">
        <w:rPr>
          <w:rFonts w:eastAsia="Times New Roman" w:cs="Times New Roman"/>
          <w:szCs w:val="20"/>
          <w:lang w:val="en-GB" w:eastAsia="fr-FR"/>
        </w:rPr>
        <w:t> </w:t>
      </w:r>
      <w:r w:rsidRPr="0027588C">
        <w:rPr>
          <w:rFonts w:eastAsia="Times New Roman" w:cs="Times New Roman"/>
          <w:szCs w:val="20"/>
          <w:lang w:eastAsia="fr-FR"/>
        </w:rPr>
        <w:t>13 ООН. Это испытание проводят на скорости, предписанной для автотранспортного средства, причем давление на приводы не должно превышать максимальной величины, предписанной для торможения одиночного автотранспортного средства (пункт 3 приложения 4 к Правилам №</w:t>
      </w:r>
      <w:r w:rsidRPr="006F45DA">
        <w:rPr>
          <w:rFonts w:eastAsia="Times New Roman" w:cs="Times New Roman"/>
          <w:szCs w:val="20"/>
          <w:lang w:val="en-GB" w:eastAsia="fr-FR"/>
        </w:rPr>
        <w:t> </w:t>
      </w:r>
      <w:r w:rsidRPr="0027588C">
        <w:rPr>
          <w:rFonts w:eastAsia="Times New Roman" w:cs="Times New Roman"/>
          <w:szCs w:val="20"/>
          <w:lang w:eastAsia="fr-FR"/>
        </w:rPr>
        <w:t>13 ООН).</w:t>
      </w:r>
    </w:p>
    <w:p w14:paraId="122A8081"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8.1.2.2</w:t>
      </w:r>
      <w:r w:rsidRPr="0027588C">
        <w:rPr>
          <w:rFonts w:eastAsia="Times New Roman" w:cs="Times New Roman"/>
          <w:szCs w:val="20"/>
          <w:lang w:eastAsia="fr-FR"/>
        </w:rPr>
        <w:tab/>
        <w:t>Тормозные устройства непрерывного торможения</w:t>
      </w:r>
    </w:p>
    <w:p w14:paraId="03909AA0"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8.1.2.2.1</w:t>
      </w:r>
      <w:r w:rsidRPr="0027588C">
        <w:rPr>
          <w:rFonts w:eastAsia="Times New Roman" w:cs="Times New Roman"/>
          <w:szCs w:val="20"/>
          <w:lang w:eastAsia="fr-FR"/>
        </w:rPr>
        <w:tab/>
        <w:t>Помимо требований, предусмотренных Правилами №</w:t>
      </w:r>
      <w:r w:rsidRPr="006F45DA">
        <w:rPr>
          <w:rFonts w:eastAsia="Times New Roman" w:cs="Times New Roman"/>
          <w:szCs w:val="20"/>
          <w:lang w:val="en-GB" w:eastAsia="fr-FR"/>
        </w:rPr>
        <w:t> </w:t>
      </w:r>
      <w:r w:rsidRPr="0027588C">
        <w:rPr>
          <w:rFonts w:eastAsia="Times New Roman" w:cs="Times New Roman"/>
          <w:szCs w:val="20"/>
          <w:lang w:eastAsia="fr-FR"/>
        </w:rPr>
        <w:t>13 ООН, транспортные средства, образующие состав транспортных средств, оборудованных устройствами непрерывного торможения, должны также соответствовать нижеследующим условиям:</w:t>
      </w:r>
    </w:p>
    <w:p w14:paraId="5D88A3B8" w14:textId="77777777" w:rsidR="005E283D" w:rsidRPr="006F02B4" w:rsidRDefault="005E283D" w:rsidP="006F45DA">
      <w:pPr>
        <w:spacing w:after="120"/>
        <w:ind w:left="2268" w:right="1134" w:hanging="1134"/>
        <w:jc w:val="both"/>
        <w:rPr>
          <w:rFonts w:eastAsia="Times New Roman" w:cs="Times New Roman"/>
          <w:szCs w:val="20"/>
          <w:lang w:eastAsia="fr-FR"/>
        </w:rPr>
      </w:pPr>
      <w:r w:rsidRPr="006F02B4">
        <w:rPr>
          <w:rFonts w:eastAsia="Times New Roman" w:cs="Times New Roman"/>
          <w:szCs w:val="20"/>
          <w:lang w:eastAsia="fr-FR"/>
        </w:rPr>
        <w:lastRenderedPageBreak/>
        <w:t>8.1.2.2.1.1</w:t>
      </w:r>
      <w:r w:rsidRPr="006F02B4">
        <w:rPr>
          <w:rFonts w:eastAsia="Times New Roman" w:cs="Times New Roman"/>
          <w:szCs w:val="20"/>
          <w:lang w:eastAsia="fr-FR"/>
        </w:rPr>
        <w:tab/>
        <w:t>при резком торможении время между моментом, когда водитель начинает приводить в действие привод, и моментом, когда действие тормозного усилия на ось, находящуюся в наименее благоприятных условиях, достигает уровня, соответствующего предписанной эффективности, не должно превышать 0,6</w:t>
      </w:r>
      <w:r w:rsidRPr="006F45DA">
        <w:rPr>
          <w:rFonts w:eastAsia="Times New Roman" w:cs="Times New Roman"/>
          <w:szCs w:val="20"/>
          <w:lang w:val="en-GB" w:eastAsia="fr-FR"/>
        </w:rPr>
        <w:t> </w:t>
      </w:r>
      <w:r w:rsidRPr="006F02B4">
        <w:rPr>
          <w:rFonts w:eastAsia="Times New Roman" w:cs="Times New Roman"/>
          <w:szCs w:val="20"/>
          <w:lang w:eastAsia="fr-FR"/>
        </w:rPr>
        <w:t>с (см.</w:t>
      </w:r>
      <w:r w:rsidR="006F02B4">
        <w:rPr>
          <w:rFonts w:eastAsia="Times New Roman" w:cs="Times New Roman"/>
          <w:szCs w:val="20"/>
          <w:lang w:eastAsia="fr-FR"/>
        </w:rPr>
        <w:t xml:space="preserve"> </w:t>
      </w:r>
      <w:r w:rsidRPr="006F02B4">
        <w:rPr>
          <w:rFonts w:eastAsia="Times New Roman" w:cs="Times New Roman"/>
          <w:szCs w:val="20"/>
          <w:lang w:eastAsia="fr-FR"/>
        </w:rPr>
        <w:t>пункт</w:t>
      </w:r>
      <w:r w:rsidR="006F02B4">
        <w:rPr>
          <w:rFonts w:eastAsia="Times New Roman" w:cs="Times New Roman"/>
          <w:szCs w:val="20"/>
          <w:lang w:eastAsia="fr-FR"/>
        </w:rPr>
        <w:t xml:space="preserve"> </w:t>
      </w:r>
      <w:r w:rsidRPr="006F02B4">
        <w:rPr>
          <w:rFonts w:eastAsia="Times New Roman" w:cs="Times New Roman"/>
          <w:szCs w:val="20"/>
          <w:lang w:eastAsia="fr-FR"/>
        </w:rPr>
        <w:t>4.1.1 приложения</w:t>
      </w:r>
      <w:r w:rsidR="006F02B4">
        <w:rPr>
          <w:rFonts w:eastAsia="Times New Roman" w:cs="Times New Roman"/>
          <w:szCs w:val="20"/>
          <w:lang w:eastAsia="fr-FR"/>
        </w:rPr>
        <w:t> </w:t>
      </w:r>
      <w:r w:rsidRPr="006F02B4">
        <w:rPr>
          <w:rFonts w:eastAsia="Times New Roman" w:cs="Times New Roman"/>
          <w:szCs w:val="20"/>
          <w:lang w:eastAsia="fr-FR"/>
        </w:rPr>
        <w:t>4 к Правилам №</w:t>
      </w:r>
      <w:r w:rsidRPr="006F45DA">
        <w:rPr>
          <w:rFonts w:eastAsia="Times New Roman" w:cs="Times New Roman"/>
          <w:szCs w:val="20"/>
          <w:lang w:val="en-GB" w:eastAsia="fr-FR"/>
        </w:rPr>
        <w:t> </w:t>
      </w:r>
      <w:r w:rsidRPr="006F02B4">
        <w:rPr>
          <w:rFonts w:eastAsia="Times New Roman" w:cs="Times New Roman"/>
          <w:szCs w:val="20"/>
          <w:lang w:eastAsia="fr-FR"/>
        </w:rPr>
        <w:t>13 ООН);</w:t>
      </w:r>
    </w:p>
    <w:p w14:paraId="5DFDC181"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8.1.2.2.1.2</w:t>
      </w:r>
      <w:r w:rsidRPr="0027588C">
        <w:rPr>
          <w:rFonts w:eastAsia="Times New Roman" w:cs="Times New Roman"/>
          <w:szCs w:val="20"/>
          <w:lang w:eastAsia="fr-FR"/>
        </w:rPr>
        <w:tab/>
        <w:t>действие рабочих тормозов должно быть соответствующим образом распределено и синхронизировано между автотранспортным средством и прицепом.</w:t>
      </w:r>
    </w:p>
    <w:p w14:paraId="6AF54EC6"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w:t>
      </w:r>
      <w:r w:rsidRPr="0027588C">
        <w:rPr>
          <w:rFonts w:eastAsia="Times New Roman" w:cs="Times New Roman"/>
          <w:szCs w:val="20"/>
          <w:lang w:eastAsia="fr-FR"/>
        </w:rPr>
        <w:tab/>
        <w:t>Составы транспортных средств, находящихся в эксплуатации</w:t>
      </w:r>
    </w:p>
    <w:p w14:paraId="5FDBE4C2"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w:t>
      </w:r>
      <w:r w:rsidRPr="0027588C">
        <w:rPr>
          <w:rFonts w:eastAsia="Times New Roman" w:cs="Times New Roman"/>
          <w:szCs w:val="20"/>
          <w:lang w:eastAsia="fr-FR"/>
        </w:rPr>
        <w:tab/>
        <w:t>Состав транспортных средств, в котором автотранспортное средство и прицеп уже находятся в эксплуатации, может оставаться в эксплуатации только в том случае:</w:t>
      </w:r>
    </w:p>
    <w:p w14:paraId="11E3D6CC"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8.1.3.1.1</w:t>
      </w:r>
      <w:r w:rsidRPr="0027588C">
        <w:rPr>
          <w:rFonts w:eastAsia="Times New Roman" w:cs="Times New Roman"/>
          <w:szCs w:val="20"/>
          <w:lang w:eastAsia="fr-FR"/>
        </w:rPr>
        <w:tab/>
        <w:t>если соответствующая эффективность рабочего, аварийного и стояночного тормозных устройств составляет по меньшей мере 90%</w:t>
      </w:r>
      <w:r w:rsidR="0009677F">
        <w:rPr>
          <w:rFonts w:eastAsia="Times New Roman" w:cs="Times New Roman"/>
          <w:szCs w:val="20"/>
          <w:lang w:val="fr-CH" w:eastAsia="fr-FR"/>
        </w:rPr>
        <w:t> </w:t>
      </w:r>
      <w:r w:rsidRPr="0027588C">
        <w:rPr>
          <w:rFonts w:eastAsia="Times New Roman" w:cs="Times New Roman"/>
          <w:szCs w:val="20"/>
          <w:lang w:eastAsia="fr-FR"/>
        </w:rPr>
        <w:t>эффективности, предписанной в Правилах №</w:t>
      </w:r>
      <w:r w:rsidRPr="006F45DA">
        <w:rPr>
          <w:rFonts w:eastAsia="Times New Roman" w:cs="Times New Roman"/>
          <w:szCs w:val="20"/>
          <w:lang w:val="en-GB" w:eastAsia="fr-FR"/>
        </w:rPr>
        <w:t> </w:t>
      </w:r>
      <w:r w:rsidRPr="0027588C">
        <w:rPr>
          <w:rFonts w:eastAsia="Times New Roman" w:cs="Times New Roman"/>
          <w:szCs w:val="20"/>
          <w:lang w:eastAsia="fr-FR"/>
        </w:rPr>
        <w:t>13 ООН (эффективность стояночного тормоза новых автотранспортных средств и прицепов считают равной 18%) для каждого из новых элементов состава;</w:t>
      </w:r>
    </w:p>
    <w:p w14:paraId="6CB40E4C"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8.1.3.1.2</w:t>
      </w:r>
      <w:r w:rsidRPr="0027588C">
        <w:rPr>
          <w:rFonts w:eastAsia="Times New Roman" w:cs="Times New Roman"/>
          <w:szCs w:val="20"/>
          <w:lang w:eastAsia="fr-FR"/>
        </w:rPr>
        <w:tab/>
        <w:t>если соответствующая эффективность рабочего и аварийного тормозных устройств составляет по меньшей мере 90% эффективности, предписанной в пункте 2.3.2 приложения 4 к Правилам №</w:t>
      </w:r>
      <w:r w:rsidRPr="006F45DA">
        <w:rPr>
          <w:rFonts w:eastAsia="Times New Roman" w:cs="Times New Roman"/>
          <w:szCs w:val="20"/>
          <w:lang w:val="en-GB" w:eastAsia="fr-FR"/>
        </w:rPr>
        <w:t> </w:t>
      </w:r>
      <w:r w:rsidRPr="0027588C">
        <w:rPr>
          <w:rFonts w:eastAsia="Times New Roman" w:cs="Times New Roman"/>
          <w:szCs w:val="20"/>
          <w:lang w:eastAsia="fr-FR"/>
        </w:rPr>
        <w:t>13 ООН.</w:t>
      </w:r>
    </w:p>
    <w:p w14:paraId="529570AB"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w:t>
      </w:r>
      <w:r w:rsidRPr="0027588C">
        <w:rPr>
          <w:rFonts w:eastAsia="Times New Roman" w:cs="Times New Roman"/>
          <w:szCs w:val="20"/>
          <w:lang w:eastAsia="fr-FR"/>
        </w:rPr>
        <w:tab/>
        <w:t>Состав транспортных средств, в котором либо транспортное средство-тягач, либо прицеп уже находятся в эксплуатации, должен соответствовать следующим условиям:</w:t>
      </w:r>
    </w:p>
    <w:p w14:paraId="4A104216"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w:t>
      </w:r>
      <w:r w:rsidRPr="0027588C">
        <w:rPr>
          <w:rFonts w:eastAsia="Times New Roman" w:cs="Times New Roman"/>
          <w:szCs w:val="20"/>
          <w:lang w:eastAsia="fr-FR"/>
        </w:rPr>
        <w:tab/>
        <w:t>требования Правил №</w:t>
      </w:r>
      <w:r w:rsidRPr="006F45DA">
        <w:rPr>
          <w:rFonts w:eastAsia="Times New Roman" w:cs="Times New Roman"/>
          <w:szCs w:val="20"/>
          <w:lang w:val="en-GB" w:eastAsia="fr-FR"/>
        </w:rPr>
        <w:t> </w:t>
      </w:r>
      <w:r w:rsidRPr="0027588C">
        <w:rPr>
          <w:rFonts w:eastAsia="Times New Roman" w:cs="Times New Roman"/>
          <w:szCs w:val="20"/>
          <w:lang w:eastAsia="fr-FR"/>
        </w:rPr>
        <w:t>13 ООН должны быть выполнены в случае того элемента состава, который является новым;</w:t>
      </w:r>
    </w:p>
    <w:p w14:paraId="6CC42A65"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8.1.3.2.2</w:t>
      </w:r>
      <w:r w:rsidRPr="0027588C">
        <w:rPr>
          <w:rFonts w:eastAsia="Times New Roman" w:cs="Times New Roman"/>
          <w:szCs w:val="20"/>
          <w:lang w:eastAsia="fr-FR"/>
        </w:rPr>
        <w:tab/>
        <w:t>для того элемента состава, который уже находится в эксплуатации, соответствующая эффективность рабочего, аварийного и стояночного тормозных устройств должна составлять по меньшей мере 90% эффективности, предписанной для новых транспортных средств в Правилах №</w:t>
      </w:r>
      <w:r w:rsidRPr="006F45DA">
        <w:rPr>
          <w:rFonts w:eastAsia="Times New Roman" w:cs="Times New Roman"/>
          <w:szCs w:val="20"/>
          <w:lang w:val="en-GB" w:eastAsia="fr-FR"/>
        </w:rPr>
        <w:t> </w:t>
      </w:r>
      <w:r w:rsidRPr="0027588C">
        <w:rPr>
          <w:rFonts w:eastAsia="Times New Roman" w:cs="Times New Roman"/>
          <w:szCs w:val="20"/>
          <w:lang w:eastAsia="fr-FR"/>
        </w:rPr>
        <w:t>13</w:t>
      </w:r>
      <w:r w:rsidR="0009677F" w:rsidRPr="0009677F">
        <w:rPr>
          <w:rFonts w:eastAsia="Times New Roman" w:cs="Times New Roman"/>
          <w:szCs w:val="20"/>
          <w:lang w:eastAsia="fr-FR"/>
        </w:rPr>
        <w:t xml:space="preserve"> </w:t>
      </w:r>
      <w:r w:rsidR="0009677F" w:rsidRPr="0027588C">
        <w:rPr>
          <w:rFonts w:eastAsia="Times New Roman" w:cs="Times New Roman"/>
          <w:szCs w:val="20"/>
          <w:lang w:eastAsia="fr-FR"/>
        </w:rPr>
        <w:t>ООН</w:t>
      </w:r>
      <w:r w:rsidRPr="0027588C">
        <w:rPr>
          <w:rFonts w:eastAsia="Times New Roman" w:cs="Times New Roman"/>
          <w:szCs w:val="20"/>
          <w:lang w:eastAsia="fr-FR"/>
        </w:rPr>
        <w:t>;</w:t>
      </w:r>
    </w:p>
    <w:p w14:paraId="3C9B4DD1"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8.1.3.2.3</w:t>
      </w:r>
      <w:r w:rsidRPr="0027588C">
        <w:rPr>
          <w:rFonts w:eastAsia="Times New Roman" w:cs="Times New Roman"/>
          <w:szCs w:val="20"/>
          <w:lang w:eastAsia="fr-FR"/>
        </w:rPr>
        <w:tab/>
        <w:t>для состава в целом должны выполняться вышеприведенные положения (см. пункт 8.1.3.1.2).</w:t>
      </w:r>
    </w:p>
    <w:p w14:paraId="2D051EC6"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8.1.3.3</w:t>
      </w:r>
      <w:r w:rsidRPr="0027588C">
        <w:rPr>
          <w:rFonts w:eastAsia="Times New Roman" w:cs="Times New Roman"/>
          <w:szCs w:val="20"/>
          <w:lang w:eastAsia="fr-FR"/>
        </w:rPr>
        <w:tab/>
        <w:t>Эффективность, требуемая в соответствии с положениями пунктов</w:t>
      </w:r>
      <w:r w:rsidRPr="006F45DA">
        <w:rPr>
          <w:rFonts w:eastAsia="Times New Roman" w:cs="Times New Roman"/>
          <w:szCs w:val="20"/>
          <w:lang w:val="en-GB" w:eastAsia="fr-FR"/>
        </w:rPr>
        <w:t> </w:t>
      </w:r>
      <w:r w:rsidRPr="0027588C">
        <w:rPr>
          <w:rFonts w:eastAsia="Times New Roman" w:cs="Times New Roman"/>
          <w:szCs w:val="20"/>
          <w:lang w:eastAsia="fr-FR"/>
        </w:rPr>
        <w:t>8.1.3.1, 8.1.3.2.2 и 8.1.3.2.3, может быть проверена методами и на скоростях, которые отличаются от методов и скоростей, предписанных для новых транспортных средств и составов новых транспортных средств.</w:t>
      </w:r>
    </w:p>
    <w:p w14:paraId="387A4F39"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8.1.3.4</w:t>
      </w:r>
      <w:r w:rsidRPr="0027588C">
        <w:rPr>
          <w:rFonts w:eastAsia="Times New Roman" w:cs="Times New Roman"/>
          <w:szCs w:val="20"/>
          <w:lang w:eastAsia="fr-FR"/>
        </w:rPr>
        <w:tab/>
        <w:t>Для целей испытания транспортного средства, находящегося в эксплуатации, данное транспортное средство рассматривают как принадлежащее к той категории, которой соответствуют его характеристики и вес, указанные в регистрационном документе.</w:t>
      </w:r>
    </w:p>
    <w:p w14:paraId="473E0783"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w:t>
      </w:r>
      <w:r w:rsidRPr="0027588C">
        <w:rPr>
          <w:rFonts w:eastAsia="Times New Roman" w:cs="Times New Roman"/>
          <w:szCs w:val="20"/>
          <w:lang w:eastAsia="fr-FR"/>
        </w:rPr>
        <w:tab/>
        <w:t>Коррозионная стойкость тормозных приводов</w:t>
      </w:r>
    </w:p>
    <w:p w14:paraId="31B30335"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Коррозионная стойкость тормозных приводов должна быть по меньшей мере эквивалентной коррозионной стойкости стальных приводов, покрытых слоем цинка толщиной 12 микрон. Рекомендуется также поощрять проведение кампаний информирования в интересах пользователей, ремонтных мастерских и служб, занимающихся осмотром транспортных средств, об опасности, которую представляет коррозия тормозных приводов.</w:t>
      </w:r>
    </w:p>
    <w:p w14:paraId="3B8EE132"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8.3</w:t>
      </w:r>
      <w:r w:rsidRPr="0027588C">
        <w:rPr>
          <w:rFonts w:eastAsia="Times New Roman" w:cs="Times New Roman"/>
          <w:szCs w:val="20"/>
          <w:lang w:eastAsia="fr-FR"/>
        </w:rPr>
        <w:tab/>
        <w:t>Тормозные жидкости</w:t>
      </w:r>
    </w:p>
    <w:p w14:paraId="736205F1"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8.3.1</w:t>
      </w:r>
      <w:r w:rsidRPr="0027588C">
        <w:rPr>
          <w:rFonts w:eastAsia="Times New Roman" w:cs="Times New Roman"/>
          <w:szCs w:val="20"/>
          <w:lang w:eastAsia="fr-FR"/>
        </w:rPr>
        <w:tab/>
        <w:t>Изготовителям следует включать в руководства по технической эксплуатации их транспортных средств, помимо обычных указаний относительно жидкостей, предназначаемых для употребления в тормозном оборудовании, уточнение о возможности или невозможности использования жидкостей на неуглеродной основе.</w:t>
      </w:r>
    </w:p>
    <w:p w14:paraId="128AD308"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8.3.2</w:t>
      </w:r>
      <w:r w:rsidRPr="0027588C">
        <w:rPr>
          <w:rFonts w:eastAsia="Times New Roman" w:cs="Times New Roman"/>
          <w:szCs w:val="20"/>
          <w:lang w:eastAsia="fr-FR"/>
        </w:rPr>
        <w:tab/>
        <w:t>Объединениям потребителей следует обращать внимание пользователей транспортных средств на опасность, которая может возникнуть в результате использования неподходящих жидкостей или смесей различных несовместимых между собой жидкостей.</w:t>
      </w:r>
    </w:p>
    <w:p w14:paraId="72CEA3B5"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w:t>
      </w:r>
      <w:r w:rsidRPr="0027588C">
        <w:rPr>
          <w:rFonts w:eastAsia="Times New Roman" w:cs="Times New Roman"/>
          <w:szCs w:val="20"/>
          <w:lang w:eastAsia="fr-FR"/>
        </w:rPr>
        <w:tab/>
        <w:t>Звуковые сигналы велосипедов</w:t>
      </w:r>
    </w:p>
    <w:p w14:paraId="7C6B53BB"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8.4.1</w:t>
      </w:r>
      <w:r w:rsidRPr="0027588C">
        <w:rPr>
          <w:rFonts w:eastAsia="Times New Roman" w:cs="Times New Roman"/>
          <w:szCs w:val="20"/>
          <w:lang w:eastAsia="fr-FR"/>
        </w:rPr>
        <w:tab/>
        <w:t>Наличие звонка является обязательным для велосипедов с подвесным двигателем (если данная категория транспортных средств предусмотрена национальными предписаниями). Однако этот звонок может заменяться звуковым сигнальным прибором. Эта звуковая сигнализация должна соответствовать положениям Правил</w:t>
      </w:r>
      <w:r w:rsidRPr="006F45DA">
        <w:rPr>
          <w:rFonts w:eastAsia="Times New Roman" w:cs="Times New Roman"/>
          <w:szCs w:val="20"/>
          <w:lang w:val="en-GB" w:eastAsia="fr-FR"/>
        </w:rPr>
        <w:t> </w:t>
      </w:r>
      <w:r w:rsidRPr="0027588C">
        <w:rPr>
          <w:rFonts w:eastAsia="Times New Roman" w:cs="Times New Roman"/>
          <w:szCs w:val="20"/>
          <w:lang w:eastAsia="fr-FR"/>
        </w:rPr>
        <w:t>№</w:t>
      </w:r>
      <w:r w:rsidRPr="006F45DA">
        <w:rPr>
          <w:rFonts w:eastAsia="Times New Roman" w:cs="Times New Roman"/>
          <w:szCs w:val="20"/>
          <w:lang w:val="en-GB" w:eastAsia="fr-FR"/>
        </w:rPr>
        <w:t> </w:t>
      </w:r>
      <w:r w:rsidRPr="0027588C">
        <w:rPr>
          <w:rFonts w:eastAsia="Times New Roman" w:cs="Times New Roman"/>
          <w:szCs w:val="20"/>
          <w:lang w:eastAsia="fr-FR"/>
        </w:rPr>
        <w:t>28 ООН, однако уровень звукового давления прибора, установленного на транспортном средстве, должен быть не менее</w:t>
      </w:r>
      <w:r w:rsidRPr="006F45DA">
        <w:rPr>
          <w:rFonts w:eastAsia="Times New Roman" w:cs="Times New Roman"/>
          <w:szCs w:val="20"/>
          <w:lang w:val="en-GB" w:eastAsia="fr-FR"/>
        </w:rPr>
        <w:t> </w:t>
      </w:r>
      <w:r w:rsidRPr="0027588C">
        <w:rPr>
          <w:rFonts w:eastAsia="Times New Roman" w:cs="Times New Roman"/>
          <w:szCs w:val="20"/>
          <w:lang w:eastAsia="fr-FR"/>
        </w:rPr>
        <w:t>76</w:t>
      </w:r>
      <w:r w:rsidRPr="006F45DA">
        <w:rPr>
          <w:rFonts w:eastAsia="Times New Roman" w:cs="Times New Roman"/>
          <w:szCs w:val="20"/>
          <w:lang w:val="en-GB" w:eastAsia="fr-FR"/>
        </w:rPr>
        <w:t> </w:t>
      </w:r>
      <w:r w:rsidRPr="0027588C">
        <w:rPr>
          <w:rFonts w:eastAsia="Times New Roman" w:cs="Times New Roman"/>
          <w:szCs w:val="20"/>
          <w:lang w:eastAsia="fr-FR"/>
        </w:rPr>
        <w:t>дБ(А).</w:t>
      </w:r>
    </w:p>
    <w:p w14:paraId="3C782C3D"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8.4.2</w:t>
      </w:r>
      <w:r w:rsidRPr="0027588C">
        <w:rPr>
          <w:rFonts w:eastAsia="Times New Roman" w:cs="Times New Roman"/>
          <w:szCs w:val="20"/>
          <w:lang w:eastAsia="fr-FR"/>
        </w:rPr>
        <w:tab/>
        <w:t>На автотранспортных средствах, соответствующих определениям, содержащимся в Конвенции 1968 года о дорожном движении, наличие звукового сигнального прибора является обязательным.</w:t>
      </w:r>
    </w:p>
    <w:p w14:paraId="6945EB03"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8.4.3</w:t>
      </w:r>
      <w:r w:rsidRPr="0027588C">
        <w:rPr>
          <w:rFonts w:eastAsia="Times New Roman" w:cs="Times New Roman"/>
          <w:szCs w:val="20"/>
          <w:lang w:eastAsia="fr-FR"/>
        </w:rPr>
        <w:tab/>
        <w:t>Наличие дополнительных звуковых сигнальных приборов на велосипедах с подвесным двигателем либо на автотранспортных средствах не является обязательным.</w:t>
      </w:r>
    </w:p>
    <w:p w14:paraId="3A55BD8A"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8.4.4</w:t>
      </w:r>
      <w:r w:rsidRPr="0027588C">
        <w:rPr>
          <w:rFonts w:eastAsia="Times New Roman" w:cs="Times New Roman"/>
          <w:szCs w:val="20"/>
          <w:lang w:eastAsia="fr-FR"/>
        </w:rPr>
        <w:tab/>
        <w:t>К звуковым сигнальным приборам, питаемым электрическим током, не должны предъявляться более строгие требования, чем требования, изложенные выше, при том понимании, что настоящая рекомендация не распространяется ни на звуковые сигнальные приборы, которые устанавливаются на транспортных средствах для эксплуатации только в населенных пунктах, ни на использование и характеристики звуковых сигнальных приборов, подающих прерывистые или специальные сигналы.</w:t>
      </w:r>
    </w:p>
    <w:p w14:paraId="06551CBF"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8.5</w:t>
      </w:r>
      <w:r w:rsidRPr="0027588C">
        <w:rPr>
          <w:rFonts w:eastAsia="Times New Roman" w:cs="Times New Roman"/>
          <w:szCs w:val="20"/>
          <w:lang w:eastAsia="fr-FR"/>
        </w:rPr>
        <w:tab/>
        <w:t>Выбросы загрязняющих веществ</w:t>
      </w:r>
    </w:p>
    <w:p w14:paraId="0A3C750D"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8.5.1</w:t>
      </w:r>
      <w:r w:rsidRPr="0027588C">
        <w:rPr>
          <w:rFonts w:eastAsia="Times New Roman" w:cs="Times New Roman"/>
          <w:szCs w:val="20"/>
          <w:lang w:eastAsia="fr-FR"/>
        </w:rPr>
        <w:tab/>
        <w:t xml:space="preserve">Рекомендуется применять требования правил ООН, перечисленных в строках </w:t>
      </w:r>
      <w:r w:rsidRPr="006F45DA">
        <w:rPr>
          <w:rFonts w:eastAsia="Times New Roman" w:cs="Times New Roman"/>
          <w:szCs w:val="20"/>
          <w:lang w:val="en-GB" w:eastAsia="fr-FR"/>
        </w:rPr>
        <w:t>A</w:t>
      </w:r>
      <w:r w:rsidRPr="0027588C">
        <w:rPr>
          <w:rFonts w:eastAsia="Times New Roman" w:cs="Times New Roman"/>
          <w:szCs w:val="20"/>
          <w:lang w:eastAsia="fr-FR"/>
        </w:rPr>
        <w:t xml:space="preserve">, </w:t>
      </w:r>
      <w:r w:rsidRPr="006F45DA">
        <w:rPr>
          <w:rFonts w:eastAsia="Times New Roman" w:cs="Times New Roman"/>
          <w:szCs w:val="20"/>
          <w:lang w:val="en-GB" w:eastAsia="fr-FR"/>
        </w:rPr>
        <w:t>B</w:t>
      </w:r>
      <w:r w:rsidRPr="0027588C">
        <w:rPr>
          <w:rFonts w:eastAsia="Times New Roman" w:cs="Times New Roman"/>
          <w:szCs w:val="20"/>
          <w:lang w:eastAsia="fr-FR"/>
        </w:rPr>
        <w:t xml:space="preserve"> и </w:t>
      </w:r>
      <w:r w:rsidRPr="006F45DA">
        <w:rPr>
          <w:rFonts w:eastAsia="Times New Roman" w:cs="Times New Roman"/>
          <w:szCs w:val="20"/>
          <w:lang w:val="en-GB" w:eastAsia="fr-FR"/>
        </w:rPr>
        <w:t>C</w:t>
      </w:r>
      <w:r w:rsidRPr="0027588C">
        <w:rPr>
          <w:rFonts w:eastAsia="Times New Roman" w:cs="Times New Roman"/>
          <w:szCs w:val="20"/>
          <w:lang w:eastAsia="fr-FR"/>
        </w:rPr>
        <w:t xml:space="preserve"> таблицы в пункте 6.</w:t>
      </w:r>
    </w:p>
    <w:p w14:paraId="4C6326E6"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8.5.2</w:t>
      </w:r>
      <w:r w:rsidRPr="0027588C">
        <w:rPr>
          <w:rFonts w:eastAsia="Times New Roman" w:cs="Times New Roman"/>
          <w:szCs w:val="20"/>
          <w:lang w:eastAsia="fr-FR"/>
        </w:rPr>
        <w:tab/>
        <w:t>Рекомендованные предельные значения для минимального набора параметров качества рыночного топлива, которые влияют на технологии контроля выбросов из транспортных средств, включены в приложение 4.</w:t>
      </w:r>
    </w:p>
    <w:p w14:paraId="12D821B8"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w:t>
      </w:r>
      <w:r w:rsidRPr="0027588C">
        <w:rPr>
          <w:rFonts w:eastAsia="Times New Roman" w:cs="Times New Roman"/>
          <w:szCs w:val="20"/>
          <w:lang w:eastAsia="fr-FR"/>
        </w:rPr>
        <w:tab/>
        <w:t xml:space="preserve">Наружные выступы </w:t>
      </w:r>
    </w:p>
    <w:p w14:paraId="0892535C"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w:t>
      </w:r>
      <w:r w:rsidRPr="0027588C">
        <w:rPr>
          <w:rFonts w:eastAsia="Times New Roman" w:cs="Times New Roman"/>
          <w:szCs w:val="20"/>
          <w:lang w:eastAsia="fr-FR"/>
        </w:rPr>
        <w:tab/>
        <w:t xml:space="preserve">Легковые автомобили </w:t>
      </w:r>
    </w:p>
    <w:p w14:paraId="709496C8"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Применяются положения, содержащиеся в Правилах №</w:t>
      </w:r>
      <w:r w:rsidRPr="006F45DA">
        <w:rPr>
          <w:rFonts w:eastAsia="Times New Roman" w:cs="Times New Roman"/>
          <w:szCs w:val="20"/>
          <w:lang w:val="en-GB" w:eastAsia="fr-FR"/>
        </w:rPr>
        <w:t> </w:t>
      </w:r>
      <w:r w:rsidRPr="0027588C">
        <w:rPr>
          <w:rFonts w:eastAsia="Times New Roman" w:cs="Times New Roman"/>
          <w:szCs w:val="20"/>
          <w:lang w:eastAsia="fr-FR"/>
        </w:rPr>
        <w:t>26 ООН. В</w:t>
      </w:r>
      <w:r w:rsidRPr="006F45DA">
        <w:rPr>
          <w:rFonts w:eastAsia="Times New Roman" w:cs="Times New Roman"/>
          <w:szCs w:val="20"/>
          <w:lang w:val="en-GB" w:eastAsia="fr-FR"/>
        </w:rPr>
        <w:t> </w:t>
      </w:r>
      <w:r w:rsidRPr="0027588C">
        <w:rPr>
          <w:rFonts w:eastAsia="Times New Roman" w:cs="Times New Roman"/>
          <w:szCs w:val="20"/>
          <w:lang w:eastAsia="fr-FR"/>
        </w:rPr>
        <w:t>отношении устройств, на которые данное Соглашение не распространяется, применяются нижеследующие положения.</w:t>
      </w:r>
    </w:p>
    <w:p w14:paraId="0F6976DD"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8.6.1.1</w:t>
      </w:r>
      <w:r w:rsidRPr="0027588C">
        <w:rPr>
          <w:rFonts w:eastAsia="Times New Roman" w:cs="Times New Roman"/>
          <w:szCs w:val="20"/>
          <w:lang w:eastAsia="fr-FR"/>
        </w:rPr>
        <w:tab/>
        <w:t>Любая несущественная дополнительная деталь (декоративная или иного назначения) может устанавливаться на транспортном средстве только в том случае, если она укрепляется таким образом, чтобы при наезде транспортного средства на человека она не могла его зацепить или поранить, или если эта деталь изгибается под воздействием легкого нажатия и, таким образом, не представляет никакой опасности. В любом случае она не должна иметь остроконечных или режущих частей, крючков или выступов.</w:t>
      </w:r>
    </w:p>
    <w:p w14:paraId="5C01A7AB"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8.6.1.2</w:t>
      </w:r>
      <w:r w:rsidRPr="0027588C">
        <w:rPr>
          <w:rFonts w:eastAsia="Times New Roman" w:cs="Times New Roman"/>
          <w:szCs w:val="20"/>
          <w:lang w:eastAsia="fr-FR"/>
        </w:rPr>
        <w:tab/>
        <w:t>Любое устройство (ободок фары, бампер и т.</w:t>
      </w:r>
      <w:r w:rsidR="009E3733">
        <w:rPr>
          <w:rFonts w:eastAsia="Times New Roman" w:cs="Times New Roman"/>
          <w:szCs w:val="20"/>
          <w:lang w:eastAsia="fr-FR"/>
        </w:rPr>
        <w:t> </w:t>
      </w:r>
      <w:r w:rsidRPr="0027588C">
        <w:rPr>
          <w:rFonts w:eastAsia="Times New Roman" w:cs="Times New Roman"/>
          <w:szCs w:val="20"/>
          <w:lang w:eastAsia="fr-FR"/>
        </w:rPr>
        <w:t xml:space="preserve">п.), установленное или замененное пользователем транспортного средства, должно отвечать </w:t>
      </w:r>
      <w:r w:rsidRPr="0027588C">
        <w:rPr>
          <w:rFonts w:eastAsia="Times New Roman" w:cs="Times New Roman"/>
          <w:szCs w:val="20"/>
          <w:lang w:eastAsia="fr-FR"/>
        </w:rPr>
        <w:lastRenderedPageBreak/>
        <w:t>предписаниям, аналогичным предусмотренным в вышеупомянутых Правилах №</w:t>
      </w:r>
      <w:r w:rsidRPr="006F45DA">
        <w:rPr>
          <w:rFonts w:eastAsia="Times New Roman" w:cs="Times New Roman"/>
          <w:szCs w:val="20"/>
          <w:lang w:val="en-GB" w:eastAsia="fr-FR"/>
        </w:rPr>
        <w:t> </w:t>
      </w:r>
      <w:r w:rsidRPr="0027588C">
        <w:rPr>
          <w:rFonts w:eastAsia="Times New Roman" w:cs="Times New Roman"/>
          <w:szCs w:val="20"/>
          <w:lang w:eastAsia="fr-FR"/>
        </w:rPr>
        <w:t>26 ООН.</w:t>
      </w:r>
    </w:p>
    <w:p w14:paraId="468A2B7B"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8.6.1.3</w:t>
      </w:r>
      <w:r w:rsidRPr="0027588C">
        <w:rPr>
          <w:rFonts w:eastAsia="Times New Roman" w:cs="Times New Roman"/>
          <w:szCs w:val="20"/>
          <w:lang w:eastAsia="fr-FR"/>
        </w:rPr>
        <w:tab/>
        <w:t>Решетки, устанавливаемые на крыше, рекламные или маршрутные панно, вывески и другие принадлежности такси должны прочно крепиться к транспортному средству и не должны иметь никаких остроконечных или режущих частей либо острых выступов. Радиус скругления наружных элементов, включая крепежные детали, должен быть не менее</w:t>
      </w:r>
      <w:r w:rsidRPr="006F45DA">
        <w:rPr>
          <w:rFonts w:eastAsia="Times New Roman" w:cs="Times New Roman"/>
          <w:szCs w:val="20"/>
          <w:lang w:val="en-GB" w:eastAsia="fr-FR"/>
        </w:rPr>
        <w:t> </w:t>
      </w:r>
      <w:r w:rsidRPr="0027588C">
        <w:rPr>
          <w:rFonts w:eastAsia="Times New Roman" w:cs="Times New Roman"/>
          <w:szCs w:val="20"/>
          <w:lang w:eastAsia="fr-FR"/>
        </w:rPr>
        <w:t>2,5 мм.</w:t>
      </w:r>
    </w:p>
    <w:p w14:paraId="3DB2D7CA"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8.6.1.4</w:t>
      </w:r>
      <w:r w:rsidRPr="0027588C">
        <w:rPr>
          <w:rFonts w:eastAsia="Times New Roman" w:cs="Times New Roman"/>
          <w:szCs w:val="20"/>
          <w:lang w:eastAsia="fr-FR"/>
        </w:rPr>
        <w:tab/>
        <w:t>Части сцепного устройства, выступающие за внешние контуры транспортного средства, должны отвечать предписаниям, аналогичным предусмотренным в Правилах №</w:t>
      </w:r>
      <w:r w:rsidRPr="006F45DA">
        <w:rPr>
          <w:rFonts w:eastAsia="Times New Roman" w:cs="Times New Roman"/>
          <w:szCs w:val="20"/>
          <w:lang w:val="en-GB" w:eastAsia="fr-FR"/>
        </w:rPr>
        <w:t> </w:t>
      </w:r>
      <w:r w:rsidRPr="0027588C">
        <w:rPr>
          <w:rFonts w:eastAsia="Times New Roman" w:cs="Times New Roman"/>
          <w:szCs w:val="20"/>
          <w:lang w:eastAsia="fr-FR"/>
        </w:rPr>
        <w:t>26 ООН.</w:t>
      </w:r>
    </w:p>
    <w:p w14:paraId="110D2C83"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8.6.1.5</w:t>
      </w:r>
      <w:r w:rsidRPr="0027588C">
        <w:rPr>
          <w:rFonts w:eastAsia="Times New Roman" w:cs="Times New Roman"/>
          <w:szCs w:val="20"/>
          <w:lang w:eastAsia="fr-FR"/>
        </w:rPr>
        <w:tab/>
        <w:t>Древки флажков и другие устройства подобного рода должны отклоняться при легком нажатии.</w:t>
      </w:r>
    </w:p>
    <w:p w14:paraId="4171660C"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8.6.1.6</w:t>
      </w:r>
      <w:r w:rsidRPr="0027588C">
        <w:rPr>
          <w:rFonts w:eastAsia="Times New Roman" w:cs="Times New Roman"/>
          <w:szCs w:val="20"/>
          <w:lang w:eastAsia="fr-FR"/>
        </w:rPr>
        <w:tab/>
        <w:t>При наличии козырька ветрового стекла радиус его оконечностей и радиус крепежных деталей должен быть не менее</w:t>
      </w:r>
      <w:r w:rsidRPr="006F45DA">
        <w:rPr>
          <w:rFonts w:eastAsia="Times New Roman" w:cs="Times New Roman"/>
          <w:szCs w:val="20"/>
          <w:lang w:val="en-GB" w:eastAsia="fr-FR"/>
        </w:rPr>
        <w:t> </w:t>
      </w:r>
      <w:r w:rsidRPr="0027588C">
        <w:rPr>
          <w:rFonts w:eastAsia="Times New Roman" w:cs="Times New Roman"/>
          <w:szCs w:val="20"/>
          <w:lang w:eastAsia="fr-FR"/>
        </w:rPr>
        <w:t>2,5 мм.</w:t>
      </w:r>
    </w:p>
    <w:p w14:paraId="3664A6A3"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8.6.1.7</w:t>
      </w:r>
      <w:r w:rsidRPr="0027588C">
        <w:rPr>
          <w:rFonts w:eastAsia="Times New Roman" w:cs="Times New Roman"/>
          <w:szCs w:val="20"/>
          <w:lang w:eastAsia="fr-FR"/>
        </w:rPr>
        <w:tab/>
        <w:t>Ветро- или дождезащитные закрылки на окнах или крыше не должны иметь выступающих наружу остроконечных или режущих частей, способных представлять опасность для участников дорожного движения, которые находятся вне транспортного средства и могут соприкоснуться с ними.</w:t>
      </w:r>
    </w:p>
    <w:p w14:paraId="4E59919B"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w:t>
      </w:r>
      <w:r w:rsidRPr="0027588C">
        <w:rPr>
          <w:rFonts w:eastAsia="Times New Roman" w:cs="Times New Roman"/>
          <w:szCs w:val="20"/>
          <w:lang w:eastAsia="fr-FR"/>
        </w:rPr>
        <w:tab/>
        <w:t xml:space="preserve">Наружные выступы транспортных средств категории </w:t>
      </w:r>
      <w:r w:rsidRPr="006F45DA">
        <w:rPr>
          <w:rFonts w:eastAsia="Times New Roman" w:cs="Times New Roman"/>
          <w:szCs w:val="20"/>
          <w:lang w:val="en-GB" w:eastAsia="fr-FR"/>
        </w:rPr>
        <w:t>L</w:t>
      </w:r>
    </w:p>
    <w:p w14:paraId="5D33D1B5"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8.7.1</w:t>
      </w:r>
      <w:r w:rsidRPr="0027588C">
        <w:rPr>
          <w:rFonts w:eastAsia="Times New Roman" w:cs="Times New Roman"/>
          <w:szCs w:val="20"/>
          <w:lang w:eastAsia="fr-FR"/>
        </w:rPr>
        <w:tab/>
        <w:t>Цель рекомендации</w:t>
      </w:r>
    </w:p>
    <w:p w14:paraId="2800E3E6"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Целью настоящей рекомендации является обеспечение такой конструкции наружных выступов транспортного средства, чтобы телесные повреждения, которые могут быть нанесены пострадавшему в результате контакта с транспортным средством (или его частями), особенно связанные с рваными или проникающими ранами, были, насколько это практически возможно, минимальными.</w:t>
      </w:r>
    </w:p>
    <w:p w14:paraId="4533AB8C"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Пострадавшими могут быть:</w:t>
      </w:r>
    </w:p>
    <w:p w14:paraId="6A48EE27"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8.7.1.1</w:t>
      </w:r>
      <w:r w:rsidRPr="0027588C">
        <w:rPr>
          <w:rFonts w:eastAsia="Times New Roman" w:cs="Times New Roman"/>
          <w:szCs w:val="20"/>
          <w:lang w:eastAsia="fr-FR"/>
        </w:rPr>
        <w:tab/>
        <w:t>пользователи транспортного средства (водитель и пассажир(ы));</w:t>
      </w:r>
    </w:p>
    <w:p w14:paraId="0AE53546"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8.7.1.2</w:t>
      </w:r>
      <w:r w:rsidRPr="0027588C">
        <w:rPr>
          <w:rFonts w:eastAsia="Times New Roman" w:cs="Times New Roman"/>
          <w:szCs w:val="20"/>
          <w:lang w:eastAsia="fr-FR"/>
        </w:rPr>
        <w:tab/>
        <w:t>другие участники дорожного движения, не находящиеся в транспортных средствах, главным образом пешеходы, велосипедисты и мотоциклисты, которые могут войти в соприкосновение с транспортным средством в случае столкновения на малой скорости.</w:t>
      </w:r>
    </w:p>
    <w:p w14:paraId="16396F83"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8.7.2</w:t>
      </w:r>
      <w:r w:rsidRPr="0027588C">
        <w:rPr>
          <w:rFonts w:eastAsia="Times New Roman" w:cs="Times New Roman"/>
          <w:szCs w:val="20"/>
          <w:lang w:eastAsia="fr-FR"/>
        </w:rPr>
        <w:tab/>
        <w:t>Область применения</w:t>
      </w:r>
    </w:p>
    <w:p w14:paraId="3477A718"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Настоящая рекомендация применяется в отношении транспортных средств категории </w:t>
      </w:r>
      <w:r w:rsidRPr="006F45DA">
        <w:rPr>
          <w:rFonts w:eastAsia="Times New Roman" w:cs="Times New Roman"/>
          <w:szCs w:val="20"/>
          <w:lang w:val="en-GB" w:eastAsia="fr-FR"/>
        </w:rPr>
        <w:t>L</w:t>
      </w:r>
      <w:r w:rsidRPr="009E3733">
        <w:rPr>
          <w:rFonts w:eastAsia="Times New Roman" w:cs="Times New Roman"/>
          <w:sz w:val="18"/>
          <w:szCs w:val="18"/>
          <w:vertAlign w:val="superscript"/>
          <w:lang w:val="en-GB" w:eastAsia="fr-FR"/>
        </w:rPr>
        <w:footnoteReference w:id="6"/>
      </w:r>
      <w:r w:rsidRPr="0027588C">
        <w:rPr>
          <w:rFonts w:eastAsia="Times New Roman" w:cs="Times New Roman"/>
          <w:szCs w:val="20"/>
          <w:lang w:eastAsia="fr-FR"/>
        </w:rPr>
        <w:t>.</w:t>
      </w:r>
    </w:p>
    <w:p w14:paraId="6D520787"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w:t>
      </w:r>
      <w:r w:rsidRPr="0027588C">
        <w:rPr>
          <w:rFonts w:eastAsia="Times New Roman" w:cs="Times New Roman"/>
          <w:szCs w:val="20"/>
          <w:lang w:eastAsia="fr-FR"/>
        </w:rPr>
        <w:tab/>
        <w:t>Определения</w:t>
      </w:r>
    </w:p>
    <w:p w14:paraId="7EF7AEA4"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8.7.3.1</w:t>
      </w:r>
      <w:r w:rsidRPr="0027588C">
        <w:rPr>
          <w:rFonts w:eastAsia="Times New Roman" w:cs="Times New Roman"/>
          <w:szCs w:val="20"/>
          <w:lang w:eastAsia="fr-FR"/>
        </w:rPr>
        <w:tab/>
      </w:r>
      <w:r w:rsidR="00881D21">
        <w:rPr>
          <w:bCs/>
        </w:rPr>
        <w:t>«</w:t>
      </w:r>
      <w:r w:rsidRPr="0027588C">
        <w:rPr>
          <w:rFonts w:eastAsia="Times New Roman" w:cs="Times New Roman"/>
          <w:i/>
          <w:szCs w:val="20"/>
          <w:lang w:eastAsia="fr-FR"/>
        </w:rPr>
        <w:t>Наружные части транспортного средства</w:t>
      </w:r>
      <w:r w:rsidR="00881D21">
        <w:rPr>
          <w:bCs/>
        </w:rPr>
        <w:t>»</w:t>
      </w:r>
      <w:r w:rsidRPr="0027588C">
        <w:rPr>
          <w:rFonts w:eastAsia="Times New Roman" w:cs="Times New Roman"/>
          <w:szCs w:val="20"/>
          <w:lang w:eastAsia="fr-FR"/>
        </w:rPr>
        <w:t xml:space="preserve"> означают все части, с которыми могут войти в соприкосновение люди в случае столкновения.</w:t>
      </w:r>
    </w:p>
    <w:p w14:paraId="7EF3B94B"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8.7.3.2</w:t>
      </w:r>
      <w:r w:rsidRPr="0027588C">
        <w:rPr>
          <w:rFonts w:eastAsia="Times New Roman" w:cs="Times New Roman"/>
          <w:szCs w:val="20"/>
          <w:lang w:eastAsia="fr-FR"/>
        </w:rPr>
        <w:tab/>
      </w:r>
      <w:r w:rsidR="00881D21">
        <w:rPr>
          <w:bCs/>
        </w:rPr>
        <w:t>«</w:t>
      </w:r>
      <w:r w:rsidRPr="0027588C">
        <w:rPr>
          <w:rFonts w:eastAsia="Times New Roman" w:cs="Times New Roman"/>
          <w:i/>
          <w:szCs w:val="20"/>
          <w:lang w:eastAsia="fr-FR"/>
        </w:rPr>
        <w:t>Скользящий удар</w:t>
      </w:r>
      <w:r w:rsidR="00881D21">
        <w:rPr>
          <w:bCs/>
        </w:rPr>
        <w:t>»</w:t>
      </w:r>
      <w:r w:rsidRPr="0027588C">
        <w:rPr>
          <w:rFonts w:eastAsia="Times New Roman" w:cs="Times New Roman"/>
          <w:szCs w:val="20"/>
          <w:lang w:eastAsia="fr-FR"/>
        </w:rPr>
        <w:t xml:space="preserve"> означает любой контакт, который при определенных условиях может вызвать травму, связанную с рваной раной.</w:t>
      </w:r>
    </w:p>
    <w:p w14:paraId="67186BDA"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8.7.3.3</w:t>
      </w:r>
      <w:r w:rsidRPr="0027588C">
        <w:rPr>
          <w:rFonts w:eastAsia="Times New Roman" w:cs="Times New Roman"/>
          <w:szCs w:val="20"/>
          <w:lang w:eastAsia="fr-FR"/>
        </w:rPr>
        <w:tab/>
      </w:r>
      <w:r w:rsidR="00881D21">
        <w:rPr>
          <w:bCs/>
        </w:rPr>
        <w:t>«</w:t>
      </w:r>
      <w:r w:rsidRPr="0027588C">
        <w:rPr>
          <w:rFonts w:eastAsia="Times New Roman" w:cs="Times New Roman"/>
          <w:i/>
          <w:szCs w:val="20"/>
          <w:lang w:eastAsia="fr-FR"/>
        </w:rPr>
        <w:t>Удар</w:t>
      </w:r>
      <w:r w:rsidR="00881D21">
        <w:rPr>
          <w:bCs/>
        </w:rPr>
        <w:t>»</w:t>
      </w:r>
      <w:r w:rsidRPr="0027588C">
        <w:rPr>
          <w:rFonts w:eastAsia="Times New Roman" w:cs="Times New Roman"/>
          <w:szCs w:val="20"/>
          <w:lang w:eastAsia="fr-FR"/>
        </w:rPr>
        <w:t xml:space="preserve"> означает любой контакт, который при определенных условиях может вызвать травму, связанную с проникающей раной.</w:t>
      </w:r>
    </w:p>
    <w:p w14:paraId="2EEE82E8"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8.7.3.4</w:t>
      </w:r>
      <w:r w:rsidRPr="0027588C">
        <w:rPr>
          <w:rFonts w:eastAsia="Times New Roman" w:cs="Times New Roman"/>
          <w:szCs w:val="20"/>
          <w:lang w:eastAsia="fr-FR"/>
        </w:rPr>
        <w:tab/>
        <w:t xml:space="preserve">Критерии проведения различий между терминами </w:t>
      </w:r>
      <w:r w:rsidR="00881D21">
        <w:rPr>
          <w:bCs/>
        </w:rPr>
        <w:t>«</w:t>
      </w:r>
      <w:r w:rsidRPr="0027588C">
        <w:rPr>
          <w:rFonts w:eastAsia="Times New Roman" w:cs="Times New Roman"/>
          <w:szCs w:val="20"/>
          <w:lang w:eastAsia="fr-FR"/>
        </w:rPr>
        <w:t>скользящий удар</w:t>
      </w:r>
      <w:r w:rsidR="00881D21">
        <w:rPr>
          <w:bCs/>
        </w:rPr>
        <w:t>»</w:t>
      </w:r>
      <w:r w:rsidRPr="0027588C">
        <w:rPr>
          <w:rFonts w:eastAsia="Times New Roman" w:cs="Times New Roman"/>
          <w:szCs w:val="20"/>
          <w:lang w:eastAsia="fr-FR"/>
        </w:rPr>
        <w:t xml:space="preserve"> и </w:t>
      </w:r>
      <w:r w:rsidR="00881D21">
        <w:rPr>
          <w:bCs/>
        </w:rPr>
        <w:t>«</w:t>
      </w:r>
      <w:r w:rsidRPr="0027588C">
        <w:rPr>
          <w:rFonts w:eastAsia="Times New Roman" w:cs="Times New Roman"/>
          <w:szCs w:val="20"/>
          <w:lang w:eastAsia="fr-FR"/>
        </w:rPr>
        <w:t>удар</w:t>
      </w:r>
      <w:r w:rsidR="00881D21">
        <w:rPr>
          <w:bCs/>
        </w:rPr>
        <w:t>»</w:t>
      </w:r>
    </w:p>
    <w:p w14:paraId="0F20C9AA"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w:t>
      </w:r>
      <w:r w:rsidRPr="0027588C">
        <w:rPr>
          <w:rFonts w:eastAsia="Times New Roman" w:cs="Times New Roman"/>
          <w:szCs w:val="20"/>
          <w:lang w:eastAsia="fr-FR"/>
        </w:rPr>
        <w:tab/>
        <w:t>При движении испытательного устройства (см. рис.</w:t>
      </w:r>
      <w:r w:rsidRPr="006F45DA">
        <w:rPr>
          <w:rFonts w:eastAsia="Times New Roman" w:cs="Times New Roman"/>
          <w:szCs w:val="20"/>
          <w:lang w:val="en-GB" w:eastAsia="fr-FR"/>
        </w:rPr>
        <w:t> </w:t>
      </w:r>
      <w:r w:rsidRPr="0027588C">
        <w:rPr>
          <w:rFonts w:eastAsia="Times New Roman" w:cs="Times New Roman"/>
          <w:szCs w:val="20"/>
          <w:lang w:eastAsia="fr-FR"/>
        </w:rPr>
        <w:t>5) вдоль транспортного средства в соответствии с положениями подпункта</w:t>
      </w:r>
      <w:r w:rsidRPr="006F45DA">
        <w:rPr>
          <w:rFonts w:eastAsia="Times New Roman" w:cs="Times New Roman"/>
          <w:szCs w:val="20"/>
          <w:lang w:val="en-GB" w:eastAsia="fr-FR"/>
        </w:rPr>
        <w:t> </w:t>
      </w:r>
      <w:r w:rsidRPr="0027588C">
        <w:rPr>
          <w:rFonts w:eastAsia="Times New Roman" w:cs="Times New Roman"/>
          <w:szCs w:val="20"/>
          <w:lang w:eastAsia="fr-FR"/>
        </w:rPr>
        <w:t>8.7.5.2 ниже элементы транспортного средства, соприкасающиеся с устройством, рассматривают в качестве:</w:t>
      </w:r>
    </w:p>
    <w:p w14:paraId="77E527E4"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8.7.3.4.1.1</w:t>
      </w:r>
      <w:r w:rsidRPr="0027588C">
        <w:rPr>
          <w:rFonts w:eastAsia="Times New Roman" w:cs="Times New Roman"/>
          <w:szCs w:val="20"/>
          <w:lang w:eastAsia="fr-FR"/>
        </w:rPr>
        <w:tab/>
        <w:t>группы</w:t>
      </w:r>
      <w:r w:rsidRPr="006F45DA">
        <w:rPr>
          <w:rFonts w:eastAsia="Times New Roman" w:cs="Times New Roman"/>
          <w:szCs w:val="20"/>
          <w:lang w:val="en-GB" w:eastAsia="fr-FR"/>
        </w:rPr>
        <w:t> </w:t>
      </w:r>
      <w:r w:rsidRPr="0027588C">
        <w:rPr>
          <w:rFonts w:eastAsia="Times New Roman" w:cs="Times New Roman"/>
          <w:szCs w:val="20"/>
          <w:lang w:eastAsia="fr-FR"/>
        </w:rPr>
        <w:t xml:space="preserve">1: частей или элементов транспортного средства, наносящих скользящий удар по испытательному устройству, либо </w:t>
      </w:r>
    </w:p>
    <w:p w14:paraId="2D384B51"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8.7.3.4.1.2</w:t>
      </w:r>
      <w:r w:rsidRPr="0027588C">
        <w:rPr>
          <w:rFonts w:eastAsia="Times New Roman" w:cs="Times New Roman"/>
          <w:szCs w:val="20"/>
          <w:lang w:eastAsia="fr-FR"/>
        </w:rPr>
        <w:tab/>
        <w:t>группы</w:t>
      </w:r>
      <w:r w:rsidRPr="006F45DA">
        <w:rPr>
          <w:rFonts w:eastAsia="Times New Roman" w:cs="Times New Roman"/>
          <w:szCs w:val="20"/>
          <w:lang w:val="en-GB" w:eastAsia="fr-FR"/>
        </w:rPr>
        <w:t> </w:t>
      </w:r>
      <w:r w:rsidRPr="0027588C">
        <w:rPr>
          <w:rFonts w:eastAsia="Times New Roman" w:cs="Times New Roman"/>
          <w:szCs w:val="20"/>
          <w:lang w:eastAsia="fr-FR"/>
        </w:rPr>
        <w:t>2: частей или элементов транспортного средства, наносящих удар по испытательному устройству.</w:t>
      </w:r>
    </w:p>
    <w:p w14:paraId="63AE3512" w14:textId="77777777" w:rsidR="005E283D" w:rsidRPr="0027588C" w:rsidRDefault="005E283D" w:rsidP="006F45DA">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8.7.3.4.1.3</w:t>
      </w:r>
      <w:r w:rsidRPr="0027588C">
        <w:rPr>
          <w:rFonts w:eastAsia="Times New Roman" w:cs="Times New Roman"/>
          <w:szCs w:val="20"/>
          <w:lang w:eastAsia="fr-FR"/>
        </w:rPr>
        <w:tab/>
        <w:t>Для проведения четкого различия между частями или элементами группы 1 и группы 2 применяют следующий метод (рис. 1):</w:t>
      </w:r>
    </w:p>
    <w:p w14:paraId="2D36DACB" w14:textId="77777777" w:rsidR="005E283D" w:rsidRPr="00BA03F4" w:rsidRDefault="005E283D" w:rsidP="005E283D">
      <w:pPr>
        <w:pStyle w:val="H23GR"/>
        <w:rPr>
          <w:b w:val="0"/>
        </w:rPr>
      </w:pPr>
      <w:r w:rsidRPr="00BA03F4">
        <w:rPr>
          <w:b w:val="0"/>
        </w:rPr>
        <w:tab/>
      </w:r>
      <w:r w:rsidRPr="00BA03F4">
        <w:rPr>
          <w:b w:val="0"/>
        </w:rPr>
        <w:tab/>
        <w:t>Рис. 1</w:t>
      </w:r>
    </w:p>
    <w:p w14:paraId="2C745CC3" w14:textId="77777777" w:rsidR="005E283D" w:rsidRPr="00BA03F4" w:rsidRDefault="005E283D" w:rsidP="005E283D">
      <w:pPr>
        <w:pStyle w:val="SingleTxtGR"/>
        <w:tabs>
          <w:tab w:val="clear" w:pos="1701"/>
          <w:tab w:val="clear" w:pos="2268"/>
          <w:tab w:val="clear" w:pos="2835"/>
          <w:tab w:val="clear" w:pos="3402"/>
          <w:tab w:val="left" w:pos="2520"/>
          <w:tab w:val="left" w:pos="3060"/>
          <w:tab w:val="left" w:pos="3600"/>
        </w:tabs>
        <w:ind w:left="3650" w:hanging="1382"/>
      </w:pPr>
      <w:r>
        <w:rPr>
          <w:noProof/>
          <w:w w:val="100"/>
          <w:lang w:val="en-GB" w:eastAsia="en-GB"/>
        </w:rPr>
        <mc:AlternateContent>
          <mc:Choice Requires="wps">
            <w:drawing>
              <wp:anchor distT="0" distB="0" distL="114300" distR="114300" simplePos="0" relativeHeight="251664384" behindDoc="0" locked="0" layoutInCell="1" allowOverlap="1" wp14:anchorId="1951157D" wp14:editId="56B220BE">
                <wp:simplePos x="0" y="0"/>
                <wp:positionH relativeFrom="column">
                  <wp:posOffset>3152140</wp:posOffset>
                </wp:positionH>
                <wp:positionV relativeFrom="paragraph">
                  <wp:posOffset>874556</wp:posOffset>
                </wp:positionV>
                <wp:extent cx="890905" cy="256521"/>
                <wp:effectExtent l="0" t="0" r="4445" b="0"/>
                <wp:wrapNone/>
                <wp:docPr id="8426" name="Поле 8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565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4EB29" w14:textId="77777777" w:rsidR="001A56A5" w:rsidRDefault="001A56A5" w:rsidP="006F02B4">
                            <w:pPr>
                              <w:spacing w:line="240" w:lineRule="auto"/>
                              <w:rPr>
                                <w:sz w:val="16"/>
                                <w:szCs w:val="16"/>
                              </w:rPr>
                            </w:pPr>
                            <w:r w:rsidRPr="00970368">
                              <w:rPr>
                                <w:sz w:val="16"/>
                                <w:szCs w:val="16"/>
                              </w:rPr>
                              <w:t>Испытательное устройство</w:t>
                            </w:r>
                          </w:p>
                          <w:p w14:paraId="252E7470" w14:textId="77777777" w:rsidR="001A56A5" w:rsidRDefault="001A56A5" w:rsidP="005E28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157D" id="Поле 8426" o:spid="_x0000_s1027" type="#_x0000_t202" style="position:absolute;left:0;text-align:left;margin-left:248.2pt;margin-top:68.85pt;width:70.15pt;height:2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" stroked="f">
                <v:textbox inset="0,0,0,0">
                  <w:txbxContent>
                    <w:p w14:paraId="4C34EB29" w14:textId="77777777" w:rsidR="001A56A5" w:rsidRDefault="001A56A5" w:rsidP="006F02B4">
                      <w:pPr>
                        <w:spacing w:line="240" w:lineRule="auto"/>
                        <w:rPr>
                          <w:sz w:val="16"/>
                          <w:szCs w:val="16"/>
                        </w:rPr>
                      </w:pPr>
                      <w:r w:rsidRPr="00970368">
                        <w:rPr>
                          <w:sz w:val="16"/>
                          <w:szCs w:val="16"/>
                        </w:rPr>
                        <w:t>Испытательное устройство</w:t>
                      </w:r>
                    </w:p>
                    <w:p w14:paraId="252E7470" w14:textId="77777777" w:rsidR="001A56A5" w:rsidRDefault="001A56A5" w:rsidP="005E283D"/>
                  </w:txbxContent>
                </v:textbox>
              </v:shape>
            </w:pict>
          </mc:Fallback>
        </mc:AlternateContent>
      </w:r>
      <w:r>
        <w:rPr>
          <w:noProof/>
          <w:lang w:val="en-GB" w:eastAsia="en-GB"/>
        </w:rPr>
        <w:drawing>
          <wp:inline distT="0" distB="0" distL="0" distR="0" wp14:anchorId="0A9F0C0B" wp14:editId="129DAE82">
            <wp:extent cx="3098165" cy="1391920"/>
            <wp:effectExtent l="0" t="0" r="6985" b="0"/>
            <wp:docPr id="9" name="Рисунок 4228"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8" descr="marisc"/>
                    <pic:cNvPicPr>
                      <a:picLocks noChangeAspect="1" noChangeArrowheads="1"/>
                    </pic:cNvPicPr>
                  </pic:nvPicPr>
                  <pic:blipFill>
                    <a:blip r:embed="rId14">
                      <a:extLst>
                        <a:ext uri="{28A0092B-C50C-407E-A947-70E740481C1C}">
                          <a14:useLocalDpi xmlns:a14="http://schemas.microsoft.com/office/drawing/2010/main" val="0"/>
                        </a:ext>
                      </a:extLst>
                    </a:blip>
                    <a:srcRect t="24889"/>
                    <a:stretch>
                      <a:fillRect/>
                    </a:stretch>
                  </pic:blipFill>
                  <pic:spPr bwMode="auto">
                    <a:xfrm>
                      <a:off x="0" y="0"/>
                      <a:ext cx="3098165" cy="1391920"/>
                    </a:xfrm>
                    <a:prstGeom prst="rect">
                      <a:avLst/>
                    </a:prstGeom>
                    <a:noFill/>
                    <a:ln>
                      <a:noFill/>
                    </a:ln>
                  </pic:spPr>
                </pic:pic>
              </a:graphicData>
            </a:graphic>
          </wp:inline>
        </w:drawing>
      </w:r>
    </w:p>
    <w:p w14:paraId="07177577" w14:textId="77777777" w:rsidR="005E283D" w:rsidRPr="00FF7E8B" w:rsidRDefault="005E283D" w:rsidP="005E283D">
      <w:pPr>
        <w:pStyle w:val="SingleTxtGR"/>
        <w:tabs>
          <w:tab w:val="clear" w:pos="1701"/>
        </w:tabs>
        <w:ind w:left="2268" w:hanging="1134"/>
        <w:rPr>
          <w:spacing w:val="0"/>
          <w:w w:val="100"/>
        </w:rPr>
      </w:pPr>
      <w:r w:rsidRPr="00BA03F4">
        <w:tab/>
      </w:r>
      <w:r>
        <w:tab/>
      </w:r>
      <w:r w:rsidRPr="00FF7E8B">
        <w:rPr>
          <w:spacing w:val="0"/>
          <w:w w:val="100"/>
        </w:rPr>
        <w:t>α &gt; 45</w:t>
      </w:r>
      <w:r w:rsidRPr="00FF7E8B">
        <w:rPr>
          <w:spacing w:val="0"/>
          <w:w w:val="100"/>
        </w:rPr>
        <w:sym w:font="Symbol" w:char="F0B0"/>
      </w:r>
      <w:r w:rsidRPr="00FF7E8B">
        <w:rPr>
          <w:spacing w:val="0"/>
          <w:w w:val="100"/>
        </w:rPr>
        <w:t>: группа 1</w:t>
      </w:r>
    </w:p>
    <w:p w14:paraId="2A021ACB" w14:textId="77777777" w:rsidR="005E283D" w:rsidRPr="00FF7E8B" w:rsidRDefault="005E283D" w:rsidP="005E283D">
      <w:pPr>
        <w:pStyle w:val="SingleTxtGR"/>
        <w:tabs>
          <w:tab w:val="clear" w:pos="1701"/>
        </w:tabs>
        <w:ind w:left="2268" w:hanging="1134"/>
        <w:rPr>
          <w:spacing w:val="0"/>
          <w:w w:val="100"/>
        </w:rPr>
      </w:pPr>
      <w:r w:rsidRPr="00FF7E8B">
        <w:rPr>
          <w:spacing w:val="0"/>
          <w:w w:val="100"/>
        </w:rPr>
        <w:tab/>
      </w:r>
      <w:r w:rsidRPr="00FF7E8B">
        <w:rPr>
          <w:spacing w:val="0"/>
          <w:w w:val="100"/>
        </w:rPr>
        <w:tab/>
        <w:t>α &lt; 45</w:t>
      </w:r>
      <w:r w:rsidRPr="00FF7E8B">
        <w:rPr>
          <w:spacing w:val="0"/>
          <w:w w:val="100"/>
        </w:rPr>
        <w:sym w:font="Symbol" w:char="F0B0"/>
      </w:r>
      <w:r w:rsidRPr="00FF7E8B">
        <w:rPr>
          <w:spacing w:val="0"/>
          <w:w w:val="100"/>
        </w:rPr>
        <w:t>: группа 2</w:t>
      </w:r>
    </w:p>
    <w:p w14:paraId="2DCA98F1" w14:textId="77777777" w:rsidR="005E283D" w:rsidRPr="00FF7E8B" w:rsidRDefault="005E283D" w:rsidP="006F02B4">
      <w:pPr>
        <w:pStyle w:val="SingleTxtGR"/>
        <w:tabs>
          <w:tab w:val="clear" w:pos="1701"/>
        </w:tabs>
        <w:ind w:left="2835" w:hanging="1701"/>
        <w:rPr>
          <w:spacing w:val="0"/>
          <w:w w:val="100"/>
        </w:rPr>
      </w:pPr>
      <w:r w:rsidRPr="00FF7E8B">
        <w:rPr>
          <w:spacing w:val="0"/>
          <w:w w:val="100"/>
        </w:rPr>
        <w:tab/>
      </w:r>
      <w:r w:rsidRPr="00FF7E8B">
        <w:rPr>
          <w:spacing w:val="0"/>
          <w:w w:val="100"/>
        </w:rPr>
        <w:tab/>
        <w:t xml:space="preserve">Это касается контакта, соответствующего прямому удару, </w:t>
      </w:r>
      <w:r w:rsidR="006F02B4" w:rsidRPr="00FF7E8B">
        <w:rPr>
          <w:spacing w:val="0"/>
          <w:w w:val="100"/>
        </w:rPr>
        <w:br/>
      </w:r>
      <w:r w:rsidRPr="00FF7E8B">
        <w:rPr>
          <w:spacing w:val="0"/>
          <w:w w:val="100"/>
        </w:rPr>
        <w:t>α = 0</w:t>
      </w:r>
      <w:r w:rsidRPr="00FF7E8B">
        <w:rPr>
          <w:spacing w:val="0"/>
          <w:w w:val="100"/>
        </w:rPr>
        <w:sym w:font="Symbol" w:char="F0B0"/>
      </w:r>
      <w:r w:rsidRPr="00FF7E8B">
        <w:rPr>
          <w:spacing w:val="0"/>
          <w:w w:val="100"/>
        </w:rPr>
        <w:t>.</w:t>
      </w:r>
    </w:p>
    <w:p w14:paraId="505A1C0F" w14:textId="77777777" w:rsidR="005E283D" w:rsidRPr="00BA03F4" w:rsidRDefault="005E283D" w:rsidP="005E283D">
      <w:pPr>
        <w:pStyle w:val="SingleTxtGR"/>
        <w:tabs>
          <w:tab w:val="clear" w:pos="1701"/>
        </w:tabs>
        <w:ind w:left="2268" w:hanging="1134"/>
      </w:pPr>
      <w:r w:rsidRPr="00FF7E8B">
        <w:rPr>
          <w:spacing w:val="0"/>
          <w:w w:val="100"/>
        </w:rPr>
        <w:t>8.7.3.5</w:t>
      </w:r>
      <w:r w:rsidRPr="00BA03F4">
        <w:tab/>
      </w:r>
      <w:r w:rsidR="00881D21">
        <w:rPr>
          <w:bCs/>
        </w:rPr>
        <w:t>«</w:t>
      </w:r>
      <w:r w:rsidRPr="00BA03F4">
        <w:rPr>
          <w:i/>
        </w:rPr>
        <w:t>Радиус скругления</w:t>
      </w:r>
      <w:r w:rsidR="00881D21">
        <w:rPr>
          <w:bCs/>
        </w:rPr>
        <w:t>»</w:t>
      </w:r>
      <w:r w:rsidRPr="00BA03F4">
        <w:t xml:space="preserve"> означает приблизительный размер окружности, отличной от точной геометрической формы.</w:t>
      </w:r>
    </w:p>
    <w:p w14:paraId="2BF3425E" w14:textId="77777777" w:rsidR="005E283D" w:rsidRPr="00FF7E8B" w:rsidRDefault="005E283D" w:rsidP="005E283D">
      <w:pPr>
        <w:pStyle w:val="SingleTxtGR"/>
        <w:tabs>
          <w:tab w:val="clear" w:pos="1701"/>
        </w:tabs>
        <w:ind w:left="2268" w:hanging="1134"/>
        <w:rPr>
          <w:spacing w:val="0"/>
          <w:w w:val="100"/>
        </w:rPr>
      </w:pPr>
      <w:r w:rsidRPr="00FF7E8B">
        <w:rPr>
          <w:spacing w:val="0"/>
          <w:w w:val="100"/>
        </w:rPr>
        <w:t>8.7.4</w:t>
      </w:r>
      <w:r w:rsidRPr="00FF7E8B">
        <w:rPr>
          <w:spacing w:val="0"/>
          <w:w w:val="100"/>
        </w:rPr>
        <w:tab/>
        <w:t>Общие положения</w:t>
      </w:r>
    </w:p>
    <w:p w14:paraId="2E45DE9A" w14:textId="77777777" w:rsidR="005E283D" w:rsidRPr="0027588C" w:rsidRDefault="005E283D" w:rsidP="00DE599D">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t>8.7.4.1</w:t>
      </w:r>
      <w:r w:rsidRPr="0027588C">
        <w:rPr>
          <w:rFonts w:eastAsia="Times New Roman" w:cs="Times New Roman"/>
          <w:szCs w:val="20"/>
          <w:lang w:eastAsia="fr-FR"/>
        </w:rPr>
        <w:tab/>
        <w:t>В любом случае внешняя часть транспортного средства не должна иметь выступающих наружу заостренных или острых частей либо выступов такой формы, размера, направления или твердости, которые могут увеличить опасность или тяжесть телесных повреждений, наносимых в результате прямого или скользящего удара о транспортное средство в случае столкновения с ним или падения с него.</w:t>
      </w:r>
    </w:p>
    <w:p w14:paraId="4979743D" w14:textId="77777777" w:rsidR="005E283D" w:rsidRPr="0027588C" w:rsidRDefault="005E283D" w:rsidP="00DE599D">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t>8.7.4.2</w:t>
      </w:r>
      <w:r w:rsidRPr="0027588C">
        <w:rPr>
          <w:rFonts w:eastAsia="Times New Roman" w:cs="Times New Roman"/>
          <w:szCs w:val="20"/>
          <w:lang w:eastAsia="fr-FR"/>
        </w:rPr>
        <w:tab/>
        <w:t>Транспортные средства должны быть сконструированы таким образом, чтобы те части, с которыми водитель может войти в соприкосновение в случае дорожно</w:t>
      </w:r>
      <w:r w:rsidRPr="0027588C">
        <w:rPr>
          <w:rFonts w:eastAsia="Times New Roman" w:cs="Times New Roman"/>
          <w:szCs w:val="20"/>
          <w:lang w:eastAsia="fr-FR"/>
        </w:rPr>
        <w:noBreakHyphen/>
        <w:t>транспортного происшествия, вызывали травмы как можно более низкой степени тяжести.</w:t>
      </w:r>
    </w:p>
    <w:p w14:paraId="536D2E23" w14:textId="77777777" w:rsidR="005E283D" w:rsidRPr="0027588C" w:rsidRDefault="005E283D" w:rsidP="00DE599D">
      <w:pPr>
        <w:spacing w:after="120"/>
        <w:ind w:left="2268" w:right="1134" w:hanging="1134"/>
        <w:jc w:val="both"/>
        <w:rPr>
          <w:rFonts w:eastAsia="Times New Roman" w:cs="Times New Roman"/>
          <w:szCs w:val="20"/>
          <w:lang w:eastAsia="fr-FR"/>
        </w:rPr>
      </w:pPr>
      <w:r w:rsidRPr="0009677F">
        <w:rPr>
          <w:rFonts w:eastAsia="Times New Roman" w:cs="Times New Roman"/>
          <w:spacing w:val="4"/>
          <w:kern w:val="14"/>
          <w:szCs w:val="20"/>
          <w:lang w:eastAsia="fr-FR"/>
        </w:rPr>
        <w:t>8.7.4.3</w:t>
      </w:r>
      <w:r w:rsidRPr="0027588C">
        <w:rPr>
          <w:rFonts w:eastAsia="Times New Roman" w:cs="Times New Roman"/>
          <w:szCs w:val="20"/>
          <w:lang w:eastAsia="fr-FR"/>
        </w:rPr>
        <w:tab/>
        <w:t>Транспортные средства должны быть сконструированы таким образом, чтобы те части, с которыми другие участники дорожного движения могут войти в соприкосновение, отвечали соответствующим требованиям, содержащимся в пунктах 8.7.6 и 8.7.7 ниже.</w:t>
      </w:r>
    </w:p>
    <w:p w14:paraId="1E8FD6B9" w14:textId="77777777" w:rsidR="005E283D" w:rsidRPr="0027588C" w:rsidRDefault="005E283D" w:rsidP="00DE599D">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t>8.7.4.4</w:t>
      </w:r>
      <w:r w:rsidRPr="00FF7E8B">
        <w:rPr>
          <w:rFonts w:eastAsia="Times New Roman" w:cs="Times New Roman"/>
          <w:szCs w:val="20"/>
          <w:lang w:eastAsia="fr-FR"/>
        </w:rPr>
        <w:tab/>
      </w:r>
      <w:r w:rsidRPr="0027588C">
        <w:rPr>
          <w:rFonts w:eastAsia="Times New Roman" w:cs="Times New Roman"/>
          <w:szCs w:val="20"/>
          <w:lang w:eastAsia="fr-FR"/>
        </w:rPr>
        <w:t xml:space="preserve">Любой наружный выступ, подпадающий под сферу действия настоящей рекомендации, который изготовлен из резины или мягкого пластического материала твердостью ниже 60 </w:t>
      </w:r>
      <w:r w:rsidRPr="00DE599D">
        <w:rPr>
          <w:rFonts w:eastAsia="Times New Roman" w:cs="Times New Roman"/>
          <w:szCs w:val="20"/>
          <w:lang w:val="en-GB" w:eastAsia="fr-FR"/>
        </w:rPr>
        <w:t>A</w:t>
      </w:r>
      <w:r w:rsidRPr="0027588C">
        <w:rPr>
          <w:rFonts w:eastAsia="Times New Roman" w:cs="Times New Roman"/>
          <w:szCs w:val="20"/>
          <w:lang w:eastAsia="fr-FR"/>
        </w:rPr>
        <w:t xml:space="preserve"> по Шору, либо покрыт ими, должен рассматриваться как отвечающий требованиям пунктов 8.7.6 и 8.7.7 ниже.</w:t>
      </w:r>
    </w:p>
    <w:p w14:paraId="0F2D412A" w14:textId="77777777" w:rsidR="005E283D" w:rsidRPr="00FF7E8B" w:rsidRDefault="005E283D" w:rsidP="0009677F">
      <w:pPr>
        <w:pageBreakBefore/>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lastRenderedPageBreak/>
        <w:t>8.7.5</w:t>
      </w:r>
      <w:r w:rsidRPr="00FF7E8B">
        <w:rPr>
          <w:rFonts w:eastAsia="Times New Roman" w:cs="Times New Roman"/>
          <w:kern w:val="14"/>
          <w:szCs w:val="20"/>
          <w:lang w:eastAsia="fr-FR"/>
        </w:rPr>
        <w:tab/>
        <w:t>Методика испытания</w:t>
      </w:r>
    </w:p>
    <w:p w14:paraId="5629A673" w14:textId="77777777" w:rsidR="005E283D" w:rsidRPr="00FF7E8B" w:rsidRDefault="005E283D" w:rsidP="00DE599D">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8.7.5.1</w:t>
      </w:r>
      <w:r w:rsidRPr="00FF7E8B">
        <w:rPr>
          <w:rFonts w:eastAsia="Times New Roman" w:cs="Times New Roman"/>
          <w:kern w:val="14"/>
          <w:szCs w:val="20"/>
          <w:lang w:eastAsia="fr-FR"/>
        </w:rPr>
        <w:tab/>
        <w:t>Испытательное устройство и условия испытания</w:t>
      </w:r>
    </w:p>
    <w:p w14:paraId="16E35A7A" w14:textId="77777777" w:rsidR="005E283D" w:rsidRPr="00FF7E8B" w:rsidRDefault="005E283D" w:rsidP="001E49E1">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8.7.5.1.1</w:t>
      </w:r>
      <w:r w:rsidRPr="00FF7E8B">
        <w:rPr>
          <w:rFonts w:eastAsia="Times New Roman" w:cs="Times New Roman"/>
          <w:kern w:val="14"/>
          <w:szCs w:val="20"/>
          <w:lang w:eastAsia="fr-FR"/>
        </w:rPr>
        <w:tab/>
        <w:t>Испытательное устройство должно быть таким, как показано на рис.</w:t>
      </w:r>
      <w:r w:rsidRPr="00FF7E8B">
        <w:rPr>
          <w:rFonts w:eastAsia="Times New Roman" w:cs="Times New Roman"/>
          <w:kern w:val="14"/>
          <w:szCs w:val="20"/>
          <w:lang w:val="en-GB" w:eastAsia="fr-FR"/>
        </w:rPr>
        <w:t> </w:t>
      </w:r>
      <w:r w:rsidRPr="00FF7E8B">
        <w:rPr>
          <w:rFonts w:eastAsia="Times New Roman" w:cs="Times New Roman"/>
          <w:kern w:val="14"/>
          <w:szCs w:val="20"/>
          <w:lang w:eastAsia="fr-FR"/>
        </w:rPr>
        <w:t xml:space="preserve">5. </w:t>
      </w:r>
    </w:p>
    <w:p w14:paraId="2B12C5DA" w14:textId="77777777" w:rsidR="005E283D" w:rsidRPr="00FF7E8B" w:rsidRDefault="005E283D" w:rsidP="001E49E1">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8.7.5.1.2</w:t>
      </w:r>
      <w:r w:rsidRPr="00FF7E8B">
        <w:rPr>
          <w:rFonts w:eastAsia="Times New Roman" w:cs="Times New Roman"/>
          <w:kern w:val="14"/>
          <w:szCs w:val="20"/>
          <w:lang w:eastAsia="fr-FR"/>
        </w:rPr>
        <w:tab/>
        <w:t>Испытуемое транспортное средство устанавливают по направлению движения в прямом и вертикальном положении. Руль управления (при</w:t>
      </w:r>
      <w:r w:rsidR="009E3733" w:rsidRPr="00FF7E8B">
        <w:rPr>
          <w:rFonts w:eastAsia="Times New Roman" w:cs="Times New Roman"/>
          <w:kern w:val="14"/>
          <w:szCs w:val="20"/>
          <w:lang w:eastAsia="fr-FR"/>
        </w:rPr>
        <w:t> </w:t>
      </w:r>
      <w:r w:rsidRPr="00FF7E8B">
        <w:rPr>
          <w:rFonts w:eastAsia="Times New Roman" w:cs="Times New Roman"/>
          <w:kern w:val="14"/>
          <w:szCs w:val="20"/>
          <w:lang w:eastAsia="fr-FR"/>
        </w:rPr>
        <w:t xml:space="preserve">наличии такового) должен находиться в положении, свободном для отклонения на полный угол поворота. </w:t>
      </w:r>
    </w:p>
    <w:p w14:paraId="0A3CF345" w14:textId="77777777" w:rsidR="005E283D" w:rsidRPr="00FF7E8B" w:rsidRDefault="005E283D" w:rsidP="001E49E1">
      <w:pPr>
        <w:spacing w:after="120"/>
        <w:ind w:left="2268" w:right="1134" w:hanging="1134"/>
        <w:jc w:val="both"/>
        <w:rPr>
          <w:rFonts w:eastAsia="Times New Roman" w:cs="Times New Roman"/>
          <w:kern w:val="14"/>
          <w:szCs w:val="20"/>
          <w:lang w:eastAsia="fr-FR"/>
        </w:rPr>
      </w:pPr>
      <w:r w:rsidRPr="00FF7E8B">
        <w:rPr>
          <w:rFonts w:eastAsia="Times New Roman" w:cs="Times New Roman"/>
          <w:kern w:val="14"/>
          <w:szCs w:val="20"/>
          <w:lang w:eastAsia="fr-FR"/>
        </w:rPr>
        <w:tab/>
        <w:t>Манекен</w:t>
      </w:r>
      <w:r w:rsidRPr="00FF7E8B">
        <w:rPr>
          <w:rFonts w:eastAsia="Times New Roman" w:cs="Times New Roman"/>
          <w:kern w:val="14"/>
          <w:szCs w:val="20"/>
          <w:lang w:val="en-GB" w:eastAsia="fr-FR"/>
        </w:rPr>
        <w:footnoteReference w:id="7"/>
      </w:r>
      <w:r w:rsidRPr="00FF7E8B">
        <w:rPr>
          <w:rFonts w:eastAsia="Times New Roman" w:cs="Times New Roman"/>
          <w:kern w:val="14"/>
          <w:szCs w:val="20"/>
          <w:lang w:eastAsia="fr-FR"/>
        </w:rPr>
        <w:t xml:space="preserve"> должен быть установлен на испытуемом транспортном средстве в нормальном положении для езды и таким образом, чтобы он не ограничивал свободное движение руля управления (при наличии такового).</w:t>
      </w:r>
    </w:p>
    <w:p w14:paraId="5F4D64F2" w14:textId="77777777" w:rsidR="005E283D" w:rsidRPr="0027588C" w:rsidRDefault="005E283D" w:rsidP="001E49E1">
      <w:pPr>
        <w:spacing w:after="120"/>
        <w:ind w:left="2268" w:right="1134" w:hanging="1134"/>
        <w:jc w:val="both"/>
        <w:rPr>
          <w:rFonts w:eastAsia="Times New Roman" w:cs="Times New Roman"/>
          <w:szCs w:val="20"/>
          <w:lang w:eastAsia="fr-FR"/>
        </w:rPr>
      </w:pPr>
      <w:r w:rsidRPr="00FF7E8B">
        <w:rPr>
          <w:rFonts w:eastAsia="Times New Roman" w:cs="Times New Roman"/>
          <w:kern w:val="14"/>
          <w:szCs w:val="20"/>
          <w:lang w:eastAsia="fr-FR"/>
        </w:rPr>
        <w:t>8.7.5.2</w:t>
      </w:r>
      <w:r w:rsidRPr="00FF7E8B">
        <w:rPr>
          <w:rFonts w:eastAsia="Times New Roman" w:cs="Times New Roman"/>
          <w:kern w:val="14"/>
          <w:szCs w:val="20"/>
          <w:lang w:eastAsia="fr-FR"/>
        </w:rPr>
        <w:tab/>
      </w:r>
      <w:r w:rsidRPr="0027588C">
        <w:rPr>
          <w:rFonts w:eastAsia="Times New Roman" w:cs="Times New Roman"/>
          <w:szCs w:val="20"/>
          <w:lang w:eastAsia="fr-FR"/>
        </w:rPr>
        <w:t>Процедура испытания</w:t>
      </w:r>
    </w:p>
    <w:p w14:paraId="372691AC" w14:textId="77777777" w:rsidR="005E283D" w:rsidRPr="0027588C" w:rsidRDefault="005E283D" w:rsidP="001E49E1">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Испытательное устройство перемещают от передней части испытуемого транспортного средства к его задней части, в результате чего руль управления (при наличии такового и если он входит в соприкосновение с испытательным устройством) должен поворачиваться до точки упора. Испытательное устройство продолжает находиться в соприкосновении с транспортным средством (см.</w:t>
      </w:r>
      <w:r w:rsidRPr="001E49E1">
        <w:rPr>
          <w:rFonts w:eastAsia="Times New Roman" w:cs="Times New Roman"/>
          <w:szCs w:val="20"/>
          <w:lang w:val="en-GB" w:eastAsia="fr-FR"/>
        </w:rPr>
        <w:t> </w:t>
      </w:r>
      <w:r w:rsidRPr="0027588C">
        <w:rPr>
          <w:rFonts w:eastAsia="Times New Roman" w:cs="Times New Roman"/>
          <w:szCs w:val="20"/>
          <w:lang w:eastAsia="fr-FR"/>
        </w:rPr>
        <w:t>рис.</w:t>
      </w:r>
      <w:r w:rsidRPr="001E49E1">
        <w:rPr>
          <w:rFonts w:eastAsia="Times New Roman" w:cs="Times New Roman"/>
          <w:szCs w:val="20"/>
          <w:lang w:val="en-GB" w:eastAsia="fr-FR"/>
        </w:rPr>
        <w:t> </w:t>
      </w:r>
      <w:r w:rsidRPr="0027588C">
        <w:rPr>
          <w:rFonts w:eastAsia="Times New Roman" w:cs="Times New Roman"/>
          <w:szCs w:val="20"/>
          <w:lang w:eastAsia="fr-FR"/>
        </w:rPr>
        <w:t>6). Испытание проводят с обеих сторон транспортного средства.</w:t>
      </w:r>
    </w:p>
    <w:p w14:paraId="5DAF53B1" w14:textId="77777777" w:rsidR="005E283D" w:rsidRPr="0027588C" w:rsidRDefault="005E283D" w:rsidP="001E49E1">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w:t>
      </w:r>
      <w:r w:rsidRPr="0027588C">
        <w:rPr>
          <w:rFonts w:eastAsia="Times New Roman" w:cs="Times New Roman"/>
          <w:szCs w:val="20"/>
          <w:lang w:eastAsia="fr-FR"/>
        </w:rPr>
        <w:tab/>
        <w:t>Критерии</w:t>
      </w:r>
    </w:p>
    <w:p w14:paraId="2A2A8FD5" w14:textId="77777777" w:rsidR="005E283D" w:rsidRPr="0027588C" w:rsidRDefault="005E283D" w:rsidP="001E49E1">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8.7.6.1</w:t>
      </w:r>
      <w:r w:rsidRPr="0027588C">
        <w:rPr>
          <w:rFonts w:eastAsia="Times New Roman" w:cs="Times New Roman"/>
          <w:szCs w:val="20"/>
          <w:lang w:eastAsia="fr-FR"/>
        </w:rPr>
        <w:tab/>
        <w:t>Критерии, определенные в настоящем пункте, не применяются к частям, на которые распространяются положения нижеследующего пункта 8.7.7.</w:t>
      </w:r>
    </w:p>
    <w:p w14:paraId="3DDCB2C0" w14:textId="77777777" w:rsidR="005E283D" w:rsidRPr="0027588C" w:rsidRDefault="005E283D" w:rsidP="001E49E1">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w:t>
      </w:r>
      <w:r w:rsidRPr="0027588C">
        <w:rPr>
          <w:rFonts w:eastAsia="Times New Roman" w:cs="Times New Roman"/>
          <w:szCs w:val="20"/>
          <w:lang w:eastAsia="fr-FR"/>
        </w:rPr>
        <w:tab/>
        <w:t>В соответствии с положениями, содержащимися в пункте</w:t>
      </w:r>
      <w:r w:rsidRPr="001E49E1">
        <w:rPr>
          <w:rFonts w:eastAsia="Times New Roman" w:cs="Times New Roman"/>
          <w:szCs w:val="20"/>
          <w:lang w:val="en-GB" w:eastAsia="fr-FR"/>
        </w:rPr>
        <w:t> </w:t>
      </w:r>
      <w:r w:rsidRPr="0027588C">
        <w:rPr>
          <w:rFonts w:eastAsia="Times New Roman" w:cs="Times New Roman"/>
          <w:szCs w:val="20"/>
          <w:lang w:eastAsia="fr-FR"/>
        </w:rPr>
        <w:t>8.7.4.4 выше, применяют следующие минимальные критерии:</w:t>
      </w:r>
    </w:p>
    <w:p w14:paraId="56C23775" w14:textId="77777777" w:rsidR="005E283D" w:rsidRPr="0027588C" w:rsidRDefault="005E283D" w:rsidP="001E49E1">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8.7.6.2.1</w:t>
      </w:r>
      <w:r w:rsidRPr="0027588C">
        <w:rPr>
          <w:rFonts w:eastAsia="Times New Roman" w:cs="Times New Roman"/>
          <w:szCs w:val="20"/>
          <w:lang w:eastAsia="fr-FR"/>
        </w:rPr>
        <w:tab/>
        <w:t>Требования для группы 1</w:t>
      </w:r>
    </w:p>
    <w:p w14:paraId="73D656D2" w14:textId="77777777" w:rsidR="005E283D" w:rsidRPr="0027588C" w:rsidRDefault="005E283D" w:rsidP="001E49E1">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8.7.6.2.1.1</w:t>
      </w:r>
      <w:r w:rsidRPr="0027588C">
        <w:rPr>
          <w:rFonts w:eastAsia="Times New Roman" w:cs="Times New Roman"/>
          <w:szCs w:val="20"/>
          <w:lang w:eastAsia="fr-FR"/>
        </w:rPr>
        <w:tab/>
        <w:t>Для пластины (рис. 2)</w:t>
      </w:r>
    </w:p>
    <w:p w14:paraId="00CDB5E5" w14:textId="77777777" w:rsidR="005E283D" w:rsidRPr="001E49E1" w:rsidRDefault="005E283D" w:rsidP="001E49E1">
      <w:pPr>
        <w:spacing w:after="120"/>
        <w:ind w:left="2268" w:right="1134" w:hanging="1134"/>
        <w:jc w:val="both"/>
        <w:rPr>
          <w:rFonts w:eastAsia="Times New Roman" w:cs="Times New Roman"/>
          <w:szCs w:val="20"/>
          <w:lang w:val="en-GB" w:eastAsia="fr-FR"/>
        </w:rPr>
      </w:pPr>
      <w:r w:rsidRPr="001E49E1">
        <w:rPr>
          <w:rFonts w:eastAsia="Times New Roman" w:cs="Times New Roman"/>
          <w:szCs w:val="20"/>
          <w:lang w:val="en-GB" w:eastAsia="fr-FR"/>
        </w:rPr>
        <w:t>Рис. 2</w:t>
      </w:r>
    </w:p>
    <w:p w14:paraId="6EC7D28D" w14:textId="77777777" w:rsidR="005E283D" w:rsidRDefault="005E283D" w:rsidP="005E283D">
      <w:pPr>
        <w:pStyle w:val="SingleTxtGR"/>
        <w:tabs>
          <w:tab w:val="clear" w:pos="1701"/>
        </w:tabs>
        <w:ind w:left="0"/>
      </w:pPr>
      <w:r>
        <w:rPr>
          <w:noProof/>
          <w:lang w:val="en-US"/>
        </w:rPr>
        <w:drawing>
          <wp:inline distT="0" distB="0" distL="0" distR="0" wp14:anchorId="463C60A8" wp14:editId="1554E60D">
            <wp:extent cx="4349750" cy="1284605"/>
            <wp:effectExtent l="0" t="0" r="0" b="0"/>
            <wp:docPr id="6"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15"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02E56C8E" w14:textId="77777777" w:rsidR="005E283D" w:rsidRPr="00BA03F4" w:rsidRDefault="005E283D" w:rsidP="00B713F5">
      <w:pPr>
        <w:spacing w:after="120"/>
        <w:ind w:left="2268" w:right="1134" w:hanging="1134"/>
        <w:jc w:val="both"/>
      </w:pPr>
      <w:r>
        <w:tab/>
      </w:r>
      <w:r w:rsidRPr="00B713F5">
        <w:rPr>
          <w:rFonts w:eastAsia="Times New Roman" w:cs="Times New Roman"/>
          <w:szCs w:val="20"/>
          <w:lang w:eastAsia="fr-FR"/>
        </w:rPr>
        <w:t>углы должны иметь радиус скругления (R) не менее 3 мм. Края должны иметь радиус скругления (r) не менее 0,5 мм.</w:t>
      </w:r>
    </w:p>
    <w:p w14:paraId="36822FDF" w14:textId="77777777" w:rsidR="005E283D" w:rsidRPr="00BA03F4" w:rsidRDefault="005E283D" w:rsidP="009E3733">
      <w:pPr>
        <w:pStyle w:val="SingleTxtGR"/>
        <w:pageBreakBefore/>
        <w:tabs>
          <w:tab w:val="clear" w:pos="1701"/>
        </w:tabs>
        <w:ind w:left="2268" w:hanging="1134"/>
      </w:pPr>
      <w:r w:rsidRPr="00FF7E8B">
        <w:rPr>
          <w:spacing w:val="0"/>
          <w:w w:val="100"/>
        </w:rPr>
        <w:lastRenderedPageBreak/>
        <w:t>8.7.6.2.1.2</w:t>
      </w:r>
      <w:r w:rsidRPr="00BA03F4">
        <w:tab/>
        <w:t>Для стержня (рис. 3)</w:t>
      </w:r>
    </w:p>
    <w:p w14:paraId="3B733EE7" w14:textId="77777777" w:rsidR="005E283D" w:rsidRPr="00BA03F4" w:rsidRDefault="005E283D" w:rsidP="005E283D">
      <w:pPr>
        <w:pStyle w:val="H23GR"/>
        <w:rPr>
          <w:b w:val="0"/>
        </w:rPr>
      </w:pPr>
      <w:r w:rsidRPr="00BA03F4">
        <w:rPr>
          <w:b w:val="0"/>
        </w:rPr>
        <w:tab/>
      </w:r>
      <w:r w:rsidRPr="00BA03F4">
        <w:rPr>
          <w:b w:val="0"/>
        </w:rPr>
        <w:tab/>
        <w:t>Рис. 3</w:t>
      </w:r>
    </w:p>
    <w:p w14:paraId="4F40F9EF" w14:textId="77777777" w:rsidR="005E283D" w:rsidRDefault="005E283D" w:rsidP="005E283D">
      <w:pPr>
        <w:pStyle w:val="SingleTxtGR"/>
        <w:tabs>
          <w:tab w:val="clear" w:pos="1701"/>
        </w:tabs>
        <w:ind w:left="2268" w:hanging="1134"/>
      </w:pPr>
      <w:r>
        <w:tab/>
      </w:r>
      <w:r>
        <w:rPr>
          <w:noProof/>
          <w:lang w:val="en-US"/>
        </w:rPr>
        <w:drawing>
          <wp:inline distT="0" distB="0" distL="0" distR="0" wp14:anchorId="750A2C1A" wp14:editId="224AE82B">
            <wp:extent cx="861695" cy="1633220"/>
            <wp:effectExtent l="0" t="0" r="0" b="5080"/>
            <wp:docPr id="8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r w:rsidRPr="00BA03F4">
        <w:tab/>
      </w:r>
    </w:p>
    <w:p w14:paraId="0AC133BF" w14:textId="77777777" w:rsidR="005E283D" w:rsidRPr="0027588C" w:rsidRDefault="005E283D" w:rsidP="003B769D">
      <w:pPr>
        <w:spacing w:after="120"/>
        <w:ind w:left="2268" w:right="1134" w:hanging="1134"/>
        <w:jc w:val="both"/>
        <w:rPr>
          <w:rFonts w:eastAsia="Times New Roman" w:cs="Times New Roman"/>
          <w:szCs w:val="20"/>
          <w:lang w:eastAsia="fr-FR"/>
        </w:rPr>
      </w:pPr>
      <w:r w:rsidRPr="003B769D">
        <w:rPr>
          <w:rFonts w:eastAsia="Times New Roman" w:cs="Times New Roman"/>
          <w:szCs w:val="20"/>
          <w:lang w:val="en-GB" w:eastAsia="fr-FR"/>
        </w:rPr>
        <w:tab/>
      </w:r>
      <w:r w:rsidRPr="0027588C">
        <w:rPr>
          <w:rFonts w:eastAsia="Times New Roman" w:cs="Times New Roman"/>
          <w:szCs w:val="20"/>
          <w:lang w:eastAsia="fr-FR"/>
        </w:rPr>
        <w:t>диаметр стержня (</w:t>
      </w:r>
      <w:r w:rsidRPr="003B769D">
        <w:rPr>
          <w:rFonts w:eastAsia="Times New Roman" w:cs="Times New Roman"/>
          <w:szCs w:val="20"/>
          <w:lang w:val="en-GB" w:eastAsia="fr-FR"/>
        </w:rPr>
        <w:t>d</w:t>
      </w:r>
      <w:r w:rsidRPr="0027588C">
        <w:rPr>
          <w:rFonts w:eastAsia="Times New Roman" w:cs="Times New Roman"/>
          <w:szCs w:val="20"/>
          <w:lang w:eastAsia="fr-FR"/>
        </w:rPr>
        <w:t>) должен быть не менее 10 мм;</w:t>
      </w:r>
    </w:p>
    <w:p w14:paraId="30EAEBC6"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края конца стержня должны иметь 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не менее</w:t>
      </w:r>
      <w:r w:rsidRPr="003B769D">
        <w:rPr>
          <w:rFonts w:eastAsia="Times New Roman" w:cs="Times New Roman"/>
          <w:szCs w:val="20"/>
          <w:lang w:val="en-GB" w:eastAsia="fr-FR"/>
        </w:rPr>
        <w:t> </w:t>
      </w:r>
      <w:r w:rsidRPr="0027588C">
        <w:rPr>
          <w:rFonts w:eastAsia="Times New Roman" w:cs="Times New Roman"/>
          <w:szCs w:val="20"/>
          <w:lang w:eastAsia="fr-FR"/>
        </w:rPr>
        <w:t>2</w:t>
      </w:r>
      <w:r w:rsidRPr="003B769D">
        <w:rPr>
          <w:rFonts w:eastAsia="Times New Roman" w:cs="Times New Roman"/>
          <w:szCs w:val="20"/>
          <w:lang w:val="en-GB" w:eastAsia="fr-FR"/>
        </w:rPr>
        <w:t> </w:t>
      </w:r>
      <w:r w:rsidRPr="0027588C">
        <w:rPr>
          <w:rFonts w:eastAsia="Times New Roman" w:cs="Times New Roman"/>
          <w:szCs w:val="20"/>
          <w:lang w:eastAsia="fr-FR"/>
        </w:rPr>
        <w:t>мм.</w:t>
      </w:r>
    </w:p>
    <w:p w14:paraId="3F63C60C"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8.7.6.2.2</w:t>
      </w:r>
      <w:r w:rsidRPr="0027588C">
        <w:rPr>
          <w:rFonts w:eastAsia="Times New Roman" w:cs="Times New Roman"/>
          <w:szCs w:val="20"/>
          <w:lang w:eastAsia="fr-FR"/>
        </w:rPr>
        <w:tab/>
        <w:t>Требования для группы 2</w:t>
      </w:r>
    </w:p>
    <w:p w14:paraId="71B1A042"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8.7.6.2.2.1</w:t>
      </w:r>
      <w:r w:rsidRPr="0027588C">
        <w:rPr>
          <w:rFonts w:eastAsia="Times New Roman" w:cs="Times New Roman"/>
          <w:szCs w:val="20"/>
          <w:lang w:eastAsia="fr-FR"/>
        </w:rPr>
        <w:tab/>
        <w:t>Для пластины (рис. 2)</w:t>
      </w:r>
    </w:p>
    <w:p w14:paraId="465E0561"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углы должны иметь 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не менее 2</w:t>
      </w:r>
      <w:r w:rsidRPr="003B769D">
        <w:rPr>
          <w:rFonts w:eastAsia="Times New Roman" w:cs="Times New Roman"/>
          <w:szCs w:val="20"/>
          <w:lang w:val="en-GB" w:eastAsia="fr-FR"/>
        </w:rPr>
        <w:t> </w:t>
      </w:r>
      <w:r w:rsidRPr="0027588C">
        <w:rPr>
          <w:rFonts w:eastAsia="Times New Roman" w:cs="Times New Roman"/>
          <w:szCs w:val="20"/>
          <w:lang w:eastAsia="fr-FR"/>
        </w:rPr>
        <w:t>мм. Края должны иметь 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не менее 2 мм.</w:t>
      </w:r>
    </w:p>
    <w:p w14:paraId="20012864" w14:textId="77777777" w:rsidR="005E283D" w:rsidRPr="003B769D" w:rsidRDefault="005E283D" w:rsidP="003B769D">
      <w:pPr>
        <w:spacing w:after="120"/>
        <w:ind w:left="2268" w:right="1134" w:hanging="1134"/>
        <w:jc w:val="both"/>
        <w:rPr>
          <w:rFonts w:eastAsia="Times New Roman" w:cs="Times New Roman"/>
          <w:szCs w:val="20"/>
          <w:lang w:val="en-GB" w:eastAsia="fr-FR"/>
        </w:rPr>
      </w:pPr>
      <w:r w:rsidRPr="003B769D">
        <w:rPr>
          <w:rFonts w:eastAsia="Times New Roman" w:cs="Times New Roman"/>
          <w:szCs w:val="20"/>
          <w:lang w:val="en-GB" w:eastAsia="fr-FR"/>
        </w:rPr>
        <w:t>8.7.6.2.2.2</w:t>
      </w:r>
      <w:r w:rsidRPr="003B769D">
        <w:rPr>
          <w:rFonts w:eastAsia="Times New Roman" w:cs="Times New Roman"/>
          <w:szCs w:val="20"/>
          <w:lang w:val="en-GB" w:eastAsia="fr-FR"/>
        </w:rPr>
        <w:tab/>
        <w:t>Для стержня (рис. 4)</w:t>
      </w:r>
    </w:p>
    <w:p w14:paraId="6777491C" w14:textId="77777777" w:rsidR="005E283D" w:rsidRPr="00BA03F4" w:rsidRDefault="005E283D" w:rsidP="005E283D">
      <w:pPr>
        <w:pStyle w:val="H23GR"/>
        <w:rPr>
          <w:b w:val="0"/>
        </w:rPr>
      </w:pPr>
      <w:r w:rsidRPr="00BA03F4">
        <w:rPr>
          <w:b w:val="0"/>
        </w:rPr>
        <w:tab/>
      </w:r>
      <w:r w:rsidRPr="00BA03F4">
        <w:rPr>
          <w:b w:val="0"/>
        </w:rPr>
        <w:tab/>
        <w:t>Рис. 4</w:t>
      </w:r>
    </w:p>
    <w:p w14:paraId="663CADA2" w14:textId="77777777" w:rsidR="005E283D" w:rsidRDefault="005E283D" w:rsidP="005E283D">
      <w:pPr>
        <w:pStyle w:val="SingleTxtGR"/>
        <w:tabs>
          <w:tab w:val="clear" w:pos="1701"/>
        </w:tabs>
        <w:ind w:left="2268" w:hanging="1134"/>
      </w:pPr>
      <w:r>
        <w:rPr>
          <w:noProof/>
          <w:lang w:val="en-US"/>
        </w:rPr>
        <w:drawing>
          <wp:inline distT="0" distB="0" distL="0" distR="0" wp14:anchorId="2EB983E0" wp14:editId="1E050271">
            <wp:extent cx="3081655" cy="2219960"/>
            <wp:effectExtent l="0" t="0" r="4445" b="8890"/>
            <wp:docPr id="8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40DE005C" w14:textId="77777777" w:rsidR="005E283D" w:rsidRPr="0027588C" w:rsidRDefault="005E283D" w:rsidP="003B769D">
      <w:pPr>
        <w:spacing w:after="120"/>
        <w:ind w:left="2268" w:right="1134" w:hanging="1134"/>
        <w:jc w:val="both"/>
        <w:rPr>
          <w:rFonts w:eastAsia="Times New Roman" w:cs="Times New Roman"/>
          <w:szCs w:val="20"/>
          <w:lang w:eastAsia="fr-FR"/>
        </w:rPr>
      </w:pPr>
      <w:r w:rsidRPr="003B769D">
        <w:rPr>
          <w:rFonts w:eastAsia="Times New Roman" w:cs="Times New Roman"/>
          <w:szCs w:val="20"/>
          <w:lang w:val="en-GB" w:eastAsia="fr-FR"/>
        </w:rPr>
        <w:tab/>
      </w:r>
      <w:r w:rsidRPr="0027588C">
        <w:rPr>
          <w:rFonts w:eastAsia="Times New Roman" w:cs="Times New Roman"/>
          <w:szCs w:val="20"/>
          <w:lang w:eastAsia="fr-FR"/>
        </w:rPr>
        <w:t>длина (</w:t>
      </w:r>
      <w:r w:rsidRPr="003B769D">
        <w:rPr>
          <w:rFonts w:eastAsia="Times New Roman" w:cs="Times New Roman"/>
          <w:szCs w:val="20"/>
          <w:lang w:val="en-GB" w:eastAsia="fr-FR"/>
        </w:rPr>
        <w:t>t</w:t>
      </w:r>
      <w:r w:rsidRPr="0027588C">
        <w:rPr>
          <w:rFonts w:eastAsia="Times New Roman" w:cs="Times New Roman"/>
          <w:szCs w:val="20"/>
          <w:lang w:eastAsia="fr-FR"/>
        </w:rPr>
        <w:t xml:space="preserve">) должна быть менее </w:t>
      </w:r>
      <w:r w:rsidRPr="003B769D">
        <w:rPr>
          <w:rFonts w:eastAsia="Times New Roman" w:cs="Times New Roman"/>
          <w:szCs w:val="20"/>
          <w:lang w:val="en-GB" w:eastAsia="fr-FR"/>
        </w:rPr>
        <w:t>d</w:t>
      </w:r>
      <w:r w:rsidRPr="0027588C">
        <w:rPr>
          <w:rFonts w:eastAsia="Times New Roman" w:cs="Times New Roman"/>
          <w:szCs w:val="20"/>
          <w:lang w:eastAsia="fr-FR"/>
        </w:rPr>
        <w:t>/2, если диаметр стержня (</w:t>
      </w:r>
      <w:r w:rsidRPr="003B769D">
        <w:rPr>
          <w:rFonts w:eastAsia="Times New Roman" w:cs="Times New Roman"/>
          <w:szCs w:val="20"/>
          <w:lang w:val="en-GB" w:eastAsia="fr-FR"/>
        </w:rPr>
        <w:t>d</w:t>
      </w:r>
      <w:r w:rsidRPr="0027588C">
        <w:rPr>
          <w:rFonts w:eastAsia="Times New Roman" w:cs="Times New Roman"/>
          <w:szCs w:val="20"/>
          <w:lang w:eastAsia="fr-FR"/>
        </w:rPr>
        <w:t>) составляет менее 20 мм;</w:t>
      </w:r>
    </w:p>
    <w:p w14:paraId="1FC0A177"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радиус скругления (</w:t>
      </w:r>
      <w:r w:rsidRPr="003B769D">
        <w:rPr>
          <w:rFonts w:eastAsia="Times New Roman" w:cs="Times New Roman"/>
          <w:szCs w:val="20"/>
          <w:lang w:val="en-GB" w:eastAsia="fr-FR"/>
        </w:rPr>
        <w:t>r</w:t>
      </w:r>
      <w:r w:rsidRPr="0027588C">
        <w:rPr>
          <w:rFonts w:eastAsia="Times New Roman" w:cs="Times New Roman"/>
          <w:szCs w:val="20"/>
          <w:lang w:eastAsia="fr-FR"/>
        </w:rPr>
        <w:t>) краев конца стержня должен быть не менее 2</w:t>
      </w:r>
      <w:r w:rsidRPr="003B769D">
        <w:rPr>
          <w:rFonts w:eastAsia="Times New Roman" w:cs="Times New Roman"/>
          <w:szCs w:val="20"/>
          <w:lang w:val="en-GB" w:eastAsia="fr-FR"/>
        </w:rPr>
        <w:t> </w:t>
      </w:r>
      <w:r w:rsidRPr="0027588C">
        <w:rPr>
          <w:rFonts w:eastAsia="Times New Roman" w:cs="Times New Roman"/>
          <w:szCs w:val="20"/>
          <w:lang w:eastAsia="fr-FR"/>
        </w:rPr>
        <w:t>мм, если диаметр стержня (</w:t>
      </w:r>
      <w:r w:rsidRPr="003B769D">
        <w:rPr>
          <w:rFonts w:eastAsia="Times New Roman" w:cs="Times New Roman"/>
          <w:szCs w:val="20"/>
          <w:lang w:val="en-GB" w:eastAsia="fr-FR"/>
        </w:rPr>
        <w:t>d</w:t>
      </w:r>
      <w:r w:rsidRPr="0027588C">
        <w:rPr>
          <w:rFonts w:eastAsia="Times New Roman" w:cs="Times New Roman"/>
          <w:szCs w:val="20"/>
          <w:lang w:eastAsia="fr-FR"/>
        </w:rPr>
        <w:t>) равен или превышает 20 мм.</w:t>
      </w:r>
    </w:p>
    <w:p w14:paraId="3BFF161E"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w:t>
      </w:r>
      <w:r w:rsidRPr="0027588C">
        <w:rPr>
          <w:rFonts w:eastAsia="Times New Roman" w:cs="Times New Roman"/>
          <w:szCs w:val="20"/>
          <w:lang w:eastAsia="fr-FR"/>
        </w:rPr>
        <w:tab/>
        <w:t>Особые технические требования</w:t>
      </w:r>
    </w:p>
    <w:p w14:paraId="4400461A"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8.7.7.1</w:t>
      </w:r>
      <w:r w:rsidRPr="0027588C">
        <w:rPr>
          <w:rFonts w:eastAsia="Times New Roman" w:cs="Times New Roman"/>
          <w:szCs w:val="20"/>
          <w:lang w:eastAsia="fr-FR"/>
        </w:rPr>
        <w:tab/>
        <w:t>Верхний край ветрового стекла или обтекателя должен иметь радиус скругления не менее 2</w:t>
      </w:r>
      <w:r w:rsidRPr="003B769D">
        <w:rPr>
          <w:rFonts w:eastAsia="Times New Roman" w:cs="Times New Roman"/>
          <w:szCs w:val="20"/>
          <w:lang w:val="en-GB" w:eastAsia="fr-FR"/>
        </w:rPr>
        <w:t> </w:t>
      </w:r>
      <w:r w:rsidRPr="0027588C">
        <w:rPr>
          <w:rFonts w:eastAsia="Times New Roman" w:cs="Times New Roman"/>
          <w:szCs w:val="20"/>
          <w:lang w:eastAsia="fr-FR"/>
        </w:rPr>
        <w:t>мм или должен быть покрыт защитным материалом.</w:t>
      </w:r>
    </w:p>
    <w:p w14:paraId="598E3F0B"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8.7.7.2</w:t>
      </w:r>
      <w:r w:rsidRPr="0027588C">
        <w:rPr>
          <w:rFonts w:eastAsia="Times New Roman" w:cs="Times New Roman"/>
          <w:szCs w:val="20"/>
          <w:lang w:eastAsia="fr-FR"/>
        </w:rPr>
        <w:tab/>
        <w:t>Внешние концы ручных рычагов сцепления и тормоза должны быть закруглены, их минимальный радиус скругления должен составлять 7</w:t>
      </w:r>
      <w:r w:rsidRPr="003B769D">
        <w:rPr>
          <w:rFonts w:eastAsia="Times New Roman" w:cs="Times New Roman"/>
          <w:szCs w:val="20"/>
          <w:lang w:val="en-GB" w:eastAsia="fr-FR"/>
        </w:rPr>
        <w:t> </w:t>
      </w:r>
      <w:r w:rsidRPr="0027588C">
        <w:rPr>
          <w:rFonts w:eastAsia="Times New Roman" w:cs="Times New Roman"/>
          <w:szCs w:val="20"/>
          <w:lang w:eastAsia="fr-FR"/>
        </w:rPr>
        <w:t>мм.</w:t>
      </w:r>
    </w:p>
    <w:p w14:paraId="41155C8B"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8.7.7.3</w:t>
      </w:r>
      <w:r w:rsidRPr="0027588C">
        <w:rPr>
          <w:rFonts w:eastAsia="Times New Roman" w:cs="Times New Roman"/>
          <w:szCs w:val="20"/>
          <w:lang w:eastAsia="fr-FR"/>
        </w:rPr>
        <w:tab/>
        <w:t>Передний край переднего брызговика должен иметь радиус скругления не менее 2 мм.</w:t>
      </w:r>
    </w:p>
    <w:p w14:paraId="6B8C0846"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8.7.7.4</w:t>
      </w:r>
      <w:r w:rsidRPr="0027588C">
        <w:rPr>
          <w:rFonts w:eastAsia="Times New Roman" w:cs="Times New Roman"/>
          <w:szCs w:val="20"/>
          <w:lang w:eastAsia="fr-FR"/>
        </w:rPr>
        <w:tab/>
        <w:t>Крышка горловины топливного бака, которая располагается на его верхней части и с которой водитель может войти в соприкосновение в случае лобового столкновения, не должна выступать в своей задней части более чем на 15</w:t>
      </w:r>
      <w:r w:rsidRPr="003B769D">
        <w:rPr>
          <w:rFonts w:eastAsia="Times New Roman" w:cs="Times New Roman"/>
          <w:szCs w:val="20"/>
          <w:lang w:val="en-GB" w:eastAsia="fr-FR"/>
        </w:rPr>
        <w:t> </w:t>
      </w:r>
      <w:r w:rsidRPr="0027588C">
        <w:rPr>
          <w:rFonts w:eastAsia="Times New Roman" w:cs="Times New Roman"/>
          <w:szCs w:val="20"/>
          <w:lang w:eastAsia="fr-FR"/>
        </w:rPr>
        <w:t>мм</w:t>
      </w:r>
      <w:r w:rsidRPr="003B769D">
        <w:rPr>
          <w:rFonts w:eastAsia="Times New Roman" w:cs="Times New Roman"/>
          <w:sz w:val="18"/>
          <w:szCs w:val="18"/>
          <w:vertAlign w:val="superscript"/>
          <w:lang w:val="en-GB" w:eastAsia="fr-FR"/>
        </w:rPr>
        <w:footnoteReference w:id="8"/>
      </w:r>
      <w:r w:rsidRPr="0027588C">
        <w:rPr>
          <w:rFonts w:eastAsia="Times New Roman" w:cs="Times New Roman"/>
          <w:szCs w:val="20"/>
          <w:lang w:eastAsia="fr-FR"/>
        </w:rPr>
        <w:t xml:space="preserve"> над окружающей поверхностью; ее соединения с окружающей поверхностью должны быть плоскими или закругленными.</w:t>
      </w:r>
    </w:p>
    <w:p w14:paraId="76266614"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8.7.7.5</w:t>
      </w:r>
      <w:r w:rsidRPr="0027588C">
        <w:rPr>
          <w:rFonts w:eastAsia="Times New Roman" w:cs="Times New Roman"/>
          <w:szCs w:val="20"/>
          <w:lang w:eastAsia="fr-FR"/>
        </w:rPr>
        <w:tab/>
        <w:t>Ключи зажигания должны иметь защитные колпачки.</w:t>
      </w:r>
    </w:p>
    <w:p w14:paraId="3A2708D3"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Это требование не распространяется на складные ключи и на ключи, не выступающие над поверхностью.</w:t>
      </w:r>
    </w:p>
    <w:p w14:paraId="068A4E5D"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8.7.7.6</w:t>
      </w:r>
      <w:r w:rsidRPr="0027588C">
        <w:rPr>
          <w:rFonts w:eastAsia="Times New Roman" w:cs="Times New Roman"/>
          <w:szCs w:val="20"/>
          <w:lang w:eastAsia="fr-FR"/>
        </w:rPr>
        <w:tab/>
        <w:t>Элементы декоративной отделки не должны возвышаться более чем на 10</w:t>
      </w:r>
      <w:r w:rsidRPr="003B769D">
        <w:rPr>
          <w:rFonts w:eastAsia="Times New Roman" w:cs="Times New Roman"/>
          <w:szCs w:val="20"/>
          <w:lang w:val="en-GB" w:eastAsia="fr-FR"/>
        </w:rPr>
        <w:t> </w:t>
      </w:r>
      <w:r w:rsidRPr="0027588C">
        <w:rPr>
          <w:rFonts w:eastAsia="Times New Roman" w:cs="Times New Roman"/>
          <w:szCs w:val="20"/>
          <w:lang w:eastAsia="fr-FR"/>
        </w:rPr>
        <w:t>мм над прилегающей поверхностью.</w:t>
      </w:r>
    </w:p>
    <w:p w14:paraId="02ECF2BF"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При толщине до 5</w:t>
      </w:r>
      <w:r w:rsidRPr="003B769D">
        <w:rPr>
          <w:rFonts w:eastAsia="Times New Roman" w:cs="Times New Roman"/>
          <w:szCs w:val="20"/>
          <w:lang w:val="en-GB" w:eastAsia="fr-FR"/>
        </w:rPr>
        <w:t> </w:t>
      </w:r>
      <w:r w:rsidRPr="0027588C">
        <w:rPr>
          <w:rFonts w:eastAsia="Times New Roman" w:cs="Times New Roman"/>
          <w:szCs w:val="20"/>
          <w:lang w:eastAsia="fr-FR"/>
        </w:rPr>
        <w:t>мм они должны иметь закругленные края, а при толщине более 5</w:t>
      </w:r>
      <w:r w:rsidRPr="003B769D">
        <w:rPr>
          <w:rFonts w:eastAsia="Times New Roman" w:cs="Times New Roman"/>
          <w:szCs w:val="20"/>
          <w:lang w:val="en-GB" w:eastAsia="fr-FR"/>
        </w:rPr>
        <w:t> </w:t>
      </w:r>
      <w:r w:rsidRPr="0027588C">
        <w:rPr>
          <w:rFonts w:eastAsia="Times New Roman" w:cs="Times New Roman"/>
          <w:szCs w:val="20"/>
          <w:lang w:eastAsia="fr-FR"/>
        </w:rPr>
        <w:t>мм радиус скругления должен быть не менее 2,5</w:t>
      </w:r>
      <w:r w:rsidRPr="003B769D">
        <w:rPr>
          <w:rFonts w:eastAsia="Times New Roman" w:cs="Times New Roman"/>
          <w:szCs w:val="20"/>
          <w:lang w:val="en-GB" w:eastAsia="fr-FR"/>
        </w:rPr>
        <w:t> </w:t>
      </w:r>
      <w:r w:rsidRPr="0027588C">
        <w:rPr>
          <w:rFonts w:eastAsia="Times New Roman" w:cs="Times New Roman"/>
          <w:szCs w:val="20"/>
          <w:lang w:eastAsia="fr-FR"/>
        </w:rPr>
        <w:t>мм.</w:t>
      </w:r>
    </w:p>
    <w:p w14:paraId="57293C43" w14:textId="77777777" w:rsidR="005E283D" w:rsidRPr="00BA03F4" w:rsidRDefault="005E283D" w:rsidP="005E283D">
      <w:pPr>
        <w:pStyle w:val="H23GR"/>
        <w:rPr>
          <w:b w:val="0"/>
        </w:rPr>
      </w:pPr>
      <w:r w:rsidRPr="00BA03F4">
        <w:rPr>
          <w:b w:val="0"/>
        </w:rPr>
        <w:tab/>
      </w:r>
      <w:r w:rsidRPr="00BA03F4">
        <w:rPr>
          <w:b w:val="0"/>
        </w:rPr>
        <w:tab/>
        <w:t>Рис. 5</w:t>
      </w:r>
    </w:p>
    <w:p w14:paraId="63F9BCFE" w14:textId="77777777" w:rsidR="005E283D" w:rsidRPr="00BA03F4" w:rsidRDefault="005E283D" w:rsidP="005E283D">
      <w:pPr>
        <w:pStyle w:val="SingleTxtGR"/>
        <w:tabs>
          <w:tab w:val="clear" w:pos="1701"/>
          <w:tab w:val="clear" w:pos="2268"/>
          <w:tab w:val="clear" w:pos="2835"/>
          <w:tab w:val="clear" w:pos="3402"/>
          <w:tab w:val="left" w:pos="2520"/>
          <w:tab w:val="left" w:pos="3060"/>
          <w:tab w:val="left" w:pos="3600"/>
        </w:tabs>
        <w:ind w:left="2520" w:hanging="1382"/>
      </w:pPr>
      <w:r>
        <w:rPr>
          <w:noProof/>
          <w:w w:val="100"/>
          <w:lang w:val="en-GB" w:eastAsia="en-GB"/>
        </w:rPr>
        <mc:AlternateContent>
          <mc:Choice Requires="wps">
            <w:drawing>
              <wp:anchor distT="0" distB="0" distL="114300" distR="114300" simplePos="0" relativeHeight="251661312" behindDoc="0" locked="0" layoutInCell="1" allowOverlap="1" wp14:anchorId="413B6944" wp14:editId="1F4222BB">
                <wp:simplePos x="0" y="0"/>
                <wp:positionH relativeFrom="column">
                  <wp:posOffset>3409315</wp:posOffset>
                </wp:positionH>
                <wp:positionV relativeFrom="paragraph">
                  <wp:posOffset>2743200</wp:posOffset>
                </wp:positionV>
                <wp:extent cx="444500" cy="113665"/>
                <wp:effectExtent l="0" t="0" r="0" b="635"/>
                <wp:wrapNone/>
                <wp:docPr id="8422" name="Поле 8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B465A" w14:textId="77777777" w:rsidR="001A56A5" w:rsidRPr="00253C39" w:rsidRDefault="001A56A5" w:rsidP="005E283D">
                            <w:pPr>
                              <w:spacing w:line="240" w:lineRule="auto"/>
                              <w:rPr>
                                <w:b/>
                                <w:sz w:val="14"/>
                                <w:szCs w:val="14"/>
                              </w:rPr>
                            </w:pPr>
                            <w:r>
                              <w:rPr>
                                <w:b/>
                                <w:sz w:val="12"/>
                                <w:szCs w:val="12"/>
                              </w:rPr>
                              <w:t xml:space="preserve"> </w:t>
                            </w:r>
                            <w:r w:rsidRPr="00253C39">
                              <w:rPr>
                                <w:b/>
                                <w:sz w:val="14"/>
                                <w:szCs w:val="14"/>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6944" id="Поле 8422" o:spid="_x0000_s1028" type="#_x0000_t202" style="position:absolute;left:0;text-align:left;margin-left:268.45pt;margin-top:3in;width: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" stroked="f">
                <v:textbox inset="0,0,0,0">
                  <w:txbxContent>
                    <w:p w14:paraId="630B465A" w14:textId="77777777" w:rsidR="001A56A5" w:rsidRPr="00253C39" w:rsidRDefault="001A56A5" w:rsidP="005E283D">
                      <w:pPr>
                        <w:spacing w:line="240" w:lineRule="auto"/>
                        <w:rPr>
                          <w:b/>
                          <w:sz w:val="14"/>
                          <w:szCs w:val="14"/>
                        </w:rPr>
                      </w:pPr>
                      <w:r>
                        <w:rPr>
                          <w:b/>
                          <w:sz w:val="12"/>
                          <w:szCs w:val="12"/>
                        </w:rPr>
                        <w:t xml:space="preserve"> </w:t>
                      </w:r>
                      <w:r w:rsidRPr="00253C39">
                        <w:rPr>
                          <w:b/>
                          <w:sz w:val="14"/>
                          <w:szCs w:val="14"/>
                        </w:rPr>
                        <w:t>мм</w:t>
                      </w:r>
                    </w:p>
                  </w:txbxContent>
                </v:textbox>
              </v:shape>
            </w:pict>
          </mc:Fallback>
        </mc:AlternateContent>
      </w:r>
      <w:r>
        <w:rPr>
          <w:noProof/>
          <w:w w:val="100"/>
          <w:lang w:val="en-GB" w:eastAsia="en-GB"/>
        </w:rPr>
        <mc:AlternateContent>
          <mc:Choice Requires="wps">
            <w:drawing>
              <wp:anchor distT="0" distB="0" distL="114300" distR="114300" simplePos="0" relativeHeight="251663360" behindDoc="0" locked="0" layoutInCell="1" allowOverlap="1" wp14:anchorId="473B2F48" wp14:editId="4491C4B5">
                <wp:simplePos x="0" y="0"/>
                <wp:positionH relativeFrom="column">
                  <wp:posOffset>2200275</wp:posOffset>
                </wp:positionH>
                <wp:positionV relativeFrom="paragraph">
                  <wp:posOffset>1261745</wp:posOffset>
                </wp:positionV>
                <wp:extent cx="156845" cy="212090"/>
                <wp:effectExtent l="0" t="0" r="0" b="0"/>
                <wp:wrapNone/>
                <wp:docPr id="8425" name="Поле 8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478FE" w14:textId="77777777" w:rsidR="001A56A5" w:rsidRPr="00253C39" w:rsidRDefault="001A56A5" w:rsidP="005E283D">
                            <w:pPr>
                              <w:spacing w:before="80" w:line="240" w:lineRule="auto"/>
                              <w:rPr>
                                <w:b/>
                                <w:sz w:val="14"/>
                                <w:szCs w:val="14"/>
                              </w:rPr>
                            </w:pPr>
                            <w:r>
                              <w:rPr>
                                <w:b/>
                                <w:sz w:val="12"/>
                                <w:szCs w:val="12"/>
                              </w:rPr>
                              <w:t xml:space="preserve"> </w:t>
                            </w:r>
                            <w:r w:rsidRPr="00253C39">
                              <w:rPr>
                                <w:b/>
                                <w:sz w:val="14"/>
                                <w:szCs w:val="14"/>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2F48" id="Поле 8425" o:spid="_x0000_s1029" type="#_x0000_t202" style="position:absolute;left:0;text-align:left;margin-left:173.25pt;margin-top:99.35pt;width:12.3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" stroked="f">
                <v:textbox style="layout-flow:vertical;mso-layout-flow-alt:bottom-to-top" inset="0,0,0,0">
                  <w:txbxContent>
                    <w:p w14:paraId="30C478FE" w14:textId="77777777" w:rsidR="001A56A5" w:rsidRPr="00253C39" w:rsidRDefault="001A56A5" w:rsidP="005E283D">
                      <w:pPr>
                        <w:spacing w:before="80" w:line="240" w:lineRule="auto"/>
                        <w:rPr>
                          <w:b/>
                          <w:sz w:val="14"/>
                          <w:szCs w:val="14"/>
                        </w:rPr>
                      </w:pPr>
                      <w:r>
                        <w:rPr>
                          <w:b/>
                          <w:sz w:val="12"/>
                          <w:szCs w:val="12"/>
                        </w:rPr>
                        <w:t xml:space="preserve"> </w:t>
                      </w:r>
                      <w:r w:rsidRPr="00253C39">
                        <w:rPr>
                          <w:b/>
                          <w:sz w:val="14"/>
                          <w:szCs w:val="14"/>
                        </w:rPr>
                        <w:t>мм</w:t>
                      </w:r>
                    </w:p>
                  </w:txbxContent>
                </v:textbox>
              </v:shape>
            </w:pict>
          </mc:Fallback>
        </mc:AlternateContent>
      </w:r>
      <w:r>
        <w:rPr>
          <w:noProof/>
          <w:w w:val="100"/>
          <w:lang w:val="en-GB" w:eastAsia="en-GB"/>
        </w:rPr>
        <mc:AlternateContent>
          <mc:Choice Requires="wps">
            <w:drawing>
              <wp:anchor distT="0" distB="0" distL="114300" distR="114300" simplePos="0" relativeHeight="251662336" behindDoc="0" locked="0" layoutInCell="1" allowOverlap="1" wp14:anchorId="27342EA5" wp14:editId="17EE3015">
                <wp:simplePos x="0" y="0"/>
                <wp:positionH relativeFrom="column">
                  <wp:posOffset>3486785</wp:posOffset>
                </wp:positionH>
                <wp:positionV relativeFrom="paragraph">
                  <wp:posOffset>1963420</wp:posOffset>
                </wp:positionV>
                <wp:extent cx="113665" cy="202565"/>
                <wp:effectExtent l="0" t="0" r="635" b="6985"/>
                <wp:wrapNone/>
                <wp:docPr id="8424" name="Поле 8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F5AD6" w14:textId="77777777" w:rsidR="001A56A5" w:rsidRPr="00253C39" w:rsidRDefault="001A56A5" w:rsidP="005E283D">
                            <w:pPr>
                              <w:spacing w:before="40" w:line="360" w:lineRule="auto"/>
                              <w:rPr>
                                <w:b/>
                                <w:sz w:val="14"/>
                                <w:szCs w:val="14"/>
                              </w:rPr>
                            </w:pPr>
                            <w:r>
                              <w:rPr>
                                <w:b/>
                                <w:sz w:val="12"/>
                                <w:szCs w:val="12"/>
                              </w:rPr>
                              <w:t xml:space="preserve"> </w:t>
                            </w:r>
                            <w:r w:rsidRPr="00253C39">
                              <w:rPr>
                                <w:b/>
                                <w:sz w:val="14"/>
                                <w:szCs w:val="14"/>
                              </w:rPr>
                              <w:t>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2EA5" id="Поле 8424" o:spid="_x0000_s1030" type="#_x0000_t202" style="position:absolute;left:0;text-align:left;margin-left:274.55pt;margin-top:154.6pt;width:8.95pt;height: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" stroked="f">
                <v:textbox style="layout-flow:vertical;mso-layout-flow-alt:bottom-to-top" inset="0,0,0,0">
                  <w:txbxContent>
                    <w:p w14:paraId="682F5AD6" w14:textId="77777777" w:rsidR="001A56A5" w:rsidRPr="00253C39" w:rsidRDefault="001A56A5" w:rsidP="005E283D">
                      <w:pPr>
                        <w:spacing w:before="40" w:line="360" w:lineRule="auto"/>
                        <w:rPr>
                          <w:b/>
                          <w:sz w:val="14"/>
                          <w:szCs w:val="14"/>
                        </w:rPr>
                      </w:pPr>
                      <w:r>
                        <w:rPr>
                          <w:b/>
                          <w:sz w:val="12"/>
                          <w:szCs w:val="12"/>
                        </w:rPr>
                        <w:t xml:space="preserve"> </w:t>
                      </w:r>
                      <w:r w:rsidRPr="00253C39">
                        <w:rPr>
                          <w:b/>
                          <w:sz w:val="14"/>
                          <w:szCs w:val="14"/>
                        </w:rPr>
                        <w:t>мм</w:t>
                      </w:r>
                    </w:p>
                  </w:txbxContent>
                </v:textbox>
              </v:shape>
            </w:pict>
          </mc:Fallback>
        </mc:AlternateContent>
      </w:r>
      <w:r>
        <w:rPr>
          <w:noProof/>
          <w:w w:val="100"/>
          <w:lang w:val="en-GB" w:eastAsia="en-GB"/>
        </w:rPr>
        <mc:AlternateContent>
          <mc:Choice Requires="wps">
            <w:drawing>
              <wp:anchor distT="0" distB="0" distL="114300" distR="114300" simplePos="0" relativeHeight="251660288" behindDoc="0" locked="0" layoutInCell="1" allowOverlap="1" wp14:anchorId="27B75BB0" wp14:editId="40454268">
                <wp:simplePos x="0" y="0"/>
                <wp:positionH relativeFrom="column">
                  <wp:posOffset>3589020</wp:posOffset>
                </wp:positionH>
                <wp:positionV relativeFrom="paragraph">
                  <wp:posOffset>6350</wp:posOffset>
                </wp:positionV>
                <wp:extent cx="444500" cy="118745"/>
                <wp:effectExtent l="0" t="0" r="0" b="0"/>
                <wp:wrapNone/>
                <wp:docPr id="8423" name="Поле 8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18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F7A8E" w14:textId="77777777" w:rsidR="001A56A5" w:rsidRPr="00253C39" w:rsidRDefault="001A56A5" w:rsidP="005E283D">
                            <w:pPr>
                              <w:spacing w:line="240" w:lineRule="auto"/>
                              <w:rPr>
                                <w:b/>
                                <w:sz w:val="14"/>
                                <w:szCs w:val="14"/>
                              </w:rPr>
                            </w:pPr>
                            <w:r>
                              <w:rPr>
                                <w:b/>
                                <w:sz w:val="14"/>
                                <w:szCs w:val="14"/>
                              </w:rPr>
                              <w:t xml:space="preserve"> </w:t>
                            </w:r>
                            <w:r w:rsidRPr="00253C39">
                              <w:rPr>
                                <w:b/>
                                <w:sz w:val="14"/>
                                <w:szCs w:val="14"/>
                              </w:rPr>
                              <w:t>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75BB0" id="Поле 8423" o:spid="_x0000_s1031" type="#_x0000_t202" style="position:absolute;left:0;text-align:left;margin-left:282.6pt;margin-top:.5pt;width:3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" stroked="f">
                <v:textbox inset="0,0,0,0">
                  <w:txbxContent>
                    <w:p w14:paraId="127F7A8E" w14:textId="77777777" w:rsidR="001A56A5" w:rsidRPr="00253C39" w:rsidRDefault="001A56A5" w:rsidP="005E283D">
                      <w:pPr>
                        <w:spacing w:line="240" w:lineRule="auto"/>
                        <w:rPr>
                          <w:b/>
                          <w:sz w:val="14"/>
                          <w:szCs w:val="14"/>
                        </w:rPr>
                      </w:pPr>
                      <w:r>
                        <w:rPr>
                          <w:b/>
                          <w:sz w:val="14"/>
                          <w:szCs w:val="14"/>
                        </w:rPr>
                        <w:t xml:space="preserve"> </w:t>
                      </w:r>
                      <w:r w:rsidRPr="00253C39">
                        <w:rPr>
                          <w:b/>
                          <w:sz w:val="14"/>
                          <w:szCs w:val="14"/>
                        </w:rPr>
                        <w:t>мм</w:t>
                      </w:r>
                    </w:p>
                  </w:txbxContent>
                </v:textbox>
              </v:shape>
            </w:pict>
          </mc:Fallback>
        </mc:AlternateContent>
      </w:r>
      <w:r>
        <w:rPr>
          <w:noProof/>
          <w:lang w:val="en-GB" w:eastAsia="en-GB"/>
        </w:rPr>
        <w:drawing>
          <wp:inline distT="0" distB="0" distL="0" distR="0" wp14:anchorId="3C1176F5" wp14:editId="050D736B">
            <wp:extent cx="4217035" cy="2968625"/>
            <wp:effectExtent l="0" t="0" r="0" b="3175"/>
            <wp:docPr id="13" name="Рисунок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7035" cy="2968625"/>
                    </a:xfrm>
                    <a:prstGeom prst="rect">
                      <a:avLst/>
                    </a:prstGeom>
                    <a:noFill/>
                    <a:ln>
                      <a:noFill/>
                    </a:ln>
                  </pic:spPr>
                </pic:pic>
              </a:graphicData>
            </a:graphic>
          </wp:inline>
        </w:drawing>
      </w:r>
    </w:p>
    <w:p w14:paraId="7ED44744" w14:textId="77777777" w:rsidR="005E283D" w:rsidRPr="00BA03F4" w:rsidRDefault="005E283D" w:rsidP="005E283D">
      <w:pPr>
        <w:pStyle w:val="H23GR"/>
        <w:rPr>
          <w:b w:val="0"/>
        </w:rPr>
      </w:pPr>
      <w:r w:rsidRPr="00BA03F4">
        <w:rPr>
          <w:b w:val="0"/>
        </w:rPr>
        <w:lastRenderedPageBreak/>
        <w:tab/>
      </w:r>
      <w:r w:rsidRPr="00BA03F4">
        <w:rPr>
          <w:b w:val="0"/>
        </w:rPr>
        <w:tab/>
        <w:t>Рис. 6</w:t>
      </w:r>
    </w:p>
    <w:p w14:paraId="30BF0A98" w14:textId="77777777" w:rsidR="005E283D" w:rsidRPr="003B769D" w:rsidRDefault="005E283D" w:rsidP="003B769D">
      <w:pPr>
        <w:spacing w:after="120"/>
        <w:ind w:left="2268" w:right="1134" w:hanging="1134"/>
        <w:jc w:val="both"/>
        <w:rPr>
          <w:rFonts w:eastAsia="Times New Roman" w:cs="Times New Roman"/>
          <w:szCs w:val="20"/>
          <w:lang w:val="en-GB" w:eastAsia="fr-FR"/>
        </w:rPr>
      </w:pPr>
      <w:r w:rsidRPr="003B769D">
        <w:rPr>
          <w:rFonts w:eastAsia="Times New Roman" w:cs="Times New Roman"/>
          <w:noProof/>
          <w:szCs w:val="20"/>
          <w:lang w:val="en-GB" w:eastAsia="fr-FR"/>
        </w:rPr>
        <w:drawing>
          <wp:inline distT="0" distB="0" distL="0" distR="0" wp14:anchorId="70117E40" wp14:editId="6A2547CC">
            <wp:extent cx="4217035" cy="3261995"/>
            <wp:effectExtent l="0" t="0" r="0" b="0"/>
            <wp:docPr id="14" name="Рисунок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7035" cy="3261995"/>
                    </a:xfrm>
                    <a:prstGeom prst="rect">
                      <a:avLst/>
                    </a:prstGeom>
                    <a:noFill/>
                    <a:ln>
                      <a:noFill/>
                    </a:ln>
                  </pic:spPr>
                </pic:pic>
              </a:graphicData>
            </a:graphic>
          </wp:inline>
        </w:drawing>
      </w:r>
    </w:p>
    <w:p w14:paraId="2C062BAF"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w:t>
      </w:r>
      <w:r w:rsidRPr="0027588C">
        <w:rPr>
          <w:rFonts w:eastAsia="Times New Roman" w:cs="Times New Roman"/>
          <w:szCs w:val="20"/>
          <w:lang w:eastAsia="fr-FR"/>
        </w:rPr>
        <w:tab/>
        <w:t>Шум, производимый транспортными средствами</w:t>
      </w:r>
    </w:p>
    <w:p w14:paraId="03C6907A"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8.8.1</w:t>
      </w:r>
      <w:r w:rsidRPr="0027588C">
        <w:rPr>
          <w:rFonts w:eastAsia="Times New Roman" w:cs="Times New Roman"/>
          <w:szCs w:val="20"/>
          <w:lang w:eastAsia="fr-FR"/>
        </w:rPr>
        <w:tab/>
        <w:t>Шум внутри транспортных средств</w:t>
      </w:r>
    </w:p>
    <w:p w14:paraId="73A138C3"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8.8.1.1</w:t>
      </w:r>
      <w:r w:rsidRPr="0027588C">
        <w:rPr>
          <w:rFonts w:eastAsia="Times New Roman" w:cs="Times New Roman"/>
          <w:szCs w:val="20"/>
          <w:lang w:eastAsia="fr-FR"/>
        </w:rPr>
        <w:tab/>
        <w:t>Область применения</w:t>
      </w:r>
    </w:p>
    <w:p w14:paraId="0B0B83A2"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В настоящей рекомендации содержатся положения, касающиеся измерения шума внутри автотранспортных средств категорий</w:t>
      </w:r>
      <w:r w:rsidRPr="003B769D">
        <w:rPr>
          <w:rFonts w:eastAsia="Times New Roman" w:cs="Times New Roman"/>
          <w:szCs w:val="20"/>
          <w:lang w:val="en-GB" w:eastAsia="fr-FR"/>
        </w:rPr>
        <w:t> M</w:t>
      </w:r>
      <w:r w:rsidRPr="0027588C">
        <w:rPr>
          <w:rFonts w:eastAsia="Times New Roman" w:cs="Times New Roman"/>
          <w:szCs w:val="20"/>
          <w:vertAlign w:val="subscript"/>
          <w:lang w:eastAsia="fr-FR"/>
        </w:rPr>
        <w:t>2</w:t>
      </w:r>
      <w:r w:rsidRPr="0027588C">
        <w:rPr>
          <w:rFonts w:eastAsia="Times New Roman" w:cs="Times New Roman"/>
          <w:szCs w:val="20"/>
          <w:lang w:eastAsia="fr-FR"/>
        </w:rPr>
        <w:t xml:space="preserve">, </w:t>
      </w:r>
      <w:r w:rsidRPr="003B769D">
        <w:rPr>
          <w:rFonts w:eastAsia="Times New Roman" w:cs="Times New Roman"/>
          <w:szCs w:val="20"/>
          <w:lang w:val="en-GB" w:eastAsia="fr-FR"/>
        </w:rPr>
        <w:t>M</w:t>
      </w:r>
      <w:r w:rsidRPr="0027588C">
        <w:rPr>
          <w:rFonts w:eastAsia="Times New Roman" w:cs="Times New Roman"/>
          <w:szCs w:val="20"/>
          <w:vertAlign w:val="subscript"/>
          <w:lang w:eastAsia="fr-FR"/>
        </w:rPr>
        <w:t>3</w:t>
      </w:r>
      <w:r w:rsidRPr="0027588C">
        <w:rPr>
          <w:rFonts w:eastAsia="Times New Roman" w:cs="Times New Roman"/>
          <w:szCs w:val="20"/>
          <w:lang w:eastAsia="fr-FR"/>
        </w:rPr>
        <w:t xml:space="preserve">, </w:t>
      </w:r>
      <w:r w:rsidRPr="003B769D">
        <w:rPr>
          <w:rFonts w:eastAsia="Times New Roman" w:cs="Times New Roman"/>
          <w:szCs w:val="20"/>
          <w:lang w:val="en-GB" w:eastAsia="fr-FR"/>
        </w:rPr>
        <w:t>N</w:t>
      </w:r>
      <w:r w:rsidRPr="0027588C">
        <w:rPr>
          <w:rFonts w:eastAsia="Times New Roman" w:cs="Times New Roman"/>
          <w:szCs w:val="20"/>
          <w:vertAlign w:val="subscript"/>
          <w:lang w:eastAsia="fr-FR"/>
        </w:rPr>
        <w:t>1</w:t>
      </w:r>
      <w:r w:rsidRPr="0027588C">
        <w:rPr>
          <w:rFonts w:eastAsia="Times New Roman" w:cs="Times New Roman"/>
          <w:szCs w:val="20"/>
          <w:lang w:eastAsia="fr-FR"/>
        </w:rPr>
        <w:t xml:space="preserve">, </w:t>
      </w:r>
      <w:r w:rsidRPr="003B769D">
        <w:rPr>
          <w:rFonts w:eastAsia="Times New Roman" w:cs="Times New Roman"/>
          <w:szCs w:val="20"/>
          <w:lang w:val="en-GB" w:eastAsia="fr-FR"/>
        </w:rPr>
        <w:t>N</w:t>
      </w:r>
      <w:r w:rsidRPr="0027588C">
        <w:rPr>
          <w:rFonts w:eastAsia="Times New Roman" w:cs="Times New Roman"/>
          <w:szCs w:val="20"/>
          <w:vertAlign w:val="subscript"/>
          <w:lang w:eastAsia="fr-FR"/>
        </w:rPr>
        <w:t>2</w:t>
      </w:r>
      <w:r w:rsidRPr="0027588C">
        <w:rPr>
          <w:rFonts w:eastAsia="Times New Roman" w:cs="Times New Roman"/>
          <w:szCs w:val="20"/>
          <w:lang w:eastAsia="fr-FR"/>
        </w:rPr>
        <w:t xml:space="preserve"> и </w:t>
      </w:r>
      <w:r w:rsidRPr="003B769D">
        <w:rPr>
          <w:rFonts w:eastAsia="Times New Roman" w:cs="Times New Roman"/>
          <w:szCs w:val="20"/>
          <w:lang w:val="en-GB" w:eastAsia="fr-FR"/>
        </w:rPr>
        <w:t>N</w:t>
      </w:r>
      <w:r w:rsidRPr="0027588C">
        <w:rPr>
          <w:rFonts w:eastAsia="Times New Roman" w:cs="Times New Roman"/>
          <w:szCs w:val="20"/>
          <w:vertAlign w:val="subscript"/>
          <w:lang w:eastAsia="fr-FR"/>
        </w:rPr>
        <w:t>3</w:t>
      </w:r>
      <w:r w:rsidRPr="0027588C">
        <w:rPr>
          <w:rFonts w:eastAsia="Times New Roman" w:cs="Times New Roman"/>
          <w:szCs w:val="20"/>
          <w:lang w:eastAsia="fr-FR"/>
        </w:rPr>
        <w:t>, который воздействует на водителя и/или пассажиров, занимающих отведенные для них места в кабине транспортного средства или в отделении для пассажиров.</w:t>
      </w:r>
    </w:p>
    <w:p w14:paraId="53C59BD1"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8.8.1.2</w:t>
      </w:r>
      <w:r w:rsidRPr="0027588C">
        <w:rPr>
          <w:rFonts w:eastAsia="Times New Roman" w:cs="Times New Roman"/>
          <w:szCs w:val="20"/>
          <w:lang w:eastAsia="fr-FR"/>
        </w:rPr>
        <w:tab/>
        <w:t>Методы измерения уровня звука</w:t>
      </w:r>
    </w:p>
    <w:p w14:paraId="5EF78315"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Измерение шума, производимого транспортным средством данного типа, осуществляют в соответствии с двумя методами, описанными в пункте</w:t>
      </w:r>
      <w:r w:rsidRPr="003B769D">
        <w:rPr>
          <w:rFonts w:eastAsia="Times New Roman" w:cs="Times New Roman"/>
          <w:szCs w:val="20"/>
          <w:lang w:val="en-GB" w:eastAsia="fr-FR"/>
        </w:rPr>
        <w:t> </w:t>
      </w:r>
      <w:r w:rsidRPr="0027588C">
        <w:rPr>
          <w:rFonts w:eastAsia="Times New Roman" w:cs="Times New Roman"/>
          <w:szCs w:val="20"/>
          <w:lang w:eastAsia="fr-FR"/>
        </w:rPr>
        <w:t>8.38 для движущихся и для неподвижных транспортных средств.</w:t>
      </w:r>
    </w:p>
    <w:p w14:paraId="586C9485"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Результаты испытания, проведенного в отношении неподвижного транспортного средства, могут использоваться техническими службами, желающими использовать этот метод для контроля транспортных средств, находящихся в эксплуатации, в качестве исходных данных.</w:t>
      </w:r>
    </w:p>
    <w:p w14:paraId="588A8EA0"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w:t>
      </w:r>
      <w:r w:rsidRPr="0027588C">
        <w:rPr>
          <w:rFonts w:eastAsia="Times New Roman" w:cs="Times New Roman"/>
          <w:szCs w:val="20"/>
          <w:lang w:eastAsia="fr-FR"/>
        </w:rPr>
        <w:tab/>
        <w:t>Шум, производимый транспортными средствами, находящимися в эксплуатации</w:t>
      </w:r>
    </w:p>
    <w:p w14:paraId="568E87EF"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w:t>
      </w:r>
      <w:r w:rsidRPr="0027588C">
        <w:rPr>
          <w:rFonts w:eastAsia="Times New Roman" w:cs="Times New Roman"/>
          <w:szCs w:val="20"/>
          <w:lang w:eastAsia="fr-FR"/>
        </w:rPr>
        <w:tab/>
        <w:t>Для содействия предотвращению шумового загрязнения, производимого эксплуатируемыми транспортными средствами, на основе простых видов контроля рекомендуется использовать следующие методы измерения уровня звука:</w:t>
      </w:r>
    </w:p>
    <w:p w14:paraId="3501C6AC"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8.8.2.1.1</w:t>
      </w:r>
      <w:r w:rsidRPr="0027588C">
        <w:rPr>
          <w:rFonts w:eastAsia="Times New Roman" w:cs="Times New Roman"/>
          <w:szCs w:val="20"/>
          <w:lang w:eastAsia="fr-FR"/>
        </w:rPr>
        <w:tab/>
        <w:t xml:space="preserve">в случае транспортных средств категорий М и </w:t>
      </w:r>
      <w:r w:rsidRPr="003B769D">
        <w:rPr>
          <w:rFonts w:eastAsia="Times New Roman" w:cs="Times New Roman"/>
          <w:szCs w:val="20"/>
          <w:lang w:val="en-GB" w:eastAsia="fr-FR"/>
        </w:rPr>
        <w:t>N</w:t>
      </w:r>
      <w:r w:rsidRPr="0027588C">
        <w:rPr>
          <w:rFonts w:eastAsia="Times New Roman" w:cs="Times New Roman"/>
          <w:szCs w:val="20"/>
          <w:lang w:eastAsia="fr-FR"/>
        </w:rPr>
        <w:t xml:space="preserve"> – метод, описанный в пункте 3.2 приложения</w:t>
      </w:r>
      <w:r w:rsidRPr="003B769D">
        <w:rPr>
          <w:rFonts w:eastAsia="Times New Roman" w:cs="Times New Roman"/>
          <w:szCs w:val="20"/>
          <w:lang w:val="en-GB" w:eastAsia="fr-FR"/>
        </w:rPr>
        <w:t> </w:t>
      </w:r>
      <w:r w:rsidRPr="0027588C">
        <w:rPr>
          <w:rFonts w:eastAsia="Times New Roman" w:cs="Times New Roman"/>
          <w:szCs w:val="20"/>
          <w:lang w:eastAsia="fr-FR"/>
        </w:rPr>
        <w:t>3 к Правилам №</w:t>
      </w:r>
      <w:r w:rsidRPr="003B769D">
        <w:rPr>
          <w:rFonts w:eastAsia="Times New Roman" w:cs="Times New Roman"/>
          <w:szCs w:val="20"/>
          <w:lang w:val="en-GB" w:eastAsia="fr-FR"/>
        </w:rPr>
        <w:t> </w:t>
      </w:r>
      <w:r w:rsidRPr="0027588C">
        <w:rPr>
          <w:rFonts w:eastAsia="Times New Roman" w:cs="Times New Roman"/>
          <w:szCs w:val="20"/>
          <w:lang w:eastAsia="fr-FR"/>
        </w:rPr>
        <w:t>51 ООН (измерение шума, производимого остановленными транспортными средства: измерение шума вблизи выхлопной трубы);</w:t>
      </w:r>
    </w:p>
    <w:p w14:paraId="202F8F13"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8.8.2.1.2</w:t>
      </w:r>
      <w:r w:rsidRPr="0027588C">
        <w:rPr>
          <w:rFonts w:eastAsia="Times New Roman" w:cs="Times New Roman"/>
          <w:szCs w:val="20"/>
          <w:lang w:eastAsia="fr-FR"/>
        </w:rPr>
        <w:tab/>
        <w:t xml:space="preserve">в случае транспортных средств категорий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2</w:t>
      </w:r>
      <w:r w:rsidRPr="0027588C">
        <w:rPr>
          <w:rFonts w:eastAsia="Times New Roman" w:cs="Times New Roman"/>
          <w:szCs w:val="20"/>
          <w:lang w:eastAsia="fr-FR"/>
        </w:rPr>
        <w:t xml:space="preserve">,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4</w:t>
      </w:r>
      <w:r w:rsidRPr="0027588C">
        <w:rPr>
          <w:rFonts w:eastAsia="Times New Roman" w:cs="Times New Roman"/>
          <w:szCs w:val="20"/>
          <w:lang w:eastAsia="fr-FR"/>
        </w:rPr>
        <w:t xml:space="preserve">,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5</w:t>
      </w:r>
      <w:r w:rsidRPr="0027588C">
        <w:rPr>
          <w:rFonts w:eastAsia="Times New Roman" w:cs="Times New Roman"/>
          <w:szCs w:val="20"/>
          <w:lang w:eastAsia="fr-FR"/>
        </w:rPr>
        <w:t xml:space="preserve"> – метод, описанный в пункте 3.2 приложения 3 к Правилам №</w:t>
      </w:r>
      <w:r w:rsidRPr="003B769D">
        <w:rPr>
          <w:rFonts w:eastAsia="Times New Roman" w:cs="Times New Roman"/>
          <w:szCs w:val="20"/>
          <w:lang w:val="en-GB" w:eastAsia="fr-FR"/>
        </w:rPr>
        <w:t> </w:t>
      </w:r>
      <w:r w:rsidRPr="0027588C">
        <w:rPr>
          <w:rFonts w:eastAsia="Times New Roman" w:cs="Times New Roman"/>
          <w:szCs w:val="20"/>
          <w:lang w:eastAsia="fr-FR"/>
        </w:rPr>
        <w:t>9 ООН (измерение шума, производимого остановленными транспортными средствами: измерение шума вблизи выхлопной трубы);</w:t>
      </w:r>
    </w:p>
    <w:p w14:paraId="5B909688"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8.8.2.1.3</w:t>
      </w:r>
      <w:r w:rsidRPr="0027588C">
        <w:rPr>
          <w:rFonts w:eastAsia="Times New Roman" w:cs="Times New Roman"/>
          <w:szCs w:val="20"/>
          <w:lang w:eastAsia="fr-FR"/>
        </w:rPr>
        <w:tab/>
        <w:t xml:space="preserve">в случае транспортных средств категории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3</w:t>
      </w:r>
      <w:r w:rsidRPr="0027588C">
        <w:rPr>
          <w:rFonts w:eastAsia="Times New Roman" w:cs="Times New Roman"/>
          <w:szCs w:val="20"/>
          <w:lang w:eastAsia="fr-FR"/>
        </w:rPr>
        <w:t xml:space="preserve"> – метод, описанный в пункте</w:t>
      </w:r>
      <w:r w:rsidRPr="003B769D">
        <w:rPr>
          <w:rFonts w:eastAsia="Times New Roman" w:cs="Times New Roman"/>
          <w:szCs w:val="20"/>
          <w:lang w:val="en-GB" w:eastAsia="fr-FR"/>
        </w:rPr>
        <w:t> </w:t>
      </w:r>
      <w:r w:rsidRPr="0027588C">
        <w:rPr>
          <w:rFonts w:eastAsia="Times New Roman" w:cs="Times New Roman"/>
          <w:szCs w:val="20"/>
          <w:lang w:eastAsia="fr-FR"/>
        </w:rPr>
        <w:t>2 приложения</w:t>
      </w:r>
      <w:r w:rsidRPr="003B769D">
        <w:rPr>
          <w:rFonts w:eastAsia="Times New Roman" w:cs="Times New Roman"/>
          <w:szCs w:val="20"/>
          <w:lang w:val="en-GB" w:eastAsia="fr-FR"/>
        </w:rPr>
        <w:t> </w:t>
      </w:r>
      <w:r w:rsidRPr="0027588C">
        <w:rPr>
          <w:rFonts w:eastAsia="Times New Roman" w:cs="Times New Roman"/>
          <w:szCs w:val="20"/>
          <w:lang w:eastAsia="fr-FR"/>
        </w:rPr>
        <w:t>3 к Правилам №</w:t>
      </w:r>
      <w:r w:rsidRPr="003B769D">
        <w:rPr>
          <w:rFonts w:eastAsia="Times New Roman" w:cs="Times New Roman"/>
          <w:szCs w:val="20"/>
          <w:lang w:val="en-GB" w:eastAsia="fr-FR"/>
        </w:rPr>
        <w:t> </w:t>
      </w:r>
      <w:r w:rsidRPr="0027588C">
        <w:rPr>
          <w:rFonts w:eastAsia="Times New Roman" w:cs="Times New Roman"/>
          <w:szCs w:val="20"/>
          <w:lang w:eastAsia="fr-FR"/>
        </w:rPr>
        <w:t xml:space="preserve">41 ООН (измерение шума, производимого остановленными мотоциклами: измерение шума </w:t>
      </w:r>
      <w:r w:rsidRPr="00BA03F4">
        <w:t xml:space="preserve">вблизи </w:t>
      </w:r>
      <w:r w:rsidRPr="0027588C">
        <w:rPr>
          <w:rFonts w:eastAsia="Times New Roman" w:cs="Times New Roman"/>
          <w:szCs w:val="20"/>
          <w:lang w:eastAsia="fr-FR"/>
        </w:rPr>
        <w:t>выхлопной трубы);</w:t>
      </w:r>
    </w:p>
    <w:p w14:paraId="54EBB5F3"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8.8.2.1.4</w:t>
      </w:r>
      <w:r w:rsidRPr="0027588C">
        <w:rPr>
          <w:rFonts w:eastAsia="Times New Roman" w:cs="Times New Roman"/>
          <w:szCs w:val="20"/>
          <w:lang w:eastAsia="fr-FR"/>
        </w:rPr>
        <w:tab/>
        <w:t xml:space="preserve">в случае транспортных средств категории </w:t>
      </w:r>
      <w:r w:rsidRPr="003B769D">
        <w:rPr>
          <w:rFonts w:eastAsia="Times New Roman" w:cs="Times New Roman"/>
          <w:szCs w:val="20"/>
          <w:lang w:val="en-GB" w:eastAsia="fr-FR"/>
        </w:rPr>
        <w:t>L</w:t>
      </w:r>
      <w:r w:rsidRPr="00FF7E8B">
        <w:rPr>
          <w:rFonts w:eastAsia="Times New Roman" w:cs="Times New Roman"/>
          <w:szCs w:val="20"/>
          <w:vertAlign w:val="subscript"/>
          <w:lang w:eastAsia="fr-FR"/>
        </w:rPr>
        <w:t>1</w:t>
      </w:r>
      <w:r w:rsidRPr="0027588C">
        <w:rPr>
          <w:rFonts w:eastAsia="Times New Roman" w:cs="Times New Roman"/>
          <w:szCs w:val="20"/>
          <w:lang w:eastAsia="fr-FR"/>
        </w:rPr>
        <w:t xml:space="preserve"> – метод, описанный в пункте</w:t>
      </w:r>
      <w:r w:rsidRPr="003B769D">
        <w:rPr>
          <w:rFonts w:eastAsia="Times New Roman" w:cs="Times New Roman"/>
          <w:szCs w:val="20"/>
          <w:lang w:val="en-GB" w:eastAsia="fr-FR"/>
        </w:rPr>
        <w:t> </w:t>
      </w:r>
      <w:r w:rsidRPr="0027588C">
        <w:rPr>
          <w:rFonts w:eastAsia="Times New Roman" w:cs="Times New Roman"/>
          <w:szCs w:val="20"/>
          <w:lang w:eastAsia="fr-FR"/>
        </w:rPr>
        <w:t>3.2 приложения</w:t>
      </w:r>
      <w:r w:rsidRPr="003B769D">
        <w:rPr>
          <w:rFonts w:eastAsia="Times New Roman" w:cs="Times New Roman"/>
          <w:szCs w:val="20"/>
          <w:lang w:val="en-GB" w:eastAsia="fr-FR"/>
        </w:rPr>
        <w:t> </w:t>
      </w:r>
      <w:r w:rsidRPr="0027588C">
        <w:rPr>
          <w:rFonts w:eastAsia="Times New Roman" w:cs="Times New Roman"/>
          <w:szCs w:val="20"/>
          <w:lang w:eastAsia="fr-FR"/>
        </w:rPr>
        <w:t>3 к Правилам №</w:t>
      </w:r>
      <w:r w:rsidRPr="003B769D">
        <w:rPr>
          <w:rFonts w:eastAsia="Times New Roman" w:cs="Times New Roman"/>
          <w:szCs w:val="20"/>
          <w:lang w:val="en-GB" w:eastAsia="fr-FR"/>
        </w:rPr>
        <w:t> </w:t>
      </w:r>
      <w:r w:rsidRPr="0027588C">
        <w:rPr>
          <w:rFonts w:eastAsia="Times New Roman" w:cs="Times New Roman"/>
          <w:szCs w:val="20"/>
          <w:lang w:eastAsia="fr-FR"/>
        </w:rPr>
        <w:t>63 ООН (измерение шума, производимого остановленными мопедами: измерение шума вблизи выхлопной трубы).</w:t>
      </w:r>
    </w:p>
    <w:p w14:paraId="71AFFD3F"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8.8.2.2</w:t>
      </w:r>
      <w:r w:rsidRPr="0027588C">
        <w:rPr>
          <w:rFonts w:eastAsia="Times New Roman" w:cs="Times New Roman"/>
          <w:szCs w:val="20"/>
          <w:lang w:eastAsia="fr-FR"/>
        </w:rPr>
        <w:tab/>
        <w:t>В связи с допустимыми отклонениями измерительных приборов помехами, которые могут иметь место во время проведения измерений, а также различиями в результатах измерений, проводимых на транспортных средствах одного типа, необходимо установить допустимое отклонение в 5</w:t>
      </w:r>
      <w:r w:rsidRPr="003B769D">
        <w:rPr>
          <w:rFonts w:eastAsia="Times New Roman" w:cs="Times New Roman"/>
          <w:szCs w:val="20"/>
          <w:lang w:val="en-GB" w:eastAsia="fr-FR"/>
        </w:rPr>
        <w:t> </w:t>
      </w:r>
      <w:r w:rsidRPr="0027588C">
        <w:rPr>
          <w:rFonts w:eastAsia="Times New Roman" w:cs="Times New Roman"/>
          <w:szCs w:val="20"/>
          <w:lang w:eastAsia="fr-FR"/>
        </w:rPr>
        <w:t>дБ(А), которое следует учитывать при сравнении с соответствующими показателями, зафиксированными при проведении испытаний на официальное утверждение типа.</w:t>
      </w:r>
    </w:p>
    <w:p w14:paraId="07934F27"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8.8.2.3</w:t>
      </w:r>
      <w:r w:rsidRPr="0027588C">
        <w:rPr>
          <w:rFonts w:eastAsia="Times New Roman" w:cs="Times New Roman"/>
          <w:szCs w:val="20"/>
          <w:lang w:eastAsia="fr-FR"/>
        </w:rPr>
        <w:tab/>
        <w:t>Последняя из упомянутых величин, а также первоначальное постоянное число оборотов двигателя должны вноситься в регистрационную карточку каждого нового транспортного средства или проставляться на табличке изготовителя, если для данного транспортного средства регистрация не требуется.</w:t>
      </w:r>
    </w:p>
    <w:p w14:paraId="395048FC"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8.8.2.4</w:t>
      </w:r>
      <w:r w:rsidRPr="0027588C">
        <w:rPr>
          <w:rFonts w:eastAsia="Times New Roman" w:cs="Times New Roman"/>
          <w:szCs w:val="20"/>
          <w:lang w:eastAsia="fr-FR"/>
        </w:rPr>
        <w:tab/>
        <w:t>Проверку транспортных средств, поступивших в эксплуатацию до введения этого метода, осуществляют в соответствии с применявшимися ранее методами.</w:t>
      </w:r>
    </w:p>
    <w:p w14:paraId="580CBFC4"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8.8.2.5</w:t>
      </w:r>
      <w:r w:rsidRPr="0027588C">
        <w:rPr>
          <w:rFonts w:eastAsia="Times New Roman" w:cs="Times New Roman"/>
          <w:szCs w:val="20"/>
          <w:lang w:eastAsia="fr-FR"/>
        </w:rPr>
        <w:tab/>
        <w:t>По мере возможности также проводят наружный осмотр систем выпуска и контроль маркировки.</w:t>
      </w:r>
    </w:p>
    <w:p w14:paraId="7C25A255"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8.9</w:t>
      </w:r>
      <w:r w:rsidRPr="0027588C">
        <w:rPr>
          <w:rFonts w:eastAsia="Times New Roman" w:cs="Times New Roman"/>
          <w:szCs w:val="20"/>
          <w:lang w:eastAsia="fr-FR"/>
        </w:rPr>
        <w:tab/>
        <w:t>Дверные замки и элементы крепления дверей</w:t>
      </w:r>
    </w:p>
    <w:p w14:paraId="4AD198CE" w14:textId="77777777" w:rsidR="005E283D" w:rsidRPr="0027588C" w:rsidRDefault="005E283D" w:rsidP="003B769D">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Направление вращения дверных ручек внутри транспортного средства</w:t>
      </w:r>
    </w:p>
    <w:p w14:paraId="65DFEF7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Изготовителям следует монтировать дверные ручки, поворачивающиеся вокруг горизонтальной оси, таким образом, чтобы:</w:t>
      </w:r>
    </w:p>
    <w:p w14:paraId="5AF2F096" w14:textId="77777777" w:rsidR="005E283D" w:rsidRPr="008E7980" w:rsidRDefault="005E283D" w:rsidP="008E7980">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val="en-GB" w:eastAsia="fr-FR"/>
        </w:rPr>
        <w:t>a</w:t>
      </w:r>
      <w:r w:rsidRPr="008E7980">
        <w:rPr>
          <w:rFonts w:eastAsia="Times New Roman" w:cs="Times New Roman"/>
          <w:szCs w:val="20"/>
          <w:lang w:eastAsia="fr-FR"/>
        </w:rPr>
        <w:t>)</w:t>
      </w:r>
      <w:r w:rsidRPr="008E7980">
        <w:rPr>
          <w:rFonts w:eastAsia="Times New Roman" w:cs="Times New Roman"/>
          <w:szCs w:val="20"/>
          <w:lang w:eastAsia="fr-FR"/>
        </w:rPr>
        <w:tab/>
        <w:t>эти ручки поворачивались симметрично средней продольной оси транспортного средства;</w:t>
      </w:r>
    </w:p>
    <w:p w14:paraId="35049F75" w14:textId="77777777" w:rsidR="005E283D" w:rsidRPr="008E7980" w:rsidRDefault="005E283D" w:rsidP="008E7980">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val="en-GB" w:eastAsia="fr-FR"/>
        </w:rPr>
        <w:t>b</w:t>
      </w:r>
      <w:r w:rsidRPr="008E7980">
        <w:rPr>
          <w:rFonts w:eastAsia="Times New Roman" w:cs="Times New Roman"/>
          <w:szCs w:val="20"/>
          <w:lang w:eastAsia="fr-FR"/>
        </w:rPr>
        <w:t>)</w:t>
      </w:r>
      <w:r w:rsidRPr="008E7980">
        <w:rPr>
          <w:rFonts w:eastAsia="Times New Roman" w:cs="Times New Roman"/>
          <w:szCs w:val="20"/>
          <w:lang w:eastAsia="fr-FR"/>
        </w:rPr>
        <w:tab/>
        <w:t>в закрытом (в отличие от заблокированного) положении ручка находилась в горизонтальной или почти горизонтальной позиции и для открытия двери поворачивалась вверх.</w:t>
      </w:r>
    </w:p>
    <w:p w14:paraId="0D6613BD"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8.10</w:t>
      </w:r>
      <w:r w:rsidRPr="0027588C">
        <w:rPr>
          <w:rFonts w:eastAsia="Times New Roman" w:cs="Times New Roman"/>
          <w:szCs w:val="20"/>
          <w:lang w:eastAsia="fr-FR"/>
        </w:rPr>
        <w:tab/>
        <w:t>Детские удерживающие устройства</w:t>
      </w:r>
    </w:p>
    <w:p w14:paraId="200FF10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строке </w:t>
      </w:r>
      <w:r w:rsidRPr="008E7980">
        <w:rPr>
          <w:rFonts w:eastAsia="Times New Roman" w:cs="Times New Roman"/>
          <w:szCs w:val="20"/>
          <w:lang w:val="en-GB" w:eastAsia="fr-FR"/>
        </w:rPr>
        <w:t>L</w:t>
      </w:r>
      <w:r w:rsidRPr="0027588C">
        <w:rPr>
          <w:rFonts w:eastAsia="Times New Roman" w:cs="Times New Roman"/>
          <w:szCs w:val="20"/>
          <w:lang w:eastAsia="fr-FR"/>
        </w:rPr>
        <w:t xml:space="preserve"> таблицы в пункте 5.</w:t>
      </w:r>
    </w:p>
    <w:p w14:paraId="1E9EA2AA"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8.11</w:t>
      </w:r>
      <w:r w:rsidRPr="0027588C">
        <w:rPr>
          <w:rFonts w:eastAsia="Times New Roman" w:cs="Times New Roman"/>
          <w:szCs w:val="20"/>
          <w:lang w:eastAsia="fr-FR"/>
        </w:rPr>
        <w:tab/>
        <w:t>Совместимость транспортных средств-тягачей и прицепов</w:t>
      </w:r>
    </w:p>
    <w:p w14:paraId="46D316A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2B197FD4"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8.12</w:t>
      </w:r>
      <w:r w:rsidRPr="0027588C">
        <w:rPr>
          <w:rFonts w:eastAsia="Times New Roman" w:cs="Times New Roman"/>
          <w:szCs w:val="20"/>
          <w:lang w:eastAsia="fr-FR"/>
        </w:rPr>
        <w:tab/>
        <w:t>Сигнальное приспособление, предупреждающее о разрыве сцепки</w:t>
      </w:r>
    </w:p>
    <w:p w14:paraId="0C49BC77"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Транспортные средства-тягачи с прицепом не обязательно должны оборудоваться автоматическим сигнальным приспособлением, предупреждающим о разрыве сцепки.</w:t>
      </w:r>
    </w:p>
    <w:p w14:paraId="03CFC98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w:t>
      </w:r>
      <w:r w:rsidRPr="0027588C">
        <w:rPr>
          <w:rFonts w:eastAsia="Times New Roman" w:cs="Times New Roman"/>
          <w:szCs w:val="20"/>
          <w:lang w:eastAsia="fr-FR"/>
        </w:rPr>
        <w:tab/>
        <w:t xml:space="preserve">Распределение веса и нагрузки на оси </w:t>
      </w:r>
    </w:p>
    <w:p w14:paraId="5573A8B2"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8.13.1</w:t>
      </w:r>
      <w:r w:rsidRPr="0027588C">
        <w:rPr>
          <w:rFonts w:eastAsia="Times New Roman" w:cs="Times New Roman"/>
          <w:szCs w:val="20"/>
          <w:lang w:eastAsia="fr-FR"/>
        </w:rPr>
        <w:tab/>
        <w:t>Легковые автомобили</w:t>
      </w:r>
    </w:p>
    <w:p w14:paraId="511B8E47"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292E1CED"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w:t>
      </w:r>
      <w:r w:rsidRPr="0027588C">
        <w:rPr>
          <w:rFonts w:eastAsia="Times New Roman" w:cs="Times New Roman"/>
          <w:szCs w:val="20"/>
          <w:lang w:eastAsia="fr-FR"/>
        </w:rPr>
        <w:tab/>
        <w:t>Междугородные и городские автобусы</w:t>
      </w:r>
    </w:p>
    <w:p w14:paraId="69186F7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Распределение нагрузки на оси междугородных и городских автобусов должно быть таким, чтобы при остановке на ровной проезжей</w:t>
      </w:r>
      <w:r w:rsidRPr="00BA03F4">
        <w:t xml:space="preserve"> части по </w:t>
      </w:r>
      <w:r w:rsidRPr="0027588C">
        <w:rPr>
          <w:rFonts w:eastAsia="Times New Roman" w:cs="Times New Roman"/>
          <w:szCs w:val="20"/>
          <w:lang w:eastAsia="fr-FR"/>
        </w:rPr>
        <w:lastRenderedPageBreak/>
        <w:t>крайней мере 25% общего веса транспортного средства приходилось на переднюю ось или передние оси.</w:t>
      </w:r>
    </w:p>
    <w:p w14:paraId="6979DB82"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w:t>
      </w:r>
      <w:r w:rsidRPr="0027588C">
        <w:rPr>
          <w:rFonts w:eastAsia="Times New Roman" w:cs="Times New Roman"/>
          <w:szCs w:val="20"/>
          <w:lang w:eastAsia="fr-FR"/>
        </w:rPr>
        <w:tab/>
        <w:t>Это условие должно соблюдаться:</w:t>
      </w:r>
    </w:p>
    <w:p w14:paraId="02E706E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8.13.2.1.1</w:t>
      </w:r>
      <w:r w:rsidRPr="0027588C">
        <w:rPr>
          <w:rFonts w:eastAsia="Times New Roman" w:cs="Times New Roman"/>
          <w:szCs w:val="20"/>
          <w:lang w:eastAsia="fr-FR"/>
        </w:rPr>
        <w:tab/>
        <w:t>как на транспортном средстве без нагрузки, когда на сиденье водителя приходится вес, равный весу водителя,</w:t>
      </w:r>
    </w:p>
    <w:p w14:paraId="7400D5B5"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8.13.2.1.2</w:t>
      </w:r>
      <w:r w:rsidRPr="0027588C">
        <w:rPr>
          <w:rFonts w:eastAsia="Times New Roman" w:cs="Times New Roman"/>
          <w:szCs w:val="20"/>
          <w:lang w:eastAsia="fr-FR"/>
        </w:rPr>
        <w:tab/>
        <w:t>так и на транспортном средстве с полной нагрузкой, представляющей собой:</w:t>
      </w:r>
    </w:p>
    <w:p w14:paraId="5F138261" w14:textId="77777777" w:rsidR="005E283D" w:rsidRPr="008E7980" w:rsidRDefault="005E283D" w:rsidP="008E7980">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eastAsia="fr-FR"/>
        </w:rPr>
        <w:t>a)</w:t>
      </w:r>
      <w:r w:rsidRPr="008E7980">
        <w:rPr>
          <w:rFonts w:eastAsia="Times New Roman" w:cs="Times New Roman"/>
          <w:szCs w:val="20"/>
          <w:lang w:eastAsia="fr-FR"/>
        </w:rPr>
        <w:tab/>
        <w:t>вес, равный весу пассажира, сидящего на каждом из имеющихся мест для сидения;</w:t>
      </w:r>
    </w:p>
    <w:p w14:paraId="0A7DBD4D" w14:textId="77777777" w:rsidR="005E283D" w:rsidRPr="008E7980" w:rsidRDefault="005E283D" w:rsidP="008E7980">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eastAsia="fr-FR"/>
        </w:rPr>
        <w:t>b)</w:t>
      </w:r>
      <w:r w:rsidRPr="008E7980">
        <w:rPr>
          <w:rFonts w:eastAsia="Times New Roman" w:cs="Times New Roman"/>
          <w:szCs w:val="20"/>
          <w:lang w:eastAsia="fr-FR"/>
        </w:rPr>
        <w:tab/>
        <w:t xml:space="preserve">вес, равный весу разрешенного числа стоящих пассажиров, равномерно распределенных в отведенной для них зоне; и </w:t>
      </w:r>
    </w:p>
    <w:p w14:paraId="14D3E255" w14:textId="77777777" w:rsidR="005E283D" w:rsidRPr="008E7980" w:rsidRDefault="005E283D" w:rsidP="008E7980">
      <w:pPr>
        <w:tabs>
          <w:tab w:val="left" w:pos="2835"/>
        </w:tabs>
        <w:spacing w:after="120"/>
        <w:ind w:left="2835" w:right="1134" w:hanging="567"/>
        <w:jc w:val="both"/>
        <w:rPr>
          <w:rFonts w:eastAsia="Times New Roman" w:cs="Times New Roman"/>
          <w:szCs w:val="20"/>
          <w:lang w:eastAsia="fr-FR"/>
        </w:rPr>
      </w:pPr>
      <w:r w:rsidRPr="008E7980">
        <w:rPr>
          <w:rFonts w:eastAsia="Times New Roman" w:cs="Times New Roman"/>
          <w:szCs w:val="20"/>
          <w:lang w:eastAsia="fr-FR"/>
        </w:rPr>
        <w:t>c)</w:t>
      </w:r>
      <w:r w:rsidRPr="008E7980">
        <w:rPr>
          <w:rFonts w:eastAsia="Times New Roman" w:cs="Times New Roman"/>
          <w:szCs w:val="20"/>
          <w:lang w:eastAsia="fr-FR"/>
        </w:rPr>
        <w:tab/>
        <w:t>вес, равный общему разрешенному весу багажа, распределенного на отведенных для багажа местах.</w:t>
      </w:r>
    </w:p>
    <w:p w14:paraId="1F9E8290"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w:t>
      </w:r>
      <w:r w:rsidRPr="0027588C">
        <w:rPr>
          <w:rFonts w:eastAsia="Times New Roman" w:cs="Times New Roman"/>
          <w:szCs w:val="20"/>
          <w:lang w:eastAsia="fr-FR"/>
        </w:rPr>
        <w:tab/>
        <w:t>Защита лиц, находящихся в механических транспортных средствах, предназначенных для перевозки грузов, от ударов, вызываемых перемещением груза</w:t>
      </w:r>
    </w:p>
    <w:p w14:paraId="1F03A42F"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w:t>
      </w:r>
      <w:r w:rsidRPr="0027588C">
        <w:rPr>
          <w:rFonts w:eastAsia="Times New Roman" w:cs="Times New Roman"/>
          <w:szCs w:val="20"/>
          <w:lang w:eastAsia="fr-FR"/>
        </w:rPr>
        <w:tab/>
        <w:t>Оборудование транспортных средств (без ущерба для положений, касающихся размещения груза на транспортном средстве, и, возможно, его крепления) должно соответствовать положениям, разработанным для снижения опасности, возникающей для водителя и других лиц, находящихся в транспортном средстве, предназначенном для перевозки грузов, в случае перемещения груза вперед при резком торможении; при этом необходимо исходить из следующих положений:</w:t>
      </w:r>
    </w:p>
    <w:p w14:paraId="69BE58B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w:t>
      </w:r>
      <w:r w:rsidRPr="0027588C">
        <w:rPr>
          <w:rFonts w:eastAsia="Times New Roman" w:cs="Times New Roman"/>
          <w:szCs w:val="20"/>
          <w:lang w:eastAsia="fr-FR"/>
        </w:rPr>
        <w:tab/>
        <w:t>Лица, находящиеся в таком транспортном средстве, должны быть защищены соответствующей панелью или перегородкой, способной выдержать без разрушения равномерно распределенную статическую силу 800</w:t>
      </w:r>
      <w:r w:rsidRPr="008E7980">
        <w:rPr>
          <w:rFonts w:eastAsia="Times New Roman" w:cs="Times New Roman"/>
          <w:szCs w:val="20"/>
          <w:lang w:val="en-GB" w:eastAsia="fr-FR"/>
        </w:rPr>
        <w:t> </w:t>
      </w:r>
      <w:r w:rsidRPr="0027588C">
        <w:rPr>
          <w:rFonts w:eastAsia="Times New Roman" w:cs="Times New Roman"/>
          <w:szCs w:val="20"/>
          <w:lang w:eastAsia="fr-FR"/>
        </w:rPr>
        <w:t>даН на 1</w:t>
      </w:r>
      <w:r w:rsidRPr="008E7980">
        <w:rPr>
          <w:rFonts w:eastAsia="Times New Roman" w:cs="Times New Roman"/>
          <w:szCs w:val="20"/>
          <w:lang w:val="en-GB" w:eastAsia="fr-FR"/>
        </w:rPr>
        <w:t> </w:t>
      </w:r>
      <w:r w:rsidRPr="0027588C">
        <w:rPr>
          <w:rFonts w:eastAsia="Times New Roman" w:cs="Times New Roman"/>
          <w:szCs w:val="20"/>
          <w:lang w:eastAsia="fr-FR"/>
        </w:rPr>
        <w:t>000 кг разрешенной полезной нагрузки, направленную горизонтально и параллельно продольной средней плоскости транспортного средства.</w:t>
      </w:r>
    </w:p>
    <w:p w14:paraId="465D724A"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Такая защитная панель или перегородка может быть съемной.</w:t>
      </w:r>
    </w:p>
    <w:p w14:paraId="09F6619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Она должн</w:t>
      </w:r>
      <w:r w:rsidR="00FF7E8B">
        <w:rPr>
          <w:rFonts w:eastAsia="Times New Roman" w:cs="Times New Roman"/>
          <w:szCs w:val="20"/>
          <w:lang w:eastAsia="fr-FR"/>
        </w:rPr>
        <w:t>а</w:t>
      </w:r>
      <w:r w:rsidRPr="0027588C">
        <w:rPr>
          <w:rFonts w:eastAsia="Times New Roman" w:cs="Times New Roman"/>
          <w:szCs w:val="20"/>
          <w:lang w:eastAsia="fr-FR"/>
        </w:rPr>
        <w:t xml:space="preserve"> отвечать следующим требованиям:</w:t>
      </w:r>
    </w:p>
    <w:p w14:paraId="4C0BB0F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8.14.1.1.1</w:t>
      </w:r>
      <w:r w:rsidRPr="0027588C">
        <w:rPr>
          <w:rFonts w:eastAsia="Times New Roman" w:cs="Times New Roman"/>
          <w:szCs w:val="20"/>
          <w:lang w:eastAsia="fr-FR"/>
        </w:rPr>
        <w:tab/>
        <w:t>ее ширина (измеренная перпендикулярно продольной средней оси транспортного средства) должна быть не меньше ширины пространства, предусмотренного для размещения лиц в транспортном средстве, а при наличии отдельной кабины ее ширина должна быть не меньше ширины кабины;</w:t>
      </w:r>
    </w:p>
    <w:p w14:paraId="77916B1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8.14.1.1.2</w:t>
      </w:r>
      <w:r w:rsidRPr="0027588C">
        <w:rPr>
          <w:rFonts w:eastAsia="Times New Roman" w:cs="Times New Roman"/>
          <w:szCs w:val="20"/>
          <w:lang w:eastAsia="fr-FR"/>
        </w:rPr>
        <w:tab/>
        <w:t>ее высота, измеренная от пола грузовой платформы, должна составлять не менее 800</w:t>
      </w:r>
      <w:r w:rsidRPr="008E7980">
        <w:rPr>
          <w:rFonts w:eastAsia="Times New Roman" w:cs="Times New Roman"/>
          <w:szCs w:val="20"/>
          <w:lang w:val="en-GB" w:eastAsia="fr-FR"/>
        </w:rPr>
        <w:t> </w:t>
      </w:r>
      <w:r w:rsidRPr="0027588C">
        <w:rPr>
          <w:rFonts w:eastAsia="Times New Roman" w:cs="Times New Roman"/>
          <w:szCs w:val="20"/>
          <w:lang w:eastAsia="fr-FR"/>
        </w:rPr>
        <w:t>мм при наличии отдельной кабины или равняться полной высоте грузового отделения при отсутствии отдельной кабины;</w:t>
      </w:r>
    </w:p>
    <w:p w14:paraId="20C55BDF"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8.14.1.1.3</w:t>
      </w:r>
      <w:r w:rsidRPr="0027588C">
        <w:rPr>
          <w:rFonts w:eastAsia="Times New Roman" w:cs="Times New Roman"/>
          <w:szCs w:val="20"/>
          <w:lang w:eastAsia="fr-FR"/>
        </w:rPr>
        <w:tab/>
        <w:t>она должна крепиться непосредственно к раме или к передней части грузовой платформы. Если она крепится к грузовой платформе или, в соответствующих случаях, к кузову, то крепление этой платформы к раме должно обеспечивать сопротивление передаваемому на нее давлению. В</w:t>
      </w:r>
      <w:r w:rsidR="00B713F5">
        <w:rPr>
          <w:rFonts w:eastAsia="Times New Roman" w:cs="Times New Roman"/>
          <w:szCs w:val="20"/>
          <w:lang w:eastAsia="fr-FR"/>
        </w:rPr>
        <w:t> </w:t>
      </w:r>
      <w:r w:rsidRPr="0027588C">
        <w:rPr>
          <w:rFonts w:eastAsia="Times New Roman" w:cs="Times New Roman"/>
          <w:szCs w:val="20"/>
          <w:lang w:eastAsia="fr-FR"/>
        </w:rPr>
        <w:t>тех случаях, когда кабина соединена с кузовом, эта защитная панель или перегородка может крепиться к кузову или являться одним из элементов его конструкции. В случае сочлененных транспортных средств устанавливать защитную панель на тягаче, буксирующем полуприцеп, не требуется; такая панель устанавливается всегда на передней части грузовой платформы полуприцепа.</w:t>
      </w:r>
    </w:p>
    <w:p w14:paraId="4E6234A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8.14.2</w:t>
      </w:r>
      <w:r w:rsidRPr="0027588C">
        <w:rPr>
          <w:rFonts w:eastAsia="Times New Roman" w:cs="Times New Roman"/>
          <w:szCs w:val="20"/>
          <w:lang w:eastAsia="fr-FR"/>
        </w:rPr>
        <w:tab/>
        <w:t xml:space="preserve">Кроме того, в тех случаях, когда механическое транспортное средство или полуприцеп загружены бревнами, трубами, прокатом, листовым металлом или аналогичным грузом, который может при ослаблении </w:t>
      </w:r>
      <w:r w:rsidRPr="0027588C">
        <w:rPr>
          <w:rFonts w:eastAsia="Times New Roman" w:cs="Times New Roman"/>
          <w:szCs w:val="20"/>
          <w:lang w:eastAsia="fr-FR"/>
        </w:rPr>
        <w:lastRenderedPageBreak/>
        <w:t>креплений проникнуть в кабину механического тра</w:t>
      </w:r>
      <w:r w:rsidRPr="00BA03F4">
        <w:t xml:space="preserve">нспортного средства в результате резкого торможения, защитная панель или перегородка должна обладать прочностью, по меньшей мере равной прочности </w:t>
      </w:r>
      <w:r w:rsidRPr="0027588C">
        <w:rPr>
          <w:rFonts w:eastAsia="Times New Roman" w:cs="Times New Roman"/>
          <w:szCs w:val="20"/>
          <w:lang w:eastAsia="fr-FR"/>
        </w:rPr>
        <w:t>стального листа толщиной не менее 3 мм.</w:t>
      </w:r>
    </w:p>
    <w:p w14:paraId="288BD9A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8.14.3</w:t>
      </w:r>
      <w:r w:rsidRPr="0027588C">
        <w:rPr>
          <w:rFonts w:eastAsia="Times New Roman" w:cs="Times New Roman"/>
          <w:szCs w:val="20"/>
          <w:lang w:eastAsia="fr-FR"/>
        </w:rPr>
        <w:tab/>
        <w:t>Если транспортное средство оборудовано рамой или опорой, находящейся позади кабины и предназначенной для закрепления длинномерного груза, например стального проката или телеграфных столбов, то эта рама или опора должна обеспечивать сопротивление совокупному действию двух сил – каждая из которых составляет 600</w:t>
      </w:r>
      <w:r w:rsidRPr="008E7980">
        <w:rPr>
          <w:rFonts w:eastAsia="Times New Roman" w:cs="Times New Roman"/>
          <w:szCs w:val="20"/>
          <w:lang w:val="en-GB" w:eastAsia="fr-FR"/>
        </w:rPr>
        <w:t> </w:t>
      </w:r>
      <w:r w:rsidRPr="0027588C">
        <w:rPr>
          <w:rFonts w:eastAsia="Times New Roman" w:cs="Times New Roman"/>
          <w:szCs w:val="20"/>
          <w:lang w:eastAsia="fr-FR"/>
        </w:rPr>
        <w:t>даН на 1</w:t>
      </w:r>
      <w:r w:rsidRPr="008E7980">
        <w:rPr>
          <w:rFonts w:eastAsia="Times New Roman" w:cs="Times New Roman"/>
          <w:szCs w:val="20"/>
          <w:lang w:val="en-GB" w:eastAsia="fr-FR"/>
        </w:rPr>
        <w:t> </w:t>
      </w:r>
      <w:r w:rsidRPr="0027588C">
        <w:rPr>
          <w:rFonts w:eastAsia="Times New Roman" w:cs="Times New Roman"/>
          <w:szCs w:val="20"/>
          <w:lang w:eastAsia="fr-FR"/>
        </w:rPr>
        <w:t>000 кг разрешенной полезной нагрузки, – приложенных к верхней части рамы и направленных вперед и вниз.</w:t>
      </w:r>
    </w:p>
    <w:p w14:paraId="182A428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8.14.4</w:t>
      </w:r>
      <w:r w:rsidRPr="0027588C">
        <w:rPr>
          <w:rFonts w:eastAsia="Times New Roman" w:cs="Times New Roman"/>
          <w:szCs w:val="20"/>
          <w:lang w:eastAsia="fr-FR"/>
        </w:rPr>
        <w:tab/>
        <w:t>Эта рекомендация не распространяется ни на легковые автомобили, даже в том случае, если в них перевозятся грузы, ни на автоцистерны и транспортные средства специального назначения, предназначенные для перевозки контейнеров, ни на транспортные средства специального назначения, предназначенные для перевозки крупногабаритных неделимых грузов, когда такие транспортные средства и условия их движения регламентируются специальными правилами ООН.</w:t>
      </w:r>
    </w:p>
    <w:p w14:paraId="2846DA82"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w:t>
      </w:r>
      <w:r w:rsidRPr="0027588C">
        <w:rPr>
          <w:rFonts w:eastAsia="Times New Roman" w:cs="Times New Roman"/>
          <w:szCs w:val="20"/>
          <w:lang w:eastAsia="fr-FR"/>
        </w:rPr>
        <w:tab/>
        <w:t xml:space="preserve">Фиксирование положения откидных кабин автотранспортных средств, используемых обычно для автомобильной перевозки грузов, с точки зрения безопасности их функционирования </w:t>
      </w:r>
    </w:p>
    <w:p w14:paraId="4139802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w:t>
      </w:r>
      <w:r w:rsidRPr="0027588C">
        <w:rPr>
          <w:rFonts w:eastAsia="Times New Roman" w:cs="Times New Roman"/>
          <w:szCs w:val="20"/>
          <w:lang w:eastAsia="fr-FR"/>
        </w:rPr>
        <w:tab/>
        <w:t>Кабина в опущенном положении</w:t>
      </w:r>
    </w:p>
    <w:p w14:paraId="55F6F4BF"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8.15.1.1</w:t>
      </w:r>
      <w:r w:rsidRPr="0027588C">
        <w:rPr>
          <w:rFonts w:eastAsia="Times New Roman" w:cs="Times New Roman"/>
          <w:szCs w:val="20"/>
          <w:lang w:eastAsia="fr-FR"/>
        </w:rPr>
        <w:tab/>
        <w:t>Откидные кабины должны оборудоваться основной и вспомогательной фиксирующими системами.</w:t>
      </w:r>
    </w:p>
    <w:p w14:paraId="7E181847"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8.15.1.2</w:t>
      </w:r>
      <w:r w:rsidRPr="0027588C">
        <w:rPr>
          <w:rFonts w:eastAsia="Times New Roman" w:cs="Times New Roman"/>
          <w:szCs w:val="20"/>
          <w:lang w:eastAsia="fr-FR"/>
        </w:rPr>
        <w:tab/>
        <w:t>Основная и вспомогательная фиксирующие системы должны быть независимы друг от друга, с тем чтобы отказ в работе одной из систем не влек за собой отказ в работе другой системы.</w:t>
      </w:r>
    </w:p>
    <w:p w14:paraId="7D68544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8.15.1.3</w:t>
      </w:r>
      <w:r w:rsidRPr="0027588C">
        <w:rPr>
          <w:rFonts w:eastAsia="Times New Roman" w:cs="Times New Roman"/>
          <w:szCs w:val="20"/>
          <w:lang w:eastAsia="fr-FR"/>
        </w:rPr>
        <w:tab/>
        <w:t>Основная и вспомогательная фиксирующие системы должны выдерживать направленную вверх вертикальную силу, равную 1,5 веса кабины.</w:t>
      </w:r>
    </w:p>
    <w:p w14:paraId="267604A2"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8.15.1.4</w:t>
      </w:r>
      <w:r w:rsidRPr="0027588C">
        <w:rPr>
          <w:rFonts w:eastAsia="Times New Roman" w:cs="Times New Roman"/>
          <w:szCs w:val="20"/>
          <w:lang w:eastAsia="fr-FR"/>
        </w:rPr>
        <w:tab/>
        <w:t>Основное и вспомогательное фиксирующие устройства должны иметь такую конструкцию, чтобы они не могли приводиться в действие по недосмотру или открываться непроизвольно под влиянием ускорения или замедления транспортного средства либо вибрации при эксплуатации транспортного средства.</w:t>
      </w:r>
    </w:p>
    <w:p w14:paraId="189C706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8.15.1.5</w:t>
      </w:r>
      <w:r w:rsidRPr="0027588C">
        <w:rPr>
          <w:rFonts w:eastAsia="Times New Roman" w:cs="Times New Roman"/>
          <w:szCs w:val="20"/>
          <w:lang w:eastAsia="fr-FR"/>
        </w:rPr>
        <w:tab/>
        <w:t>Если водитель не может без труда удостовериться – либо снаружи транспортного средства, либо со своего места – в том, что основное фиксирующее устройство находится в надлежащем положении, должен быть предусмотрен соответствующий предупредительный сигнал.</w:t>
      </w:r>
    </w:p>
    <w:p w14:paraId="4491DA9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8.15.1.6</w:t>
      </w:r>
      <w:r w:rsidRPr="0027588C">
        <w:rPr>
          <w:rFonts w:eastAsia="Times New Roman" w:cs="Times New Roman"/>
          <w:szCs w:val="20"/>
          <w:lang w:eastAsia="fr-FR"/>
        </w:rPr>
        <w:tab/>
        <w:t>По крайней мере вспомогательное фиксирующее устройство должно срабатывать автоматически, когда кабина опущена в нормальное положение движения.</w:t>
      </w:r>
    </w:p>
    <w:p w14:paraId="2A7AC5C4"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8.15.1.7</w:t>
      </w:r>
      <w:r w:rsidRPr="0027588C">
        <w:rPr>
          <w:rFonts w:eastAsia="Times New Roman" w:cs="Times New Roman"/>
          <w:szCs w:val="20"/>
          <w:lang w:eastAsia="fr-FR"/>
        </w:rPr>
        <w:tab/>
        <w:t>Вспомогательное фиксирующее устройство должно поддерживать кабину в надлежащем положении в случае выхода из строя основного фиксирующего устройства.</w:t>
      </w:r>
    </w:p>
    <w:p w14:paraId="4301C8E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8.15.1.8</w:t>
      </w:r>
      <w:r w:rsidRPr="0027588C">
        <w:rPr>
          <w:rFonts w:eastAsia="Times New Roman" w:cs="Times New Roman"/>
          <w:szCs w:val="20"/>
          <w:lang w:eastAsia="fr-FR"/>
        </w:rPr>
        <w:tab/>
        <w:t>Разблокировка вспомогательного фиксирующего устройства для откидывания кабины должна производиться вручную.</w:t>
      </w:r>
    </w:p>
    <w:p w14:paraId="3685BB9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8.15.1.9</w:t>
      </w:r>
      <w:r w:rsidRPr="0027588C">
        <w:rPr>
          <w:rFonts w:eastAsia="Times New Roman" w:cs="Times New Roman"/>
          <w:szCs w:val="20"/>
          <w:lang w:eastAsia="fr-FR"/>
        </w:rPr>
        <w:tab/>
        <w:t>На транспортном средстве на видном месте должна помещаться табличка или этикетка с нестираемой надписью, содержащей точные инструкции относительно функционирования фиксирующих устройств.</w:t>
      </w:r>
    </w:p>
    <w:p w14:paraId="437B1A27" w14:textId="77777777" w:rsidR="005E283D" w:rsidRPr="0027588C" w:rsidRDefault="005E283D" w:rsidP="00FF7E8B">
      <w:pPr>
        <w:pageBreakBefore/>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8.15.2</w:t>
      </w:r>
      <w:r w:rsidRPr="0027588C">
        <w:rPr>
          <w:rFonts w:eastAsia="Times New Roman" w:cs="Times New Roman"/>
          <w:szCs w:val="20"/>
          <w:lang w:eastAsia="fr-FR"/>
        </w:rPr>
        <w:tab/>
        <w:t>Кабина в поднятом положении</w:t>
      </w:r>
    </w:p>
    <w:p w14:paraId="64A712C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Должна обеспечиваться возможность удержания кабины в поднятом положении либо автоматически, либо при помощи поддерживающего устройства.</w:t>
      </w:r>
    </w:p>
    <w:p w14:paraId="78881024"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w:t>
      </w:r>
      <w:r w:rsidRPr="0027588C">
        <w:rPr>
          <w:rFonts w:eastAsia="Times New Roman" w:cs="Times New Roman"/>
          <w:szCs w:val="20"/>
          <w:lang w:eastAsia="fr-FR"/>
        </w:rPr>
        <w:tab/>
        <w:t xml:space="preserve">Монтаж кузовов и грузовых платформ транспортных средств неиндивидуального пользования </w:t>
      </w:r>
    </w:p>
    <w:p w14:paraId="16E02998"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w:t>
      </w:r>
      <w:r w:rsidRPr="0027588C">
        <w:rPr>
          <w:rFonts w:eastAsia="Times New Roman" w:cs="Times New Roman"/>
          <w:szCs w:val="20"/>
          <w:lang w:eastAsia="fr-FR"/>
        </w:rPr>
        <w:tab/>
        <w:t>Предельная нагрузка на оси не должна превышаться при загрузке транспортного средства до его максимального разрешенного веса, причем полезная нагрузка должна равномерно распределяться в отведенном для нее пространстве.</w:t>
      </w:r>
    </w:p>
    <w:p w14:paraId="30A87114"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8.16.2</w:t>
      </w:r>
      <w:r w:rsidRPr="0027588C">
        <w:rPr>
          <w:rFonts w:eastAsia="Times New Roman" w:cs="Times New Roman"/>
          <w:szCs w:val="20"/>
          <w:lang w:eastAsia="fr-FR"/>
        </w:rPr>
        <w:tab/>
        <w:t>Кузов и грузовая платформа должны быть сконструированы и смонтированы с учетом возможных технических требований изготовителя шасси.</w:t>
      </w:r>
    </w:p>
    <w:p w14:paraId="4906E355"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8.16.3</w:t>
      </w:r>
      <w:r w:rsidRPr="0027588C">
        <w:rPr>
          <w:rFonts w:eastAsia="Times New Roman" w:cs="Times New Roman"/>
          <w:szCs w:val="20"/>
          <w:lang w:eastAsia="fr-FR"/>
        </w:rPr>
        <w:tab/>
        <w:t>Размер и расположение монтажных отверстий и/или сварных швов должны быть такими, чтобы они не оказывали отрицательного влияния на прочность рамы шасси. Запрещается делать отверстия и сварные швы в полках и примыкающих к ним оконечностях стенки лонжерона рамы шасси без соответствующего разрешения изготовителя шасси. Кроме того, не допускается никакой сварки, если она запрещена изготовителем шасси.</w:t>
      </w:r>
    </w:p>
    <w:p w14:paraId="284C1044"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8.16.4</w:t>
      </w:r>
      <w:r w:rsidRPr="0027588C">
        <w:rPr>
          <w:rFonts w:eastAsia="Times New Roman" w:cs="Times New Roman"/>
          <w:szCs w:val="20"/>
          <w:lang w:eastAsia="fr-FR"/>
        </w:rPr>
        <w:tab/>
        <w:t>При монтаже кузова или грузовой платформы должны быть приняты все необходимые практические меры, обеспечивающие максимально низкое расположение центра тяжести транспортного средства.</w:t>
      </w:r>
    </w:p>
    <w:p w14:paraId="0918D91F"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Кроме того, эта система монтажа не должна неблагоприятно влиять на устойчивость транспортного средства.</w:t>
      </w:r>
    </w:p>
    <w:p w14:paraId="194E3AA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8.16.5</w:t>
      </w:r>
      <w:r w:rsidRPr="0027588C">
        <w:rPr>
          <w:rFonts w:eastAsia="Times New Roman" w:cs="Times New Roman"/>
          <w:szCs w:val="20"/>
          <w:lang w:eastAsia="fr-FR"/>
        </w:rPr>
        <w:tab/>
        <w:t>Кузов, включая необходимые промежуточные элементы, должен крепиться непосредственно к раме шасси транспортного средства.</w:t>
      </w:r>
    </w:p>
    <w:p w14:paraId="692BE71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8.16.6</w:t>
      </w:r>
      <w:r w:rsidRPr="0027588C">
        <w:rPr>
          <w:rFonts w:eastAsia="Times New Roman" w:cs="Times New Roman"/>
          <w:szCs w:val="20"/>
          <w:lang w:eastAsia="fr-FR"/>
        </w:rPr>
        <w:tab/>
        <w:t xml:space="preserve">Если для крепления кузова или грузовой платформы к раме шасси применяют </w:t>
      </w:r>
      <w:r w:rsidRPr="008E7980">
        <w:rPr>
          <w:rFonts w:eastAsia="Times New Roman" w:cs="Times New Roman"/>
          <w:szCs w:val="20"/>
          <w:lang w:val="en-GB" w:eastAsia="fr-FR"/>
        </w:rPr>
        <w:t>U</w:t>
      </w:r>
      <w:r w:rsidRPr="0027588C">
        <w:rPr>
          <w:rFonts w:eastAsia="Times New Roman" w:cs="Times New Roman"/>
          <w:szCs w:val="20"/>
          <w:lang w:eastAsia="fr-FR"/>
        </w:rPr>
        <w:t>-образные скобы, то между полками лонжерона необходимо использовать распорки, с тем чтобы избежать его перекоса.</w:t>
      </w:r>
    </w:p>
    <w:p w14:paraId="544D247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8.16.7</w:t>
      </w:r>
      <w:r w:rsidRPr="0027588C">
        <w:rPr>
          <w:rFonts w:eastAsia="Times New Roman" w:cs="Times New Roman"/>
          <w:szCs w:val="20"/>
          <w:lang w:eastAsia="fr-FR"/>
        </w:rPr>
        <w:tab/>
        <w:t>Крепление должно производиться с помощью круглых отверстий и подходящих болтов с минимальным зазором, по крайней мере в наиболее выдвинутых вперед и назад точках крепления.</w:t>
      </w:r>
    </w:p>
    <w:p w14:paraId="2E7CAB2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8.16.8</w:t>
      </w:r>
      <w:r w:rsidRPr="0027588C">
        <w:rPr>
          <w:rFonts w:eastAsia="Times New Roman" w:cs="Times New Roman"/>
          <w:szCs w:val="20"/>
          <w:lang w:eastAsia="fr-FR"/>
        </w:rPr>
        <w:tab/>
        <w:t>Монтаж кузова или грузовой платформы производят таким образом, чтобы не нарушать целостность и работу электрических и тормозных контуров.</w:t>
      </w:r>
    </w:p>
    <w:p w14:paraId="7FBF647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8.16.9</w:t>
      </w:r>
      <w:r w:rsidRPr="0027588C">
        <w:rPr>
          <w:rFonts w:eastAsia="Times New Roman" w:cs="Times New Roman"/>
          <w:szCs w:val="20"/>
          <w:lang w:eastAsia="fr-FR"/>
        </w:rPr>
        <w:tab/>
        <w:t>Если кабина и кузов составляют единое целое, то необходимо учитывать степень упругости крепления кабины.</w:t>
      </w:r>
    </w:p>
    <w:p w14:paraId="6C7E0CE2"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8.16.10</w:t>
      </w:r>
      <w:r w:rsidRPr="0027588C">
        <w:rPr>
          <w:rFonts w:eastAsia="Times New Roman" w:cs="Times New Roman"/>
          <w:szCs w:val="20"/>
          <w:lang w:eastAsia="fr-FR"/>
        </w:rPr>
        <w:tab/>
        <w:t>При монтаже жестких кузовов, например цистерн, следует учитывать возможную упругость рамы шасси.</w:t>
      </w:r>
    </w:p>
    <w:p w14:paraId="3AC12A6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8.16.11</w:t>
      </w:r>
      <w:r w:rsidRPr="0027588C">
        <w:rPr>
          <w:rFonts w:eastAsia="Times New Roman" w:cs="Times New Roman"/>
          <w:szCs w:val="20"/>
          <w:lang w:eastAsia="fr-FR"/>
        </w:rPr>
        <w:tab/>
        <w:t>В случае автоцистерн, когда для крепления цистерны к раме транспортного средства применяют кронштейны, выступающие за пределы контура, длина вертикальной части этих кронштейнов должна быть не меньше высоты рамы шасси, к которой они крепятся.</w:t>
      </w:r>
    </w:p>
    <w:p w14:paraId="1F852F8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8.16.12</w:t>
      </w:r>
      <w:r w:rsidRPr="0027588C">
        <w:rPr>
          <w:rFonts w:eastAsia="Times New Roman" w:cs="Times New Roman"/>
          <w:szCs w:val="20"/>
          <w:lang w:eastAsia="fr-FR"/>
        </w:rPr>
        <w:tab/>
        <w:t>В случае транспортных средств с опрокидывающимся кузовом – при отсутствии дополнительной рамы, предназначенной для распределения нагрузки, – оси поворота опрокидывающихся назад кузовов должны находиться как можно ближе к опорам задней подвески, с тем чтобы свести к минимуму дополнительные нагрузки от прогиба, воздействующие на раму шасси при опрокидывании кузова.</w:t>
      </w:r>
    </w:p>
    <w:p w14:paraId="537C192A"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8.16.13</w:t>
      </w:r>
      <w:r w:rsidRPr="0027588C">
        <w:rPr>
          <w:rFonts w:eastAsia="Times New Roman" w:cs="Times New Roman"/>
          <w:szCs w:val="20"/>
          <w:lang w:eastAsia="fr-FR"/>
        </w:rPr>
        <w:tab/>
        <w:t>В случае кузовов, опрокидывающихся только назад, необходимо предусмотреть направляющие элементы для контроля за боковым перемещением кузова, когда он опускается на раму шасси.</w:t>
      </w:r>
    </w:p>
    <w:p w14:paraId="5ADE4E07"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8.16.14</w:t>
      </w:r>
      <w:r w:rsidRPr="0027588C">
        <w:rPr>
          <w:rFonts w:eastAsia="Times New Roman" w:cs="Times New Roman"/>
          <w:szCs w:val="20"/>
          <w:lang w:eastAsia="fr-FR"/>
        </w:rPr>
        <w:tab/>
        <w:t>В случае опрокидывающихся кузовов необходимо принять меры для устранения чрезмерного шума, производимого кузовом транспортного средства, если оно не загружено.</w:t>
      </w:r>
    </w:p>
    <w:p w14:paraId="1D64405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8.17</w:t>
      </w:r>
      <w:r w:rsidRPr="0027588C">
        <w:rPr>
          <w:rFonts w:eastAsia="Times New Roman" w:cs="Times New Roman"/>
          <w:szCs w:val="20"/>
          <w:lang w:eastAsia="fr-FR"/>
        </w:rPr>
        <w:tab/>
        <w:t>Приспособления для увязки и крепления, используемые на дорожных транспортных средствах, для морской перевозки на ролкерах</w:t>
      </w:r>
    </w:p>
    <w:p w14:paraId="2A05A66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Рекомендуется применять стандарты ИСО (9367-1:1989, 9367-2:1989).</w:t>
      </w:r>
    </w:p>
    <w:p w14:paraId="35CE3C0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8.18</w:t>
      </w:r>
      <w:r w:rsidRPr="0027588C">
        <w:rPr>
          <w:rFonts w:eastAsia="Times New Roman" w:cs="Times New Roman"/>
          <w:szCs w:val="20"/>
          <w:lang w:eastAsia="fr-FR"/>
        </w:rPr>
        <w:tab/>
        <w:t>Прицепы для кемпинга</w:t>
      </w:r>
    </w:p>
    <w:p w14:paraId="43E19443"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40019F43"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8.19</w:t>
      </w:r>
      <w:r w:rsidRPr="0027588C">
        <w:rPr>
          <w:rFonts w:eastAsia="Times New Roman" w:cs="Times New Roman"/>
          <w:szCs w:val="20"/>
          <w:lang w:eastAsia="fr-FR"/>
        </w:rPr>
        <w:tab/>
        <w:t>Поле обзора водителя</w:t>
      </w:r>
    </w:p>
    <w:p w14:paraId="1947ADC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строках </w:t>
      </w:r>
      <w:r w:rsidRPr="008E7980">
        <w:rPr>
          <w:rFonts w:eastAsia="Times New Roman" w:cs="Times New Roman"/>
          <w:szCs w:val="20"/>
          <w:lang w:val="en-GB" w:eastAsia="fr-FR"/>
        </w:rPr>
        <w:t>R</w:t>
      </w:r>
      <w:r w:rsidRPr="0027588C">
        <w:rPr>
          <w:rFonts w:eastAsia="Times New Roman" w:cs="Times New Roman"/>
          <w:szCs w:val="20"/>
          <w:lang w:eastAsia="fr-FR"/>
        </w:rPr>
        <w:t xml:space="preserve"> и </w:t>
      </w:r>
      <w:r w:rsidRPr="008E7980">
        <w:rPr>
          <w:rFonts w:eastAsia="Times New Roman" w:cs="Times New Roman"/>
          <w:szCs w:val="20"/>
          <w:lang w:val="en-GB" w:eastAsia="fr-FR"/>
        </w:rPr>
        <w:t>U</w:t>
      </w:r>
      <w:r w:rsidRPr="0027588C">
        <w:rPr>
          <w:rFonts w:eastAsia="Times New Roman" w:cs="Times New Roman"/>
          <w:szCs w:val="20"/>
          <w:lang w:eastAsia="fr-FR"/>
        </w:rPr>
        <w:t xml:space="preserve"> таблицы в пункте 4.</w:t>
      </w:r>
    </w:p>
    <w:p w14:paraId="6DE25600"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8.20</w:t>
      </w:r>
      <w:r w:rsidRPr="0027588C">
        <w:rPr>
          <w:rFonts w:eastAsia="Times New Roman" w:cs="Times New Roman"/>
          <w:szCs w:val="20"/>
          <w:lang w:eastAsia="fr-FR"/>
        </w:rPr>
        <w:tab/>
        <w:t xml:space="preserve">Идентификация органов управления и контрольных сигналов </w:t>
      </w:r>
    </w:p>
    <w:p w14:paraId="1F0A2C5F"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строках </w:t>
      </w:r>
      <w:r w:rsidRPr="008E7980">
        <w:rPr>
          <w:rFonts w:eastAsia="Times New Roman" w:cs="Times New Roman"/>
          <w:szCs w:val="20"/>
          <w:lang w:val="en-GB" w:eastAsia="fr-FR"/>
        </w:rPr>
        <w:t>P</w:t>
      </w:r>
      <w:r w:rsidRPr="0027588C">
        <w:rPr>
          <w:rFonts w:eastAsia="Times New Roman" w:cs="Times New Roman"/>
          <w:szCs w:val="20"/>
          <w:lang w:eastAsia="fr-FR"/>
        </w:rPr>
        <w:t xml:space="preserve"> и </w:t>
      </w:r>
      <w:r w:rsidRPr="008E7980">
        <w:rPr>
          <w:rFonts w:eastAsia="Times New Roman" w:cs="Times New Roman"/>
          <w:szCs w:val="20"/>
          <w:lang w:val="en-GB" w:eastAsia="fr-FR"/>
        </w:rPr>
        <w:t>Q</w:t>
      </w:r>
      <w:r w:rsidRPr="0027588C">
        <w:rPr>
          <w:rFonts w:eastAsia="Times New Roman" w:cs="Times New Roman"/>
          <w:szCs w:val="20"/>
          <w:lang w:eastAsia="fr-FR"/>
        </w:rPr>
        <w:t xml:space="preserve"> таблицы в пункте 4.</w:t>
      </w:r>
    </w:p>
    <w:p w14:paraId="6455016A"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8.21</w:t>
      </w:r>
      <w:r w:rsidRPr="0027588C">
        <w:rPr>
          <w:rFonts w:eastAsia="Times New Roman" w:cs="Times New Roman"/>
          <w:szCs w:val="20"/>
          <w:lang w:eastAsia="fr-FR"/>
        </w:rPr>
        <w:tab/>
        <w:t>Устройства очистки и обмыва ветрового стекла</w:t>
      </w:r>
    </w:p>
    <w:p w14:paraId="2C24359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0428EC4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8.22</w:t>
      </w:r>
      <w:r w:rsidRPr="0027588C">
        <w:rPr>
          <w:rFonts w:eastAsia="Times New Roman" w:cs="Times New Roman"/>
          <w:szCs w:val="20"/>
          <w:lang w:eastAsia="fr-FR"/>
        </w:rPr>
        <w:tab/>
        <w:t>Устройства обдува ветрового стекла</w:t>
      </w:r>
    </w:p>
    <w:p w14:paraId="30FC198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Еще не установлено.</w:t>
      </w:r>
    </w:p>
    <w:p w14:paraId="526C5EC8"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8.23</w:t>
      </w:r>
      <w:r w:rsidRPr="0027588C">
        <w:rPr>
          <w:rFonts w:eastAsia="Times New Roman" w:cs="Times New Roman"/>
          <w:szCs w:val="20"/>
          <w:lang w:eastAsia="fr-FR"/>
        </w:rPr>
        <w:tab/>
        <w:t>Горючие свойства материалов, предназначенных для использования внутри дорожных транспортных средств</w:t>
      </w:r>
    </w:p>
    <w:p w14:paraId="227CF97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 xml:space="preserve">Рекомендуется применять требования правил ООН, перечисленных в строке </w:t>
      </w:r>
      <w:r w:rsidRPr="008E7980">
        <w:rPr>
          <w:rFonts w:eastAsia="Times New Roman" w:cs="Times New Roman"/>
          <w:szCs w:val="20"/>
          <w:lang w:val="en-GB" w:eastAsia="fr-FR"/>
        </w:rPr>
        <w:t>P</w:t>
      </w:r>
      <w:r w:rsidRPr="0027588C">
        <w:rPr>
          <w:rFonts w:eastAsia="Times New Roman" w:cs="Times New Roman"/>
          <w:szCs w:val="20"/>
          <w:lang w:eastAsia="fr-FR"/>
        </w:rPr>
        <w:t xml:space="preserve"> таблицы в пункте 5.</w:t>
      </w:r>
    </w:p>
    <w:p w14:paraId="2F7B502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w:t>
      </w:r>
      <w:r w:rsidRPr="0027588C">
        <w:rPr>
          <w:rFonts w:eastAsia="Times New Roman" w:cs="Times New Roman"/>
          <w:szCs w:val="20"/>
          <w:lang w:eastAsia="fr-FR"/>
        </w:rPr>
        <w:tab/>
        <w:t xml:space="preserve">Меры по недопущению несанкционированных изменений конструкции мопедов и мотоциклов, находящихся в эксплуатации </w:t>
      </w:r>
    </w:p>
    <w:p w14:paraId="28BDCC2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8.24.1</w:t>
      </w:r>
      <w:r w:rsidRPr="0027588C">
        <w:rPr>
          <w:rFonts w:eastAsia="Times New Roman" w:cs="Times New Roman"/>
          <w:szCs w:val="20"/>
          <w:lang w:eastAsia="fr-FR"/>
        </w:rPr>
        <w:tab/>
        <w:t>Цель рекомендации</w:t>
      </w:r>
    </w:p>
    <w:p w14:paraId="144E60B8"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ab/>
        <w:t>Целью настоящей рекомендации является максимально возможное уменьшение числа случаев несанкционированного изменения конструкции механических транспортных средств некоторых классов, на которые в соответствии с законодательством распространяются ограничения мощности двигателя и/или эксплуатационных характеристик и/или максимальной скорости.</w:t>
      </w:r>
    </w:p>
    <w:p w14:paraId="1DE1372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w:t>
      </w:r>
      <w:r w:rsidRPr="0027588C">
        <w:rPr>
          <w:rFonts w:eastAsia="Times New Roman" w:cs="Times New Roman"/>
          <w:szCs w:val="20"/>
          <w:lang w:eastAsia="fr-FR"/>
        </w:rPr>
        <w:tab/>
        <w:t>Область применения</w:t>
      </w:r>
    </w:p>
    <w:p w14:paraId="640EAC5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w:t>
      </w:r>
      <w:r w:rsidRPr="0027588C">
        <w:rPr>
          <w:rFonts w:eastAsia="Times New Roman" w:cs="Times New Roman"/>
          <w:szCs w:val="20"/>
          <w:lang w:eastAsia="fr-FR"/>
        </w:rPr>
        <w:tab/>
        <w:t>Настоящую рекомендацию применяют к:</w:t>
      </w:r>
    </w:p>
    <w:p w14:paraId="21F73EA8"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8.24.2.1.1</w:t>
      </w:r>
      <w:r w:rsidRPr="0027588C">
        <w:rPr>
          <w:rFonts w:eastAsia="Times New Roman" w:cs="Times New Roman"/>
          <w:szCs w:val="20"/>
          <w:lang w:eastAsia="fr-FR"/>
        </w:rPr>
        <w:tab/>
        <w:t>мопедам, определение которых содержится в статье</w:t>
      </w:r>
      <w:r w:rsidR="00C93000" w:rsidRPr="00C93000">
        <w:rPr>
          <w:rFonts w:eastAsia="Times New Roman" w:cs="Times New Roman"/>
          <w:szCs w:val="20"/>
          <w:lang w:eastAsia="fr-FR"/>
        </w:rPr>
        <w:t xml:space="preserve"> </w:t>
      </w:r>
      <w:r w:rsidRPr="0027588C">
        <w:rPr>
          <w:rFonts w:eastAsia="Times New Roman" w:cs="Times New Roman"/>
          <w:szCs w:val="20"/>
          <w:lang w:eastAsia="fr-FR"/>
        </w:rPr>
        <w:t>1</w:t>
      </w:r>
      <w:r w:rsidR="00C93000" w:rsidRPr="00C93000">
        <w:rPr>
          <w:rFonts w:eastAsia="Times New Roman" w:cs="Times New Roman"/>
          <w:szCs w:val="20"/>
          <w:lang w:eastAsia="fr-FR"/>
        </w:rPr>
        <w:t xml:space="preserve"> </w:t>
      </w:r>
      <w:r w:rsidRPr="008E7980">
        <w:rPr>
          <w:rFonts w:eastAsia="Times New Roman" w:cs="Times New Roman"/>
          <w:szCs w:val="20"/>
          <w:lang w:val="en-GB" w:eastAsia="fr-FR"/>
        </w:rPr>
        <w:t>m</w:t>
      </w:r>
      <w:r w:rsidRPr="0027588C">
        <w:rPr>
          <w:rFonts w:eastAsia="Times New Roman" w:cs="Times New Roman"/>
          <w:szCs w:val="20"/>
          <w:lang w:eastAsia="fr-FR"/>
        </w:rPr>
        <w:t>) Конвенции 1968</w:t>
      </w:r>
      <w:r w:rsidR="00C93000">
        <w:rPr>
          <w:rFonts w:eastAsia="Times New Roman" w:cs="Times New Roman"/>
          <w:szCs w:val="20"/>
          <w:lang w:val="en-US" w:eastAsia="fr-FR"/>
        </w:rPr>
        <w:t> </w:t>
      </w:r>
      <w:r w:rsidRPr="0027588C">
        <w:rPr>
          <w:rFonts w:eastAsia="Times New Roman" w:cs="Times New Roman"/>
          <w:szCs w:val="20"/>
          <w:lang w:eastAsia="fr-FR"/>
        </w:rPr>
        <w:t>года о дорожном движении и которые имеют только два колеса;</w:t>
      </w:r>
    </w:p>
    <w:p w14:paraId="252B88D3"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8.24.2.1.2</w:t>
      </w:r>
      <w:r w:rsidRPr="0027588C">
        <w:rPr>
          <w:rFonts w:eastAsia="Times New Roman" w:cs="Times New Roman"/>
          <w:szCs w:val="20"/>
          <w:lang w:eastAsia="fr-FR"/>
        </w:rPr>
        <w:tab/>
        <w:t>мопедам, подпадающим под данное определение, но в отношении которых в соответствии с национальным законодательством действуют другие ограничения;</w:t>
      </w:r>
    </w:p>
    <w:p w14:paraId="122CDFA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8.24.2.1.3</w:t>
      </w:r>
      <w:r w:rsidRPr="0027588C">
        <w:rPr>
          <w:rFonts w:eastAsia="Times New Roman" w:cs="Times New Roman"/>
          <w:szCs w:val="20"/>
          <w:lang w:eastAsia="fr-FR"/>
        </w:rPr>
        <w:tab/>
        <w:t>модификациям мопедов;</w:t>
      </w:r>
    </w:p>
    <w:p w14:paraId="5E8D74D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8.24.2.1.4</w:t>
      </w:r>
      <w:r w:rsidRPr="0027588C">
        <w:rPr>
          <w:rFonts w:eastAsia="Times New Roman" w:cs="Times New Roman"/>
          <w:szCs w:val="20"/>
          <w:lang w:eastAsia="fr-FR"/>
        </w:rPr>
        <w:tab/>
        <w:t>некоторым мотоциклам (определение которых содержится в статье</w:t>
      </w:r>
      <w:r w:rsidRPr="008E7980">
        <w:rPr>
          <w:rFonts w:eastAsia="Times New Roman" w:cs="Times New Roman"/>
          <w:szCs w:val="20"/>
          <w:lang w:val="en-GB" w:eastAsia="fr-FR"/>
        </w:rPr>
        <w:t> </w:t>
      </w:r>
      <w:r w:rsidRPr="0027588C">
        <w:rPr>
          <w:rFonts w:eastAsia="Times New Roman" w:cs="Times New Roman"/>
          <w:szCs w:val="20"/>
          <w:lang w:eastAsia="fr-FR"/>
        </w:rPr>
        <w:t>1</w:t>
      </w:r>
      <w:r w:rsidRPr="008E7980">
        <w:rPr>
          <w:rFonts w:eastAsia="Times New Roman" w:cs="Times New Roman"/>
          <w:szCs w:val="20"/>
          <w:lang w:val="en-GB" w:eastAsia="fr-FR"/>
        </w:rPr>
        <w:t> n</w:t>
      </w:r>
      <w:r w:rsidRPr="0027588C">
        <w:rPr>
          <w:rFonts w:eastAsia="Times New Roman" w:cs="Times New Roman"/>
          <w:szCs w:val="20"/>
          <w:lang w:eastAsia="fr-FR"/>
        </w:rPr>
        <w:t>) Конвенции 1968 года о дорожном движении), сконструированным и изготовленным в соответствии с национальным законодательством в отношении ограничения мощности двигателя и/или эксплуатационных характеристик и/или максимальной скорости;</w:t>
      </w:r>
    </w:p>
    <w:p w14:paraId="73C9490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8.24.2.1.5</w:t>
      </w:r>
      <w:r w:rsidRPr="0027588C">
        <w:rPr>
          <w:rFonts w:eastAsia="Times New Roman" w:cs="Times New Roman"/>
          <w:szCs w:val="20"/>
          <w:lang w:eastAsia="fr-FR"/>
        </w:rPr>
        <w:tab/>
        <w:t>некоторым мотоциклам других категорий, используемым только для ограниченных целей, сконструированным и изготовленным специально в соответствии с такими ограничениями с согласия изготовителя.</w:t>
      </w:r>
    </w:p>
    <w:p w14:paraId="0C029BD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8.24.3</w:t>
      </w:r>
      <w:r w:rsidRPr="0027588C">
        <w:rPr>
          <w:rFonts w:eastAsia="Times New Roman" w:cs="Times New Roman"/>
          <w:szCs w:val="20"/>
          <w:lang w:eastAsia="fr-FR"/>
        </w:rPr>
        <w:tab/>
        <w:t>Общие технические требования</w:t>
      </w:r>
    </w:p>
    <w:p w14:paraId="5B210694"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8.24.3.1</w:t>
      </w:r>
      <w:r w:rsidRPr="0027588C">
        <w:rPr>
          <w:rFonts w:eastAsia="Times New Roman" w:cs="Times New Roman"/>
          <w:szCs w:val="20"/>
          <w:lang w:eastAsia="fr-FR"/>
        </w:rPr>
        <w:tab/>
        <w:t>Все транспортные средства, поступающие в систему сбыта, должны во всех отношениях соответствовать предписаниям, касающимся официального утверждения типа (или эквивалентным национальным предписаниям).</w:t>
      </w:r>
    </w:p>
    <w:p w14:paraId="1D06518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8.24.3.2</w:t>
      </w:r>
      <w:r w:rsidRPr="0027588C">
        <w:rPr>
          <w:rFonts w:eastAsia="Times New Roman" w:cs="Times New Roman"/>
          <w:szCs w:val="20"/>
          <w:lang w:eastAsia="fr-FR"/>
        </w:rPr>
        <w:tab/>
        <w:t>Информация о маркировке, требуемой в соответствии с пунктом</w:t>
      </w:r>
      <w:r w:rsidRPr="008E7980">
        <w:rPr>
          <w:rFonts w:eastAsia="Times New Roman" w:cs="Times New Roman"/>
          <w:szCs w:val="20"/>
          <w:lang w:val="en-GB" w:eastAsia="fr-FR"/>
        </w:rPr>
        <w:t> </w:t>
      </w:r>
      <w:r w:rsidRPr="0027588C">
        <w:rPr>
          <w:rFonts w:eastAsia="Times New Roman" w:cs="Times New Roman"/>
          <w:szCs w:val="20"/>
          <w:lang w:eastAsia="fr-FR"/>
        </w:rPr>
        <w:t>8.24.4.1 ниже, прилагается к документам, представляемым с заявкой на официальное утверждение типа, или, в случае необходимости, при первой регистрации транспортного средства.</w:t>
      </w:r>
    </w:p>
    <w:p w14:paraId="16737CBF"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w:t>
      </w:r>
      <w:r w:rsidRPr="0027588C">
        <w:rPr>
          <w:rFonts w:eastAsia="Times New Roman" w:cs="Times New Roman"/>
          <w:szCs w:val="20"/>
          <w:lang w:eastAsia="fr-FR"/>
        </w:rPr>
        <w:tab/>
        <w:t>Особые технические требования</w:t>
      </w:r>
    </w:p>
    <w:p w14:paraId="67855BCA"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w:t>
      </w:r>
      <w:r w:rsidRPr="0027588C">
        <w:rPr>
          <w:rFonts w:eastAsia="Times New Roman" w:cs="Times New Roman"/>
          <w:szCs w:val="20"/>
          <w:lang w:eastAsia="fr-FR"/>
        </w:rPr>
        <w:tab/>
        <w:t>Маркировка некоторых частей или элементов</w:t>
      </w:r>
    </w:p>
    <w:p w14:paraId="021F3B43"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8.24.4.1.1</w:t>
      </w:r>
      <w:r w:rsidRPr="0027588C">
        <w:rPr>
          <w:rFonts w:eastAsia="Times New Roman" w:cs="Times New Roman"/>
          <w:szCs w:val="20"/>
          <w:lang w:eastAsia="fr-FR"/>
        </w:rPr>
        <w:tab/>
        <w:t>Перечисленные ниже части или элементы должны иметь четкую и нестираемую маркировку с указанием кодового(ых) номера(ов) и/или обозначения(й), присвоенных изготовителем транспортного средства или изготовителем таких частей или элементов либо органом, ответственным за официальное утверждение типа, в целях идентификации таких частей или элементов. Такая маркировка должна быть различима (насколько это практически осуществимо) без необходимости демонтажа данной части или других частей транспортного средства.</w:t>
      </w:r>
    </w:p>
    <w:p w14:paraId="03313BE1"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8.24.4.1.2</w:t>
      </w:r>
      <w:r w:rsidRPr="0027588C">
        <w:rPr>
          <w:rFonts w:eastAsia="Times New Roman" w:cs="Times New Roman"/>
          <w:szCs w:val="20"/>
          <w:lang w:eastAsia="fr-FR"/>
        </w:rPr>
        <w:tab/>
        <w:t>Желательно, чтобы буквы, цифры и обозначения были легко различимы и чтобы их размер составлял не менее 5</w:t>
      </w:r>
      <w:r w:rsidR="00B713F5">
        <w:rPr>
          <w:rFonts w:eastAsia="Times New Roman" w:cs="Times New Roman"/>
          <w:szCs w:val="20"/>
          <w:lang w:eastAsia="fr-FR"/>
        </w:rPr>
        <w:t xml:space="preserve"> </w:t>
      </w:r>
      <w:r w:rsidRPr="0027588C">
        <w:rPr>
          <w:rFonts w:eastAsia="Times New Roman" w:cs="Times New Roman"/>
          <w:szCs w:val="20"/>
          <w:lang w:eastAsia="fr-FR"/>
        </w:rPr>
        <w:t>мм по высоте. В</w:t>
      </w:r>
      <w:r w:rsidR="00B713F5">
        <w:rPr>
          <w:rFonts w:eastAsia="Times New Roman" w:cs="Times New Roman"/>
          <w:szCs w:val="20"/>
          <w:lang w:eastAsia="fr-FR"/>
        </w:rPr>
        <w:t xml:space="preserve"> </w:t>
      </w:r>
      <w:r w:rsidRPr="0027588C">
        <w:rPr>
          <w:rFonts w:eastAsia="Times New Roman" w:cs="Times New Roman"/>
          <w:szCs w:val="20"/>
          <w:lang w:eastAsia="fr-FR"/>
        </w:rPr>
        <w:t>тех случаях, когда на практике обеспечить высоту 5</w:t>
      </w:r>
      <w:r w:rsidR="00B713F5">
        <w:rPr>
          <w:rFonts w:eastAsia="Times New Roman" w:cs="Times New Roman"/>
          <w:szCs w:val="20"/>
          <w:lang w:eastAsia="fr-FR"/>
        </w:rPr>
        <w:t xml:space="preserve"> </w:t>
      </w:r>
      <w:r w:rsidRPr="0027588C">
        <w:rPr>
          <w:rFonts w:eastAsia="Times New Roman" w:cs="Times New Roman"/>
          <w:szCs w:val="20"/>
          <w:lang w:eastAsia="fr-FR"/>
        </w:rPr>
        <w:t>мм невозможно, ее значение может быть уменьшено, но не должно составлять менее 3</w:t>
      </w:r>
      <w:r w:rsidRPr="008E7980">
        <w:rPr>
          <w:rFonts w:eastAsia="Times New Roman" w:cs="Times New Roman"/>
          <w:szCs w:val="20"/>
          <w:lang w:val="en-GB" w:eastAsia="fr-FR"/>
        </w:rPr>
        <w:t> </w:t>
      </w:r>
      <w:r w:rsidRPr="0027588C">
        <w:rPr>
          <w:rFonts w:eastAsia="Times New Roman" w:cs="Times New Roman"/>
          <w:szCs w:val="20"/>
          <w:lang w:eastAsia="fr-FR"/>
        </w:rPr>
        <w:t>мм.</w:t>
      </w:r>
    </w:p>
    <w:p w14:paraId="12D2E59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w:t>
      </w:r>
      <w:r w:rsidRPr="0027588C">
        <w:rPr>
          <w:rFonts w:eastAsia="Times New Roman" w:cs="Times New Roman"/>
          <w:szCs w:val="20"/>
          <w:lang w:eastAsia="fr-FR"/>
        </w:rPr>
        <w:tab/>
        <w:t>К частям и элементам, упомянутым в пункте 8.24.1.1 выше, относятся следующие:</w:t>
      </w:r>
    </w:p>
    <w:p w14:paraId="3FBF44F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8.24.4.1.3.1</w:t>
      </w:r>
      <w:r w:rsidRPr="0027588C">
        <w:rPr>
          <w:rFonts w:eastAsia="Times New Roman" w:cs="Times New Roman"/>
          <w:szCs w:val="20"/>
          <w:lang w:eastAsia="fr-FR"/>
        </w:rPr>
        <w:tab/>
        <w:t>глушитель шума всасывания воздуха (воздушный фильтр или воздухоочиститель);</w:t>
      </w:r>
    </w:p>
    <w:p w14:paraId="27C6A6C0"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8.24.4.1.3.2</w:t>
      </w:r>
      <w:r w:rsidRPr="0027588C">
        <w:rPr>
          <w:rFonts w:eastAsia="Times New Roman" w:cs="Times New Roman"/>
          <w:szCs w:val="20"/>
          <w:lang w:eastAsia="fr-FR"/>
        </w:rPr>
        <w:tab/>
        <w:t xml:space="preserve">карбюратор или эквивалентное устройство; </w:t>
      </w:r>
    </w:p>
    <w:p w14:paraId="0AF7D94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8.24.4.1.3.3</w:t>
      </w:r>
      <w:r w:rsidRPr="0027588C">
        <w:rPr>
          <w:rFonts w:eastAsia="Times New Roman" w:cs="Times New Roman"/>
          <w:szCs w:val="20"/>
          <w:lang w:eastAsia="fr-FR"/>
        </w:rPr>
        <w:tab/>
        <w:t>впускной коллектор (если устанавливается отдельно от карбюратора или цилиндра);</w:t>
      </w:r>
    </w:p>
    <w:p w14:paraId="61578E93"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8.24.4.1.3.4</w:t>
      </w:r>
      <w:r w:rsidRPr="0027588C">
        <w:rPr>
          <w:rFonts w:eastAsia="Times New Roman" w:cs="Times New Roman"/>
          <w:szCs w:val="20"/>
          <w:lang w:eastAsia="fr-FR"/>
        </w:rPr>
        <w:tab/>
        <w:t>цилиндр;</w:t>
      </w:r>
    </w:p>
    <w:p w14:paraId="77057B0F"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8.24.4.1.3.5</w:t>
      </w:r>
      <w:r w:rsidRPr="0027588C">
        <w:rPr>
          <w:rFonts w:eastAsia="Times New Roman" w:cs="Times New Roman"/>
          <w:szCs w:val="20"/>
          <w:lang w:eastAsia="fr-FR"/>
        </w:rPr>
        <w:tab/>
        <w:t>головка цилиндра;</w:t>
      </w:r>
    </w:p>
    <w:p w14:paraId="284EF09A"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8.24.4.1.3.6</w:t>
      </w:r>
      <w:r w:rsidRPr="0027588C">
        <w:rPr>
          <w:rFonts w:eastAsia="Times New Roman" w:cs="Times New Roman"/>
          <w:szCs w:val="20"/>
          <w:lang w:eastAsia="fr-FR"/>
        </w:rPr>
        <w:tab/>
        <w:t>картер двигателя;</w:t>
      </w:r>
    </w:p>
    <w:p w14:paraId="77710B0D"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8.24.4.1.3.7</w:t>
      </w:r>
      <w:r w:rsidRPr="0027588C">
        <w:rPr>
          <w:rFonts w:eastAsia="Times New Roman" w:cs="Times New Roman"/>
          <w:szCs w:val="20"/>
          <w:lang w:eastAsia="fr-FR"/>
        </w:rPr>
        <w:tab/>
        <w:t>выхлопная(ые) труба(ы);</w:t>
      </w:r>
    </w:p>
    <w:p w14:paraId="46C1DA06"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8.24.4.1.3.8</w:t>
      </w:r>
      <w:r w:rsidRPr="0027588C">
        <w:rPr>
          <w:rFonts w:eastAsia="Times New Roman" w:cs="Times New Roman"/>
          <w:szCs w:val="20"/>
          <w:lang w:eastAsia="fr-FR"/>
        </w:rPr>
        <w:tab/>
        <w:t>глушитель(и);</w:t>
      </w:r>
    </w:p>
    <w:p w14:paraId="15D5EC07"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8.24.4.1.3.9</w:t>
      </w:r>
      <w:r w:rsidRPr="0027588C">
        <w:rPr>
          <w:rFonts w:eastAsia="Times New Roman" w:cs="Times New Roman"/>
          <w:szCs w:val="20"/>
          <w:lang w:eastAsia="fr-FR"/>
        </w:rPr>
        <w:tab/>
        <w:t>ведущий элемент передачи (переднее колесо цепной передачи (звездочка) или шкив);</w:t>
      </w:r>
    </w:p>
    <w:p w14:paraId="4ACC85D5"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8.24.4.1.3.10</w:t>
      </w:r>
      <w:r w:rsidRPr="0027588C">
        <w:rPr>
          <w:rFonts w:eastAsia="Times New Roman" w:cs="Times New Roman"/>
          <w:szCs w:val="20"/>
          <w:lang w:eastAsia="fr-FR"/>
        </w:rPr>
        <w:tab/>
        <w:t>ведомый элемент передачи (заднее колесо цепной передачи (звездочка) или шкив);</w:t>
      </w:r>
    </w:p>
    <w:p w14:paraId="23372C8C"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8.24.4.1.3.11</w:t>
      </w:r>
      <w:r w:rsidRPr="0027588C">
        <w:rPr>
          <w:rFonts w:eastAsia="Times New Roman" w:cs="Times New Roman"/>
          <w:szCs w:val="20"/>
          <w:lang w:eastAsia="fr-FR"/>
        </w:rPr>
        <w:tab/>
        <w:t>устройства ограничения скорости.</w:t>
      </w:r>
    </w:p>
    <w:p w14:paraId="16B4CD7B"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w:t>
      </w:r>
      <w:r w:rsidRPr="0027588C">
        <w:rPr>
          <w:rFonts w:eastAsia="Times New Roman" w:cs="Times New Roman"/>
          <w:szCs w:val="20"/>
          <w:lang w:eastAsia="fr-FR"/>
        </w:rPr>
        <w:tab/>
        <w:t>Устанавливаемая изготовителем транспортного средства табличка с данными</w:t>
      </w:r>
    </w:p>
    <w:p w14:paraId="313B9A43"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8.24.4.2.1</w:t>
      </w:r>
      <w:r w:rsidRPr="0027588C">
        <w:rPr>
          <w:rFonts w:eastAsia="Times New Roman" w:cs="Times New Roman"/>
          <w:szCs w:val="20"/>
          <w:lang w:eastAsia="fr-FR"/>
        </w:rPr>
        <w:tab/>
        <w:t>На каждом транспортном средстве на видном месте прочно закрепляется несъемная табличка. На этой табличке изготовителем транспортного средства указываются:</w:t>
      </w:r>
    </w:p>
    <w:p w14:paraId="5699C71E"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lastRenderedPageBreak/>
        <w:t>8.24.4.2.1.1</w:t>
      </w:r>
      <w:r w:rsidRPr="0027588C">
        <w:rPr>
          <w:rFonts w:eastAsia="Times New Roman" w:cs="Times New Roman"/>
          <w:szCs w:val="20"/>
          <w:lang w:eastAsia="fr-FR"/>
        </w:rPr>
        <w:tab/>
        <w:t>его наименование или товарный знак;</w:t>
      </w:r>
    </w:p>
    <w:p w14:paraId="6478AE60"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8.24.4.2.1.2</w:t>
      </w:r>
      <w:r w:rsidRPr="0027588C">
        <w:rPr>
          <w:rFonts w:eastAsia="Times New Roman" w:cs="Times New Roman"/>
          <w:szCs w:val="20"/>
          <w:lang w:eastAsia="fr-FR"/>
        </w:rPr>
        <w:tab/>
        <w:t>тип транспортного средства;</w:t>
      </w:r>
    </w:p>
    <w:p w14:paraId="04C688F9" w14:textId="77777777" w:rsidR="005E283D" w:rsidRPr="0027588C" w:rsidRDefault="005E283D" w:rsidP="008E7980">
      <w:pPr>
        <w:spacing w:after="120"/>
        <w:ind w:left="2268" w:right="1134" w:hanging="1134"/>
        <w:jc w:val="both"/>
        <w:rPr>
          <w:rFonts w:eastAsia="Times New Roman" w:cs="Times New Roman"/>
          <w:szCs w:val="20"/>
          <w:lang w:eastAsia="fr-FR"/>
        </w:rPr>
      </w:pPr>
      <w:r w:rsidRPr="0027588C">
        <w:rPr>
          <w:rFonts w:eastAsia="Times New Roman" w:cs="Times New Roman"/>
          <w:szCs w:val="20"/>
          <w:lang w:eastAsia="fr-FR"/>
        </w:rPr>
        <w:t>8.24.4.2.1.3</w:t>
      </w:r>
      <w:r w:rsidRPr="0027588C">
        <w:rPr>
          <w:rFonts w:eastAsia="Times New Roman" w:cs="Times New Roman"/>
          <w:szCs w:val="20"/>
          <w:lang w:eastAsia="fr-FR"/>
        </w:rPr>
        <w:tab/>
        <w:t>кодовый(е) номер(а) или обозначение(я), идентифицирующие часть или элемент, на которых имеется маркировка в соответствии с пунктом</w:t>
      </w:r>
      <w:r w:rsidRPr="008E7980">
        <w:rPr>
          <w:rFonts w:eastAsia="Times New Roman" w:cs="Times New Roman"/>
          <w:szCs w:val="20"/>
          <w:lang w:val="en-GB" w:eastAsia="fr-FR"/>
        </w:rPr>
        <w:t> </w:t>
      </w:r>
      <w:r w:rsidRPr="0027588C">
        <w:rPr>
          <w:rFonts w:eastAsia="Times New Roman" w:cs="Times New Roman"/>
          <w:szCs w:val="20"/>
          <w:lang w:eastAsia="fr-FR"/>
        </w:rPr>
        <w:t>8.24.4.1 выше. Предлагаемый образец упрощенного соотнесения частей или элементов с их соответствующим(и) кодовым(и) номером(ами) или обозначением(ями) показан на рис.</w:t>
      </w:r>
      <w:r w:rsidRPr="008E7980">
        <w:rPr>
          <w:rFonts w:eastAsia="Times New Roman" w:cs="Times New Roman"/>
          <w:szCs w:val="20"/>
          <w:lang w:val="en-GB" w:eastAsia="fr-FR"/>
        </w:rPr>
        <w:t> </w:t>
      </w:r>
      <w:r w:rsidRPr="0027588C">
        <w:rPr>
          <w:rFonts w:eastAsia="Times New Roman" w:cs="Times New Roman"/>
          <w:szCs w:val="20"/>
          <w:lang w:eastAsia="fr-FR"/>
        </w:rPr>
        <w:t>7 ниже.</w:t>
      </w:r>
    </w:p>
    <w:p w14:paraId="4F8161BE" w14:textId="77777777" w:rsidR="005E283D" w:rsidRPr="00BA03F4" w:rsidRDefault="005E283D" w:rsidP="005E283D">
      <w:pPr>
        <w:pStyle w:val="H23GR"/>
        <w:keepNext w:val="0"/>
        <w:keepLines w:val="0"/>
        <w:rPr>
          <w:b w:val="0"/>
        </w:rPr>
      </w:pPr>
      <w:r>
        <w:rPr>
          <w:b w:val="0"/>
        </w:rPr>
        <w:tab/>
      </w:r>
      <w:r>
        <w:rPr>
          <w:b w:val="0"/>
        </w:rPr>
        <w:tab/>
      </w:r>
      <w:r w:rsidRPr="00BA03F4">
        <w:rPr>
          <w:b w:val="0"/>
        </w:rPr>
        <w:t>Рис. 7</w:t>
      </w:r>
    </w:p>
    <w:p w14:paraId="318F9316" w14:textId="77777777" w:rsidR="005E283D" w:rsidRDefault="00F03740" w:rsidP="005E283D">
      <w:pPr>
        <w:pStyle w:val="SingleTxtGR"/>
        <w:tabs>
          <w:tab w:val="clear" w:pos="1701"/>
        </w:tabs>
        <w:ind w:left="2268" w:hanging="1134"/>
      </w:pPr>
      <w:r>
        <w:rPr>
          <w:noProof/>
          <w:w w:val="100"/>
          <w:lang w:val="en-US"/>
        </w:rPr>
        <mc:AlternateContent>
          <mc:Choice Requires="wps">
            <w:drawing>
              <wp:anchor distT="0" distB="0" distL="114300" distR="114300" simplePos="0" relativeHeight="251669504" behindDoc="0" locked="0" layoutInCell="1" allowOverlap="1" wp14:anchorId="33404257" wp14:editId="433DC64B">
                <wp:simplePos x="0" y="0"/>
                <wp:positionH relativeFrom="margin">
                  <wp:posOffset>835755</wp:posOffset>
                </wp:positionH>
                <wp:positionV relativeFrom="paragraph">
                  <wp:posOffset>99269</wp:posOffset>
                </wp:positionV>
                <wp:extent cx="2142698" cy="388961"/>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2698" cy="38896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E3C092C" w14:textId="77777777" w:rsidR="001A56A5" w:rsidRPr="00F03740" w:rsidRDefault="001A56A5" w:rsidP="00F03740">
                            <w:pPr>
                              <w:tabs>
                                <w:tab w:val="left" w:pos="0"/>
                                <w:tab w:val="decimal" w:leader="dot" w:pos="3262"/>
                                <w:tab w:val="left" w:pos="3402"/>
                              </w:tabs>
                              <w:rPr>
                                <w:sz w:val="18"/>
                                <w:szCs w:val="18"/>
                              </w:rPr>
                            </w:pPr>
                            <w:r w:rsidRPr="00F03740">
                              <w:rPr>
                                <w:sz w:val="18"/>
                                <w:szCs w:val="18"/>
                              </w:rPr>
                              <w:t>Товарный знак:</w:t>
                            </w:r>
                            <w:r>
                              <w:rPr>
                                <w:sz w:val="18"/>
                                <w:szCs w:val="18"/>
                              </w:rPr>
                              <w:tab/>
                            </w:r>
                          </w:p>
                          <w:p w14:paraId="50389D32" w14:textId="77777777" w:rsidR="001A56A5" w:rsidRPr="00F03740" w:rsidRDefault="001A56A5" w:rsidP="00F03740">
                            <w:pPr>
                              <w:tabs>
                                <w:tab w:val="decimal" w:leader="dot" w:pos="3261"/>
                              </w:tabs>
                              <w:rPr>
                                <w:sz w:val="18"/>
                                <w:szCs w:val="18"/>
                              </w:rPr>
                            </w:pPr>
                            <w:r w:rsidRPr="00F03740">
                              <w:rPr>
                                <w:sz w:val="18"/>
                                <w:szCs w:val="18"/>
                              </w:rPr>
                              <w:t>Категория транспортного средства:</w:t>
                            </w:r>
                            <w:r>
                              <w:rPr>
                                <w:sz w:val="18"/>
                                <w:szCs w:val="18"/>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4257" id="Надпись 32" o:spid="_x0000_s1032" type="#_x0000_t202" style="position:absolute;left:0;text-align:left;margin-left:65.8pt;margin-top:7.8pt;width:168.7pt;height:30.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" stroked="f">
                <v:stroke joinstyle="round"/>
                <v:path arrowok="t"/>
                <v:textbox inset="0,0,0,0">
                  <w:txbxContent>
                    <w:p w14:paraId="2E3C092C" w14:textId="77777777" w:rsidR="001A56A5" w:rsidRPr="00F03740" w:rsidRDefault="001A56A5" w:rsidP="00F03740">
                      <w:pPr>
                        <w:tabs>
                          <w:tab w:val="left" w:pos="0"/>
                          <w:tab w:val="decimal" w:leader="dot" w:pos="3262"/>
                          <w:tab w:val="left" w:pos="3402"/>
                        </w:tabs>
                        <w:rPr>
                          <w:sz w:val="18"/>
                          <w:szCs w:val="18"/>
                        </w:rPr>
                      </w:pPr>
                      <w:r w:rsidRPr="00F03740">
                        <w:rPr>
                          <w:sz w:val="18"/>
                          <w:szCs w:val="18"/>
                        </w:rPr>
                        <w:t>Товарный знак:</w:t>
                      </w:r>
                      <w:r>
                        <w:rPr>
                          <w:sz w:val="18"/>
                          <w:szCs w:val="18"/>
                        </w:rPr>
                        <w:tab/>
                      </w:r>
                    </w:p>
                    <w:p w14:paraId="50389D32" w14:textId="77777777" w:rsidR="001A56A5" w:rsidRPr="00F03740" w:rsidRDefault="001A56A5" w:rsidP="00F03740">
                      <w:pPr>
                        <w:tabs>
                          <w:tab w:val="decimal" w:leader="dot" w:pos="3261"/>
                        </w:tabs>
                        <w:rPr>
                          <w:sz w:val="18"/>
                          <w:szCs w:val="18"/>
                        </w:rPr>
                      </w:pPr>
                      <w:r w:rsidRPr="00F03740">
                        <w:rPr>
                          <w:sz w:val="18"/>
                          <w:szCs w:val="18"/>
                        </w:rPr>
                        <w:t>Категория транспортного средства:</w:t>
                      </w:r>
                      <w:r>
                        <w:rPr>
                          <w:sz w:val="18"/>
                          <w:szCs w:val="18"/>
                        </w:rPr>
                        <w:tab/>
                      </w:r>
                    </w:p>
                  </w:txbxContent>
                </v:textbox>
                <w10:wrap anchorx="margin"/>
              </v:shape>
            </w:pict>
          </mc:Fallback>
        </mc:AlternateContent>
      </w:r>
      <w:r w:rsidR="005E283D">
        <w:rPr>
          <w:noProof/>
          <w:lang w:val="en-US"/>
        </w:rPr>
        <w:drawing>
          <wp:inline distT="0" distB="0" distL="0" distR="0" wp14:anchorId="33ECF80C" wp14:editId="24F4C52B">
            <wp:extent cx="4059555" cy="2896235"/>
            <wp:effectExtent l="0" t="0" r="0" b="0"/>
            <wp:docPr id="83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6C0A7D65" w14:textId="77777777" w:rsidR="005E283D" w:rsidRPr="00BA03F4" w:rsidRDefault="005E283D" w:rsidP="008E7980">
      <w:pPr>
        <w:spacing w:after="120"/>
        <w:ind w:left="2268" w:right="1134" w:hanging="1134"/>
        <w:jc w:val="both"/>
      </w:pPr>
      <w:r w:rsidRPr="00BA03F4">
        <w:t>8.24.4.2.2</w:t>
      </w:r>
      <w:r w:rsidRPr="00BA03F4">
        <w:tab/>
        <w:t>Размер букв, цифр или обозначений должен составлять не менее 3 мм по высоте, и они должны быть легко различимы.</w:t>
      </w:r>
    </w:p>
    <w:p w14:paraId="697973B1" w14:textId="77777777" w:rsidR="005E283D" w:rsidRPr="00BA03F4" w:rsidRDefault="005E283D" w:rsidP="008E7980">
      <w:pPr>
        <w:spacing w:after="120"/>
        <w:ind w:left="2268" w:right="1134" w:hanging="1134"/>
        <w:jc w:val="both"/>
      </w:pPr>
      <w:r w:rsidRPr="00BA03F4">
        <w:t>8.24.4.2.3</w:t>
      </w:r>
      <w:r w:rsidRPr="00BA03F4">
        <w:tab/>
        <w:t>В случае установки альтернативных частей или элементов, на которые предоставлено официальное утверждение (или соответствующее разрешение) для установки на данный вид транспортного средства, в табличке указывают кодовый(е) номер(а) или обозначение(я) таких альтернативных частей или элементов.</w:t>
      </w:r>
    </w:p>
    <w:p w14:paraId="73582BA2" w14:textId="77777777" w:rsidR="005E283D" w:rsidRPr="00BA03F4" w:rsidRDefault="005E283D" w:rsidP="008E7980">
      <w:pPr>
        <w:spacing w:after="120"/>
        <w:ind w:left="2268" w:right="1134" w:hanging="1134"/>
        <w:jc w:val="both"/>
      </w:pPr>
      <w:r w:rsidRPr="00BA03F4">
        <w:t>8.24.5</w:t>
      </w:r>
      <w:r w:rsidRPr="00BA03F4">
        <w:tab/>
        <w:t>Технические предписания</w:t>
      </w:r>
    </w:p>
    <w:p w14:paraId="188ED9FE" w14:textId="77777777" w:rsidR="005E283D" w:rsidRPr="00BA03F4" w:rsidRDefault="005E283D" w:rsidP="008E7980">
      <w:pPr>
        <w:spacing w:after="120"/>
        <w:ind w:left="2268" w:right="1134" w:hanging="1134"/>
        <w:jc w:val="both"/>
      </w:pPr>
      <w:r w:rsidRPr="00BA03F4">
        <w:t>8.24.5.1</w:t>
      </w:r>
      <w:r w:rsidRPr="00BA03F4">
        <w:tab/>
        <w:t>Каждое транспортное средство должно быть сконструировано и изготовлено таким образом, чтобы оно отвечало нижеизложенным предписаниям.</w:t>
      </w:r>
    </w:p>
    <w:p w14:paraId="3B4DADBB" w14:textId="77777777" w:rsidR="005E283D" w:rsidRPr="00BA03F4" w:rsidRDefault="005E283D" w:rsidP="008E7980">
      <w:pPr>
        <w:spacing w:after="120"/>
        <w:ind w:left="2268" w:right="1134" w:hanging="1134"/>
        <w:jc w:val="both"/>
      </w:pPr>
      <w:r w:rsidRPr="00BA03F4">
        <w:t>8.24.5.1.1</w:t>
      </w:r>
      <w:r w:rsidRPr="00BA03F4">
        <w:tab/>
        <w:t>Прокладка головки цилиндра: максимальная толщина прокладки головки цилиндра не должна превышать 1,3 мм.</w:t>
      </w:r>
    </w:p>
    <w:p w14:paraId="2E0EAB36" w14:textId="77777777" w:rsidR="005E283D" w:rsidRPr="00BA03F4" w:rsidRDefault="005E283D" w:rsidP="008E7980">
      <w:pPr>
        <w:spacing w:after="120"/>
        <w:ind w:left="2268" w:right="1134" w:hanging="1134"/>
        <w:jc w:val="both"/>
      </w:pPr>
      <w:r w:rsidRPr="00BA03F4">
        <w:t>8.24.5.1.2</w:t>
      </w:r>
      <w:r w:rsidRPr="00BA03F4">
        <w:tab/>
        <w:t>Соединение цилиндра с картером двигателя: максимальная толщина любой прокладки между основанием цилиндра и картером двигателя не должна превышать 0,5 мм.</w:t>
      </w:r>
    </w:p>
    <w:p w14:paraId="03CB0D03" w14:textId="77777777" w:rsidR="005E283D" w:rsidRPr="00BA03F4" w:rsidRDefault="005E283D" w:rsidP="008E7980">
      <w:pPr>
        <w:spacing w:after="120"/>
        <w:ind w:left="2268" w:right="1134" w:hanging="1134"/>
        <w:jc w:val="both"/>
      </w:pPr>
      <w:r w:rsidRPr="00BA03F4">
        <w:t>8.24.5.1.3</w:t>
      </w:r>
      <w:r w:rsidRPr="00BA03F4">
        <w:tab/>
        <w:t>Поршень: в верхней мертвой точке поршень не должен закрывать впускное отверстие. Это положение не распространяется на те части перепускного окна, которые совпадают с впускным отверстием, в случае транспортных средств, двигатели которых оборудованы системой всасывания с пружинным(и) клапаном(ами).</w:t>
      </w:r>
    </w:p>
    <w:p w14:paraId="1FBEF021" w14:textId="77777777" w:rsidR="005E283D" w:rsidRPr="00BA03F4" w:rsidRDefault="005E283D" w:rsidP="008E7980">
      <w:pPr>
        <w:spacing w:after="120"/>
        <w:ind w:left="2268" w:right="1134" w:hanging="1134"/>
        <w:jc w:val="both"/>
      </w:pPr>
      <w:r w:rsidRPr="00BA03F4">
        <w:t>8.24.5.1.4</w:t>
      </w:r>
      <w:r w:rsidRPr="00BA03F4">
        <w:tab/>
        <w:t>Поворот поршня на 180° не должен повышать ни эксплуатационные характеристики транспортного средства, ни его конструктивную максимальную скорость.</w:t>
      </w:r>
    </w:p>
    <w:p w14:paraId="7B0ED2C3" w14:textId="77777777" w:rsidR="005E283D" w:rsidRPr="00BA03F4" w:rsidRDefault="005E283D" w:rsidP="008E7980">
      <w:pPr>
        <w:spacing w:after="120"/>
        <w:ind w:left="2268" w:right="1134" w:hanging="1134"/>
        <w:jc w:val="both"/>
      </w:pPr>
      <w:r w:rsidRPr="00BA03F4">
        <w:lastRenderedPageBreak/>
        <w:t>8.24.5.1.5</w:t>
      </w:r>
      <w:r w:rsidRPr="00BA03F4">
        <w:tab/>
        <w:t>В случае снятия глушителя шума всасывания воздуха конструктивная максимальная скорость транспортного средства не должна увеличиваться более чем на 5 км/ч, или на 10%, в зависимости от того, какая из этих двух величин меньше.</w:t>
      </w:r>
    </w:p>
    <w:p w14:paraId="02B88C90" w14:textId="77777777" w:rsidR="005E283D" w:rsidRPr="00BA03F4" w:rsidRDefault="005E283D" w:rsidP="008E7980">
      <w:pPr>
        <w:spacing w:after="120"/>
        <w:ind w:left="2268" w:right="1134" w:hanging="1134"/>
        <w:jc w:val="both"/>
      </w:pPr>
      <w:r w:rsidRPr="00BA03F4">
        <w:t>8.24.5.1.6</w:t>
      </w:r>
      <w:r w:rsidRPr="00BA03F4">
        <w:tab/>
        <w:t>В газопроводе не должны устанавливаться никакие искусственные ограничители, которые можно легко снять или изменить.</w:t>
      </w:r>
    </w:p>
    <w:p w14:paraId="7CF51E64" w14:textId="77777777" w:rsidR="005E283D" w:rsidRPr="00BA03F4" w:rsidRDefault="005E283D" w:rsidP="008E7980">
      <w:pPr>
        <w:spacing w:after="120"/>
        <w:ind w:left="2268" w:right="1134" w:hanging="1134"/>
        <w:jc w:val="both"/>
      </w:pPr>
      <w:r w:rsidRPr="00BA03F4">
        <w:t>8.24.5.1.6.1</w:t>
      </w:r>
      <w:r w:rsidRPr="00BA03F4">
        <w:tab/>
        <w:t>Данное положение в равной степени относится к системам поворотных или пружинных клапанов, если снятие или изменение таких ограничителей вызывает увеличение конструктивной максимальной скорости транспортного средства более чем на 5 км/ч, или на 10%, в зависимости от того, какая из этих двух величин меньше.</w:t>
      </w:r>
    </w:p>
    <w:p w14:paraId="629BD75E" w14:textId="77777777" w:rsidR="005E283D" w:rsidRPr="00BA03F4" w:rsidRDefault="005E283D" w:rsidP="008E7980">
      <w:pPr>
        <w:spacing w:after="120"/>
        <w:ind w:left="2268" w:right="1134" w:hanging="1134"/>
        <w:jc w:val="both"/>
      </w:pPr>
      <w:r w:rsidRPr="00BA03F4">
        <w:t>8.24.5.1.6.2</w:t>
      </w:r>
      <w:r w:rsidRPr="00BA03F4">
        <w:tab/>
        <w:t>Направляющие клапанов четырехтактного двигателя не рассматриваются как искусственные ограничители.</w:t>
      </w:r>
    </w:p>
    <w:p w14:paraId="0FA2176E" w14:textId="77777777" w:rsidR="005E283D" w:rsidRPr="00BA03F4" w:rsidRDefault="005E283D" w:rsidP="008E7980">
      <w:pPr>
        <w:spacing w:after="120"/>
        <w:ind w:left="2268" w:right="1134" w:hanging="1134"/>
        <w:jc w:val="both"/>
      </w:pPr>
      <w:r w:rsidRPr="00BA03F4">
        <w:t>8.24.5.1.7</w:t>
      </w:r>
      <w:r w:rsidRPr="00BA03F4">
        <w:tab/>
        <w:t>Часть(и) системы выпуска выхлопных газов, которая(ые) находится (находятся) внутри глушителя(ей) и определяет(ют) рабочую длину выхлопной трубы, должна(ы) крепиться к глушителю(ям) таким образом, чтобы ее (их) невозможно было снять.</w:t>
      </w:r>
    </w:p>
    <w:p w14:paraId="5869881D" w14:textId="77777777" w:rsidR="005E283D" w:rsidRPr="00BA03F4" w:rsidRDefault="005E283D" w:rsidP="008E7980">
      <w:pPr>
        <w:spacing w:after="120"/>
        <w:ind w:left="2268" w:right="1134" w:hanging="1134"/>
        <w:jc w:val="both"/>
      </w:pPr>
      <w:r w:rsidRPr="00BA03F4">
        <w:t>8.24.5.1.8</w:t>
      </w:r>
      <w:r w:rsidRPr="00BA03F4">
        <w:tab/>
        <w:t>При изменении установки момента зажигания и/или замене жиклера(ов) карбюратора конструктивная максимальная скорость транспортного средства не должна увеличиваться более чем на 5 км/ч, или на 10%, в зависимости от того, какая из этих двух величин меньше.</w:t>
      </w:r>
    </w:p>
    <w:p w14:paraId="6397A05E" w14:textId="77777777" w:rsidR="005E283D" w:rsidRPr="00BA03F4" w:rsidRDefault="005E283D" w:rsidP="008E7980">
      <w:pPr>
        <w:spacing w:after="120"/>
        <w:ind w:left="2268" w:right="1134" w:hanging="1134"/>
        <w:jc w:val="both"/>
      </w:pPr>
      <w:r w:rsidRPr="00BA03F4">
        <w:t>8.24.5.1.9</w:t>
      </w:r>
      <w:r w:rsidRPr="00BA03F4">
        <w:tab/>
        <w:t>Конструкция цилиндра и головок цилиндра, предназначенных для различных режимов работы одного и того же основного двигателя, должна исключать возможность установки этих частей на двигателе, для которого они не предназначены; это можно обеспечить, например, путем изменения диаметра гильзы цилиндра, схемы расположения болтов головки цилиндра или диаметра этих болтов.</w:t>
      </w:r>
    </w:p>
    <w:p w14:paraId="4AF01C33" w14:textId="77777777" w:rsidR="005E283D" w:rsidRPr="00BA03F4" w:rsidRDefault="005E283D" w:rsidP="008E7980">
      <w:pPr>
        <w:spacing w:after="120"/>
        <w:ind w:left="2268" w:right="1134" w:hanging="1134"/>
        <w:jc w:val="both"/>
      </w:pPr>
      <w:r w:rsidRPr="00BA03F4">
        <w:t>8.24.5.1.10</w:t>
      </w:r>
      <w:r w:rsidRPr="00BA03F4">
        <w:tab/>
        <w:t>Изменение регулировки распределительного вала четырехтактных двигателей не должно увеличивать максимальную конструктивную скорость на величину, превышающую допуски, указанные в пунктах</w:t>
      </w:r>
      <w:r w:rsidR="009E3733">
        <w:t> </w:t>
      </w:r>
      <w:r w:rsidRPr="00BA03F4">
        <w:t>8.24.5.1.5 и 8.24.5.1.8.</w:t>
      </w:r>
    </w:p>
    <w:p w14:paraId="7876B980" w14:textId="77777777" w:rsidR="005E283D" w:rsidRPr="00BA03F4" w:rsidRDefault="005E283D" w:rsidP="008E7980">
      <w:pPr>
        <w:spacing w:after="120"/>
        <w:ind w:left="2268" w:right="1134" w:hanging="1134"/>
        <w:jc w:val="both"/>
      </w:pPr>
      <w:r w:rsidRPr="00BA03F4">
        <w:t>8.24.5.1.11</w:t>
      </w:r>
      <w:r w:rsidRPr="00BA03F4">
        <w:tab/>
        <w:t>Конструкция головки цилиндра четырехтактных двигателей должна исключать возможность установки различных распределительных валов, предназначенных для разных режимов работы одного и того же основного двигателя.</w:t>
      </w:r>
    </w:p>
    <w:p w14:paraId="7DB74FB1" w14:textId="77777777" w:rsidR="005E283D" w:rsidRPr="00BA03F4" w:rsidRDefault="005E283D" w:rsidP="008E7980">
      <w:pPr>
        <w:spacing w:after="120"/>
        <w:ind w:left="2268" w:right="1134" w:hanging="1134"/>
        <w:jc w:val="both"/>
      </w:pPr>
      <w:r w:rsidRPr="00BA03F4">
        <w:t>8.24.5.1.12</w:t>
      </w:r>
      <w:r w:rsidRPr="00BA03F4">
        <w:tab/>
        <w:t>Если мопед оснащен электрическими/электронными устройствами, ограничивающими скорость движения мопеда, то изготовитель должен предоставить органам, уполномоченным проводить испытания, данные и материалы, подтверждающие, что модификация или отключение этого устройства или его системы проводки не ведет к увеличению максимальной скорости мопеда и не исключает возможность использования этого мопеда.</w:t>
      </w:r>
    </w:p>
    <w:p w14:paraId="7C794497" w14:textId="77777777" w:rsidR="005E283D" w:rsidRPr="00BA03F4" w:rsidRDefault="005E283D" w:rsidP="008E7980">
      <w:pPr>
        <w:spacing w:after="120"/>
        <w:ind w:left="2268" w:right="1134" w:hanging="1134"/>
        <w:jc w:val="both"/>
      </w:pPr>
      <w:r w:rsidRPr="00BA03F4">
        <w:tab/>
        <w:t>Электрические/электронные устройства, отключающие или затрудняющие искровое зажигание, запрещены, если их отключение приводит к увеличению расхода топлива или уровня выбросов несгоревших углеводородов.</w:t>
      </w:r>
    </w:p>
    <w:p w14:paraId="53494878" w14:textId="77777777" w:rsidR="005E283D" w:rsidRPr="00BA03F4" w:rsidRDefault="005E283D" w:rsidP="008E7980">
      <w:pPr>
        <w:spacing w:after="120"/>
        <w:ind w:left="2268" w:right="1134" w:hanging="1134"/>
        <w:jc w:val="both"/>
      </w:pPr>
      <w:r w:rsidRPr="00BA03F4">
        <w:tab/>
        <w:t>Электрические/электронные устройства, которые влияют на опережение зажигания, должны быть сконструированы таким образом, чтобы мощность двигателя, измеренная при включенном устройстве, не отличалась более чем на 10% от мощности, измеренной при отключенном устройстве в режиме опережения, соответствующего максимальной скорости движения по дороге.</w:t>
      </w:r>
    </w:p>
    <w:p w14:paraId="3D6E07EC" w14:textId="77777777" w:rsidR="005E283D" w:rsidRPr="00BA03F4" w:rsidRDefault="005E283D" w:rsidP="008E7980">
      <w:pPr>
        <w:spacing w:after="120"/>
        <w:ind w:left="2268" w:right="1134" w:hanging="1134"/>
        <w:jc w:val="both"/>
      </w:pPr>
      <w:r w:rsidRPr="00BA03F4">
        <w:lastRenderedPageBreak/>
        <w:tab/>
        <w:t>Максимальная скорость движения по дороге должна достигаться при опережении зажигания, установленном в пределах ±5° от величины, при которой, в соответствии с предписаниями, достигается максимальная мощность.</w:t>
      </w:r>
    </w:p>
    <w:p w14:paraId="4132CAE4" w14:textId="77777777" w:rsidR="005E283D" w:rsidRPr="00BA03F4" w:rsidRDefault="005E283D" w:rsidP="00FF7E8B">
      <w:pPr>
        <w:spacing w:after="120"/>
        <w:ind w:left="2268" w:right="1134" w:hanging="1134"/>
        <w:jc w:val="both"/>
      </w:pPr>
      <w:r w:rsidRPr="00BA03F4">
        <w:t>8.25</w:t>
      </w:r>
      <w:r w:rsidRPr="00BA03F4">
        <w:tab/>
        <w:t>Световая сигнализация</w:t>
      </w:r>
    </w:p>
    <w:p w14:paraId="549E64B8" w14:textId="77777777" w:rsidR="005E283D" w:rsidRPr="00BA03F4" w:rsidRDefault="005E283D" w:rsidP="008E7980">
      <w:pPr>
        <w:spacing w:after="120"/>
        <w:ind w:left="2268" w:right="1134" w:hanging="1134"/>
        <w:jc w:val="both"/>
      </w:pPr>
      <w:r w:rsidRPr="00BA03F4">
        <w:tab/>
        <w:t>Рекомендуется применять требования правил ООН, перечисленных в строках D–J таблицы в пункте 4.</w:t>
      </w:r>
    </w:p>
    <w:p w14:paraId="5B8AC327" w14:textId="77777777" w:rsidR="005E283D" w:rsidRPr="00BA03F4" w:rsidRDefault="005E283D" w:rsidP="008E7980">
      <w:pPr>
        <w:spacing w:after="120"/>
        <w:ind w:left="2268" w:right="1134" w:hanging="1134"/>
        <w:jc w:val="both"/>
      </w:pPr>
      <w:r w:rsidRPr="00BA03F4">
        <w:t>8.26</w:t>
      </w:r>
      <w:r w:rsidRPr="00BA03F4">
        <w:tab/>
        <w:t>Шины</w:t>
      </w:r>
    </w:p>
    <w:p w14:paraId="756DA6FA" w14:textId="77777777" w:rsidR="005E283D" w:rsidRPr="00BA03F4" w:rsidRDefault="005E283D" w:rsidP="008E7980">
      <w:pPr>
        <w:spacing w:after="120"/>
        <w:ind w:left="2268" w:right="1134" w:hanging="1134"/>
        <w:jc w:val="both"/>
      </w:pPr>
      <w:r w:rsidRPr="00BA03F4">
        <w:tab/>
        <w:t>Рекомендуется применять требования правил ООН, перечисленных в строках L–O таблицы в пункте 4.</w:t>
      </w:r>
    </w:p>
    <w:p w14:paraId="0AABAFAC" w14:textId="77777777" w:rsidR="005E283D" w:rsidRPr="00BA03F4" w:rsidRDefault="005E283D" w:rsidP="008E7980">
      <w:pPr>
        <w:spacing w:after="120"/>
        <w:ind w:left="2268" w:right="1134" w:hanging="1134"/>
        <w:jc w:val="both"/>
      </w:pPr>
      <w:r w:rsidRPr="00BA03F4">
        <w:t>8.27</w:t>
      </w:r>
      <w:r w:rsidRPr="00BA03F4">
        <w:tab/>
        <w:t>Брызговики</w:t>
      </w:r>
    </w:p>
    <w:p w14:paraId="777F0DDB" w14:textId="77777777" w:rsidR="005E283D" w:rsidRPr="00BA03F4" w:rsidRDefault="005E283D" w:rsidP="008E7980">
      <w:pPr>
        <w:spacing w:after="120"/>
        <w:ind w:left="2268" w:right="1134" w:hanging="1134"/>
        <w:jc w:val="both"/>
      </w:pPr>
      <w:r w:rsidRPr="00BA03F4">
        <w:tab/>
        <w:t>Кузова механических транспортных средств (за исключением транспортных средств специального назначения, сельскохозяйственных или лесных тракторов, а также транспортных средств, максимальная номинальная скорость которых не превышает 20 км/ч) и кузова всех прицепов, буксируемых такими транспортными средствами, должны быть оснащены эффективными брызговиками, по крайней мере на задних колесах.</w:t>
      </w:r>
    </w:p>
    <w:p w14:paraId="6043897C" w14:textId="77777777" w:rsidR="005E283D" w:rsidRPr="00BA03F4" w:rsidRDefault="005E283D" w:rsidP="008E7980">
      <w:pPr>
        <w:spacing w:after="120"/>
        <w:ind w:left="2268" w:right="1134" w:hanging="1134"/>
        <w:jc w:val="both"/>
      </w:pPr>
      <w:r w:rsidRPr="00BA03F4">
        <w:t>8.28</w:t>
      </w:r>
      <w:r w:rsidRPr="00BA03F4">
        <w:tab/>
        <w:t>Тахографы</w:t>
      </w:r>
    </w:p>
    <w:p w14:paraId="19FE4EDD" w14:textId="77777777" w:rsidR="005E283D" w:rsidRPr="00BA03F4" w:rsidRDefault="005E283D" w:rsidP="008E7980">
      <w:pPr>
        <w:spacing w:after="120"/>
        <w:ind w:left="2268" w:right="1134" w:hanging="1134"/>
        <w:jc w:val="both"/>
      </w:pPr>
      <w:r w:rsidRPr="00BA03F4">
        <w:tab/>
        <w:t>Установка тахографов</w:t>
      </w:r>
      <w:r w:rsidRPr="00B713F5">
        <w:rPr>
          <w:sz w:val="18"/>
          <w:szCs w:val="18"/>
          <w:vertAlign w:val="superscript"/>
        </w:rPr>
        <w:footnoteReference w:id="9"/>
      </w:r>
      <w:r w:rsidRPr="00BA03F4">
        <w:t xml:space="preserve"> должна быть обязательной на автотранспортных средствах, разрешенный максимальный вес которых, включая вес прицепов, которые разрешается буксировать в сцепке с транспортным средством, превышает 7</w:t>
      </w:r>
      <w:r>
        <w:t> </w:t>
      </w:r>
      <w:r w:rsidRPr="00BA03F4">
        <w:t>5</w:t>
      </w:r>
      <w:r>
        <w:t>00 кг</w:t>
      </w:r>
      <w:r w:rsidRPr="00BA03F4">
        <w:t xml:space="preserve"> или которые относятся к категории D, определенной в приложениях 6</w:t>
      </w:r>
      <w:r w:rsidRPr="00C75E07">
        <w:t xml:space="preserve"> </w:t>
      </w:r>
      <w:r w:rsidRPr="00BA03F4">
        <w:t>и</w:t>
      </w:r>
      <w:r w:rsidRPr="004D47BF">
        <w:t xml:space="preserve"> </w:t>
      </w:r>
      <w:r w:rsidRPr="00BA03F4">
        <w:t>7 Конвенции 1968 года о дорожном движении.</w:t>
      </w:r>
    </w:p>
    <w:p w14:paraId="4C242E94" w14:textId="77777777" w:rsidR="005E283D" w:rsidRPr="00BA03F4" w:rsidRDefault="005E283D" w:rsidP="008E7980">
      <w:pPr>
        <w:spacing w:after="120"/>
        <w:ind w:left="2268" w:right="1134" w:hanging="1134"/>
        <w:jc w:val="both"/>
      </w:pPr>
      <w:r w:rsidRPr="00BA03F4">
        <w:t>8.29</w:t>
      </w:r>
      <w:r w:rsidRPr="00BA03F4">
        <w:tab/>
        <w:t>Информационные и телекоммуникационные системы на автотранспортных средствах</w:t>
      </w:r>
    </w:p>
    <w:p w14:paraId="231BC9BF" w14:textId="77777777" w:rsidR="005E283D" w:rsidRPr="00BA03F4" w:rsidRDefault="005E283D" w:rsidP="008E7980">
      <w:pPr>
        <w:spacing w:after="120"/>
        <w:ind w:left="2268" w:right="1134" w:hanging="1134"/>
        <w:jc w:val="both"/>
      </w:pPr>
      <w:r w:rsidRPr="00BA03F4">
        <w:t>8.29.1</w:t>
      </w:r>
      <w:r w:rsidRPr="00BA03F4">
        <w:tab/>
        <w:t>Развитие систем управления, информационных и телекоммуникационных технологий будет служить ключевым фактором в решении транспортных проблем, возникающих в области автомобильных перевозок. В частности, с далеко идущими последствиями сопряжены следующие аспекты:</w:t>
      </w:r>
    </w:p>
    <w:p w14:paraId="7C176007" w14:textId="77777777" w:rsidR="005E283D" w:rsidRPr="00BA03F4" w:rsidRDefault="005E283D" w:rsidP="008E7980">
      <w:pPr>
        <w:spacing w:after="120"/>
        <w:ind w:left="2268" w:right="1134" w:hanging="1134"/>
        <w:jc w:val="both"/>
      </w:pPr>
      <w:r w:rsidRPr="00BA03F4">
        <w:t>8.29.1.1</w:t>
      </w:r>
      <w:r w:rsidRPr="00BA03F4">
        <w:tab/>
        <w:t>взаимозависимость и взаимосвязь различных видов транспорта в рамках общей комплексной транспортной системы;</w:t>
      </w:r>
    </w:p>
    <w:p w14:paraId="27CBDCDD" w14:textId="77777777" w:rsidR="005E283D" w:rsidRPr="00BA03F4" w:rsidRDefault="005E283D" w:rsidP="008E7980">
      <w:pPr>
        <w:spacing w:after="120"/>
        <w:ind w:left="2268" w:right="1134" w:hanging="1134"/>
        <w:jc w:val="both"/>
      </w:pPr>
      <w:r w:rsidRPr="00BA03F4">
        <w:t>8.29.1.2</w:t>
      </w:r>
      <w:r w:rsidRPr="00BA03F4">
        <w:tab/>
        <w:t>более эффективное использование инфраструктуры всех видов транспорта;</w:t>
      </w:r>
    </w:p>
    <w:p w14:paraId="52E4C88D" w14:textId="77777777" w:rsidR="005E283D" w:rsidRPr="00BA03F4" w:rsidRDefault="005E283D" w:rsidP="008E7980">
      <w:pPr>
        <w:spacing w:after="120"/>
        <w:ind w:left="2268" w:right="1134" w:hanging="1134"/>
        <w:jc w:val="both"/>
      </w:pPr>
      <w:r w:rsidRPr="00BA03F4">
        <w:t>8.29.1.3</w:t>
      </w:r>
      <w:r w:rsidRPr="00BA03F4">
        <w:tab/>
        <w:t>повышение безопасности дорожного движения и ограничение загрязнения окружающей среды;</w:t>
      </w:r>
    </w:p>
    <w:p w14:paraId="2DEEA0E4" w14:textId="77777777" w:rsidR="005E283D" w:rsidRPr="00BA03F4" w:rsidRDefault="005E283D" w:rsidP="008E7980">
      <w:pPr>
        <w:spacing w:after="120"/>
        <w:ind w:left="2268" w:right="1134" w:hanging="1134"/>
        <w:jc w:val="both"/>
      </w:pPr>
      <w:r w:rsidRPr="00BA03F4">
        <w:t>8.29.1.4</w:t>
      </w:r>
      <w:r w:rsidRPr="00BA03F4">
        <w:tab/>
        <w:t>отказ от перевозок и переход к использованию экологически более благоприятных видов транспорта.</w:t>
      </w:r>
    </w:p>
    <w:p w14:paraId="369F123C" w14:textId="77777777" w:rsidR="005E283D" w:rsidRPr="00BA03F4" w:rsidRDefault="005E283D" w:rsidP="008E7980">
      <w:pPr>
        <w:spacing w:after="120"/>
        <w:ind w:left="2268" w:right="1134" w:hanging="1134"/>
        <w:jc w:val="both"/>
      </w:pPr>
      <w:r w:rsidRPr="00BA03F4">
        <w:t>8.29.2</w:t>
      </w:r>
      <w:r w:rsidRPr="00BA03F4">
        <w:tab/>
        <w:t>Соответствующие системы – как уже существующие, так и разрабатываемые – предназначены для оказания помощи водителю в выполнении его функций по управлению транспортным средством; однако они также требуют от него внимания. Во избежание снижения безопасности дорожного движения при эксплуатации таких систем необходимо обеспечить, чтобы их лицензирование и проектирование осуществлялось в соответствии с определенными требованиями.</w:t>
      </w:r>
    </w:p>
    <w:p w14:paraId="0F8B659C" w14:textId="77777777" w:rsidR="005E283D" w:rsidRPr="00BA03F4" w:rsidRDefault="005E283D" w:rsidP="008E7980">
      <w:pPr>
        <w:spacing w:after="120"/>
        <w:ind w:left="2268" w:right="1134" w:hanging="1134"/>
        <w:jc w:val="both"/>
      </w:pPr>
      <w:r w:rsidRPr="00BA03F4">
        <w:lastRenderedPageBreak/>
        <w:t>8.29.3</w:t>
      </w:r>
      <w:r w:rsidRPr="00BA03F4">
        <w:tab/>
        <w:t>Руководящие принципы проектирования и установки информационных и телекоммуникационных систем на автотранспортных средствах послужат общей основой для выполнения задач, стоящих перед государственным сектором и автомобильной промышленностью. Они позволят также координировать уже осуществляемую разработку этих систем. В настоящее время такие руководящие принципы могут также создать прочную основу для лицензирования и сбыта инновационной продукции, не препятствуя при этом дальнейшей разработке правил</w:t>
      </w:r>
      <w:r w:rsidR="009E3733">
        <w:t> </w:t>
      </w:r>
      <w:r w:rsidRPr="00BA03F4">
        <w:t>ООН.</w:t>
      </w:r>
    </w:p>
    <w:p w14:paraId="71C5D508" w14:textId="77777777" w:rsidR="005E283D" w:rsidRPr="00BA03F4" w:rsidRDefault="005E283D" w:rsidP="008E7980">
      <w:pPr>
        <w:spacing w:after="120"/>
        <w:ind w:left="2268" w:right="1134" w:hanging="1134"/>
        <w:jc w:val="both"/>
      </w:pPr>
      <w:r w:rsidRPr="00BA03F4">
        <w:t>8.29.4</w:t>
      </w:r>
      <w:r w:rsidRPr="00BA03F4">
        <w:tab/>
        <w:t>Для получения более глубоких знаний в некоторых областях потребуются дальнейшие исследования. Эти руководящие принципы отражают в какой-то мере типовую модель.</w:t>
      </w:r>
    </w:p>
    <w:p w14:paraId="4D8A790F" w14:textId="77777777" w:rsidR="005E283D" w:rsidRPr="00BA03F4" w:rsidRDefault="005E283D" w:rsidP="008E7980">
      <w:pPr>
        <w:spacing w:after="120"/>
        <w:ind w:left="2268" w:right="1134" w:hanging="1134"/>
        <w:jc w:val="both"/>
      </w:pPr>
      <w:r w:rsidRPr="00BA03F4">
        <w:t>8.29.5</w:t>
      </w:r>
      <w:r w:rsidRPr="00BA03F4">
        <w:tab/>
        <w:t>Правительствам, желающим более тщательным образом применять положения о проектировании и установке информационных и телекоммуникационных систем на автотранспортных средствах, в процессе дальнейшей исследовательской деятельности рекомендуется рассмотреть вопрос о практическом использовании в краткосрочной и среднесрочной перспективе данных, полученных в следующих областях:</w:t>
      </w:r>
    </w:p>
    <w:p w14:paraId="545316AE" w14:textId="77777777" w:rsidR="005E283D" w:rsidRPr="00BA03F4" w:rsidRDefault="005E283D" w:rsidP="008E7980">
      <w:pPr>
        <w:spacing w:after="120"/>
        <w:ind w:left="2268" w:right="1134" w:hanging="1134"/>
        <w:jc w:val="both"/>
      </w:pPr>
      <w:r w:rsidRPr="00BA03F4">
        <w:t>8.29.5.1</w:t>
      </w:r>
      <w:r w:rsidRPr="00BA03F4">
        <w:tab/>
        <w:t>безопасность дорожного движения (оказание помощи водителю в процессе дорожного движения в условиях безопасности);</w:t>
      </w:r>
    </w:p>
    <w:p w14:paraId="1299F013" w14:textId="77777777" w:rsidR="005E283D" w:rsidRPr="00BA03F4" w:rsidRDefault="005E283D" w:rsidP="008E7980">
      <w:pPr>
        <w:spacing w:after="120"/>
        <w:ind w:left="2268" w:right="1134" w:hanging="1134"/>
        <w:jc w:val="both"/>
      </w:pPr>
      <w:r w:rsidRPr="00BA03F4">
        <w:t>8.29.5.1.1</w:t>
      </w:r>
      <w:r w:rsidRPr="00BA03F4">
        <w:tab/>
        <w:t>безопасность системы (надежность систем, их пригодность к официальному утверждению и контролю в международном масштабе, например с точки зрения электромагнитной совместимости);</w:t>
      </w:r>
    </w:p>
    <w:p w14:paraId="369BBABB" w14:textId="77777777" w:rsidR="005E283D" w:rsidRPr="00BA03F4" w:rsidRDefault="005E283D" w:rsidP="008E7980">
      <w:pPr>
        <w:spacing w:after="120"/>
        <w:ind w:left="2268" w:right="1134" w:hanging="1134"/>
        <w:jc w:val="both"/>
      </w:pPr>
      <w:r w:rsidRPr="00BA03F4">
        <w:t>8.29.5.1.2</w:t>
      </w:r>
      <w:r w:rsidRPr="00BA03F4">
        <w:tab/>
        <w:t>безопасность в сфере взаимодействия (проектирование интерфейса водитель-система);</w:t>
      </w:r>
    </w:p>
    <w:p w14:paraId="0F5769C2" w14:textId="77777777" w:rsidR="005E283D" w:rsidRPr="00BA03F4" w:rsidRDefault="005E283D" w:rsidP="008E7980">
      <w:pPr>
        <w:spacing w:after="120"/>
        <w:ind w:left="2268" w:right="1134" w:hanging="1134"/>
        <w:jc w:val="both"/>
      </w:pPr>
      <w:r w:rsidRPr="00BA03F4">
        <w:t>8.29.5.2</w:t>
      </w:r>
      <w:r w:rsidRPr="00BA03F4">
        <w:tab/>
        <w:t>юридическая безопасность (вопросы ответственности и проблемы, связанные с дорожным законодательством);</w:t>
      </w:r>
    </w:p>
    <w:p w14:paraId="2780F871" w14:textId="77777777" w:rsidR="005E283D" w:rsidRPr="00BA03F4" w:rsidRDefault="005E283D" w:rsidP="008E7980">
      <w:pPr>
        <w:spacing w:after="120"/>
        <w:ind w:left="2268" w:right="1134" w:hanging="1134"/>
        <w:jc w:val="both"/>
      </w:pPr>
      <w:r w:rsidRPr="00BA03F4">
        <w:t>8.29.5.3</w:t>
      </w:r>
      <w:r w:rsidRPr="00BA03F4">
        <w:tab/>
        <w:t>следует также принимать во внимание нормотворческую деятельность, осуществляемую на уровне ЕКС и ИСО.</w:t>
      </w:r>
    </w:p>
    <w:p w14:paraId="19C7CD09" w14:textId="77777777" w:rsidR="005E283D" w:rsidRPr="00BA03F4" w:rsidRDefault="005E283D" w:rsidP="008E7980">
      <w:pPr>
        <w:spacing w:after="120"/>
        <w:ind w:left="2268" w:right="1134" w:hanging="1134"/>
        <w:jc w:val="both"/>
      </w:pPr>
      <w:r w:rsidRPr="00BA03F4">
        <w:t>8.29.6</w:t>
      </w:r>
      <w:r w:rsidRPr="00BA03F4">
        <w:tab/>
        <w:t xml:space="preserve">В соответствии с имеющимися в настоящее время данными эти </w:t>
      </w:r>
      <w:r w:rsidRPr="008E7980">
        <w:t>руководящие принципы относятся главным образом к вопросам безо</w:t>
      </w:r>
      <w:r w:rsidRPr="00353319">
        <w:t>пасности</w:t>
      </w:r>
      <w:r w:rsidRPr="00BA03F4">
        <w:t xml:space="preserve"> дорожного движения, а следовательно, в них отражено и то первостепенное значение, которое придается проблеме безопасности дорожного движения. Правительствам, желающим соблюдать предписания, относящиеся к системам транспортных средств, рекомендуется обосновать их следующими основными требованиями:</w:t>
      </w:r>
    </w:p>
    <w:p w14:paraId="21119EC6" w14:textId="77777777" w:rsidR="005E283D" w:rsidRPr="00BA03F4" w:rsidRDefault="005E283D" w:rsidP="008E7980">
      <w:pPr>
        <w:spacing w:after="120"/>
        <w:ind w:left="2268" w:right="1134" w:hanging="1134"/>
        <w:jc w:val="both"/>
      </w:pPr>
      <w:r w:rsidRPr="00BA03F4">
        <w:t>8.29.6.1</w:t>
      </w:r>
      <w:r w:rsidRPr="00BA03F4">
        <w:tab/>
        <w:t>Все типы информационного и телекоммуникационного оборудования, предназначенного для автотранспортных средств, должны разрабатываться таким образом, чтобы не вынуждать и не стимулировать водителя к одновременному использованию обеих рук – пусть даже в течение непродолжительного времени – в процессе вождения транспортного средства для управления этими системами.</w:t>
      </w:r>
    </w:p>
    <w:p w14:paraId="3C04D6DD" w14:textId="77777777" w:rsidR="005E283D" w:rsidRPr="00BA03F4" w:rsidRDefault="005E283D" w:rsidP="008E7980">
      <w:pPr>
        <w:spacing w:after="120"/>
        <w:ind w:left="2268" w:right="1134" w:hanging="1134"/>
        <w:jc w:val="both"/>
      </w:pPr>
      <w:r w:rsidRPr="00BA03F4">
        <w:t>8.29.6.2</w:t>
      </w:r>
      <w:r w:rsidRPr="00BA03F4">
        <w:tab/>
        <w:t xml:space="preserve">Использование всего телекоммуникационного и информационного оборудования, требующего от водителя зрительного контроля, должно быть сведено к минимуму во время движения транспортного средства. Это в первую очередь означает, что в процессе движения транспортного средства может выдаваться функциональная информация, например информация, способствующая выполнению водителем его непосредственных задач по управлению транспортным средством </w:t>
      </w:r>
      <w:r w:rsidR="008E7980">
        <w:br/>
      </w:r>
      <w:r w:rsidRPr="00BA03F4">
        <w:t xml:space="preserve">(в том числе по поиску дороги и планированию поездки), которая служит целям управления грузовыми и транспортными потоками, проверки транспортных средств, автоматической регистрации нагрузки и выполнению других задач, связанных с управлением транспортным средством. Зрительная информация, которая может в значительной </w:t>
      </w:r>
      <w:r w:rsidRPr="00BA03F4">
        <w:lastRenderedPageBreak/>
        <w:t>степени отвлекать внимание водителя (например, телепрограммы, видеопрограммы, коммерческие данные), должна либо полностью отключаться во время движения транспортного средства, либо передаваться лишь таким образом, чтобы водитель не мог ее непосредственно видеть.</w:t>
      </w:r>
    </w:p>
    <w:p w14:paraId="20B3BA53" w14:textId="77777777" w:rsidR="005E283D" w:rsidRPr="00BA03F4" w:rsidRDefault="005E283D" w:rsidP="008E7980">
      <w:pPr>
        <w:spacing w:after="120"/>
        <w:ind w:left="2268" w:right="1134" w:hanging="1134"/>
        <w:jc w:val="both"/>
      </w:pPr>
      <w:r w:rsidRPr="00BA03F4">
        <w:t>8.29.6.3</w:t>
      </w:r>
      <w:r w:rsidRPr="00BA03F4">
        <w:tab/>
        <w:t>Информационные системы не должны приводить в неработоспособное состояние действующее контрольное оборудование и предписанные приборы, в частности те из них, которые требуются для обеспечения безопасности дорожного движения и безопасной работы транспортного средства и которые необходимы водителю для безопасного управления транспортным средством, а</w:t>
      </w:r>
      <w:r w:rsidR="00C93000" w:rsidRPr="00C93000">
        <w:t xml:space="preserve"> </w:t>
      </w:r>
      <w:r w:rsidRPr="00BA03F4">
        <w:t>также создавать помехи для их функционирования.</w:t>
      </w:r>
    </w:p>
    <w:p w14:paraId="29FFB40E" w14:textId="77777777" w:rsidR="005E283D" w:rsidRPr="00BA03F4" w:rsidRDefault="005E283D" w:rsidP="008E7980">
      <w:pPr>
        <w:spacing w:after="120"/>
        <w:ind w:left="2268" w:right="1134" w:hanging="1134"/>
        <w:jc w:val="both"/>
      </w:pPr>
      <w:r w:rsidRPr="00BA03F4">
        <w:t>8.29.6.4</w:t>
      </w:r>
      <w:r w:rsidRPr="00BA03F4">
        <w:tab/>
        <w:t>Надлежащее использование информационных систем на автотранспортных средствах, а также полное или частичное несрабатывание таких систем не должно отражаться на безопасности работы транспортного средства. Это означает, что водитель должен быть в состоянии в любое время лично выполнять свою главную задачу, состоящую в управлении транспортным средством.</w:t>
      </w:r>
    </w:p>
    <w:p w14:paraId="51AB55E0" w14:textId="77777777" w:rsidR="005E283D" w:rsidRPr="00BA03F4" w:rsidRDefault="005E283D" w:rsidP="008E7980">
      <w:pPr>
        <w:spacing w:after="120"/>
        <w:ind w:left="2268" w:right="1134" w:hanging="1134"/>
        <w:jc w:val="both"/>
      </w:pPr>
      <w:r w:rsidRPr="00BA03F4">
        <w:t>8.29.6.5</w:t>
      </w:r>
      <w:r w:rsidRPr="00BA03F4">
        <w:tab/>
        <w:t>Информационная система не должна создавать никакой опасности для пассажиров или других участников дорожного движения. Это относится и к возможному неправильному применению данной системы неопытными пользователями.</w:t>
      </w:r>
    </w:p>
    <w:p w14:paraId="350A5595" w14:textId="77777777" w:rsidR="005E283D" w:rsidRPr="00BA03F4" w:rsidRDefault="005E283D" w:rsidP="008E7980">
      <w:pPr>
        <w:spacing w:after="120"/>
        <w:ind w:left="2268" w:right="1134" w:hanging="1134"/>
        <w:jc w:val="both"/>
      </w:pPr>
      <w:r w:rsidRPr="00BA03F4">
        <w:t>8.29.6.6</w:t>
      </w:r>
      <w:r w:rsidRPr="00BA03F4">
        <w:tab/>
        <w:t>В случае телекоммуникационных систем, работающих на основе речевых сигналов и предназначенных для использования водителем в процессе движения транспортного средства, должно быть предусмотрено оборудование для передачи и прослушивания информации, которым можно пользоваться без помощи рук.</w:t>
      </w:r>
    </w:p>
    <w:p w14:paraId="6881FB7C" w14:textId="77777777" w:rsidR="005E283D" w:rsidRPr="00BA03F4" w:rsidRDefault="005E283D" w:rsidP="008E7980">
      <w:pPr>
        <w:spacing w:after="120"/>
        <w:ind w:left="2268" w:right="1134" w:hanging="1134"/>
        <w:jc w:val="both"/>
      </w:pPr>
      <w:r w:rsidRPr="00BA03F4">
        <w:t>8.29.7</w:t>
      </w:r>
      <w:r w:rsidRPr="00BA03F4">
        <w:tab/>
        <w:t>Независимо от результатов дальнейших исследований, которые еще предстоит провести, уже достигнуто согласие в отношении того, что при разработке и применении информационных и телекоммуникационных систем, предназначенных для дорожных транспортных средств, рекомендуется учитывать следующие требования:</w:t>
      </w:r>
    </w:p>
    <w:p w14:paraId="5D99B364" w14:textId="77777777" w:rsidR="005E283D" w:rsidRPr="00BA03F4" w:rsidRDefault="005E283D" w:rsidP="008E7980">
      <w:pPr>
        <w:spacing w:after="120"/>
        <w:ind w:left="2268" w:right="1134" w:hanging="1134"/>
        <w:jc w:val="both"/>
      </w:pPr>
      <w:r w:rsidRPr="00BA03F4">
        <w:t>8.29.7.1</w:t>
      </w:r>
      <w:r w:rsidRPr="00BA03F4">
        <w:tab/>
        <w:t>данные системы уже в силу их наличия и функций не должны оказывать никакого неблагоприятного воздействия ни на работу других систем транспортного средства, ни на само транспортное средство;</w:t>
      </w:r>
    </w:p>
    <w:p w14:paraId="6C83DA05" w14:textId="77777777" w:rsidR="005E283D" w:rsidRPr="00BA03F4" w:rsidRDefault="005E283D" w:rsidP="008E7980">
      <w:pPr>
        <w:spacing w:after="120"/>
        <w:ind w:left="2268" w:right="1134" w:hanging="1134"/>
        <w:jc w:val="both"/>
      </w:pPr>
      <w:r w:rsidRPr="00BA03F4">
        <w:t>8.29.7.2</w:t>
      </w:r>
      <w:r w:rsidRPr="00BA03F4">
        <w:tab/>
        <w:t>информационные системы должны быть простыми и удобными в использовании;</w:t>
      </w:r>
    </w:p>
    <w:p w14:paraId="194FD1BA" w14:textId="77777777" w:rsidR="005E283D" w:rsidRPr="00BA03F4" w:rsidRDefault="005E283D" w:rsidP="008E7980">
      <w:pPr>
        <w:spacing w:after="120"/>
        <w:ind w:left="2268" w:right="1134" w:hanging="1134"/>
        <w:jc w:val="both"/>
      </w:pPr>
      <w:r w:rsidRPr="00BA03F4">
        <w:t>8.29.7.3</w:t>
      </w:r>
      <w:r w:rsidRPr="00BA03F4">
        <w:tab/>
        <w:t>следует предусмотреть возможность отключения функции отображения информации, выдаваемой системой, с тем чтобы водитель мог пользоваться системой по собственному усмотрению;</w:t>
      </w:r>
    </w:p>
    <w:p w14:paraId="262D933B" w14:textId="77777777" w:rsidR="005E283D" w:rsidRPr="00BA03F4" w:rsidRDefault="005E283D" w:rsidP="008E7980">
      <w:pPr>
        <w:spacing w:after="120"/>
        <w:ind w:left="2268" w:right="1134" w:hanging="1134"/>
        <w:jc w:val="both"/>
      </w:pPr>
      <w:r w:rsidRPr="00BA03F4">
        <w:t>8.29.7.4</w:t>
      </w:r>
      <w:r w:rsidRPr="00BA03F4">
        <w:tab/>
        <w:t>если информационная система предназначена для использования пассажиром, занимающим переднее место, и водителем, то ее следует устанавливать таким образом, чтобы при надлежащем использовании пассажиром она не оказывала отрицательного воздействия на водителя;</w:t>
      </w:r>
    </w:p>
    <w:p w14:paraId="3D75FCED" w14:textId="77777777" w:rsidR="005E283D" w:rsidRPr="00BA03F4" w:rsidRDefault="005E283D" w:rsidP="008E7980">
      <w:pPr>
        <w:spacing w:after="120"/>
        <w:ind w:left="2268" w:right="1134" w:hanging="1134"/>
        <w:jc w:val="both"/>
      </w:pPr>
      <w:r w:rsidRPr="00BA03F4">
        <w:t>8.29.7.5</w:t>
      </w:r>
      <w:r w:rsidRPr="00BA03F4">
        <w:tab/>
        <w:t>визуальные сообщения и информацию не следует распределять между несколькими индикационными дисплеями, если они могут зрительно отвлечь внимание водителя, что может пагубным образом отразиться на безопасности;</w:t>
      </w:r>
    </w:p>
    <w:p w14:paraId="7274D64D" w14:textId="77777777" w:rsidR="005E283D" w:rsidRPr="00BA03F4" w:rsidRDefault="005E283D" w:rsidP="008E7980">
      <w:pPr>
        <w:spacing w:after="120"/>
        <w:ind w:left="2268" w:right="1134" w:hanging="1134"/>
        <w:jc w:val="both"/>
      </w:pPr>
      <w:r w:rsidRPr="00BA03F4">
        <w:t>8.29.7.6</w:t>
      </w:r>
      <w:r w:rsidRPr="00BA03F4">
        <w:tab/>
        <w:t>место расположения информационных систем следует выбирать таким образом, чтобы при переводе взгляда водителя с дороги движение его глаз в горизонтальном и вертикальном направлении было минимальным и чтобы с этих систем было удобно считывать информацию;</w:t>
      </w:r>
    </w:p>
    <w:p w14:paraId="074E4FBF" w14:textId="77777777" w:rsidR="005E283D" w:rsidRPr="00BA03F4" w:rsidRDefault="005E283D" w:rsidP="008E7980">
      <w:pPr>
        <w:spacing w:after="120"/>
        <w:ind w:left="2268" w:right="1134" w:hanging="1134"/>
        <w:jc w:val="both"/>
      </w:pPr>
      <w:r w:rsidRPr="00BA03F4">
        <w:lastRenderedPageBreak/>
        <w:t>8.29.7.7</w:t>
      </w:r>
      <w:r w:rsidRPr="00BA03F4">
        <w:tab/>
        <w:t>информационная система должна быть сконструирована таким образом, чтобы она чрезмерно не отвлекала внимание водителя и не могла быть причиной опасной езды (например, из-за излишне резкого реагирования);</w:t>
      </w:r>
    </w:p>
    <w:p w14:paraId="62560AF5" w14:textId="77777777" w:rsidR="005E283D" w:rsidRPr="00BA03F4" w:rsidRDefault="005E283D" w:rsidP="008E7980">
      <w:pPr>
        <w:spacing w:after="120"/>
        <w:ind w:left="2268" w:right="1134" w:hanging="1134"/>
        <w:jc w:val="both"/>
      </w:pPr>
      <w:r w:rsidRPr="00BA03F4">
        <w:t>8.29.7.8</w:t>
      </w:r>
      <w:r w:rsidRPr="00BA03F4">
        <w:tab/>
        <w:t>для проверки работы информационной системы от водителя не должно требоваться ответа или ответных действий через конкретные промежутки времени. Водитель должен быть в состоянии лично контролировать скорость взаимодействия либо прекращать его. Должна быть исключена возможность отвлечения на любое время внимания водителя от выполнения его главной задачи, состоящей в управлении транспортным средством;</w:t>
      </w:r>
    </w:p>
    <w:p w14:paraId="19EF382A" w14:textId="77777777" w:rsidR="005E283D" w:rsidRPr="00BA03F4" w:rsidRDefault="005E283D" w:rsidP="008E7980">
      <w:pPr>
        <w:spacing w:after="120"/>
        <w:ind w:left="2268" w:right="1134" w:hanging="1134"/>
        <w:jc w:val="both"/>
      </w:pPr>
      <w:r w:rsidRPr="00BA03F4">
        <w:t>8.29.7.9</w:t>
      </w:r>
      <w:r w:rsidRPr="00BA03F4">
        <w:tab/>
        <w:t>передаваемая информация должна, когда это целесообразно, своевременно оказывать содействие водителю в соответствии с его потребностями. Так, например, плановую информацию следует передавать заблаговременно, с тем чтобы водитель мог безопасно выполнить необходимый маневр;</w:t>
      </w:r>
    </w:p>
    <w:p w14:paraId="094A70F6" w14:textId="77777777" w:rsidR="005E283D" w:rsidRPr="00BA03F4" w:rsidRDefault="005E283D" w:rsidP="008E7980">
      <w:pPr>
        <w:spacing w:after="120"/>
        <w:ind w:left="2268" w:right="1134" w:hanging="1134"/>
        <w:jc w:val="both"/>
      </w:pPr>
      <w:r w:rsidRPr="00BA03F4">
        <w:t>8.29.7.10</w:t>
      </w:r>
      <w:r w:rsidRPr="00BA03F4">
        <w:tab/>
        <w:t>ввод информации при помощи клавишного пульта должен быть ограничен до минимума в процессе движения транспортного средства и должен быть возможен, когда транспортное средство находится в неподвижном состоянии. Следует избегать продолжительных и повторяющихся серий операций. Манипулирование органами настройки следует ограничить лишь абсолютно необходимыми операциями, причем эти органы должны быть сконструированы таким образом, чтобы ими можно было управлять без зрительного контроля (осязание);</w:t>
      </w:r>
    </w:p>
    <w:p w14:paraId="07DC4EB5" w14:textId="77777777" w:rsidR="005E283D" w:rsidRPr="00BA03F4" w:rsidRDefault="005E283D" w:rsidP="008E7980">
      <w:pPr>
        <w:spacing w:after="120"/>
        <w:ind w:left="2268" w:right="1134" w:hanging="1134"/>
        <w:jc w:val="both"/>
      </w:pPr>
      <w:r w:rsidRPr="00BA03F4">
        <w:t>8.29.7.11</w:t>
      </w:r>
      <w:r w:rsidRPr="00BA03F4">
        <w:tab/>
        <w:t>для сведения к минимуму времени, необходимого водителю для зрительного контроля, и ограничения чрезмерного раздражения его зрительных функций рекомендуется использовать акустический информационный канал;</w:t>
      </w:r>
    </w:p>
    <w:p w14:paraId="29C43838" w14:textId="77777777" w:rsidR="005E283D" w:rsidRPr="00BA03F4" w:rsidRDefault="005E283D" w:rsidP="008E7980">
      <w:pPr>
        <w:spacing w:after="120"/>
        <w:ind w:left="2268" w:right="1134" w:hanging="1134"/>
        <w:jc w:val="both"/>
      </w:pPr>
      <w:r w:rsidRPr="00BA03F4">
        <w:t>8.29.7.12</w:t>
      </w:r>
      <w:r w:rsidRPr="00BA03F4">
        <w:tab/>
        <w:t>инструкции, касающиеся эксплуатации информационной системы, ее установки и функционирования, должны быть правильными, адекватными и простыми; они должны быть изложены на языке соответствующей страны. Их следует составлять таким образом, чтобы будущие пользователи также могли научиться применять данную систему (обучение в процессе применения);</w:t>
      </w:r>
    </w:p>
    <w:p w14:paraId="67AD743D" w14:textId="77777777" w:rsidR="005E283D" w:rsidRPr="00BA03F4" w:rsidRDefault="005E283D" w:rsidP="008E7980">
      <w:pPr>
        <w:spacing w:after="120"/>
        <w:ind w:left="2268" w:right="1134" w:hanging="1134"/>
        <w:jc w:val="both"/>
      </w:pPr>
      <w:r w:rsidRPr="00BA03F4">
        <w:t>8.29.7.13</w:t>
      </w:r>
      <w:r w:rsidRPr="00BA03F4">
        <w:tab/>
        <w:t>в инструкциях по эксплуатации следует также кратко отразить возможные опасности и ограничения, связанные с применением системы, равно как указать, что информационные системы транспортных средств могут использоваться только таким образом, чтобы они не создавали проблем в плане безопасности.</w:t>
      </w:r>
    </w:p>
    <w:p w14:paraId="04513556" w14:textId="77777777" w:rsidR="005E283D" w:rsidRPr="00BA03F4" w:rsidRDefault="005E283D" w:rsidP="008E7980">
      <w:pPr>
        <w:spacing w:after="120"/>
        <w:ind w:left="2268" w:right="1134" w:hanging="1134"/>
        <w:jc w:val="both"/>
      </w:pPr>
      <w:r w:rsidRPr="00BA03F4">
        <w:t>8.30</w:t>
      </w:r>
      <w:r w:rsidRPr="00BA03F4">
        <w:tab/>
        <w:t>Опорные подставки для мотоциклов</w:t>
      </w:r>
    </w:p>
    <w:p w14:paraId="3A77CA4E" w14:textId="77777777" w:rsidR="005E283D" w:rsidRPr="00BA03F4" w:rsidRDefault="005E283D" w:rsidP="008E7980">
      <w:pPr>
        <w:spacing w:after="120"/>
        <w:ind w:left="2268" w:right="1134" w:hanging="1134"/>
        <w:jc w:val="both"/>
      </w:pPr>
      <w:r w:rsidRPr="00BA03F4">
        <w:t>8.30.1</w:t>
      </w:r>
      <w:r w:rsidRPr="00BA03F4">
        <w:tab/>
        <w:t>Цель рекомендации</w:t>
      </w:r>
    </w:p>
    <w:p w14:paraId="2098F6AB" w14:textId="77777777" w:rsidR="005E283D" w:rsidRPr="00BA03F4" w:rsidRDefault="005E283D" w:rsidP="008E7980">
      <w:pPr>
        <w:spacing w:after="120"/>
        <w:ind w:left="2268" w:right="1134" w:hanging="1134"/>
        <w:jc w:val="both"/>
      </w:pPr>
      <w:r w:rsidRPr="00BA03F4">
        <w:tab/>
        <w:t>Цель настоящей рекомендации состоит в обеспечении разумным образом установки и использования опорных подставок двухколесных механических транспортных средств без какой-либо опасности для пользователей транспортных средств или других участников дорожного движения.</w:t>
      </w:r>
    </w:p>
    <w:p w14:paraId="273BB9EA" w14:textId="77777777" w:rsidR="005E283D" w:rsidRPr="00BA03F4" w:rsidRDefault="005E283D" w:rsidP="008E7980">
      <w:pPr>
        <w:spacing w:after="120"/>
        <w:ind w:left="2268" w:right="1134" w:hanging="1134"/>
        <w:jc w:val="both"/>
      </w:pPr>
      <w:r w:rsidRPr="00BA03F4">
        <w:t>8.30.2</w:t>
      </w:r>
      <w:r w:rsidRPr="00BA03F4">
        <w:tab/>
        <w:t>Область применения</w:t>
      </w:r>
    </w:p>
    <w:p w14:paraId="39581DE6" w14:textId="77777777" w:rsidR="005E283D" w:rsidRPr="00BA03F4" w:rsidRDefault="005E283D" w:rsidP="008E7980">
      <w:pPr>
        <w:spacing w:after="120"/>
        <w:ind w:left="2268" w:right="1134" w:hanging="1134"/>
        <w:jc w:val="both"/>
      </w:pPr>
      <w:r w:rsidRPr="00BA03F4">
        <w:tab/>
        <w:t>Настоящая рекомендация применяется исключительно к двухколесным мопедам и мотоциклам без коляски.</w:t>
      </w:r>
    </w:p>
    <w:p w14:paraId="047FDCDF" w14:textId="77777777" w:rsidR="005E283D" w:rsidRPr="00BA03F4" w:rsidRDefault="005E283D" w:rsidP="008E7980">
      <w:pPr>
        <w:spacing w:after="120"/>
        <w:ind w:left="2268" w:right="1134" w:hanging="1134"/>
        <w:jc w:val="both"/>
      </w:pPr>
      <w:r w:rsidRPr="00BA03F4">
        <w:t>8.30.3</w:t>
      </w:r>
      <w:r w:rsidRPr="00BA03F4">
        <w:tab/>
        <w:t>Определения</w:t>
      </w:r>
    </w:p>
    <w:p w14:paraId="38490219" w14:textId="77777777" w:rsidR="005E283D" w:rsidRPr="00BA03F4" w:rsidRDefault="005E283D" w:rsidP="008E7980">
      <w:pPr>
        <w:spacing w:after="120"/>
        <w:ind w:left="2268" w:right="1134" w:hanging="1134"/>
        <w:jc w:val="both"/>
      </w:pPr>
      <w:r w:rsidRPr="00BA03F4">
        <w:t>8.30.3.1</w:t>
      </w:r>
      <w:r w:rsidRPr="00BA03F4">
        <w:tab/>
      </w:r>
      <w:r w:rsidR="00881D21">
        <w:rPr>
          <w:bCs/>
        </w:rPr>
        <w:t>«</w:t>
      </w:r>
      <w:r w:rsidRPr="00A07F40">
        <w:rPr>
          <w:i/>
        </w:rPr>
        <w:t>Транспортное средство</w:t>
      </w:r>
      <w:r w:rsidR="00881D21">
        <w:rPr>
          <w:bCs/>
        </w:rPr>
        <w:t>»</w:t>
      </w:r>
      <w:r w:rsidRPr="00BA03F4">
        <w:t xml:space="preserve"> означает мопед или мотоцикл, определение которых приводится соответственно в подпунктах m) и n) статьи 1 Венской конвенции 1968 года о дорожном движении, за исключением </w:t>
      </w:r>
      <w:r w:rsidRPr="00BA03F4">
        <w:lastRenderedPageBreak/>
        <w:t>транспортных средств с коляской или трехколесных транспортных средств.</w:t>
      </w:r>
    </w:p>
    <w:p w14:paraId="63E23D91" w14:textId="77777777" w:rsidR="005E283D" w:rsidRPr="00BA03F4" w:rsidRDefault="005E283D" w:rsidP="008E7980">
      <w:pPr>
        <w:spacing w:after="120"/>
        <w:ind w:left="2268" w:right="1134" w:hanging="1134"/>
        <w:jc w:val="both"/>
      </w:pPr>
      <w:r w:rsidRPr="00BA03F4">
        <w:t>8.30.3.2</w:t>
      </w:r>
      <w:r w:rsidRPr="00BA03F4">
        <w:tab/>
      </w:r>
      <w:r w:rsidR="00881D21">
        <w:rPr>
          <w:bCs/>
        </w:rPr>
        <w:t>«</w:t>
      </w:r>
      <w:r w:rsidRPr="00A07F40">
        <w:rPr>
          <w:i/>
        </w:rPr>
        <w:t>Опорная подставка</w:t>
      </w:r>
      <w:r w:rsidR="00881D21">
        <w:rPr>
          <w:bCs/>
        </w:rPr>
        <w:t>»</w:t>
      </w:r>
      <w:r w:rsidRPr="00BA03F4">
        <w:t xml:space="preserve"> означает прочно закрепленное на транспортном средстве приспособление, с помощью которого данное транспортное средство может поддерживаться на стоянке в вертикальном (или почти вертикальном) положении, когда оно остановлено и оставлено водителем.</w:t>
      </w:r>
    </w:p>
    <w:p w14:paraId="7960BE43" w14:textId="77777777" w:rsidR="005E283D" w:rsidRPr="00BA03F4" w:rsidRDefault="005E283D" w:rsidP="008E7980">
      <w:pPr>
        <w:spacing w:after="120"/>
        <w:ind w:left="2268" w:right="1134" w:hanging="1134"/>
        <w:jc w:val="both"/>
      </w:pPr>
      <w:r w:rsidRPr="00BA03F4">
        <w:t>8.30.3.3</w:t>
      </w:r>
      <w:r w:rsidRPr="00BA03F4">
        <w:tab/>
      </w:r>
      <w:r w:rsidR="00881D21">
        <w:rPr>
          <w:bCs/>
        </w:rPr>
        <w:t>«</w:t>
      </w:r>
      <w:r w:rsidRPr="00A07F40">
        <w:rPr>
          <w:i/>
        </w:rPr>
        <w:t>Боковая подставка</w:t>
      </w:r>
      <w:r w:rsidR="00881D21">
        <w:rPr>
          <w:bCs/>
        </w:rPr>
        <w:t>»</w:t>
      </w:r>
      <w:r w:rsidRPr="00BA03F4">
        <w:t xml:space="preserve"> означает опорную подставку, которая при выдвижении или откидывании в рабочее положение поддерживает транспортное средство только с одной стороны, обеспечивая контакт обоих колес с опорной поверхностью.</w:t>
      </w:r>
    </w:p>
    <w:p w14:paraId="0F700156" w14:textId="77777777" w:rsidR="005E283D" w:rsidRPr="00BA03F4" w:rsidRDefault="005E283D" w:rsidP="008E7980">
      <w:pPr>
        <w:spacing w:after="120"/>
        <w:ind w:left="2268" w:right="1134" w:hanging="1134"/>
        <w:jc w:val="both"/>
      </w:pPr>
      <w:r w:rsidRPr="00BA03F4">
        <w:t>8.30.3.4</w:t>
      </w:r>
      <w:r w:rsidRPr="00BA03F4">
        <w:tab/>
      </w:r>
      <w:r w:rsidR="00881D21">
        <w:rPr>
          <w:bCs/>
        </w:rPr>
        <w:t>«</w:t>
      </w:r>
      <w:r w:rsidRPr="00A07F40">
        <w:rPr>
          <w:i/>
        </w:rPr>
        <w:t>Центральная подставка</w:t>
      </w:r>
      <w:r w:rsidR="00881D21">
        <w:rPr>
          <w:bCs/>
        </w:rPr>
        <w:t>»</w:t>
      </w:r>
      <w:r w:rsidRPr="00BA03F4">
        <w:t xml:space="preserve"> означает опорную подставку, которая при выдвижении или откидывании в рабочее положение поддерживает транспортное средство, обеспечивая одну или несколько поверхностей контакта между транспортным средством и опорной поверхностью по обе стороны от продольной средней плоскости транспортного средства.</w:t>
      </w:r>
    </w:p>
    <w:p w14:paraId="56EFF06C" w14:textId="77777777" w:rsidR="005E283D" w:rsidRPr="00BA03F4" w:rsidRDefault="005E283D" w:rsidP="008E7980">
      <w:pPr>
        <w:spacing w:after="120"/>
        <w:ind w:left="2268" w:right="1134" w:hanging="1134"/>
        <w:jc w:val="both"/>
      </w:pPr>
      <w:r w:rsidRPr="00BA03F4">
        <w:t>8.30.3.5</w:t>
      </w:r>
      <w:r w:rsidRPr="00BA03F4">
        <w:tab/>
      </w:r>
      <w:r w:rsidR="00881D21">
        <w:rPr>
          <w:bCs/>
        </w:rPr>
        <w:t>«</w:t>
      </w:r>
      <w:r w:rsidRPr="00A07F40">
        <w:rPr>
          <w:i/>
        </w:rPr>
        <w:t>Наклон</w:t>
      </w:r>
      <w:r w:rsidR="0060159C">
        <w:t>»</w:t>
      </w:r>
      <w:r w:rsidRPr="00BA03F4">
        <w:t xml:space="preserve"> означает и</w:t>
      </w:r>
      <w:r>
        <w:t>змеренный в процентах (см. рис. </w:t>
      </w:r>
      <w:r w:rsidRPr="00BA03F4">
        <w:t>8 ниже) угол наклона опорной поверхности, образованный поднятой или опущенной одной стороной опорной поверхности и горизонтальной плоскостью таким образом, что линия пересечения опорной поверхности и горизонтальной плоскости параллельна продольной средней плоскости транспортного средства.</w:t>
      </w:r>
    </w:p>
    <w:p w14:paraId="4DE73135" w14:textId="77777777" w:rsidR="005E283D" w:rsidRPr="00BA03F4" w:rsidRDefault="005E283D" w:rsidP="008E7980">
      <w:pPr>
        <w:spacing w:after="120"/>
        <w:ind w:left="2268" w:right="1134" w:hanging="1134"/>
        <w:jc w:val="both"/>
      </w:pPr>
      <w:r w:rsidRPr="00BA03F4">
        <w:t>8.30.3.6</w:t>
      </w:r>
      <w:r w:rsidRPr="00BA03F4">
        <w:tab/>
      </w:r>
      <w:r w:rsidR="00881D21">
        <w:rPr>
          <w:bCs/>
        </w:rPr>
        <w:t>«</w:t>
      </w:r>
      <w:r w:rsidRPr="00A07F40">
        <w:rPr>
          <w:i/>
        </w:rPr>
        <w:t>Уклон</w:t>
      </w:r>
      <w:r w:rsidR="00881D21">
        <w:rPr>
          <w:bCs/>
        </w:rPr>
        <w:t>»</w:t>
      </w:r>
      <w:r w:rsidRPr="00BA03F4">
        <w:t xml:space="preserve"> означает и</w:t>
      </w:r>
      <w:r>
        <w:t>змеренный в процентах (см. рис. </w:t>
      </w:r>
      <w:r w:rsidRPr="00BA03F4">
        <w:t>9 ниже) угол наклона опорной поверхности, образованный поднятой или опущенной одной стороной опорной поверхности и горизонтальной плоскостью таким образом, что линия пересечения опорной поверхности и горизонтальной плоскости перпендикулярна продольной средней плоскости транспортного средства.</w:t>
      </w:r>
    </w:p>
    <w:p w14:paraId="39578D27" w14:textId="77777777" w:rsidR="005E283D" w:rsidRPr="00BA03F4" w:rsidRDefault="005E283D" w:rsidP="008E7980">
      <w:pPr>
        <w:spacing w:after="120"/>
        <w:ind w:left="2268" w:right="1134" w:hanging="1134"/>
        <w:jc w:val="both"/>
      </w:pPr>
      <w:r w:rsidRPr="00BA03F4">
        <w:t>8.30.3.7</w:t>
      </w:r>
      <w:r w:rsidRPr="00BA03F4">
        <w:tab/>
      </w:r>
      <w:r w:rsidR="00881D21">
        <w:rPr>
          <w:bCs/>
        </w:rPr>
        <w:t>«</w:t>
      </w:r>
      <w:r w:rsidRPr="00A07F40">
        <w:rPr>
          <w:i/>
        </w:rPr>
        <w:t>Продольная средняя плоскость</w:t>
      </w:r>
      <w:r w:rsidR="00881D21">
        <w:rPr>
          <w:bCs/>
        </w:rPr>
        <w:t>»</w:t>
      </w:r>
      <w:r w:rsidRPr="00BA03F4">
        <w:t xml:space="preserve"> транспортного средства означает продольную плоскость симметрии заднего колеса транспортного средства.</w:t>
      </w:r>
    </w:p>
    <w:p w14:paraId="6ECEF545" w14:textId="77777777" w:rsidR="005E283D" w:rsidRPr="00BA03F4" w:rsidRDefault="005E283D" w:rsidP="008E7980">
      <w:pPr>
        <w:spacing w:after="120"/>
        <w:ind w:left="2268" w:right="1134" w:hanging="1134"/>
        <w:jc w:val="both"/>
      </w:pPr>
      <w:r w:rsidRPr="00BA03F4">
        <w:t>8.30.3.8</w:t>
      </w:r>
      <w:r w:rsidRPr="00BA03F4">
        <w:tab/>
      </w:r>
      <w:r w:rsidR="00881D21">
        <w:rPr>
          <w:bCs/>
        </w:rPr>
        <w:t>«</w:t>
      </w:r>
      <w:r w:rsidRPr="00A07F40">
        <w:rPr>
          <w:i/>
        </w:rPr>
        <w:t>Масса порожнего транспортного средства в снаряженном состоянии</w:t>
      </w:r>
      <w:r w:rsidR="00881D21">
        <w:rPr>
          <w:bCs/>
        </w:rPr>
        <w:t>»</w:t>
      </w:r>
      <w:r w:rsidRPr="00BA03F4">
        <w:t xml:space="preserve"> означает массу транспортного средства в снаряженном состоянии без водителя, пассажиров и груза, но с топливом, охлаждающей жидкостью, смазочными материалами, набором инструментов и запасным колесом (если они поставляются изготовителем в качестве комплектного оборудования).</w:t>
      </w:r>
    </w:p>
    <w:p w14:paraId="14A44BAF" w14:textId="77777777" w:rsidR="005E283D" w:rsidRPr="00BA03F4" w:rsidRDefault="005E283D" w:rsidP="008E7980">
      <w:pPr>
        <w:spacing w:after="120"/>
        <w:ind w:left="2268" w:right="1134" w:hanging="1134"/>
        <w:jc w:val="both"/>
      </w:pPr>
      <w:r w:rsidRPr="00BA03F4">
        <w:t>8.30.4</w:t>
      </w:r>
      <w:r w:rsidRPr="00BA03F4">
        <w:tab/>
        <w:t>Общие требования</w:t>
      </w:r>
    </w:p>
    <w:p w14:paraId="7DF83689" w14:textId="77777777" w:rsidR="005E283D" w:rsidRPr="00BA03F4" w:rsidRDefault="005E283D" w:rsidP="008E7980">
      <w:pPr>
        <w:spacing w:after="120"/>
        <w:ind w:left="2268" w:right="1134" w:hanging="1134"/>
        <w:jc w:val="both"/>
      </w:pPr>
      <w:r w:rsidRPr="00BA03F4">
        <w:t>8.30.4.1</w:t>
      </w:r>
      <w:r w:rsidRPr="00BA03F4">
        <w:tab/>
        <w:t>Каждое транспортное средство должно быть оснащено по крайней мере одной опорной подставкой для обеспечения его устойчивости в состоянии покоя (например, на стоянке) и когда оно не поддерживается в устойчивом положении человеком или с помощью внешних средств.</w:t>
      </w:r>
    </w:p>
    <w:p w14:paraId="36512E4A" w14:textId="77777777" w:rsidR="005E283D" w:rsidRPr="00BA03F4" w:rsidRDefault="005E283D" w:rsidP="008E7980">
      <w:pPr>
        <w:spacing w:after="120"/>
        <w:ind w:left="2268" w:right="1134" w:hanging="1134"/>
        <w:jc w:val="both"/>
      </w:pPr>
      <w:r w:rsidRPr="00BA03F4">
        <w:t>8.30.4.2</w:t>
      </w:r>
      <w:r w:rsidRPr="00BA03F4">
        <w:tab/>
        <w:t>Эта опорная подставка должна быть:</w:t>
      </w:r>
    </w:p>
    <w:p w14:paraId="6369A4EC" w14:textId="77777777" w:rsidR="005E283D" w:rsidRPr="00BA03F4" w:rsidRDefault="005E283D" w:rsidP="008E7980">
      <w:pPr>
        <w:spacing w:after="120"/>
        <w:ind w:left="2268" w:right="1134" w:hanging="1134"/>
        <w:jc w:val="both"/>
      </w:pPr>
      <w:r w:rsidRPr="00BA03F4">
        <w:t>8.30.4.2.1</w:t>
      </w:r>
      <w:r w:rsidRPr="00BA03F4">
        <w:tab/>
        <w:t>боковой подставкой; или</w:t>
      </w:r>
    </w:p>
    <w:p w14:paraId="66E8DBFB" w14:textId="77777777" w:rsidR="005E283D" w:rsidRPr="00BA03F4" w:rsidRDefault="005E283D" w:rsidP="008E7980">
      <w:pPr>
        <w:spacing w:after="120"/>
        <w:ind w:left="2268" w:right="1134" w:hanging="1134"/>
        <w:jc w:val="both"/>
      </w:pPr>
      <w:r w:rsidRPr="00BA03F4">
        <w:t>8.30.4.2.2</w:t>
      </w:r>
      <w:r w:rsidRPr="00BA03F4">
        <w:tab/>
        <w:t>центральной подставкой.</w:t>
      </w:r>
    </w:p>
    <w:p w14:paraId="0E4C1BC1" w14:textId="77777777" w:rsidR="005E283D" w:rsidRPr="00BA03F4" w:rsidRDefault="005E283D" w:rsidP="008E7980">
      <w:pPr>
        <w:spacing w:after="120"/>
        <w:ind w:left="2268" w:right="1134" w:hanging="1134"/>
        <w:jc w:val="both"/>
      </w:pPr>
      <w:r w:rsidRPr="00BA03F4">
        <w:t>8.30.4.3</w:t>
      </w:r>
      <w:r w:rsidRPr="00BA03F4">
        <w:tab/>
        <w:t>Настоящая рекомендация не требует, чтобы транспортное средство было оснащено более чем одной опорной подставкой или опорными подставками более чем одного типа, и не препятствует тому, чтобы транспортное средство было оснащено таким образом.</w:t>
      </w:r>
    </w:p>
    <w:p w14:paraId="18D1805A" w14:textId="77777777" w:rsidR="005E283D" w:rsidRPr="00BA03F4" w:rsidRDefault="005E283D" w:rsidP="008E7980">
      <w:pPr>
        <w:spacing w:after="120"/>
        <w:ind w:left="2268" w:right="1134" w:hanging="1134"/>
        <w:jc w:val="both"/>
      </w:pPr>
      <w:r w:rsidRPr="00BA03F4">
        <w:t>8.30.4.4</w:t>
      </w:r>
      <w:r w:rsidRPr="00BA03F4">
        <w:tab/>
        <w:t>Опорные подставки должны быть спроектированы и сконструированы таким образом, чтобы они:</w:t>
      </w:r>
    </w:p>
    <w:p w14:paraId="3835A9E1" w14:textId="77777777" w:rsidR="005E283D" w:rsidRPr="00BA03F4" w:rsidRDefault="005E283D" w:rsidP="008E7980">
      <w:pPr>
        <w:spacing w:after="120"/>
        <w:ind w:left="2268" w:right="1134" w:hanging="1134"/>
        <w:jc w:val="both"/>
      </w:pPr>
      <w:r w:rsidRPr="00BA03F4">
        <w:lastRenderedPageBreak/>
        <w:t>8.30.4.4.1</w:t>
      </w:r>
      <w:r w:rsidRPr="00BA03F4">
        <w:tab/>
        <w:t>не имели никаких излишних острых краев и выступов, способных поранить водителя, пассажира или других лиц в случае соприкосновения с опорной подставкой (считается, что это предписание выполняется, если радиус скругления составляет не менее 2,5 мм);</w:t>
      </w:r>
    </w:p>
    <w:p w14:paraId="7DC2E484" w14:textId="77777777" w:rsidR="005E283D" w:rsidRPr="00BA03F4" w:rsidRDefault="005E283D" w:rsidP="008E7980">
      <w:pPr>
        <w:spacing w:after="120"/>
        <w:ind w:left="2268" w:right="1134" w:hanging="1134"/>
        <w:jc w:val="both"/>
      </w:pPr>
      <w:r w:rsidRPr="00BA03F4">
        <w:t>8.30.4.4.2</w:t>
      </w:r>
      <w:r w:rsidRPr="00BA03F4">
        <w:tab/>
        <w:t>были просты в использовании и точно отвечали своему назначению;</w:t>
      </w:r>
    </w:p>
    <w:p w14:paraId="38C59C9B" w14:textId="77777777" w:rsidR="005E283D" w:rsidRPr="00BA03F4" w:rsidRDefault="005E283D" w:rsidP="008E7980">
      <w:pPr>
        <w:spacing w:after="120"/>
        <w:ind w:left="2268" w:right="1134" w:hanging="1134"/>
        <w:jc w:val="both"/>
      </w:pPr>
      <w:r w:rsidRPr="00BA03F4">
        <w:t>8.30.4.4.3</w:t>
      </w:r>
      <w:r w:rsidRPr="00BA03F4">
        <w:tab/>
        <w:t>не вызывали остаточной деформации опорной поверхности, когда они находятся в откинутом или стояночном положении.</w:t>
      </w:r>
    </w:p>
    <w:p w14:paraId="1015BB81" w14:textId="77777777" w:rsidR="005E283D" w:rsidRPr="00BA03F4" w:rsidRDefault="005E283D" w:rsidP="008E7980">
      <w:pPr>
        <w:spacing w:after="120"/>
        <w:ind w:left="2268" w:right="1134" w:hanging="1134"/>
        <w:jc w:val="both"/>
      </w:pPr>
      <w:r w:rsidRPr="00BA03F4">
        <w:t>8.30.4.5</w:t>
      </w:r>
      <w:r w:rsidRPr="00BA03F4">
        <w:tab/>
        <w:t>Если ось поворота опорной подставки расположена на нижней части транспортного средства или под ним, то внешний(</w:t>
      </w:r>
      <w:r w:rsidR="00FF7E8B">
        <w:t>и</w:t>
      </w:r>
      <w:r w:rsidRPr="00BA03F4">
        <w:t>е) край(я) опорной подставки при ее приведении в сложенное положение или положение движения должен (должны) перемещаться в направлении задней части транспортного средства.</w:t>
      </w:r>
    </w:p>
    <w:p w14:paraId="2CC70B7F" w14:textId="77777777" w:rsidR="005E283D" w:rsidRPr="00BA03F4" w:rsidRDefault="005E283D" w:rsidP="008E7980">
      <w:pPr>
        <w:spacing w:after="120"/>
        <w:ind w:left="2268" w:right="1134" w:hanging="1134"/>
        <w:jc w:val="both"/>
      </w:pPr>
      <w:r w:rsidRPr="00BA03F4">
        <w:t>8.30.5</w:t>
      </w:r>
      <w:r w:rsidRPr="00BA03F4">
        <w:tab/>
        <w:t>Особые требования</w:t>
      </w:r>
    </w:p>
    <w:p w14:paraId="6B10D37D" w14:textId="77777777" w:rsidR="005E283D" w:rsidRPr="00BA03F4" w:rsidRDefault="005E283D" w:rsidP="008E7980">
      <w:pPr>
        <w:spacing w:after="120"/>
        <w:ind w:left="2268" w:right="1134" w:hanging="1134"/>
        <w:jc w:val="both"/>
      </w:pPr>
      <w:r w:rsidRPr="00BA03F4">
        <w:t>8.30.5.1</w:t>
      </w:r>
      <w:r w:rsidRPr="00BA03F4">
        <w:tab/>
        <w:t>Боковые подставки</w:t>
      </w:r>
    </w:p>
    <w:p w14:paraId="7F8E3FC4" w14:textId="77777777" w:rsidR="005E283D" w:rsidRPr="00BA03F4" w:rsidRDefault="005E283D" w:rsidP="008E7980">
      <w:pPr>
        <w:spacing w:after="120"/>
        <w:ind w:left="2268" w:right="1134" w:hanging="1134"/>
        <w:jc w:val="both"/>
      </w:pPr>
      <w:r w:rsidRPr="00BA03F4">
        <w:t>8.30.5.1.1</w:t>
      </w:r>
      <w:r w:rsidRPr="00BA03F4">
        <w:tab/>
        <w:t>Боковые подставки должны иметь следующие характеристики:</w:t>
      </w:r>
    </w:p>
    <w:p w14:paraId="0F314EFF" w14:textId="77777777" w:rsidR="005E283D" w:rsidRPr="00BA03F4" w:rsidRDefault="005E283D" w:rsidP="008E7980">
      <w:pPr>
        <w:spacing w:after="120"/>
        <w:ind w:left="2268" w:right="1134" w:hanging="1134"/>
        <w:jc w:val="both"/>
      </w:pPr>
      <w:r w:rsidRPr="00BA03F4">
        <w:t>8.30.5.1.1.1</w:t>
      </w:r>
      <w:r w:rsidRPr="00BA03F4">
        <w:tab/>
        <w:t>способность поддерживать транспортное средство таким образом, чтобы обеспечивалась его боковая устойчивость, независимо от того, находится ли транспортное средство на горизонтальной опорной поверхности или на уклоне, чтобы его нельзя было слишком легко наклонить еще больше в ту же сторону (и соответственно опрокинуть вокруг точки опоры боковой подставки) или слишком легко вернуть в вертикальное положение и наклонить в обратную сторону (и соответственно опрокинуть в сторону, противоположную боковой подставке);</w:t>
      </w:r>
    </w:p>
    <w:p w14:paraId="71B04BCC" w14:textId="77777777" w:rsidR="005E283D" w:rsidRPr="00BA03F4" w:rsidRDefault="005E283D" w:rsidP="008E7980">
      <w:pPr>
        <w:spacing w:after="120"/>
        <w:ind w:left="2268" w:right="1134" w:hanging="1134"/>
        <w:jc w:val="both"/>
      </w:pPr>
      <w:r w:rsidRPr="00BA03F4">
        <w:t>8.30.5.1.1.2</w:t>
      </w:r>
      <w:r w:rsidRPr="00BA03F4">
        <w:tab/>
        <w:t>способность поддерживать транспортное средство таким образом, чтобы обеспечить его нормальное положение, когда оно стоит на уклоне;</w:t>
      </w:r>
    </w:p>
    <w:p w14:paraId="1358D609" w14:textId="77777777" w:rsidR="005E283D" w:rsidRPr="00BA03F4" w:rsidRDefault="005E283D" w:rsidP="008E7980">
      <w:pPr>
        <w:spacing w:after="120"/>
        <w:ind w:left="2268" w:right="1134" w:hanging="1134"/>
        <w:jc w:val="both"/>
      </w:pPr>
      <w:r w:rsidRPr="00BA03F4">
        <w:t>8.30.5.1.1.3</w:t>
      </w:r>
      <w:r w:rsidRPr="00BA03F4">
        <w:tab/>
        <w:t>способность автоматически убираться в заднем направлении в сложенное положение или положение движения;</w:t>
      </w:r>
    </w:p>
    <w:p w14:paraId="5217D3BC" w14:textId="77777777" w:rsidR="005E283D" w:rsidRPr="00BA03F4" w:rsidRDefault="005E283D" w:rsidP="008E7980">
      <w:pPr>
        <w:spacing w:after="120"/>
        <w:ind w:left="2268" w:right="1134" w:hanging="1134"/>
        <w:jc w:val="both"/>
      </w:pPr>
      <w:r w:rsidRPr="00BA03F4">
        <w:t>8.30.5.1.1.3.1</w:t>
      </w:r>
      <w:r w:rsidR="00A07F40">
        <w:tab/>
      </w:r>
      <w:r w:rsidRPr="00BA03F4">
        <w:t>когда транспортное средство возвращается в свое нормальное (вертикальное) положение для движения, или</w:t>
      </w:r>
    </w:p>
    <w:p w14:paraId="7722C389" w14:textId="77777777" w:rsidR="005E283D" w:rsidRPr="00BA03F4" w:rsidRDefault="005E283D" w:rsidP="008E7980">
      <w:pPr>
        <w:spacing w:after="120"/>
        <w:ind w:left="2268" w:right="1134" w:hanging="1134"/>
        <w:jc w:val="both"/>
      </w:pPr>
      <w:r w:rsidRPr="00BA03F4">
        <w:t>8.30.5.1.1.3.2</w:t>
      </w:r>
      <w:r w:rsidR="00A07F40">
        <w:tab/>
      </w:r>
      <w:r w:rsidRPr="00BA03F4">
        <w:t>когда транспортное средство сдвигается вперед в результате преднамеренных действий водителя, или</w:t>
      </w:r>
    </w:p>
    <w:p w14:paraId="0BB462B9" w14:textId="77777777" w:rsidR="005E283D" w:rsidRPr="00BA03F4" w:rsidRDefault="005E283D" w:rsidP="008E7980">
      <w:pPr>
        <w:spacing w:after="120"/>
        <w:ind w:left="2268" w:right="1134" w:hanging="1134"/>
        <w:jc w:val="both"/>
      </w:pPr>
      <w:r w:rsidRPr="00BA03F4">
        <w:t>8.30.5.1.1.3.3</w:t>
      </w:r>
      <w:r w:rsidR="00A07F40">
        <w:tab/>
      </w:r>
      <w:r w:rsidRPr="00BA03F4">
        <w:t>когда боковая подставка входит в соприкосновение с опорной поверхностью во время движения транспортного средства, не нарушая при этом его равновесия;</w:t>
      </w:r>
    </w:p>
    <w:p w14:paraId="223C01BD" w14:textId="77777777" w:rsidR="005E283D" w:rsidRPr="00BA03F4" w:rsidRDefault="005E283D" w:rsidP="008E7980">
      <w:pPr>
        <w:spacing w:after="120"/>
        <w:ind w:left="2268" w:right="1134" w:hanging="1134"/>
        <w:jc w:val="both"/>
      </w:pPr>
      <w:r w:rsidRPr="00BA03F4">
        <w:t>8.30.5.1.1.4</w:t>
      </w:r>
      <w:r w:rsidRPr="00BA03F4">
        <w:tab/>
        <w:t xml:space="preserve">невзирая на положения пункта 8.30.5.1.1.3 выше, боковая подставка должна быть спроектирована и сконструирована таким образом, чтобы </w:t>
      </w:r>
    </w:p>
    <w:p w14:paraId="731B81C7" w14:textId="77777777" w:rsidR="005E283D" w:rsidRPr="00BA03F4" w:rsidRDefault="005E283D" w:rsidP="008E7980">
      <w:pPr>
        <w:spacing w:after="120"/>
        <w:ind w:left="2268" w:right="1134" w:hanging="1134"/>
        <w:jc w:val="both"/>
      </w:pPr>
      <w:r w:rsidRPr="00BA03F4">
        <w:t>8.30.5.1.1.4.1</w:t>
      </w:r>
      <w:r w:rsidR="00A07F40">
        <w:tab/>
      </w:r>
      <w:r w:rsidRPr="00BA03F4">
        <w:t>будучи приведенной в откинутое или стояночное положение,</w:t>
      </w:r>
    </w:p>
    <w:p w14:paraId="014EB27F" w14:textId="77777777" w:rsidR="005E283D" w:rsidRPr="00BA03F4" w:rsidRDefault="005E283D" w:rsidP="008E7980">
      <w:pPr>
        <w:spacing w:after="120"/>
        <w:ind w:left="2268" w:right="1134" w:hanging="1134"/>
        <w:jc w:val="both"/>
      </w:pPr>
      <w:r w:rsidRPr="00BA03F4">
        <w:t>8.30.5.1.1.4.2</w:t>
      </w:r>
      <w:r w:rsidR="00A07F40">
        <w:tab/>
      </w:r>
      <w:r w:rsidRPr="00BA03F4">
        <w:t xml:space="preserve">когда транспортное средство наклонено для приведения внешней оконечности боковой подставки в соприкосновение с грунтом или </w:t>
      </w:r>
    </w:p>
    <w:p w14:paraId="432267B6" w14:textId="77777777" w:rsidR="005E283D" w:rsidRPr="00BA03F4" w:rsidRDefault="005E283D" w:rsidP="008E7980">
      <w:pPr>
        <w:spacing w:after="120"/>
        <w:ind w:left="2268" w:right="1134" w:hanging="1134"/>
        <w:jc w:val="both"/>
      </w:pPr>
      <w:r w:rsidRPr="00BA03F4">
        <w:t>8.30.5.1.1.4.3</w:t>
      </w:r>
      <w:r w:rsidR="00A07F40">
        <w:tab/>
      </w:r>
      <w:r w:rsidRPr="00BA03F4">
        <w:t>когда транспортное средство оставлено в стояночном положении без присмотра, она не складывалась автоматически в случае непреднамеренного изменения угла наклона (например, от случайного толчка или от аэродинамического давления, создаваемого транспортным средством, которое проходит рядом).</w:t>
      </w:r>
    </w:p>
    <w:p w14:paraId="19F18617" w14:textId="77777777" w:rsidR="005E283D" w:rsidRPr="00BA03F4" w:rsidRDefault="005E283D" w:rsidP="008E7980">
      <w:pPr>
        <w:spacing w:after="120"/>
        <w:ind w:left="2268" w:right="1134" w:hanging="1134"/>
        <w:jc w:val="both"/>
      </w:pPr>
      <w:r w:rsidRPr="00BA03F4">
        <w:t>8.30.5.1.2</w:t>
      </w:r>
      <w:r w:rsidRPr="00BA03F4">
        <w:tab/>
        <w:t>Требования пунктов 8.30.5.1.1.3 и 8.30.5.1.1.4 выше не применяются, если транспортное средство оснащено боковой подставкой, связанной с его системой зажигания таким образом, чтобы зажигание можно было включить лишь в том случае, когда боковая подставка находится в сложенном положении или положении движения.</w:t>
      </w:r>
    </w:p>
    <w:p w14:paraId="61B1DE8B" w14:textId="77777777" w:rsidR="005E283D" w:rsidRPr="00BA03F4" w:rsidRDefault="005E283D" w:rsidP="008E7980">
      <w:pPr>
        <w:spacing w:after="120"/>
        <w:ind w:left="2268" w:right="1134" w:hanging="1134"/>
        <w:jc w:val="both"/>
      </w:pPr>
      <w:r w:rsidRPr="00BA03F4">
        <w:t>8.30.5.2</w:t>
      </w:r>
      <w:r w:rsidRPr="00BA03F4">
        <w:tab/>
        <w:t>Центральные подставки</w:t>
      </w:r>
    </w:p>
    <w:p w14:paraId="7FB3718E" w14:textId="77777777" w:rsidR="005E283D" w:rsidRPr="00BA03F4" w:rsidRDefault="005E283D" w:rsidP="008E7980">
      <w:pPr>
        <w:spacing w:after="120"/>
        <w:ind w:left="2268" w:right="1134" w:hanging="1134"/>
        <w:jc w:val="both"/>
      </w:pPr>
      <w:r w:rsidRPr="00BA03F4">
        <w:lastRenderedPageBreak/>
        <w:t>8.30.5.2.1</w:t>
      </w:r>
      <w:r w:rsidRPr="00BA03F4">
        <w:tab/>
        <w:t>Центральные подставки должны иметь следующие характеристики:</w:t>
      </w:r>
    </w:p>
    <w:p w14:paraId="2218467B" w14:textId="77777777" w:rsidR="005E283D" w:rsidRPr="00BA03F4" w:rsidRDefault="005E283D" w:rsidP="008E7980">
      <w:pPr>
        <w:spacing w:after="120"/>
        <w:ind w:left="2268" w:right="1134" w:hanging="1134"/>
        <w:jc w:val="both"/>
      </w:pPr>
      <w:r w:rsidRPr="00BA03F4">
        <w:t>8.30.5.2.1.1</w:t>
      </w:r>
      <w:r w:rsidRPr="00BA03F4">
        <w:tab/>
        <w:t>Способность поддерживать транспортное средство независимо от того, находятся ли в соприкосновении с опорной поверхностью оба колеса или одно колесо либо колеса не находятся в соприкосновении с опорной поверхностью вообще, с тем чтобы обеспечить устойчивость транспортного средства:</w:t>
      </w:r>
    </w:p>
    <w:p w14:paraId="185493C2" w14:textId="77777777" w:rsidR="005E283D" w:rsidRPr="009E3733" w:rsidRDefault="005E283D" w:rsidP="009E3733">
      <w:pPr>
        <w:spacing w:after="120"/>
        <w:ind w:left="2883" w:right="1134" w:hanging="615"/>
        <w:jc w:val="both"/>
        <w:rPr>
          <w:rFonts w:eastAsia="Times New Roman" w:cs="Times New Roman"/>
          <w:szCs w:val="20"/>
          <w:lang w:eastAsia="fr-FR"/>
        </w:rPr>
      </w:pPr>
      <w:r w:rsidRPr="009E3733">
        <w:rPr>
          <w:rFonts w:eastAsia="Times New Roman" w:cs="Times New Roman"/>
          <w:szCs w:val="20"/>
          <w:lang w:eastAsia="fr-FR"/>
        </w:rPr>
        <w:t>a)</w:t>
      </w:r>
      <w:r w:rsidRPr="009E3733">
        <w:rPr>
          <w:rFonts w:eastAsia="Times New Roman" w:cs="Times New Roman"/>
          <w:szCs w:val="20"/>
          <w:lang w:eastAsia="fr-FR"/>
        </w:rPr>
        <w:tab/>
        <w:t>на горизонтальной опорной поверхности;</w:t>
      </w:r>
    </w:p>
    <w:p w14:paraId="7FB5405B" w14:textId="77777777" w:rsidR="005E283D" w:rsidRPr="009E3733" w:rsidRDefault="005E283D" w:rsidP="009E3733">
      <w:pPr>
        <w:spacing w:after="120"/>
        <w:ind w:left="2883" w:right="1134" w:hanging="615"/>
        <w:jc w:val="both"/>
        <w:rPr>
          <w:rFonts w:eastAsia="Times New Roman" w:cs="Times New Roman"/>
          <w:szCs w:val="20"/>
          <w:lang w:eastAsia="fr-FR"/>
        </w:rPr>
      </w:pPr>
      <w:r w:rsidRPr="009E3733">
        <w:rPr>
          <w:rFonts w:eastAsia="Times New Roman" w:cs="Times New Roman"/>
          <w:szCs w:val="20"/>
          <w:lang w:eastAsia="fr-FR"/>
        </w:rPr>
        <w:t>b)</w:t>
      </w:r>
      <w:r w:rsidRPr="009E3733">
        <w:rPr>
          <w:rFonts w:eastAsia="Times New Roman" w:cs="Times New Roman"/>
          <w:szCs w:val="20"/>
          <w:lang w:eastAsia="fr-FR"/>
        </w:rPr>
        <w:tab/>
        <w:t>в условиях бокового наклона;</w:t>
      </w:r>
    </w:p>
    <w:p w14:paraId="6772DCD1" w14:textId="77777777" w:rsidR="005E283D" w:rsidRPr="009E3733" w:rsidRDefault="005E283D" w:rsidP="009E3733">
      <w:pPr>
        <w:spacing w:after="120"/>
        <w:ind w:left="2883" w:right="1134" w:hanging="615"/>
        <w:jc w:val="both"/>
        <w:rPr>
          <w:rFonts w:eastAsia="Times New Roman" w:cs="Times New Roman"/>
          <w:szCs w:val="20"/>
          <w:lang w:eastAsia="fr-FR"/>
        </w:rPr>
      </w:pPr>
      <w:r w:rsidRPr="009E3733">
        <w:rPr>
          <w:rFonts w:eastAsia="Times New Roman" w:cs="Times New Roman"/>
          <w:szCs w:val="20"/>
          <w:lang w:eastAsia="fr-FR"/>
        </w:rPr>
        <w:t>c)</w:t>
      </w:r>
      <w:r w:rsidRPr="009E3733">
        <w:rPr>
          <w:rFonts w:eastAsia="Times New Roman" w:cs="Times New Roman"/>
          <w:szCs w:val="20"/>
          <w:lang w:eastAsia="fr-FR"/>
        </w:rPr>
        <w:tab/>
        <w:t>в условиях продольного наклона.</w:t>
      </w:r>
    </w:p>
    <w:p w14:paraId="3C8E1E36" w14:textId="77777777" w:rsidR="005E283D" w:rsidRPr="00BA03F4" w:rsidRDefault="005E283D" w:rsidP="008E7980">
      <w:pPr>
        <w:spacing w:after="120"/>
        <w:ind w:left="2268" w:right="1134" w:hanging="1134"/>
        <w:jc w:val="both"/>
      </w:pPr>
      <w:r w:rsidRPr="00BA03F4">
        <w:t>8.30.5.2.1.2</w:t>
      </w:r>
      <w:r w:rsidRPr="00BA03F4">
        <w:tab/>
        <w:t>Способность автоматически убираться в заднем направлении в сложенное положение или положение движения:</w:t>
      </w:r>
    </w:p>
    <w:p w14:paraId="3329C0C1" w14:textId="77777777" w:rsidR="005E283D" w:rsidRPr="00A07F40" w:rsidRDefault="005E283D" w:rsidP="00A07F40">
      <w:pPr>
        <w:spacing w:after="120"/>
        <w:ind w:left="2883" w:right="1134" w:hanging="615"/>
        <w:jc w:val="both"/>
        <w:rPr>
          <w:rFonts w:eastAsia="Times New Roman" w:cs="Times New Roman"/>
          <w:szCs w:val="20"/>
          <w:lang w:eastAsia="fr-FR"/>
        </w:rPr>
      </w:pPr>
      <w:r w:rsidRPr="00A07F40">
        <w:rPr>
          <w:rFonts w:eastAsia="Times New Roman" w:cs="Times New Roman"/>
          <w:szCs w:val="20"/>
          <w:lang w:val="en-GB" w:eastAsia="fr-FR"/>
        </w:rPr>
        <w:t>a</w:t>
      </w:r>
      <w:r w:rsidRPr="00A07F40">
        <w:rPr>
          <w:rFonts w:eastAsia="Times New Roman" w:cs="Times New Roman"/>
          <w:szCs w:val="20"/>
          <w:lang w:eastAsia="fr-FR"/>
        </w:rPr>
        <w:t>)</w:t>
      </w:r>
      <w:r w:rsidRPr="00A07F40">
        <w:rPr>
          <w:rFonts w:eastAsia="Times New Roman" w:cs="Times New Roman"/>
          <w:szCs w:val="20"/>
          <w:lang w:eastAsia="fr-FR"/>
        </w:rPr>
        <w:tab/>
        <w:t xml:space="preserve">когда транспортное средство смещается вперед таким образом, что центральная подставка отделяется от опорной поверхности, или </w:t>
      </w:r>
    </w:p>
    <w:p w14:paraId="63D47C5C" w14:textId="77777777" w:rsidR="005E283D" w:rsidRPr="00A07F40" w:rsidRDefault="005E283D" w:rsidP="00A07F40">
      <w:pPr>
        <w:spacing w:after="120"/>
        <w:ind w:left="2883" w:right="1134" w:hanging="615"/>
        <w:jc w:val="both"/>
        <w:rPr>
          <w:rFonts w:eastAsia="Times New Roman" w:cs="Times New Roman"/>
          <w:szCs w:val="20"/>
          <w:lang w:eastAsia="fr-FR"/>
        </w:rPr>
      </w:pPr>
      <w:r w:rsidRPr="00A07F40">
        <w:rPr>
          <w:rFonts w:eastAsia="Times New Roman" w:cs="Times New Roman"/>
          <w:szCs w:val="20"/>
          <w:lang w:val="en-GB" w:eastAsia="fr-FR"/>
        </w:rPr>
        <w:t>b</w:t>
      </w:r>
      <w:r w:rsidRPr="00A07F40">
        <w:rPr>
          <w:rFonts w:eastAsia="Times New Roman" w:cs="Times New Roman"/>
          <w:szCs w:val="20"/>
          <w:lang w:eastAsia="fr-FR"/>
        </w:rPr>
        <w:t>)</w:t>
      </w:r>
      <w:r w:rsidRPr="00A07F40">
        <w:rPr>
          <w:rFonts w:eastAsia="Times New Roman" w:cs="Times New Roman"/>
          <w:szCs w:val="20"/>
          <w:lang w:eastAsia="fr-FR"/>
        </w:rPr>
        <w:tab/>
        <w:t>когда центральная подставка входит в соприкосновение с опорной поверхностью во время движения транспортного средства, не нарушая при этом его равновесия.</w:t>
      </w:r>
    </w:p>
    <w:p w14:paraId="69B3C3DD" w14:textId="77777777" w:rsidR="005E283D" w:rsidRPr="00BA03F4" w:rsidRDefault="005E283D" w:rsidP="008E7980">
      <w:pPr>
        <w:spacing w:after="120"/>
        <w:ind w:left="2268" w:right="1134" w:hanging="1134"/>
        <w:jc w:val="both"/>
      </w:pPr>
      <w:r w:rsidRPr="00BA03F4">
        <w:t>8.30.5.2.2</w:t>
      </w:r>
      <w:r w:rsidRPr="00BA03F4">
        <w:tab/>
        <w:t>Требования пункта 8.30.5.2.1.2 выше не применяются, если транспортное средство оснащено только одной центральной подставкой и оборудовано устройством, связывающим эту подставку с его системой зажигания таким образом, чтобы зажигание можно было включить только в том случае, когда центральная подставка находится в сложенном положении или положении движения.</w:t>
      </w:r>
    </w:p>
    <w:p w14:paraId="306DEB73" w14:textId="77777777" w:rsidR="005E283D" w:rsidRPr="00BA03F4" w:rsidRDefault="005E283D" w:rsidP="008E7980">
      <w:pPr>
        <w:spacing w:after="120"/>
        <w:ind w:left="2268" w:right="1134" w:hanging="1134"/>
        <w:jc w:val="both"/>
      </w:pPr>
      <w:r w:rsidRPr="00BA03F4">
        <w:t>8.30.5.3</w:t>
      </w:r>
      <w:r w:rsidRPr="00BA03F4">
        <w:tab/>
        <w:t>Любые опорные подставки</w:t>
      </w:r>
    </w:p>
    <w:p w14:paraId="03EE5F6A" w14:textId="77777777" w:rsidR="005E283D" w:rsidRPr="00BA03F4" w:rsidRDefault="005E283D" w:rsidP="008E7980">
      <w:pPr>
        <w:spacing w:after="120"/>
        <w:ind w:left="2268" w:right="1134" w:hanging="1134"/>
        <w:jc w:val="both"/>
      </w:pPr>
      <w:r w:rsidRPr="00BA03F4">
        <w:t>8.30.5.3.1</w:t>
      </w:r>
      <w:r w:rsidRPr="00BA03F4">
        <w:tab/>
        <w:t>Транспортные средства, оборудованные согласно требованиям пункта</w:t>
      </w:r>
      <w:r w:rsidR="009E3733">
        <w:t> </w:t>
      </w:r>
      <w:r w:rsidRPr="00BA03F4">
        <w:t>8.30.5.1.2 или 8.30.5.2.2 выше, могут быть помимо этого оснащены контрольным сигналом, который хорошо виден с места водителя, сидящего за рулем, и который при включенном зажигании загорается и горит до тех пор, пока опорная подставка не будет установлена в сложенное положение или положение движения.</w:t>
      </w:r>
    </w:p>
    <w:p w14:paraId="6ACF27AB" w14:textId="77777777" w:rsidR="005E283D" w:rsidRPr="00BA03F4" w:rsidRDefault="005E283D" w:rsidP="008E7980">
      <w:pPr>
        <w:spacing w:after="120"/>
        <w:ind w:left="2268" w:right="1134" w:hanging="1134"/>
        <w:jc w:val="both"/>
      </w:pPr>
      <w:r w:rsidRPr="00BA03F4">
        <w:t>8.30.5.3.2</w:t>
      </w:r>
      <w:r w:rsidRPr="00BA03F4">
        <w:tab/>
        <w:t>Опорные подставки должны быть оснащены системой удержания, которая поддерживает их в сложенном положении или положении движения.</w:t>
      </w:r>
    </w:p>
    <w:p w14:paraId="2831B3DF" w14:textId="77777777" w:rsidR="005E283D" w:rsidRPr="00BA03F4" w:rsidRDefault="005E283D" w:rsidP="008E7980">
      <w:pPr>
        <w:spacing w:after="120"/>
        <w:ind w:left="2268" w:right="1134" w:hanging="1134"/>
        <w:jc w:val="both"/>
      </w:pPr>
      <w:r w:rsidRPr="00BA03F4">
        <w:tab/>
        <w:t>Эта система может состоять:</w:t>
      </w:r>
    </w:p>
    <w:p w14:paraId="15CE4975" w14:textId="77777777" w:rsidR="005E283D" w:rsidRPr="00A07F40" w:rsidRDefault="005E283D" w:rsidP="00A07F40">
      <w:pPr>
        <w:spacing w:after="120"/>
        <w:ind w:left="2883" w:right="1134" w:hanging="615"/>
        <w:jc w:val="both"/>
        <w:rPr>
          <w:rFonts w:eastAsia="Times New Roman" w:cs="Times New Roman"/>
          <w:szCs w:val="20"/>
          <w:lang w:eastAsia="fr-FR"/>
        </w:rPr>
      </w:pPr>
      <w:r w:rsidRPr="00A07F40">
        <w:rPr>
          <w:rFonts w:eastAsia="Times New Roman" w:cs="Times New Roman"/>
          <w:szCs w:val="20"/>
          <w:lang w:eastAsia="fr-FR"/>
        </w:rPr>
        <w:t>a)</w:t>
      </w:r>
      <w:r w:rsidRPr="00A07F40">
        <w:rPr>
          <w:rFonts w:eastAsia="Times New Roman" w:cs="Times New Roman"/>
          <w:szCs w:val="20"/>
          <w:lang w:eastAsia="fr-FR"/>
        </w:rPr>
        <w:tab/>
        <w:t>либо из двух независимых устройств, как, например, две отдельные пружины или одна пружина и одно блокировочное устройство, например зажим,</w:t>
      </w:r>
    </w:p>
    <w:p w14:paraId="25E4C002" w14:textId="77777777" w:rsidR="005E283D" w:rsidRPr="00A07F40" w:rsidRDefault="005E283D" w:rsidP="00A07F40">
      <w:pPr>
        <w:spacing w:after="120"/>
        <w:ind w:left="2883" w:right="1134" w:hanging="615"/>
        <w:jc w:val="both"/>
        <w:rPr>
          <w:rFonts w:eastAsia="Times New Roman" w:cs="Times New Roman"/>
          <w:szCs w:val="20"/>
          <w:lang w:eastAsia="fr-FR"/>
        </w:rPr>
      </w:pPr>
      <w:r w:rsidRPr="00A07F40">
        <w:rPr>
          <w:rFonts w:eastAsia="Times New Roman" w:cs="Times New Roman"/>
          <w:szCs w:val="20"/>
          <w:lang w:eastAsia="fr-FR"/>
        </w:rPr>
        <w:t>b)</w:t>
      </w:r>
      <w:r w:rsidRPr="00A07F40">
        <w:rPr>
          <w:rFonts w:eastAsia="Times New Roman" w:cs="Times New Roman"/>
          <w:szCs w:val="20"/>
          <w:lang w:eastAsia="fr-FR"/>
        </w:rPr>
        <w:tab/>
        <w:t>либо из одного устройства, которое должно безотказно работать по крайней мере в течение 10 000 циклов нормального использования, если транспортное средство оснащено двумя опорными подставками, или 15 000 циклов нормального использования, если транспортное средство оснащено одной опорной подставкой.</w:t>
      </w:r>
    </w:p>
    <w:p w14:paraId="53A6D089" w14:textId="77777777" w:rsidR="005E283D" w:rsidRPr="00BA03F4" w:rsidRDefault="005E283D" w:rsidP="008E7980">
      <w:pPr>
        <w:spacing w:after="120"/>
        <w:ind w:left="2268" w:right="1134" w:hanging="1134"/>
        <w:jc w:val="both"/>
      </w:pPr>
      <w:r w:rsidRPr="00BA03F4">
        <w:t>8.30.6</w:t>
      </w:r>
      <w:r w:rsidRPr="00BA03F4">
        <w:tab/>
        <w:t>Испытания на устойчивость</w:t>
      </w:r>
    </w:p>
    <w:p w14:paraId="419B005F" w14:textId="77777777" w:rsidR="005E283D" w:rsidRPr="00BA03F4" w:rsidRDefault="005E283D" w:rsidP="008E7980">
      <w:pPr>
        <w:spacing w:after="120"/>
        <w:ind w:left="2268" w:right="1134" w:hanging="1134"/>
        <w:jc w:val="both"/>
      </w:pPr>
      <w:r w:rsidRPr="00BA03F4">
        <w:tab/>
        <w:t>Для определения способности транспортного средства оставаться в устойчивом положении, как это предписано в пункте 8.30.5 настоящей рекомендации, проводят следующие испытания.</w:t>
      </w:r>
    </w:p>
    <w:p w14:paraId="726A05DD" w14:textId="77777777" w:rsidR="005E283D" w:rsidRPr="00BA03F4" w:rsidRDefault="005E283D" w:rsidP="008E7980">
      <w:pPr>
        <w:spacing w:after="120"/>
        <w:ind w:left="2268" w:right="1134" w:hanging="1134"/>
        <w:jc w:val="both"/>
      </w:pPr>
      <w:r w:rsidRPr="00BA03F4">
        <w:t>8.30.6.1</w:t>
      </w:r>
      <w:r w:rsidRPr="00BA03F4">
        <w:tab/>
        <w:t>Состояние транспортного средства</w:t>
      </w:r>
    </w:p>
    <w:p w14:paraId="686FE8D1" w14:textId="77777777" w:rsidR="005E283D" w:rsidRPr="00BA03F4" w:rsidRDefault="005E283D" w:rsidP="008E7980">
      <w:pPr>
        <w:spacing w:after="120"/>
        <w:ind w:left="2268" w:right="1134" w:hanging="1134"/>
        <w:jc w:val="both"/>
      </w:pPr>
      <w:r w:rsidRPr="00BA03F4">
        <w:t>8.30.6.1.1</w:t>
      </w:r>
      <w:r w:rsidRPr="00BA03F4">
        <w:tab/>
        <w:t>Транспортное средство должно быть порожним в снаряженном состоянии.</w:t>
      </w:r>
    </w:p>
    <w:p w14:paraId="28438BBE" w14:textId="77777777" w:rsidR="005E283D" w:rsidRPr="00BA03F4" w:rsidRDefault="005E283D" w:rsidP="008E7980">
      <w:pPr>
        <w:spacing w:after="120"/>
        <w:ind w:left="2268" w:right="1134" w:hanging="1134"/>
        <w:jc w:val="both"/>
      </w:pPr>
      <w:r w:rsidRPr="00BA03F4">
        <w:lastRenderedPageBreak/>
        <w:t>8.30.6.1.2</w:t>
      </w:r>
      <w:r w:rsidRPr="00BA03F4">
        <w:tab/>
        <w:t>Шины должны быть накачаны до давления, рекомендуемого изготовителем для данного состояния.</w:t>
      </w:r>
    </w:p>
    <w:p w14:paraId="4254CE7E" w14:textId="77777777" w:rsidR="005E283D" w:rsidRPr="00BA03F4" w:rsidRDefault="005E283D" w:rsidP="008E7980">
      <w:pPr>
        <w:spacing w:after="120"/>
        <w:ind w:left="2268" w:right="1134" w:hanging="1134"/>
        <w:jc w:val="both"/>
      </w:pPr>
      <w:r w:rsidRPr="00BA03F4">
        <w:t>8.30.6.1.3</w:t>
      </w:r>
      <w:r w:rsidRPr="00BA03F4">
        <w:tab/>
        <w:t>Коробка передач должна быть в нейтральном положении, а в случае автоматической трансмиссии</w:t>
      </w:r>
      <w:r w:rsidR="005C6A31">
        <w:t xml:space="preserve"> </w:t>
      </w:r>
      <w:r w:rsidRPr="00BA03F4">
        <w:t>–</w:t>
      </w:r>
      <w:r w:rsidR="005C6A31">
        <w:t xml:space="preserve"> </w:t>
      </w:r>
      <w:r w:rsidRPr="00BA03F4">
        <w:t xml:space="preserve">в положении </w:t>
      </w:r>
      <w:r w:rsidR="00881D21">
        <w:rPr>
          <w:bCs/>
        </w:rPr>
        <w:t>«</w:t>
      </w:r>
      <w:r w:rsidRPr="00BA03F4">
        <w:t>стоянка</w:t>
      </w:r>
      <w:r w:rsidR="00881D21">
        <w:rPr>
          <w:bCs/>
        </w:rPr>
        <w:t>»</w:t>
      </w:r>
      <w:r w:rsidRPr="00BA03F4">
        <w:t>, если такое существует.</w:t>
      </w:r>
    </w:p>
    <w:p w14:paraId="4A8282C7" w14:textId="77777777" w:rsidR="005E283D" w:rsidRPr="00BA03F4" w:rsidRDefault="005E283D" w:rsidP="008E7980">
      <w:pPr>
        <w:spacing w:after="120"/>
        <w:ind w:left="2268" w:right="1134" w:hanging="1134"/>
        <w:jc w:val="both"/>
      </w:pPr>
      <w:r w:rsidRPr="00BA03F4">
        <w:t>8.30.6.1.4</w:t>
      </w:r>
      <w:r w:rsidRPr="00BA03F4">
        <w:tab/>
        <w:t>Если транспортное средство оснащено стояночным тормозом, то он должен быть приведен в действие.</w:t>
      </w:r>
    </w:p>
    <w:p w14:paraId="0BDFDF51" w14:textId="77777777" w:rsidR="005E283D" w:rsidRPr="00BA03F4" w:rsidRDefault="005E283D" w:rsidP="008E7980">
      <w:pPr>
        <w:spacing w:after="120"/>
        <w:ind w:left="2268" w:right="1134" w:hanging="1134"/>
        <w:jc w:val="both"/>
      </w:pPr>
      <w:r w:rsidRPr="00BA03F4">
        <w:t>8.30.6.1.5</w:t>
      </w:r>
      <w:r w:rsidRPr="00BA03F4">
        <w:tab/>
        <w:t>Рулевая колонка должна быть блокирована. Если рулевое управление может быть блокировано при повороте колонки влево или вправо, испытания проводят для обоих положений.</w:t>
      </w:r>
    </w:p>
    <w:p w14:paraId="2686E3CB" w14:textId="77777777" w:rsidR="005E283D" w:rsidRPr="00BA03F4" w:rsidRDefault="005E283D" w:rsidP="008E7980">
      <w:pPr>
        <w:spacing w:after="120"/>
        <w:ind w:left="2268" w:right="1134" w:hanging="1134"/>
        <w:jc w:val="both"/>
      </w:pPr>
      <w:r w:rsidRPr="00BA03F4">
        <w:t>8.30.6.2</w:t>
      </w:r>
      <w:r w:rsidRPr="00BA03F4">
        <w:tab/>
        <w:t>Испытательная площадка</w:t>
      </w:r>
    </w:p>
    <w:p w14:paraId="1FDDB385" w14:textId="77777777" w:rsidR="005E283D" w:rsidRPr="00BA03F4" w:rsidRDefault="005E283D" w:rsidP="008E7980">
      <w:pPr>
        <w:spacing w:after="120"/>
        <w:ind w:left="2268" w:right="1134" w:hanging="1134"/>
        <w:jc w:val="both"/>
      </w:pPr>
      <w:r w:rsidRPr="00BA03F4">
        <w:tab/>
        <w:t>Для испы</w:t>
      </w:r>
      <w:r>
        <w:t>таний, предусмотренных в пункте </w:t>
      </w:r>
      <w:r w:rsidRPr="00BA03F4">
        <w:t>8.30.7.1 ниже, можно использовать любую плоскую горизонтальную площадку с твердой сухой поверхностью без песка.</w:t>
      </w:r>
    </w:p>
    <w:p w14:paraId="173CC7D1" w14:textId="77777777" w:rsidR="005E283D" w:rsidRPr="00BA03F4" w:rsidRDefault="005E283D" w:rsidP="008E7980">
      <w:pPr>
        <w:spacing w:after="120"/>
        <w:ind w:left="2268" w:right="1134" w:hanging="1134"/>
        <w:jc w:val="both"/>
      </w:pPr>
      <w:r w:rsidRPr="00BA03F4">
        <w:t>8.30.6.3</w:t>
      </w:r>
      <w:r w:rsidRPr="00BA03F4">
        <w:tab/>
        <w:t>Испытательное оборудование</w:t>
      </w:r>
    </w:p>
    <w:p w14:paraId="11CA4FE1" w14:textId="77777777" w:rsidR="005E283D" w:rsidRPr="00BA03F4" w:rsidRDefault="005E283D" w:rsidP="008E7980">
      <w:pPr>
        <w:spacing w:after="120"/>
        <w:ind w:left="2268" w:right="1134" w:hanging="1134"/>
        <w:jc w:val="both"/>
      </w:pPr>
      <w:r w:rsidRPr="00BA03F4">
        <w:t>8.30.6.3.1</w:t>
      </w:r>
      <w:r w:rsidRPr="00BA03F4">
        <w:tab/>
        <w:t>Для испытаний, предусмотренных в пункте 8.30.7.2 ниже, следует использовать установочную платформу.</w:t>
      </w:r>
    </w:p>
    <w:p w14:paraId="196731FF" w14:textId="77777777" w:rsidR="005E283D" w:rsidRPr="00BA03F4" w:rsidRDefault="005E283D" w:rsidP="008E7980">
      <w:pPr>
        <w:spacing w:after="120"/>
        <w:ind w:left="2268" w:right="1134" w:hanging="1134"/>
        <w:jc w:val="both"/>
      </w:pPr>
      <w:r w:rsidRPr="00BA03F4">
        <w:t>8.30.6.3.2</w:t>
      </w:r>
      <w:r w:rsidRPr="00BA03F4">
        <w:tab/>
        <w:t>Установочная платформа должна представлять собой твердую плоскую прямоугольную поверхность, способную выдержать транспортное средство без значительного прогиба.</w:t>
      </w:r>
    </w:p>
    <w:p w14:paraId="26F5D383" w14:textId="77777777" w:rsidR="005E283D" w:rsidRPr="00BA03F4" w:rsidRDefault="005E283D" w:rsidP="008E7980">
      <w:pPr>
        <w:spacing w:after="120"/>
        <w:ind w:left="2268" w:right="1134" w:hanging="1134"/>
        <w:jc w:val="both"/>
      </w:pPr>
      <w:r w:rsidRPr="00BA03F4">
        <w:t>8.30.6.3.3</w:t>
      </w:r>
      <w:r w:rsidRPr="00BA03F4">
        <w:tab/>
        <w:t>Поверхность установочной платформы должна обеспечивать достаточное трение, чтобы транспортное средство не скользило по опорной поверхности во время испытания на наклон или уклон.</w:t>
      </w:r>
    </w:p>
    <w:p w14:paraId="3FC01431" w14:textId="77777777" w:rsidR="005E283D" w:rsidRPr="00BA03F4" w:rsidRDefault="005E283D" w:rsidP="008E7980">
      <w:pPr>
        <w:spacing w:after="120"/>
        <w:ind w:left="2268" w:right="1134" w:hanging="1134"/>
        <w:jc w:val="both"/>
      </w:pPr>
      <w:r w:rsidRPr="00BA03F4">
        <w:t>8.30.6.3.4</w:t>
      </w:r>
      <w:r w:rsidRPr="00BA03F4">
        <w:tab/>
        <w:t>Установочная платформа должна быть сконструирована таким образом, чтобы она могла устанавливаться по крайней мере под углами наклона и уклона, предписанными в пункте 8.30.7.2.2.</w:t>
      </w:r>
    </w:p>
    <w:p w14:paraId="46D38034" w14:textId="77777777" w:rsidR="005E283D" w:rsidRPr="00BA03F4" w:rsidRDefault="005E283D" w:rsidP="008E7980">
      <w:pPr>
        <w:spacing w:after="120"/>
        <w:ind w:left="2268" w:right="1134" w:hanging="1134"/>
        <w:jc w:val="both"/>
      </w:pPr>
      <w:r w:rsidRPr="00BA03F4">
        <w:t>8.30.7</w:t>
      </w:r>
      <w:r w:rsidRPr="00BA03F4">
        <w:tab/>
        <w:t>Порядок проведения испытания</w:t>
      </w:r>
    </w:p>
    <w:p w14:paraId="3AEA3404" w14:textId="77777777" w:rsidR="005E283D" w:rsidRPr="00BA03F4" w:rsidRDefault="005E283D" w:rsidP="008E7980">
      <w:pPr>
        <w:spacing w:after="120"/>
        <w:ind w:left="2268" w:right="1134" w:hanging="1134"/>
        <w:jc w:val="both"/>
      </w:pPr>
      <w:r w:rsidRPr="00BA03F4">
        <w:t>8.30.7.1</w:t>
      </w:r>
      <w:r w:rsidRPr="00BA03F4">
        <w:tab/>
        <w:t>Устойчивость на горизонтальной опорной поверхности (испытание на соответствие требованиям пункта 8.30.5.1.1.4 выше)</w:t>
      </w:r>
    </w:p>
    <w:p w14:paraId="45DA5139" w14:textId="77777777" w:rsidR="005E283D" w:rsidRPr="00BA03F4" w:rsidRDefault="005E283D" w:rsidP="008E7980">
      <w:pPr>
        <w:spacing w:after="120"/>
        <w:ind w:left="2268" w:right="1134" w:hanging="1134"/>
        <w:jc w:val="both"/>
      </w:pPr>
      <w:r w:rsidRPr="00BA03F4">
        <w:t>8.30.7.1.1</w:t>
      </w:r>
      <w:r w:rsidRPr="00BA03F4">
        <w:tab/>
        <w:t>Транспортное средство устанавливают на испытательной площадке, а</w:t>
      </w:r>
      <w:r w:rsidR="005C6A31">
        <w:t> </w:t>
      </w:r>
      <w:r w:rsidRPr="00BA03F4">
        <w:t>боковую подставку – в откинутое или стояночное положение, после чего транспортное средство опирают на боковую подставку.</w:t>
      </w:r>
    </w:p>
    <w:p w14:paraId="636AD464" w14:textId="77777777" w:rsidR="005E283D" w:rsidRPr="00BA03F4" w:rsidRDefault="005E283D" w:rsidP="008E7980">
      <w:pPr>
        <w:spacing w:after="120"/>
        <w:ind w:left="2268" w:right="1134" w:hanging="1134"/>
        <w:jc w:val="both"/>
      </w:pPr>
      <w:r w:rsidRPr="00BA03F4">
        <w:t>8.30.7.1.2</w:t>
      </w:r>
      <w:r w:rsidRPr="00BA03F4">
        <w:tab/>
        <w:t>Транспортное средство выравнивают – путем его перемещения в сторону вертикального положения – таким образом, чтобы угол, образованный средней продольной плоскостью и опорной поверхностью, увеличился на</w:t>
      </w:r>
      <w:r w:rsidR="00D64F41">
        <w:t> </w:t>
      </w:r>
      <w:r w:rsidRPr="00BA03F4">
        <w:t>3º.</w:t>
      </w:r>
    </w:p>
    <w:p w14:paraId="1462F49F" w14:textId="77777777" w:rsidR="005E283D" w:rsidRPr="00BA03F4" w:rsidRDefault="005E283D" w:rsidP="008E7980">
      <w:pPr>
        <w:spacing w:after="120"/>
        <w:ind w:left="2268" w:right="1134" w:hanging="1134"/>
        <w:jc w:val="both"/>
      </w:pPr>
      <w:r w:rsidRPr="00BA03F4">
        <w:t>8.30.7.1.3</w:t>
      </w:r>
      <w:r w:rsidRPr="00BA03F4">
        <w:tab/>
        <w:t>В результате этого перемещения боковая подставка не должна автоматически возвращаться в сложенное положение или положение движения.</w:t>
      </w:r>
    </w:p>
    <w:p w14:paraId="334F27A4" w14:textId="77777777" w:rsidR="005E283D" w:rsidRPr="00BA03F4" w:rsidRDefault="005E283D" w:rsidP="008E7980">
      <w:pPr>
        <w:spacing w:after="120"/>
        <w:ind w:left="2268" w:right="1134" w:hanging="1134"/>
        <w:jc w:val="both"/>
      </w:pPr>
      <w:r w:rsidRPr="00BA03F4">
        <w:t>8.30.7.2</w:t>
      </w:r>
      <w:r w:rsidRPr="00BA03F4">
        <w:tab/>
        <w:t>Устойчивость на наклонной поверхности (Испытания на соответствие требованиям пунктов 8.30.5.1.1.1, 8.30.5.1.1.2, 8.30.5.2.1.1.2 и 8.30.5.2.1.1.3 выше)</w:t>
      </w:r>
    </w:p>
    <w:p w14:paraId="7EB09B09" w14:textId="77777777" w:rsidR="005E283D" w:rsidRPr="00BA03F4" w:rsidRDefault="005E283D" w:rsidP="008E7980">
      <w:pPr>
        <w:spacing w:after="120"/>
        <w:ind w:left="2268" w:right="1134" w:hanging="1134"/>
        <w:jc w:val="both"/>
      </w:pPr>
      <w:r w:rsidRPr="00BA03F4">
        <w:t>8.30.7.2.1</w:t>
      </w:r>
      <w:r w:rsidRPr="00BA03F4">
        <w:tab/>
        <w:t>Транспортное средство устанавливают на установочную платформу с помощью боковой подставки и отдельно с помощью центральной подставки, находящихся в откинутом или стояночном положении, при этом транспортное средство опирают на опорную подставку.</w:t>
      </w:r>
    </w:p>
    <w:p w14:paraId="5838AE04" w14:textId="77777777" w:rsidR="005C6A31" w:rsidRPr="00BA03F4" w:rsidRDefault="005E283D" w:rsidP="005C6A31">
      <w:pPr>
        <w:spacing w:after="120"/>
        <w:ind w:left="2268" w:right="1134" w:hanging="1134"/>
        <w:jc w:val="both"/>
      </w:pPr>
      <w:r w:rsidRPr="00BA03F4">
        <w:t>8.30.7.2.2</w:t>
      </w:r>
      <w:r w:rsidRPr="00BA03F4">
        <w:tab/>
        <w:t xml:space="preserve">Установочной платформе придают следующий минимальный наклон и минимальный уклон в соответствии с приведенными ниже рис. 8, 9 а) </w:t>
      </w:r>
      <w:r w:rsidR="00A07F40">
        <w:br/>
      </w:r>
      <w:r w:rsidRPr="00BA03F4">
        <w:t>и</w:t>
      </w:r>
      <w:r w:rsidR="00A07F40">
        <w:t xml:space="preserve"> </w:t>
      </w:r>
      <w:r w:rsidRPr="00BA03F4">
        <w:t>9 b):</w:t>
      </w:r>
    </w:p>
    <w:tbl>
      <w:tblPr>
        <w:tblW w:w="7380" w:type="dxa"/>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0"/>
        <w:gridCol w:w="1372"/>
        <w:gridCol w:w="1373"/>
        <w:gridCol w:w="1372"/>
        <w:gridCol w:w="1373"/>
      </w:tblGrid>
      <w:tr w:rsidR="005E283D" w:rsidRPr="00BA03F4" w14:paraId="3CF7A6DC" w14:textId="77777777" w:rsidTr="008538A4">
        <w:tc>
          <w:tcPr>
            <w:tcW w:w="4635" w:type="dxa"/>
            <w:gridSpan w:val="3"/>
            <w:tcBorders>
              <w:top w:val="single" w:sz="4" w:space="0" w:color="auto"/>
              <w:left w:val="single" w:sz="4" w:space="0" w:color="auto"/>
              <w:bottom w:val="single" w:sz="4" w:space="0" w:color="auto"/>
              <w:right w:val="single" w:sz="4" w:space="0" w:color="auto"/>
              <w:tl2br w:val="nil"/>
              <w:tr2bl w:val="nil"/>
            </w:tcBorders>
            <w:shd w:val="clear" w:color="auto" w:fill="auto"/>
            <w:noWrap/>
            <w:vAlign w:val="bottom"/>
          </w:tcPr>
          <w:p w14:paraId="1178B223" w14:textId="77777777" w:rsidR="005E283D" w:rsidRPr="00C64B7E" w:rsidRDefault="005E283D" w:rsidP="005C6A31">
            <w:pPr>
              <w:pageBreakBefore/>
              <w:spacing w:before="80" w:after="80" w:line="240" w:lineRule="auto"/>
              <w:ind w:left="1412"/>
              <w:jc w:val="center"/>
              <w:rPr>
                <w:i/>
                <w:sz w:val="16"/>
              </w:rPr>
            </w:pPr>
            <w:r w:rsidRPr="00C64B7E">
              <w:rPr>
                <w:i/>
                <w:sz w:val="16"/>
              </w:rPr>
              <w:lastRenderedPageBreak/>
              <w:t>Боковая подставка</w:t>
            </w:r>
          </w:p>
        </w:tc>
        <w:tc>
          <w:tcPr>
            <w:tcW w:w="2745" w:type="dxa"/>
            <w:gridSpan w:val="2"/>
            <w:tcBorders>
              <w:left w:val="single" w:sz="4" w:space="0" w:color="auto"/>
              <w:right w:val="single" w:sz="4" w:space="0" w:color="auto"/>
            </w:tcBorders>
            <w:shd w:val="clear" w:color="auto" w:fill="auto"/>
            <w:noWrap/>
            <w:vAlign w:val="bottom"/>
          </w:tcPr>
          <w:p w14:paraId="5E56A4A8" w14:textId="77777777" w:rsidR="005E283D" w:rsidRPr="00C64B7E" w:rsidRDefault="005E283D" w:rsidP="008538A4">
            <w:pPr>
              <w:spacing w:before="80" w:after="80" w:line="240" w:lineRule="auto"/>
              <w:jc w:val="center"/>
              <w:rPr>
                <w:i/>
                <w:sz w:val="16"/>
              </w:rPr>
            </w:pPr>
            <w:r w:rsidRPr="00C64B7E">
              <w:rPr>
                <w:i/>
                <w:sz w:val="16"/>
              </w:rPr>
              <w:t>Центральная подставка</w:t>
            </w:r>
          </w:p>
        </w:tc>
      </w:tr>
      <w:tr w:rsidR="005E283D" w:rsidRPr="00BA03F4" w14:paraId="64A970BC" w14:textId="77777777" w:rsidTr="008538A4">
        <w:tc>
          <w:tcPr>
            <w:tcW w:w="1890" w:type="dxa"/>
            <w:tcBorders>
              <w:left w:val="single" w:sz="4" w:space="0" w:color="auto"/>
              <w:bottom w:val="single" w:sz="12" w:space="0" w:color="auto"/>
              <w:right w:val="single" w:sz="4" w:space="0" w:color="auto"/>
              <w:tl2br w:val="nil"/>
              <w:tr2bl w:val="nil"/>
            </w:tcBorders>
            <w:shd w:val="clear" w:color="auto" w:fill="auto"/>
            <w:noWrap/>
            <w:vAlign w:val="bottom"/>
          </w:tcPr>
          <w:p w14:paraId="03C919FF" w14:textId="77777777" w:rsidR="005E283D" w:rsidRPr="00C64B7E" w:rsidRDefault="005E283D" w:rsidP="008538A4">
            <w:pPr>
              <w:spacing w:before="80" w:after="80" w:line="240" w:lineRule="auto"/>
              <w:rPr>
                <w:i/>
                <w:sz w:val="16"/>
              </w:rPr>
            </w:pPr>
          </w:p>
        </w:tc>
        <w:tc>
          <w:tcPr>
            <w:tcW w:w="1372" w:type="dxa"/>
            <w:tcBorders>
              <w:left w:val="single" w:sz="4" w:space="0" w:color="auto"/>
              <w:bottom w:val="single" w:sz="12" w:space="0" w:color="auto"/>
              <w:right w:val="single" w:sz="4" w:space="0" w:color="auto"/>
            </w:tcBorders>
            <w:shd w:val="clear" w:color="auto" w:fill="auto"/>
            <w:noWrap/>
            <w:tcMar>
              <w:left w:w="113" w:type="dxa"/>
            </w:tcMar>
            <w:vAlign w:val="bottom"/>
          </w:tcPr>
          <w:p w14:paraId="54F6F778" w14:textId="77777777" w:rsidR="005E283D" w:rsidRPr="00C64B7E" w:rsidRDefault="005E283D" w:rsidP="008538A4">
            <w:pPr>
              <w:spacing w:before="80" w:after="80" w:line="240" w:lineRule="auto"/>
              <w:rPr>
                <w:i/>
                <w:sz w:val="16"/>
              </w:rPr>
            </w:pPr>
            <w:r w:rsidRPr="00C64B7E">
              <w:rPr>
                <w:i/>
                <w:sz w:val="16"/>
              </w:rPr>
              <w:t>Мопеды (%)</w:t>
            </w:r>
          </w:p>
        </w:tc>
        <w:tc>
          <w:tcPr>
            <w:tcW w:w="1373" w:type="dxa"/>
            <w:tcBorders>
              <w:left w:val="single" w:sz="4" w:space="0" w:color="auto"/>
              <w:bottom w:val="single" w:sz="12" w:space="0" w:color="auto"/>
              <w:right w:val="single" w:sz="4" w:space="0" w:color="auto"/>
            </w:tcBorders>
            <w:shd w:val="clear" w:color="auto" w:fill="auto"/>
            <w:noWrap/>
            <w:tcMar>
              <w:left w:w="113" w:type="dxa"/>
            </w:tcMar>
            <w:vAlign w:val="bottom"/>
          </w:tcPr>
          <w:p w14:paraId="21809A67" w14:textId="77777777" w:rsidR="005E283D" w:rsidRPr="00C64B7E" w:rsidRDefault="005E283D" w:rsidP="008538A4">
            <w:pPr>
              <w:spacing w:before="80" w:after="80" w:line="240" w:lineRule="auto"/>
              <w:rPr>
                <w:i/>
                <w:sz w:val="16"/>
              </w:rPr>
            </w:pPr>
            <w:r w:rsidRPr="00C64B7E">
              <w:rPr>
                <w:i/>
                <w:sz w:val="16"/>
              </w:rPr>
              <w:t>Мотоциклы (%)</w:t>
            </w:r>
          </w:p>
        </w:tc>
        <w:tc>
          <w:tcPr>
            <w:tcW w:w="1372" w:type="dxa"/>
            <w:tcBorders>
              <w:left w:val="single" w:sz="4" w:space="0" w:color="auto"/>
              <w:bottom w:val="single" w:sz="12" w:space="0" w:color="auto"/>
              <w:right w:val="single" w:sz="4" w:space="0" w:color="auto"/>
            </w:tcBorders>
            <w:shd w:val="clear" w:color="auto" w:fill="auto"/>
            <w:noWrap/>
            <w:tcMar>
              <w:left w:w="113" w:type="dxa"/>
            </w:tcMar>
            <w:vAlign w:val="bottom"/>
          </w:tcPr>
          <w:p w14:paraId="5DB012CB" w14:textId="77777777" w:rsidR="005E283D" w:rsidRPr="00C64B7E" w:rsidRDefault="005E283D" w:rsidP="008538A4">
            <w:pPr>
              <w:spacing w:before="80" w:after="80" w:line="240" w:lineRule="auto"/>
              <w:rPr>
                <w:i/>
                <w:sz w:val="16"/>
              </w:rPr>
            </w:pPr>
            <w:r w:rsidRPr="00C64B7E">
              <w:rPr>
                <w:i/>
                <w:sz w:val="16"/>
              </w:rPr>
              <w:t>Мопеды (%)</w:t>
            </w:r>
          </w:p>
        </w:tc>
        <w:tc>
          <w:tcPr>
            <w:tcW w:w="1373" w:type="dxa"/>
            <w:tcBorders>
              <w:left w:val="single" w:sz="4" w:space="0" w:color="auto"/>
              <w:bottom w:val="single" w:sz="12" w:space="0" w:color="auto"/>
              <w:right w:val="single" w:sz="4" w:space="0" w:color="auto"/>
            </w:tcBorders>
            <w:shd w:val="clear" w:color="auto" w:fill="auto"/>
            <w:noWrap/>
            <w:tcMar>
              <w:left w:w="113" w:type="dxa"/>
            </w:tcMar>
            <w:vAlign w:val="bottom"/>
          </w:tcPr>
          <w:p w14:paraId="46CDEA7C" w14:textId="77777777" w:rsidR="005E283D" w:rsidRPr="00C64B7E" w:rsidRDefault="005E283D" w:rsidP="008538A4">
            <w:pPr>
              <w:spacing w:before="80" w:after="80" w:line="240" w:lineRule="auto"/>
              <w:rPr>
                <w:i/>
                <w:sz w:val="16"/>
              </w:rPr>
            </w:pPr>
            <w:r w:rsidRPr="00C64B7E">
              <w:rPr>
                <w:i/>
                <w:sz w:val="16"/>
              </w:rPr>
              <w:t>Мотоциклы (%)</w:t>
            </w:r>
          </w:p>
        </w:tc>
      </w:tr>
      <w:tr w:rsidR="005E283D" w:rsidRPr="00BA03F4" w14:paraId="3FDCFE1B" w14:textId="77777777" w:rsidTr="008538A4">
        <w:tc>
          <w:tcPr>
            <w:tcW w:w="1890" w:type="dxa"/>
            <w:tcBorders>
              <w:top w:val="single" w:sz="12" w:space="0" w:color="auto"/>
            </w:tcBorders>
            <w:shd w:val="clear" w:color="auto" w:fill="auto"/>
            <w:noWrap/>
            <w:tcMar>
              <w:left w:w="113" w:type="dxa"/>
            </w:tcMar>
            <w:vAlign w:val="bottom"/>
          </w:tcPr>
          <w:p w14:paraId="5356C665" w14:textId="77777777" w:rsidR="005E283D" w:rsidRPr="00C64B7E" w:rsidRDefault="005E283D" w:rsidP="008538A4">
            <w:pPr>
              <w:spacing w:before="40" w:after="40" w:line="240" w:lineRule="auto"/>
              <w:rPr>
                <w:sz w:val="18"/>
                <w:szCs w:val="18"/>
              </w:rPr>
            </w:pPr>
            <w:r w:rsidRPr="00C64B7E">
              <w:rPr>
                <w:sz w:val="18"/>
                <w:szCs w:val="18"/>
              </w:rPr>
              <w:t>Наклон</w:t>
            </w:r>
          </w:p>
        </w:tc>
        <w:tc>
          <w:tcPr>
            <w:tcW w:w="1372" w:type="dxa"/>
            <w:tcBorders>
              <w:top w:val="single" w:sz="12" w:space="0" w:color="auto"/>
            </w:tcBorders>
            <w:shd w:val="clear" w:color="auto" w:fill="auto"/>
            <w:noWrap/>
            <w:tcMar>
              <w:left w:w="113" w:type="dxa"/>
            </w:tcMar>
            <w:vAlign w:val="bottom"/>
          </w:tcPr>
          <w:p w14:paraId="4305F253" w14:textId="77777777" w:rsidR="005E283D" w:rsidRPr="00C64B7E" w:rsidRDefault="005E283D" w:rsidP="008538A4">
            <w:pPr>
              <w:spacing w:before="40" w:after="40" w:line="240" w:lineRule="auto"/>
              <w:rPr>
                <w:sz w:val="18"/>
                <w:szCs w:val="18"/>
              </w:rPr>
            </w:pPr>
            <w:r w:rsidRPr="00C64B7E">
              <w:rPr>
                <w:sz w:val="18"/>
                <w:szCs w:val="18"/>
              </w:rPr>
              <w:t>5</w:t>
            </w:r>
          </w:p>
        </w:tc>
        <w:tc>
          <w:tcPr>
            <w:tcW w:w="1373" w:type="dxa"/>
            <w:tcBorders>
              <w:top w:val="single" w:sz="12" w:space="0" w:color="auto"/>
            </w:tcBorders>
            <w:shd w:val="clear" w:color="auto" w:fill="auto"/>
            <w:noWrap/>
            <w:tcMar>
              <w:left w:w="113" w:type="dxa"/>
            </w:tcMar>
            <w:vAlign w:val="bottom"/>
          </w:tcPr>
          <w:p w14:paraId="562E27A1" w14:textId="77777777" w:rsidR="005E283D" w:rsidRPr="00C64B7E" w:rsidRDefault="005E283D" w:rsidP="008538A4">
            <w:pPr>
              <w:spacing w:before="40" w:after="40" w:line="240" w:lineRule="auto"/>
              <w:rPr>
                <w:sz w:val="18"/>
                <w:szCs w:val="18"/>
              </w:rPr>
            </w:pPr>
            <w:r w:rsidRPr="00C64B7E">
              <w:rPr>
                <w:sz w:val="18"/>
                <w:szCs w:val="18"/>
              </w:rPr>
              <w:t>6</w:t>
            </w:r>
          </w:p>
        </w:tc>
        <w:tc>
          <w:tcPr>
            <w:tcW w:w="1372" w:type="dxa"/>
            <w:tcBorders>
              <w:top w:val="single" w:sz="12" w:space="0" w:color="auto"/>
            </w:tcBorders>
            <w:shd w:val="clear" w:color="auto" w:fill="auto"/>
            <w:noWrap/>
            <w:tcMar>
              <w:left w:w="113" w:type="dxa"/>
            </w:tcMar>
            <w:vAlign w:val="bottom"/>
          </w:tcPr>
          <w:p w14:paraId="43B31E49" w14:textId="77777777" w:rsidR="005E283D" w:rsidRPr="00C64B7E" w:rsidRDefault="005E283D" w:rsidP="008538A4">
            <w:pPr>
              <w:spacing w:before="40" w:after="40" w:line="240" w:lineRule="auto"/>
              <w:rPr>
                <w:sz w:val="18"/>
                <w:szCs w:val="18"/>
              </w:rPr>
            </w:pPr>
            <w:r w:rsidRPr="00C64B7E">
              <w:rPr>
                <w:sz w:val="18"/>
                <w:szCs w:val="18"/>
              </w:rPr>
              <w:t>6</w:t>
            </w:r>
          </w:p>
        </w:tc>
        <w:tc>
          <w:tcPr>
            <w:tcW w:w="1373" w:type="dxa"/>
            <w:tcBorders>
              <w:top w:val="single" w:sz="12" w:space="0" w:color="auto"/>
            </w:tcBorders>
            <w:shd w:val="clear" w:color="auto" w:fill="auto"/>
            <w:noWrap/>
            <w:tcMar>
              <w:left w:w="113" w:type="dxa"/>
            </w:tcMar>
            <w:vAlign w:val="bottom"/>
          </w:tcPr>
          <w:p w14:paraId="499DA558" w14:textId="77777777" w:rsidR="005E283D" w:rsidRPr="00C64B7E" w:rsidRDefault="005E283D" w:rsidP="008538A4">
            <w:pPr>
              <w:spacing w:before="40" w:after="40" w:line="240" w:lineRule="auto"/>
              <w:rPr>
                <w:sz w:val="18"/>
                <w:szCs w:val="18"/>
              </w:rPr>
            </w:pPr>
            <w:r w:rsidRPr="00C64B7E">
              <w:rPr>
                <w:sz w:val="18"/>
                <w:szCs w:val="18"/>
              </w:rPr>
              <w:t>8</w:t>
            </w:r>
          </w:p>
        </w:tc>
      </w:tr>
      <w:tr w:rsidR="005E283D" w:rsidRPr="00BA03F4" w14:paraId="5D4BBD68" w14:textId="77777777" w:rsidTr="008538A4">
        <w:tc>
          <w:tcPr>
            <w:tcW w:w="1890" w:type="dxa"/>
            <w:tcBorders>
              <w:bottom w:val="single" w:sz="4" w:space="0" w:color="auto"/>
            </w:tcBorders>
            <w:shd w:val="clear" w:color="auto" w:fill="auto"/>
            <w:noWrap/>
            <w:tcMar>
              <w:left w:w="113" w:type="dxa"/>
            </w:tcMar>
            <w:vAlign w:val="bottom"/>
          </w:tcPr>
          <w:p w14:paraId="1C0D232F" w14:textId="77777777" w:rsidR="005E283D" w:rsidRPr="00C64B7E" w:rsidRDefault="005E283D" w:rsidP="008538A4">
            <w:pPr>
              <w:spacing w:before="40" w:after="40" w:line="240" w:lineRule="auto"/>
              <w:rPr>
                <w:sz w:val="18"/>
                <w:szCs w:val="18"/>
              </w:rPr>
            </w:pPr>
            <w:r w:rsidRPr="00C64B7E">
              <w:rPr>
                <w:sz w:val="18"/>
                <w:szCs w:val="18"/>
              </w:rPr>
              <w:t>Уклон назад</w:t>
            </w:r>
          </w:p>
        </w:tc>
        <w:tc>
          <w:tcPr>
            <w:tcW w:w="1372" w:type="dxa"/>
            <w:tcBorders>
              <w:bottom w:val="single" w:sz="4" w:space="0" w:color="auto"/>
            </w:tcBorders>
            <w:shd w:val="clear" w:color="auto" w:fill="auto"/>
            <w:noWrap/>
            <w:tcMar>
              <w:left w:w="113" w:type="dxa"/>
            </w:tcMar>
            <w:vAlign w:val="bottom"/>
          </w:tcPr>
          <w:p w14:paraId="3F0B7F97" w14:textId="77777777" w:rsidR="005E283D" w:rsidRPr="00C64B7E" w:rsidRDefault="005E283D" w:rsidP="008538A4">
            <w:pPr>
              <w:spacing w:before="40" w:after="40" w:line="240" w:lineRule="auto"/>
              <w:rPr>
                <w:sz w:val="18"/>
                <w:szCs w:val="18"/>
              </w:rPr>
            </w:pPr>
            <w:r w:rsidRPr="00C64B7E">
              <w:rPr>
                <w:sz w:val="18"/>
                <w:szCs w:val="18"/>
              </w:rPr>
              <w:t>5</w:t>
            </w:r>
          </w:p>
        </w:tc>
        <w:tc>
          <w:tcPr>
            <w:tcW w:w="1373" w:type="dxa"/>
            <w:tcBorders>
              <w:bottom w:val="single" w:sz="4" w:space="0" w:color="auto"/>
            </w:tcBorders>
            <w:shd w:val="clear" w:color="auto" w:fill="auto"/>
            <w:noWrap/>
            <w:tcMar>
              <w:left w:w="113" w:type="dxa"/>
            </w:tcMar>
            <w:vAlign w:val="bottom"/>
          </w:tcPr>
          <w:p w14:paraId="372AA291" w14:textId="77777777" w:rsidR="005E283D" w:rsidRPr="00C64B7E" w:rsidRDefault="005E283D" w:rsidP="008538A4">
            <w:pPr>
              <w:spacing w:before="40" w:after="40" w:line="240" w:lineRule="auto"/>
              <w:rPr>
                <w:sz w:val="18"/>
                <w:szCs w:val="18"/>
              </w:rPr>
            </w:pPr>
            <w:r w:rsidRPr="00C64B7E">
              <w:rPr>
                <w:sz w:val="18"/>
                <w:szCs w:val="18"/>
              </w:rPr>
              <w:t>6</w:t>
            </w:r>
          </w:p>
        </w:tc>
        <w:tc>
          <w:tcPr>
            <w:tcW w:w="1372" w:type="dxa"/>
            <w:tcBorders>
              <w:bottom w:val="single" w:sz="4" w:space="0" w:color="auto"/>
            </w:tcBorders>
            <w:shd w:val="clear" w:color="auto" w:fill="auto"/>
            <w:noWrap/>
            <w:tcMar>
              <w:left w:w="113" w:type="dxa"/>
            </w:tcMar>
            <w:vAlign w:val="bottom"/>
          </w:tcPr>
          <w:p w14:paraId="79AB5EED" w14:textId="77777777" w:rsidR="005E283D" w:rsidRPr="00C64B7E" w:rsidRDefault="005E283D" w:rsidP="008538A4">
            <w:pPr>
              <w:spacing w:before="40" w:after="40" w:line="240" w:lineRule="auto"/>
              <w:rPr>
                <w:sz w:val="18"/>
                <w:szCs w:val="18"/>
              </w:rPr>
            </w:pPr>
            <w:r w:rsidRPr="00C64B7E">
              <w:rPr>
                <w:sz w:val="18"/>
                <w:szCs w:val="18"/>
              </w:rPr>
              <w:t>6</w:t>
            </w:r>
          </w:p>
        </w:tc>
        <w:tc>
          <w:tcPr>
            <w:tcW w:w="1373" w:type="dxa"/>
            <w:tcBorders>
              <w:bottom w:val="single" w:sz="4" w:space="0" w:color="auto"/>
            </w:tcBorders>
            <w:shd w:val="clear" w:color="auto" w:fill="auto"/>
            <w:noWrap/>
            <w:tcMar>
              <w:left w:w="113" w:type="dxa"/>
            </w:tcMar>
            <w:vAlign w:val="bottom"/>
          </w:tcPr>
          <w:p w14:paraId="3E65AA86" w14:textId="77777777" w:rsidR="005E283D" w:rsidRPr="00C64B7E" w:rsidRDefault="005E283D" w:rsidP="008538A4">
            <w:pPr>
              <w:spacing w:before="40" w:after="40" w:line="240" w:lineRule="auto"/>
              <w:rPr>
                <w:sz w:val="18"/>
                <w:szCs w:val="18"/>
              </w:rPr>
            </w:pPr>
            <w:r w:rsidRPr="00C64B7E">
              <w:rPr>
                <w:sz w:val="18"/>
                <w:szCs w:val="18"/>
              </w:rPr>
              <w:t>8</w:t>
            </w:r>
          </w:p>
        </w:tc>
      </w:tr>
      <w:tr w:rsidR="005E283D" w:rsidRPr="00BA03F4" w14:paraId="2AAD6FF4" w14:textId="77777777" w:rsidTr="008538A4">
        <w:tc>
          <w:tcPr>
            <w:tcW w:w="1890" w:type="dxa"/>
            <w:tcBorders>
              <w:bottom w:val="single" w:sz="12" w:space="0" w:color="auto"/>
            </w:tcBorders>
            <w:shd w:val="clear" w:color="auto" w:fill="auto"/>
            <w:noWrap/>
            <w:tcMar>
              <w:left w:w="113" w:type="dxa"/>
            </w:tcMar>
            <w:vAlign w:val="bottom"/>
          </w:tcPr>
          <w:p w14:paraId="3DAE19BF" w14:textId="77777777" w:rsidR="005E283D" w:rsidRPr="00C64B7E" w:rsidRDefault="005E283D" w:rsidP="008538A4">
            <w:pPr>
              <w:spacing w:before="40" w:after="40" w:line="240" w:lineRule="auto"/>
              <w:rPr>
                <w:sz w:val="18"/>
                <w:szCs w:val="18"/>
              </w:rPr>
            </w:pPr>
            <w:r w:rsidRPr="00C64B7E">
              <w:rPr>
                <w:sz w:val="18"/>
                <w:szCs w:val="18"/>
              </w:rPr>
              <w:t>Уклон вперед</w:t>
            </w:r>
          </w:p>
        </w:tc>
        <w:tc>
          <w:tcPr>
            <w:tcW w:w="1372" w:type="dxa"/>
            <w:tcBorders>
              <w:bottom w:val="single" w:sz="12" w:space="0" w:color="auto"/>
            </w:tcBorders>
            <w:shd w:val="clear" w:color="auto" w:fill="auto"/>
            <w:noWrap/>
            <w:tcMar>
              <w:left w:w="113" w:type="dxa"/>
            </w:tcMar>
            <w:vAlign w:val="bottom"/>
          </w:tcPr>
          <w:p w14:paraId="5B1E7B7E" w14:textId="77777777" w:rsidR="005E283D" w:rsidRPr="00C64B7E" w:rsidRDefault="005E283D" w:rsidP="008538A4">
            <w:pPr>
              <w:spacing w:before="40" w:after="40" w:line="240" w:lineRule="auto"/>
              <w:rPr>
                <w:sz w:val="18"/>
                <w:szCs w:val="18"/>
              </w:rPr>
            </w:pPr>
            <w:r w:rsidRPr="00C64B7E">
              <w:rPr>
                <w:sz w:val="18"/>
                <w:szCs w:val="18"/>
              </w:rPr>
              <w:t>6</w:t>
            </w:r>
          </w:p>
        </w:tc>
        <w:tc>
          <w:tcPr>
            <w:tcW w:w="1373" w:type="dxa"/>
            <w:tcBorders>
              <w:bottom w:val="single" w:sz="12" w:space="0" w:color="auto"/>
            </w:tcBorders>
            <w:shd w:val="clear" w:color="auto" w:fill="auto"/>
            <w:noWrap/>
            <w:tcMar>
              <w:left w:w="113" w:type="dxa"/>
            </w:tcMar>
            <w:vAlign w:val="bottom"/>
          </w:tcPr>
          <w:p w14:paraId="3B747913" w14:textId="77777777" w:rsidR="005E283D" w:rsidRPr="00C64B7E" w:rsidRDefault="005E283D" w:rsidP="008538A4">
            <w:pPr>
              <w:spacing w:before="40" w:after="40" w:line="240" w:lineRule="auto"/>
              <w:rPr>
                <w:sz w:val="18"/>
                <w:szCs w:val="18"/>
              </w:rPr>
            </w:pPr>
            <w:r w:rsidRPr="00C64B7E">
              <w:rPr>
                <w:sz w:val="18"/>
                <w:szCs w:val="18"/>
              </w:rPr>
              <w:t>8</w:t>
            </w:r>
          </w:p>
        </w:tc>
        <w:tc>
          <w:tcPr>
            <w:tcW w:w="1372" w:type="dxa"/>
            <w:tcBorders>
              <w:bottom w:val="single" w:sz="12" w:space="0" w:color="auto"/>
            </w:tcBorders>
            <w:shd w:val="clear" w:color="auto" w:fill="auto"/>
            <w:noWrap/>
            <w:tcMar>
              <w:left w:w="113" w:type="dxa"/>
            </w:tcMar>
            <w:vAlign w:val="bottom"/>
          </w:tcPr>
          <w:p w14:paraId="7E55A1BE" w14:textId="77777777" w:rsidR="005E283D" w:rsidRPr="00C64B7E" w:rsidRDefault="005E283D" w:rsidP="008538A4">
            <w:pPr>
              <w:spacing w:before="40" w:after="40" w:line="240" w:lineRule="auto"/>
              <w:rPr>
                <w:sz w:val="18"/>
                <w:szCs w:val="18"/>
              </w:rPr>
            </w:pPr>
            <w:r w:rsidRPr="00C64B7E">
              <w:rPr>
                <w:sz w:val="18"/>
                <w:szCs w:val="18"/>
              </w:rPr>
              <w:t>12</w:t>
            </w:r>
          </w:p>
        </w:tc>
        <w:tc>
          <w:tcPr>
            <w:tcW w:w="1373" w:type="dxa"/>
            <w:tcBorders>
              <w:bottom w:val="single" w:sz="12" w:space="0" w:color="auto"/>
            </w:tcBorders>
            <w:shd w:val="clear" w:color="auto" w:fill="auto"/>
            <w:noWrap/>
            <w:tcMar>
              <w:left w:w="113" w:type="dxa"/>
            </w:tcMar>
            <w:vAlign w:val="bottom"/>
          </w:tcPr>
          <w:p w14:paraId="362B000B" w14:textId="77777777" w:rsidR="005E283D" w:rsidRPr="00C64B7E" w:rsidRDefault="005E283D" w:rsidP="008538A4">
            <w:pPr>
              <w:spacing w:before="40" w:after="40" w:line="240" w:lineRule="auto"/>
              <w:rPr>
                <w:sz w:val="18"/>
                <w:szCs w:val="18"/>
              </w:rPr>
            </w:pPr>
            <w:r w:rsidRPr="00C64B7E">
              <w:rPr>
                <w:sz w:val="18"/>
                <w:szCs w:val="18"/>
              </w:rPr>
              <w:t>14</w:t>
            </w:r>
          </w:p>
        </w:tc>
      </w:tr>
    </w:tbl>
    <w:p w14:paraId="5AACA1D4" w14:textId="77777777" w:rsidR="005E283D" w:rsidRPr="00BA03F4" w:rsidRDefault="005E283D" w:rsidP="005C6A31">
      <w:pPr>
        <w:spacing w:before="120" w:after="120"/>
        <w:ind w:left="2268" w:right="1134" w:hanging="1134"/>
        <w:jc w:val="both"/>
      </w:pPr>
      <w:r w:rsidRPr="00BA03F4">
        <w:t>8.30.7.2.3</w:t>
      </w:r>
      <w:r w:rsidRPr="00BA03F4">
        <w:tab/>
        <w:t>Если транспортное средство, помещенное на наклонную установочную платформу, опирается на центральную подставку и только на одно колесо и может поддерживаться в этом положении при помощи центральной подставки и переднего или заднего колеса, находящихся в соприкосновении с опорной поверхностью, и если при этом выполняются другие предписания данного пункта, описанные испытания проводят на транспортном средстве, опирающемся только на центральную подставку и заднее колесо.</w:t>
      </w:r>
    </w:p>
    <w:p w14:paraId="2BC93914" w14:textId="77777777" w:rsidR="005E283D" w:rsidRPr="00BA03F4" w:rsidRDefault="005E283D" w:rsidP="00A07F40">
      <w:pPr>
        <w:spacing w:after="120"/>
        <w:ind w:left="2268" w:right="1134" w:hanging="1134"/>
        <w:jc w:val="both"/>
      </w:pPr>
      <w:r w:rsidRPr="00BA03F4">
        <w:t>8.30.7.2.4</w:t>
      </w:r>
      <w:r w:rsidRPr="00BA03F4">
        <w:tab/>
        <w:t>При наклоне установочной платформы на каждый из предписанных углов с надлежащим соблюдением перечисленных условий транспортное средство должно оставаться неподвижным.</w:t>
      </w:r>
    </w:p>
    <w:p w14:paraId="619F7FCB" w14:textId="77777777" w:rsidR="00A07F40" w:rsidRPr="00BA03F4" w:rsidRDefault="005E283D" w:rsidP="00A07F40">
      <w:pPr>
        <w:spacing w:after="120"/>
        <w:ind w:left="2268" w:right="1134" w:hanging="1134"/>
        <w:jc w:val="both"/>
      </w:pPr>
      <w:r w:rsidRPr="00BA03F4">
        <w:t>8.30.7.2.5</w:t>
      </w:r>
      <w:r w:rsidRPr="00BA03F4">
        <w:tab/>
        <w:t>Вместо данной процедуры можно предварительно расположить установочную платформу под требуемым углом до установки на нее транспортного средства.</w:t>
      </w:r>
    </w:p>
    <w:p w14:paraId="3EF66C2F" w14:textId="77777777" w:rsidR="005E283D" w:rsidRPr="00BA03F4" w:rsidRDefault="005E283D" w:rsidP="00A07F40">
      <w:pPr>
        <w:pStyle w:val="H23GR"/>
        <w:keepNext w:val="0"/>
        <w:keepLines w:val="0"/>
      </w:pPr>
      <w:r w:rsidRPr="00BA03F4">
        <w:rPr>
          <w:b w:val="0"/>
        </w:rPr>
        <w:tab/>
      </w:r>
      <w:r w:rsidRPr="00BA03F4">
        <w:rPr>
          <w:b w:val="0"/>
        </w:rPr>
        <w:tab/>
        <w:t>Рис. 8</w:t>
      </w:r>
      <w:r w:rsidRPr="00BA03F4">
        <w:rPr>
          <w:b w:val="0"/>
        </w:rPr>
        <w:br/>
      </w:r>
      <w:r w:rsidRPr="00BA03F4">
        <w:t>Наклон</w:t>
      </w:r>
    </w:p>
    <w:p w14:paraId="0EA10DF6" w14:textId="77777777" w:rsidR="005E283D" w:rsidRPr="00BA03F4" w:rsidRDefault="005E283D" w:rsidP="005E283D">
      <w:pPr>
        <w:pStyle w:val="SingleTxtGR"/>
        <w:tabs>
          <w:tab w:val="clear" w:pos="2268"/>
          <w:tab w:val="left" w:pos="2520"/>
          <w:tab w:val="left" w:pos="3060"/>
          <w:tab w:val="left" w:pos="3600"/>
        </w:tabs>
        <w:ind w:left="3650" w:hanging="1382"/>
      </w:pPr>
      <w:r>
        <w:rPr>
          <w:noProof/>
          <w:lang w:val="en-US"/>
        </w:rPr>
        <w:drawing>
          <wp:anchor distT="0" distB="0" distL="114300" distR="114300" simplePos="0" relativeHeight="251668480" behindDoc="0" locked="0" layoutInCell="1" allowOverlap="1" wp14:anchorId="5D3CD02C" wp14:editId="010B01C1">
            <wp:simplePos x="0" y="0"/>
            <wp:positionH relativeFrom="margin">
              <wp:posOffset>1770380</wp:posOffset>
            </wp:positionH>
            <wp:positionV relativeFrom="paragraph">
              <wp:posOffset>2649220</wp:posOffset>
            </wp:positionV>
            <wp:extent cx="2449195" cy="2202180"/>
            <wp:effectExtent l="0" t="0" r="825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9195"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1E4EED75" wp14:editId="54F858A7">
            <wp:extent cx="2943045" cy="22723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401" cy="2281893"/>
                    </a:xfrm>
                    <a:prstGeom prst="rect">
                      <a:avLst/>
                    </a:prstGeom>
                    <a:noFill/>
                    <a:ln>
                      <a:noFill/>
                    </a:ln>
                  </pic:spPr>
                </pic:pic>
              </a:graphicData>
            </a:graphic>
          </wp:inline>
        </w:drawing>
      </w:r>
    </w:p>
    <w:p w14:paraId="53A14366" w14:textId="77777777" w:rsidR="005E283D" w:rsidRPr="00BA03F4" w:rsidRDefault="005E283D" w:rsidP="005E283D">
      <w:pPr>
        <w:pStyle w:val="H23GR"/>
      </w:pPr>
      <w:r w:rsidRPr="00BA03F4">
        <w:rPr>
          <w:b w:val="0"/>
          <w:bCs/>
        </w:rPr>
        <w:lastRenderedPageBreak/>
        <w:tab/>
      </w:r>
      <w:r w:rsidRPr="00BA03F4">
        <w:rPr>
          <w:b w:val="0"/>
          <w:bCs/>
        </w:rPr>
        <w:tab/>
        <w:t>Рис. 9 a)</w:t>
      </w:r>
      <w:r w:rsidRPr="00BA03F4">
        <w:rPr>
          <w:b w:val="0"/>
          <w:bCs/>
        </w:rPr>
        <w:br/>
      </w:r>
      <w:r w:rsidRPr="00BA03F4">
        <w:t>Уклон</w:t>
      </w:r>
      <w:r w:rsidR="005C6A31">
        <w:t xml:space="preserve"> </w:t>
      </w:r>
      <w:r w:rsidRPr="00BA03F4">
        <w:t>–</w:t>
      </w:r>
      <w:r w:rsidR="005C6A31">
        <w:t xml:space="preserve"> </w:t>
      </w:r>
      <w:r w:rsidRPr="00BA03F4">
        <w:t>Уклон назад</w:t>
      </w:r>
    </w:p>
    <w:p w14:paraId="6CA38043" w14:textId="77777777" w:rsidR="005E283D" w:rsidRPr="00BA03F4" w:rsidRDefault="005E283D" w:rsidP="005E283D">
      <w:pPr>
        <w:pStyle w:val="SingleTxtGR"/>
        <w:tabs>
          <w:tab w:val="clear" w:pos="2268"/>
          <w:tab w:val="left" w:pos="2520"/>
          <w:tab w:val="left" w:pos="3060"/>
          <w:tab w:val="left" w:pos="3600"/>
        </w:tabs>
        <w:ind w:left="2520" w:hanging="1382"/>
      </w:pPr>
      <w:r>
        <w:rPr>
          <w:noProof/>
          <w:lang w:val="en-GB" w:eastAsia="en-GB"/>
        </w:rPr>
        <w:drawing>
          <wp:inline distT="0" distB="0" distL="0" distR="0" wp14:anchorId="566DD805" wp14:editId="4F0515C7">
            <wp:extent cx="4721860" cy="3220720"/>
            <wp:effectExtent l="0" t="0" r="2540" b="0"/>
            <wp:docPr id="18" name="Рисунок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1860" cy="3220720"/>
                    </a:xfrm>
                    <a:prstGeom prst="rect">
                      <a:avLst/>
                    </a:prstGeom>
                    <a:noFill/>
                    <a:ln>
                      <a:noFill/>
                    </a:ln>
                  </pic:spPr>
                </pic:pic>
              </a:graphicData>
            </a:graphic>
          </wp:inline>
        </w:drawing>
      </w:r>
    </w:p>
    <w:p w14:paraId="577C6CDF" w14:textId="77777777" w:rsidR="005E283D" w:rsidRPr="00BA03F4" w:rsidRDefault="005E283D" w:rsidP="005E283D">
      <w:pPr>
        <w:pStyle w:val="H23GR"/>
      </w:pPr>
      <w:r w:rsidRPr="00BA03F4">
        <w:rPr>
          <w:b w:val="0"/>
          <w:bCs/>
        </w:rPr>
        <w:tab/>
      </w:r>
      <w:r w:rsidRPr="00BA03F4">
        <w:rPr>
          <w:b w:val="0"/>
          <w:bCs/>
        </w:rPr>
        <w:tab/>
        <w:t>Рис. 9 b)</w:t>
      </w:r>
      <w:r w:rsidRPr="00BA03F4">
        <w:rPr>
          <w:b w:val="0"/>
          <w:bCs/>
        </w:rPr>
        <w:br/>
      </w:r>
      <w:r w:rsidRPr="00BA03F4">
        <w:t>Уклон</w:t>
      </w:r>
      <w:r w:rsidR="005C6A31">
        <w:t xml:space="preserve"> </w:t>
      </w:r>
      <w:r w:rsidRPr="00BA03F4">
        <w:t>–</w:t>
      </w:r>
      <w:r w:rsidR="005C6A31">
        <w:t xml:space="preserve"> </w:t>
      </w:r>
      <w:r w:rsidRPr="00BA03F4">
        <w:t>Уклон вперед</w:t>
      </w:r>
    </w:p>
    <w:p w14:paraId="5B697B74" w14:textId="77777777" w:rsidR="005E283D" w:rsidRPr="00BA03F4" w:rsidRDefault="005E283D" w:rsidP="005E283D">
      <w:pPr>
        <w:pStyle w:val="SingleTxtGR"/>
        <w:tabs>
          <w:tab w:val="clear" w:pos="2268"/>
          <w:tab w:val="left" w:pos="2520"/>
          <w:tab w:val="left" w:pos="3060"/>
          <w:tab w:val="left" w:pos="3600"/>
        </w:tabs>
        <w:ind w:left="2520" w:hanging="1382"/>
      </w:pPr>
      <w:r>
        <w:rPr>
          <w:noProof/>
          <w:lang w:val="en-GB" w:eastAsia="en-GB"/>
        </w:rPr>
        <w:drawing>
          <wp:inline distT="0" distB="0" distL="0" distR="0" wp14:anchorId="11214498" wp14:editId="445131C4">
            <wp:extent cx="4933950" cy="3336925"/>
            <wp:effectExtent l="0" t="0" r="0" b="0"/>
            <wp:docPr id="19" name="Рисунок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3950" cy="3336925"/>
                    </a:xfrm>
                    <a:prstGeom prst="rect">
                      <a:avLst/>
                    </a:prstGeom>
                    <a:noFill/>
                    <a:ln>
                      <a:noFill/>
                    </a:ln>
                  </pic:spPr>
                </pic:pic>
              </a:graphicData>
            </a:graphic>
          </wp:inline>
        </w:drawing>
      </w:r>
    </w:p>
    <w:p w14:paraId="78B2062D" w14:textId="77777777" w:rsidR="005E283D" w:rsidRPr="00BA03F4" w:rsidRDefault="005E283D" w:rsidP="00A07F40">
      <w:pPr>
        <w:spacing w:after="120"/>
        <w:ind w:left="2268" w:right="1134" w:hanging="1134"/>
        <w:jc w:val="both"/>
      </w:pPr>
      <w:r w:rsidRPr="00BA03F4">
        <w:br w:type="page"/>
      </w:r>
      <w:r w:rsidRPr="00BA03F4">
        <w:lastRenderedPageBreak/>
        <w:t>8.31</w:t>
      </w:r>
      <w:r w:rsidRPr="00BA03F4">
        <w:tab/>
        <w:t>Аптечки первой помощи</w:t>
      </w:r>
    </w:p>
    <w:p w14:paraId="60A3E1E9" w14:textId="77777777" w:rsidR="005E283D" w:rsidRPr="00BA03F4" w:rsidRDefault="005E283D" w:rsidP="00A07F40">
      <w:pPr>
        <w:spacing w:after="120"/>
        <w:ind w:left="2268" w:right="1134" w:hanging="1134"/>
        <w:jc w:val="both"/>
      </w:pPr>
      <w:r w:rsidRPr="00BA03F4">
        <w:tab/>
        <w:t>Наличие аптечки первой помощи на автотранспортных средствах категории D, определенной в приложениях 6 и 7 к Конвенции 1968 года о дорожном движении, помимо транспортных средств, предназначенных для городских перевозок, должно быть обязательным.</w:t>
      </w:r>
    </w:p>
    <w:p w14:paraId="0A1E8156" w14:textId="77777777" w:rsidR="005E283D" w:rsidRPr="00BA03F4" w:rsidRDefault="005E283D" w:rsidP="00A07F40">
      <w:pPr>
        <w:spacing w:after="120"/>
        <w:ind w:left="2268" w:right="1134" w:hanging="1134"/>
        <w:jc w:val="both"/>
      </w:pPr>
      <w:r w:rsidRPr="00BA03F4">
        <w:t>8.32</w:t>
      </w:r>
      <w:r w:rsidRPr="00BA03F4">
        <w:tab/>
        <w:t>Согласование технических норм</w:t>
      </w:r>
    </w:p>
    <w:p w14:paraId="4F5483FA" w14:textId="77777777" w:rsidR="005E283D" w:rsidRPr="00BA03F4" w:rsidRDefault="005E283D" w:rsidP="00A07F40">
      <w:pPr>
        <w:spacing w:after="120"/>
        <w:ind w:left="2268" w:right="1134" w:hanging="1134"/>
        <w:jc w:val="both"/>
      </w:pPr>
      <w:r w:rsidRPr="00BA03F4">
        <w:t>8.32.1</w:t>
      </w:r>
      <w:r w:rsidRPr="00BA03F4">
        <w:tab/>
        <w:t>Правительствам, которые начинают процедуру разработки или изменения любых национальных правил, содержание которых не соответствует:</w:t>
      </w:r>
    </w:p>
    <w:p w14:paraId="7857EF73" w14:textId="77777777" w:rsidR="005E283D" w:rsidRPr="0027588C" w:rsidRDefault="005E283D" w:rsidP="00A07F40">
      <w:pPr>
        <w:spacing w:after="120"/>
        <w:ind w:left="2835" w:right="1134" w:hanging="576"/>
        <w:jc w:val="both"/>
        <w:rPr>
          <w:rFonts w:eastAsia="Times New Roman" w:cs="Times New Roman"/>
          <w:szCs w:val="20"/>
          <w:lang w:eastAsia="fr-FR"/>
        </w:rPr>
      </w:pPr>
      <w:r w:rsidRPr="00A07F40">
        <w:rPr>
          <w:rFonts w:eastAsia="Times New Roman" w:cs="Times New Roman"/>
          <w:szCs w:val="20"/>
          <w:lang w:val="en-GB" w:eastAsia="fr-FR"/>
        </w:rPr>
        <w:t>a</w:t>
      </w:r>
      <w:r w:rsidRPr="00A07F40">
        <w:rPr>
          <w:rFonts w:eastAsia="Times New Roman" w:cs="Times New Roman"/>
          <w:szCs w:val="20"/>
          <w:lang w:eastAsia="fr-FR"/>
        </w:rPr>
        <w:t>)</w:t>
      </w:r>
      <w:r w:rsidRPr="00A07F40">
        <w:rPr>
          <w:rFonts w:eastAsia="Times New Roman" w:cs="Times New Roman"/>
          <w:szCs w:val="20"/>
          <w:lang w:eastAsia="fr-FR"/>
        </w:rPr>
        <w:tab/>
        <w:t xml:space="preserve">положениям одних или нескольких правил ООН, прилагаемых к Соглашению </w:t>
      </w:r>
      <w:r w:rsidRPr="0027588C">
        <w:rPr>
          <w:rFonts w:eastAsia="Times New Roman" w:cs="Times New Roman"/>
          <w:szCs w:val="20"/>
          <w:lang w:eastAsia="fr-FR"/>
        </w:rPr>
        <w:t xml:space="preserve">1958 года и касающихся того же вопроса; либо </w:t>
      </w:r>
    </w:p>
    <w:p w14:paraId="608A029D" w14:textId="77777777" w:rsidR="005E283D" w:rsidRPr="00A07F40" w:rsidRDefault="005E283D" w:rsidP="00A07F40">
      <w:pPr>
        <w:spacing w:after="120"/>
        <w:ind w:left="2835" w:right="1134" w:hanging="576"/>
        <w:jc w:val="both"/>
        <w:rPr>
          <w:rFonts w:eastAsia="Times New Roman" w:cs="Times New Roman"/>
          <w:szCs w:val="20"/>
          <w:lang w:eastAsia="fr-FR"/>
        </w:rPr>
      </w:pPr>
      <w:r w:rsidRPr="00A07F40">
        <w:rPr>
          <w:rFonts w:eastAsia="Times New Roman" w:cs="Times New Roman"/>
          <w:szCs w:val="20"/>
          <w:lang w:val="en-GB" w:eastAsia="fr-FR"/>
        </w:rPr>
        <w:t>b</w:t>
      </w:r>
      <w:r w:rsidRPr="00A07F40">
        <w:rPr>
          <w:rFonts w:eastAsia="Times New Roman" w:cs="Times New Roman"/>
          <w:szCs w:val="20"/>
          <w:lang w:eastAsia="fr-FR"/>
        </w:rPr>
        <w:t>)</w:t>
      </w:r>
      <w:r w:rsidRPr="00A07F40">
        <w:rPr>
          <w:rFonts w:eastAsia="Times New Roman" w:cs="Times New Roman"/>
          <w:szCs w:val="20"/>
          <w:lang w:eastAsia="fr-FR"/>
        </w:rPr>
        <w:tab/>
        <w:t>одной или нескольким рекомендациям, принятым Всемирным форумом в области, к которой относятся предложенные национальные правила,</w:t>
      </w:r>
    </w:p>
    <w:p w14:paraId="29933A59" w14:textId="77777777" w:rsidR="005E283D" w:rsidRPr="00BA03F4" w:rsidRDefault="005E283D" w:rsidP="00A07F40">
      <w:pPr>
        <w:spacing w:after="120"/>
        <w:ind w:left="2268" w:right="1134" w:hanging="1134"/>
        <w:jc w:val="both"/>
      </w:pPr>
      <w:r w:rsidRPr="00BA03F4">
        <w:tab/>
        <w:t>или включают дополнительные требования, следует как можно скорее сообщить Исполнительному секретарю Европейской экономической комиссии о своем намерении, с тем чтобы эту информацию можно было передать другим заинтересованным странам.</w:t>
      </w:r>
    </w:p>
    <w:p w14:paraId="10321EBC" w14:textId="77777777" w:rsidR="005E283D" w:rsidRPr="00BA03F4" w:rsidRDefault="005E283D" w:rsidP="00A07F40">
      <w:pPr>
        <w:spacing w:after="120"/>
        <w:ind w:left="2268" w:right="1134" w:hanging="1134"/>
        <w:jc w:val="both"/>
      </w:pPr>
      <w:r w:rsidRPr="00BA03F4">
        <w:t>8.32.2</w:t>
      </w:r>
      <w:r w:rsidRPr="00BA03F4">
        <w:tab/>
        <w:t>Правительствам стран, которые предполагают ввести в действие – в</w:t>
      </w:r>
      <w:r w:rsidR="005C6A31">
        <w:t> </w:t>
      </w:r>
      <w:r w:rsidRPr="00BA03F4">
        <w:t>области производства или оборудования дорожных транспортных средств – национальные правила, касающиеся вопросов, не предусмотренных упомянутыми выше правилами и рекомендациями ООН, следует информировать об этом Исполнительного секретаря указанным выше образом и в изложенных выше целях.</w:t>
      </w:r>
    </w:p>
    <w:p w14:paraId="6DD1C0D3" w14:textId="77777777" w:rsidR="005E283D" w:rsidRPr="00BA03F4" w:rsidRDefault="005E283D" w:rsidP="00A07F40">
      <w:pPr>
        <w:spacing w:after="120"/>
        <w:ind w:left="2268" w:right="1134" w:hanging="1134"/>
        <w:jc w:val="both"/>
      </w:pPr>
      <w:r w:rsidRPr="00BA03F4">
        <w:t>8.32.3</w:t>
      </w:r>
      <w:r w:rsidRPr="00BA03F4">
        <w:tab/>
        <w:t>Правительствам стран, которые вводят в действие правила, касающиеся вопросов, которые не рассматривались Всемирным форумом или его вспомогательными органами, следует по возможности предусмотреть несложную процедуру внесения изменений в эти правила, с тем чтобы можно было, если это будет сочтено необходимым, оперативно привести их в соответствие с рекомендациями или предписаниями международного характера, которые могут быть выработаны впоследствии по тем же вопросам.</w:t>
      </w:r>
    </w:p>
    <w:p w14:paraId="22DF5724" w14:textId="77777777" w:rsidR="005E283D" w:rsidRPr="00BA03F4" w:rsidRDefault="005E283D" w:rsidP="00A07F40">
      <w:pPr>
        <w:spacing w:after="120"/>
        <w:ind w:left="2268" w:right="1134" w:hanging="1134"/>
        <w:jc w:val="both"/>
      </w:pPr>
      <w:r w:rsidRPr="00BA03F4">
        <w:t>8.33</w:t>
      </w:r>
      <w:r w:rsidRPr="00BA03F4">
        <w:tab/>
        <w:t xml:space="preserve">Меры по предупреждению сбыта не допущенных к использованию запасных деталей или оборудования </w:t>
      </w:r>
    </w:p>
    <w:p w14:paraId="6D1EB68C" w14:textId="77777777" w:rsidR="005E283D" w:rsidRPr="00BA03F4" w:rsidRDefault="005E283D" w:rsidP="00A07F40">
      <w:pPr>
        <w:spacing w:after="120"/>
        <w:ind w:left="2268" w:right="1134" w:hanging="1134"/>
        <w:jc w:val="both"/>
      </w:pPr>
      <w:r w:rsidRPr="00BA03F4">
        <w:t>8.33.1</w:t>
      </w:r>
      <w:r w:rsidRPr="00BA03F4">
        <w:tab/>
        <w:t xml:space="preserve">Для целей настоящей рекомендации </w:t>
      </w:r>
      <w:r w:rsidR="00881D21">
        <w:t>«</w:t>
      </w:r>
      <w:r w:rsidRPr="00BA03F4">
        <w:t>не допущенные к использованию детали или оборудование</w:t>
      </w:r>
      <w:r w:rsidR="00881D21">
        <w:t>»</w:t>
      </w:r>
      <w:r w:rsidRPr="00BA03F4">
        <w:t xml:space="preserve"> означают любые детали или предметы оборудования транспортного средства, на которые прямо или косвенно распространяется действие правил ООН, прилагаемых к Соглашению 1958 года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и которые</w:t>
      </w:r>
    </w:p>
    <w:p w14:paraId="4E4E1B16" w14:textId="77777777" w:rsidR="005E283D" w:rsidRPr="00BA03F4" w:rsidRDefault="005E283D" w:rsidP="00A07F40">
      <w:pPr>
        <w:spacing w:after="120"/>
        <w:ind w:left="2268" w:right="1134" w:hanging="1134"/>
        <w:jc w:val="both"/>
      </w:pPr>
      <w:r w:rsidRPr="00BA03F4">
        <w:t>8.33.1.1</w:t>
      </w:r>
      <w:r w:rsidRPr="00BA03F4">
        <w:tab/>
        <w:t>либо должны иметь знак официального утверждения, предусмотренный этими правилами ООН, но на которых в установленном порядке:</w:t>
      </w:r>
    </w:p>
    <w:p w14:paraId="2571E925" w14:textId="77777777" w:rsidR="005E283D" w:rsidRPr="00BA03F4" w:rsidRDefault="005E283D" w:rsidP="00A07F40">
      <w:pPr>
        <w:spacing w:after="120"/>
        <w:ind w:left="2268" w:right="1134" w:hanging="1134"/>
        <w:jc w:val="both"/>
      </w:pPr>
      <w:r w:rsidRPr="00BA03F4">
        <w:t>8.33.1.1.1</w:t>
      </w:r>
      <w:r w:rsidRPr="00BA03F4">
        <w:tab/>
        <w:t>не проставляется знак официального утверждения, даже несмотря на то, что нанесение этого знака на рассматриваемую деталь или предмет оборудования является обязательным согласно национальным правилам соответствующей страны; или</w:t>
      </w:r>
    </w:p>
    <w:p w14:paraId="1E09F53A" w14:textId="77777777" w:rsidR="005E283D" w:rsidRPr="00BA03F4" w:rsidRDefault="005E283D" w:rsidP="00A07F40">
      <w:pPr>
        <w:spacing w:after="120"/>
        <w:ind w:left="2268" w:right="1134" w:hanging="1134"/>
        <w:jc w:val="both"/>
      </w:pPr>
      <w:r w:rsidRPr="00BA03F4">
        <w:t>8.33.1.1.2</w:t>
      </w:r>
      <w:r w:rsidRPr="00BA03F4">
        <w:tab/>
        <w:t>проставляется знак официального утверждения, которое никогда не предоставлялось; или</w:t>
      </w:r>
    </w:p>
    <w:p w14:paraId="7F11822A" w14:textId="77777777" w:rsidR="005E283D" w:rsidRPr="00BA03F4" w:rsidRDefault="005E283D" w:rsidP="00A07F40">
      <w:pPr>
        <w:spacing w:after="120"/>
        <w:ind w:left="2268" w:right="1134" w:hanging="1134"/>
        <w:jc w:val="both"/>
      </w:pPr>
      <w:r w:rsidRPr="00BA03F4">
        <w:lastRenderedPageBreak/>
        <w:t>8.33.1.1.3</w:t>
      </w:r>
      <w:r w:rsidRPr="00BA03F4">
        <w:tab/>
        <w:t>проставляется знак официального утверждения, которое было предоставлено не фактическому изготовителю данной продукции, а</w:t>
      </w:r>
      <w:r w:rsidR="00C93000">
        <w:rPr>
          <w:lang w:val="en-US"/>
        </w:rPr>
        <w:t> </w:t>
      </w:r>
      <w:r w:rsidRPr="00BA03F4">
        <w:t xml:space="preserve">иному изготовителю; или </w:t>
      </w:r>
    </w:p>
    <w:p w14:paraId="5DBB8C21" w14:textId="77777777" w:rsidR="005E283D" w:rsidRPr="00BA03F4" w:rsidRDefault="005E283D" w:rsidP="00A07F40">
      <w:pPr>
        <w:spacing w:after="120"/>
        <w:ind w:left="2268" w:right="1134" w:hanging="1134"/>
        <w:jc w:val="both"/>
      </w:pPr>
      <w:r w:rsidRPr="00BA03F4">
        <w:t>8.33.1.1.4</w:t>
      </w:r>
      <w:r w:rsidRPr="00BA03F4">
        <w:tab/>
        <w:t>проставляется знак официального утверждения, предоставленного изготовителю данной продукции, но для другого изделия;</w:t>
      </w:r>
    </w:p>
    <w:p w14:paraId="7EFBA607" w14:textId="77777777" w:rsidR="005E283D" w:rsidRPr="00BA03F4" w:rsidRDefault="005E283D" w:rsidP="00A07F40">
      <w:pPr>
        <w:spacing w:after="120"/>
        <w:ind w:left="2268" w:right="1134" w:hanging="1134"/>
        <w:jc w:val="both"/>
      </w:pPr>
      <w:r w:rsidRPr="00BA03F4">
        <w:t>8.33.1.2</w:t>
      </w:r>
      <w:r w:rsidRPr="00BA03F4">
        <w:tab/>
        <w:t>либо не должны иметь знака официального утверждения, но были признаны технической службой, уполномоченной проводить испытания на официальное утверждение, как полностью не отвечающие требованиям соответствующих правил ООН и – в том случае, если они имеют отметку изготовителя или товарный знак, – были квалифицированы владельцем такой марки в качестве изделий, не допущенных к использованию по смыслу настоящих рекомендаций.</w:t>
      </w:r>
    </w:p>
    <w:p w14:paraId="171D44CB" w14:textId="77777777" w:rsidR="005E283D" w:rsidRPr="00BA03F4" w:rsidRDefault="005E283D" w:rsidP="00A07F40">
      <w:pPr>
        <w:spacing w:after="120"/>
        <w:ind w:left="2268" w:right="1134" w:hanging="1134"/>
        <w:jc w:val="both"/>
      </w:pPr>
      <w:r w:rsidRPr="00BA03F4">
        <w:t>8.33.2</w:t>
      </w:r>
      <w:r w:rsidRPr="00BA03F4">
        <w:tab/>
        <w:t>Правительствам, которым стало известно о поступлении в продажу на их территории деталей и предметов оборудования, не допущенных к использованию согласно правилам официального утверждения ООН, надлежит принять следующие меры:</w:t>
      </w:r>
    </w:p>
    <w:p w14:paraId="58E4E91A" w14:textId="77777777" w:rsidR="005E283D" w:rsidRPr="00BA03F4" w:rsidRDefault="005E283D" w:rsidP="00A07F40">
      <w:pPr>
        <w:spacing w:after="120"/>
        <w:ind w:left="2268" w:right="1134" w:hanging="1134"/>
        <w:jc w:val="both"/>
      </w:pPr>
      <w:r w:rsidRPr="00BA03F4">
        <w:t>8.33.2.1</w:t>
      </w:r>
      <w:r w:rsidRPr="00BA03F4">
        <w:tab/>
        <w:t>убедиться в подлинности факта нарушения:</w:t>
      </w:r>
    </w:p>
    <w:p w14:paraId="60CF5D9D" w14:textId="77777777" w:rsidR="005E283D" w:rsidRPr="00BA03F4" w:rsidRDefault="005E283D" w:rsidP="00A07F40">
      <w:pPr>
        <w:spacing w:after="120"/>
        <w:ind w:left="2268" w:right="1134" w:hanging="1134"/>
        <w:jc w:val="both"/>
      </w:pPr>
      <w:r w:rsidRPr="00BA03F4">
        <w:t>8.33.2.1.1</w:t>
      </w:r>
      <w:r w:rsidRPr="00BA03F4">
        <w:tab/>
        <w:t>в случае, указанном в пунктах 8.33.1.1 и 8.33.1.2 выше, путем приобретения образца в месте продажи;</w:t>
      </w:r>
    </w:p>
    <w:p w14:paraId="0E4741B4" w14:textId="77777777" w:rsidR="005E283D" w:rsidRPr="00BA03F4" w:rsidRDefault="005E283D" w:rsidP="00A07F40">
      <w:pPr>
        <w:spacing w:after="120"/>
        <w:ind w:left="2268" w:right="1134" w:hanging="1134"/>
        <w:jc w:val="both"/>
      </w:pPr>
      <w:r w:rsidRPr="00BA03F4">
        <w:t>8.33.2.1.2</w:t>
      </w:r>
      <w:r w:rsidRPr="00BA03F4">
        <w:tab/>
        <w:t>в прочих случаях (пункты</w:t>
      </w:r>
      <w:r w:rsidR="00C93000" w:rsidRPr="00C93000">
        <w:t xml:space="preserve"> </w:t>
      </w:r>
      <w:r w:rsidRPr="00BA03F4">
        <w:t>8.33.1.1.2–8.33.1.1.4) – проверив свои собственные картотеки или запросив данные у административной службы страны, опознавательный номер которой указан на знаке официального утверждения;</w:t>
      </w:r>
    </w:p>
    <w:p w14:paraId="5EB05EEB" w14:textId="77777777" w:rsidR="005E283D" w:rsidRPr="00BA03F4" w:rsidRDefault="005E283D" w:rsidP="00A07F40">
      <w:pPr>
        <w:spacing w:after="120"/>
        <w:ind w:left="2268" w:right="1134" w:hanging="1134"/>
        <w:jc w:val="both"/>
      </w:pPr>
      <w:r w:rsidRPr="00BA03F4">
        <w:t>8.33.2.1.3</w:t>
      </w:r>
      <w:r w:rsidRPr="00BA03F4">
        <w:tab/>
        <w:t>по возможности связаться с компетентной(ыми) администрацией(ями) страны происхождения продукции (если эта страна не является Стороной Соглашения 1958 года), с тем чтобы сообщить ей, что одно из предприятий ее страны поставляет в продажу детали или предметы оборудования, не допущенные к использованию;</w:t>
      </w:r>
    </w:p>
    <w:p w14:paraId="2F3656FB" w14:textId="77777777" w:rsidR="005E283D" w:rsidRPr="00BA03F4" w:rsidRDefault="005E283D" w:rsidP="00A07F40">
      <w:pPr>
        <w:spacing w:after="120"/>
        <w:ind w:left="2268" w:right="1134" w:hanging="1134"/>
        <w:jc w:val="both"/>
      </w:pPr>
      <w:r w:rsidRPr="00BA03F4">
        <w:t>8.33.2.2</w:t>
      </w:r>
      <w:r w:rsidRPr="00BA03F4">
        <w:tab/>
        <w:t>проинформировать секретариат Европейской экономической комиссии о данном нарушении, представив ему всю имеющуюся в их распоряжении информацию, и в частности:</w:t>
      </w:r>
    </w:p>
    <w:p w14:paraId="52B3AD74" w14:textId="77777777" w:rsidR="005E283D" w:rsidRPr="00BA03F4" w:rsidRDefault="005E283D" w:rsidP="00A07F40">
      <w:pPr>
        <w:spacing w:after="120"/>
        <w:ind w:left="2268" w:right="1134" w:hanging="1134"/>
        <w:jc w:val="both"/>
      </w:pPr>
      <w:r w:rsidRPr="00BA03F4">
        <w:t>8.33.2.2.1</w:t>
      </w:r>
      <w:r w:rsidRPr="00BA03F4">
        <w:tab/>
        <w:t>описание детали или предмета оборудования;</w:t>
      </w:r>
    </w:p>
    <w:p w14:paraId="521225EA" w14:textId="77777777" w:rsidR="005E283D" w:rsidRPr="00A07F40" w:rsidRDefault="005E283D" w:rsidP="00A07F40">
      <w:pPr>
        <w:spacing w:after="120"/>
        <w:ind w:left="2268" w:right="1134" w:hanging="1134"/>
        <w:jc w:val="both"/>
      </w:pPr>
      <w:r w:rsidRPr="00BA03F4">
        <w:t>8.33.2.2.2</w:t>
      </w:r>
      <w:r w:rsidRPr="00BA03F4">
        <w:tab/>
      </w:r>
      <w:r w:rsidRPr="00A07F40">
        <w:t>данные о знаке официального утверждения (или об отсутствии знака);</w:t>
      </w:r>
    </w:p>
    <w:p w14:paraId="1D4555A1" w14:textId="77777777" w:rsidR="005E283D" w:rsidRPr="00BA03F4" w:rsidRDefault="005E283D" w:rsidP="00A07F40">
      <w:pPr>
        <w:spacing w:after="120"/>
        <w:ind w:left="2268" w:right="1134" w:hanging="1134"/>
        <w:jc w:val="both"/>
      </w:pPr>
      <w:r w:rsidRPr="00BA03F4">
        <w:t>8.33.2.2.3</w:t>
      </w:r>
      <w:r w:rsidRPr="00BA03F4">
        <w:tab/>
        <w:t xml:space="preserve">названия и адреса изготовителя и/или экспортера; и </w:t>
      </w:r>
    </w:p>
    <w:p w14:paraId="07F2D03E" w14:textId="77777777" w:rsidR="005E283D" w:rsidRPr="00BA03F4" w:rsidRDefault="005E283D" w:rsidP="00A07F40">
      <w:pPr>
        <w:spacing w:after="120"/>
        <w:ind w:left="2268" w:right="1134" w:hanging="1134"/>
        <w:jc w:val="both"/>
      </w:pPr>
      <w:r w:rsidRPr="00BA03F4">
        <w:t>8.33.2.2.4</w:t>
      </w:r>
      <w:r w:rsidRPr="00BA03F4">
        <w:tab/>
        <w:t>названия и адреса импортера и/или дистрибьютора.</w:t>
      </w:r>
    </w:p>
    <w:p w14:paraId="092B8A55" w14:textId="77777777" w:rsidR="005E283D" w:rsidRPr="00BA03F4" w:rsidRDefault="005E283D" w:rsidP="00A07F40">
      <w:pPr>
        <w:spacing w:after="120"/>
        <w:ind w:left="2268" w:right="1134" w:hanging="1134"/>
        <w:jc w:val="both"/>
      </w:pPr>
      <w:r w:rsidRPr="00BA03F4">
        <w:t>8.33.3</w:t>
      </w:r>
      <w:r w:rsidRPr="00BA03F4">
        <w:tab/>
        <w:t>По получении информации, указанной выше, секретариат направляет ее:</w:t>
      </w:r>
    </w:p>
    <w:p w14:paraId="66668E02" w14:textId="77777777" w:rsidR="005E283D" w:rsidRPr="00BA03F4" w:rsidRDefault="005E283D" w:rsidP="00A07F40">
      <w:pPr>
        <w:spacing w:after="120"/>
        <w:ind w:left="2268" w:right="1134" w:hanging="1134"/>
        <w:jc w:val="both"/>
      </w:pPr>
      <w:r w:rsidRPr="00BA03F4">
        <w:t>8.33.3.1</w:t>
      </w:r>
      <w:r w:rsidRPr="00BA03F4">
        <w:tab/>
        <w:t>другим Сторонам Соглашения 1958 года, а также</w:t>
      </w:r>
    </w:p>
    <w:p w14:paraId="0762C63C" w14:textId="77777777" w:rsidR="005E283D" w:rsidRPr="00BA03F4" w:rsidRDefault="005E283D" w:rsidP="00A07F40">
      <w:pPr>
        <w:spacing w:after="120"/>
        <w:ind w:left="2268" w:right="1134" w:hanging="1134"/>
        <w:jc w:val="both"/>
      </w:pPr>
      <w:r w:rsidRPr="00BA03F4">
        <w:t>8.33.3.2</w:t>
      </w:r>
      <w:r w:rsidRPr="00BA03F4">
        <w:tab/>
        <w:t>странам, которые, не будучи Сторонами Соглашения, в одностороннем порядке применяют правила ООН, действие которых распространяется на деталь или предмет оборудования, не допущенные к использованию.</w:t>
      </w:r>
    </w:p>
    <w:p w14:paraId="735BA7A9" w14:textId="77777777" w:rsidR="005E283D" w:rsidRPr="00BA03F4" w:rsidRDefault="005E283D" w:rsidP="00A07F40">
      <w:pPr>
        <w:spacing w:after="120"/>
        <w:ind w:left="2268" w:right="1134" w:hanging="1134"/>
        <w:jc w:val="both"/>
      </w:pPr>
      <w:r w:rsidRPr="00BA03F4">
        <w:t>8.33.4</w:t>
      </w:r>
      <w:r w:rsidRPr="00BA03F4">
        <w:tab/>
        <w:t>Правительства, которым будет сообщено о таком нарушении либо непосредственно, либо в соответствии с процедурой информирования, предусмотренной выше:</w:t>
      </w:r>
    </w:p>
    <w:p w14:paraId="1E3C039F" w14:textId="77777777" w:rsidR="005E283D" w:rsidRPr="00BA03F4" w:rsidRDefault="005E283D" w:rsidP="00A07F40">
      <w:pPr>
        <w:spacing w:after="120"/>
        <w:ind w:left="2268" w:right="1134" w:hanging="1134"/>
        <w:jc w:val="both"/>
      </w:pPr>
      <w:r w:rsidRPr="00BA03F4">
        <w:t>8.33.4.1</w:t>
      </w:r>
      <w:r w:rsidRPr="00BA03F4">
        <w:tab/>
        <w:t>по возможности принимают необходимые меры в соответствии со своим национальным законодательством и без ущерба для любых гражданских или уголовных исков, которые могут быть возбуждены, с тем чтобы деталь или предмет оборудования, не допущенные к использованию:</w:t>
      </w:r>
    </w:p>
    <w:p w14:paraId="7F639CBC" w14:textId="77777777" w:rsidR="005E283D" w:rsidRPr="00BA03F4" w:rsidRDefault="005E283D" w:rsidP="00A07F40">
      <w:pPr>
        <w:spacing w:after="120"/>
        <w:ind w:left="2268" w:right="1134" w:hanging="1134"/>
        <w:jc w:val="both"/>
      </w:pPr>
      <w:r w:rsidRPr="00BA03F4">
        <w:t>8.33.4.1.1</w:t>
      </w:r>
      <w:r w:rsidRPr="00BA03F4">
        <w:tab/>
        <w:t>не могли быть ввезены на территорию их стран и</w:t>
      </w:r>
    </w:p>
    <w:p w14:paraId="2B80DE6C" w14:textId="77777777" w:rsidR="005E283D" w:rsidRPr="00BA03F4" w:rsidRDefault="005E283D" w:rsidP="00A07F40">
      <w:pPr>
        <w:spacing w:after="120"/>
        <w:ind w:left="2268" w:right="1134" w:hanging="1134"/>
        <w:jc w:val="both"/>
      </w:pPr>
      <w:r w:rsidRPr="00BA03F4">
        <w:t>8.33.4.1.2</w:t>
      </w:r>
      <w:r w:rsidRPr="00BA03F4">
        <w:tab/>
        <w:t>были изъяты из продажи, если они уже в нее поступили;</w:t>
      </w:r>
    </w:p>
    <w:p w14:paraId="09E18E1C" w14:textId="77777777" w:rsidR="005E283D" w:rsidRPr="00BA03F4" w:rsidRDefault="005E283D" w:rsidP="00A07F40">
      <w:pPr>
        <w:spacing w:after="120"/>
        <w:ind w:left="2268" w:right="1134" w:hanging="1134"/>
        <w:jc w:val="both"/>
      </w:pPr>
      <w:r w:rsidRPr="00BA03F4">
        <w:lastRenderedPageBreak/>
        <w:t>8.33.4.2</w:t>
      </w:r>
      <w:r w:rsidRPr="00BA03F4">
        <w:tab/>
        <w:t>сообщают изготовителю продукции, если он известен, о запрещении, налагаемом на продажу на территории их стран деталей или предметов оборудования, не допущенных к использованию.</w:t>
      </w:r>
    </w:p>
    <w:p w14:paraId="2D15767B" w14:textId="77777777" w:rsidR="005E283D" w:rsidRPr="00BA03F4" w:rsidRDefault="005E283D" w:rsidP="00A07F40">
      <w:pPr>
        <w:spacing w:after="120"/>
        <w:ind w:left="2268" w:right="1134" w:hanging="1134"/>
        <w:jc w:val="both"/>
      </w:pPr>
      <w:r w:rsidRPr="00BA03F4">
        <w:t>8.34</w:t>
      </w:r>
      <w:r w:rsidRPr="00BA03F4">
        <w:tab/>
        <w:t xml:space="preserve">Ограничения, касающиеся продажи оборудования, частей или принадлежностей, которые официально не утверждены </w:t>
      </w:r>
    </w:p>
    <w:p w14:paraId="2B6F09E7" w14:textId="77777777" w:rsidR="005E283D" w:rsidRPr="00BA03F4" w:rsidRDefault="005E283D" w:rsidP="00A07F40">
      <w:pPr>
        <w:spacing w:after="120"/>
        <w:ind w:left="2268" w:right="1134" w:hanging="1134"/>
        <w:jc w:val="both"/>
      </w:pPr>
      <w:r w:rsidRPr="00BA03F4">
        <w:t>8.34.1</w:t>
      </w:r>
      <w:r w:rsidRPr="00BA03F4">
        <w:tab/>
        <w:t>Если оборудование, части или принадлежности автотранспортных средств подлежат официальному утверждению, то опасно предлагать населению под названием, сходным с названием официально утвержденных предметов, однородные, но не утвержденные официально предметы оборудования, части или принадлежности.</w:t>
      </w:r>
    </w:p>
    <w:p w14:paraId="5DDBA5C1" w14:textId="77777777" w:rsidR="005E283D" w:rsidRPr="00BA03F4" w:rsidRDefault="005E283D" w:rsidP="00A07F40">
      <w:pPr>
        <w:spacing w:after="120"/>
        <w:ind w:left="2268" w:right="1134" w:hanging="1134"/>
        <w:jc w:val="both"/>
      </w:pPr>
      <w:r w:rsidRPr="00BA03F4">
        <w:t>8.34.2</w:t>
      </w:r>
      <w:r w:rsidRPr="00BA03F4">
        <w:tab/>
        <w:t>Правительствам, которые предписывают официальное утверждение некоторых типов оборудования, частей или принадлежностей, предназначенных для автотранспортных средств или для участни</w:t>
      </w:r>
      <w:r w:rsidRPr="00A07F40">
        <w:t>ков дорожного движения (например, фары, светоотражающие приспособления, ремни безопасности, шлемы для мотоциклистов и т.</w:t>
      </w:r>
      <w:r w:rsidR="005C6A31">
        <w:t> </w:t>
      </w:r>
      <w:r w:rsidRPr="00A07F40">
        <w:t xml:space="preserve">д.), </w:t>
      </w:r>
      <w:r w:rsidRPr="00BA03F4">
        <w:t>следует рассмотреть возможность недопущения к продаже под названием, которое можно принять за название официально утвержденных предметов, однородных, но не утвержденных официально предметов оборудования, частей или принадлежностей.</w:t>
      </w:r>
    </w:p>
    <w:p w14:paraId="4E72B7DA" w14:textId="77777777" w:rsidR="005E283D" w:rsidRPr="00BA03F4" w:rsidRDefault="005E283D" w:rsidP="00A07F40">
      <w:pPr>
        <w:spacing w:after="120"/>
        <w:ind w:left="2268" w:right="1134" w:hanging="1134"/>
        <w:jc w:val="both"/>
      </w:pPr>
      <w:r w:rsidRPr="00BA03F4">
        <w:t>8.35</w:t>
      </w:r>
      <w:r w:rsidRPr="00BA03F4">
        <w:tab/>
        <w:t>Удерживающие системы для взрослых</w:t>
      </w:r>
    </w:p>
    <w:p w14:paraId="2203FEC3" w14:textId="77777777" w:rsidR="005E283D" w:rsidRPr="00BA03F4" w:rsidRDefault="005E283D" w:rsidP="00A07F40">
      <w:pPr>
        <w:spacing w:after="120"/>
        <w:ind w:left="2268" w:right="1134" w:hanging="1134"/>
        <w:jc w:val="both"/>
      </w:pPr>
      <w:r w:rsidRPr="00BA03F4">
        <w:tab/>
        <w:t>Рекомендуется применять требования правил ООН, перечисленных в строке K таблицы в пункте 5.</w:t>
      </w:r>
    </w:p>
    <w:p w14:paraId="0E514D25" w14:textId="77777777" w:rsidR="005E283D" w:rsidRPr="00BA03F4" w:rsidRDefault="005E283D" w:rsidP="00A07F40">
      <w:pPr>
        <w:spacing w:after="120"/>
        <w:ind w:left="2268" w:right="1134" w:hanging="1134"/>
        <w:jc w:val="both"/>
      </w:pPr>
      <w:r w:rsidRPr="00BA03F4">
        <w:t>8.36</w:t>
      </w:r>
      <w:r w:rsidRPr="00BA03F4">
        <w:tab/>
        <w:t>Задние опознавательные знаки на тихоходных транспортных средствах/транспортных средствах большой длины/грузоподъемности</w:t>
      </w:r>
    </w:p>
    <w:p w14:paraId="600930CC" w14:textId="77777777" w:rsidR="005E283D" w:rsidRPr="00BA03F4" w:rsidRDefault="005E283D" w:rsidP="00A07F40">
      <w:pPr>
        <w:spacing w:after="120"/>
        <w:ind w:left="2268" w:right="1134" w:hanging="1134"/>
        <w:jc w:val="both"/>
      </w:pPr>
      <w:r w:rsidRPr="00BA03F4">
        <w:tab/>
        <w:t>Рекомендуется применять требования правил ООН, перечисленных в строке K таблицы в пункте 4.</w:t>
      </w:r>
    </w:p>
    <w:p w14:paraId="5BA1F054" w14:textId="77777777" w:rsidR="005E283D" w:rsidRPr="00BA03F4" w:rsidRDefault="005E283D" w:rsidP="00A07F40">
      <w:pPr>
        <w:spacing w:after="120"/>
        <w:ind w:left="2268" w:right="1134" w:hanging="1134"/>
        <w:jc w:val="both"/>
      </w:pPr>
      <w:r w:rsidRPr="00BA03F4">
        <w:t>8.37</w:t>
      </w:r>
      <w:r w:rsidRPr="00BA03F4">
        <w:tab/>
        <w:t xml:space="preserve">Защита пешеходов и других уязвимых участников дорожного движения в случае (лобового) столкновения с легковыми автомобилями </w:t>
      </w:r>
    </w:p>
    <w:p w14:paraId="6E8DA7C5" w14:textId="77777777" w:rsidR="005E283D" w:rsidRPr="00BA03F4" w:rsidRDefault="005E283D" w:rsidP="00A07F40">
      <w:pPr>
        <w:spacing w:after="120"/>
        <w:ind w:left="2268" w:right="1134" w:hanging="1134"/>
        <w:jc w:val="both"/>
      </w:pPr>
      <w:r w:rsidRPr="00BA03F4">
        <w:tab/>
        <w:t>Цель приведенного ниже текста состоит в изложении для изготовителей транспортных средств директив, касающихся конструкции транспортных средств будущих типов и, в частности, качественных характеристик конструкции передней части легковых автомобилей и показателей деформируемых элементов; он направлен также на уменьшение, по мере возможности, степени тяжести телесных повреждений человека, сбиваемого транспортных средством, движущимся со скоростью до 40 км/ч.</w:t>
      </w:r>
    </w:p>
    <w:p w14:paraId="4B6A27ED" w14:textId="77777777" w:rsidR="005E283D" w:rsidRPr="00BA03F4" w:rsidRDefault="005E283D" w:rsidP="00A07F40">
      <w:pPr>
        <w:spacing w:after="120"/>
        <w:ind w:left="2268" w:right="1134" w:hanging="1134"/>
        <w:jc w:val="both"/>
      </w:pPr>
      <w:r w:rsidRPr="00BA03F4">
        <w:t>8.37.1</w:t>
      </w:r>
      <w:r w:rsidRPr="00BA03F4">
        <w:tab/>
        <w:t xml:space="preserve">Зона первоначального удара </w:t>
      </w:r>
    </w:p>
    <w:p w14:paraId="428A9693" w14:textId="77777777" w:rsidR="005E283D" w:rsidRPr="00BA03F4" w:rsidRDefault="005E283D" w:rsidP="00A07F40">
      <w:pPr>
        <w:spacing w:after="120"/>
        <w:ind w:left="2268" w:right="1134" w:hanging="1134"/>
        <w:jc w:val="both"/>
      </w:pPr>
      <w:r w:rsidRPr="00BA03F4">
        <w:tab/>
        <w:t>Зона первоначального контакта с ногами сбиваемого человека должна находиться ниже традиционного бампера и перед ним. Бампер следует устанавливать в вертикальном плане достаточно высоко для распределения прилагаемого к ногам усилия равномерно и желательно – случае взрослого человека – ниже колен.</w:t>
      </w:r>
    </w:p>
    <w:p w14:paraId="59BF5952" w14:textId="77777777" w:rsidR="005E283D" w:rsidRPr="00BA03F4" w:rsidRDefault="005E283D" w:rsidP="00A07F40">
      <w:pPr>
        <w:spacing w:after="120"/>
        <w:ind w:left="2268" w:right="1134" w:hanging="1134"/>
        <w:jc w:val="both"/>
      </w:pPr>
      <w:r w:rsidRPr="00BA03F4">
        <w:t>8.37.2</w:t>
      </w:r>
      <w:r w:rsidRPr="00BA03F4">
        <w:tab/>
        <w:t>Конструкция передней части транспортного средства</w:t>
      </w:r>
    </w:p>
    <w:p w14:paraId="1CD2896A" w14:textId="77777777" w:rsidR="005E283D" w:rsidRPr="00BA03F4" w:rsidRDefault="005E283D" w:rsidP="00A07F40">
      <w:pPr>
        <w:spacing w:after="120"/>
        <w:ind w:left="2268" w:right="1134" w:hanging="1134"/>
        <w:jc w:val="both"/>
      </w:pPr>
      <w:r w:rsidRPr="00BA03F4">
        <w:t>8.37.2.1</w:t>
      </w:r>
      <w:r w:rsidRPr="00BA03F4">
        <w:tab/>
        <w:t>Задней части капота на одной трети его длины, раме ветрового стекла и передним стойкам кузова (стойки A) следует уделять особое внимание с точки зрения как их энергопоглощающих свойств, так и формы.</w:t>
      </w:r>
    </w:p>
    <w:p w14:paraId="53EE6D31" w14:textId="77777777" w:rsidR="005E283D" w:rsidRPr="00BA03F4" w:rsidRDefault="005E283D" w:rsidP="00A07F40">
      <w:pPr>
        <w:spacing w:after="120"/>
        <w:ind w:left="2268" w:right="1134" w:hanging="1134"/>
        <w:jc w:val="both"/>
      </w:pPr>
      <w:r w:rsidRPr="00BA03F4">
        <w:tab/>
        <w:t>Возможность соприкосновения наконечников осей стеклоочистителей с головой пешехода следует исключить. Если такое соприкосновение возможно, то оси стеклоочистителей должны иметь соответствующие защитные элементы.</w:t>
      </w:r>
    </w:p>
    <w:p w14:paraId="7CDFC7CA" w14:textId="77777777" w:rsidR="005E283D" w:rsidRPr="00BA03F4" w:rsidRDefault="005E283D" w:rsidP="00A07F40">
      <w:pPr>
        <w:spacing w:after="120"/>
        <w:ind w:left="2268" w:right="1134" w:hanging="1134"/>
        <w:jc w:val="both"/>
      </w:pPr>
      <w:r w:rsidRPr="00BA03F4">
        <w:lastRenderedPageBreak/>
        <w:t>8.37.2.2</w:t>
      </w:r>
      <w:r w:rsidRPr="00BA03F4">
        <w:tab/>
        <w:t>Кромка капота должна иметь такую форму, чтобы удар приходился не о жесткий край, а распределялся по достаточно широкой поверхности, по возможности имеющей энергопоглощающие свойства.</w:t>
      </w:r>
    </w:p>
    <w:p w14:paraId="30008C2A" w14:textId="77777777" w:rsidR="005E283D" w:rsidRPr="00BA03F4" w:rsidRDefault="005E283D" w:rsidP="00A07F40">
      <w:pPr>
        <w:spacing w:after="120"/>
        <w:ind w:left="2268" w:right="1134" w:hanging="1134"/>
        <w:jc w:val="both"/>
      </w:pPr>
      <w:r w:rsidRPr="00BA03F4">
        <w:t>8.37.2.3</w:t>
      </w:r>
      <w:r w:rsidRPr="00BA03F4">
        <w:tab/>
        <w:t>Надлежащая степень деформируемости передней части капота на одной трети его длины может, в частности, уменьшить степень травмируемости головы детей.</w:t>
      </w:r>
    </w:p>
    <w:p w14:paraId="200E03CC" w14:textId="77777777" w:rsidR="005E283D" w:rsidRPr="00BA03F4" w:rsidRDefault="005E283D" w:rsidP="00A07F40">
      <w:pPr>
        <w:spacing w:after="120"/>
        <w:ind w:left="2268" w:right="1134" w:hanging="1134"/>
        <w:jc w:val="both"/>
      </w:pPr>
      <w:r w:rsidRPr="00BA03F4">
        <w:t>8.37.2.4</w:t>
      </w:r>
      <w:r w:rsidRPr="00BA03F4">
        <w:tab/>
        <w:t>Жесткие элементы, находящиеся под капотом, следует располагать на некотором расстоянии от него, что позволит обеспечить достаточную степень деформации капота в случае удара.</w:t>
      </w:r>
    </w:p>
    <w:p w14:paraId="54B46919" w14:textId="77777777" w:rsidR="005E283D" w:rsidRPr="00BA03F4" w:rsidRDefault="005E283D" w:rsidP="00A07F40">
      <w:pPr>
        <w:spacing w:after="120"/>
        <w:ind w:left="2268" w:right="1134" w:hanging="1134"/>
        <w:jc w:val="both"/>
      </w:pPr>
      <w:r w:rsidRPr="00BA03F4">
        <w:t>8.37.3</w:t>
      </w:r>
      <w:r w:rsidRPr="00BA03F4">
        <w:tab/>
        <w:t>Фары и другие огни</w:t>
      </w:r>
    </w:p>
    <w:p w14:paraId="2830C292" w14:textId="77777777" w:rsidR="005E283D" w:rsidRPr="00BA03F4" w:rsidRDefault="005E283D" w:rsidP="00A07F40">
      <w:pPr>
        <w:spacing w:after="120"/>
        <w:ind w:left="2268" w:right="1134" w:hanging="1134"/>
        <w:jc w:val="both"/>
      </w:pPr>
      <w:r w:rsidRPr="00BA03F4">
        <w:tab/>
        <w:t>Фары и другие передние огни не должны иметь жестких выступающих обрамлений. Их следует устанавливать, по возможности, в углублениях кузова.</w:t>
      </w:r>
    </w:p>
    <w:p w14:paraId="71A51063" w14:textId="77777777" w:rsidR="005E283D" w:rsidRPr="00BA03F4" w:rsidRDefault="005E283D" w:rsidP="00A07F40">
      <w:pPr>
        <w:spacing w:after="120"/>
        <w:ind w:left="2268" w:right="1134" w:hanging="1134"/>
        <w:jc w:val="both"/>
      </w:pPr>
      <w:r w:rsidRPr="00BA03F4">
        <w:t>8.37.4</w:t>
      </w:r>
      <w:r w:rsidRPr="00BA03F4">
        <w:tab/>
        <w:t>Дополнительные приспособления</w:t>
      </w:r>
    </w:p>
    <w:p w14:paraId="64728C64" w14:textId="77777777" w:rsidR="005E283D" w:rsidRPr="00BA03F4" w:rsidRDefault="005E283D" w:rsidP="00A07F40">
      <w:pPr>
        <w:spacing w:after="120"/>
        <w:ind w:left="2268" w:right="1134" w:hanging="1134"/>
        <w:jc w:val="both"/>
      </w:pPr>
      <w:r w:rsidRPr="00BA03F4">
        <w:tab/>
        <w:t>Внешние дополнительные приспособления (декоративные элементы, спойлеры и</w:t>
      </w:r>
      <w:r w:rsidR="00C93000">
        <w:rPr>
          <w:lang w:val="en-US"/>
        </w:rPr>
        <w:t> </w:t>
      </w:r>
      <w:r w:rsidRPr="00BA03F4">
        <w:t>т.</w:t>
      </w:r>
      <w:r w:rsidR="005C6A31">
        <w:t> </w:t>
      </w:r>
      <w:r w:rsidRPr="00BA03F4">
        <w:t>д.) должны быть деформируемыми, съемными или отделяющимися, с тем чтобы свести к минимуму возможность нанесения телесного повреждения. В последних случаях эти рекомендации касаются также остальных элементов.</w:t>
      </w:r>
    </w:p>
    <w:p w14:paraId="1980BDDC" w14:textId="77777777" w:rsidR="005E283D" w:rsidRPr="00BA03F4" w:rsidRDefault="005E283D" w:rsidP="00A07F40">
      <w:pPr>
        <w:spacing w:after="120"/>
        <w:ind w:left="2268" w:right="1134" w:hanging="1134"/>
        <w:jc w:val="both"/>
      </w:pPr>
      <w:r w:rsidRPr="00BA03F4">
        <w:t>8.37.5</w:t>
      </w:r>
      <w:r w:rsidRPr="00BA03F4">
        <w:tab/>
        <w:t>Элементы конструкции</w:t>
      </w:r>
    </w:p>
    <w:p w14:paraId="7B00591D" w14:textId="77777777" w:rsidR="005E283D" w:rsidRPr="00BA03F4" w:rsidRDefault="005E283D" w:rsidP="00A07F40">
      <w:pPr>
        <w:spacing w:after="120"/>
        <w:ind w:left="2268" w:right="1134" w:hanging="1134"/>
        <w:jc w:val="both"/>
      </w:pPr>
      <w:r w:rsidRPr="00BA03F4">
        <w:t>8.37.5.1</w:t>
      </w:r>
      <w:r w:rsidRPr="00BA03F4">
        <w:tab/>
        <w:t>Предпочтение следует отдавать конструкциям, имеющим надлежащие энергопоглощающие свойства.</w:t>
      </w:r>
    </w:p>
    <w:p w14:paraId="5767B694" w14:textId="77777777" w:rsidR="005E283D" w:rsidRPr="00BA03F4" w:rsidRDefault="005E283D" w:rsidP="00A07F40">
      <w:pPr>
        <w:spacing w:after="120"/>
        <w:ind w:left="2268" w:right="1134" w:hanging="1134"/>
        <w:jc w:val="both"/>
      </w:pPr>
      <w:r w:rsidRPr="00BA03F4">
        <w:t>8.37.5.2</w:t>
      </w:r>
      <w:r w:rsidRPr="00BA03F4">
        <w:tab/>
        <w:t>Радиус скругления элементов транспортного средства, на которые может приходиться удар, должен быть максимально увеличен с должным учетом предъявляемых технических требований.</w:t>
      </w:r>
    </w:p>
    <w:p w14:paraId="40D42E26" w14:textId="77777777" w:rsidR="005E283D" w:rsidRPr="00BA03F4" w:rsidRDefault="005E283D" w:rsidP="00A07F40">
      <w:pPr>
        <w:spacing w:after="120"/>
        <w:ind w:left="2268" w:right="1134" w:hanging="1134"/>
        <w:jc w:val="both"/>
      </w:pPr>
      <w:r w:rsidRPr="00BA03F4">
        <w:t>8.38</w:t>
      </w:r>
      <w:r w:rsidRPr="00BA03F4">
        <w:tab/>
        <w:t>Методы и приборы, используемые для измерения шума внутри автотранспортных средств</w:t>
      </w:r>
    </w:p>
    <w:p w14:paraId="26FB2E3D" w14:textId="77777777" w:rsidR="005E283D" w:rsidRPr="00BA03F4" w:rsidRDefault="005E283D" w:rsidP="00A07F40">
      <w:pPr>
        <w:spacing w:after="120"/>
        <w:ind w:left="2268" w:right="1134" w:hanging="1134"/>
        <w:jc w:val="both"/>
      </w:pPr>
      <w:r w:rsidRPr="00BA03F4">
        <w:t>8.38.1</w:t>
      </w:r>
      <w:r w:rsidRPr="00BA03F4">
        <w:tab/>
        <w:t>Измерительные приборы</w:t>
      </w:r>
    </w:p>
    <w:p w14:paraId="0D29AA1D" w14:textId="77777777" w:rsidR="005E283D" w:rsidRPr="00BA03F4" w:rsidRDefault="005E283D" w:rsidP="00A07F40">
      <w:pPr>
        <w:spacing w:after="120"/>
        <w:ind w:left="2268" w:right="1134" w:hanging="1134"/>
        <w:jc w:val="both"/>
      </w:pPr>
      <w:r w:rsidRPr="00BA03F4">
        <w:t>8.38.1.1</w:t>
      </w:r>
      <w:r w:rsidRPr="00BA03F4">
        <w:tab/>
        <w:t>Для измерений используют ненаправленный высокоточный шумомер, соответствующий, по меньшей мере, спецификациям, приведенным в публикации № 651 [издание 1979</w:t>
      </w:r>
      <w:r w:rsidR="005C6A31">
        <w:t xml:space="preserve"> </w:t>
      </w:r>
      <w:r w:rsidRPr="00BA03F4">
        <w:t xml:space="preserve">года] </w:t>
      </w:r>
      <w:r w:rsidR="00881D21">
        <w:rPr>
          <w:bCs/>
        </w:rPr>
        <w:t>«</w:t>
      </w:r>
      <w:r w:rsidRPr="00BA03F4">
        <w:t>Прецизионные шумомеры</w:t>
      </w:r>
      <w:r w:rsidR="00881D21">
        <w:rPr>
          <w:bCs/>
        </w:rPr>
        <w:t>»</w:t>
      </w:r>
      <w:r w:rsidRPr="00BA03F4">
        <w:t xml:space="preserve"> Международной электротехнической комиссии (МЭК), в отношении характеристик приборов для измерения уровня шума. Измерения проводят с исп</w:t>
      </w:r>
      <w:r>
        <w:t>ользованием частотной коррекции </w:t>
      </w:r>
      <w:r w:rsidRPr="00BA03F4">
        <w:t>A и усредненного времени F, соответствующих кривой</w:t>
      </w:r>
      <w:r w:rsidR="005C6A31">
        <w:t xml:space="preserve"> </w:t>
      </w:r>
      <w:r w:rsidRPr="00BA03F4">
        <w:t xml:space="preserve">A и времени усреднения </w:t>
      </w:r>
      <w:r w:rsidR="00881D21">
        <w:rPr>
          <w:bCs/>
        </w:rPr>
        <w:t>«</w:t>
      </w:r>
      <w:r w:rsidRPr="00BA03F4">
        <w:t>Быстро</w:t>
      </w:r>
      <w:r w:rsidR="00881D21">
        <w:rPr>
          <w:bCs/>
        </w:rPr>
        <w:t>»</w:t>
      </w:r>
      <w:r w:rsidRPr="00BA03F4">
        <w:t xml:space="preserve"> (</w:t>
      </w:r>
      <w:r w:rsidR="00881D21">
        <w:rPr>
          <w:bCs/>
        </w:rPr>
        <w:t>«</w:t>
      </w:r>
      <w:r w:rsidRPr="00BA03F4">
        <w:t>Fast</w:t>
      </w:r>
      <w:r w:rsidR="00881D21">
        <w:rPr>
          <w:bCs/>
        </w:rPr>
        <w:t>»</w:t>
      </w:r>
      <w:r w:rsidRPr="00BA03F4">
        <w:t>). Тип шумомера указывают в протоколе испытания.</w:t>
      </w:r>
    </w:p>
    <w:p w14:paraId="126FC6BF" w14:textId="77777777" w:rsidR="005E283D" w:rsidRPr="00BA03F4" w:rsidRDefault="005E283D" w:rsidP="00A07F40">
      <w:pPr>
        <w:spacing w:after="120"/>
        <w:ind w:left="2268" w:right="1134" w:hanging="1134"/>
        <w:jc w:val="both"/>
      </w:pPr>
      <w:r w:rsidRPr="00BA03F4">
        <w:t>8.38.1.2</w:t>
      </w:r>
      <w:r w:rsidRPr="00BA03F4">
        <w:tab/>
        <w:t>Шумомер калибруют по уровню звука непосредственно до и после каждой серии испытаний. Если показания прибора, полученные при любой из этих калибровок, отличаются друг от друга более чем на 1 дБ, то испытание считают недействительным.</w:t>
      </w:r>
    </w:p>
    <w:p w14:paraId="6528474E" w14:textId="77777777" w:rsidR="005E283D" w:rsidRPr="00BA03F4" w:rsidRDefault="005E283D" w:rsidP="00A07F40">
      <w:pPr>
        <w:spacing w:after="120"/>
        <w:ind w:left="2268" w:right="1134" w:hanging="1134"/>
        <w:jc w:val="both"/>
      </w:pPr>
      <w:r w:rsidRPr="00BA03F4">
        <w:t>8.38.1.3</w:t>
      </w:r>
      <w:r w:rsidRPr="00BA03F4">
        <w:tab/>
        <w:t>При измерении шума в открытых транспортных средствах в целях снижения воздействия ветра на показания прибора может использоваться соответствующий ветрозащитный экран. В целом для этих целей подходят ветрозащитные экраны, рекомендованные изготовителем шумомеров.</w:t>
      </w:r>
    </w:p>
    <w:p w14:paraId="554464D6" w14:textId="77777777" w:rsidR="005E283D" w:rsidRPr="00BA03F4" w:rsidRDefault="005E283D" w:rsidP="00A07F40">
      <w:pPr>
        <w:spacing w:after="120"/>
        <w:ind w:left="2268" w:right="1134" w:hanging="1134"/>
        <w:jc w:val="both"/>
      </w:pPr>
      <w:r w:rsidRPr="00BA03F4">
        <w:t>8.38.1.4</w:t>
      </w:r>
      <w:r w:rsidRPr="00BA03F4">
        <w:tab/>
        <w:t xml:space="preserve">В случае использования альтернативных измерительных приборов, включая, например, магнитофон и/или самописец уровня, их общие </w:t>
      </w:r>
      <w:r w:rsidRPr="00A07F40">
        <w:t>электроакустические характеристики должны отвечать соответствующим положениям публикации №</w:t>
      </w:r>
      <w:r w:rsidR="00C93000" w:rsidRPr="00C93000">
        <w:t xml:space="preserve"> </w:t>
      </w:r>
      <w:r w:rsidRPr="00A07F40">
        <w:t>651 [издание 1979</w:t>
      </w:r>
      <w:r w:rsidR="005C6A31">
        <w:t xml:space="preserve"> </w:t>
      </w:r>
      <w:r w:rsidRPr="00A07F40">
        <w:t xml:space="preserve">года] МЭК, </w:t>
      </w:r>
      <w:r w:rsidRPr="00BA03F4">
        <w:t>касающимся приборов класса I.</w:t>
      </w:r>
    </w:p>
    <w:p w14:paraId="3BDD35FE" w14:textId="77777777" w:rsidR="005E283D" w:rsidRPr="00BA03F4" w:rsidRDefault="005E283D" w:rsidP="00A07F40">
      <w:pPr>
        <w:spacing w:after="120"/>
        <w:ind w:left="2268" w:right="1134" w:hanging="1134"/>
        <w:jc w:val="both"/>
      </w:pPr>
      <w:r w:rsidRPr="00BA03F4">
        <w:lastRenderedPageBreak/>
        <w:tab/>
        <w:t xml:space="preserve">Если измерительные приборы включают магнитофон, то может возникнуть необходимость в использовании при записи и воспроизведении соответствующих дополнительных приборов предварительной и обратной коррекции для обеспечения надлежащего соотношения </w:t>
      </w:r>
      <w:r w:rsidR="00881D21">
        <w:rPr>
          <w:bCs/>
        </w:rPr>
        <w:t>«</w:t>
      </w:r>
      <w:r w:rsidRPr="00BA03F4">
        <w:t>сигнал–шум</w:t>
      </w:r>
      <w:r w:rsidR="00881D21">
        <w:rPr>
          <w:bCs/>
        </w:rPr>
        <w:t>»</w:t>
      </w:r>
      <w:r w:rsidRPr="00BA03F4">
        <w:t xml:space="preserve"> во всем заданном диапазоне частот.</w:t>
      </w:r>
    </w:p>
    <w:p w14:paraId="306D195B" w14:textId="77777777" w:rsidR="005E283D" w:rsidRPr="00BA03F4" w:rsidRDefault="005E283D" w:rsidP="00A07F40">
      <w:pPr>
        <w:spacing w:after="120"/>
        <w:ind w:left="2268" w:right="1134" w:hanging="1134"/>
        <w:jc w:val="both"/>
      </w:pPr>
      <w:r w:rsidRPr="00BA03F4">
        <w:t>8.38.1.5</w:t>
      </w:r>
      <w:r w:rsidRPr="00BA03F4">
        <w:tab/>
        <w:t>Частоту вращения двигателя измеряют автономным тахометром, погрешность которого не должна превышать 3% от фактической частоты вращения.</w:t>
      </w:r>
    </w:p>
    <w:p w14:paraId="647287DB" w14:textId="77777777" w:rsidR="005E283D" w:rsidRPr="00BA03F4" w:rsidRDefault="005E283D" w:rsidP="00A07F40">
      <w:pPr>
        <w:spacing w:after="120"/>
        <w:ind w:left="2268" w:right="1134" w:hanging="1134"/>
        <w:jc w:val="both"/>
      </w:pPr>
      <w:r w:rsidRPr="00BA03F4">
        <w:t>8.38.2</w:t>
      </w:r>
      <w:r w:rsidRPr="00BA03F4">
        <w:tab/>
        <w:t>Измеряемые величины</w:t>
      </w:r>
    </w:p>
    <w:p w14:paraId="18D2C78F" w14:textId="77777777" w:rsidR="005E283D" w:rsidRPr="00BA03F4" w:rsidRDefault="005E283D" w:rsidP="00A07F40">
      <w:pPr>
        <w:spacing w:after="120"/>
        <w:ind w:left="2268" w:right="1134" w:hanging="1134"/>
        <w:jc w:val="both"/>
      </w:pPr>
      <w:r w:rsidRPr="00BA03F4">
        <w:t>8.38.2.1</w:t>
      </w:r>
      <w:r w:rsidRPr="00BA03F4">
        <w:tab/>
        <w:t>Все показания шумомера снимают при усредненном времени F.</w:t>
      </w:r>
    </w:p>
    <w:p w14:paraId="693E7B1C" w14:textId="77777777" w:rsidR="005E283D" w:rsidRPr="00BA03F4" w:rsidRDefault="005E283D" w:rsidP="00A07F40">
      <w:pPr>
        <w:spacing w:after="120"/>
        <w:ind w:left="2268" w:right="1134" w:hanging="1134"/>
        <w:jc w:val="both"/>
      </w:pPr>
      <w:r w:rsidRPr="00BA03F4">
        <w:t>8.38.2.2</w:t>
      </w:r>
      <w:r w:rsidRPr="00BA03F4">
        <w:tab/>
        <w:t>Величины, полученные при всех положениях микрофона в ходе контрольных испытаний и испытаний типа транспортных средств, представляют собой уровень звукового давления при частотной корректировке A (LpA) в децибелах (дБ). Если использованная резонансная кривая не указана, то измеренные величины выражаются в</w:t>
      </w:r>
      <w:r w:rsidR="005C6A31">
        <w:t> </w:t>
      </w:r>
      <w:r w:rsidRPr="00BA03F4">
        <w:t>дБ (A).</w:t>
      </w:r>
    </w:p>
    <w:p w14:paraId="1D05C9ED" w14:textId="77777777" w:rsidR="005E283D" w:rsidRPr="00BA03F4" w:rsidRDefault="005E283D" w:rsidP="00A07F40">
      <w:pPr>
        <w:spacing w:after="120"/>
        <w:ind w:left="2268" w:right="1134" w:hanging="1134"/>
        <w:jc w:val="both"/>
      </w:pPr>
      <w:r w:rsidRPr="00BA03F4">
        <w:t>8.38.3</w:t>
      </w:r>
      <w:r w:rsidRPr="00BA03F4">
        <w:tab/>
        <w:t>Условия проведения измерений</w:t>
      </w:r>
    </w:p>
    <w:p w14:paraId="02203A08" w14:textId="77777777" w:rsidR="005E283D" w:rsidRPr="00BA03F4" w:rsidRDefault="005E283D" w:rsidP="00A07F40">
      <w:pPr>
        <w:spacing w:after="120"/>
        <w:ind w:left="2268" w:right="1134" w:hanging="1134"/>
        <w:jc w:val="both"/>
      </w:pPr>
      <w:r w:rsidRPr="00BA03F4">
        <w:t>8.38.3.1</w:t>
      </w:r>
      <w:r w:rsidRPr="00BA03F4">
        <w:tab/>
        <w:t>Площадка</w:t>
      </w:r>
    </w:p>
    <w:p w14:paraId="295EE979" w14:textId="77777777" w:rsidR="005E283D" w:rsidRPr="00BA03F4" w:rsidRDefault="005E283D" w:rsidP="00A07F40">
      <w:pPr>
        <w:spacing w:after="120"/>
        <w:ind w:left="2268" w:right="1134" w:hanging="1134"/>
        <w:jc w:val="both"/>
      </w:pPr>
      <w:r w:rsidRPr="00BA03F4">
        <w:t>8.38.3.1.1</w:t>
      </w:r>
      <w:r w:rsidRPr="00BA03F4">
        <w:tab/>
        <w:t>Испытательная площадка должна быть такой, чтобы внешний шум, производимый транспортным средством, усиливал внутренний шум только в результате отражения от поверхности дороги, но не в результате отражения от зданий, стен или подобных им крупных предметов вне транспортного средства. Во время проведения измерений расстояние между транспортным средством и крупными предметами должно превышать 20 метров.</w:t>
      </w:r>
    </w:p>
    <w:p w14:paraId="392F9303" w14:textId="77777777" w:rsidR="005E283D" w:rsidRPr="00BA03F4" w:rsidRDefault="005E283D" w:rsidP="00A07F40">
      <w:pPr>
        <w:spacing w:after="120"/>
        <w:ind w:left="2268" w:right="1134" w:hanging="1134"/>
        <w:jc w:val="both"/>
      </w:pPr>
      <w:r w:rsidRPr="00BA03F4">
        <w:t>8.38.3.1.2</w:t>
      </w:r>
      <w:r w:rsidRPr="00BA03F4">
        <w:tab/>
        <w:t>Температура окружающего воздуха, при которой проводят испытание транспортного средства, должна находиться в пределах от –5° C до</w:t>
      </w:r>
      <w:r w:rsidR="005C6A31">
        <w:t> </w:t>
      </w:r>
      <w:r w:rsidRPr="00BA03F4">
        <w:t>+35° C. Скорость ветра на испытательном треке на высоте приблизительно 1,2 м не должна превышать 5 м/с. Другие метеорологические условия не должны оказывать воздействия на результаты измерений. Скорость и направление ветра относительно испытательного трека указывают в протоколе испытаний.</w:t>
      </w:r>
    </w:p>
    <w:p w14:paraId="7127B294" w14:textId="77777777" w:rsidR="005E283D" w:rsidRPr="00BA03F4" w:rsidRDefault="005E283D" w:rsidP="00A07F40">
      <w:pPr>
        <w:spacing w:after="120"/>
        <w:ind w:left="2268" w:right="1134" w:hanging="1134"/>
        <w:jc w:val="both"/>
      </w:pPr>
      <w:r w:rsidRPr="00BA03F4">
        <w:t>8.38.3.1.3</w:t>
      </w:r>
      <w:r w:rsidRPr="00BA03F4">
        <w:tab/>
        <w:t>При всех измерениях уровней звукового давления в соответствии с кривой A нижний предел динамического диапазона, установленный по уровню фонового шума и уровню собственного шума измерительной аппаратуры, должен быть не менее чем на 10 дБ ниже уровней звукового давления в соответствии с кривой A, обусловленного шумом, производимым транспортным средством.</w:t>
      </w:r>
    </w:p>
    <w:p w14:paraId="1AFAC577" w14:textId="77777777" w:rsidR="005E283D" w:rsidRPr="00BA03F4" w:rsidRDefault="005E283D" w:rsidP="00A07F40">
      <w:pPr>
        <w:spacing w:after="120"/>
        <w:ind w:left="2268" w:right="1134" w:hanging="1134"/>
        <w:jc w:val="both"/>
      </w:pPr>
      <w:r w:rsidRPr="00BA03F4">
        <w:t>8.38.3.1.4</w:t>
      </w:r>
      <w:r w:rsidRPr="00BA03F4">
        <w:tab/>
        <w:t>Покрытие испытательной трассы должно быть по возможности твердым и ровным, без ям, волнистости или других неровностей на поверхности дорожного покрытия, которые могут оказать влияние на уровень шума внутри автотранспортного средства. Поверхность должна быть сухой и очищенной от снега, грязи, камней, листьев и т.</w:t>
      </w:r>
      <w:r w:rsidR="00D64F41">
        <w:t> </w:t>
      </w:r>
      <w:r w:rsidRPr="00BA03F4">
        <w:t>д.</w:t>
      </w:r>
    </w:p>
    <w:p w14:paraId="217616B6" w14:textId="77777777" w:rsidR="005E283D" w:rsidRPr="00BA03F4" w:rsidRDefault="005E283D" w:rsidP="00A07F40">
      <w:pPr>
        <w:spacing w:after="120"/>
        <w:ind w:left="2268" w:right="1134" w:hanging="1134"/>
        <w:jc w:val="both"/>
      </w:pPr>
      <w:r w:rsidRPr="00BA03F4">
        <w:t>8.38.3.2</w:t>
      </w:r>
      <w:r w:rsidRPr="00BA03F4">
        <w:tab/>
        <w:t>Транспортное средство</w:t>
      </w:r>
    </w:p>
    <w:p w14:paraId="4A520B99" w14:textId="77777777" w:rsidR="005E283D" w:rsidRPr="00BA03F4" w:rsidRDefault="005E283D" w:rsidP="00A07F40">
      <w:pPr>
        <w:spacing w:after="120"/>
        <w:ind w:left="2268" w:right="1134" w:hanging="1134"/>
        <w:jc w:val="both"/>
      </w:pPr>
      <w:r w:rsidRPr="00BA03F4">
        <w:t>8.38.3.2.1</w:t>
      </w:r>
      <w:r w:rsidRPr="00BA03F4">
        <w:tab/>
        <w:t>Условия, которым должны отвечать двигатель и шины</w:t>
      </w:r>
    </w:p>
    <w:p w14:paraId="4893D15C" w14:textId="77777777" w:rsidR="005E283D" w:rsidRPr="00BA03F4" w:rsidRDefault="005E283D" w:rsidP="00A07F40">
      <w:pPr>
        <w:spacing w:after="120"/>
        <w:ind w:left="2268" w:right="1134" w:hanging="1134"/>
        <w:jc w:val="both"/>
      </w:pPr>
      <w:r w:rsidRPr="00BA03F4">
        <w:t>8.38.3.2.1.1</w:t>
      </w:r>
      <w:r w:rsidRPr="00BA03F4">
        <w:tab/>
        <w:t>Во время проведения испытания все условия эксплуатации двигателя должны соответствовать техническим требованиям, указанным изготовителем – в том что касается, например, топлива, смазочных масел, установки зажигания или бензонасоса, – применительно к условиям испытания. Непосредственно перед началом испытания устанавливают нормальный рабочий температурный режим двигателя, для чего транспортное средство должно, например, пройти надлежащее расстояние на средней скорости.</w:t>
      </w:r>
    </w:p>
    <w:p w14:paraId="69D39C06" w14:textId="77777777" w:rsidR="005E283D" w:rsidRPr="00BA03F4" w:rsidRDefault="005E283D" w:rsidP="00A07F40">
      <w:pPr>
        <w:spacing w:after="120"/>
        <w:ind w:left="2268" w:right="1134" w:hanging="1134"/>
        <w:jc w:val="both"/>
      </w:pPr>
      <w:r w:rsidRPr="00BA03F4">
        <w:lastRenderedPageBreak/>
        <w:t>8.38.3.2.1.2</w:t>
      </w:r>
      <w:r w:rsidRPr="00BA03F4">
        <w:tab/>
        <w:t>Используемые шины должны соответствовать типу, указанному изготовителем транспортного средства. Если использование на транспортном средстве шин высокой проходимости не обязательно, то устанавливают шины для движения по автомобильным дорогам. Износ шин должен быть весьма незначительным, однако не меньше износа, вызванного 300-километровым пробегом. Тип шин и давление в них, измеренное в ходе испытания, заносят в протокол испытания. Если считается, что неотбалансированные колеса могут повлиять на уровень шума внутри транспортного средства, то производят статическую и динамическую балансировку колес.</w:t>
      </w:r>
    </w:p>
    <w:p w14:paraId="761577B4" w14:textId="77777777" w:rsidR="005E283D" w:rsidRPr="00BA03F4" w:rsidRDefault="005E283D" w:rsidP="00A07F40">
      <w:pPr>
        <w:spacing w:after="120"/>
        <w:ind w:left="2268" w:right="1134" w:hanging="1134"/>
        <w:jc w:val="both"/>
      </w:pPr>
      <w:r w:rsidRPr="00BA03F4">
        <w:t>8.38.3.2.1.3</w:t>
      </w:r>
      <w:r w:rsidRPr="00BA03F4">
        <w:tab/>
        <w:t>Если радиаторы для охлаждения двигателя оборудованы такими устройствами, как заслонки, то измерения производят при открытых заслонках. В обычных условиях проведения испытания вентилятор должен функционировать нормально; если транспортное средство оборудовано автоматической заслонкой и/или вентилятором, то их рабочее положение указывают в протоколе испытания.</w:t>
      </w:r>
    </w:p>
    <w:p w14:paraId="309E3951" w14:textId="77777777" w:rsidR="005E283D" w:rsidRPr="00BA03F4" w:rsidRDefault="005E283D" w:rsidP="00A07F40">
      <w:pPr>
        <w:spacing w:after="120"/>
        <w:ind w:left="2268" w:right="1134" w:hanging="1134"/>
        <w:jc w:val="both"/>
      </w:pPr>
      <w:r w:rsidRPr="00BA03F4">
        <w:t>8.38.3.2.2</w:t>
      </w:r>
      <w:r w:rsidRPr="00BA03F4">
        <w:tab/>
        <w:t>Загрузка транспортного средства</w:t>
      </w:r>
    </w:p>
    <w:p w14:paraId="410994E5" w14:textId="77777777" w:rsidR="005E283D" w:rsidRPr="00BA03F4" w:rsidRDefault="005E283D" w:rsidP="00A07F40">
      <w:pPr>
        <w:spacing w:after="120"/>
        <w:ind w:left="2268" w:right="1134" w:hanging="1134"/>
        <w:jc w:val="both"/>
      </w:pPr>
      <w:r w:rsidRPr="00BA03F4">
        <w:t>8.38.3.2.2.1</w:t>
      </w:r>
      <w:r w:rsidRPr="00BA03F4">
        <w:tab/>
        <w:t>Транспортное средство должно быть порожним. В кабинах грузовых автомобилей и подобных им транспортных средств допускается нахождение не более двух лиц (водителя и наблюдателя), а в транспортных средствах общего пользования, имеющих более восьми сидений, допускается присутствие не более трех человек.</w:t>
      </w:r>
    </w:p>
    <w:p w14:paraId="27A1DF13" w14:textId="77777777" w:rsidR="005E283D" w:rsidRPr="00BA03F4" w:rsidRDefault="005E283D" w:rsidP="00A07F40">
      <w:pPr>
        <w:spacing w:after="120"/>
        <w:ind w:left="2268" w:right="1134" w:hanging="1134"/>
        <w:jc w:val="both"/>
      </w:pPr>
      <w:r w:rsidRPr="00BA03F4">
        <w:t>8.38.3.2.3</w:t>
      </w:r>
      <w:r w:rsidRPr="00BA03F4">
        <w:tab/>
        <w:t>Отверстия, окна, вспомогательное оборудование</w:t>
      </w:r>
    </w:p>
    <w:p w14:paraId="07F79321" w14:textId="77777777" w:rsidR="005E283D" w:rsidRPr="00BA03F4" w:rsidRDefault="005E283D" w:rsidP="00A07F40">
      <w:pPr>
        <w:spacing w:after="120"/>
        <w:ind w:left="2268" w:right="1134" w:hanging="1134"/>
        <w:jc w:val="both"/>
      </w:pPr>
      <w:r w:rsidRPr="00BA03F4">
        <w:tab/>
        <w:t>Такие отверстия, как люки в крыше, все окна и вентиляционные отверстия для забора и/или выпуска воздуха должны быть по возможности закрыты. Такое вспомогательное оборудование, как стеклоочистители ветрового стекла и вентиляторы обогрева и/или вытяжные вентиляторы, а также установки кондиционирования воздуха, во время проведения испытания должны быть отключены. Если какое-либо вспомогательное оборудование включается автоматически, то в протоколе испытания указывают, было ли оно включено.</w:t>
      </w:r>
    </w:p>
    <w:p w14:paraId="3FD40772" w14:textId="77777777" w:rsidR="005E283D" w:rsidRPr="00BA03F4" w:rsidRDefault="005E283D" w:rsidP="00A07F40">
      <w:pPr>
        <w:spacing w:after="120"/>
        <w:ind w:left="2268" w:right="1134" w:hanging="1134"/>
        <w:jc w:val="both"/>
      </w:pPr>
      <w:r w:rsidRPr="00BA03F4">
        <w:t>8.38.4</w:t>
      </w:r>
      <w:r w:rsidRPr="00BA03F4">
        <w:tab/>
        <w:t>Методы испытания</w:t>
      </w:r>
    </w:p>
    <w:p w14:paraId="442E6B91" w14:textId="77777777" w:rsidR="005E283D" w:rsidRPr="00BA03F4" w:rsidRDefault="005E283D" w:rsidP="00A07F40">
      <w:pPr>
        <w:spacing w:after="120"/>
        <w:ind w:left="2268" w:right="1134" w:hanging="1134"/>
        <w:jc w:val="both"/>
      </w:pPr>
      <w:r w:rsidRPr="00BA03F4">
        <w:t>8.38.4.1</w:t>
      </w:r>
      <w:r w:rsidRPr="00BA03F4">
        <w:tab/>
        <w:t>Общие условия проведения испытаний</w:t>
      </w:r>
    </w:p>
    <w:p w14:paraId="43E17AA2" w14:textId="77777777" w:rsidR="005E283D" w:rsidRPr="00BA03F4" w:rsidRDefault="005E283D" w:rsidP="00A07F40">
      <w:pPr>
        <w:spacing w:after="120"/>
        <w:ind w:left="2268" w:right="1134" w:hanging="1134"/>
        <w:jc w:val="both"/>
      </w:pPr>
      <w:r w:rsidRPr="00BA03F4">
        <w:t>8.38.4.1.1</w:t>
      </w:r>
      <w:r w:rsidRPr="00BA03F4">
        <w:tab/>
        <w:t>В каждом положении микрофона и в каждом режиме работы проводят не менее двух измерений. Если разница между результатами измерений уровня звукового давления в соответствии с кривой A при каких-либо условиях измерения превышает 3 дБ, то проводят повторные измерения до тех пор, пока результаты двух независимых последовательных измерений не будут находиться в пределах 3 дБ (А); средняя величина этих показаний принимается в качестве результата испытания.</w:t>
      </w:r>
    </w:p>
    <w:p w14:paraId="3C2A7457" w14:textId="77777777" w:rsidR="005E283D" w:rsidRPr="00BA03F4" w:rsidRDefault="005E283D" w:rsidP="00A07F40">
      <w:pPr>
        <w:spacing w:after="120"/>
        <w:ind w:left="2268" w:right="1134" w:hanging="1134"/>
        <w:jc w:val="both"/>
      </w:pPr>
      <w:r w:rsidRPr="00BA03F4">
        <w:t>8.38.4.1.2</w:t>
      </w:r>
      <w:r w:rsidRPr="00BA03F4">
        <w:tab/>
        <w:t>Значения, указываемые в протоколе испытаний, округляют до ближайшей целой величины в децибелах.</w:t>
      </w:r>
    </w:p>
    <w:p w14:paraId="43BDFF21" w14:textId="77777777" w:rsidR="005E283D" w:rsidRPr="00BA03F4" w:rsidRDefault="005E283D" w:rsidP="00A07F40">
      <w:pPr>
        <w:spacing w:after="120"/>
        <w:ind w:left="2268" w:right="1134" w:hanging="1134"/>
        <w:jc w:val="both"/>
      </w:pPr>
      <w:r w:rsidRPr="00BA03F4">
        <w:t>8.38.4.1.3</w:t>
      </w:r>
      <w:r w:rsidRPr="00BA03F4">
        <w:tab/>
        <w:t>Любые максимальные величины, явно не относящиеся к общему звуковому уровню, во внимание не принимают.</w:t>
      </w:r>
    </w:p>
    <w:p w14:paraId="6AF16070" w14:textId="77777777" w:rsidR="005E283D" w:rsidRPr="00BA03F4" w:rsidRDefault="005E283D" w:rsidP="00A07F40">
      <w:pPr>
        <w:spacing w:after="120"/>
        <w:ind w:left="2268" w:right="1134" w:hanging="1134"/>
        <w:jc w:val="both"/>
      </w:pPr>
      <w:r w:rsidRPr="00BA03F4">
        <w:t>8.38.4.1.4</w:t>
      </w:r>
      <w:r w:rsidRPr="00BA03F4">
        <w:tab/>
        <w:t>В случае отклонений в показаниях шумомера определяют среднюю величину показаний. Случайные пиковые значения не учитывают.</w:t>
      </w:r>
    </w:p>
    <w:p w14:paraId="490DA585" w14:textId="77777777" w:rsidR="005E283D" w:rsidRPr="00BA03F4" w:rsidRDefault="005E283D" w:rsidP="00A07F40">
      <w:pPr>
        <w:spacing w:after="120"/>
        <w:ind w:left="2268" w:right="1134" w:hanging="1134"/>
        <w:jc w:val="both"/>
      </w:pPr>
      <w:r w:rsidRPr="00BA03F4">
        <w:t>8.38.4.1.5</w:t>
      </w:r>
      <w:r w:rsidRPr="00BA03F4">
        <w:tab/>
        <w:t>В протоколе испытания необходимо дополнительно указать наличие отчетливо слышимых чистых тонов или шума, имеющего четко выраженный импульсный характер.</w:t>
      </w:r>
    </w:p>
    <w:p w14:paraId="2B93AA79" w14:textId="77777777" w:rsidR="005E283D" w:rsidRPr="00BA03F4" w:rsidRDefault="005E283D" w:rsidP="00A07F40">
      <w:pPr>
        <w:spacing w:after="120"/>
        <w:ind w:left="2268" w:right="1134" w:hanging="1134"/>
        <w:jc w:val="both"/>
      </w:pPr>
      <w:r w:rsidRPr="00BA03F4">
        <w:t>8.38.4.2</w:t>
      </w:r>
      <w:r w:rsidRPr="00BA03F4">
        <w:tab/>
        <w:t>Испытание на ускорение</w:t>
      </w:r>
    </w:p>
    <w:p w14:paraId="5AFF9E8D" w14:textId="77777777" w:rsidR="005E283D" w:rsidRPr="00BA03F4" w:rsidRDefault="005E283D" w:rsidP="00A07F40">
      <w:pPr>
        <w:spacing w:after="120"/>
        <w:ind w:left="2268" w:right="1134" w:hanging="1134"/>
        <w:jc w:val="both"/>
      </w:pPr>
      <w:r w:rsidRPr="00BA03F4">
        <w:t>8.38.4.2.1</w:t>
      </w:r>
      <w:r w:rsidRPr="00BA03F4">
        <w:tab/>
        <w:t>Процедура испытания является следующей:</w:t>
      </w:r>
    </w:p>
    <w:p w14:paraId="1B7262B6" w14:textId="77777777" w:rsidR="005E283D" w:rsidRPr="00BA03F4" w:rsidRDefault="005E283D" w:rsidP="00A07F40">
      <w:pPr>
        <w:spacing w:after="120"/>
        <w:ind w:left="2268" w:right="1134" w:hanging="1134"/>
        <w:jc w:val="both"/>
      </w:pPr>
      <w:r w:rsidRPr="00BA03F4">
        <w:lastRenderedPageBreak/>
        <w:tab/>
        <w:t>Скорость транспортного средства и частоту вращения двигателя устанавливают в соответствии с предписанными первоначальными условиями работы.</w:t>
      </w:r>
    </w:p>
    <w:p w14:paraId="0E41B1A4" w14:textId="77777777" w:rsidR="005E283D" w:rsidRPr="00BA03F4" w:rsidRDefault="005E283D" w:rsidP="00A07F40">
      <w:pPr>
        <w:spacing w:after="120"/>
        <w:ind w:left="2268" w:right="1134" w:hanging="1134"/>
        <w:jc w:val="both"/>
      </w:pPr>
      <w:r w:rsidRPr="00BA03F4">
        <w:tab/>
        <w:t>После достижения устойчивого режима работы полностью и как можно быстрее открывают дроссельную заслонку, которая остается в этом положении до тех пор, пока не будут достигнуты либо 90% частоты вращения двигателя, при которой двигатель развивает максимальную мощность, указанную изготовителем транспортного средства (</w:t>
      </w:r>
      <w:r w:rsidR="00881D21">
        <w:t>«</w:t>
      </w:r>
      <w:r w:rsidRPr="00BA03F4">
        <w:t>частота вращения при максимальной мощности</w:t>
      </w:r>
      <w:r w:rsidR="00881D21">
        <w:t>»</w:t>
      </w:r>
      <w:r w:rsidRPr="00BA03F4">
        <w:t>), либо скорость движения 100</w:t>
      </w:r>
      <w:r w:rsidR="005C6A31">
        <w:t> </w:t>
      </w:r>
      <w:r w:rsidRPr="00BA03F4">
        <w:t>км/ч, причем из этих двух показателей выбирают меньший.</w:t>
      </w:r>
    </w:p>
    <w:p w14:paraId="0948AC09" w14:textId="77777777" w:rsidR="005E283D" w:rsidRPr="00BA03F4" w:rsidRDefault="005E283D" w:rsidP="00A07F40">
      <w:pPr>
        <w:spacing w:after="120"/>
        <w:ind w:left="2268" w:right="1134" w:hanging="1134"/>
        <w:jc w:val="both"/>
      </w:pPr>
      <w:r w:rsidRPr="00BA03F4">
        <w:t>8.38.4.2.2</w:t>
      </w:r>
      <w:r w:rsidRPr="00BA03F4">
        <w:tab/>
        <w:t>Первоначальные условия работы являются следующими:</w:t>
      </w:r>
    </w:p>
    <w:p w14:paraId="43FC8560" w14:textId="77777777" w:rsidR="005E283D" w:rsidRPr="00BA03F4" w:rsidRDefault="005E283D" w:rsidP="00A07F40">
      <w:pPr>
        <w:spacing w:after="120"/>
        <w:ind w:left="2268" w:right="1134" w:hanging="1134"/>
        <w:jc w:val="both"/>
      </w:pPr>
      <w:r w:rsidRPr="00BA03F4">
        <w:t>8.38.4.2.2.1</w:t>
      </w:r>
      <w:r w:rsidRPr="00BA03F4">
        <w:tab/>
        <w:t>Транспортное средство с ручной коробкой передач</w:t>
      </w:r>
    </w:p>
    <w:p w14:paraId="49957EE1" w14:textId="77777777" w:rsidR="005E283D" w:rsidRPr="00BA03F4" w:rsidRDefault="005E283D" w:rsidP="00A07F40">
      <w:pPr>
        <w:spacing w:after="120"/>
        <w:ind w:left="2268" w:right="1134" w:hanging="1134"/>
        <w:jc w:val="both"/>
      </w:pPr>
      <w:r w:rsidRPr="005C6A31">
        <w:rPr>
          <w:spacing w:val="-2"/>
        </w:rPr>
        <w:t>8.38.4.2.2.1.1</w:t>
      </w:r>
      <w:r w:rsidR="005C6A31">
        <w:tab/>
      </w:r>
      <w:r w:rsidRPr="00BA03F4">
        <w:t>Если транспортное средство оборудовано ручной коробкой передач, то включают самую высокую передачу, позволяющую проводить испытание на скорости не выше 120 км/ч; в ходе испытания скорость не переключают.</w:t>
      </w:r>
    </w:p>
    <w:p w14:paraId="073150C3" w14:textId="77777777" w:rsidR="005E283D" w:rsidRPr="00BA03F4" w:rsidRDefault="005E283D" w:rsidP="00A07F40">
      <w:pPr>
        <w:spacing w:after="120"/>
        <w:ind w:left="2268" w:right="1134" w:hanging="1134"/>
        <w:jc w:val="both"/>
      </w:pPr>
      <w:r w:rsidRPr="005C6A31">
        <w:rPr>
          <w:spacing w:val="-2"/>
        </w:rPr>
        <w:t>8.38.4.2.2.1.2</w:t>
      </w:r>
      <w:r w:rsidR="005C6A31">
        <w:tab/>
      </w:r>
      <w:r w:rsidRPr="00BA03F4">
        <w:t>Если при достижении 90% частоты вращения двигателя при максимальной мощности скорость движения превышает 120 км/ч на высшей передаче, то выбирают более низкую передачу, но не ниже третьей в случае коробки передач с четырьмя и более передачами и не ниже второй в случае коробки передач с тремя передачами. Если и на более низкой передаче скорость превышает 120 км/ч, то данное транспортное средство испытывают на скоростях 60–120 км/ч на этой же передаче.</w:t>
      </w:r>
    </w:p>
    <w:p w14:paraId="09F40636" w14:textId="77777777" w:rsidR="005E283D" w:rsidRPr="00BA03F4" w:rsidRDefault="005E283D" w:rsidP="00A07F40">
      <w:pPr>
        <w:spacing w:after="120"/>
        <w:ind w:left="2268" w:right="1134" w:hanging="1134"/>
        <w:jc w:val="both"/>
      </w:pPr>
      <w:r w:rsidRPr="005C6A31">
        <w:rPr>
          <w:spacing w:val="-2"/>
        </w:rPr>
        <w:t>8.38.4.2.2.1.3</w:t>
      </w:r>
      <w:r w:rsidR="005C6A31" w:rsidRPr="005C6A31">
        <w:rPr>
          <w:spacing w:val="-2"/>
        </w:rPr>
        <w:tab/>
      </w:r>
      <w:r w:rsidRPr="00BA03F4">
        <w:t>Для постоянного увеличения частоты вращения двигателя в ходе испытания первоначально устанавливают минимальную частоту вращения двигателя, составляющую не менее 45% частоты вращения при максимальной мощности; если при 90% частоты вращения двигателя при максимальной мощности скорость движения на низшей разрешенной передаче превышает 120 км/ч, устанавливают первоначальную частоту вращения двигателя, соответствующую скорости движения транспортного средства, равной 60 км/ч.</w:t>
      </w:r>
    </w:p>
    <w:p w14:paraId="719EF006" w14:textId="77777777" w:rsidR="005E283D" w:rsidRPr="00BA03F4" w:rsidRDefault="005E283D" w:rsidP="00A07F40">
      <w:pPr>
        <w:spacing w:after="120"/>
        <w:ind w:left="2268" w:right="1134" w:hanging="1134"/>
        <w:jc w:val="both"/>
      </w:pPr>
      <w:r w:rsidRPr="00BA03F4">
        <w:t>8.38.4.2.3</w:t>
      </w:r>
      <w:r w:rsidRPr="00BA03F4">
        <w:tab/>
        <w:t>Транспортное средство с автоматической трансмиссией</w:t>
      </w:r>
    </w:p>
    <w:p w14:paraId="796B0F09" w14:textId="77777777" w:rsidR="005E283D" w:rsidRPr="00BA03F4" w:rsidRDefault="005E283D" w:rsidP="00A07F40">
      <w:pPr>
        <w:spacing w:after="120"/>
        <w:ind w:left="2268" w:right="1134" w:hanging="1134"/>
        <w:jc w:val="both"/>
      </w:pPr>
      <w:r w:rsidRPr="00BA03F4">
        <w:t>8.38.4.2.3.1</w:t>
      </w:r>
      <w:r w:rsidRPr="00BA03F4">
        <w:tab/>
        <w:t>Для транспортных средств с автоматической трансмиссией первоначальную частоту вращения двигателя устанавливают по возможности ближе к 45% частоты вращения при максимальной мощности. Соответствующая скорость движения не должна превышать приблизительно 60 км/ч.</w:t>
      </w:r>
    </w:p>
    <w:p w14:paraId="1B2CCC06" w14:textId="77777777" w:rsidR="005E283D" w:rsidRPr="00BA03F4" w:rsidRDefault="005E283D" w:rsidP="00A07F40">
      <w:pPr>
        <w:spacing w:after="120"/>
        <w:ind w:left="2268" w:right="1134" w:hanging="1134"/>
        <w:jc w:val="both"/>
      </w:pPr>
      <w:r w:rsidRPr="00BA03F4">
        <w:t>8.38.4.2.4</w:t>
      </w:r>
      <w:r w:rsidRPr="00BA03F4">
        <w:tab/>
        <w:t>Если до достижения окончательного показателя 90% частоты вращения двигателя при максимальной мощности или скорости движения 120 км/ч передача переключается, то первоначальная частота вращения двигателя должна составлять 50% частоты вращения, при которой произошло переключение передачи. По возможности механизмы понижения передаточного отношения отключают.</w:t>
      </w:r>
    </w:p>
    <w:p w14:paraId="209BD07B" w14:textId="77777777" w:rsidR="005E283D" w:rsidRPr="00BA03F4" w:rsidRDefault="005E283D" w:rsidP="00A07F40">
      <w:pPr>
        <w:spacing w:after="120"/>
        <w:ind w:left="2268" w:right="1134" w:hanging="1134"/>
        <w:jc w:val="both"/>
      </w:pPr>
      <w:r w:rsidRPr="00BA03F4">
        <w:t>8.38.4.2.5</w:t>
      </w:r>
      <w:r w:rsidRPr="00BA03F4">
        <w:tab/>
        <w:t>Во время ускорения, достигаемого за счет полного открытия дроссельной заслонки, регистрируют максимальную величину LpA для установленного диапазона ускорения, которую заносят в протокол испытания в соответствии с положениями пункта 8.38.4.1 выше.</w:t>
      </w:r>
    </w:p>
    <w:p w14:paraId="1499D168" w14:textId="77777777" w:rsidR="005E283D" w:rsidRPr="00BA03F4" w:rsidRDefault="005E283D" w:rsidP="00A07F40">
      <w:pPr>
        <w:spacing w:after="120"/>
        <w:ind w:left="2268" w:right="1134" w:hanging="1134"/>
        <w:jc w:val="both"/>
      </w:pPr>
      <w:r w:rsidRPr="00BA03F4">
        <w:t>8.38.4.3</w:t>
      </w:r>
      <w:r w:rsidRPr="00BA03F4">
        <w:tab/>
        <w:t>Испытание на остановленном транспортном средстве</w:t>
      </w:r>
    </w:p>
    <w:p w14:paraId="6C034AA3" w14:textId="77777777" w:rsidR="005E283D" w:rsidRPr="00BA03F4" w:rsidRDefault="005E283D" w:rsidP="00A07F40">
      <w:pPr>
        <w:spacing w:after="120"/>
        <w:ind w:left="2268" w:right="1134" w:hanging="1134"/>
        <w:jc w:val="both"/>
      </w:pPr>
      <w:r w:rsidRPr="00BA03F4">
        <w:t>8.38.4.3.1</w:t>
      </w:r>
      <w:r w:rsidRPr="00BA03F4">
        <w:tab/>
        <w:t>Испытание на остановленном транспортном средстве проводят на нейтральной передаче с двигателем, работающим на холостых оборотах, указанных изготовителем.</w:t>
      </w:r>
    </w:p>
    <w:p w14:paraId="55533079" w14:textId="77777777" w:rsidR="005E283D" w:rsidRPr="00BA03F4" w:rsidRDefault="005E283D" w:rsidP="00A07F40">
      <w:pPr>
        <w:spacing w:after="120"/>
        <w:ind w:left="2268" w:right="1134" w:hanging="1134"/>
        <w:jc w:val="both"/>
      </w:pPr>
      <w:r w:rsidRPr="00BA03F4">
        <w:lastRenderedPageBreak/>
        <w:t>8.38.4.3.2</w:t>
      </w:r>
      <w:r w:rsidRPr="00BA03F4">
        <w:tab/>
        <w:t>Величины LpA, измеренные в условиях, предусмотренных в пункте 8.38.4.3.1 выше, принимают в качестве результатов измерений и заносят в протокол испытания.</w:t>
      </w:r>
    </w:p>
    <w:p w14:paraId="7377631A" w14:textId="77777777" w:rsidR="005E283D" w:rsidRPr="00BA03F4" w:rsidRDefault="005E283D" w:rsidP="00A07F40">
      <w:pPr>
        <w:spacing w:after="120"/>
        <w:ind w:left="2268" w:right="1134" w:hanging="1134"/>
        <w:jc w:val="both"/>
      </w:pPr>
      <w:r w:rsidRPr="00BA03F4">
        <w:t>8.38.5</w:t>
      </w:r>
      <w:r w:rsidRPr="00BA03F4">
        <w:tab/>
        <w:t>Положение микрофона</w:t>
      </w:r>
    </w:p>
    <w:p w14:paraId="4621D1C8" w14:textId="77777777" w:rsidR="005E283D" w:rsidRPr="00BA03F4" w:rsidRDefault="005E283D" w:rsidP="00A07F40">
      <w:pPr>
        <w:spacing w:after="120"/>
        <w:ind w:left="2268" w:right="1134" w:hanging="1134"/>
        <w:jc w:val="both"/>
      </w:pPr>
      <w:r w:rsidRPr="00BA03F4">
        <w:t>8.38.5.1</w:t>
      </w:r>
      <w:r w:rsidRPr="00BA03F4">
        <w:tab/>
        <w:t>Положение микрофона на транспортном средстве</w:t>
      </w:r>
    </w:p>
    <w:p w14:paraId="1A79D0E2" w14:textId="77777777" w:rsidR="005E283D" w:rsidRPr="00BA03F4" w:rsidRDefault="005E283D" w:rsidP="00A07F40">
      <w:pPr>
        <w:spacing w:after="120"/>
        <w:ind w:left="2268" w:right="1134" w:hanging="1134"/>
        <w:jc w:val="both"/>
      </w:pPr>
      <w:r w:rsidRPr="00BA03F4">
        <w:t>8.38.5.1.1</w:t>
      </w:r>
      <w:r w:rsidRPr="00BA03F4">
        <w:tab/>
        <w:t>Во время проведения измерений все сиденья транспортного средства, на которых производится измерение, за исключением сиденья водителя, должны быть свободны.</w:t>
      </w:r>
    </w:p>
    <w:p w14:paraId="4E4F1ECE" w14:textId="77777777" w:rsidR="005E283D" w:rsidRPr="00BA03F4" w:rsidRDefault="005E283D" w:rsidP="00A07F40">
      <w:pPr>
        <w:spacing w:after="120"/>
        <w:ind w:left="2268" w:right="1134" w:hanging="1134"/>
        <w:jc w:val="both"/>
      </w:pPr>
      <w:r w:rsidRPr="00BA03F4">
        <w:t>8.38.5.1.2</w:t>
      </w:r>
      <w:r w:rsidRPr="00BA03F4">
        <w:tab/>
        <w:t>Микрофон устанавливают не ближ</w:t>
      </w:r>
      <w:r>
        <w:t>е, чем в 0,15 </w:t>
      </w:r>
      <w:r w:rsidRPr="00BA03F4">
        <w:t>м от стенок, обивки или присутствующих лиц. Если в ходе измерения требуется присутствие помощника (см. пункт 8.38.6.2), то минимальное расстояние от него до микрофона должно составлять 1 м</w:t>
      </w:r>
      <w:r w:rsidR="00FF7E8B">
        <w:t>етр</w:t>
      </w:r>
      <w:r w:rsidRPr="00BA03F4">
        <w:t>.</w:t>
      </w:r>
    </w:p>
    <w:p w14:paraId="4C5DA139" w14:textId="77777777" w:rsidR="005E283D" w:rsidRPr="00BA03F4" w:rsidRDefault="005E283D" w:rsidP="00A07F40">
      <w:pPr>
        <w:spacing w:after="120"/>
        <w:ind w:left="2268" w:right="1134" w:hanging="1134"/>
        <w:jc w:val="both"/>
      </w:pPr>
      <w:r w:rsidRPr="00BA03F4">
        <w:t>8.38.5.1.3</w:t>
      </w:r>
      <w:r w:rsidRPr="00BA03F4">
        <w:tab/>
        <w:t xml:space="preserve">Микрофон устанавливают горизонтально, причем ось максимальной чувствительности (в соответствии с техническими требованиями изготовителя) направлена в ту сторону, в которую будет смотреть сидящий или стоящий человек, или, если такое направление </w:t>
      </w:r>
      <w:r w:rsidR="00A07F40">
        <w:br/>
      </w:r>
      <w:r w:rsidRPr="00BA03F4">
        <w:t>не указано, – в сторону движения транспортного средства.</w:t>
      </w:r>
    </w:p>
    <w:p w14:paraId="3EFEE01F" w14:textId="77777777" w:rsidR="005E283D" w:rsidRPr="00BA03F4" w:rsidRDefault="005E283D" w:rsidP="00A07F40">
      <w:pPr>
        <w:spacing w:after="120"/>
        <w:ind w:left="2268" w:right="1134" w:hanging="1134"/>
        <w:jc w:val="both"/>
      </w:pPr>
      <w:r w:rsidRPr="00BA03F4">
        <w:t>8.38.5.2</w:t>
      </w:r>
      <w:r w:rsidRPr="00BA03F4">
        <w:tab/>
        <w:t>Положение микрофона по отношению к сиденью: регулировка си</w:t>
      </w:r>
      <w:r>
        <w:t>дений и подголовников (см. рис. </w:t>
      </w:r>
      <w:r w:rsidRPr="00BA03F4">
        <w:t>10 ниже)</w:t>
      </w:r>
    </w:p>
    <w:p w14:paraId="52E8EBFD" w14:textId="77777777" w:rsidR="005E283D" w:rsidRPr="00BA03F4" w:rsidRDefault="005E283D" w:rsidP="00A07F40">
      <w:pPr>
        <w:spacing w:after="120"/>
        <w:ind w:left="2268" w:right="1134" w:hanging="1134"/>
        <w:jc w:val="both"/>
      </w:pPr>
      <w:r w:rsidRPr="00BA03F4">
        <w:t>8.38.5.2.1</w:t>
      </w:r>
      <w:r w:rsidRPr="00BA03F4">
        <w:tab/>
        <w:t>Для установки микрофона в соответствии с нижеизложенными условиями регулируемые сиденья и подголовники устанавливают в среднее положение регулировки в горизонтальной и вертикальной плоскостях. Если спинка сиденья является регулируемой, то ее устанавливают по возможности в вертикальное положение.</w:t>
      </w:r>
    </w:p>
    <w:p w14:paraId="4CB223DF" w14:textId="77777777" w:rsidR="005E283D" w:rsidRPr="00BA03F4" w:rsidRDefault="005E283D" w:rsidP="00A07F40">
      <w:pPr>
        <w:spacing w:after="120"/>
        <w:ind w:left="2268" w:right="1134" w:hanging="1134"/>
        <w:jc w:val="both"/>
      </w:pPr>
      <w:r w:rsidRPr="00BA03F4">
        <w:t>8.38.5.2.1.1</w:t>
      </w:r>
      <w:r w:rsidRPr="00BA03F4">
        <w:tab/>
        <w:t>По вертикали микрофон устанавливают на высоте 0,7 ± 0,05 м над линией пересечения поверхности сиденья без пассажира и поверхности спинки сиденья.</w:t>
      </w:r>
    </w:p>
    <w:p w14:paraId="69170F7B" w14:textId="77777777" w:rsidR="005E283D" w:rsidRPr="00BA03F4" w:rsidRDefault="005E283D" w:rsidP="00A07F40">
      <w:pPr>
        <w:spacing w:after="120"/>
        <w:ind w:left="2268" w:right="1134" w:hanging="1134"/>
        <w:jc w:val="both"/>
      </w:pPr>
      <w:r w:rsidRPr="00BA03F4">
        <w:t>8.38.5.2.1.2</w:t>
      </w:r>
      <w:r w:rsidRPr="00BA03F4">
        <w:tab/>
        <w:t>По горизонтали микрофон устанавливают:</w:t>
      </w:r>
    </w:p>
    <w:p w14:paraId="34B9C9FC" w14:textId="77777777" w:rsidR="005E283D" w:rsidRPr="00BA03F4" w:rsidRDefault="005E283D" w:rsidP="00A07F40">
      <w:pPr>
        <w:spacing w:after="120"/>
        <w:ind w:left="2268" w:right="1134" w:hanging="1134"/>
        <w:jc w:val="both"/>
      </w:pPr>
      <w:r w:rsidRPr="00C93000">
        <w:rPr>
          <w:spacing w:val="-4"/>
        </w:rPr>
        <w:t>8.38.5.2.1.2.1</w:t>
      </w:r>
      <w:r w:rsidR="00C93000">
        <w:tab/>
      </w:r>
      <w:r w:rsidRPr="00BA03F4">
        <w:t>для сиденья без пассажира (положение A) – в средней плоскости (или в плоскости симметрии) этого сиденья;</w:t>
      </w:r>
    </w:p>
    <w:p w14:paraId="56869C64" w14:textId="77777777" w:rsidR="005E283D" w:rsidRPr="00BA03F4" w:rsidRDefault="005E283D" w:rsidP="00A07F40">
      <w:pPr>
        <w:spacing w:after="120"/>
        <w:ind w:left="2268" w:right="1134" w:hanging="1134"/>
        <w:jc w:val="both"/>
      </w:pPr>
      <w:r w:rsidRPr="00BA03F4">
        <w:t>8</w:t>
      </w:r>
      <w:r w:rsidRPr="00C93000">
        <w:rPr>
          <w:spacing w:val="-4"/>
        </w:rPr>
        <w:t>.38.5.2.1.2.2</w:t>
      </w:r>
      <w:r w:rsidR="00C93000">
        <w:tab/>
      </w:r>
      <w:r w:rsidRPr="00BA03F4">
        <w:t>для сиденья, занятого водителем (положение B), – на 0,2 ± 0,02 м вправо (или влево для транспортных средств с правосторонним расположением рулевого управления) от средней плоскости сиденья.</w:t>
      </w:r>
    </w:p>
    <w:p w14:paraId="052A8BFD" w14:textId="77777777" w:rsidR="005E283D" w:rsidRPr="00BA03F4" w:rsidRDefault="005E283D" w:rsidP="00A07F40">
      <w:pPr>
        <w:spacing w:after="120"/>
        <w:ind w:left="2268" w:right="1134" w:hanging="1134"/>
        <w:jc w:val="both"/>
      </w:pPr>
      <w:r w:rsidRPr="00BA03F4">
        <w:t>8.38.5.2.2</w:t>
      </w:r>
      <w:r w:rsidRPr="00BA03F4">
        <w:tab/>
        <w:t xml:space="preserve">В случае сомнения можно провести проверку с использованием </w:t>
      </w:r>
      <w:r w:rsidR="00A07F40">
        <w:br/>
      </w:r>
      <w:r w:rsidRPr="00BA03F4">
        <w:t xml:space="preserve">точки </w:t>
      </w:r>
      <w:r w:rsidR="00881D21">
        <w:rPr>
          <w:bCs/>
        </w:rPr>
        <w:t>«</w:t>
      </w:r>
      <w:r w:rsidRPr="00BA03F4">
        <w:t>H</w:t>
      </w:r>
      <w:r w:rsidR="00881D21">
        <w:rPr>
          <w:bCs/>
        </w:rPr>
        <w:t>»</w:t>
      </w:r>
      <w:r w:rsidRPr="00BA03F4">
        <w:t xml:space="preserve"> сиденья. Точка </w:t>
      </w:r>
      <w:r w:rsidR="00881D21">
        <w:rPr>
          <w:bCs/>
        </w:rPr>
        <w:t>«</w:t>
      </w:r>
      <w:r w:rsidRPr="00BA03F4">
        <w:t>H</w:t>
      </w:r>
      <w:r w:rsidR="00881D21">
        <w:rPr>
          <w:bCs/>
        </w:rPr>
        <w:t>»</w:t>
      </w:r>
      <w:r w:rsidRPr="00BA03F4">
        <w:t xml:space="preserve"> является исходной точкой, определенной в соответствии с процедурой, описанной в приложении 8 к Правилам</w:t>
      </w:r>
      <w:r w:rsidR="00A07F40">
        <w:t> </w:t>
      </w:r>
      <w:r w:rsidRPr="00BA03F4">
        <w:t>№</w:t>
      </w:r>
      <w:r w:rsidR="00FF7E8B">
        <w:t> </w:t>
      </w:r>
      <w:r w:rsidRPr="00BA03F4">
        <w:t>46 ООН</w:t>
      </w:r>
      <w:r w:rsidRPr="00A07F40">
        <w:rPr>
          <w:sz w:val="18"/>
          <w:szCs w:val="18"/>
          <w:vertAlign w:val="superscript"/>
        </w:rPr>
        <w:footnoteReference w:id="10"/>
      </w:r>
      <w:r w:rsidRPr="00BA03F4">
        <w:t>.</w:t>
      </w:r>
    </w:p>
    <w:p w14:paraId="4C490C5A" w14:textId="77777777" w:rsidR="005E283D" w:rsidRPr="00BA03F4" w:rsidRDefault="005E283D" w:rsidP="00A07F40">
      <w:pPr>
        <w:spacing w:after="120"/>
        <w:ind w:left="2268" w:right="1134" w:hanging="1134"/>
        <w:jc w:val="both"/>
      </w:pPr>
      <w:r w:rsidRPr="00BA03F4">
        <w:t>8.38.5.2.2.1</w:t>
      </w:r>
      <w:r w:rsidRPr="00BA03F4">
        <w:tab/>
        <w:t xml:space="preserve">Для определения точки </w:t>
      </w:r>
      <w:r w:rsidR="00881D21">
        <w:t>«</w:t>
      </w:r>
      <w:r w:rsidRPr="00BA03F4">
        <w:t>H</w:t>
      </w:r>
      <w:r w:rsidR="00881D21">
        <w:t>»</w:t>
      </w:r>
      <w:r w:rsidRPr="00BA03F4">
        <w:t xml:space="preserve"> исходная линия на манекене, указанная в приложении 8 к Правилам № 46 ООН, обозначена на рис. 11 ниже.</w:t>
      </w:r>
    </w:p>
    <w:p w14:paraId="296BAF50" w14:textId="77777777" w:rsidR="005E283D" w:rsidRPr="00BA03F4" w:rsidRDefault="005E283D" w:rsidP="00A07F40">
      <w:pPr>
        <w:spacing w:after="120"/>
        <w:ind w:left="2268" w:right="1134" w:hanging="1134"/>
        <w:jc w:val="both"/>
      </w:pPr>
      <w:r w:rsidRPr="00BA03F4">
        <w:tab/>
        <w:t>Исходной линией является прямая линия, которая на испытательном манекене, вес и размеры которого соответствуют 50-му процентилю репрезентативности взрослого мужчины, или на испытательном манекене, имеющем идентичные характеристики, проходит через тазобедренный сустав и место сочленения шеи с туловищем.</w:t>
      </w:r>
    </w:p>
    <w:p w14:paraId="23316901" w14:textId="77777777" w:rsidR="005E283D" w:rsidRPr="00BA03F4" w:rsidRDefault="005E283D" w:rsidP="00A07F40">
      <w:pPr>
        <w:spacing w:after="120"/>
        <w:ind w:left="2268" w:right="1134" w:hanging="1134"/>
        <w:jc w:val="both"/>
      </w:pPr>
      <w:r w:rsidRPr="00BA03F4">
        <w:t>8.38.5.2.2.2</w:t>
      </w:r>
      <w:r w:rsidRPr="00BA03F4">
        <w:tab/>
        <w:t>Микрофон устанавливают на расстоянии 0,7 ± 0,05 м над точкой</w:t>
      </w:r>
      <w:r w:rsidR="005C6A31">
        <w:t xml:space="preserve"> </w:t>
      </w:r>
      <w:r w:rsidR="00881D21">
        <w:rPr>
          <w:bCs/>
        </w:rPr>
        <w:t>«</w:t>
      </w:r>
      <w:r w:rsidRPr="00BA03F4">
        <w:t>H</w:t>
      </w:r>
      <w:r w:rsidR="00881D21">
        <w:rPr>
          <w:bCs/>
        </w:rPr>
        <w:t>»</w:t>
      </w:r>
      <w:r w:rsidRPr="00BA03F4">
        <w:t xml:space="preserve"> для сиденья без пассажира, измеренном по исходной линии (см. рис. 11 ниже).</w:t>
      </w:r>
    </w:p>
    <w:p w14:paraId="39961624" w14:textId="77777777" w:rsidR="005E283D" w:rsidRPr="00BA03F4" w:rsidRDefault="005E283D" w:rsidP="00A07F40">
      <w:pPr>
        <w:spacing w:after="120"/>
        <w:ind w:left="2268" w:right="1134" w:hanging="1134"/>
        <w:jc w:val="both"/>
      </w:pPr>
      <w:r w:rsidRPr="00BA03F4">
        <w:lastRenderedPageBreak/>
        <w:t>8.38.5.2.2.3</w:t>
      </w:r>
      <w:r w:rsidRPr="00BA03F4">
        <w:tab/>
        <w:t xml:space="preserve">По горизонтали микрофон устанавливают в средней плоскости </w:t>
      </w:r>
      <w:r w:rsidR="00A07F40">
        <w:br/>
      </w:r>
      <w:r w:rsidRPr="00BA03F4">
        <w:t>(или в плоскости симметрии) сиденья без пассажира. На сиденье водителя его устанавливают по горизонтали на расстоянии 0,2 ± 0,02 м вправо (влево для транспортного средства с правосторонним расположением рулевого управления) от средней плоскости сиденья.</w:t>
      </w:r>
    </w:p>
    <w:p w14:paraId="4DDC478E" w14:textId="77777777" w:rsidR="005E283D" w:rsidRPr="00BA03F4" w:rsidRDefault="005E283D" w:rsidP="00A07F40">
      <w:pPr>
        <w:spacing w:after="120"/>
        <w:ind w:left="2268" w:right="1134" w:hanging="1134"/>
        <w:jc w:val="both"/>
      </w:pPr>
      <w:r w:rsidRPr="00BA03F4">
        <w:t>8.38.5.2.2.4</w:t>
      </w:r>
      <w:r w:rsidRPr="00BA03F4">
        <w:tab/>
        <w:t>Если сиденья транспортного средства оборудованы подголовниками, то расстояние от микрофона до центра подголовника должно составлять 0,1 ± 0,02 м</w:t>
      </w:r>
      <w:r w:rsidR="00FF7E8B">
        <w:t>етра</w:t>
      </w:r>
      <w:r w:rsidRPr="00BA03F4">
        <w:t>.</w:t>
      </w:r>
    </w:p>
    <w:p w14:paraId="16B202AE" w14:textId="77777777" w:rsidR="005E283D" w:rsidRPr="00BA03F4" w:rsidRDefault="005E283D" w:rsidP="00A07F40">
      <w:pPr>
        <w:spacing w:after="120"/>
        <w:ind w:left="2268" w:right="1134" w:hanging="1134"/>
        <w:jc w:val="both"/>
      </w:pPr>
      <w:r w:rsidRPr="00BA03F4">
        <w:t>8.38.5.3</w:t>
      </w:r>
      <w:r w:rsidRPr="00BA03F4">
        <w:tab/>
        <w:t>Положение микрофона по отношению к стоячим местам</w:t>
      </w:r>
    </w:p>
    <w:p w14:paraId="461D9CDC" w14:textId="77777777" w:rsidR="005E283D" w:rsidRPr="00BA03F4" w:rsidRDefault="005E283D" w:rsidP="00A07F40">
      <w:pPr>
        <w:spacing w:after="120"/>
        <w:ind w:left="2268" w:right="1134" w:hanging="1134"/>
        <w:jc w:val="both"/>
      </w:pPr>
      <w:r w:rsidRPr="00BA03F4">
        <w:tab/>
        <w:t>По вертикали микрофон устанавливают на высоте 1,6 ± 0,1 м над полом. По горизонтали его устанавливают в положение, соответствующее положению пассажира, стоящего в определенных точках.</w:t>
      </w:r>
    </w:p>
    <w:p w14:paraId="791780FB" w14:textId="77777777" w:rsidR="005E283D" w:rsidRPr="00BA03F4" w:rsidRDefault="005E283D" w:rsidP="00A07F40">
      <w:pPr>
        <w:spacing w:after="120"/>
        <w:ind w:left="2268" w:right="1134" w:hanging="1134"/>
        <w:jc w:val="both"/>
      </w:pPr>
      <w:r w:rsidRPr="00BA03F4">
        <w:t>8.38.6</w:t>
      </w:r>
      <w:r w:rsidRPr="00BA03F4">
        <w:tab/>
        <w:t>Выбор точек измерения</w:t>
      </w:r>
    </w:p>
    <w:p w14:paraId="15BC0DF4" w14:textId="77777777" w:rsidR="005E283D" w:rsidRPr="00BA03F4" w:rsidRDefault="005E283D" w:rsidP="00A07F40">
      <w:pPr>
        <w:spacing w:after="120"/>
        <w:ind w:left="2268" w:right="1134" w:hanging="1134"/>
        <w:jc w:val="both"/>
      </w:pPr>
      <w:r w:rsidRPr="00BA03F4">
        <w:t>8.38.6.1</w:t>
      </w:r>
      <w:r w:rsidRPr="00BA03F4">
        <w:tab/>
        <w:t>Измерения производят:</w:t>
      </w:r>
    </w:p>
    <w:p w14:paraId="6A700B5A" w14:textId="77777777" w:rsidR="005E283D" w:rsidRPr="00BA03F4" w:rsidRDefault="005E283D" w:rsidP="00A07F40">
      <w:pPr>
        <w:spacing w:after="120"/>
        <w:ind w:left="2268" w:right="1134" w:hanging="1134"/>
        <w:jc w:val="both"/>
      </w:pPr>
      <w:r w:rsidRPr="00BA03F4">
        <w:t>8.38.6.1.1</w:t>
      </w:r>
      <w:r w:rsidRPr="00BA03F4">
        <w:tab/>
        <w:t>на сиденье водителя;</w:t>
      </w:r>
    </w:p>
    <w:p w14:paraId="677060FF" w14:textId="77777777" w:rsidR="005E283D" w:rsidRPr="00BA03F4" w:rsidRDefault="005E283D" w:rsidP="00A07F40">
      <w:pPr>
        <w:spacing w:after="120"/>
        <w:ind w:left="2268" w:right="1134" w:hanging="1134"/>
        <w:jc w:val="both"/>
      </w:pPr>
      <w:r w:rsidRPr="00BA03F4">
        <w:t>8.38.6.1.2</w:t>
      </w:r>
      <w:r w:rsidRPr="00BA03F4">
        <w:tab/>
        <w:t xml:space="preserve">на постоянно используемых служебных сиденьях (например, сиденье кондуктора). </w:t>
      </w:r>
    </w:p>
    <w:p w14:paraId="5D4606A7" w14:textId="77777777" w:rsidR="005E283D" w:rsidRPr="00BA03F4" w:rsidRDefault="005E283D" w:rsidP="00A07F40">
      <w:pPr>
        <w:spacing w:after="120"/>
        <w:ind w:left="2268" w:right="1134" w:hanging="1134"/>
        <w:jc w:val="both"/>
      </w:pPr>
      <w:r w:rsidRPr="00BA03F4">
        <w:t>8.38.6.2</w:t>
      </w:r>
      <w:r w:rsidRPr="00BA03F4">
        <w:tab/>
        <w:t>Другие точки, в которых производят измерения, расположены:</w:t>
      </w:r>
    </w:p>
    <w:p w14:paraId="627A23B6" w14:textId="77777777" w:rsidR="005E283D" w:rsidRPr="00BA03F4" w:rsidRDefault="005E283D" w:rsidP="00A07F40">
      <w:pPr>
        <w:spacing w:after="120"/>
        <w:ind w:left="2268" w:right="1134" w:hanging="1134"/>
        <w:jc w:val="both"/>
      </w:pPr>
      <w:r w:rsidRPr="00BA03F4">
        <w:t>8.38.6.2.1</w:t>
      </w:r>
      <w:r w:rsidRPr="00BA03F4">
        <w:tab/>
        <w:t>на транспортных средствах, имеющих максимум три ряда сидений – в</w:t>
      </w:r>
      <w:r w:rsidR="00175204">
        <w:t> </w:t>
      </w:r>
      <w:r w:rsidRPr="00BA03F4">
        <w:t>последнем ряду на оси сиденья, расположенного ближе всего к продольной оси транспортного средства (отделения для пассажиров), предпочтительно с правой стороны в случае транспортных средств с левосторонним расположением рулевого управления;</w:t>
      </w:r>
    </w:p>
    <w:p w14:paraId="02B8DE4E" w14:textId="77777777" w:rsidR="005E283D" w:rsidRPr="00BA03F4" w:rsidRDefault="005E283D" w:rsidP="00A07F40">
      <w:pPr>
        <w:spacing w:after="120"/>
        <w:ind w:left="2268" w:right="1134" w:hanging="1134"/>
        <w:jc w:val="both"/>
      </w:pPr>
      <w:r w:rsidRPr="00BA03F4">
        <w:t>8.38.6.2.2</w:t>
      </w:r>
      <w:r w:rsidRPr="00BA03F4">
        <w:tab/>
        <w:t>на транспортных средствах, имеющих девять или более сидений (помимо сиденья водителя) – в первом ряду за сиденьем водителя и в последнем ряду на оси сиденья, расположенного ближе всего к продольной оси транспортного средства, предпочтительно с правой стороны в случае транспортных средств с левосторонним расположением рулевого управления. Если в транспортном средстве имеется более трех рядов сидений, находящихся за сиденьем водителя, измерение производят также в том ряду, который расположен ближе всего к средней точке между первым и последним рядами</w:t>
      </w:r>
      <w:r w:rsidRPr="00A07F40">
        <w:rPr>
          <w:sz w:val="18"/>
          <w:szCs w:val="18"/>
          <w:vertAlign w:val="superscript"/>
        </w:rPr>
        <w:footnoteReference w:id="11"/>
      </w:r>
      <w:r w:rsidRPr="00BA03F4">
        <w:t>;</w:t>
      </w:r>
    </w:p>
    <w:p w14:paraId="0934FA01" w14:textId="77777777" w:rsidR="005E283D" w:rsidRPr="00BA03F4" w:rsidRDefault="005E283D" w:rsidP="00A07F40">
      <w:pPr>
        <w:spacing w:after="120"/>
        <w:ind w:left="2268" w:right="1134" w:hanging="1134"/>
        <w:jc w:val="both"/>
      </w:pPr>
      <w:r w:rsidRPr="00BA03F4">
        <w:t>8.38.6.2.3</w:t>
      </w:r>
      <w:r w:rsidRPr="00BA03F4">
        <w:tab/>
        <w:t>в зоне, предназначенной для стоящих пассажиров – в дополнительных подходящих местах, отобранных в соответствии с индивидуальной конструкцией транспортного средства, на продольной оси транспортного средства или в как можно более близком к этой оси положении (предпочтительно с правой стороны в случае транспортных средств с левосторонним расположением рулевого управления).</w:t>
      </w:r>
    </w:p>
    <w:p w14:paraId="5067BD86" w14:textId="77777777" w:rsidR="005E283D" w:rsidRPr="00BA03F4" w:rsidRDefault="005E283D" w:rsidP="00A07F40">
      <w:pPr>
        <w:spacing w:after="120"/>
        <w:ind w:left="2268" w:right="1134" w:hanging="1134"/>
        <w:jc w:val="both"/>
      </w:pPr>
      <w:r w:rsidRPr="00BA03F4">
        <w:t>8.38.6.3</w:t>
      </w:r>
      <w:r w:rsidRPr="00BA03F4">
        <w:tab/>
        <w:t>Точное положение точек измерения должно быть указано на схеме.</w:t>
      </w:r>
    </w:p>
    <w:p w14:paraId="36DEA140" w14:textId="77777777" w:rsidR="005E283D" w:rsidRPr="00BA03F4" w:rsidRDefault="00175204" w:rsidP="00175204">
      <w:pPr>
        <w:pStyle w:val="H23G"/>
        <w:pageBreakBefore/>
      </w:pPr>
      <w:r>
        <w:rPr>
          <w:bCs/>
        </w:rPr>
        <w:lastRenderedPageBreak/>
        <w:tab/>
      </w:r>
      <w:r>
        <w:rPr>
          <w:bCs/>
        </w:rPr>
        <w:tab/>
      </w:r>
      <w:r w:rsidR="005E283D" w:rsidRPr="00175204">
        <w:rPr>
          <w:b w:val="0"/>
          <w:bCs/>
        </w:rPr>
        <w:t>Рис. 10</w:t>
      </w:r>
      <w:r w:rsidR="005E283D" w:rsidRPr="008538A4">
        <w:rPr>
          <w:bCs/>
        </w:rPr>
        <w:br/>
      </w:r>
      <w:r w:rsidR="005E283D" w:rsidRPr="00BA03F4">
        <w:t>Положение микрофона по отношению к сиденью</w:t>
      </w:r>
    </w:p>
    <w:p w14:paraId="15DCEE2B" w14:textId="77777777" w:rsidR="005E283D" w:rsidRDefault="005E283D" w:rsidP="005E283D">
      <w:pPr>
        <w:pStyle w:val="SingleTxtGR"/>
        <w:tabs>
          <w:tab w:val="clear" w:pos="1701"/>
          <w:tab w:val="clear" w:pos="2268"/>
          <w:tab w:val="left" w:pos="2520"/>
          <w:tab w:val="left" w:pos="3060"/>
          <w:tab w:val="left" w:pos="3600"/>
        </w:tabs>
        <w:ind w:left="2520" w:hanging="1382"/>
      </w:pPr>
      <w:r w:rsidRPr="00BA03F4">
        <w:t>(См.</w:t>
      </w:r>
      <w:r w:rsidR="00D64F41">
        <w:t xml:space="preserve"> </w:t>
      </w:r>
      <w:r w:rsidRPr="00BA03F4">
        <w:t>пункты</w:t>
      </w:r>
      <w:r w:rsidR="00D64F41">
        <w:t xml:space="preserve"> </w:t>
      </w:r>
      <w:r w:rsidRPr="00BA03F4">
        <w:t>8.38.5.2.1.2.1 и 8.38.5.2.1.2.2)</w:t>
      </w:r>
    </w:p>
    <w:p w14:paraId="57A999E6" w14:textId="77777777" w:rsidR="00214950" w:rsidRPr="00BA03F4" w:rsidRDefault="00214950" w:rsidP="005E283D">
      <w:pPr>
        <w:pStyle w:val="SingleTxtGR"/>
        <w:tabs>
          <w:tab w:val="clear" w:pos="1701"/>
          <w:tab w:val="clear" w:pos="2268"/>
          <w:tab w:val="left" w:pos="2520"/>
          <w:tab w:val="left" w:pos="3060"/>
          <w:tab w:val="left" w:pos="3600"/>
        </w:tabs>
        <w:ind w:left="2520" w:hanging="1382"/>
      </w:pPr>
      <w:r>
        <w:rPr>
          <w:noProof/>
          <w:lang w:val="en-US" w:eastAsia="zh-CN"/>
        </w:rPr>
        <mc:AlternateContent>
          <mc:Choice Requires="wps">
            <w:drawing>
              <wp:anchor distT="0" distB="0" distL="114300" distR="114300" simplePos="0" relativeHeight="251673600" behindDoc="0" locked="0" layoutInCell="1" allowOverlap="1" wp14:anchorId="79EF0F08" wp14:editId="63209626">
                <wp:simplePos x="0" y="0"/>
                <wp:positionH relativeFrom="column">
                  <wp:posOffset>1374140</wp:posOffset>
                </wp:positionH>
                <wp:positionV relativeFrom="paragraph">
                  <wp:posOffset>45559</wp:posOffset>
                </wp:positionV>
                <wp:extent cx="1856096" cy="222705"/>
                <wp:effectExtent l="0" t="0" r="0" b="635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6096" cy="22270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5B168EF" w14:textId="77777777" w:rsidR="001A56A5" w:rsidRDefault="001A56A5">
                            <w:r>
                              <w:t>Положения А и В микрофона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0F08" id="Надпись 34" o:spid="_x0000_s1033" type="#_x0000_t202" style="position:absolute;left:0;text-align:left;margin-left:108.2pt;margin-top:3.6pt;width:146.1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" stroked="f">
                <v:stroke joinstyle="round"/>
                <v:path arrowok="t"/>
                <v:textbox inset="0,0,0,0">
                  <w:txbxContent>
                    <w:p w14:paraId="65B168EF" w14:textId="77777777" w:rsidR="001A56A5" w:rsidRDefault="001A56A5">
                      <w:r>
                        <w:t>Положения А и В микрофона</w:t>
                      </w:r>
                    </w:p>
                  </w:txbxContent>
                </v:textbox>
              </v:shape>
            </w:pict>
          </mc:Fallback>
        </mc:AlternateContent>
      </w:r>
    </w:p>
    <w:p w14:paraId="2081E1D3" w14:textId="18ACC04B" w:rsidR="003B6AF5" w:rsidRPr="00EE3633" w:rsidRDefault="00B25D1C" w:rsidP="00470177">
      <w:pPr>
        <w:keepNext/>
        <w:keepLines/>
        <w:tabs>
          <w:tab w:val="right" w:pos="850"/>
          <w:tab w:val="left" w:pos="1134"/>
          <w:tab w:val="left" w:pos="1559"/>
          <w:tab w:val="left" w:pos="1984"/>
          <w:tab w:val="left" w:leader="dot" w:pos="8929"/>
          <w:tab w:val="right" w:pos="9638"/>
        </w:tabs>
        <w:jc w:val="center"/>
      </w:pPr>
      <w:bookmarkStart w:id="2" w:name="_MON_1382773488"/>
      <w:bookmarkStart w:id="3" w:name="_MON_1382775473"/>
      <w:bookmarkStart w:id="4" w:name="_MON_1459682136"/>
      <w:bookmarkStart w:id="5" w:name="_MON_1324730455"/>
      <w:bookmarkStart w:id="6" w:name="_MON_1375075404"/>
      <w:bookmarkStart w:id="7" w:name="_MON_1375075548"/>
      <w:bookmarkStart w:id="8" w:name="_MON_1375075600"/>
      <w:bookmarkEnd w:id="2"/>
      <w:bookmarkEnd w:id="3"/>
      <w:bookmarkEnd w:id="4"/>
      <w:bookmarkEnd w:id="5"/>
      <w:bookmarkEnd w:id="6"/>
      <w:bookmarkEnd w:id="7"/>
      <w:bookmarkEnd w:id="8"/>
      <w:r>
        <w:rPr>
          <w:noProof/>
          <w:lang w:val="en-US" w:eastAsia="zh-CN"/>
        </w:rPr>
        <mc:AlternateContent>
          <mc:Choice Requires="wps">
            <w:drawing>
              <wp:anchor distT="0" distB="0" distL="114300" distR="114300" simplePos="0" relativeHeight="251671552" behindDoc="0" locked="0" layoutInCell="1" allowOverlap="1" wp14:anchorId="4C56043F" wp14:editId="781D5924">
                <wp:simplePos x="0" y="0"/>
                <wp:positionH relativeFrom="column">
                  <wp:posOffset>3783198</wp:posOffset>
                </wp:positionH>
                <wp:positionV relativeFrom="paragraph">
                  <wp:posOffset>1443271</wp:posOffset>
                </wp:positionV>
                <wp:extent cx="1657985" cy="253706"/>
                <wp:effectExtent l="0" t="0" r="0" b="0"/>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5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7C844" w14:textId="77777777" w:rsidR="001A56A5" w:rsidRPr="00214950" w:rsidRDefault="001A56A5" w:rsidP="003B6AF5">
                            <w:r>
                              <w:t>Положение</w:t>
                            </w:r>
                            <w:r>
                              <w:rPr>
                                <w:lang w:val="fr-CH"/>
                              </w:rPr>
                              <w:t xml:space="preserve"> A</w:t>
                            </w:r>
                            <w:r>
                              <w:t xml:space="preserve"> микрофона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6043F" id="Text Box 32" o:spid="_x0000_s1034" type="#_x0000_t202" style="position:absolute;left:0;text-align:left;margin-left:297.9pt;margin-top:113.65pt;width:130.55pt;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3/ugIAAMI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" filled="f" stroked="f">
                <v:textbox>
                  <w:txbxContent>
                    <w:p w14:paraId="4C37C844" w14:textId="77777777" w:rsidR="001A56A5" w:rsidRPr="00214950" w:rsidRDefault="001A56A5" w:rsidP="003B6AF5">
                      <w:r>
                        <w:t>Положение</w:t>
                      </w:r>
                      <w:r>
                        <w:rPr>
                          <w:lang w:val="fr-CH"/>
                        </w:rPr>
                        <w:t xml:space="preserve"> A</w:t>
                      </w:r>
                      <w:r>
                        <w:t xml:space="preserve"> микрофона</w:t>
                      </w:r>
                    </w:p>
                  </w:txbxContent>
                </v:textbox>
              </v:shape>
            </w:pict>
          </mc:Fallback>
        </mc:AlternateContent>
      </w:r>
      <w:r w:rsidR="009608BF">
        <w:rPr>
          <w:noProof/>
          <w:lang w:val="en-US" w:eastAsia="zh-CN"/>
        </w:rPr>
        <mc:AlternateContent>
          <mc:Choice Requires="wps">
            <w:drawing>
              <wp:anchor distT="0" distB="0" distL="114300" distR="114300" simplePos="0" relativeHeight="251677696" behindDoc="0" locked="0" layoutInCell="1" allowOverlap="1" wp14:anchorId="742D0D8A" wp14:editId="7F6D49E3">
                <wp:simplePos x="0" y="0"/>
                <wp:positionH relativeFrom="column">
                  <wp:posOffset>5653405</wp:posOffset>
                </wp:positionH>
                <wp:positionV relativeFrom="paragraph">
                  <wp:posOffset>839631</wp:posOffset>
                </wp:positionV>
                <wp:extent cx="247650" cy="679119"/>
                <wp:effectExtent l="0" t="0" r="0" b="698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679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0BDC4" w14:textId="77777777" w:rsidR="001A56A5" w:rsidRPr="009608BF" w:rsidRDefault="001A56A5" w:rsidP="009608BF">
                            <w:pPr>
                              <w:rPr>
                                <w:rFonts w:cs="Times New Roman"/>
                                <w:sz w:val="18"/>
                                <w:szCs w:val="18"/>
                              </w:rPr>
                            </w:pPr>
                            <w:r w:rsidRPr="009608BF">
                              <w:rPr>
                                <w:rFonts w:cs="Times New Roman"/>
                                <w:sz w:val="18"/>
                                <w:szCs w:val="18"/>
                              </w:rPr>
                              <w:t>0,2 ± 0,02 м</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D0D8A" id="Надпись 42" o:spid="_x0000_s1035" type="#_x0000_t202" style="position:absolute;left:0;text-align:left;margin-left:445.15pt;margin-top:66.1pt;width:19.5pt;height:5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" stroked="f">
                <v:textbox style="layout-flow:vertical;mso-layout-flow-alt:bottom-to-top" inset=".5mm,.3mm,.5mm,.3mm">
                  <w:txbxContent>
                    <w:p w14:paraId="2130BDC4" w14:textId="77777777" w:rsidR="001A56A5" w:rsidRPr="009608BF" w:rsidRDefault="001A56A5" w:rsidP="009608BF">
                      <w:pPr>
                        <w:rPr>
                          <w:rFonts w:cs="Times New Roman"/>
                          <w:sz w:val="18"/>
                          <w:szCs w:val="18"/>
                        </w:rPr>
                      </w:pPr>
                      <w:r w:rsidRPr="009608BF">
                        <w:rPr>
                          <w:rFonts w:cs="Times New Roman"/>
                          <w:sz w:val="18"/>
                          <w:szCs w:val="18"/>
                        </w:rPr>
                        <w:t>0,2 ± 0,02 м</w:t>
                      </w:r>
                    </w:p>
                  </w:txbxContent>
                </v:textbox>
              </v:shape>
            </w:pict>
          </mc:Fallback>
        </mc:AlternateContent>
      </w:r>
      <w:r w:rsidR="009608BF">
        <w:rPr>
          <w:noProof/>
          <w:lang w:val="en-US" w:eastAsia="zh-CN"/>
        </w:rPr>
        <mc:AlternateContent>
          <mc:Choice Requires="wps">
            <w:drawing>
              <wp:anchor distT="0" distB="0" distL="114300" distR="114300" simplePos="0" relativeHeight="251676672" behindDoc="0" locked="0" layoutInCell="1" allowOverlap="1" wp14:anchorId="1EB872E4" wp14:editId="05175430">
                <wp:simplePos x="0" y="0"/>
                <wp:positionH relativeFrom="column">
                  <wp:posOffset>542157</wp:posOffset>
                </wp:positionH>
                <wp:positionV relativeFrom="paragraph">
                  <wp:posOffset>383208</wp:posOffset>
                </wp:positionV>
                <wp:extent cx="234002" cy="720393"/>
                <wp:effectExtent l="0" t="0" r="0" b="381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2" cy="7203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E9E07" w14:textId="77777777" w:rsidR="001A56A5" w:rsidRPr="009608BF" w:rsidRDefault="001A56A5" w:rsidP="009608BF">
                            <w:pPr>
                              <w:rPr>
                                <w:rFonts w:cs="Times New Roman"/>
                                <w:sz w:val="18"/>
                                <w:szCs w:val="18"/>
                              </w:rPr>
                            </w:pPr>
                            <w:r w:rsidRPr="009608BF">
                              <w:rPr>
                                <w:rFonts w:cs="Times New Roman"/>
                                <w:sz w:val="18"/>
                                <w:szCs w:val="18"/>
                              </w:rPr>
                              <w:t>0,7 ± 0,05 м</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872E4" id="Надпись 41" o:spid="_x0000_s1036" type="#_x0000_t202" style="position:absolute;left:0;text-align:left;margin-left:42.7pt;margin-top:30.15pt;width:18.45pt;height:5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" stroked="f">
                <v:textbox style="layout-flow:vertical;mso-layout-flow-alt:bottom-to-top" inset=".5mm,.3mm,.5mm,.3mm">
                  <w:txbxContent>
                    <w:p w14:paraId="47CE9E07" w14:textId="77777777" w:rsidR="001A56A5" w:rsidRPr="009608BF" w:rsidRDefault="001A56A5" w:rsidP="009608BF">
                      <w:pPr>
                        <w:rPr>
                          <w:rFonts w:cs="Times New Roman"/>
                          <w:sz w:val="18"/>
                          <w:szCs w:val="18"/>
                        </w:rPr>
                      </w:pPr>
                      <w:r w:rsidRPr="009608BF">
                        <w:rPr>
                          <w:rFonts w:cs="Times New Roman"/>
                          <w:sz w:val="18"/>
                          <w:szCs w:val="18"/>
                        </w:rPr>
                        <w:t>0,7 ± 0,05 м</w:t>
                      </w:r>
                    </w:p>
                  </w:txbxContent>
                </v:textbox>
              </v:shape>
            </w:pict>
          </mc:Fallback>
        </mc:AlternateContent>
      </w:r>
      <w:r w:rsidR="00214950">
        <w:rPr>
          <w:noProof/>
          <w:lang w:val="en-US" w:eastAsia="zh-CN"/>
        </w:rPr>
        <mc:AlternateContent>
          <mc:Choice Requires="wps">
            <w:drawing>
              <wp:anchor distT="0" distB="0" distL="114300" distR="114300" simplePos="0" relativeHeight="251672576" behindDoc="0" locked="0" layoutInCell="1" allowOverlap="1" wp14:anchorId="2B8D1055" wp14:editId="5DB8601F">
                <wp:simplePos x="0" y="0"/>
                <wp:positionH relativeFrom="column">
                  <wp:posOffset>3538011</wp:posOffset>
                </wp:positionH>
                <wp:positionV relativeFrom="paragraph">
                  <wp:posOffset>49227</wp:posOffset>
                </wp:positionV>
                <wp:extent cx="1890215" cy="3257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FA848" w14:textId="77777777" w:rsidR="001A56A5" w:rsidRPr="00214950" w:rsidRDefault="001A56A5" w:rsidP="003B6AF5">
                            <w:r>
                              <w:t xml:space="preserve">Положение </w:t>
                            </w:r>
                            <w:r>
                              <w:rPr>
                                <w:lang w:val="fr-CH"/>
                              </w:rPr>
                              <w:t>B</w:t>
                            </w:r>
                            <w:r>
                              <w:t xml:space="preserve"> микрофона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1055" id="Text Box 31" o:spid="_x0000_s1037" type="#_x0000_t202" style="position:absolute;left:0;text-align:left;margin-left:278.6pt;margin-top:3.9pt;width:148.85pt;height:2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ofuQ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" filled="f" stroked="f">
                <v:textbox>
                  <w:txbxContent>
                    <w:p w14:paraId="1D1FA848" w14:textId="77777777" w:rsidR="001A56A5" w:rsidRPr="00214950" w:rsidRDefault="001A56A5" w:rsidP="003B6AF5">
                      <w:r>
                        <w:t xml:space="preserve">Положение </w:t>
                      </w:r>
                      <w:r>
                        <w:rPr>
                          <w:lang w:val="fr-CH"/>
                        </w:rPr>
                        <w:t>B</w:t>
                      </w:r>
                      <w:r>
                        <w:t xml:space="preserve"> микрофона</w:t>
                      </w:r>
                    </w:p>
                  </w:txbxContent>
                </v:textbox>
              </v:shape>
            </w:pict>
          </mc:Fallback>
        </mc:AlternateContent>
      </w:r>
      <w:r w:rsidR="003B6AF5">
        <w:rPr>
          <w:noProof/>
          <w:lang w:val="en-US" w:eastAsia="zh-CN"/>
        </w:rPr>
        <w:drawing>
          <wp:inline distT="0" distB="0" distL="0" distR="0" wp14:anchorId="054C7DE6" wp14:editId="6286A4F6">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25"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14:paraId="31C12A41" w14:textId="49C8354F" w:rsidR="003B6AF5" w:rsidRPr="002B6AFC" w:rsidRDefault="002B6AFC" w:rsidP="00B25D1C">
      <w:pPr>
        <w:tabs>
          <w:tab w:val="left" w:pos="5200"/>
          <w:tab w:val="left" w:pos="5739"/>
        </w:tabs>
        <w:spacing w:after="120"/>
        <w:ind w:left="1134" w:right="1134"/>
        <w:jc w:val="both"/>
      </w:pPr>
      <w:r>
        <w:t>Положение</w:t>
      </w:r>
      <w:r w:rsidRPr="002B6AFC">
        <w:t xml:space="preserve"> </w:t>
      </w:r>
      <w:r>
        <w:t>А</w:t>
      </w:r>
      <w:r w:rsidRPr="002B6AFC">
        <w:t xml:space="preserve">: </w:t>
      </w:r>
      <w:r>
        <w:t>сиденье без пассажира</w:t>
      </w:r>
      <w:r w:rsidR="003B6AF5" w:rsidRPr="002B6AFC">
        <w:tab/>
      </w:r>
      <w:r w:rsidR="00D220AA">
        <w:tab/>
      </w:r>
      <w:r>
        <w:t>Положение В: сиденье водителя</w:t>
      </w:r>
    </w:p>
    <w:p w14:paraId="5A7EC7D8" w14:textId="3A646314" w:rsidR="005E283D" w:rsidRPr="00BA03F4" w:rsidRDefault="00175204" w:rsidP="00175204">
      <w:pPr>
        <w:pStyle w:val="H23G"/>
      </w:pPr>
      <w:r>
        <w:rPr>
          <w:bCs/>
        </w:rPr>
        <w:tab/>
      </w:r>
      <w:r w:rsidRPr="00FF7E8B">
        <w:rPr>
          <w:b w:val="0"/>
          <w:bCs/>
        </w:rPr>
        <w:tab/>
      </w:r>
      <w:r w:rsidR="005E283D" w:rsidRPr="00FF7E8B">
        <w:rPr>
          <w:b w:val="0"/>
          <w:bCs/>
        </w:rPr>
        <w:t>Рис. 11</w:t>
      </w:r>
      <w:r w:rsidR="005E283D" w:rsidRPr="00BA03F4">
        <w:rPr>
          <w:bCs/>
        </w:rPr>
        <w:br/>
      </w:r>
      <w:r w:rsidR="005E283D" w:rsidRPr="00BA03F4">
        <w:t>Положение микрофона по отношению к сиденью</w:t>
      </w:r>
    </w:p>
    <w:p w14:paraId="4CC58734" w14:textId="77777777" w:rsidR="005E283D" w:rsidRPr="00BA03F4" w:rsidRDefault="005E283D" w:rsidP="005E283D">
      <w:pPr>
        <w:pStyle w:val="SingleTxtGR"/>
        <w:tabs>
          <w:tab w:val="clear" w:pos="1701"/>
          <w:tab w:val="clear" w:pos="2268"/>
          <w:tab w:val="left" w:pos="2520"/>
          <w:tab w:val="left" w:pos="3060"/>
          <w:tab w:val="left" w:pos="3600"/>
        </w:tabs>
        <w:ind w:left="2520" w:hanging="1382"/>
      </w:pPr>
      <w:r w:rsidRPr="00BA03F4">
        <w:t>(См.</w:t>
      </w:r>
      <w:r w:rsidR="00D64F41">
        <w:t xml:space="preserve"> </w:t>
      </w:r>
      <w:r w:rsidRPr="00BA03F4">
        <w:t>пункты</w:t>
      </w:r>
      <w:r w:rsidR="00D64F41">
        <w:t xml:space="preserve"> </w:t>
      </w:r>
      <w:r w:rsidRPr="00BA03F4">
        <w:t>8.38.5.2.2.1 и 8.38.5.2.2.2)</w:t>
      </w:r>
    </w:p>
    <w:p w14:paraId="50E0B8A5" w14:textId="77777777" w:rsidR="00451FFC" w:rsidRDefault="00470177" w:rsidP="00451FFC">
      <w:pPr>
        <w:pStyle w:val="SingleTxtG"/>
        <w:ind w:left="1985" w:hanging="1134"/>
        <w:rPr>
          <w:rFonts w:eastAsiaTheme="minorHAnsi" w:cstheme="minorBidi"/>
          <w:szCs w:val="22"/>
        </w:rPr>
      </w:pPr>
      <w:r>
        <w:rPr>
          <w:noProof/>
          <w:lang w:val="en-US" w:eastAsia="zh-CN"/>
        </w:rPr>
        <mc:AlternateContent>
          <mc:Choice Requires="wps">
            <w:drawing>
              <wp:anchor distT="0" distB="0" distL="114300" distR="114300" simplePos="0" relativeHeight="251684864" behindDoc="0" locked="0" layoutInCell="1" allowOverlap="1" wp14:anchorId="326B2D95" wp14:editId="54C0829F">
                <wp:simplePos x="0" y="0"/>
                <wp:positionH relativeFrom="column">
                  <wp:posOffset>2232145</wp:posOffset>
                </wp:positionH>
                <wp:positionV relativeFrom="paragraph">
                  <wp:posOffset>1389465</wp:posOffset>
                </wp:positionV>
                <wp:extent cx="1028700" cy="225819"/>
                <wp:effectExtent l="173037" t="17463" r="173038" b="20637"/>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418643">
                          <a:off x="0" y="0"/>
                          <a:ext cx="1028700" cy="22581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F3944FB" w14:textId="77777777" w:rsidR="001A56A5" w:rsidRPr="008538A4" w:rsidRDefault="001A56A5" w:rsidP="002D5A71">
                            <w:pPr>
                              <w:jc w:val="center"/>
                              <w:rPr>
                                <w:rFonts w:cs="Times New Roman"/>
                                <w:sz w:val="18"/>
                                <w:szCs w:val="18"/>
                              </w:rPr>
                            </w:pPr>
                            <w:r w:rsidRPr="009608BF">
                              <w:rPr>
                                <w:rFonts w:cs="Times New Roman"/>
                                <w:sz w:val="18"/>
                                <w:szCs w:val="18"/>
                              </w:rPr>
                              <w:t>0,7 ± 0,05 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B2D95" id="Надпись 45" o:spid="_x0000_s1038" type="#_x0000_t202" style="position:absolute;left:0;text-align:left;margin-left:175.75pt;margin-top:109.4pt;width:81pt;height:17.8pt;rotation:-4567157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" stroked="f">
                <v:stroke joinstyle="round"/>
                <v:path arrowok="t"/>
                <v:textbox inset="0,0,0,0">
                  <w:txbxContent>
                    <w:p w14:paraId="3F3944FB" w14:textId="77777777" w:rsidR="001A56A5" w:rsidRPr="008538A4" w:rsidRDefault="001A56A5" w:rsidP="002D5A71">
                      <w:pPr>
                        <w:jc w:val="center"/>
                        <w:rPr>
                          <w:rFonts w:cs="Times New Roman"/>
                          <w:sz w:val="18"/>
                          <w:szCs w:val="18"/>
                        </w:rPr>
                      </w:pPr>
                      <w:r w:rsidRPr="009608BF">
                        <w:rPr>
                          <w:rFonts w:cs="Times New Roman"/>
                          <w:sz w:val="18"/>
                          <w:szCs w:val="18"/>
                        </w:rPr>
                        <w:t>0,7 ± 0,05 м</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785FFCC4" wp14:editId="1570DC0C">
                <wp:simplePos x="0" y="0"/>
                <wp:positionH relativeFrom="column">
                  <wp:posOffset>3259538</wp:posOffset>
                </wp:positionH>
                <wp:positionV relativeFrom="paragraph">
                  <wp:posOffset>218412</wp:posOffset>
                </wp:positionV>
                <wp:extent cx="1295676" cy="163002"/>
                <wp:effectExtent l="0" t="0" r="0" b="8890"/>
                <wp:wrapNone/>
                <wp:docPr id="8420" name="Поле 8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676" cy="163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5EC1F" w14:textId="77777777" w:rsidR="001A56A5" w:rsidRPr="008538A4" w:rsidRDefault="001A56A5" w:rsidP="008538A4">
                            <w:pPr>
                              <w:rPr>
                                <w:szCs w:val="20"/>
                              </w:rPr>
                            </w:pPr>
                            <w:r w:rsidRPr="008538A4">
                              <w:rPr>
                                <w:szCs w:val="20"/>
                              </w:rPr>
                              <w:t>Исходная линия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FCC4" id="Поле 8420" o:spid="_x0000_s1039" type="#_x0000_t202" style="position:absolute;left:0;text-align:left;margin-left:256.65pt;margin-top:17.2pt;width:102pt;height:1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" stroked="f">
                <v:textbox inset="0,0,0,0">
                  <w:txbxContent>
                    <w:p w14:paraId="2225EC1F" w14:textId="77777777" w:rsidR="001A56A5" w:rsidRPr="008538A4" w:rsidRDefault="001A56A5" w:rsidP="008538A4">
                      <w:pPr>
                        <w:rPr>
                          <w:szCs w:val="20"/>
                        </w:rPr>
                      </w:pPr>
                      <w:r w:rsidRPr="008538A4">
                        <w:rPr>
                          <w:szCs w:val="20"/>
                        </w:rPr>
                        <w:t>Исходная линия</w:t>
                      </w:r>
                    </w:p>
                  </w:txbxContent>
                </v:textbox>
              </v:shape>
            </w:pict>
          </mc:Fallback>
        </mc:AlternateContent>
      </w:r>
      <w:r w:rsidR="00175204">
        <w:rPr>
          <w:noProof/>
          <w:lang w:val="en-US" w:eastAsia="zh-CN"/>
        </w:rPr>
        <mc:AlternateContent>
          <mc:Choice Requires="wps">
            <w:drawing>
              <wp:anchor distT="0" distB="0" distL="114300" distR="114300" simplePos="0" relativeHeight="251681792" behindDoc="0" locked="0" layoutInCell="1" allowOverlap="1" wp14:anchorId="25B6811E" wp14:editId="65841DAF">
                <wp:simplePos x="0" y="0"/>
                <wp:positionH relativeFrom="column">
                  <wp:posOffset>3581566</wp:posOffset>
                </wp:positionH>
                <wp:positionV relativeFrom="paragraph">
                  <wp:posOffset>3200151</wp:posOffset>
                </wp:positionV>
                <wp:extent cx="195883" cy="421419"/>
                <wp:effectExtent l="0" t="0" r="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83" cy="421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2C38B" w14:textId="77777777" w:rsidR="001A56A5" w:rsidRPr="00470177" w:rsidRDefault="001A56A5" w:rsidP="008538A4">
                            <w:pPr>
                              <w:rPr>
                                <w:rFonts w:cs="Times New Roman"/>
                                <w:sz w:val="11"/>
                                <w:szCs w:val="11"/>
                              </w:rPr>
                            </w:pPr>
                            <w:r w:rsidRPr="00470177">
                              <w:rPr>
                                <w:rFonts w:cs="Times New Roman"/>
                                <w:sz w:val="11"/>
                                <w:szCs w:val="11"/>
                              </w:rPr>
                              <w:t>0,2 ± 0,02 м</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6811E" id="Надпись 43" o:spid="_x0000_s1040" type="#_x0000_t202" style="position:absolute;left:0;text-align:left;margin-left:282pt;margin-top:252pt;width:15.4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" stroked="f">
                <v:textbox style="layout-flow:vertical;mso-layout-flow-alt:bottom-to-top" inset=".5mm,.3mm,.5mm,.3mm">
                  <w:txbxContent>
                    <w:p w14:paraId="66F2C38B" w14:textId="77777777" w:rsidR="001A56A5" w:rsidRPr="00470177" w:rsidRDefault="001A56A5" w:rsidP="008538A4">
                      <w:pPr>
                        <w:rPr>
                          <w:rFonts w:cs="Times New Roman"/>
                          <w:sz w:val="11"/>
                          <w:szCs w:val="11"/>
                        </w:rPr>
                      </w:pPr>
                      <w:r w:rsidRPr="00470177">
                        <w:rPr>
                          <w:rFonts w:cs="Times New Roman"/>
                          <w:sz w:val="11"/>
                          <w:szCs w:val="11"/>
                        </w:rPr>
                        <w:t>0,2 ± 0,02 м</w:t>
                      </w:r>
                    </w:p>
                  </w:txbxContent>
                </v:textbox>
              </v:shape>
            </w:pict>
          </mc:Fallback>
        </mc:AlternateContent>
      </w:r>
      <w:r w:rsidR="008538A4">
        <w:rPr>
          <w:noProof/>
          <w:lang w:val="en-US" w:eastAsia="zh-CN"/>
        </w:rPr>
        <w:drawing>
          <wp:inline distT="0" distB="0" distL="0" distR="0" wp14:anchorId="1873AED9" wp14:editId="2907805E">
            <wp:extent cx="4449170" cy="4664710"/>
            <wp:effectExtent l="0" t="0" r="8890" b="254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5463" cy="4702761"/>
                    </a:xfrm>
                    <a:prstGeom prst="rect">
                      <a:avLst/>
                    </a:prstGeom>
                    <a:noFill/>
                    <a:ln>
                      <a:noFill/>
                    </a:ln>
                  </pic:spPr>
                </pic:pic>
              </a:graphicData>
            </a:graphic>
          </wp:inline>
        </w:drawing>
      </w:r>
    </w:p>
    <w:p w14:paraId="58187B37" w14:textId="77777777" w:rsidR="005E283D" w:rsidRPr="00BA03F4" w:rsidRDefault="005E283D" w:rsidP="00EF1AA0">
      <w:pPr>
        <w:pStyle w:val="SingleTxtG"/>
        <w:ind w:left="2268" w:hanging="1134"/>
      </w:pPr>
      <w:r w:rsidRPr="00451FFC">
        <w:rPr>
          <w:rFonts w:eastAsiaTheme="minorHAnsi" w:cstheme="minorBidi"/>
          <w:szCs w:val="22"/>
        </w:rPr>
        <w:t>8.39</w:t>
      </w:r>
      <w:r w:rsidRPr="00451FFC">
        <w:rPr>
          <w:rFonts w:eastAsiaTheme="minorHAnsi" w:cstheme="minorBidi"/>
          <w:szCs w:val="22"/>
        </w:rPr>
        <w:tab/>
        <w:t>Защита пассажиров при смещении багажа</w:t>
      </w:r>
    </w:p>
    <w:p w14:paraId="3E3BCEB0" w14:textId="77777777" w:rsidR="009E3841" w:rsidRPr="005E283D" w:rsidRDefault="005E283D" w:rsidP="00A07F40">
      <w:pPr>
        <w:spacing w:after="120"/>
        <w:ind w:left="2268" w:right="1134" w:hanging="1134"/>
        <w:jc w:val="both"/>
      </w:pPr>
      <w:r w:rsidRPr="00BA03F4">
        <w:tab/>
        <w:t>Рекомендуется применять требования правил ООН, перечисленных в строке Q таблицы в пункте 5.</w:t>
      </w:r>
    </w:p>
    <w:p w14:paraId="17750A62" w14:textId="77777777" w:rsidR="00336A05" w:rsidRDefault="00336A05" w:rsidP="00A07F40">
      <w:pPr>
        <w:spacing w:after="120"/>
        <w:ind w:left="2268" w:right="1134" w:hanging="1134"/>
        <w:jc w:val="both"/>
        <w:sectPr w:rsidR="00336A05" w:rsidSect="00336A05">
          <w:headerReference w:type="even" r:id="rId27"/>
          <w:headerReference w:type="default" r:id="rId28"/>
          <w:footerReference w:type="even" r:id="rId29"/>
          <w:footerReference w:type="default" r:id="rId30"/>
          <w:footerReference w:type="first" r:id="rId31"/>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p>
    <w:p w14:paraId="001C2048" w14:textId="77777777" w:rsidR="00336A05" w:rsidRPr="00336A05" w:rsidRDefault="00336A05" w:rsidP="00336A05">
      <w:pPr>
        <w:pStyle w:val="HCh"/>
      </w:pPr>
      <w:r w:rsidRPr="00336A05">
        <w:lastRenderedPageBreak/>
        <w:t xml:space="preserve">Приложение </w:t>
      </w:r>
      <w:r w:rsidR="0014121D">
        <w:t>1</w:t>
      </w:r>
    </w:p>
    <w:p w14:paraId="520F12FE" w14:textId="77777777" w:rsidR="00336A05" w:rsidRPr="00336A05" w:rsidRDefault="00336A05" w:rsidP="00336A05">
      <w:pPr>
        <w:pStyle w:val="HChG"/>
      </w:pPr>
      <w:r w:rsidRPr="00336A05">
        <w:tab/>
      </w:r>
      <w:r w:rsidRPr="00336A05">
        <w:tab/>
        <w:t xml:space="preserve">Стандартное приложение, касающееся процедуры определения точки </w:t>
      </w:r>
      <w:r w:rsidR="00881D21">
        <w:t>«</w:t>
      </w:r>
      <w:r w:rsidRPr="00336A05">
        <w:t>Н</w:t>
      </w:r>
      <w:r w:rsidR="00881D21">
        <w:t>»</w:t>
      </w:r>
      <w:r w:rsidRPr="00336A05">
        <w:t xml:space="preserve"> и фактического угла наклона туловища для сидений в автотранспортных средствах</w:t>
      </w:r>
      <w:r w:rsidRPr="00336A05">
        <w:rPr>
          <w:b w:val="0"/>
          <w:bCs/>
          <w:sz w:val="20"/>
        </w:rPr>
        <w:footnoteReference w:customMarkFollows="1" w:id="12"/>
        <w:t>*</w:t>
      </w:r>
      <w:bookmarkStart w:id="9" w:name="_Toc108926537"/>
    </w:p>
    <w:p w14:paraId="275873E4" w14:textId="77777777" w:rsidR="00336A05" w:rsidRPr="00336A05" w:rsidRDefault="00336A05" w:rsidP="00336A05">
      <w:pPr>
        <w:spacing w:after="120"/>
        <w:ind w:left="2268" w:right="1134" w:hanging="1134"/>
        <w:jc w:val="both"/>
      </w:pPr>
      <w:r w:rsidRPr="00336A05">
        <w:t>1.</w:t>
      </w:r>
      <w:r w:rsidRPr="00336A05">
        <w:tab/>
      </w:r>
      <w:bookmarkEnd w:id="9"/>
      <w:r w:rsidRPr="00336A05">
        <w:t>Цель</w:t>
      </w:r>
    </w:p>
    <w:p w14:paraId="0762BCFC" w14:textId="77777777" w:rsidR="00336A05" w:rsidRPr="00336A05" w:rsidRDefault="00336A05" w:rsidP="00336A05">
      <w:pPr>
        <w:spacing w:after="120"/>
        <w:ind w:left="2268" w:right="1134" w:hanging="1134"/>
        <w:jc w:val="both"/>
      </w:pPr>
      <w:r w:rsidRPr="00336A05">
        <w:tab/>
        <w:t xml:space="preserve">Описанную в настоящем приложении процедуру используют для определения положения точки </w:t>
      </w:r>
      <w:r w:rsidR="00881D21">
        <w:t>«</w:t>
      </w:r>
      <w:r w:rsidRPr="00336A05">
        <w:t>Н</w:t>
      </w:r>
      <w:r w:rsidR="00881D21">
        <w:t>»</w:t>
      </w:r>
      <w:r w:rsidRPr="00336A05">
        <w:t xml:space="preserve"> и фактического угла наклона туловища для одного или нескольких мест для сидения в автотранспортном средстве и для проверки соотношения между измеренными параметрами и конструктивными спецификациями, указанными изготовителем транспортного средства</w:t>
      </w:r>
      <w:r w:rsidRPr="00D64F41">
        <w:rPr>
          <w:sz w:val="18"/>
          <w:szCs w:val="18"/>
          <w:vertAlign w:val="superscript"/>
        </w:rPr>
        <w:footnoteReference w:id="13"/>
      </w:r>
      <w:r w:rsidRPr="00336A05">
        <w:t>.</w:t>
      </w:r>
    </w:p>
    <w:p w14:paraId="71F8CA23" w14:textId="77777777" w:rsidR="00336A05" w:rsidRPr="00336A05" w:rsidRDefault="00336A05" w:rsidP="00336A05">
      <w:pPr>
        <w:spacing w:after="120"/>
        <w:ind w:left="2268" w:right="1134" w:hanging="1134"/>
        <w:jc w:val="both"/>
      </w:pPr>
      <w:bookmarkStart w:id="10" w:name="_Toc108926538"/>
      <w:r w:rsidRPr="00336A05">
        <w:t>2.</w:t>
      </w:r>
      <w:r w:rsidRPr="00336A05">
        <w:tab/>
      </w:r>
      <w:bookmarkEnd w:id="10"/>
      <w:r w:rsidRPr="00336A05">
        <w:t>Определения</w:t>
      </w:r>
    </w:p>
    <w:p w14:paraId="706FA290" w14:textId="77777777" w:rsidR="00336A05" w:rsidRPr="00336A05" w:rsidRDefault="00336A05" w:rsidP="00336A05">
      <w:pPr>
        <w:spacing w:after="120"/>
        <w:ind w:left="2268" w:right="1134" w:hanging="1134"/>
        <w:jc w:val="both"/>
      </w:pPr>
      <w:r w:rsidRPr="00336A05">
        <w:tab/>
        <w:t>Для целей настоящего приложения:</w:t>
      </w:r>
    </w:p>
    <w:p w14:paraId="05BC6647" w14:textId="77777777" w:rsidR="00336A05" w:rsidRPr="00336A05" w:rsidRDefault="00336A05" w:rsidP="00336A05">
      <w:pPr>
        <w:spacing w:after="120"/>
        <w:ind w:left="2268" w:right="1134" w:hanging="1134"/>
        <w:jc w:val="both"/>
      </w:pPr>
      <w:r w:rsidRPr="00336A05">
        <w:t>2.1</w:t>
      </w:r>
      <w:r w:rsidRPr="00336A05">
        <w:tab/>
      </w:r>
      <w:r w:rsidR="00881D21">
        <w:t>«</w:t>
      </w:r>
      <w:r w:rsidRPr="00336A05">
        <w:rPr>
          <w:i/>
        </w:rPr>
        <w:t>контрольные параметры</w:t>
      </w:r>
      <w:r w:rsidR="00881D21">
        <w:t>»</w:t>
      </w:r>
      <w:r w:rsidRPr="00336A05">
        <w:t xml:space="preserve"> означают одну или несколько из следующих характеристик места для сидения:</w:t>
      </w:r>
    </w:p>
    <w:p w14:paraId="27AC5DED" w14:textId="77777777" w:rsidR="00336A05" w:rsidRPr="00336A05" w:rsidRDefault="00336A05" w:rsidP="00336A05">
      <w:pPr>
        <w:spacing w:after="120"/>
        <w:ind w:left="2268" w:right="1134" w:hanging="1134"/>
        <w:jc w:val="both"/>
      </w:pPr>
      <w:r w:rsidRPr="00336A05">
        <w:t>2.1.1</w:t>
      </w:r>
      <w:r w:rsidRPr="00336A05">
        <w:tab/>
        <w:t xml:space="preserve">точку </w:t>
      </w:r>
      <w:r w:rsidR="00881D21">
        <w:t>«</w:t>
      </w:r>
      <w:r w:rsidRPr="00336A05">
        <w:t>Н</w:t>
      </w:r>
      <w:r w:rsidR="00881D21">
        <w:t>»</w:t>
      </w:r>
      <w:r w:rsidRPr="00336A05">
        <w:t xml:space="preserve"> и точку </w:t>
      </w:r>
      <w:r w:rsidR="00881D21">
        <w:t>«</w:t>
      </w:r>
      <w:r w:rsidRPr="00336A05">
        <w:t>R</w:t>
      </w:r>
      <w:r w:rsidR="00881D21">
        <w:t>»</w:t>
      </w:r>
      <w:r w:rsidRPr="00336A05">
        <w:t xml:space="preserve"> и их соотношение;</w:t>
      </w:r>
    </w:p>
    <w:p w14:paraId="1A9C266A" w14:textId="77777777" w:rsidR="00336A05" w:rsidRPr="00336A05" w:rsidRDefault="00336A05" w:rsidP="00336A05">
      <w:pPr>
        <w:spacing w:after="120"/>
        <w:ind w:left="2268" w:right="1134" w:hanging="1134"/>
        <w:jc w:val="both"/>
      </w:pPr>
      <w:r w:rsidRPr="00336A05">
        <w:t>2.1.2</w:t>
      </w:r>
      <w:r w:rsidRPr="00336A05">
        <w:tab/>
        <w:t>фактический угол наклона туловища и конструктивный угол наклона туловища и их соотношение.</w:t>
      </w:r>
    </w:p>
    <w:p w14:paraId="737A77C3" w14:textId="77777777" w:rsidR="00336A05" w:rsidRPr="00336A05" w:rsidRDefault="00336A05" w:rsidP="00336A05">
      <w:pPr>
        <w:spacing w:after="120"/>
        <w:ind w:left="2268" w:right="1134" w:hanging="1134"/>
        <w:jc w:val="both"/>
      </w:pPr>
      <w:r w:rsidRPr="00336A05">
        <w:t>2.2</w:t>
      </w:r>
      <w:r w:rsidRPr="00336A05">
        <w:tab/>
      </w:r>
      <w:r w:rsidR="00881D21">
        <w:t>«</w:t>
      </w:r>
      <w:r w:rsidRPr="00336A05">
        <w:rPr>
          <w:i/>
        </w:rPr>
        <w:t xml:space="preserve">[объемный] механизм определения точки </w:t>
      </w:r>
      <w:r w:rsidR="00D64F41" w:rsidRPr="00D64F41">
        <w:rPr>
          <w:i/>
        </w:rPr>
        <w:t>"</w:t>
      </w:r>
      <w:r w:rsidRPr="00336A05">
        <w:rPr>
          <w:i/>
        </w:rPr>
        <w:t>Н</w:t>
      </w:r>
      <w:r w:rsidR="00D64F41" w:rsidRPr="00D64F41">
        <w:rPr>
          <w:i/>
        </w:rPr>
        <w:t>"</w:t>
      </w:r>
      <w:r w:rsidR="00881D21">
        <w:t>»</w:t>
      </w:r>
      <w:r w:rsidRPr="00336A05">
        <w:t xml:space="preserve"> (механизм 3-D </w:t>
      </w:r>
      <w:r w:rsidR="00881D21">
        <w:t>«</w:t>
      </w:r>
      <w:r w:rsidRPr="00336A05">
        <w:t>Н</w:t>
      </w:r>
      <w:r w:rsidR="00881D21">
        <w:t>»</w:t>
      </w:r>
      <w:r w:rsidRPr="00336A05">
        <w:t xml:space="preserve">) означает устройство, применяемое для определения точки </w:t>
      </w:r>
      <w:r w:rsidR="00881D21">
        <w:t>«</w:t>
      </w:r>
      <w:r w:rsidRPr="00336A05">
        <w:t>Н</w:t>
      </w:r>
      <w:r w:rsidR="00881D21">
        <w:t>»</w:t>
      </w:r>
      <w:r w:rsidRPr="00336A05">
        <w:t xml:space="preserve"> и фактического угла наклона туловища. Описание этого устройства содержится в добавлении 1 к настоящему приложению;</w:t>
      </w:r>
    </w:p>
    <w:p w14:paraId="3C516A14" w14:textId="77777777" w:rsidR="00336A05" w:rsidRPr="00336A05" w:rsidRDefault="00336A05" w:rsidP="00336A05">
      <w:pPr>
        <w:spacing w:after="120"/>
        <w:ind w:left="2268" w:right="1134" w:hanging="1134"/>
        <w:jc w:val="both"/>
      </w:pPr>
      <w:r w:rsidRPr="00336A05">
        <w:t>2.3</w:t>
      </w:r>
      <w:r w:rsidRPr="00336A05">
        <w:tab/>
      </w:r>
      <w:r w:rsidR="00D64F41">
        <w:t>«</w:t>
      </w:r>
      <w:r w:rsidRPr="00005787">
        <w:rPr>
          <w:i/>
        </w:rPr>
        <w:t>точка</w:t>
      </w:r>
      <w:r w:rsidRPr="00336A05">
        <w:rPr>
          <w:i/>
        </w:rPr>
        <w:t xml:space="preserve"> </w:t>
      </w:r>
      <w:r w:rsidR="00D64F41" w:rsidRPr="00D64F41">
        <w:rPr>
          <w:i/>
        </w:rPr>
        <w:t>"</w:t>
      </w:r>
      <w:r w:rsidRPr="00336A05">
        <w:rPr>
          <w:i/>
        </w:rPr>
        <w:t>Н</w:t>
      </w:r>
      <w:r w:rsidR="00D64F41" w:rsidRPr="00D64F41">
        <w:rPr>
          <w:i/>
        </w:rPr>
        <w:t>"</w:t>
      </w:r>
      <w:r w:rsidR="00881D21">
        <w:t>»</w:t>
      </w:r>
      <w:r w:rsidRPr="00336A05">
        <w:t xml:space="preserve"> означает центр вращения туловища и бедра </w:t>
      </w:r>
      <w:r w:rsidR="00D64F41">
        <w:br/>
      </w:r>
      <w:r w:rsidRPr="00336A05">
        <w:t>механизма</w:t>
      </w:r>
      <w:r w:rsidR="00D64F41">
        <w:t xml:space="preserve"> </w:t>
      </w:r>
      <w:r w:rsidRPr="00336A05">
        <w:t>3-D</w:t>
      </w:r>
      <w:r w:rsidR="00D64F41">
        <w:t xml:space="preserve"> «</w:t>
      </w:r>
      <w:r w:rsidRPr="00336A05">
        <w:t>Н</w:t>
      </w:r>
      <w:r w:rsidR="00881D21">
        <w:t>»</w:t>
      </w:r>
      <w:r w:rsidRPr="00336A05">
        <w:t>, установленного на сиденье транспортного средства в соответствии с процедурой, описанной в пункте</w:t>
      </w:r>
      <w:r w:rsidR="00C93000" w:rsidRPr="00C93000">
        <w:t xml:space="preserve"> </w:t>
      </w:r>
      <w:r w:rsidRPr="00336A05">
        <w:t xml:space="preserve">4 ниже. </w:t>
      </w:r>
      <w:r w:rsidR="00D64F41">
        <w:br/>
      </w:r>
      <w:r w:rsidRPr="00336A05">
        <w:t xml:space="preserve">Точка </w:t>
      </w:r>
      <w:r w:rsidR="00881D21">
        <w:t>«</w:t>
      </w:r>
      <w:r w:rsidRPr="00336A05">
        <w:t>Н</w:t>
      </w:r>
      <w:r w:rsidR="00881D21">
        <w:t>»</w:t>
      </w:r>
      <w:r w:rsidRPr="00336A05">
        <w:t xml:space="preserve"> располагается в середине центральной линии устройства, проходящей между визирными метками точки </w:t>
      </w:r>
      <w:r w:rsidR="00881D21">
        <w:t>«</w:t>
      </w:r>
      <w:r w:rsidRPr="00336A05">
        <w:t>Н</w:t>
      </w:r>
      <w:r w:rsidR="00881D21">
        <w:t>»</w:t>
      </w:r>
      <w:r w:rsidRPr="00336A05">
        <w:t xml:space="preserve"> с обеих сторон механизма 3-D </w:t>
      </w:r>
      <w:r w:rsidR="00881D21">
        <w:t>«</w:t>
      </w:r>
      <w:r w:rsidRPr="00336A05">
        <w:t>Н</w:t>
      </w:r>
      <w:r w:rsidR="00881D21">
        <w:t>»</w:t>
      </w:r>
      <w:r w:rsidRPr="00336A05">
        <w:t xml:space="preserve">. Теоретически точка </w:t>
      </w:r>
      <w:r w:rsidR="00881D21">
        <w:t>«</w:t>
      </w:r>
      <w:r w:rsidRPr="00336A05">
        <w:t>Н</w:t>
      </w:r>
      <w:r w:rsidR="00881D21">
        <w:t>»</w:t>
      </w:r>
      <w:r w:rsidRPr="00336A05">
        <w:t xml:space="preserve"> соответствует (допуски см.</w:t>
      </w:r>
      <w:r w:rsidR="00FF7E8B">
        <w:t> </w:t>
      </w:r>
      <w:r w:rsidRPr="00336A05">
        <w:t xml:space="preserve">в пункте 3.2.2 ниже) точке </w:t>
      </w:r>
      <w:r w:rsidR="00881D21">
        <w:t>«</w:t>
      </w:r>
      <w:r w:rsidRPr="00336A05">
        <w:t>R</w:t>
      </w:r>
      <w:r w:rsidR="00881D21">
        <w:t>»</w:t>
      </w:r>
      <w:r w:rsidRPr="00336A05">
        <w:t xml:space="preserve">. После определения точки </w:t>
      </w:r>
      <w:r w:rsidR="00881D21">
        <w:t>«</w:t>
      </w:r>
      <w:r w:rsidRPr="00336A05">
        <w:t>Н</w:t>
      </w:r>
      <w:r w:rsidR="00881D21">
        <w:t>»</w:t>
      </w:r>
      <w:r w:rsidRPr="00336A05">
        <w:t xml:space="preserve"> в соответствии с процедурой, описанной в пункте</w:t>
      </w:r>
      <w:r w:rsidR="00D64F41">
        <w:t xml:space="preserve"> </w:t>
      </w:r>
      <w:r w:rsidRPr="00336A05">
        <w:t>4, считают, что эта точка является фиксированной по отношению к подушке сиденья и перемещается вместе с ней при регулировке сиденья;</w:t>
      </w:r>
    </w:p>
    <w:p w14:paraId="1A5F4D05" w14:textId="77777777" w:rsidR="00336A05" w:rsidRPr="00336A05" w:rsidRDefault="00336A05" w:rsidP="00336A05">
      <w:pPr>
        <w:spacing w:after="120"/>
        <w:ind w:left="2268" w:right="1134" w:hanging="1134"/>
        <w:jc w:val="both"/>
      </w:pPr>
      <w:r w:rsidRPr="00336A05">
        <w:t>2.4</w:t>
      </w:r>
      <w:r w:rsidRPr="00336A05">
        <w:tab/>
      </w:r>
      <w:r w:rsidR="00881D21">
        <w:t>«</w:t>
      </w:r>
      <w:r w:rsidRPr="00336A05">
        <w:rPr>
          <w:i/>
        </w:rPr>
        <w:t xml:space="preserve">точка </w:t>
      </w:r>
      <w:r w:rsidR="00D64F41" w:rsidRPr="00D64F41">
        <w:rPr>
          <w:i/>
        </w:rPr>
        <w:t>"</w:t>
      </w:r>
      <w:r w:rsidRPr="00336A05">
        <w:rPr>
          <w:i/>
        </w:rPr>
        <w:t>R</w:t>
      </w:r>
      <w:r w:rsidR="00D64F41" w:rsidRPr="00D64F41">
        <w:rPr>
          <w:i/>
        </w:rPr>
        <w:t>"</w:t>
      </w:r>
      <w:r w:rsidR="00881D21">
        <w:t>»</w:t>
      </w:r>
      <w:r w:rsidRPr="00336A05">
        <w:t xml:space="preserve"> или </w:t>
      </w:r>
      <w:r w:rsidR="00881D21">
        <w:t>«</w:t>
      </w:r>
      <w:r w:rsidRPr="00336A05">
        <w:rPr>
          <w:i/>
        </w:rPr>
        <w:t>контрольная точка места для сидения</w:t>
      </w:r>
      <w:r w:rsidR="00881D21">
        <w:t>»</w:t>
      </w:r>
      <w:r w:rsidRPr="00336A05">
        <w:t xml:space="preserve"> означает условную точку, указываемую изготовителем транспортного средства для каждого места для сидения и устанавливаемую относительно трехмерной системы координат;</w:t>
      </w:r>
    </w:p>
    <w:p w14:paraId="551A84CB" w14:textId="77777777" w:rsidR="00336A05" w:rsidRPr="00336A05" w:rsidRDefault="00336A05" w:rsidP="00336A05">
      <w:pPr>
        <w:spacing w:after="120"/>
        <w:ind w:left="2268" w:right="1134" w:hanging="1134"/>
        <w:jc w:val="both"/>
      </w:pPr>
      <w:r w:rsidRPr="00336A05">
        <w:t>2.5</w:t>
      </w:r>
      <w:r w:rsidRPr="00336A05">
        <w:tab/>
      </w:r>
      <w:r w:rsidR="00881D21">
        <w:t>«</w:t>
      </w:r>
      <w:r w:rsidRPr="00336A05">
        <w:rPr>
          <w:i/>
        </w:rPr>
        <w:t>линия туловища</w:t>
      </w:r>
      <w:r w:rsidR="00881D21">
        <w:t>»</w:t>
      </w:r>
      <w:r w:rsidRPr="00336A05">
        <w:t xml:space="preserve"> означает центральную линию штыря </w:t>
      </w:r>
      <w:r w:rsidR="00D64F41">
        <w:br/>
      </w:r>
      <w:r w:rsidRPr="00336A05">
        <w:t xml:space="preserve">механизма 3-D </w:t>
      </w:r>
      <w:r w:rsidR="00881D21">
        <w:t>«</w:t>
      </w:r>
      <w:r w:rsidRPr="00336A05">
        <w:t>Н</w:t>
      </w:r>
      <w:r w:rsidR="00881D21">
        <w:t>»</w:t>
      </w:r>
      <w:r w:rsidRPr="00336A05">
        <w:t>, когда штырь находится в крайнем заднем положении;</w:t>
      </w:r>
    </w:p>
    <w:p w14:paraId="756540A0" w14:textId="77777777" w:rsidR="00336A05" w:rsidRPr="00336A05" w:rsidRDefault="00336A05" w:rsidP="00336A05">
      <w:pPr>
        <w:spacing w:after="120"/>
        <w:ind w:left="2268" w:right="1134" w:hanging="1134"/>
        <w:jc w:val="both"/>
      </w:pPr>
      <w:r w:rsidRPr="00336A05">
        <w:lastRenderedPageBreak/>
        <w:t>2.6</w:t>
      </w:r>
      <w:r w:rsidRPr="00336A05">
        <w:tab/>
      </w:r>
      <w:r w:rsidR="00881D21">
        <w:t>«</w:t>
      </w:r>
      <w:r w:rsidRPr="00336A05">
        <w:rPr>
          <w:i/>
        </w:rPr>
        <w:t>фактический угол наклона туловища</w:t>
      </w:r>
      <w:r w:rsidR="00881D21">
        <w:t>»</w:t>
      </w:r>
      <w:r w:rsidRPr="00336A05">
        <w:t xml:space="preserve"> означает угол, измеряемый между вертикальной линией, проходящей через точку </w:t>
      </w:r>
      <w:r w:rsidR="00881D21">
        <w:t>«</w:t>
      </w:r>
      <w:r w:rsidRPr="00336A05">
        <w:t>Н</w:t>
      </w:r>
      <w:r w:rsidR="00881D21">
        <w:t>»</w:t>
      </w:r>
      <w:r w:rsidRPr="00336A05">
        <w:t>, и линией туловища посредством заднего кругового сектора на механизме 3-D </w:t>
      </w:r>
      <w:r w:rsidR="00D64F41">
        <w:t>«</w:t>
      </w:r>
      <w:r w:rsidRPr="00336A05">
        <w:t>Н</w:t>
      </w:r>
      <w:r w:rsidR="00881D21">
        <w:t>»</w:t>
      </w:r>
      <w:r w:rsidRPr="00336A05">
        <w:t>. Теоретически фактический угол наклона туловища соответствует конструктивному углу наклона туловища (допуски см. в пункте 3.2.2 ниже);</w:t>
      </w:r>
    </w:p>
    <w:p w14:paraId="486D3502" w14:textId="77777777" w:rsidR="00336A05" w:rsidRPr="00336A05" w:rsidRDefault="00336A05" w:rsidP="00336A05">
      <w:pPr>
        <w:spacing w:after="120"/>
        <w:ind w:left="2268" w:right="1134" w:hanging="1134"/>
        <w:jc w:val="both"/>
      </w:pPr>
      <w:r w:rsidRPr="00336A05">
        <w:t>2.7</w:t>
      </w:r>
      <w:r w:rsidRPr="00336A05">
        <w:tab/>
      </w:r>
      <w:r w:rsidR="00881D21">
        <w:t>«</w:t>
      </w:r>
      <w:r w:rsidRPr="00336A05">
        <w:rPr>
          <w:i/>
        </w:rPr>
        <w:t>конструктивный угол наклона туловища</w:t>
      </w:r>
      <w:r w:rsidR="00881D21">
        <w:t>»</w:t>
      </w:r>
      <w:r w:rsidRPr="00336A05">
        <w:t xml:space="preserve"> означает угол, измеряемый между вертикальной линией, проходящей через точку </w:t>
      </w:r>
      <w:r w:rsidR="00881D21">
        <w:t>«</w:t>
      </w:r>
      <w:r w:rsidRPr="00336A05">
        <w:t>R</w:t>
      </w:r>
      <w:r w:rsidR="00881D21">
        <w:t>»</w:t>
      </w:r>
      <w:r w:rsidRPr="00336A05">
        <w:t>, и линией туловища в положении, соответствующем конструктивному положению спинки сиденья, указанному изготовителем транспортного средства;</w:t>
      </w:r>
    </w:p>
    <w:p w14:paraId="2097635F" w14:textId="77777777" w:rsidR="00336A05" w:rsidRPr="00336A05" w:rsidRDefault="00336A05" w:rsidP="00336A05">
      <w:pPr>
        <w:spacing w:after="120"/>
        <w:ind w:left="2268" w:right="1134" w:hanging="1134"/>
        <w:jc w:val="both"/>
      </w:pPr>
      <w:r w:rsidRPr="00336A05">
        <w:t>2.8</w:t>
      </w:r>
      <w:r w:rsidRPr="00336A05">
        <w:tab/>
      </w:r>
      <w:r w:rsidR="00881D21">
        <w:t>«</w:t>
      </w:r>
      <w:r w:rsidRPr="00336A05">
        <w:rPr>
          <w:i/>
        </w:rPr>
        <w:t>центральная плоскость водителя или пассажира</w:t>
      </w:r>
      <w:r w:rsidR="00881D21">
        <w:t>»</w:t>
      </w:r>
      <w:r w:rsidRPr="00336A05">
        <w:t xml:space="preserve"> (ЦПВП) означает среднюю плоскость объемного механизма определения точки</w:t>
      </w:r>
      <w:r w:rsidR="00D64F41">
        <w:t xml:space="preserve"> «</w:t>
      </w:r>
      <w:r w:rsidRPr="00336A05">
        <w:t>Н</w:t>
      </w:r>
      <w:r w:rsidR="00881D21">
        <w:t>»</w:t>
      </w:r>
      <w:r w:rsidRPr="00336A05">
        <w:t xml:space="preserve">, расположенную на каждом указанном месте для сидения; она представлена координатой точки </w:t>
      </w:r>
      <w:r w:rsidR="00881D21">
        <w:t>«</w:t>
      </w:r>
      <w:r w:rsidRPr="00336A05">
        <w:t>Н</w:t>
      </w:r>
      <w:r w:rsidR="00881D21">
        <w:t>»</w:t>
      </w:r>
      <w:r w:rsidRPr="00336A05">
        <w:t xml:space="preserve"> на оси </w:t>
      </w:r>
      <w:r w:rsidR="00881D21">
        <w:t>«</w:t>
      </w:r>
      <w:r w:rsidRPr="00336A05">
        <w:t>Y</w:t>
      </w:r>
      <w:r w:rsidR="00881D21">
        <w:t>»</w:t>
      </w:r>
      <w:r w:rsidRPr="00336A05">
        <w:t>. На отдельных сиденьях центральная плоскость сиденья совпадает с центральной плоскостью водителя или пассажира. На других сиденьях центральная плоскость водителя или пассажира определяется изготовителем;</w:t>
      </w:r>
    </w:p>
    <w:p w14:paraId="6ACBFE96" w14:textId="77777777" w:rsidR="00336A05" w:rsidRPr="00336A05" w:rsidRDefault="00336A05" w:rsidP="00336A05">
      <w:pPr>
        <w:spacing w:after="120"/>
        <w:ind w:left="2268" w:right="1134" w:hanging="1134"/>
        <w:jc w:val="both"/>
      </w:pPr>
      <w:r w:rsidRPr="00336A05">
        <w:t>2.9</w:t>
      </w:r>
      <w:r w:rsidRPr="00336A05">
        <w:tab/>
      </w:r>
      <w:r w:rsidR="00881D21">
        <w:t>«</w:t>
      </w:r>
      <w:r w:rsidRPr="00336A05">
        <w:rPr>
          <w:i/>
        </w:rPr>
        <w:t>трехмерная система координат</w:t>
      </w:r>
      <w:r w:rsidR="00881D21">
        <w:t>»</w:t>
      </w:r>
      <w:r w:rsidRPr="00336A05">
        <w:t xml:space="preserve"> означает систему, описанную в добавлении 2 к настоящему приложению;</w:t>
      </w:r>
    </w:p>
    <w:p w14:paraId="2EF2C0D9" w14:textId="77777777" w:rsidR="00336A05" w:rsidRPr="00336A05" w:rsidRDefault="00336A05" w:rsidP="00336A05">
      <w:pPr>
        <w:spacing w:after="120"/>
        <w:ind w:left="2268" w:right="1134" w:hanging="1134"/>
        <w:jc w:val="both"/>
      </w:pPr>
      <w:r w:rsidRPr="00336A05">
        <w:t>2.10</w:t>
      </w:r>
      <w:r w:rsidRPr="00336A05">
        <w:tab/>
      </w:r>
      <w:r w:rsidR="00881D21">
        <w:t>«</w:t>
      </w:r>
      <w:r w:rsidRPr="00336A05">
        <w:rPr>
          <w:i/>
        </w:rPr>
        <w:t>исходные точки отсчета</w:t>
      </w:r>
      <w:r w:rsidR="00881D21">
        <w:t>»</w:t>
      </w:r>
      <w:r w:rsidRPr="00336A05">
        <w:t xml:space="preserve"> означают физические точки (отверстия, плоскости, метки и углубления) на кузове транспортного средства, указанные изготовителем;</w:t>
      </w:r>
    </w:p>
    <w:p w14:paraId="31DCFE27" w14:textId="77777777" w:rsidR="00336A05" w:rsidRPr="00336A05" w:rsidRDefault="00336A05" w:rsidP="00336A05">
      <w:pPr>
        <w:spacing w:after="120"/>
        <w:ind w:left="2268" w:right="1134" w:hanging="1134"/>
        <w:jc w:val="both"/>
      </w:pPr>
      <w:r w:rsidRPr="00336A05">
        <w:t>2.11</w:t>
      </w:r>
      <w:r w:rsidRPr="00336A05">
        <w:tab/>
      </w:r>
      <w:r w:rsidR="00881D21">
        <w:t>«</w:t>
      </w:r>
      <w:r w:rsidRPr="00336A05">
        <w:rPr>
          <w:i/>
        </w:rPr>
        <w:t>положение для измерения на транспортном средстве</w:t>
      </w:r>
      <w:r w:rsidR="00881D21">
        <w:t>»</w:t>
      </w:r>
      <w:r w:rsidRPr="00336A05">
        <w:t xml:space="preserve"> означает положение транспортного средства, определенное координатами исходных точек отсчета в трехмерной системе координат.</w:t>
      </w:r>
    </w:p>
    <w:p w14:paraId="060EF64A" w14:textId="77777777" w:rsidR="00336A05" w:rsidRPr="00336A05" w:rsidRDefault="00336A05" w:rsidP="00336A05">
      <w:pPr>
        <w:spacing w:after="120"/>
        <w:ind w:left="2268" w:right="1134" w:hanging="1134"/>
        <w:jc w:val="both"/>
      </w:pPr>
      <w:r w:rsidRPr="00336A05">
        <w:t>3.</w:t>
      </w:r>
      <w:r w:rsidRPr="00336A05">
        <w:tab/>
        <w:t>Требования</w:t>
      </w:r>
    </w:p>
    <w:p w14:paraId="070B1960" w14:textId="77777777" w:rsidR="00336A05" w:rsidRPr="00336A05" w:rsidRDefault="00336A05" w:rsidP="00336A05">
      <w:pPr>
        <w:spacing w:after="120"/>
        <w:ind w:left="2268" w:right="1134" w:hanging="1134"/>
        <w:jc w:val="both"/>
      </w:pPr>
      <w:r w:rsidRPr="00336A05">
        <w:t>3.1</w:t>
      </w:r>
      <w:r w:rsidRPr="00336A05">
        <w:tab/>
        <w:t>Представление данных</w:t>
      </w:r>
    </w:p>
    <w:p w14:paraId="4FD93CF5" w14:textId="77777777" w:rsidR="00336A05" w:rsidRPr="00336A05" w:rsidRDefault="00336A05" w:rsidP="00336A05">
      <w:pPr>
        <w:spacing w:after="120"/>
        <w:ind w:left="2268" w:right="1134" w:hanging="1134"/>
        <w:jc w:val="both"/>
      </w:pPr>
      <w:r w:rsidRPr="00336A05">
        <w:tab/>
        <w:t>Для каждого места для сидения, контрольные параметры которого будут использованы для проверки соответствия положениям соответствующих правил ООН, представляют все данные или соответствующую выборку следующих данных в том виде, как это указано в добавлении 3 к настоящему приложению:</w:t>
      </w:r>
    </w:p>
    <w:p w14:paraId="5C046EF9" w14:textId="77777777" w:rsidR="00336A05" w:rsidRPr="00336A05" w:rsidRDefault="00336A05" w:rsidP="00336A05">
      <w:pPr>
        <w:spacing w:after="120"/>
        <w:ind w:left="2268" w:right="1134" w:hanging="1134"/>
        <w:jc w:val="both"/>
      </w:pPr>
      <w:r w:rsidRPr="00336A05">
        <w:t>3.1.1</w:t>
      </w:r>
      <w:r w:rsidRPr="00336A05">
        <w:tab/>
        <w:t xml:space="preserve">координаты точки </w:t>
      </w:r>
      <w:r w:rsidR="00881D21">
        <w:t>«</w:t>
      </w:r>
      <w:r w:rsidRPr="00336A05">
        <w:t>R</w:t>
      </w:r>
      <w:r w:rsidR="00881D21">
        <w:t>»</w:t>
      </w:r>
      <w:r w:rsidRPr="00336A05">
        <w:t xml:space="preserve"> в трехмерной системе координат;</w:t>
      </w:r>
    </w:p>
    <w:p w14:paraId="31223CD8" w14:textId="77777777" w:rsidR="00336A05" w:rsidRPr="00336A05" w:rsidRDefault="00336A05" w:rsidP="00336A05">
      <w:pPr>
        <w:spacing w:after="120"/>
        <w:ind w:left="2268" w:right="1134" w:hanging="1134"/>
        <w:jc w:val="both"/>
      </w:pPr>
      <w:r w:rsidRPr="00336A05">
        <w:t>3.1.2</w:t>
      </w:r>
      <w:r w:rsidRPr="00336A05">
        <w:tab/>
        <w:t>конструктивный угол наклона туловища;</w:t>
      </w:r>
    </w:p>
    <w:p w14:paraId="09850403" w14:textId="77777777" w:rsidR="00336A05" w:rsidRPr="00336A05" w:rsidRDefault="00336A05" w:rsidP="00336A05">
      <w:pPr>
        <w:spacing w:after="120"/>
        <w:ind w:left="2268" w:right="1134" w:hanging="1134"/>
        <w:jc w:val="both"/>
      </w:pPr>
      <w:r w:rsidRPr="00336A05">
        <w:t>3.1.3</w:t>
      </w:r>
      <w:r w:rsidRPr="00336A05">
        <w:tab/>
        <w:t>все указания, необходимые для регулировки сиденья (если сиденье регулируемое) и установки его в положение для измерения, указанное в пункте 4.3 ниже.</w:t>
      </w:r>
    </w:p>
    <w:p w14:paraId="4EF79CE3" w14:textId="77777777" w:rsidR="00336A05" w:rsidRPr="00336A05" w:rsidRDefault="00336A05" w:rsidP="00336A05">
      <w:pPr>
        <w:spacing w:after="120"/>
        <w:ind w:left="2268" w:right="1134" w:hanging="1134"/>
        <w:jc w:val="both"/>
      </w:pPr>
      <w:r w:rsidRPr="00336A05">
        <w:t>3.2</w:t>
      </w:r>
      <w:r w:rsidRPr="00336A05">
        <w:tab/>
        <w:t>Соотношение полученных данных с конструктивными спецификациями</w:t>
      </w:r>
    </w:p>
    <w:p w14:paraId="0C4A9A58" w14:textId="77777777" w:rsidR="00336A05" w:rsidRPr="00336A05" w:rsidRDefault="00336A05" w:rsidP="00336A05">
      <w:pPr>
        <w:spacing w:after="120"/>
        <w:ind w:left="2268" w:right="1134" w:hanging="1134"/>
        <w:jc w:val="both"/>
      </w:pPr>
      <w:r w:rsidRPr="00336A05">
        <w:t>3.2.1</w:t>
      </w:r>
      <w:r w:rsidRPr="00336A05">
        <w:tab/>
        <w:t xml:space="preserve">Координаты точки </w:t>
      </w:r>
      <w:r w:rsidR="00881D21">
        <w:t>«</w:t>
      </w:r>
      <w:r w:rsidRPr="00336A05">
        <w:t>Н</w:t>
      </w:r>
      <w:r w:rsidR="00881D21">
        <w:t>»</w:t>
      </w:r>
      <w:r w:rsidRPr="00336A05">
        <w:t xml:space="preserve"> и величину фактического угла наклона туловища, установленные в соответствии с процедурой, указанной в пункте 4 ниже, сравнивают соответственно с координатами точки</w:t>
      </w:r>
      <w:r w:rsidR="00D64F41">
        <w:t xml:space="preserve"> «</w:t>
      </w:r>
      <w:r w:rsidRPr="00336A05">
        <w:t>R</w:t>
      </w:r>
      <w:r w:rsidR="00881D21">
        <w:t>»</w:t>
      </w:r>
      <w:r w:rsidRPr="00336A05">
        <w:t xml:space="preserve"> и величиной конструктивного угла наклона туловища, указанными изготовителем транспортного средства.</w:t>
      </w:r>
    </w:p>
    <w:p w14:paraId="250FC856" w14:textId="77777777" w:rsidR="00336A05" w:rsidRPr="00336A05" w:rsidRDefault="00336A05" w:rsidP="00336A05">
      <w:pPr>
        <w:spacing w:after="120"/>
        <w:ind w:left="2268" w:right="1134" w:hanging="1134"/>
        <w:jc w:val="both"/>
      </w:pPr>
      <w:r w:rsidRPr="00336A05">
        <w:t>3.2.2</w:t>
      </w:r>
      <w:r w:rsidRPr="00336A05">
        <w:tab/>
        <w:t xml:space="preserve">Относительное положение точки </w:t>
      </w:r>
      <w:r w:rsidR="00881D21">
        <w:t>«</w:t>
      </w:r>
      <w:r w:rsidRPr="00336A05">
        <w:t>R</w:t>
      </w:r>
      <w:r w:rsidR="00881D21">
        <w:t>»</w:t>
      </w:r>
      <w:r w:rsidRPr="00336A05">
        <w:t xml:space="preserve"> и точки </w:t>
      </w:r>
      <w:r w:rsidR="00881D21">
        <w:t>«</w:t>
      </w:r>
      <w:r w:rsidRPr="00336A05">
        <w:t>Н</w:t>
      </w:r>
      <w:r w:rsidR="00881D21">
        <w:t>»</w:t>
      </w:r>
      <w:r w:rsidRPr="00336A05">
        <w:t xml:space="preserve"> и соотношение между конструктивным углом наклона туловища и фактическим углом наклона туловища считают удовлетворительными для рассматриваемого места для сидения, если точка </w:t>
      </w:r>
      <w:r w:rsidR="00881D21">
        <w:t>«</w:t>
      </w:r>
      <w:r w:rsidRPr="00336A05">
        <w:t>Н</w:t>
      </w:r>
      <w:r w:rsidR="00881D21">
        <w:t>»</w:t>
      </w:r>
      <w:r w:rsidRPr="00336A05">
        <w:t xml:space="preserve">, определенная ее координатами, находится в пределах квадрата, горизонтальные и вертикальные стороны которого, равные 50 мм, имеют диагонали, пересекающиеся в точке </w:t>
      </w:r>
      <w:r w:rsidR="00881D21">
        <w:t>«</w:t>
      </w:r>
      <w:r w:rsidRPr="00336A05">
        <w:t>R</w:t>
      </w:r>
      <w:r w:rsidR="00881D21">
        <w:t>»</w:t>
      </w:r>
      <w:r w:rsidRPr="00336A05">
        <w:t>, и если фактический угол наклона туловища не отличается от конструктивного угла наклона туловища более чем на 5º.</w:t>
      </w:r>
    </w:p>
    <w:p w14:paraId="69853EB7" w14:textId="77777777" w:rsidR="00336A05" w:rsidRPr="00336A05" w:rsidRDefault="00336A05" w:rsidP="00336A05">
      <w:pPr>
        <w:spacing w:after="120"/>
        <w:ind w:left="2268" w:right="1134" w:hanging="1134"/>
        <w:jc w:val="both"/>
      </w:pPr>
      <w:r w:rsidRPr="00336A05">
        <w:lastRenderedPageBreak/>
        <w:t>3.2.3</w:t>
      </w:r>
      <w:r w:rsidRPr="00336A05">
        <w:tab/>
        <w:t xml:space="preserve">В случае удовлетворения этих условий точка </w:t>
      </w:r>
      <w:r w:rsidR="00881D21">
        <w:t>«</w:t>
      </w:r>
      <w:r w:rsidRPr="00336A05">
        <w:t>R</w:t>
      </w:r>
      <w:r w:rsidR="00881D21">
        <w:t>»</w:t>
      </w:r>
      <w:r w:rsidRPr="00336A05">
        <w:t xml:space="preserve"> и конструктивный угол наклона туловища используют для проверки соответствия положениям соответствующих правил ООН.</w:t>
      </w:r>
    </w:p>
    <w:p w14:paraId="37C3EA84" w14:textId="77777777" w:rsidR="00336A05" w:rsidRPr="00336A05" w:rsidRDefault="00336A05" w:rsidP="00336A05">
      <w:pPr>
        <w:spacing w:after="120"/>
        <w:ind w:left="2268" w:right="1134" w:hanging="1134"/>
        <w:jc w:val="both"/>
      </w:pPr>
      <w:r w:rsidRPr="00336A05">
        <w:t>3.2.4</w:t>
      </w:r>
      <w:r w:rsidRPr="00336A05">
        <w:tab/>
        <w:t xml:space="preserve">Если точка </w:t>
      </w:r>
      <w:r w:rsidR="00881D21">
        <w:t>«</w:t>
      </w:r>
      <w:r w:rsidRPr="00336A05">
        <w:t>H</w:t>
      </w:r>
      <w:r w:rsidR="00881D21">
        <w:t>»</w:t>
      </w:r>
      <w:r w:rsidRPr="00336A05">
        <w:t xml:space="preserve"> или фактический угол наклона туловища не соответствуют требованиям вышеуказанного пункта 3.2.2, то точку </w:t>
      </w:r>
      <w:r w:rsidR="00D64F41">
        <w:t>«</w:t>
      </w:r>
      <w:r w:rsidRPr="00336A05">
        <w:t>Н</w:t>
      </w:r>
      <w:r w:rsidR="00881D21">
        <w:t>»</w:t>
      </w:r>
      <w:r w:rsidRPr="00336A05">
        <w:t xml:space="preserve"> и фактический угол наклона туловища определяют еще два раза (всего три раза). Если результаты двух из этих трех измерений удовлетворяют требованиям, то применяют положения пункта 3.2.3 выше.</w:t>
      </w:r>
    </w:p>
    <w:p w14:paraId="7208A357" w14:textId="77777777" w:rsidR="00336A05" w:rsidRPr="00336A05" w:rsidRDefault="00336A05" w:rsidP="00336A05">
      <w:pPr>
        <w:spacing w:after="120"/>
        <w:ind w:left="2268" w:right="1134" w:hanging="1134"/>
        <w:jc w:val="both"/>
      </w:pPr>
      <w:r w:rsidRPr="00336A05">
        <w:t>3.2.5</w:t>
      </w:r>
      <w:r w:rsidRPr="00336A05">
        <w:tab/>
        <w:t xml:space="preserve">Если результаты по меньшей мере двух из трех измерений, определенные в пункте 3.2.4 выше, не удовлетворяют требованиям пункта 3.2.2 выше или если проверка невозможна из-за того, что изготовитель транспортного средства не представил информации, касающейся положения точки </w:t>
      </w:r>
      <w:r w:rsidR="00881D21">
        <w:t>«</w:t>
      </w:r>
      <w:r w:rsidRPr="00336A05">
        <w:t>R</w:t>
      </w:r>
      <w:r w:rsidR="00881D21">
        <w:t>»</w:t>
      </w:r>
      <w:r w:rsidRPr="00336A05">
        <w:t xml:space="preserve"> или конструктивного угла наклона туловища, то используют барицентр трех полученных точек или средние значения всех трех измеренных углов, которые будут считаться приемлемыми во всех случаях, когда в соответствующих правилах ООН упоминается точка </w:t>
      </w:r>
      <w:r w:rsidR="00881D21">
        <w:t>«</w:t>
      </w:r>
      <w:r w:rsidRPr="00336A05">
        <w:t>R</w:t>
      </w:r>
      <w:r w:rsidR="00881D21">
        <w:t>»</w:t>
      </w:r>
      <w:r w:rsidRPr="00336A05">
        <w:t xml:space="preserve"> или конструктивный угол наклона туловища.</w:t>
      </w:r>
    </w:p>
    <w:p w14:paraId="506F3531" w14:textId="77777777" w:rsidR="00336A05" w:rsidRPr="00336A05" w:rsidRDefault="00336A05" w:rsidP="00336A05">
      <w:pPr>
        <w:spacing w:after="120"/>
        <w:ind w:left="2268" w:right="1134" w:hanging="1134"/>
        <w:jc w:val="both"/>
      </w:pPr>
      <w:bookmarkStart w:id="11" w:name="_Toc108926540"/>
      <w:r w:rsidRPr="00336A05">
        <w:t>4.</w:t>
      </w:r>
      <w:r w:rsidRPr="00336A05">
        <w:tab/>
      </w:r>
      <w:bookmarkEnd w:id="11"/>
      <w:r w:rsidRPr="00336A05">
        <w:t xml:space="preserve">Процедура определения точки </w:t>
      </w:r>
      <w:r w:rsidR="00881D21">
        <w:t>«</w:t>
      </w:r>
      <w:r w:rsidRPr="00336A05">
        <w:t>H</w:t>
      </w:r>
      <w:r w:rsidR="00881D21">
        <w:t>»</w:t>
      </w:r>
      <w:r w:rsidRPr="00336A05">
        <w:t xml:space="preserve"> и фактического угла наклона туловища</w:t>
      </w:r>
    </w:p>
    <w:p w14:paraId="55588AEA" w14:textId="77777777" w:rsidR="00336A05" w:rsidRPr="00336A05" w:rsidRDefault="00336A05" w:rsidP="00336A05">
      <w:pPr>
        <w:spacing w:after="120"/>
        <w:ind w:left="2268" w:right="1134" w:hanging="1134"/>
        <w:jc w:val="both"/>
      </w:pPr>
      <w:r w:rsidRPr="00336A05">
        <w:t>4.1</w:t>
      </w:r>
      <w:r w:rsidRPr="00336A05">
        <w:tab/>
        <w:t xml:space="preserve">Транспортное средство выдерживают при температуре 20 °± 10 °С по усмотрению изготовителя для того, чтобы температура материала, из которого изготовлены сиденья, достигла комнатной. Если испытуемое сиденье никогда не использовалось, то на него помещают дважды в течение одной минуты человека или устройство весом 70–80 кг, для того чтобы размять подушку и спинку сиденья. По просьбе изготовителя все комплекты сидений выдерживают в ненагруженном состоянии в течение, по крайней мере, 30 минут до установки на них механизма 3-D </w:t>
      </w:r>
      <w:r w:rsidR="00881D21">
        <w:t>«</w:t>
      </w:r>
      <w:r w:rsidRPr="00336A05">
        <w:t>Н</w:t>
      </w:r>
      <w:r w:rsidR="00881D21">
        <w:t>»</w:t>
      </w:r>
      <w:r w:rsidRPr="00336A05">
        <w:t>.</w:t>
      </w:r>
    </w:p>
    <w:p w14:paraId="40D62559" w14:textId="77777777" w:rsidR="00336A05" w:rsidRPr="00336A05" w:rsidRDefault="00336A05" w:rsidP="00336A05">
      <w:pPr>
        <w:spacing w:after="120"/>
        <w:ind w:left="2268" w:right="1134" w:hanging="1134"/>
        <w:jc w:val="both"/>
      </w:pPr>
      <w:r w:rsidRPr="00336A05">
        <w:t>4.2</w:t>
      </w:r>
      <w:r w:rsidRPr="00336A05">
        <w:tab/>
        <w:t>Транспортное средство устанавливают в положение для измерения, определенное в пункте 2.11 выше.</w:t>
      </w:r>
    </w:p>
    <w:p w14:paraId="7263A836" w14:textId="77777777" w:rsidR="00336A05" w:rsidRPr="00336A05" w:rsidRDefault="00336A05" w:rsidP="00336A05">
      <w:pPr>
        <w:spacing w:after="120"/>
        <w:ind w:left="2268" w:right="1134" w:hanging="1134"/>
        <w:jc w:val="both"/>
      </w:pPr>
      <w:r w:rsidRPr="00336A05">
        <w:t>4.3</w:t>
      </w:r>
      <w:r w:rsidRPr="00336A05">
        <w:tab/>
        <w:t>Если сиденье является регулируемым, его сначала устанавливают в крайнее заднее нормальное при управлении или использовании положение, предусмотренное изготовителем транспортного средства, за счет одной лишь продольной регулировки сиденья и без перемещения сиденья, предусмотренного для целей, иных, чем нормальное управление или использование. При наличии других способов регулировки сиденья (вертикальной, угла наклона спинки и т.</w:t>
      </w:r>
      <w:r w:rsidR="00D64F41">
        <w:t> </w:t>
      </w:r>
      <w:r w:rsidRPr="00336A05">
        <w:t>д.) его затем приводят в положение, определенное изготовителем транспортного средства. Для</w:t>
      </w:r>
      <w:r w:rsidR="00D64F41">
        <w:t> </w:t>
      </w:r>
      <w:r w:rsidRPr="00336A05">
        <w:t>откидных сидений жесткая фиксация в вертикальном положении должна соответствовать нормальному положению при управлении транспортным средством, указанному изготовителем.</w:t>
      </w:r>
    </w:p>
    <w:p w14:paraId="74391A7F" w14:textId="77777777" w:rsidR="00336A05" w:rsidRPr="00336A05" w:rsidRDefault="00336A05" w:rsidP="00336A05">
      <w:pPr>
        <w:spacing w:after="120"/>
        <w:ind w:left="2268" w:right="1134" w:hanging="1134"/>
        <w:jc w:val="both"/>
      </w:pPr>
      <w:r w:rsidRPr="00336A05">
        <w:t>4.4</w:t>
      </w:r>
      <w:r w:rsidRPr="00336A05">
        <w:tab/>
        <w:t xml:space="preserve">Поверхность места для сидения, с которой соприкасается </w:t>
      </w:r>
      <w:r w:rsidR="00D64F41">
        <w:br/>
      </w:r>
      <w:r w:rsidRPr="00336A05">
        <w:t>механизм 3-D </w:t>
      </w:r>
      <w:r w:rsidR="00FF7E8B">
        <w:t>«</w:t>
      </w:r>
      <w:r w:rsidRPr="00336A05">
        <w:t>Н</w:t>
      </w:r>
      <w:r w:rsidR="00881D21">
        <w:t>»</w:t>
      </w:r>
      <w:r w:rsidRPr="00336A05">
        <w:t>, покрывают муслиновой хлопчатобумажной тканью достаточного размера и соответствующей текстуры, определяемой как гладкая хлопчатобумажная ткань, имеющая 18,9 ниток на см</w:t>
      </w:r>
      <w:r w:rsidRPr="00336A05">
        <w:rPr>
          <w:vertAlign w:val="superscript"/>
        </w:rPr>
        <w:t>2</w:t>
      </w:r>
      <w:r w:rsidRPr="00336A05">
        <w:t xml:space="preserve"> и весящая 0,228 кг/м</w:t>
      </w:r>
      <w:r w:rsidRPr="00336A05">
        <w:rPr>
          <w:vertAlign w:val="superscript"/>
        </w:rPr>
        <w:t>2</w:t>
      </w:r>
      <w:r w:rsidRPr="00336A05">
        <w:t>, или как вязаная или нетканая материя, имеющая аналогичные характеристики.</w:t>
      </w:r>
    </w:p>
    <w:p w14:paraId="4DBA7624" w14:textId="77777777" w:rsidR="00336A05" w:rsidRPr="00336A05" w:rsidRDefault="00336A05" w:rsidP="00336A05">
      <w:pPr>
        <w:spacing w:after="120"/>
        <w:ind w:left="2268" w:right="1134" w:hanging="1134"/>
        <w:jc w:val="both"/>
      </w:pPr>
      <w:r w:rsidRPr="00336A05">
        <w:tab/>
        <w:t>Если испытание проводят на сиденье вне транспортного средства, то пол, на который устанавливают сиденье, должен иметь те же основные характеристики</w:t>
      </w:r>
      <w:r w:rsidRPr="00336A05">
        <w:rPr>
          <w:vertAlign w:val="superscript"/>
        </w:rPr>
        <w:footnoteReference w:id="14"/>
      </w:r>
      <w:r w:rsidRPr="00336A05">
        <w:t>, что и пол транспортного средства, в котором будет установлено такое сиденье.</w:t>
      </w:r>
    </w:p>
    <w:p w14:paraId="05533499" w14:textId="77777777" w:rsidR="00336A05" w:rsidRPr="00336A05" w:rsidRDefault="00336A05" w:rsidP="00336A05">
      <w:pPr>
        <w:spacing w:after="120"/>
        <w:ind w:left="2268" w:right="1134" w:hanging="1134"/>
        <w:jc w:val="both"/>
      </w:pPr>
      <w:r w:rsidRPr="00336A05">
        <w:lastRenderedPageBreak/>
        <w:t>4.5</w:t>
      </w:r>
      <w:r w:rsidRPr="00336A05">
        <w:tab/>
        <w:t xml:space="preserve">Основание и спинку механизма 3-D </w:t>
      </w:r>
      <w:r w:rsidR="00881D21">
        <w:t>«</w:t>
      </w:r>
      <w:r w:rsidRPr="00336A05">
        <w:t>Н</w:t>
      </w:r>
      <w:r w:rsidR="00881D21">
        <w:t>»</w:t>
      </w:r>
      <w:r w:rsidRPr="00336A05">
        <w:t xml:space="preserve"> помещают таким образом, чтобы центральная плоскость водителя или пассажира (ЦПВП) совпадала с центральной плоскостью механизма 3-D</w:t>
      </w:r>
      <w:r w:rsidR="00D64F41">
        <w:t xml:space="preserve"> «</w:t>
      </w:r>
      <w:r w:rsidRPr="00336A05">
        <w:t>Н</w:t>
      </w:r>
      <w:r w:rsidR="00881D21">
        <w:t>»</w:t>
      </w:r>
      <w:r w:rsidRPr="00336A05">
        <w:t>. По</w:t>
      </w:r>
      <w:r w:rsidR="00D64F41">
        <w:t xml:space="preserve"> </w:t>
      </w:r>
      <w:r w:rsidRPr="00336A05">
        <w:t>просьбе изготовителя механизм 3-D</w:t>
      </w:r>
      <w:r w:rsidR="00D64F41">
        <w:t xml:space="preserve"> «</w:t>
      </w:r>
      <w:r w:rsidRPr="00336A05">
        <w:t>Н</w:t>
      </w:r>
      <w:r w:rsidR="00881D21">
        <w:t>»</w:t>
      </w:r>
      <w:r w:rsidRPr="00336A05">
        <w:t xml:space="preserve"> может быть передвинут внутрь относительно ЦПВП, если он находится снаружи и кромка сиденья не позволяет произвести его выравнивание.</w:t>
      </w:r>
    </w:p>
    <w:p w14:paraId="64158C2D" w14:textId="77777777" w:rsidR="00336A05" w:rsidRPr="00336A05" w:rsidRDefault="00336A05" w:rsidP="00336A05">
      <w:pPr>
        <w:spacing w:after="120"/>
        <w:ind w:left="2268" w:right="1134" w:hanging="1134"/>
        <w:jc w:val="both"/>
      </w:pPr>
      <w:r w:rsidRPr="00336A05">
        <w:t>4.6</w:t>
      </w:r>
      <w:r w:rsidRPr="00336A05">
        <w:tab/>
        <w:t xml:space="preserve">Ступни и голени прикрепляют к основанию корпуса либо отдельно, либо посредством шарнирного Т-образного соединения. Линия, проходящая через визирные метки определения точки </w:t>
      </w:r>
      <w:r w:rsidR="00881D21">
        <w:t>«</w:t>
      </w:r>
      <w:r w:rsidRPr="00336A05">
        <w:t>Н</w:t>
      </w:r>
      <w:r w:rsidR="00881D21">
        <w:t>»</w:t>
      </w:r>
      <w:r w:rsidRPr="00336A05">
        <w:t>, должна быть параллельной грунту и перпендикулярной продольной центральной плоскости сиденья.</w:t>
      </w:r>
    </w:p>
    <w:p w14:paraId="29AF75D6" w14:textId="77777777" w:rsidR="00336A05" w:rsidRPr="00336A05" w:rsidRDefault="00336A05" w:rsidP="00336A05">
      <w:pPr>
        <w:spacing w:after="120"/>
        <w:ind w:left="2268" w:right="1134" w:hanging="1134"/>
        <w:jc w:val="both"/>
      </w:pPr>
      <w:r w:rsidRPr="00336A05">
        <w:t>4.7</w:t>
      </w:r>
      <w:r w:rsidRPr="00336A05">
        <w:tab/>
        <w:t xml:space="preserve">Ступни и ноги механизма 3-D </w:t>
      </w:r>
      <w:r w:rsidR="00881D21">
        <w:t>«</w:t>
      </w:r>
      <w:r w:rsidRPr="00336A05">
        <w:t>Н</w:t>
      </w:r>
      <w:r w:rsidR="00881D21">
        <w:t>»</w:t>
      </w:r>
      <w:r w:rsidRPr="00336A05">
        <w:t xml:space="preserve"> располагают следующим образом:</w:t>
      </w:r>
    </w:p>
    <w:p w14:paraId="4B486444" w14:textId="77777777" w:rsidR="00336A05" w:rsidRPr="00336A05" w:rsidRDefault="00336A05" w:rsidP="00336A05">
      <w:pPr>
        <w:spacing w:after="120"/>
        <w:ind w:left="2268" w:right="1134" w:hanging="1134"/>
        <w:jc w:val="both"/>
      </w:pPr>
      <w:r w:rsidRPr="00336A05">
        <w:t>4.7.1</w:t>
      </w:r>
      <w:r w:rsidRPr="00336A05">
        <w:tab/>
        <w:t xml:space="preserve">Сиденья водителя и пассажира, находящегося рядом с водителем </w:t>
      </w:r>
    </w:p>
    <w:p w14:paraId="333B5028" w14:textId="77777777" w:rsidR="00336A05" w:rsidRPr="00336A05" w:rsidRDefault="00336A05" w:rsidP="00336A05">
      <w:pPr>
        <w:spacing w:after="120"/>
        <w:ind w:left="2268" w:right="1134" w:hanging="1134"/>
        <w:jc w:val="both"/>
      </w:pPr>
      <w:r w:rsidRPr="00336A05">
        <w:t>4.7.1.1</w:t>
      </w:r>
      <w:r w:rsidRPr="00336A05">
        <w:tab/>
        <w:t xml:space="preserve">Ступни и ноги перемещают вперед таким образом, чтобы ступни заняли естественное положение, если это необходимо, между рабочими педалями. Левую ступню по возможности устанавливают таким образом, чтобы она находилась приблизительно на таком же расстоянии с левой стороны от центральной плоскости механизма определения точки </w:t>
      </w:r>
      <w:r w:rsidR="00881D21">
        <w:t>«</w:t>
      </w:r>
      <w:r w:rsidRPr="00336A05">
        <w:t>Н</w:t>
      </w:r>
      <w:r w:rsidR="00881D21">
        <w:t>»</w:t>
      </w:r>
      <w:r w:rsidRPr="00336A05">
        <w:t>, что и правая ступня с правой стороны. С</w:t>
      </w:r>
      <w:r w:rsidR="005F5B66" w:rsidRPr="005F5B66">
        <w:t xml:space="preserve"> </w:t>
      </w:r>
      <w:r w:rsidRPr="00336A05">
        <w:t xml:space="preserve">помощью уровня проверки поперечной ориентации механизма его приводят в горизонтальное положение за счет регулировки, если это необходимо, основания корпуса либо за счет перемещения ступней и ног назад. Линия, проходящая через визирные метки точки </w:t>
      </w:r>
      <w:r w:rsidR="00881D21">
        <w:t>«</w:t>
      </w:r>
      <w:r w:rsidRPr="00336A05">
        <w:t>Н</w:t>
      </w:r>
      <w:r w:rsidR="00881D21">
        <w:t>»</w:t>
      </w:r>
      <w:r w:rsidRPr="00336A05">
        <w:t>, должна быть перпендикулярной продольной центральной плоскости сиденья.</w:t>
      </w:r>
    </w:p>
    <w:p w14:paraId="057EE501" w14:textId="77777777" w:rsidR="00336A05" w:rsidRPr="00336A05" w:rsidRDefault="00336A05" w:rsidP="00336A05">
      <w:pPr>
        <w:spacing w:after="120"/>
        <w:ind w:left="2268" w:right="1134" w:hanging="1134"/>
        <w:jc w:val="both"/>
      </w:pPr>
      <w:r w:rsidRPr="00336A05">
        <w:t>4.7.1.2</w:t>
      </w:r>
      <w:r w:rsidRPr="00336A05">
        <w:tab/>
        <w:t>Если левая нога не может удерживаться параллельно правой ноге, а левая ступня не может быть установлена на элементах конструкции транспортного средства, то левую ступню перемещают таким образом, чтобы установить ее на опору. Горизонтальность определяют визирными метками.</w:t>
      </w:r>
    </w:p>
    <w:p w14:paraId="7023FC00" w14:textId="77777777" w:rsidR="00336A05" w:rsidRPr="00336A05" w:rsidRDefault="00336A05" w:rsidP="00336A05">
      <w:pPr>
        <w:spacing w:after="120"/>
        <w:ind w:left="2268" w:right="1134" w:hanging="1134"/>
        <w:jc w:val="both"/>
      </w:pPr>
      <w:r w:rsidRPr="00336A05">
        <w:t>4.7.2</w:t>
      </w:r>
      <w:r w:rsidRPr="00336A05">
        <w:tab/>
        <w:t>Задние внешние сиденья</w:t>
      </w:r>
    </w:p>
    <w:p w14:paraId="2F878563" w14:textId="77777777" w:rsidR="00336A05" w:rsidRPr="00336A05" w:rsidRDefault="00336A05" w:rsidP="00336A05">
      <w:pPr>
        <w:spacing w:after="120"/>
        <w:ind w:left="2268" w:right="1134" w:hanging="1134"/>
        <w:jc w:val="both"/>
      </w:pPr>
      <w:r w:rsidRPr="00336A05">
        <w:tab/>
        <w:t>В случае задних или приставных сидений ноги располагают так, как предписывается изготовителем. Если при этом ступни опираются на части пола, которые находятся на различных уровнях, то та ступня, которая первая прикоснулась к переднему сиденью, служит исходной, а</w:t>
      </w:r>
      <w:r w:rsidR="00D64F41">
        <w:t> </w:t>
      </w:r>
      <w:r w:rsidRPr="00336A05">
        <w:t>другую ступню располагают таким образом, чтобы обеспечить горизонтальное положение устройства, проверяемое с помощью уровня поперечной ориентации основания сиденья.</w:t>
      </w:r>
    </w:p>
    <w:p w14:paraId="7D14E454" w14:textId="77777777" w:rsidR="00336A05" w:rsidRPr="00336A05" w:rsidRDefault="00336A05" w:rsidP="00336A05">
      <w:pPr>
        <w:spacing w:after="120"/>
        <w:ind w:left="2268" w:right="1134" w:hanging="1134"/>
        <w:jc w:val="both"/>
      </w:pPr>
      <w:r w:rsidRPr="00336A05">
        <w:t>4.7.3</w:t>
      </w:r>
      <w:r w:rsidRPr="00336A05">
        <w:tab/>
        <w:t>Другие сиденья</w:t>
      </w:r>
    </w:p>
    <w:p w14:paraId="258861A7" w14:textId="77777777" w:rsidR="00336A05" w:rsidRPr="00336A05" w:rsidRDefault="00336A05" w:rsidP="00336A05">
      <w:pPr>
        <w:spacing w:after="120"/>
        <w:ind w:left="2268" w:right="1134" w:hanging="1134"/>
        <w:jc w:val="both"/>
      </w:pPr>
      <w:r w:rsidRPr="00336A05">
        <w:tab/>
        <w:t>Необходимо следовать общей процедуре, указанной в пункте 4.7.1 выше, за исключением порядка установки ступней, который определяется изготовителем транспортного средства.</w:t>
      </w:r>
    </w:p>
    <w:p w14:paraId="7C17164F" w14:textId="77777777" w:rsidR="00336A05" w:rsidRPr="00336A05" w:rsidRDefault="00336A05" w:rsidP="00336A05">
      <w:pPr>
        <w:spacing w:after="120"/>
        <w:ind w:left="2268" w:right="1134" w:hanging="1134"/>
        <w:jc w:val="both"/>
      </w:pPr>
      <w:r w:rsidRPr="00336A05">
        <w:t>4.8</w:t>
      </w:r>
      <w:r w:rsidRPr="00336A05">
        <w:tab/>
        <w:t xml:space="preserve">Размещают грузы на голенях и бедрах и устанавливают </w:t>
      </w:r>
      <w:r w:rsidR="00D64F41">
        <w:br/>
      </w:r>
      <w:r w:rsidRPr="00336A05">
        <w:t xml:space="preserve">механизм 3-D </w:t>
      </w:r>
      <w:r w:rsidR="00881D21">
        <w:t>«</w:t>
      </w:r>
      <w:r w:rsidRPr="00336A05">
        <w:t>Н</w:t>
      </w:r>
      <w:r w:rsidR="00881D21">
        <w:t>»</w:t>
      </w:r>
      <w:r w:rsidRPr="00336A05">
        <w:t xml:space="preserve"> в горизонтальное положение.</w:t>
      </w:r>
    </w:p>
    <w:p w14:paraId="1CBFE251" w14:textId="77777777" w:rsidR="00336A05" w:rsidRPr="00336A05" w:rsidRDefault="00336A05" w:rsidP="00336A05">
      <w:pPr>
        <w:spacing w:after="120"/>
        <w:ind w:left="2268" w:right="1134" w:hanging="1134"/>
        <w:jc w:val="both"/>
      </w:pPr>
      <w:r w:rsidRPr="00336A05">
        <w:t>4.9</w:t>
      </w:r>
      <w:r w:rsidRPr="00336A05">
        <w:tab/>
        <w:t>Заднюю часть основания туловища наклоняют вперед до остановки и с помощью коленного Т-образного шарнира от спинки сиденья отводят механизм</w:t>
      </w:r>
      <w:r w:rsidR="00D64F41">
        <w:t xml:space="preserve"> </w:t>
      </w:r>
      <w:r w:rsidRPr="00336A05">
        <w:t>3-D</w:t>
      </w:r>
      <w:r w:rsidR="00D64F41">
        <w:t xml:space="preserve"> «</w:t>
      </w:r>
      <w:r w:rsidRPr="00336A05">
        <w:t>Н</w:t>
      </w:r>
      <w:r w:rsidR="00881D21">
        <w:t>»</w:t>
      </w:r>
      <w:r w:rsidRPr="00336A05">
        <w:t>. Механизм вновь устанавливают на прежнее место на сиденье одним из следующих способов:</w:t>
      </w:r>
    </w:p>
    <w:p w14:paraId="0859FC98" w14:textId="77777777" w:rsidR="00336A05" w:rsidRPr="00336A05" w:rsidRDefault="00336A05" w:rsidP="00336A05">
      <w:pPr>
        <w:spacing w:after="120"/>
        <w:ind w:left="2268" w:right="1134" w:hanging="1134"/>
        <w:jc w:val="both"/>
      </w:pPr>
      <w:r w:rsidRPr="00336A05">
        <w:t>4.9.1</w:t>
      </w:r>
      <w:r w:rsidRPr="00336A05">
        <w:tab/>
        <w:t xml:space="preserve">если механизм 3-D </w:t>
      </w:r>
      <w:r w:rsidR="00881D21">
        <w:t>«</w:t>
      </w:r>
      <w:r w:rsidRPr="00336A05">
        <w:t>Н</w:t>
      </w:r>
      <w:r w:rsidR="00881D21">
        <w:t>»</w:t>
      </w:r>
      <w:r w:rsidRPr="00336A05">
        <w:t xml:space="preserve"> скользит назад, то применяют следующую процедуру: дают объемному механизму определения точки</w:t>
      </w:r>
      <w:r w:rsidR="00D64F41">
        <w:t xml:space="preserve"> «</w:t>
      </w:r>
      <w:r w:rsidRPr="00336A05">
        <w:t>Н</w:t>
      </w:r>
      <w:r w:rsidR="00881D21">
        <w:t>»</w:t>
      </w:r>
      <w:r w:rsidRPr="00336A05">
        <w:t xml:space="preserve"> возможность скользить назад до тех пор, пока не отпадет необходимость в использовании передней ограничительной горизонтальной нагрузки на коленный Т-образный шарнир, т.</w:t>
      </w:r>
      <w:r w:rsidR="00D64F41">
        <w:t> </w:t>
      </w:r>
      <w:r w:rsidRPr="00336A05">
        <w:t xml:space="preserve">е. до тех пор, пока задняя часть </w:t>
      </w:r>
      <w:r w:rsidRPr="00336A05">
        <w:lastRenderedPageBreak/>
        <w:t>механизма не соприкоснется со спинкой сиденья. При необходимости изменяют положение голени и ступни;</w:t>
      </w:r>
    </w:p>
    <w:p w14:paraId="7F3C0B69" w14:textId="77777777" w:rsidR="00336A05" w:rsidRPr="00336A05" w:rsidRDefault="00336A05" w:rsidP="00336A05">
      <w:pPr>
        <w:spacing w:after="120"/>
        <w:ind w:left="2268" w:right="1134" w:hanging="1134"/>
        <w:jc w:val="both"/>
      </w:pPr>
      <w:r w:rsidRPr="00336A05">
        <w:t>4.9.2</w:t>
      </w:r>
      <w:r w:rsidRPr="00336A05">
        <w:tab/>
        <w:t xml:space="preserve">если механизм 3-D </w:t>
      </w:r>
      <w:r w:rsidR="00881D21">
        <w:t>«</w:t>
      </w:r>
      <w:r w:rsidRPr="00336A05">
        <w:t>Н</w:t>
      </w:r>
      <w:r w:rsidR="00881D21">
        <w:t>»</w:t>
      </w:r>
      <w:r w:rsidRPr="00336A05">
        <w:t xml:space="preserve"> не скользит назад, то используют следующую процедуру: объемный механизм определения точки </w:t>
      </w:r>
      <w:r w:rsidR="00881D21">
        <w:t>«</w:t>
      </w:r>
      <w:r w:rsidRPr="00336A05">
        <w:t>Н</w:t>
      </w:r>
      <w:r w:rsidR="00881D21">
        <w:t>»</w:t>
      </w:r>
      <w:r w:rsidRPr="00336A05">
        <w:t xml:space="preserve"> отодвигают назад за счет использования горизонтальной задней нагрузки, прилагаемой к коленному Т-образному шарниру, до тех пор пока задняя часть механизма не войдет в соприкосновение со спинкой сиденья </w:t>
      </w:r>
      <w:r w:rsidR="00D64F41">
        <w:br/>
      </w:r>
      <w:r w:rsidRPr="00336A05">
        <w:t>(см. рис. 2 в добавлении 1 к настоящему приложению).</w:t>
      </w:r>
    </w:p>
    <w:p w14:paraId="3D8EC430" w14:textId="77777777" w:rsidR="00336A05" w:rsidRPr="00336A05" w:rsidRDefault="00336A05" w:rsidP="00336A05">
      <w:pPr>
        <w:spacing w:after="120"/>
        <w:ind w:left="2268" w:right="1134" w:hanging="1134"/>
        <w:jc w:val="both"/>
      </w:pPr>
      <w:r w:rsidRPr="00336A05">
        <w:t>4.10</w:t>
      </w:r>
      <w:r w:rsidRPr="00336A05">
        <w:tab/>
        <w:t xml:space="preserve">Прикладывают нагрузку в 100 ± 10 H к задней части и основанию механизма 3-D </w:t>
      </w:r>
      <w:r w:rsidR="00881D21">
        <w:t>«</w:t>
      </w:r>
      <w:r w:rsidRPr="00336A05">
        <w:t>H</w:t>
      </w:r>
      <w:r w:rsidR="00881D21">
        <w:t>»</w:t>
      </w:r>
      <w:r w:rsidRPr="00336A05">
        <w:t xml:space="preserve"> на пересечении углового квадранта бедра и кожуха коленного Т-образного шарнира. Это усилие должно быть все время направлено вдоль линии, проходящей через вышеуказанное пересечение до точки, находящейся чуть выше кожуха кронштейна бедра (см. рис. 2 в добавлении 1 к настоящему приложению). После этого осторожно возвращают спинку механизма назад до соприкосновения со спинкой сиденья. Оставшуюся процедуру необходимо проводить с осторожностью, для того чтобы не допустить соскальзывания </w:t>
      </w:r>
      <w:r w:rsidR="00D64F41">
        <w:br/>
      </w:r>
      <w:r w:rsidRPr="00336A05">
        <w:t xml:space="preserve">механизма 3-D </w:t>
      </w:r>
      <w:r w:rsidR="00881D21">
        <w:t>«</w:t>
      </w:r>
      <w:r w:rsidRPr="00336A05">
        <w:t>H</w:t>
      </w:r>
      <w:r w:rsidR="00881D21">
        <w:t>»</w:t>
      </w:r>
      <w:r w:rsidRPr="00336A05">
        <w:t xml:space="preserve"> вперед.</w:t>
      </w:r>
    </w:p>
    <w:p w14:paraId="290947D2" w14:textId="77777777" w:rsidR="00336A05" w:rsidRPr="00336A05" w:rsidRDefault="00336A05" w:rsidP="00336A05">
      <w:pPr>
        <w:spacing w:after="120"/>
        <w:ind w:left="2268" w:right="1134" w:hanging="1134"/>
        <w:jc w:val="both"/>
      </w:pPr>
      <w:r w:rsidRPr="00336A05">
        <w:t>4.11</w:t>
      </w:r>
      <w:r w:rsidRPr="00336A05">
        <w:tab/>
        <w:t xml:space="preserve">Размещают грузы на правой и левой частях основания туловища и затем попеременно восемь грузов на спине. Сохраняют горизонтальное положение механизма 3-D </w:t>
      </w:r>
      <w:r w:rsidR="00881D21">
        <w:t>«</w:t>
      </w:r>
      <w:r w:rsidRPr="00336A05">
        <w:t>H</w:t>
      </w:r>
      <w:r w:rsidR="00881D21">
        <w:t>»</w:t>
      </w:r>
      <w:r w:rsidRPr="00336A05">
        <w:t>.</w:t>
      </w:r>
    </w:p>
    <w:p w14:paraId="641509B8" w14:textId="77777777" w:rsidR="00336A05" w:rsidRPr="00336A05" w:rsidRDefault="00336A05" w:rsidP="00336A05">
      <w:pPr>
        <w:spacing w:after="120"/>
        <w:ind w:left="2268" w:right="1134" w:hanging="1134"/>
        <w:jc w:val="both"/>
      </w:pPr>
      <w:r w:rsidRPr="00336A05">
        <w:t>4.12</w:t>
      </w:r>
      <w:r w:rsidRPr="00336A05">
        <w:tab/>
        <w:t xml:space="preserve">Спинку механизма 3-D </w:t>
      </w:r>
      <w:r w:rsidR="00881D21">
        <w:t>«</w:t>
      </w:r>
      <w:r w:rsidRPr="00336A05">
        <w:t>H</w:t>
      </w:r>
      <w:r w:rsidR="00881D21">
        <w:t>»</w:t>
      </w:r>
      <w:r w:rsidRPr="00336A05">
        <w:t xml:space="preserve"> наклоняют вперед, чтобы устранить давление на спинку сиденья. Производят три полных цикла бокового качания механизма 3-D </w:t>
      </w:r>
      <w:r w:rsidR="00881D21">
        <w:t>«</w:t>
      </w:r>
      <w:r w:rsidRPr="00336A05">
        <w:t>H</w:t>
      </w:r>
      <w:r w:rsidR="00881D21">
        <w:t>»</w:t>
      </w:r>
      <w:r w:rsidRPr="00336A05">
        <w:t xml:space="preserve"> на дуге в 10° (по 5° в каждую сторону от вертикальной центральной плоскости), для того чтобы выявить и устранить возможные точки трения между механизмом 3</w:t>
      </w:r>
      <w:r w:rsidRPr="00336A05">
        <w:noBreakHyphen/>
        <w:t>D </w:t>
      </w:r>
      <w:r w:rsidR="00FF7E8B">
        <w:t>«</w:t>
      </w:r>
      <w:r w:rsidRPr="00336A05">
        <w:t>H</w:t>
      </w:r>
      <w:r w:rsidR="00881D21">
        <w:t>»</w:t>
      </w:r>
      <w:r w:rsidRPr="00336A05">
        <w:t xml:space="preserve"> и сиденьем.</w:t>
      </w:r>
    </w:p>
    <w:p w14:paraId="1622CE29" w14:textId="77777777" w:rsidR="00336A05" w:rsidRPr="00336A05" w:rsidRDefault="00336A05" w:rsidP="00336A05">
      <w:pPr>
        <w:spacing w:after="120"/>
        <w:ind w:left="2268" w:right="1134" w:hanging="1134"/>
        <w:jc w:val="both"/>
      </w:pPr>
      <w:r w:rsidRPr="00336A05">
        <w:tab/>
        <w:t>В ходе раскачивания коленный Т-образный шарнир механизма 3</w:t>
      </w:r>
      <w:r w:rsidRPr="00336A05">
        <w:noBreakHyphen/>
        <w:t>D</w:t>
      </w:r>
      <w:r w:rsidR="00D64F41">
        <w:t xml:space="preserve"> «</w:t>
      </w:r>
      <w:r w:rsidRPr="00336A05">
        <w:t>H</w:t>
      </w:r>
      <w:r w:rsidR="00881D21">
        <w:t>»</w:t>
      </w:r>
      <w:r w:rsidRPr="00336A05">
        <w:t xml:space="preserve"> может отклоняться от установленного горизонтального и вертикального направления, поэтому во время раскачивания механизма Т-образный шарнир должен удерживаться соответствующей поперечной нагрузкой. При удерживании Т-образного шарнира и раскачивании </w:t>
      </w:r>
      <w:r w:rsidR="00D64F41">
        <w:br/>
      </w:r>
      <w:r w:rsidRPr="00336A05">
        <w:t>механизма 3-D</w:t>
      </w:r>
      <w:r w:rsidR="00D64F41">
        <w:t xml:space="preserve"> «</w:t>
      </w:r>
      <w:r w:rsidRPr="00336A05">
        <w:t>H</w:t>
      </w:r>
      <w:r w:rsidR="00881D21">
        <w:t>»</w:t>
      </w:r>
      <w:r w:rsidRPr="00336A05">
        <w:t xml:space="preserve"> необходимо проявлять осторожность, чтобы не допустить появления непредусмотренных внешних вертикальных или продольных нагрузок.</w:t>
      </w:r>
    </w:p>
    <w:p w14:paraId="504BA71A" w14:textId="77777777" w:rsidR="00336A05" w:rsidRPr="00336A05" w:rsidRDefault="00336A05" w:rsidP="00336A05">
      <w:pPr>
        <w:spacing w:after="120"/>
        <w:ind w:left="2268" w:right="1134" w:hanging="1134"/>
        <w:jc w:val="both"/>
      </w:pPr>
      <w:r w:rsidRPr="00336A05">
        <w:tab/>
        <w:t xml:space="preserve">При этом не следует удерживать ступни механизма 3-D </w:t>
      </w:r>
      <w:r w:rsidR="00881D21">
        <w:t>«</w:t>
      </w:r>
      <w:r w:rsidRPr="00336A05">
        <w:t>H</w:t>
      </w:r>
      <w:r w:rsidR="00881D21">
        <w:t>»</w:t>
      </w:r>
      <w:r w:rsidRPr="00336A05">
        <w:t xml:space="preserve"> или ограничивать их перемещение. Если ступни изменяют свое положение, то они должны оставаться некоторое время в новом положении.</w:t>
      </w:r>
    </w:p>
    <w:p w14:paraId="015670BB" w14:textId="77777777" w:rsidR="00336A05" w:rsidRPr="00336A05" w:rsidRDefault="00336A05" w:rsidP="00336A05">
      <w:pPr>
        <w:spacing w:after="120"/>
        <w:ind w:left="2268" w:right="1134" w:hanging="1134"/>
        <w:jc w:val="both"/>
      </w:pPr>
      <w:r w:rsidRPr="00336A05">
        <w:tab/>
        <w:t xml:space="preserve">Осторожно возвращают спинку механизма назад до соприкосновения со спинкой сиденья и выводят оба уровня в нулевое положение. В случае перемещения ступней во время раскачивания механизма 3-D </w:t>
      </w:r>
      <w:r w:rsidR="00881D21">
        <w:t>«</w:t>
      </w:r>
      <w:r w:rsidRPr="00336A05">
        <w:t>H</w:t>
      </w:r>
      <w:r w:rsidR="00881D21">
        <w:t>»</w:t>
      </w:r>
      <w:r w:rsidRPr="00336A05">
        <w:t xml:space="preserve"> их надлежит вновь установить следующим образом:</w:t>
      </w:r>
    </w:p>
    <w:p w14:paraId="6C2F7911" w14:textId="77777777" w:rsidR="00336A05" w:rsidRPr="00336A05" w:rsidRDefault="00336A05" w:rsidP="00336A05">
      <w:pPr>
        <w:spacing w:after="120"/>
        <w:ind w:left="2268" w:right="1134" w:hanging="1134"/>
        <w:jc w:val="both"/>
      </w:pPr>
      <w:r w:rsidRPr="00336A05">
        <w:tab/>
        <w:t>Попеременно приподнимают каждую ступню с пола на минимальную величину, необходимую для того, чтобы предотвратить ее дополнительное перемещение. При этом необходимо удерживать ступни таким образом, чтобы они могли вращаться; приложение каких-либо продольных или поперечных нагрузок исключается. Когда каждая ступня вновь устанавливается в свое нижнее положение, пятка должна войти в соприкосновение с соответствующим элементом конструкции.</w:t>
      </w:r>
    </w:p>
    <w:p w14:paraId="744477C9" w14:textId="77777777" w:rsidR="00336A05" w:rsidRPr="00336A05" w:rsidRDefault="00336A05" w:rsidP="00336A05">
      <w:pPr>
        <w:spacing w:after="120"/>
        <w:ind w:left="2268" w:right="1134" w:hanging="1134"/>
        <w:jc w:val="both"/>
      </w:pPr>
      <w:r w:rsidRPr="00336A05">
        <w:tab/>
        <w:t>Выводят поперечный уровень в нулевое положение; в случае необходимости прикладывают поперечную нагрузку к верхней части спинки механизма; величина нагрузки должна быть достаточной для установки в горизонтальное положение спинки механизма 3</w:t>
      </w:r>
      <w:r w:rsidRPr="00336A05">
        <w:noBreakHyphen/>
        <w:t>D</w:t>
      </w:r>
      <w:r w:rsidR="00D64F41">
        <w:t xml:space="preserve"> «</w:t>
      </w:r>
      <w:r w:rsidRPr="00336A05">
        <w:t>H</w:t>
      </w:r>
      <w:r w:rsidR="00881D21">
        <w:t>»</w:t>
      </w:r>
      <w:r w:rsidRPr="00336A05">
        <w:t xml:space="preserve"> на сиденье.</w:t>
      </w:r>
    </w:p>
    <w:p w14:paraId="01B45415" w14:textId="77777777" w:rsidR="00336A05" w:rsidRPr="00336A05" w:rsidRDefault="00336A05" w:rsidP="00336A05">
      <w:pPr>
        <w:spacing w:after="120"/>
        <w:ind w:left="2268" w:right="1134" w:hanging="1134"/>
        <w:jc w:val="both"/>
      </w:pPr>
      <w:r w:rsidRPr="00336A05">
        <w:lastRenderedPageBreak/>
        <w:t>4.13</w:t>
      </w:r>
      <w:r w:rsidRPr="00336A05">
        <w:tab/>
        <w:t xml:space="preserve">Придерживают коленный Т-образный шарнир, для того чтобы не допустить соскальзывания механизма 3-D </w:t>
      </w:r>
      <w:r w:rsidR="00881D21">
        <w:t>«</w:t>
      </w:r>
      <w:r w:rsidRPr="00336A05">
        <w:t>H</w:t>
      </w:r>
      <w:r w:rsidR="00881D21">
        <w:t>»</w:t>
      </w:r>
      <w:r w:rsidRPr="00336A05">
        <w:t xml:space="preserve"> вперед на подушку сиденья, и затем:</w:t>
      </w:r>
    </w:p>
    <w:p w14:paraId="7E0A590E" w14:textId="77777777" w:rsidR="00336A05" w:rsidRPr="006600A8" w:rsidRDefault="00336A05" w:rsidP="006600A8">
      <w:pPr>
        <w:spacing w:after="120"/>
        <w:ind w:left="2835" w:right="1134" w:hanging="576"/>
        <w:jc w:val="both"/>
        <w:rPr>
          <w:rFonts w:eastAsia="Times New Roman" w:cs="Times New Roman"/>
          <w:szCs w:val="20"/>
          <w:lang w:eastAsia="fr-FR"/>
        </w:rPr>
      </w:pPr>
      <w:r w:rsidRPr="006600A8">
        <w:rPr>
          <w:rFonts w:eastAsia="Times New Roman" w:cs="Times New Roman"/>
          <w:szCs w:val="20"/>
          <w:lang w:eastAsia="fr-FR"/>
        </w:rPr>
        <w:t>a)</w:t>
      </w:r>
      <w:r w:rsidRPr="006600A8">
        <w:rPr>
          <w:rFonts w:eastAsia="Times New Roman" w:cs="Times New Roman"/>
          <w:szCs w:val="20"/>
          <w:lang w:eastAsia="fr-FR"/>
        </w:rPr>
        <w:tab/>
        <w:t>возвращают спинку механизма назад до соприкосновения со спинкой сиденья;</w:t>
      </w:r>
    </w:p>
    <w:p w14:paraId="6E076D77" w14:textId="77777777" w:rsidR="00336A05" w:rsidRPr="006600A8" w:rsidRDefault="00336A05" w:rsidP="006600A8">
      <w:pPr>
        <w:spacing w:after="120"/>
        <w:ind w:left="2835" w:right="1134" w:hanging="576"/>
        <w:jc w:val="both"/>
        <w:rPr>
          <w:rFonts w:eastAsia="Times New Roman" w:cs="Times New Roman"/>
          <w:szCs w:val="20"/>
          <w:lang w:eastAsia="fr-FR"/>
        </w:rPr>
      </w:pPr>
      <w:r w:rsidRPr="006600A8">
        <w:rPr>
          <w:rFonts w:eastAsia="Times New Roman" w:cs="Times New Roman"/>
          <w:szCs w:val="20"/>
          <w:lang w:eastAsia="fr-FR"/>
        </w:rPr>
        <w:t>b)</w:t>
      </w:r>
      <w:r w:rsidRPr="006600A8">
        <w:rPr>
          <w:rFonts w:eastAsia="Times New Roman" w:cs="Times New Roman"/>
          <w:szCs w:val="20"/>
          <w:lang w:eastAsia="fr-FR"/>
        </w:rPr>
        <w:tab/>
        <w:t xml:space="preserve">попеременно прикладывают и снимают горизонтальную нагрузку, действующую в заднем направлении и не превышающую 25 Н, к штанге угла наклона спинки приблизительно на высоте центра крепления грузов к спине, пока круговой сектор бедра не покажет, что после устранения действия нагрузки достигнуто устойчивое положение. Необходимо обеспечить, чтобы на механизм 3-D </w:t>
      </w:r>
      <w:r w:rsidR="00881D21" w:rsidRPr="006600A8">
        <w:rPr>
          <w:rFonts w:eastAsia="Times New Roman" w:cs="Times New Roman"/>
          <w:szCs w:val="20"/>
          <w:lang w:eastAsia="fr-FR"/>
        </w:rPr>
        <w:t>«</w:t>
      </w:r>
      <w:r w:rsidRPr="006600A8">
        <w:rPr>
          <w:rFonts w:eastAsia="Times New Roman" w:cs="Times New Roman"/>
          <w:szCs w:val="20"/>
          <w:lang w:eastAsia="fr-FR"/>
        </w:rPr>
        <w:t>H</w:t>
      </w:r>
      <w:r w:rsidR="00881D21" w:rsidRPr="006600A8">
        <w:rPr>
          <w:rFonts w:eastAsia="Times New Roman" w:cs="Times New Roman"/>
          <w:szCs w:val="20"/>
          <w:lang w:eastAsia="fr-FR"/>
        </w:rPr>
        <w:t>»</w:t>
      </w:r>
      <w:r w:rsidRPr="006600A8">
        <w:rPr>
          <w:rFonts w:eastAsia="Times New Roman" w:cs="Times New Roman"/>
          <w:szCs w:val="20"/>
          <w:lang w:eastAsia="fr-FR"/>
        </w:rPr>
        <w:t xml:space="preserve"> не действовали какие-либо внешние нагрузки, направленные вниз или вбок. При необходимости повторной ориентации механизма 3</w:t>
      </w:r>
      <w:r w:rsidRPr="006600A8">
        <w:rPr>
          <w:rFonts w:eastAsia="Times New Roman" w:cs="Times New Roman"/>
          <w:szCs w:val="20"/>
          <w:lang w:eastAsia="fr-FR"/>
        </w:rPr>
        <w:noBreakHyphen/>
        <w:t>D</w:t>
      </w:r>
      <w:r w:rsidR="006600A8">
        <w:rPr>
          <w:rFonts w:eastAsia="Times New Roman" w:cs="Times New Roman"/>
          <w:szCs w:val="20"/>
          <w:lang w:eastAsia="fr-FR"/>
        </w:rPr>
        <w:t xml:space="preserve"> «</w:t>
      </w:r>
      <w:r w:rsidRPr="006600A8">
        <w:rPr>
          <w:rFonts w:eastAsia="Times New Roman" w:cs="Times New Roman"/>
          <w:szCs w:val="20"/>
          <w:lang w:eastAsia="fr-FR"/>
        </w:rPr>
        <w:t>H</w:t>
      </w:r>
      <w:r w:rsidR="00881D21" w:rsidRPr="006600A8">
        <w:rPr>
          <w:rFonts w:eastAsia="Times New Roman" w:cs="Times New Roman"/>
          <w:szCs w:val="20"/>
          <w:lang w:eastAsia="fr-FR"/>
        </w:rPr>
        <w:t>»</w:t>
      </w:r>
      <w:r w:rsidRPr="006600A8">
        <w:rPr>
          <w:rFonts w:eastAsia="Times New Roman" w:cs="Times New Roman"/>
          <w:szCs w:val="20"/>
          <w:lang w:eastAsia="fr-FR"/>
        </w:rPr>
        <w:t xml:space="preserve"> в горизонтальном направлении наклоняют спинку механизма вперед, вновь поворачивают его в горизонтальное положение и повторяют процедуру, указанную в пункте 4.12.</w:t>
      </w:r>
    </w:p>
    <w:p w14:paraId="2DFF570E" w14:textId="77777777" w:rsidR="00336A05" w:rsidRPr="00336A05" w:rsidRDefault="00336A05" w:rsidP="00336A05">
      <w:pPr>
        <w:spacing w:after="120"/>
        <w:ind w:left="2268" w:right="1134" w:hanging="1134"/>
        <w:jc w:val="both"/>
      </w:pPr>
      <w:r w:rsidRPr="00336A05">
        <w:t>4.14</w:t>
      </w:r>
      <w:r w:rsidRPr="00336A05">
        <w:tab/>
        <w:t>Производят все измерения:</w:t>
      </w:r>
    </w:p>
    <w:p w14:paraId="37BB926C" w14:textId="77777777" w:rsidR="00336A05" w:rsidRPr="00336A05" w:rsidRDefault="00336A05" w:rsidP="00336A05">
      <w:pPr>
        <w:spacing w:after="120"/>
        <w:ind w:left="2268" w:right="1134" w:hanging="1134"/>
        <w:jc w:val="both"/>
      </w:pPr>
      <w:r w:rsidRPr="00336A05">
        <w:t>4.14.1</w:t>
      </w:r>
      <w:r w:rsidRPr="00336A05">
        <w:tab/>
        <w:t xml:space="preserve">координаты точки </w:t>
      </w:r>
      <w:r w:rsidR="00881D21">
        <w:t>«</w:t>
      </w:r>
      <w:r w:rsidRPr="00336A05">
        <w:t>H</w:t>
      </w:r>
      <w:r w:rsidR="00881D21">
        <w:t>»</w:t>
      </w:r>
      <w:r w:rsidRPr="00336A05">
        <w:t xml:space="preserve"> измеряют относительно трехмерной системы координат;</w:t>
      </w:r>
    </w:p>
    <w:p w14:paraId="31ED0703" w14:textId="77777777" w:rsidR="00336A05" w:rsidRPr="00336A05" w:rsidRDefault="00336A05" w:rsidP="00336A05">
      <w:pPr>
        <w:spacing w:after="120"/>
        <w:ind w:left="2268" w:right="1134" w:hanging="1134"/>
        <w:jc w:val="both"/>
      </w:pPr>
      <w:r w:rsidRPr="00336A05">
        <w:t>4.14.2</w:t>
      </w:r>
      <w:r w:rsidRPr="00336A05">
        <w:tab/>
        <w:t xml:space="preserve">фактический угол наклона туловища определяют на круговом секторе наклона спинки механизма 3-D </w:t>
      </w:r>
      <w:r w:rsidR="00881D21">
        <w:t>«</w:t>
      </w:r>
      <w:r w:rsidRPr="00336A05">
        <w:t>H</w:t>
      </w:r>
      <w:r w:rsidR="00881D21">
        <w:t>»</w:t>
      </w:r>
      <w:r w:rsidRPr="00336A05">
        <w:t>, причем штырь должен находиться в крайнем заднем положении.</w:t>
      </w:r>
    </w:p>
    <w:p w14:paraId="6D32C665" w14:textId="77777777" w:rsidR="00336A05" w:rsidRPr="00336A05" w:rsidRDefault="00336A05" w:rsidP="00336A05">
      <w:pPr>
        <w:spacing w:after="120"/>
        <w:ind w:left="2268" w:right="1134" w:hanging="1134"/>
        <w:jc w:val="both"/>
      </w:pPr>
      <w:r w:rsidRPr="00336A05">
        <w:t>4.15</w:t>
      </w:r>
      <w:r w:rsidRPr="00336A05">
        <w:tab/>
        <w:t xml:space="preserve">В случае повторной установки механизма 3-D </w:t>
      </w:r>
      <w:r w:rsidR="00881D21">
        <w:t>«</w:t>
      </w:r>
      <w:r w:rsidRPr="00336A05">
        <w:t>H</w:t>
      </w:r>
      <w:r w:rsidR="00881D21">
        <w:t>»</w:t>
      </w:r>
      <w:r w:rsidRPr="00336A05">
        <w:t xml:space="preserve"> сиденье должно быть свободным от любых нагрузок в течение не менее 30</w:t>
      </w:r>
      <w:r w:rsidR="009763C9">
        <w:t xml:space="preserve"> </w:t>
      </w:r>
      <w:r w:rsidRPr="00336A05">
        <w:t xml:space="preserve">минут до начала такой установки. Механизм 3-D </w:t>
      </w:r>
      <w:r w:rsidR="00881D21">
        <w:t>«</w:t>
      </w:r>
      <w:r w:rsidRPr="00336A05">
        <w:t>H</w:t>
      </w:r>
      <w:r w:rsidR="00881D21">
        <w:t>»</w:t>
      </w:r>
      <w:r w:rsidRPr="00336A05">
        <w:t xml:space="preserve"> не следует оставлять на сиденье сверх того времени, которое необходимо для проведения данного испытания.</w:t>
      </w:r>
    </w:p>
    <w:p w14:paraId="4FF1F565" w14:textId="77777777" w:rsidR="00336A05" w:rsidRPr="00336A05" w:rsidRDefault="00336A05" w:rsidP="00336A05">
      <w:pPr>
        <w:spacing w:after="120"/>
        <w:ind w:left="2268" w:right="1134" w:hanging="1134"/>
        <w:jc w:val="both"/>
      </w:pPr>
      <w:r w:rsidRPr="00336A05">
        <w:t>4.16</w:t>
      </w:r>
      <w:r w:rsidRPr="00336A05">
        <w:tab/>
        <w:t>Если сиденья, находящиеся в одном и том же ряду, могут рассматриваться как одинаковые (многоместное сиденье, идентичные сиденья и</w:t>
      </w:r>
      <w:r w:rsidR="009763C9">
        <w:t> </w:t>
      </w:r>
      <w:r w:rsidRPr="00336A05">
        <w:t>т.</w:t>
      </w:r>
      <w:r w:rsidR="009763C9">
        <w:t> </w:t>
      </w:r>
      <w:r w:rsidRPr="00336A05">
        <w:t xml:space="preserve">п.), то определяют только одну точку </w:t>
      </w:r>
      <w:r w:rsidR="00881D21">
        <w:t>«</w:t>
      </w:r>
      <w:r w:rsidRPr="00336A05">
        <w:t>H</w:t>
      </w:r>
      <w:r w:rsidR="00881D21">
        <w:t>»</w:t>
      </w:r>
      <w:r w:rsidRPr="00336A05">
        <w:t xml:space="preserve"> и один фактический угол наклона туловища для каждого ряда, помещая механизм 3-D </w:t>
      </w:r>
      <w:r w:rsidR="00881D21">
        <w:t>«</w:t>
      </w:r>
      <w:r w:rsidRPr="00336A05">
        <w:t>H</w:t>
      </w:r>
      <w:r w:rsidR="00881D21">
        <w:t>»</w:t>
      </w:r>
      <w:r w:rsidRPr="00336A05">
        <w:t>, описанный в добавлении 1 к настоящему приложению, в месте, которое можно рассматривать как типичное для данного ряда сидений.</w:t>
      </w:r>
    </w:p>
    <w:p w14:paraId="10600254" w14:textId="77777777" w:rsidR="00336A05" w:rsidRPr="00336A05" w:rsidRDefault="00336A05" w:rsidP="00336A05">
      <w:pPr>
        <w:spacing w:after="120"/>
        <w:ind w:left="2268" w:right="1134" w:hanging="1134"/>
        <w:jc w:val="both"/>
      </w:pPr>
      <w:r w:rsidRPr="00336A05">
        <w:tab/>
        <w:t>Этим местом является:</w:t>
      </w:r>
    </w:p>
    <w:p w14:paraId="4E4613CD" w14:textId="77777777" w:rsidR="00336A05" w:rsidRPr="00336A05" w:rsidRDefault="00336A05" w:rsidP="00336A05">
      <w:pPr>
        <w:spacing w:after="120"/>
        <w:ind w:left="2268" w:right="1134" w:hanging="1134"/>
        <w:jc w:val="both"/>
      </w:pPr>
      <w:r w:rsidRPr="00336A05">
        <w:t>4.16.1</w:t>
      </w:r>
      <w:r w:rsidRPr="00336A05">
        <w:tab/>
        <w:t>в переднем ряду – место водителя;</w:t>
      </w:r>
    </w:p>
    <w:p w14:paraId="71727DA8" w14:textId="77777777" w:rsidR="00336A05" w:rsidRPr="00336A05" w:rsidRDefault="00336A05" w:rsidP="00336A05">
      <w:pPr>
        <w:spacing w:after="120"/>
        <w:ind w:left="2268" w:right="1134" w:hanging="1134"/>
        <w:jc w:val="both"/>
      </w:pPr>
      <w:r w:rsidRPr="00336A05">
        <w:t>4.16.2</w:t>
      </w:r>
      <w:r w:rsidRPr="00336A05">
        <w:tab/>
        <w:t>в заднем ряду или рядах – одно из крайних мест.</w:t>
      </w:r>
    </w:p>
    <w:p w14:paraId="504B7C3C" w14:textId="77777777" w:rsidR="002D1CF8" w:rsidRDefault="002D1CF8" w:rsidP="00A07F40">
      <w:pPr>
        <w:spacing w:after="120"/>
        <w:ind w:left="2268" w:right="1134" w:hanging="1134"/>
        <w:jc w:val="both"/>
        <w:sectPr w:rsidR="002D1CF8" w:rsidSect="00336A05">
          <w:headerReference w:type="even" r:id="rId32"/>
          <w:headerReference w:type="default" r:id="rId33"/>
          <w:headerReference w:type="first" r:id="rId34"/>
          <w:footerReference w:type="first" r:id="rId35"/>
          <w:footnotePr>
            <w:numRestart w:val="eachSect"/>
          </w:footnotePr>
          <w:endnotePr>
            <w:numFmt w:val="decimal"/>
          </w:endnotePr>
          <w:pgSz w:w="11906" w:h="16838" w:code="9"/>
          <w:pgMar w:top="1418" w:right="1134" w:bottom="1134" w:left="1134" w:header="851" w:footer="567" w:gutter="0"/>
          <w:cols w:space="708"/>
          <w:titlePg/>
          <w:docGrid w:linePitch="360"/>
        </w:sectPr>
      </w:pPr>
    </w:p>
    <w:p w14:paraId="7AE9DA57" w14:textId="77777777" w:rsidR="002D1CF8" w:rsidRPr="00BA03F4" w:rsidRDefault="002D1CF8" w:rsidP="0000604D">
      <w:pPr>
        <w:pStyle w:val="HChG"/>
      </w:pPr>
      <w:r w:rsidRPr="00BA03F4">
        <w:lastRenderedPageBreak/>
        <w:t>Приложение 1</w:t>
      </w:r>
      <w:r w:rsidR="009763C9">
        <w:t xml:space="preserve"> </w:t>
      </w:r>
      <w:r w:rsidRPr="00BA03F4">
        <w:t>–</w:t>
      </w:r>
      <w:r w:rsidR="009763C9">
        <w:t xml:space="preserve"> </w:t>
      </w:r>
      <w:r w:rsidRPr="00BA03F4">
        <w:t>Добавление 1</w:t>
      </w:r>
    </w:p>
    <w:p w14:paraId="786A45EC" w14:textId="77777777" w:rsidR="002D1CF8" w:rsidRPr="00BA03F4" w:rsidRDefault="002D1CF8" w:rsidP="0000604D">
      <w:pPr>
        <w:pStyle w:val="HChG"/>
      </w:pPr>
      <w:bookmarkStart w:id="12" w:name="_Toc108926542"/>
      <w:r w:rsidRPr="00BA03F4">
        <w:tab/>
      </w:r>
      <w:r w:rsidRPr="00BA03F4">
        <w:tab/>
        <w:t>Описание объемного механизма определения точки</w:t>
      </w:r>
      <w:r w:rsidR="009763C9">
        <w:t xml:space="preserve"> «</w:t>
      </w:r>
      <w:r w:rsidRPr="00BA03F4">
        <w:t>H</w:t>
      </w:r>
      <w:r w:rsidR="00881D21">
        <w:t>»</w:t>
      </w:r>
      <w:r w:rsidRPr="00BA03F4">
        <w:t xml:space="preserve"> </w:t>
      </w:r>
      <w:bookmarkEnd w:id="12"/>
      <w:r w:rsidRPr="00BA03F4">
        <w:t xml:space="preserve">(механизм 3-D </w:t>
      </w:r>
      <w:r w:rsidR="00881D21">
        <w:t>«</w:t>
      </w:r>
      <w:r w:rsidRPr="00BA03F4">
        <w:t>H</w:t>
      </w:r>
      <w:r w:rsidR="00881D21">
        <w:t>»</w:t>
      </w:r>
      <w:r w:rsidRPr="00BA03F4">
        <w:t>)</w:t>
      </w:r>
      <w:r w:rsidRPr="0000604D">
        <w:rPr>
          <w:b w:val="0"/>
          <w:bCs/>
          <w:sz w:val="18"/>
          <w:szCs w:val="18"/>
          <w:vertAlign w:val="superscript"/>
        </w:rPr>
        <w:footnoteReference w:id="15"/>
      </w:r>
    </w:p>
    <w:p w14:paraId="20095490" w14:textId="77777777" w:rsidR="002D1CF8" w:rsidRPr="00BA03F4" w:rsidRDefault="002D1CF8" w:rsidP="0000604D">
      <w:pPr>
        <w:spacing w:after="120"/>
        <w:ind w:left="2268" w:right="1134" w:hanging="1134"/>
        <w:jc w:val="both"/>
      </w:pPr>
      <w:bookmarkStart w:id="13" w:name="_Toc108926543"/>
      <w:r w:rsidRPr="00BA03F4">
        <w:t>1.</w:t>
      </w:r>
      <w:r w:rsidRPr="00BA03F4">
        <w:tab/>
      </w:r>
      <w:bookmarkEnd w:id="13"/>
      <w:r w:rsidRPr="00BA03F4">
        <w:t>Спинка и основание</w:t>
      </w:r>
    </w:p>
    <w:p w14:paraId="20FDEC76" w14:textId="77777777" w:rsidR="002D1CF8" w:rsidRPr="00BA03F4" w:rsidRDefault="002D1CF8" w:rsidP="0000604D">
      <w:pPr>
        <w:spacing w:after="120"/>
        <w:ind w:left="2268" w:right="1134" w:hanging="1134"/>
        <w:jc w:val="both"/>
      </w:pPr>
      <w:r w:rsidRPr="00BA03F4">
        <w:tab/>
        <w:t xml:space="preserve">Спинка и основание изготовлены из армированного пластика и металла; они моделируют туловище и бедра человека и крепятся друг к другу механически в точке </w:t>
      </w:r>
      <w:r w:rsidR="00881D21">
        <w:t>«</w:t>
      </w:r>
      <w:r w:rsidRPr="00BA03F4">
        <w:t>Н</w:t>
      </w:r>
      <w:r w:rsidR="00881D21">
        <w:t>»</w:t>
      </w:r>
      <w:r w:rsidRPr="00BA03F4">
        <w:t>. На штырь, укрепленный в точке</w:t>
      </w:r>
      <w:r w:rsidR="009763C9">
        <w:t xml:space="preserve"> «</w:t>
      </w:r>
      <w:r w:rsidRPr="00BA03F4">
        <w:t>Н</w:t>
      </w:r>
      <w:r w:rsidR="00881D21">
        <w:t>»</w:t>
      </w:r>
      <w:r w:rsidRPr="00BA03F4">
        <w:t>, устанавливают круговой сектор для измерения фактического угла наклона туловища. Регулируемый шарнир бедра, соединяемый с основанием туловища, определяет центральную линию бедра и служит исходной линией для кругового сектора наклона бедра.</w:t>
      </w:r>
    </w:p>
    <w:p w14:paraId="48651DAB" w14:textId="77777777" w:rsidR="002D1CF8" w:rsidRPr="00BA03F4" w:rsidRDefault="002D1CF8" w:rsidP="0000604D">
      <w:pPr>
        <w:spacing w:after="120"/>
        <w:ind w:left="2268" w:right="1134" w:hanging="1134"/>
        <w:jc w:val="both"/>
      </w:pPr>
      <w:bookmarkStart w:id="14" w:name="_Toc108926544"/>
      <w:r w:rsidRPr="00BA03F4">
        <w:t>2.</w:t>
      </w:r>
      <w:r w:rsidRPr="00BA03F4">
        <w:tab/>
      </w:r>
      <w:bookmarkEnd w:id="14"/>
      <w:r w:rsidRPr="00BA03F4">
        <w:t>Элементы туловища и ног</w:t>
      </w:r>
    </w:p>
    <w:p w14:paraId="6A3008CD" w14:textId="77777777" w:rsidR="002D1CF8" w:rsidRPr="00BA03F4" w:rsidRDefault="002D1CF8" w:rsidP="0000604D">
      <w:pPr>
        <w:spacing w:after="120"/>
        <w:ind w:left="2268" w:right="1134" w:hanging="1134"/>
        <w:jc w:val="both"/>
      </w:pPr>
      <w:r w:rsidRPr="00BA03F4">
        <w:tab/>
        <w:t xml:space="preserve">Элементы, моделирующие ступни и голени, соединяют с основанием туловища при помощи коленного Т-образного шарнира, который является продольным продолжением регулируемого кронштейна бедра. Для измерения угла сгиба колена элементы голени и лодыжки оборудованы круговыми секторами. Элементы, моделирующие ступни, имеют градуировку для определения угла наклона ступни. Ориентацию устройства обеспечивают за счет использования двух спиртовых уровней. Грузы, размещаемые на туловище, устанавливают в соответствующих центрах тяжести и обеспечивают давление на подушку сиденья, равное оказываемому пассажиром-мужчиной весом 76 кг. Все сочленения механизма 3-D </w:t>
      </w:r>
      <w:r w:rsidR="00881D21">
        <w:t>«</w:t>
      </w:r>
      <w:r w:rsidRPr="00BA03F4">
        <w:t>H</w:t>
      </w:r>
      <w:r w:rsidR="00881D21">
        <w:t>»</w:t>
      </w:r>
      <w:r w:rsidRPr="00BA03F4">
        <w:t xml:space="preserve"> должны быть проверены, для того чтобы обеспечить их свободное движение и исключить какое-либо заметное трение.</w:t>
      </w:r>
    </w:p>
    <w:p w14:paraId="4FCE9EF3" w14:textId="77777777" w:rsidR="002D1CF8" w:rsidRPr="00BA03F4" w:rsidRDefault="002D1CF8" w:rsidP="00926A2A">
      <w:pPr>
        <w:pStyle w:val="H23G"/>
      </w:pPr>
      <w:r w:rsidRPr="00BA03F4">
        <w:br w:type="page"/>
      </w:r>
      <w:bookmarkStart w:id="15" w:name="_Toc108926546"/>
      <w:r w:rsidR="00926A2A">
        <w:lastRenderedPageBreak/>
        <w:tab/>
      </w:r>
      <w:r w:rsidR="00926A2A" w:rsidRPr="00926A2A">
        <w:rPr>
          <w:b w:val="0"/>
        </w:rPr>
        <w:tab/>
      </w:r>
      <w:r w:rsidRPr="00926A2A">
        <w:rPr>
          <w:b w:val="0"/>
          <w:bCs/>
        </w:rPr>
        <w:t>Рис. 1</w:t>
      </w:r>
      <w:bookmarkEnd w:id="15"/>
      <w:r w:rsidR="00926A2A">
        <w:rPr>
          <w:bCs/>
        </w:rPr>
        <w:br/>
      </w:r>
      <w:r w:rsidR="00745C1B">
        <w:rPr>
          <w:noProof/>
          <w:lang w:val="en-GB" w:eastAsia="en-GB"/>
        </w:rPr>
        <mc:AlternateContent>
          <mc:Choice Requires="wps">
            <w:drawing>
              <wp:anchor distT="0" distB="0" distL="114300" distR="114300" simplePos="0" relativeHeight="251701248" behindDoc="0" locked="0" layoutInCell="1" allowOverlap="1" wp14:anchorId="1FD45F35" wp14:editId="31552B8D">
                <wp:simplePos x="0" y="0"/>
                <wp:positionH relativeFrom="column">
                  <wp:posOffset>4942156</wp:posOffset>
                </wp:positionH>
                <wp:positionV relativeFrom="paragraph">
                  <wp:posOffset>362084</wp:posOffset>
                </wp:positionV>
                <wp:extent cx="408940" cy="195880"/>
                <wp:effectExtent l="0" t="0" r="0" b="0"/>
                <wp:wrapNone/>
                <wp:docPr id="8406" name="Поле 8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195880"/>
                        </a:xfrm>
                        <a:prstGeom prst="rect">
                          <a:avLst/>
                        </a:prstGeom>
                        <a:solidFill>
                          <a:srgbClr val="FDFDF9"/>
                        </a:solidFill>
                        <a:ln>
                          <a:noFill/>
                        </a:ln>
                        <a:extLst/>
                      </wps:spPr>
                      <wps:txbx>
                        <w:txbxContent>
                          <w:p w14:paraId="078FE2CC" w14:textId="77777777" w:rsidR="001A56A5" w:rsidRPr="00A729F2" w:rsidRDefault="001A56A5" w:rsidP="002D1CF8">
                            <w:pPr>
                              <w:spacing w:line="120" w:lineRule="atLeast"/>
                              <w:rPr>
                                <w:sz w:val="12"/>
                                <w:szCs w:val="12"/>
                              </w:rPr>
                            </w:pPr>
                            <w:r w:rsidRPr="00A729F2">
                              <w:rPr>
                                <w:sz w:val="12"/>
                                <w:szCs w:val="12"/>
                              </w:rPr>
                              <w:t>Штырь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45F35" id="Поле 8406" o:spid="_x0000_s1041" type="#_x0000_t202" style="position:absolute;left:0;text-align:left;margin-left:389.15pt;margin-top:28.5pt;width:32.2pt;height:1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" fillcolor="#fdfdf9" stroked="f">
                <v:textbox inset="0,0,0,0">
                  <w:txbxContent>
                    <w:p w14:paraId="078FE2CC" w14:textId="77777777" w:rsidR="001A56A5" w:rsidRPr="00A729F2" w:rsidRDefault="001A56A5" w:rsidP="002D1CF8">
                      <w:pPr>
                        <w:spacing w:line="120" w:lineRule="atLeast"/>
                        <w:rPr>
                          <w:sz w:val="12"/>
                          <w:szCs w:val="12"/>
                        </w:rPr>
                      </w:pPr>
                      <w:r w:rsidRPr="00A729F2">
                        <w:rPr>
                          <w:sz w:val="12"/>
                          <w:szCs w:val="12"/>
                        </w:rPr>
                        <w:t>Штырь</w:t>
                      </w:r>
                    </w:p>
                  </w:txbxContent>
                </v:textbox>
              </v:shape>
            </w:pict>
          </mc:Fallback>
        </mc:AlternateContent>
      </w:r>
      <w:r w:rsidRPr="00BA03F4">
        <w:t xml:space="preserve">Обозначение элементов объемного механизма определения точки </w:t>
      </w:r>
      <w:r w:rsidR="00881D21">
        <w:t>«</w:t>
      </w:r>
      <w:r w:rsidRPr="00BA03F4">
        <w:t>Н</w:t>
      </w:r>
      <w:r w:rsidR="00881D21">
        <w:t>»</w:t>
      </w:r>
    </w:p>
    <w:p w14:paraId="44B4C17E" w14:textId="77777777" w:rsidR="0000604D" w:rsidRPr="00EE3633" w:rsidRDefault="00A23041" w:rsidP="00926A2A">
      <w:pPr>
        <w:spacing w:after="120"/>
        <w:ind w:left="1134" w:right="1134"/>
        <w:jc w:val="both"/>
      </w:pPr>
      <w:r>
        <w:rPr>
          <w:noProof/>
          <w:lang w:val="en-GB" w:eastAsia="en-GB"/>
        </w:rPr>
        <mc:AlternateContent>
          <mc:Choice Requires="wps">
            <w:drawing>
              <wp:anchor distT="0" distB="0" distL="114300" distR="114300" simplePos="0" relativeHeight="251691008" behindDoc="0" locked="0" layoutInCell="1" allowOverlap="1" wp14:anchorId="1009E3E8" wp14:editId="6678EE15">
                <wp:simplePos x="0" y="0"/>
                <wp:positionH relativeFrom="column">
                  <wp:posOffset>4883150</wp:posOffset>
                </wp:positionH>
                <wp:positionV relativeFrom="paragraph">
                  <wp:posOffset>2663825</wp:posOffset>
                </wp:positionV>
                <wp:extent cx="542290" cy="232410"/>
                <wp:effectExtent l="0" t="0" r="0" b="0"/>
                <wp:wrapNone/>
                <wp:docPr id="8414" name="Поле 8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32410"/>
                        </a:xfrm>
                        <a:prstGeom prst="rect">
                          <a:avLst/>
                        </a:prstGeom>
                        <a:solidFill>
                          <a:srgbClr val="FDFDF9"/>
                        </a:solidFill>
                        <a:ln>
                          <a:noFill/>
                        </a:ln>
                        <a:extLst/>
                      </wps:spPr>
                      <wps:txbx>
                        <w:txbxContent>
                          <w:p w14:paraId="6E7C3210" w14:textId="77777777" w:rsidR="001A56A5" w:rsidRPr="008D3BC7" w:rsidRDefault="001A56A5" w:rsidP="008D3BC7">
                            <w:pPr>
                              <w:spacing w:before="40" w:after="40" w:line="216" w:lineRule="auto"/>
                              <w:rPr>
                                <w:sz w:val="12"/>
                                <w:szCs w:val="12"/>
                              </w:rPr>
                            </w:pPr>
                            <w:r w:rsidRPr="008D3BC7">
                              <w:rPr>
                                <w:sz w:val="12"/>
                                <w:szCs w:val="12"/>
                              </w:rPr>
                              <w:t xml:space="preserve">Ось вращения </w:t>
                            </w:r>
                            <w:r w:rsidRPr="008D3BC7">
                              <w:rPr>
                                <w:sz w:val="12"/>
                                <w:szCs w:val="12"/>
                              </w:rPr>
                              <w:br/>
                              <w:t>точки «Н»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9E3E8" id="Поле 8414" o:spid="_x0000_s1042" type="#_x0000_t202" style="position:absolute;left:0;text-align:left;margin-left:384.5pt;margin-top:209.75pt;width:42.7pt;height:1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" fillcolor="#fdfdf9" stroked="f">
                <v:textbox inset="0,0,0,0">
                  <w:txbxContent>
                    <w:p w14:paraId="6E7C3210" w14:textId="77777777" w:rsidR="001A56A5" w:rsidRPr="008D3BC7" w:rsidRDefault="001A56A5" w:rsidP="008D3BC7">
                      <w:pPr>
                        <w:spacing w:before="40" w:after="40" w:line="216" w:lineRule="auto"/>
                        <w:rPr>
                          <w:sz w:val="12"/>
                          <w:szCs w:val="12"/>
                        </w:rPr>
                      </w:pPr>
                      <w:r w:rsidRPr="008D3BC7">
                        <w:rPr>
                          <w:sz w:val="12"/>
                          <w:szCs w:val="12"/>
                        </w:rPr>
                        <w:t xml:space="preserve">Ось вращения </w:t>
                      </w:r>
                      <w:r w:rsidRPr="008D3BC7">
                        <w:rPr>
                          <w:sz w:val="12"/>
                          <w:szCs w:val="12"/>
                        </w:rPr>
                        <w:br/>
                        <w:t>точки «Н»</w:t>
                      </w:r>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14:anchorId="76C7B278" wp14:editId="66168FC4">
                <wp:simplePos x="0" y="0"/>
                <wp:positionH relativeFrom="column">
                  <wp:posOffset>4489450</wp:posOffset>
                </wp:positionH>
                <wp:positionV relativeFrom="paragraph">
                  <wp:posOffset>3267075</wp:posOffset>
                </wp:positionV>
                <wp:extent cx="617220" cy="133985"/>
                <wp:effectExtent l="0" t="0" r="0" b="0"/>
                <wp:wrapNone/>
                <wp:docPr id="8416" name="Поле 8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33985"/>
                        </a:xfrm>
                        <a:prstGeom prst="rect">
                          <a:avLst/>
                        </a:prstGeom>
                        <a:solidFill>
                          <a:srgbClr val="FDFDF9"/>
                        </a:solidFill>
                        <a:ln>
                          <a:noFill/>
                        </a:ln>
                        <a:extLst/>
                      </wps:spPr>
                      <wps:txbx>
                        <w:txbxContent>
                          <w:p w14:paraId="4182D537" w14:textId="77777777" w:rsidR="001A56A5" w:rsidRPr="00A729F2" w:rsidRDefault="001A56A5" w:rsidP="00A729F2">
                            <w:pPr>
                              <w:spacing w:line="216" w:lineRule="auto"/>
                              <w:rPr>
                                <w:sz w:val="12"/>
                                <w:szCs w:val="12"/>
                              </w:rPr>
                            </w:pPr>
                            <w:r w:rsidRPr="00A729F2">
                              <w:rPr>
                                <w:sz w:val="12"/>
                                <w:szCs w:val="12"/>
                              </w:rPr>
                              <w:t>Кронштейн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B278" id="Поле 8416" o:spid="_x0000_s1043" type="#_x0000_t202" style="position:absolute;left:0;text-align:left;margin-left:353.5pt;margin-top:257.25pt;width:48.6pt;height: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" fillcolor="#fdfdf9" stroked="f">
                <v:textbox inset="0,0,0,0">
                  <w:txbxContent>
                    <w:p w14:paraId="4182D537" w14:textId="77777777" w:rsidR="001A56A5" w:rsidRPr="00A729F2" w:rsidRDefault="001A56A5" w:rsidP="00A729F2">
                      <w:pPr>
                        <w:spacing w:line="216" w:lineRule="auto"/>
                        <w:rPr>
                          <w:sz w:val="12"/>
                          <w:szCs w:val="12"/>
                        </w:rPr>
                      </w:pPr>
                      <w:r w:rsidRPr="00A729F2">
                        <w:rPr>
                          <w:sz w:val="12"/>
                          <w:szCs w:val="12"/>
                        </w:rPr>
                        <w:t>Кронштейн бедра</w:t>
                      </w:r>
                    </w:p>
                  </w:txbxContent>
                </v:textbox>
              </v:shape>
            </w:pict>
          </mc:Fallback>
        </mc:AlternateContent>
      </w:r>
      <w:r w:rsidR="00070A2C">
        <w:rPr>
          <w:noProof/>
          <w:lang w:val="en-GB" w:eastAsia="en-GB"/>
        </w:rPr>
        <mc:AlternateContent>
          <mc:Choice Requires="wps">
            <w:drawing>
              <wp:anchor distT="0" distB="0" distL="114300" distR="114300" simplePos="0" relativeHeight="251687936" behindDoc="0" locked="0" layoutInCell="1" allowOverlap="1" wp14:anchorId="0A963AE2" wp14:editId="405D9A10">
                <wp:simplePos x="0" y="0"/>
                <wp:positionH relativeFrom="column">
                  <wp:posOffset>4237516</wp:posOffset>
                </wp:positionH>
                <wp:positionV relativeFrom="paragraph">
                  <wp:posOffset>3638550</wp:posOffset>
                </wp:positionV>
                <wp:extent cx="763270" cy="193675"/>
                <wp:effectExtent l="0" t="0" r="0" b="0"/>
                <wp:wrapNone/>
                <wp:docPr id="8411" name="Поле 8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63270" cy="193675"/>
                        </a:xfrm>
                        <a:prstGeom prst="rect">
                          <a:avLst/>
                        </a:prstGeom>
                        <a:solidFill>
                          <a:srgbClr val="FDFDF9"/>
                        </a:solidFill>
                        <a:ln>
                          <a:noFill/>
                        </a:ln>
                        <a:extLst/>
                      </wps:spPr>
                      <wps:txbx>
                        <w:txbxContent>
                          <w:p w14:paraId="748C0A8E" w14:textId="77777777" w:rsidR="001A56A5" w:rsidRPr="00A729F2" w:rsidRDefault="001A56A5" w:rsidP="00A729F2">
                            <w:pPr>
                              <w:spacing w:line="216" w:lineRule="auto"/>
                              <w:rPr>
                                <w:sz w:val="12"/>
                                <w:szCs w:val="12"/>
                              </w:rPr>
                            </w:pPr>
                            <w:r w:rsidRPr="00A729F2">
                              <w:rPr>
                                <w:sz w:val="12"/>
                                <w:szCs w:val="12"/>
                              </w:rPr>
                              <w:t xml:space="preserve">Круговой сектор </w:t>
                            </w:r>
                            <w:r>
                              <w:rPr>
                                <w:sz w:val="12"/>
                                <w:szCs w:val="12"/>
                              </w:rPr>
                              <w:br/>
                            </w:r>
                            <w:r w:rsidRPr="00A729F2">
                              <w:rPr>
                                <w:sz w:val="12"/>
                                <w:szCs w:val="12"/>
                              </w:rPr>
                              <w:t>сгиба колена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3AE2" id="Поле 8411" o:spid="_x0000_s1044" type="#_x0000_t202" style="position:absolute;left:0;text-align:left;margin-left:333.65pt;margin-top:286.5pt;width:60.1pt;height:15.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" fillcolor="#fdfdf9" stroked="f">
                <v:textbox inset="0,0,0,0">
                  <w:txbxContent>
                    <w:p w14:paraId="748C0A8E" w14:textId="77777777" w:rsidR="001A56A5" w:rsidRPr="00A729F2" w:rsidRDefault="001A56A5" w:rsidP="00A729F2">
                      <w:pPr>
                        <w:spacing w:line="216" w:lineRule="auto"/>
                        <w:rPr>
                          <w:sz w:val="12"/>
                          <w:szCs w:val="12"/>
                        </w:rPr>
                      </w:pPr>
                      <w:r w:rsidRPr="00A729F2">
                        <w:rPr>
                          <w:sz w:val="12"/>
                          <w:szCs w:val="12"/>
                        </w:rPr>
                        <w:t xml:space="preserve">Круговой сектор </w:t>
                      </w:r>
                      <w:r>
                        <w:rPr>
                          <w:sz w:val="12"/>
                          <w:szCs w:val="12"/>
                        </w:rPr>
                        <w:br/>
                      </w:r>
                      <w:r w:rsidRPr="00A729F2">
                        <w:rPr>
                          <w:sz w:val="12"/>
                          <w:szCs w:val="12"/>
                        </w:rPr>
                        <w:t>сгиба колена</w:t>
                      </w:r>
                    </w:p>
                  </w:txbxContent>
                </v:textbox>
              </v:shape>
            </w:pict>
          </mc:Fallback>
        </mc:AlternateContent>
      </w:r>
      <w:r w:rsidR="00070A2C">
        <w:rPr>
          <w:noProof/>
          <w:lang w:val="en-GB" w:eastAsia="en-GB"/>
        </w:rPr>
        <mc:AlternateContent>
          <mc:Choice Requires="wps">
            <w:drawing>
              <wp:anchor distT="0" distB="0" distL="114300" distR="114300" simplePos="0" relativeHeight="251689984" behindDoc="0" locked="0" layoutInCell="1" allowOverlap="1" wp14:anchorId="61EC26DC" wp14:editId="3B9BB7F7">
                <wp:simplePos x="0" y="0"/>
                <wp:positionH relativeFrom="column">
                  <wp:posOffset>4509665</wp:posOffset>
                </wp:positionH>
                <wp:positionV relativeFrom="paragraph">
                  <wp:posOffset>3091180</wp:posOffset>
                </wp:positionV>
                <wp:extent cx="716280" cy="122555"/>
                <wp:effectExtent l="0" t="0" r="7620" b="0"/>
                <wp:wrapNone/>
                <wp:docPr id="8417" name="Поле 8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22555"/>
                        </a:xfrm>
                        <a:prstGeom prst="rect">
                          <a:avLst/>
                        </a:prstGeom>
                        <a:solidFill>
                          <a:srgbClr val="FDFDF9"/>
                        </a:solidFill>
                        <a:ln>
                          <a:noFill/>
                        </a:ln>
                        <a:extLst/>
                      </wps:spPr>
                      <wps:txbx>
                        <w:txbxContent>
                          <w:p w14:paraId="4CD8361E" w14:textId="77777777" w:rsidR="001A56A5" w:rsidRPr="00A729F2" w:rsidRDefault="001A56A5" w:rsidP="002D1CF8">
                            <w:pPr>
                              <w:spacing w:line="216" w:lineRule="auto"/>
                              <w:rPr>
                                <w:sz w:val="12"/>
                                <w:szCs w:val="12"/>
                              </w:rPr>
                            </w:pPr>
                            <w:r w:rsidRPr="00A729F2">
                              <w:rPr>
                                <w:sz w:val="12"/>
                                <w:szCs w:val="12"/>
                              </w:rPr>
                              <w:t>Поперечный уровень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C26DC" id="Поле 8417" o:spid="_x0000_s1045" type="#_x0000_t202" style="position:absolute;left:0;text-align:left;margin-left:355.1pt;margin-top:243.4pt;width:56.4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" fillcolor="#fdfdf9" stroked="f">
                <v:textbox inset="0,0,0,0">
                  <w:txbxContent>
                    <w:p w14:paraId="4CD8361E" w14:textId="77777777" w:rsidR="001A56A5" w:rsidRPr="00A729F2" w:rsidRDefault="001A56A5" w:rsidP="002D1CF8">
                      <w:pPr>
                        <w:spacing w:line="216" w:lineRule="auto"/>
                        <w:rPr>
                          <w:sz w:val="12"/>
                          <w:szCs w:val="12"/>
                        </w:rPr>
                      </w:pPr>
                      <w:r w:rsidRPr="00A729F2">
                        <w:rPr>
                          <w:sz w:val="12"/>
                          <w:szCs w:val="12"/>
                        </w:rPr>
                        <w:t>Поперечный уровень</w:t>
                      </w:r>
                    </w:p>
                  </w:txbxContent>
                </v:textbox>
              </v:shape>
            </w:pict>
          </mc:Fallback>
        </mc:AlternateContent>
      </w:r>
      <w:r w:rsidR="009763C9">
        <w:rPr>
          <w:noProof/>
          <w:lang w:val="en-GB" w:eastAsia="en-GB"/>
        </w:rPr>
        <mc:AlternateContent>
          <mc:Choice Requires="wps">
            <w:drawing>
              <wp:anchor distT="0" distB="0" distL="114300" distR="114300" simplePos="0" relativeHeight="251692032" behindDoc="0" locked="0" layoutInCell="1" allowOverlap="1" wp14:anchorId="5FED43BD" wp14:editId="2C4C8EAA">
                <wp:simplePos x="0" y="0"/>
                <wp:positionH relativeFrom="column">
                  <wp:posOffset>4859550</wp:posOffset>
                </wp:positionH>
                <wp:positionV relativeFrom="paragraph">
                  <wp:posOffset>2209165</wp:posOffset>
                </wp:positionV>
                <wp:extent cx="546735" cy="228600"/>
                <wp:effectExtent l="0" t="0" r="5715" b="0"/>
                <wp:wrapNone/>
                <wp:docPr id="8413" name="Поле 8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8600"/>
                        </a:xfrm>
                        <a:prstGeom prst="rect">
                          <a:avLst/>
                        </a:prstGeom>
                        <a:solidFill>
                          <a:srgbClr val="FDFDF9"/>
                        </a:solidFill>
                        <a:ln>
                          <a:noFill/>
                        </a:ln>
                        <a:extLst/>
                      </wps:spPr>
                      <wps:txbx>
                        <w:txbxContent>
                          <w:p w14:paraId="2F479F84" w14:textId="77777777" w:rsidR="001A56A5" w:rsidRPr="00A729F2" w:rsidRDefault="001A56A5" w:rsidP="00A729F2">
                            <w:pPr>
                              <w:spacing w:line="216" w:lineRule="auto"/>
                              <w:rPr>
                                <w:sz w:val="12"/>
                                <w:szCs w:val="12"/>
                              </w:rPr>
                            </w:pPr>
                            <w:r w:rsidRPr="00A729F2">
                              <w:rPr>
                                <w:sz w:val="12"/>
                                <w:szCs w:val="12"/>
                              </w:rPr>
                              <w:t xml:space="preserve">Визирные метки </w:t>
                            </w:r>
                            <w:r w:rsidRPr="00A729F2">
                              <w:rPr>
                                <w:sz w:val="12"/>
                                <w:szCs w:val="12"/>
                              </w:rPr>
                              <w:br/>
                              <w:t xml:space="preserve">точки </w:t>
                            </w:r>
                            <w:r>
                              <w:rPr>
                                <w:sz w:val="12"/>
                                <w:szCs w:val="12"/>
                              </w:rPr>
                              <w:t>«</w:t>
                            </w:r>
                            <w:r w:rsidRPr="00A729F2">
                              <w:rPr>
                                <w:sz w:val="12"/>
                                <w:szCs w:val="12"/>
                              </w:rPr>
                              <w:t>Н</w:t>
                            </w:r>
                            <w:r>
                              <w:rPr>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D43BD" id="Поле 8413" o:spid="_x0000_s1046" type="#_x0000_t202" style="position:absolute;left:0;text-align:left;margin-left:382.65pt;margin-top:173.95pt;width:43.0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" fillcolor="#fdfdf9" stroked="f">
                <v:textbox inset="0,0,0,0">
                  <w:txbxContent>
                    <w:p w14:paraId="2F479F84" w14:textId="77777777" w:rsidR="001A56A5" w:rsidRPr="00A729F2" w:rsidRDefault="001A56A5" w:rsidP="00A729F2">
                      <w:pPr>
                        <w:spacing w:line="216" w:lineRule="auto"/>
                        <w:rPr>
                          <w:sz w:val="12"/>
                          <w:szCs w:val="12"/>
                        </w:rPr>
                      </w:pPr>
                      <w:r w:rsidRPr="00A729F2">
                        <w:rPr>
                          <w:sz w:val="12"/>
                          <w:szCs w:val="12"/>
                        </w:rPr>
                        <w:t xml:space="preserve">Визирные метки </w:t>
                      </w:r>
                      <w:r w:rsidRPr="00A729F2">
                        <w:rPr>
                          <w:sz w:val="12"/>
                          <w:szCs w:val="12"/>
                        </w:rPr>
                        <w:br/>
                        <w:t xml:space="preserve">точки </w:t>
                      </w:r>
                      <w:r>
                        <w:rPr>
                          <w:sz w:val="12"/>
                          <w:szCs w:val="12"/>
                        </w:rPr>
                        <w:t>«</w:t>
                      </w:r>
                      <w:r w:rsidRPr="00A729F2">
                        <w:rPr>
                          <w:sz w:val="12"/>
                          <w:szCs w:val="12"/>
                        </w:rPr>
                        <w:t>Н</w:t>
                      </w:r>
                      <w:r>
                        <w:rPr>
                          <w:sz w:val="12"/>
                          <w:szCs w:val="12"/>
                        </w:rPr>
                        <w:t>»</w:t>
                      </w:r>
                    </w:p>
                  </w:txbxContent>
                </v:textbox>
              </v:shape>
            </w:pict>
          </mc:Fallback>
        </mc:AlternateContent>
      </w:r>
      <w:r w:rsidR="00912663">
        <w:rPr>
          <w:noProof/>
          <w:lang w:val="en-GB" w:eastAsia="en-GB"/>
        </w:rPr>
        <mc:AlternateContent>
          <mc:Choice Requires="wps">
            <w:drawing>
              <wp:anchor distT="0" distB="0" distL="114300" distR="114300" simplePos="0" relativeHeight="251693056" behindDoc="0" locked="0" layoutInCell="1" allowOverlap="1" wp14:anchorId="42AAAE5E" wp14:editId="28F02E75">
                <wp:simplePos x="0" y="0"/>
                <wp:positionH relativeFrom="column">
                  <wp:posOffset>4861769</wp:posOffset>
                </wp:positionH>
                <wp:positionV relativeFrom="paragraph">
                  <wp:posOffset>1352682</wp:posOffset>
                </wp:positionV>
                <wp:extent cx="557530" cy="224957"/>
                <wp:effectExtent l="0" t="0" r="0" b="3810"/>
                <wp:wrapNone/>
                <wp:docPr id="8412" name="Поле 8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24957"/>
                        </a:xfrm>
                        <a:prstGeom prst="rect">
                          <a:avLst/>
                        </a:prstGeom>
                        <a:solidFill>
                          <a:srgbClr val="FDFDF9"/>
                        </a:solidFill>
                        <a:ln>
                          <a:noFill/>
                        </a:ln>
                        <a:extLst/>
                      </wps:spPr>
                      <wps:txbx>
                        <w:txbxContent>
                          <w:p w14:paraId="747C3A8C" w14:textId="77777777" w:rsidR="001A56A5" w:rsidRPr="00A729F2" w:rsidRDefault="001A56A5" w:rsidP="00A729F2">
                            <w:pPr>
                              <w:spacing w:line="216" w:lineRule="auto"/>
                              <w:rPr>
                                <w:sz w:val="12"/>
                                <w:szCs w:val="12"/>
                              </w:rPr>
                            </w:pPr>
                            <w:r w:rsidRPr="00A729F2">
                              <w:rPr>
                                <w:sz w:val="12"/>
                                <w:szCs w:val="12"/>
                              </w:rPr>
                              <w:t>Круговой сектор наклона 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AAE5E" id="Поле 8412" o:spid="_x0000_s1047" type="#_x0000_t202" style="position:absolute;left:0;text-align:left;margin-left:382.8pt;margin-top:106.5pt;width:43.9pt;height: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" fillcolor="#fdfdf9" stroked="f">
                <v:textbox inset="0,0,0,0">
                  <w:txbxContent>
                    <w:p w14:paraId="747C3A8C" w14:textId="77777777" w:rsidR="001A56A5" w:rsidRPr="00A729F2" w:rsidRDefault="001A56A5" w:rsidP="00A729F2">
                      <w:pPr>
                        <w:spacing w:line="216" w:lineRule="auto"/>
                        <w:rPr>
                          <w:sz w:val="12"/>
                          <w:szCs w:val="12"/>
                        </w:rPr>
                      </w:pPr>
                      <w:r w:rsidRPr="00A729F2">
                        <w:rPr>
                          <w:sz w:val="12"/>
                          <w:szCs w:val="12"/>
                        </w:rPr>
                        <w:t>Круговой сектор наклона спинки</w:t>
                      </w:r>
                    </w:p>
                  </w:txbxContent>
                </v:textbox>
              </v:shape>
            </w:pict>
          </mc:Fallback>
        </mc:AlternateContent>
      </w:r>
      <w:r w:rsidR="00AF6CA3">
        <w:rPr>
          <w:noProof/>
          <w:lang w:val="en-GB" w:eastAsia="en-GB"/>
        </w:rPr>
        <mc:AlternateContent>
          <mc:Choice Requires="wps">
            <w:drawing>
              <wp:anchor distT="0" distB="0" distL="114300" distR="114300" simplePos="0" relativeHeight="251696128" behindDoc="0" locked="0" layoutInCell="1" allowOverlap="1" wp14:anchorId="2ECC0673" wp14:editId="642034B4">
                <wp:simplePos x="0" y="0"/>
                <wp:positionH relativeFrom="column">
                  <wp:posOffset>815109</wp:posOffset>
                </wp:positionH>
                <wp:positionV relativeFrom="paragraph">
                  <wp:posOffset>1527047</wp:posOffset>
                </wp:positionV>
                <wp:extent cx="455435" cy="117475"/>
                <wp:effectExtent l="0" t="0" r="1905" b="0"/>
                <wp:wrapNone/>
                <wp:docPr id="8419" name="Поле 8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35" cy="117475"/>
                        </a:xfrm>
                        <a:prstGeom prst="rect">
                          <a:avLst/>
                        </a:prstGeom>
                        <a:solidFill>
                          <a:srgbClr val="FDFDF9"/>
                        </a:solidFill>
                        <a:ln>
                          <a:noFill/>
                        </a:ln>
                        <a:extLst/>
                      </wps:spPr>
                      <wps:txbx>
                        <w:txbxContent>
                          <w:p w14:paraId="647C8A5F" w14:textId="77777777" w:rsidR="001A56A5" w:rsidRPr="00AF6CA3" w:rsidRDefault="001A56A5" w:rsidP="00AF6CA3">
                            <w:pPr>
                              <w:spacing w:line="120" w:lineRule="atLeast"/>
                              <w:rPr>
                                <w:sz w:val="12"/>
                                <w:szCs w:val="12"/>
                              </w:rPr>
                            </w:pPr>
                            <w:r w:rsidRPr="00AF6CA3">
                              <w:rPr>
                                <w:sz w:val="12"/>
                                <w:szCs w:val="12"/>
                              </w:rPr>
                              <w:t>Основание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C0673" id="Поле 8419" o:spid="_x0000_s1048" type="#_x0000_t202" style="position:absolute;left:0;text-align:left;margin-left:64.2pt;margin-top:120.25pt;width:35.85pt;height: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" fillcolor="#fdfdf9" stroked="f">
                <v:textbox inset="0,0,0,0">
                  <w:txbxContent>
                    <w:p w14:paraId="647C8A5F" w14:textId="77777777" w:rsidR="001A56A5" w:rsidRPr="00AF6CA3" w:rsidRDefault="001A56A5" w:rsidP="00AF6CA3">
                      <w:pPr>
                        <w:spacing w:line="120" w:lineRule="atLeast"/>
                        <w:rPr>
                          <w:sz w:val="12"/>
                          <w:szCs w:val="12"/>
                        </w:rPr>
                      </w:pPr>
                      <w:r w:rsidRPr="00AF6CA3">
                        <w:rPr>
                          <w:sz w:val="12"/>
                          <w:szCs w:val="12"/>
                        </w:rPr>
                        <w:t>Основание</w:t>
                      </w:r>
                    </w:p>
                  </w:txbxContent>
                </v:textbox>
              </v:shape>
            </w:pict>
          </mc:Fallback>
        </mc:AlternateContent>
      </w:r>
      <w:r w:rsidR="00AF6CA3">
        <w:rPr>
          <w:noProof/>
          <w:lang w:val="en-GB" w:eastAsia="en-GB"/>
        </w:rPr>
        <mc:AlternateContent>
          <mc:Choice Requires="wps">
            <w:drawing>
              <wp:anchor distT="0" distB="0" distL="114300" distR="114300" simplePos="0" relativeHeight="251695104" behindDoc="0" locked="0" layoutInCell="1" allowOverlap="1" wp14:anchorId="4292CFCE" wp14:editId="153AF9B1">
                <wp:simplePos x="0" y="0"/>
                <wp:positionH relativeFrom="column">
                  <wp:posOffset>776350</wp:posOffset>
                </wp:positionH>
                <wp:positionV relativeFrom="paragraph">
                  <wp:posOffset>1784706</wp:posOffset>
                </wp:positionV>
                <wp:extent cx="667265" cy="197485"/>
                <wp:effectExtent l="0" t="0" r="0" b="0"/>
                <wp:wrapNone/>
                <wp:docPr id="8409" name="Поле 8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65" cy="197485"/>
                        </a:xfrm>
                        <a:prstGeom prst="rect">
                          <a:avLst/>
                        </a:prstGeom>
                        <a:solidFill>
                          <a:srgbClr val="FDFDF9"/>
                        </a:solidFill>
                        <a:ln>
                          <a:noFill/>
                        </a:ln>
                        <a:extLst/>
                      </wps:spPr>
                      <wps:txbx>
                        <w:txbxContent>
                          <w:p w14:paraId="4AE797F0" w14:textId="77777777" w:rsidR="001A56A5" w:rsidRPr="00AF6CA3" w:rsidRDefault="001A56A5" w:rsidP="00AF6CA3">
                            <w:pPr>
                              <w:spacing w:line="192" w:lineRule="auto"/>
                              <w:rPr>
                                <w:sz w:val="12"/>
                                <w:szCs w:val="12"/>
                              </w:rPr>
                            </w:pPr>
                            <w:r w:rsidRPr="00AF6CA3">
                              <w:rPr>
                                <w:sz w:val="12"/>
                                <w:szCs w:val="12"/>
                              </w:rPr>
                              <w:t xml:space="preserve">Кронштейн </w:t>
                            </w:r>
                            <w:r w:rsidRPr="00AF6CA3">
                              <w:rPr>
                                <w:sz w:val="12"/>
                                <w:szCs w:val="12"/>
                              </w:rPr>
                              <w:br/>
                              <w:t>набедренных 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2CFCE" id="Поле 8409" o:spid="_x0000_s1049" type="#_x0000_t202" style="position:absolute;left:0;text-align:left;margin-left:61.15pt;margin-top:140.55pt;width:52.55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" fillcolor="#fdfdf9" stroked="f">
                <v:textbox inset="0,0,0,0">
                  <w:txbxContent>
                    <w:p w14:paraId="4AE797F0" w14:textId="77777777" w:rsidR="001A56A5" w:rsidRPr="00AF6CA3" w:rsidRDefault="001A56A5" w:rsidP="00AF6CA3">
                      <w:pPr>
                        <w:spacing w:line="192" w:lineRule="auto"/>
                        <w:rPr>
                          <w:sz w:val="12"/>
                          <w:szCs w:val="12"/>
                        </w:rPr>
                      </w:pPr>
                      <w:r w:rsidRPr="00AF6CA3">
                        <w:rPr>
                          <w:sz w:val="12"/>
                          <w:szCs w:val="12"/>
                        </w:rPr>
                        <w:t xml:space="preserve">Кронштейн </w:t>
                      </w:r>
                      <w:r w:rsidRPr="00AF6CA3">
                        <w:rPr>
                          <w:sz w:val="12"/>
                          <w:szCs w:val="12"/>
                        </w:rPr>
                        <w:br/>
                        <w:t>набедренных грузов</w:t>
                      </w:r>
                    </w:p>
                  </w:txbxContent>
                </v:textbox>
              </v:shape>
            </w:pict>
          </mc:Fallback>
        </mc:AlternateContent>
      </w:r>
      <w:r w:rsidR="00AF6CA3">
        <w:rPr>
          <w:noProof/>
          <w:lang w:val="en-GB" w:eastAsia="en-GB"/>
        </w:rPr>
        <mc:AlternateContent>
          <mc:Choice Requires="wps">
            <w:drawing>
              <wp:anchor distT="0" distB="0" distL="114300" distR="114300" simplePos="0" relativeHeight="251694080" behindDoc="0" locked="0" layoutInCell="1" allowOverlap="1" wp14:anchorId="1289A557" wp14:editId="4598AA43">
                <wp:simplePos x="0" y="0"/>
                <wp:positionH relativeFrom="column">
                  <wp:posOffset>744652</wp:posOffset>
                </wp:positionH>
                <wp:positionV relativeFrom="paragraph">
                  <wp:posOffset>2448433</wp:posOffset>
                </wp:positionV>
                <wp:extent cx="649612" cy="172671"/>
                <wp:effectExtent l="0" t="0" r="0" b="0"/>
                <wp:wrapNone/>
                <wp:docPr id="8410" name="Поле 8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12" cy="172671"/>
                        </a:xfrm>
                        <a:prstGeom prst="rect">
                          <a:avLst/>
                        </a:prstGeom>
                        <a:solidFill>
                          <a:srgbClr val="FDFDF9"/>
                        </a:solidFill>
                        <a:ln>
                          <a:noFill/>
                        </a:ln>
                        <a:extLst/>
                      </wps:spPr>
                      <wps:txbx>
                        <w:txbxContent>
                          <w:p w14:paraId="30901E27" w14:textId="77777777" w:rsidR="001A56A5" w:rsidRPr="00AF6CA3" w:rsidRDefault="001A56A5" w:rsidP="00AF6CA3">
                            <w:pPr>
                              <w:spacing w:line="216" w:lineRule="auto"/>
                              <w:rPr>
                                <w:sz w:val="12"/>
                                <w:szCs w:val="12"/>
                              </w:rPr>
                            </w:pPr>
                            <w:r w:rsidRPr="00AF6CA3">
                              <w:rPr>
                                <w:sz w:val="12"/>
                                <w:szCs w:val="12"/>
                              </w:rPr>
                              <w:t xml:space="preserve">Т-образный </w:t>
                            </w:r>
                            <w:r w:rsidRPr="00AF6CA3">
                              <w:rPr>
                                <w:sz w:val="12"/>
                                <w:szCs w:val="12"/>
                              </w:rPr>
                              <w:br/>
                              <w:t>коленный шарнир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9A557" id="Поле 8410" o:spid="_x0000_s1050" type="#_x0000_t202" style="position:absolute;left:0;text-align:left;margin-left:58.65pt;margin-top:192.8pt;width:51.15pt;height:1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" fillcolor="#fdfdf9" stroked="f">
                <v:textbox inset="0,0,0,0">
                  <w:txbxContent>
                    <w:p w14:paraId="30901E27" w14:textId="77777777" w:rsidR="001A56A5" w:rsidRPr="00AF6CA3" w:rsidRDefault="001A56A5" w:rsidP="00AF6CA3">
                      <w:pPr>
                        <w:spacing w:line="216" w:lineRule="auto"/>
                        <w:rPr>
                          <w:sz w:val="12"/>
                          <w:szCs w:val="12"/>
                        </w:rPr>
                      </w:pPr>
                      <w:r w:rsidRPr="00AF6CA3">
                        <w:rPr>
                          <w:sz w:val="12"/>
                          <w:szCs w:val="12"/>
                        </w:rPr>
                        <w:t xml:space="preserve">Т-образный </w:t>
                      </w:r>
                      <w:r w:rsidRPr="00AF6CA3">
                        <w:rPr>
                          <w:sz w:val="12"/>
                          <w:szCs w:val="12"/>
                        </w:rPr>
                        <w:br/>
                        <w:t>коленный шарнир</w:t>
                      </w:r>
                    </w:p>
                  </w:txbxContent>
                </v:textbox>
              </v:shape>
            </w:pict>
          </mc:Fallback>
        </mc:AlternateContent>
      </w:r>
      <w:r w:rsidR="00AF6CA3">
        <w:rPr>
          <w:noProof/>
          <w:lang w:val="en-GB" w:eastAsia="en-GB"/>
        </w:rPr>
        <mc:AlternateContent>
          <mc:Choice Requires="wps">
            <w:drawing>
              <wp:anchor distT="0" distB="0" distL="114300" distR="114300" simplePos="0" relativeHeight="251697152" behindDoc="0" locked="0" layoutInCell="1" allowOverlap="1" wp14:anchorId="0CC893E6" wp14:editId="05DEA3F1">
                <wp:simplePos x="0" y="0"/>
                <wp:positionH relativeFrom="column">
                  <wp:posOffset>1415864</wp:posOffset>
                </wp:positionH>
                <wp:positionV relativeFrom="paragraph">
                  <wp:posOffset>1336592</wp:posOffset>
                </wp:positionV>
                <wp:extent cx="631959" cy="211830"/>
                <wp:effectExtent l="0" t="0" r="0" b="0"/>
                <wp:wrapNone/>
                <wp:docPr id="8408" name="Поле 8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9" cy="211830"/>
                        </a:xfrm>
                        <a:prstGeom prst="rect">
                          <a:avLst/>
                        </a:prstGeom>
                        <a:solidFill>
                          <a:srgbClr val="FDFDF9"/>
                        </a:solidFill>
                        <a:ln>
                          <a:noFill/>
                        </a:ln>
                        <a:extLst/>
                      </wps:spPr>
                      <wps:txbx>
                        <w:txbxContent>
                          <w:p w14:paraId="1EB70BBD" w14:textId="77777777" w:rsidR="001A56A5" w:rsidRPr="00AF6CA3" w:rsidRDefault="001A56A5" w:rsidP="00AF6CA3">
                            <w:pPr>
                              <w:spacing w:line="120" w:lineRule="atLeast"/>
                              <w:rPr>
                                <w:sz w:val="12"/>
                                <w:szCs w:val="12"/>
                              </w:rPr>
                            </w:pPr>
                            <w:r w:rsidRPr="00AF6CA3">
                              <w:rPr>
                                <w:sz w:val="12"/>
                                <w:szCs w:val="12"/>
                              </w:rPr>
                              <w:t xml:space="preserve">Круговой сектор </w:t>
                            </w:r>
                            <w:r>
                              <w:rPr>
                                <w:sz w:val="12"/>
                                <w:szCs w:val="12"/>
                              </w:rPr>
                              <w:br/>
                            </w:r>
                            <w:r w:rsidRPr="00AF6CA3">
                              <w:rPr>
                                <w:sz w:val="12"/>
                                <w:szCs w:val="12"/>
                              </w:rPr>
                              <w:t>наклона бедра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893E6" id="Поле 8408" o:spid="_x0000_s1051" type="#_x0000_t202" style="position:absolute;left:0;text-align:left;margin-left:111.5pt;margin-top:105.25pt;width:49.75pt;height:1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" fillcolor="#fdfdf9" stroked="f">
                <v:textbox inset="0,0,0,0">
                  <w:txbxContent>
                    <w:p w14:paraId="1EB70BBD" w14:textId="77777777" w:rsidR="001A56A5" w:rsidRPr="00AF6CA3" w:rsidRDefault="001A56A5" w:rsidP="00AF6CA3">
                      <w:pPr>
                        <w:spacing w:line="120" w:lineRule="atLeast"/>
                        <w:rPr>
                          <w:sz w:val="12"/>
                          <w:szCs w:val="12"/>
                        </w:rPr>
                      </w:pPr>
                      <w:r w:rsidRPr="00AF6CA3">
                        <w:rPr>
                          <w:sz w:val="12"/>
                          <w:szCs w:val="12"/>
                        </w:rPr>
                        <w:t xml:space="preserve">Круговой сектор </w:t>
                      </w:r>
                      <w:r>
                        <w:rPr>
                          <w:sz w:val="12"/>
                          <w:szCs w:val="12"/>
                        </w:rPr>
                        <w:br/>
                      </w:r>
                      <w:r w:rsidRPr="00AF6CA3">
                        <w:rPr>
                          <w:sz w:val="12"/>
                          <w:szCs w:val="12"/>
                        </w:rPr>
                        <w:t>наклона бедра</w:t>
                      </w:r>
                    </w:p>
                  </w:txbxContent>
                </v:textbox>
              </v:shape>
            </w:pict>
          </mc:Fallback>
        </mc:AlternateContent>
      </w:r>
      <w:r w:rsidR="00AF6CA3">
        <w:rPr>
          <w:noProof/>
          <w:lang w:val="en-GB" w:eastAsia="en-GB"/>
        </w:rPr>
        <mc:AlternateContent>
          <mc:Choice Requires="wps">
            <w:drawing>
              <wp:anchor distT="0" distB="0" distL="114300" distR="114300" simplePos="0" relativeHeight="251698176" behindDoc="0" locked="0" layoutInCell="1" allowOverlap="1" wp14:anchorId="49440FAB" wp14:editId="5319F906">
                <wp:simplePos x="0" y="0"/>
                <wp:positionH relativeFrom="column">
                  <wp:posOffset>1666519</wp:posOffset>
                </wp:positionH>
                <wp:positionV relativeFrom="paragraph">
                  <wp:posOffset>827709</wp:posOffset>
                </wp:positionV>
                <wp:extent cx="614045" cy="197708"/>
                <wp:effectExtent l="0" t="0" r="0" b="0"/>
                <wp:wrapNone/>
                <wp:docPr id="8407" name="Поле 8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97708"/>
                        </a:xfrm>
                        <a:prstGeom prst="rect">
                          <a:avLst/>
                        </a:prstGeom>
                        <a:solidFill>
                          <a:srgbClr val="FDFDF9"/>
                        </a:solidFill>
                        <a:ln>
                          <a:noFill/>
                        </a:ln>
                        <a:extLst/>
                      </wps:spPr>
                      <wps:txbx>
                        <w:txbxContent>
                          <w:p w14:paraId="09CD1230" w14:textId="77777777" w:rsidR="001A56A5" w:rsidRPr="003866C2" w:rsidRDefault="001A56A5" w:rsidP="003866C2">
                            <w:pPr>
                              <w:spacing w:line="120" w:lineRule="atLeast"/>
                              <w:rPr>
                                <w:sz w:val="12"/>
                                <w:szCs w:val="12"/>
                              </w:rPr>
                            </w:pPr>
                            <w:r w:rsidRPr="003866C2">
                              <w:rPr>
                                <w:sz w:val="12"/>
                                <w:szCs w:val="12"/>
                              </w:rPr>
                              <w:t xml:space="preserve">Уровень угла </w:t>
                            </w:r>
                            <w:r>
                              <w:rPr>
                                <w:sz w:val="12"/>
                                <w:szCs w:val="12"/>
                              </w:rPr>
                              <w:br/>
                            </w:r>
                            <w:r w:rsidRPr="003866C2">
                              <w:rPr>
                                <w:sz w:val="12"/>
                                <w:szCs w:val="12"/>
                              </w:rPr>
                              <w:t>наклона спинки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0FAB" id="Поле 8407" o:spid="_x0000_s1052" type="#_x0000_t202" style="position:absolute;left:0;text-align:left;margin-left:131.2pt;margin-top:65.15pt;width:48.35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" fillcolor="#fdfdf9" stroked="f">
                <v:textbox inset="0,0,0,0">
                  <w:txbxContent>
                    <w:p w14:paraId="09CD1230" w14:textId="77777777" w:rsidR="001A56A5" w:rsidRPr="003866C2" w:rsidRDefault="001A56A5" w:rsidP="003866C2">
                      <w:pPr>
                        <w:spacing w:line="120" w:lineRule="atLeast"/>
                        <w:rPr>
                          <w:sz w:val="12"/>
                          <w:szCs w:val="12"/>
                        </w:rPr>
                      </w:pPr>
                      <w:r w:rsidRPr="003866C2">
                        <w:rPr>
                          <w:sz w:val="12"/>
                          <w:szCs w:val="12"/>
                        </w:rPr>
                        <w:t xml:space="preserve">Уровень угла </w:t>
                      </w:r>
                      <w:r>
                        <w:rPr>
                          <w:sz w:val="12"/>
                          <w:szCs w:val="12"/>
                        </w:rPr>
                        <w:br/>
                      </w:r>
                      <w:r w:rsidRPr="003866C2">
                        <w:rPr>
                          <w:sz w:val="12"/>
                          <w:szCs w:val="12"/>
                        </w:rPr>
                        <w:t>наклона спинки</w:t>
                      </w:r>
                    </w:p>
                  </w:txbxContent>
                </v:textbox>
              </v:shape>
            </w:pict>
          </mc:Fallback>
        </mc:AlternateContent>
      </w:r>
      <w:r w:rsidR="008D3BC7">
        <w:rPr>
          <w:noProof/>
          <w:lang w:val="en-GB" w:eastAsia="en-GB"/>
        </w:rPr>
        <mc:AlternateContent>
          <mc:Choice Requires="wps">
            <w:drawing>
              <wp:anchor distT="0" distB="0" distL="114300" distR="114300" simplePos="0" relativeHeight="251699200" behindDoc="0" locked="0" layoutInCell="1" allowOverlap="1" wp14:anchorId="26733638" wp14:editId="2CF3D06C">
                <wp:simplePos x="0" y="0"/>
                <wp:positionH relativeFrom="column">
                  <wp:posOffset>1726548</wp:posOffset>
                </wp:positionH>
                <wp:positionV relativeFrom="paragraph">
                  <wp:posOffset>115038</wp:posOffset>
                </wp:positionV>
                <wp:extent cx="928522" cy="218891"/>
                <wp:effectExtent l="0" t="0" r="5080" b="0"/>
                <wp:wrapNone/>
                <wp:docPr id="8405" name="Поле 8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522" cy="218891"/>
                        </a:xfrm>
                        <a:prstGeom prst="rect">
                          <a:avLst/>
                        </a:prstGeom>
                        <a:solidFill>
                          <a:srgbClr val="FDFDF9"/>
                        </a:solidFill>
                        <a:ln>
                          <a:noFill/>
                        </a:ln>
                        <a:extLst/>
                      </wps:spPr>
                      <wps:txbx>
                        <w:txbxContent>
                          <w:p w14:paraId="6A4CE729" w14:textId="77777777" w:rsidR="001A56A5" w:rsidRPr="008D3BC7" w:rsidRDefault="001A56A5" w:rsidP="0000604D">
                            <w:pPr>
                              <w:rPr>
                                <w:sz w:val="12"/>
                                <w:szCs w:val="12"/>
                              </w:rPr>
                            </w:pPr>
                            <w:r w:rsidRPr="008D3BC7">
                              <w:rPr>
                                <w:sz w:val="12"/>
                                <w:szCs w:val="12"/>
                              </w:rPr>
                              <w:t>Кронштейн спинных грузов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3638" id="Поле 8405" o:spid="_x0000_s1053" type="#_x0000_t202" style="position:absolute;left:0;text-align:left;margin-left:135.95pt;margin-top:9.05pt;width:73.1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" fillcolor="#fdfdf9" stroked="f">
                <v:textbox inset="0,0,0,0">
                  <w:txbxContent>
                    <w:p w14:paraId="6A4CE729" w14:textId="77777777" w:rsidR="001A56A5" w:rsidRPr="008D3BC7" w:rsidRDefault="001A56A5" w:rsidP="0000604D">
                      <w:pPr>
                        <w:rPr>
                          <w:sz w:val="12"/>
                          <w:szCs w:val="12"/>
                        </w:rPr>
                      </w:pPr>
                      <w:r w:rsidRPr="008D3BC7">
                        <w:rPr>
                          <w:sz w:val="12"/>
                          <w:szCs w:val="12"/>
                        </w:rPr>
                        <w:t>Кронштейн спинных грузов</w:t>
                      </w:r>
                    </w:p>
                  </w:txbxContent>
                </v:textbox>
              </v:shape>
            </w:pict>
          </mc:Fallback>
        </mc:AlternateContent>
      </w:r>
      <w:r w:rsidR="008D3BC7">
        <w:rPr>
          <w:noProof/>
          <w:lang w:val="en-GB" w:eastAsia="en-GB"/>
        </w:rPr>
        <mc:AlternateContent>
          <mc:Choice Requires="wps">
            <w:drawing>
              <wp:anchor distT="0" distB="0" distL="114300" distR="114300" simplePos="0" relativeHeight="251686912" behindDoc="0" locked="0" layoutInCell="1" allowOverlap="1" wp14:anchorId="208F7D0D" wp14:editId="3BBD2FF1">
                <wp:simplePos x="0" y="0"/>
                <wp:positionH relativeFrom="column">
                  <wp:posOffset>3717518</wp:posOffset>
                </wp:positionH>
                <wp:positionV relativeFrom="paragraph">
                  <wp:posOffset>4213377</wp:posOffset>
                </wp:positionV>
                <wp:extent cx="1009723" cy="203935"/>
                <wp:effectExtent l="0" t="0" r="0" b="5715"/>
                <wp:wrapNone/>
                <wp:docPr id="8418" name="Поле 8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723" cy="203935"/>
                        </a:xfrm>
                        <a:prstGeom prst="rect">
                          <a:avLst/>
                        </a:prstGeom>
                        <a:solidFill>
                          <a:srgbClr val="FDFDF9"/>
                        </a:solidFill>
                        <a:ln>
                          <a:noFill/>
                        </a:ln>
                        <a:extLst/>
                      </wps:spPr>
                      <wps:txbx>
                        <w:txbxContent>
                          <w:p w14:paraId="5E8C1F76" w14:textId="77777777" w:rsidR="001A56A5" w:rsidRPr="008D3BC7" w:rsidRDefault="001A56A5" w:rsidP="008D3BC7">
                            <w:pPr>
                              <w:spacing w:line="220" w:lineRule="atLeast"/>
                              <w:jc w:val="both"/>
                              <w:rPr>
                                <w:sz w:val="12"/>
                                <w:szCs w:val="12"/>
                              </w:rPr>
                            </w:pPr>
                            <w:r w:rsidRPr="008D3BC7">
                              <w:rPr>
                                <w:sz w:val="12"/>
                                <w:szCs w:val="12"/>
                              </w:rPr>
                              <w:t>Круговой сектор сгиба ступни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7D0D" id="Поле 8418" o:spid="_x0000_s1054" type="#_x0000_t202" style="position:absolute;left:0;text-align:left;margin-left:292.7pt;margin-top:331.75pt;width:79.5pt;height:1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" fillcolor="#fdfdf9" stroked="f">
                <v:textbox inset="0,0,0,0">
                  <w:txbxContent>
                    <w:p w14:paraId="5E8C1F76" w14:textId="77777777" w:rsidR="001A56A5" w:rsidRPr="008D3BC7" w:rsidRDefault="001A56A5" w:rsidP="008D3BC7">
                      <w:pPr>
                        <w:spacing w:line="220" w:lineRule="atLeast"/>
                        <w:jc w:val="both"/>
                        <w:rPr>
                          <w:sz w:val="12"/>
                          <w:szCs w:val="12"/>
                        </w:rPr>
                      </w:pPr>
                      <w:r w:rsidRPr="008D3BC7">
                        <w:rPr>
                          <w:sz w:val="12"/>
                          <w:szCs w:val="12"/>
                        </w:rPr>
                        <w:t>Круговой сектор сгиба ступни</w:t>
                      </w:r>
                    </w:p>
                  </w:txbxContent>
                </v:textbox>
              </v:shape>
            </w:pict>
          </mc:Fallback>
        </mc:AlternateContent>
      </w:r>
      <w:r w:rsidR="00A729F2">
        <w:rPr>
          <w:noProof/>
          <w:lang w:val="en-GB" w:eastAsia="en-GB"/>
        </w:rPr>
        <mc:AlternateContent>
          <mc:Choice Requires="wps">
            <w:drawing>
              <wp:anchor distT="0" distB="0" distL="114300" distR="114300" simplePos="0" relativeHeight="251700224" behindDoc="0" locked="0" layoutInCell="1" allowOverlap="1" wp14:anchorId="64A04257" wp14:editId="731DF352">
                <wp:simplePos x="0" y="0"/>
                <wp:positionH relativeFrom="column">
                  <wp:posOffset>4914591</wp:posOffset>
                </wp:positionH>
                <wp:positionV relativeFrom="paragraph">
                  <wp:posOffset>337460</wp:posOffset>
                </wp:positionV>
                <wp:extent cx="356581" cy="141605"/>
                <wp:effectExtent l="0" t="0" r="5715" b="0"/>
                <wp:wrapNone/>
                <wp:docPr id="8415" name="Поле 8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81" cy="141605"/>
                        </a:xfrm>
                        <a:prstGeom prst="rect">
                          <a:avLst/>
                        </a:prstGeom>
                        <a:solidFill>
                          <a:srgbClr val="FDFDF9"/>
                        </a:solidFill>
                        <a:ln>
                          <a:noFill/>
                        </a:ln>
                        <a:extLst/>
                      </wps:spPr>
                      <wps:txbx>
                        <w:txbxContent>
                          <w:p w14:paraId="0356F7B1" w14:textId="77777777" w:rsidR="001A56A5" w:rsidRPr="00A729F2" w:rsidRDefault="001A56A5" w:rsidP="002D1CF8">
                            <w:pPr>
                              <w:spacing w:line="120" w:lineRule="atLeast"/>
                              <w:rPr>
                                <w:sz w:val="12"/>
                                <w:szCs w:val="12"/>
                              </w:rPr>
                            </w:pPr>
                            <w:r w:rsidRPr="00A729F2">
                              <w:rPr>
                                <w:sz w:val="12"/>
                                <w:szCs w:val="12"/>
                              </w:rPr>
                              <w:t>Спинка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04257" id="Поле 8415" o:spid="_x0000_s1055" type="#_x0000_t202" style="position:absolute;left:0;text-align:left;margin-left:387pt;margin-top:26.55pt;width:28.1pt;height:1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" fillcolor="#fdfdf9" stroked="f">
                <v:textbox inset="0,0,0,0">
                  <w:txbxContent>
                    <w:p w14:paraId="0356F7B1" w14:textId="77777777" w:rsidR="001A56A5" w:rsidRPr="00A729F2" w:rsidRDefault="001A56A5" w:rsidP="002D1CF8">
                      <w:pPr>
                        <w:spacing w:line="120" w:lineRule="atLeast"/>
                        <w:rPr>
                          <w:sz w:val="12"/>
                          <w:szCs w:val="12"/>
                        </w:rPr>
                      </w:pPr>
                      <w:r w:rsidRPr="00A729F2">
                        <w:rPr>
                          <w:sz w:val="12"/>
                          <w:szCs w:val="12"/>
                        </w:rPr>
                        <w:t>Спинка</w:t>
                      </w:r>
                    </w:p>
                  </w:txbxContent>
                </v:textbox>
              </v:shape>
            </w:pict>
          </mc:Fallback>
        </mc:AlternateContent>
      </w:r>
      <w:r w:rsidR="0000604D">
        <w:rPr>
          <w:noProof/>
          <w:lang w:val="en-US" w:eastAsia="zh-CN"/>
        </w:rPr>
        <w:drawing>
          <wp:inline distT="0" distB="0" distL="0" distR="0" wp14:anchorId="5F0C8A52" wp14:editId="7F235D9A">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14:paraId="656FEA38" w14:textId="77777777" w:rsidR="002D1CF8" w:rsidRPr="00BA03F4" w:rsidRDefault="002D1CF8" w:rsidP="002D1CF8">
      <w:pPr>
        <w:pStyle w:val="SingleTxtGR"/>
        <w:tabs>
          <w:tab w:val="clear" w:pos="1701"/>
          <w:tab w:val="clear" w:pos="2268"/>
          <w:tab w:val="clear" w:pos="2835"/>
          <w:tab w:val="clear" w:pos="3402"/>
          <w:tab w:val="left" w:pos="2520"/>
          <w:tab w:val="left" w:pos="3060"/>
          <w:tab w:val="left" w:pos="3600"/>
        </w:tabs>
        <w:ind w:left="2520" w:hanging="1382"/>
      </w:pPr>
    </w:p>
    <w:p w14:paraId="11795252" w14:textId="77777777" w:rsidR="002D1CF8" w:rsidRPr="00BA03F4" w:rsidRDefault="002D1CF8" w:rsidP="002D1CF8">
      <w:pPr>
        <w:pStyle w:val="H23GR"/>
      </w:pPr>
      <w:r w:rsidRPr="00BA03F4">
        <w:rPr>
          <w:b w:val="0"/>
          <w:bCs/>
        </w:rPr>
        <w:lastRenderedPageBreak/>
        <w:tab/>
      </w:r>
      <w:r w:rsidRPr="00BA03F4">
        <w:rPr>
          <w:b w:val="0"/>
          <w:bCs/>
        </w:rPr>
        <w:tab/>
        <w:t>Рис. 2</w:t>
      </w:r>
      <w:r w:rsidRPr="00BA03F4">
        <w:br/>
        <w:t xml:space="preserve">Размеры элементов объемного механизма определения точки </w:t>
      </w:r>
      <w:r w:rsidR="00881D21">
        <w:t>«</w:t>
      </w:r>
      <w:r w:rsidRPr="00BA03F4">
        <w:t>Н</w:t>
      </w:r>
      <w:r w:rsidR="00881D21">
        <w:t>»</w:t>
      </w:r>
      <w:r w:rsidRPr="00BA03F4">
        <w:br/>
        <w:t>и распределение грузов</w:t>
      </w:r>
    </w:p>
    <w:p w14:paraId="7657BD72" w14:textId="2790CD8D" w:rsidR="002D1CF8" w:rsidRPr="00BA03F4" w:rsidRDefault="00084BE6" w:rsidP="002D1CF8">
      <w:pPr>
        <w:ind w:left="1124"/>
        <w:rPr>
          <w:lang w:eastAsia="ru-RU"/>
        </w:rPr>
      </w:pPr>
      <w:r>
        <w:rPr>
          <w:noProof/>
          <w:lang w:val="en-GB" w:eastAsia="en-GB"/>
        </w:rPr>
        <mc:AlternateContent>
          <mc:Choice Requires="wps">
            <w:drawing>
              <wp:anchor distT="0" distB="0" distL="114300" distR="114300" simplePos="0" relativeHeight="251702272" behindDoc="0" locked="0" layoutInCell="1" allowOverlap="1" wp14:anchorId="3118C541" wp14:editId="0DBDFBB0">
                <wp:simplePos x="0" y="0"/>
                <wp:positionH relativeFrom="column">
                  <wp:posOffset>5151120</wp:posOffset>
                </wp:positionH>
                <wp:positionV relativeFrom="paragraph">
                  <wp:posOffset>1236551</wp:posOffset>
                </wp:positionV>
                <wp:extent cx="562610" cy="126853"/>
                <wp:effectExtent l="0" t="0" r="8890" b="6985"/>
                <wp:wrapNone/>
                <wp:docPr id="222"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126853"/>
                        </a:xfrm>
                        <a:prstGeom prst="rect">
                          <a:avLst/>
                        </a:prstGeom>
                        <a:solidFill>
                          <a:srgbClr val="FDFDF9"/>
                        </a:solidFill>
                        <a:ln>
                          <a:noFill/>
                        </a:ln>
                        <a:extLst/>
                      </wps:spPr>
                      <wps:txbx>
                        <w:txbxContent>
                          <w:p w14:paraId="3A1A48EB" w14:textId="6A2EA223" w:rsidR="001A56A5" w:rsidRPr="00912663" w:rsidRDefault="001A56A5" w:rsidP="002D1CF8">
                            <w:pPr>
                              <w:spacing w:line="120" w:lineRule="atLeast"/>
                              <w:rPr>
                                <w:sz w:val="12"/>
                                <w:szCs w:val="12"/>
                              </w:rPr>
                            </w:pPr>
                            <w:r w:rsidRPr="00912663">
                              <w:rPr>
                                <w:sz w:val="12"/>
                                <w:szCs w:val="12"/>
                              </w:rPr>
                              <w:t>Спинные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8C541" id="Поле 19" o:spid="_x0000_s1056" type="#_x0000_t202" style="position:absolute;left:0;text-align:left;margin-left:405.6pt;margin-top:97.35pt;width:44.3pt;height: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" fillcolor="#fdfdf9" stroked="f">
                <v:textbox inset="0,0,0,0">
                  <w:txbxContent>
                    <w:p w14:paraId="3A1A48EB" w14:textId="6A2EA223" w:rsidR="001A56A5" w:rsidRPr="00912663" w:rsidRDefault="001A56A5" w:rsidP="002D1CF8">
                      <w:pPr>
                        <w:spacing w:line="120" w:lineRule="atLeast"/>
                        <w:rPr>
                          <w:sz w:val="12"/>
                          <w:szCs w:val="12"/>
                        </w:rPr>
                      </w:pPr>
                      <w:r w:rsidRPr="00912663">
                        <w:rPr>
                          <w:sz w:val="12"/>
                          <w:szCs w:val="12"/>
                        </w:rPr>
                        <w:t>Спинные грузы</w:t>
                      </w:r>
                    </w:p>
                  </w:txbxContent>
                </v:textbox>
              </v:shape>
            </w:pict>
          </mc:Fallback>
        </mc:AlternateContent>
      </w:r>
      <w:r w:rsidR="00D220AA">
        <w:rPr>
          <w:noProof/>
          <w:lang w:val="en-GB" w:eastAsia="en-GB"/>
        </w:rPr>
        <mc:AlternateContent>
          <mc:Choice Requires="wps">
            <w:drawing>
              <wp:anchor distT="0" distB="0" distL="114300" distR="114300" simplePos="0" relativeHeight="251708416" behindDoc="0" locked="0" layoutInCell="1" allowOverlap="1" wp14:anchorId="167CA9B6" wp14:editId="5E15DA05">
                <wp:simplePos x="0" y="0"/>
                <wp:positionH relativeFrom="column">
                  <wp:posOffset>3902075</wp:posOffset>
                </wp:positionH>
                <wp:positionV relativeFrom="paragraph">
                  <wp:posOffset>4671901</wp:posOffset>
                </wp:positionV>
                <wp:extent cx="607695" cy="133985"/>
                <wp:effectExtent l="0" t="0" r="1905" b="0"/>
                <wp:wrapNone/>
                <wp:docPr id="4420"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133985"/>
                        </a:xfrm>
                        <a:prstGeom prst="rect">
                          <a:avLst/>
                        </a:prstGeom>
                        <a:solidFill>
                          <a:srgbClr val="FCFCFA"/>
                        </a:solidFill>
                        <a:ln>
                          <a:noFill/>
                        </a:ln>
                        <a:extLst/>
                      </wps:spPr>
                      <wps:txbx>
                        <w:txbxContent>
                          <w:p w14:paraId="184873C2" w14:textId="77777777" w:rsidR="001A56A5" w:rsidRPr="00912663" w:rsidRDefault="001A56A5" w:rsidP="002D1CF8">
                            <w:pPr>
                              <w:spacing w:line="120" w:lineRule="atLeast"/>
                              <w:rPr>
                                <w:sz w:val="12"/>
                                <w:szCs w:val="12"/>
                              </w:rPr>
                            </w:pPr>
                            <w:r w:rsidRPr="00912663">
                              <w:rPr>
                                <w:sz w:val="12"/>
                                <w:szCs w:val="12"/>
                              </w:rPr>
                              <w:t>Ножные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A9B6" id="Поле 26" o:spid="_x0000_s1057" type="#_x0000_t202" style="position:absolute;left:0;text-align:left;margin-left:307.25pt;margin-top:367.85pt;width:47.85pt;height:1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" fillcolor="#fcfcfa" stroked="f">
                <v:textbox inset="0,0,0,0">
                  <w:txbxContent>
                    <w:p w14:paraId="184873C2" w14:textId="77777777" w:rsidR="001A56A5" w:rsidRPr="00912663" w:rsidRDefault="001A56A5" w:rsidP="002D1CF8">
                      <w:pPr>
                        <w:spacing w:line="120" w:lineRule="atLeast"/>
                        <w:rPr>
                          <w:sz w:val="12"/>
                          <w:szCs w:val="12"/>
                        </w:rPr>
                      </w:pPr>
                      <w:r w:rsidRPr="00912663">
                        <w:rPr>
                          <w:sz w:val="12"/>
                          <w:szCs w:val="12"/>
                        </w:rPr>
                        <w:t>Ножные грузы</w:t>
                      </w:r>
                    </w:p>
                  </w:txbxContent>
                </v:textbox>
              </v:shape>
            </w:pict>
          </mc:Fallback>
        </mc:AlternateContent>
      </w:r>
      <w:r w:rsidR="00D220AA">
        <w:rPr>
          <w:noProof/>
          <w:lang w:val="en-GB" w:eastAsia="en-GB"/>
        </w:rPr>
        <mc:AlternateContent>
          <mc:Choice Requires="wps">
            <w:drawing>
              <wp:anchor distT="0" distB="0" distL="114300" distR="114300" simplePos="0" relativeHeight="251706368" behindDoc="0" locked="0" layoutInCell="1" allowOverlap="1" wp14:anchorId="0ACAD9C8" wp14:editId="55CA227E">
                <wp:simplePos x="0" y="0"/>
                <wp:positionH relativeFrom="column">
                  <wp:posOffset>4989830</wp:posOffset>
                </wp:positionH>
                <wp:positionV relativeFrom="paragraph">
                  <wp:posOffset>2087039</wp:posOffset>
                </wp:positionV>
                <wp:extent cx="718185" cy="133985"/>
                <wp:effectExtent l="0" t="0" r="5715" b="0"/>
                <wp:wrapNone/>
                <wp:docPr id="4419"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33985"/>
                        </a:xfrm>
                        <a:prstGeom prst="rect">
                          <a:avLst/>
                        </a:prstGeom>
                        <a:solidFill>
                          <a:srgbClr val="FDFDF9"/>
                        </a:solidFill>
                        <a:ln>
                          <a:noFill/>
                        </a:ln>
                        <a:extLst/>
                      </wps:spPr>
                      <wps:txbx>
                        <w:txbxContent>
                          <w:p w14:paraId="67B705A3" w14:textId="77777777" w:rsidR="001A56A5" w:rsidRPr="00912663" w:rsidRDefault="001A56A5" w:rsidP="002D1CF8">
                            <w:pPr>
                              <w:spacing w:line="120" w:lineRule="atLeast"/>
                              <w:rPr>
                                <w:sz w:val="12"/>
                                <w:szCs w:val="12"/>
                              </w:rPr>
                            </w:pPr>
                            <w:r w:rsidRPr="00912663">
                              <w:rPr>
                                <w:sz w:val="12"/>
                                <w:szCs w:val="12"/>
                              </w:rPr>
                              <w:t>Седалищные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D9C8" id="Поле 23" o:spid="_x0000_s1058" type="#_x0000_t202" style="position:absolute;left:0;text-align:left;margin-left:392.9pt;margin-top:164.35pt;width:56.55pt;height:1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" fillcolor="#fdfdf9" stroked="f">
                <v:textbox inset="0,0,0,0">
                  <w:txbxContent>
                    <w:p w14:paraId="67B705A3" w14:textId="77777777" w:rsidR="001A56A5" w:rsidRPr="00912663" w:rsidRDefault="001A56A5" w:rsidP="002D1CF8">
                      <w:pPr>
                        <w:spacing w:line="120" w:lineRule="atLeast"/>
                        <w:rPr>
                          <w:sz w:val="12"/>
                          <w:szCs w:val="12"/>
                        </w:rPr>
                      </w:pPr>
                      <w:r w:rsidRPr="00912663">
                        <w:rPr>
                          <w:sz w:val="12"/>
                          <w:szCs w:val="12"/>
                        </w:rPr>
                        <w:t>Седалищные грузы</w:t>
                      </w:r>
                    </w:p>
                  </w:txbxContent>
                </v:textbox>
              </v:shape>
            </w:pict>
          </mc:Fallback>
        </mc:AlternateContent>
      </w:r>
      <w:r w:rsidR="00694FFC">
        <w:rPr>
          <w:noProof/>
          <w:lang w:val="en-GB" w:eastAsia="en-GB"/>
        </w:rPr>
        <mc:AlternateContent>
          <mc:Choice Requires="wps">
            <w:drawing>
              <wp:anchor distT="0" distB="0" distL="114300" distR="114300" simplePos="0" relativeHeight="251704320" behindDoc="0" locked="0" layoutInCell="1" allowOverlap="1" wp14:anchorId="6F60605E" wp14:editId="5F5DF7FF">
                <wp:simplePos x="0" y="0"/>
                <wp:positionH relativeFrom="column">
                  <wp:posOffset>716280</wp:posOffset>
                </wp:positionH>
                <wp:positionV relativeFrom="paragraph">
                  <wp:posOffset>2940685</wp:posOffset>
                </wp:positionV>
                <wp:extent cx="807999" cy="211015"/>
                <wp:effectExtent l="0" t="0" r="0" b="0"/>
                <wp:wrapNone/>
                <wp:docPr id="4416"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999" cy="211015"/>
                        </a:xfrm>
                        <a:prstGeom prst="rect">
                          <a:avLst/>
                        </a:prstGeom>
                        <a:solidFill>
                          <a:srgbClr val="FCFCFA"/>
                        </a:solidFill>
                        <a:ln>
                          <a:noFill/>
                        </a:ln>
                        <a:extLst/>
                      </wps:spPr>
                      <wps:txbx>
                        <w:txbxContent>
                          <w:p w14:paraId="48D81F23" w14:textId="77777777" w:rsidR="001A56A5" w:rsidRPr="00694FFC" w:rsidRDefault="001A56A5" w:rsidP="002D1CF8">
                            <w:pPr>
                              <w:spacing w:line="240" w:lineRule="auto"/>
                              <w:rPr>
                                <w:sz w:val="12"/>
                                <w:szCs w:val="12"/>
                              </w:rPr>
                            </w:pPr>
                            <w:r w:rsidRPr="00694FFC">
                              <w:rPr>
                                <w:sz w:val="12"/>
                                <w:szCs w:val="12"/>
                              </w:rPr>
                              <w:t>Направление и точка приложения нагрузки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0605E" id="Поле 21" o:spid="_x0000_s1059" type="#_x0000_t202" style="position:absolute;left:0;text-align:left;margin-left:56.4pt;margin-top:231.55pt;width:63.6pt;height:1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" fillcolor="#fcfcfa" stroked="f">
                <v:textbox inset="0,0,0,0">
                  <w:txbxContent>
                    <w:p w14:paraId="48D81F23" w14:textId="77777777" w:rsidR="001A56A5" w:rsidRPr="00694FFC" w:rsidRDefault="001A56A5" w:rsidP="002D1CF8">
                      <w:pPr>
                        <w:spacing w:line="240" w:lineRule="auto"/>
                        <w:rPr>
                          <w:sz w:val="12"/>
                          <w:szCs w:val="12"/>
                        </w:rPr>
                      </w:pPr>
                      <w:r w:rsidRPr="00694FFC">
                        <w:rPr>
                          <w:sz w:val="12"/>
                          <w:szCs w:val="12"/>
                        </w:rPr>
                        <w:t>Направление и точка приложения нагрузки</w:t>
                      </w:r>
                    </w:p>
                  </w:txbxContent>
                </v:textbox>
              </v:shape>
            </w:pict>
          </mc:Fallback>
        </mc:AlternateContent>
      </w:r>
      <w:r w:rsidR="00912663">
        <w:rPr>
          <w:noProof/>
          <w:lang w:val="en-GB" w:eastAsia="en-GB"/>
        </w:rPr>
        <mc:AlternateContent>
          <mc:Choice Requires="wps">
            <w:drawing>
              <wp:anchor distT="0" distB="0" distL="114300" distR="114300" simplePos="0" relativeHeight="251703296" behindDoc="0" locked="0" layoutInCell="1" allowOverlap="1" wp14:anchorId="32FFE999" wp14:editId="21D1F3C3">
                <wp:simplePos x="0" y="0"/>
                <wp:positionH relativeFrom="column">
                  <wp:posOffset>2329585</wp:posOffset>
                </wp:positionH>
                <wp:positionV relativeFrom="paragraph">
                  <wp:posOffset>1069654</wp:posOffset>
                </wp:positionV>
                <wp:extent cx="773318" cy="276330"/>
                <wp:effectExtent l="0" t="0" r="8255" b="9525"/>
                <wp:wrapNone/>
                <wp:docPr id="223"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318" cy="276330"/>
                        </a:xfrm>
                        <a:prstGeom prst="rect">
                          <a:avLst/>
                        </a:prstGeom>
                        <a:solidFill>
                          <a:srgbClr val="FCFCFA"/>
                        </a:solidFill>
                        <a:ln>
                          <a:noFill/>
                        </a:ln>
                        <a:extLst/>
                      </wps:spPr>
                      <wps:txbx>
                        <w:txbxContent>
                          <w:p w14:paraId="01C1294C" w14:textId="77777777" w:rsidR="001A56A5" w:rsidRPr="00912663" w:rsidRDefault="001A56A5" w:rsidP="002D1CF8">
                            <w:pPr>
                              <w:spacing w:line="240" w:lineRule="auto"/>
                              <w:rPr>
                                <w:sz w:val="12"/>
                                <w:szCs w:val="12"/>
                              </w:rPr>
                            </w:pPr>
                            <w:r w:rsidRPr="00912663">
                              <w:rPr>
                                <w:sz w:val="12"/>
                                <w:szCs w:val="12"/>
                              </w:rPr>
                              <w:t>Изменение в пределах от 108 до 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FE999" id="Поле 20" o:spid="_x0000_s1060" type="#_x0000_t202" style="position:absolute;left:0;text-align:left;margin-left:183.45pt;margin-top:84.2pt;width:60.9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" fillcolor="#fcfcfa" stroked="f">
                <v:textbox inset="0,0,0,0">
                  <w:txbxContent>
                    <w:p w14:paraId="01C1294C" w14:textId="77777777" w:rsidR="001A56A5" w:rsidRPr="00912663" w:rsidRDefault="001A56A5" w:rsidP="002D1CF8">
                      <w:pPr>
                        <w:spacing w:line="240" w:lineRule="auto"/>
                        <w:rPr>
                          <w:sz w:val="12"/>
                          <w:szCs w:val="12"/>
                        </w:rPr>
                      </w:pPr>
                      <w:r w:rsidRPr="00912663">
                        <w:rPr>
                          <w:sz w:val="12"/>
                          <w:szCs w:val="12"/>
                        </w:rPr>
                        <w:t>Изменение в пределах от 108 до 424</w:t>
                      </w:r>
                    </w:p>
                  </w:txbxContent>
                </v:textbox>
              </v:shape>
            </w:pict>
          </mc:Fallback>
        </mc:AlternateContent>
      </w:r>
      <w:r w:rsidR="00912663">
        <w:rPr>
          <w:noProof/>
          <w:lang w:val="en-GB" w:eastAsia="en-GB"/>
        </w:rPr>
        <mc:AlternateContent>
          <mc:Choice Requires="wps">
            <w:drawing>
              <wp:anchor distT="0" distB="0" distL="114300" distR="114300" simplePos="0" relativeHeight="251707392" behindDoc="0" locked="0" layoutInCell="1" allowOverlap="1" wp14:anchorId="32D9B5A3" wp14:editId="012B3AF2">
                <wp:simplePos x="0" y="0"/>
                <wp:positionH relativeFrom="column">
                  <wp:posOffset>4781836</wp:posOffset>
                </wp:positionH>
                <wp:positionV relativeFrom="paragraph">
                  <wp:posOffset>2850627</wp:posOffset>
                </wp:positionV>
                <wp:extent cx="962025" cy="133985"/>
                <wp:effectExtent l="0" t="0" r="9525" b="0"/>
                <wp:wrapNone/>
                <wp:docPr id="4418"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33985"/>
                        </a:xfrm>
                        <a:prstGeom prst="rect">
                          <a:avLst/>
                        </a:prstGeom>
                        <a:solidFill>
                          <a:srgbClr val="FDFDF9"/>
                        </a:solidFill>
                        <a:ln>
                          <a:noFill/>
                        </a:ln>
                        <a:extLst/>
                      </wps:spPr>
                      <wps:txbx>
                        <w:txbxContent>
                          <w:p w14:paraId="07346084" w14:textId="77777777" w:rsidR="001A56A5" w:rsidRPr="009763C9" w:rsidRDefault="001A56A5" w:rsidP="002D1CF8">
                            <w:pPr>
                              <w:spacing w:line="120" w:lineRule="atLeast"/>
                              <w:rPr>
                                <w:sz w:val="12"/>
                                <w:szCs w:val="12"/>
                              </w:rPr>
                            </w:pPr>
                            <w:r w:rsidRPr="009763C9">
                              <w:rPr>
                                <w:sz w:val="12"/>
                                <w:szCs w:val="12"/>
                              </w:rPr>
                              <w:t>Набедренные грузы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9B5A3" id="Поле 25" o:spid="_x0000_s1061" type="#_x0000_t202" style="position:absolute;left:0;text-align:left;margin-left:376.5pt;margin-top:224.45pt;width:75.75pt;height:1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" fillcolor="#fdfdf9" stroked="f">
                <v:textbox inset="0,0,0,0">
                  <w:txbxContent>
                    <w:p w14:paraId="07346084" w14:textId="77777777" w:rsidR="001A56A5" w:rsidRPr="009763C9" w:rsidRDefault="001A56A5" w:rsidP="002D1CF8">
                      <w:pPr>
                        <w:spacing w:line="120" w:lineRule="atLeast"/>
                        <w:rPr>
                          <w:sz w:val="12"/>
                          <w:szCs w:val="12"/>
                        </w:rPr>
                      </w:pPr>
                      <w:r w:rsidRPr="009763C9">
                        <w:rPr>
                          <w:sz w:val="12"/>
                          <w:szCs w:val="12"/>
                        </w:rPr>
                        <w:t>Набедренные грузы</w:t>
                      </w:r>
                    </w:p>
                  </w:txbxContent>
                </v:textbox>
              </v:shape>
            </w:pict>
          </mc:Fallback>
        </mc:AlternateContent>
      </w:r>
      <w:r w:rsidR="00912663">
        <w:rPr>
          <w:noProof/>
          <w:lang w:val="en-GB" w:eastAsia="en-GB"/>
        </w:rPr>
        <mc:AlternateContent>
          <mc:Choice Requires="wps">
            <w:drawing>
              <wp:anchor distT="0" distB="0" distL="114300" distR="114300" simplePos="0" relativeHeight="251705344" behindDoc="0" locked="0" layoutInCell="1" allowOverlap="1" wp14:anchorId="19E386E1" wp14:editId="48BA365C">
                <wp:simplePos x="0" y="0"/>
                <wp:positionH relativeFrom="column">
                  <wp:posOffset>4299063</wp:posOffset>
                </wp:positionH>
                <wp:positionV relativeFrom="paragraph">
                  <wp:posOffset>3973628</wp:posOffset>
                </wp:positionV>
                <wp:extent cx="211008" cy="140244"/>
                <wp:effectExtent l="0" t="0" r="0" b="0"/>
                <wp:wrapNone/>
                <wp:docPr id="4417"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08" cy="140244"/>
                        </a:xfrm>
                        <a:prstGeom prst="rect">
                          <a:avLst/>
                        </a:prstGeom>
                        <a:solidFill>
                          <a:srgbClr val="FDFDF9"/>
                        </a:solidFill>
                        <a:ln>
                          <a:noFill/>
                        </a:ln>
                        <a:extLst/>
                      </wps:spPr>
                      <wps:txbx>
                        <w:txbxContent>
                          <w:p w14:paraId="5CFB115B" w14:textId="77777777" w:rsidR="001A56A5" w:rsidRPr="00912663" w:rsidRDefault="001A56A5" w:rsidP="002D1CF8">
                            <w:pPr>
                              <w:spacing w:line="120" w:lineRule="atLeast"/>
                              <w:rPr>
                                <w:sz w:val="14"/>
                                <w:szCs w:val="14"/>
                              </w:rPr>
                            </w:pPr>
                            <w:r w:rsidRPr="00912663">
                              <w:rPr>
                                <w:sz w:val="14"/>
                                <w:szCs w:val="14"/>
                              </w:rPr>
                              <w:t>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386E1" id="Поле 22" o:spid="_x0000_s1062" type="#_x0000_t202" style="position:absolute;left:0;text-align:left;margin-left:338.5pt;margin-top:312.9pt;width:16.6pt;height:1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" fillcolor="#fdfdf9" stroked="f">
                <v:textbox inset="0,0,0,0">
                  <w:txbxContent>
                    <w:p w14:paraId="5CFB115B" w14:textId="77777777" w:rsidR="001A56A5" w:rsidRPr="00912663" w:rsidRDefault="001A56A5" w:rsidP="002D1CF8">
                      <w:pPr>
                        <w:spacing w:line="120" w:lineRule="atLeast"/>
                        <w:rPr>
                          <w:sz w:val="14"/>
                          <w:szCs w:val="14"/>
                        </w:rPr>
                      </w:pPr>
                      <w:r w:rsidRPr="00912663">
                        <w:rPr>
                          <w:sz w:val="14"/>
                          <w:szCs w:val="14"/>
                        </w:rPr>
                        <w:t>401</w:t>
                      </w:r>
                    </w:p>
                  </w:txbxContent>
                </v:textbox>
              </v:shape>
            </w:pict>
          </mc:Fallback>
        </mc:AlternateContent>
      </w:r>
      <w:r w:rsidR="002D1CF8">
        <w:rPr>
          <w:b/>
          <w:noProof/>
          <w:lang w:val="en-GB" w:eastAsia="en-GB"/>
        </w:rPr>
        <w:drawing>
          <wp:inline distT="0" distB="0" distL="0" distR="0" wp14:anchorId="2AC45259" wp14:editId="4897DB86">
            <wp:extent cx="4988560" cy="5875655"/>
            <wp:effectExtent l="0" t="0" r="2540" b="0"/>
            <wp:docPr id="25"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88560" cy="5875655"/>
                    </a:xfrm>
                    <a:prstGeom prst="rect">
                      <a:avLst/>
                    </a:prstGeom>
                    <a:noFill/>
                    <a:ln>
                      <a:noFill/>
                    </a:ln>
                  </pic:spPr>
                </pic:pic>
              </a:graphicData>
            </a:graphic>
          </wp:inline>
        </w:drawing>
      </w:r>
    </w:p>
    <w:p w14:paraId="1F0BBE52" w14:textId="77777777" w:rsidR="00886ADE" w:rsidRDefault="00886ADE" w:rsidP="00A07F40">
      <w:pPr>
        <w:spacing w:after="120"/>
        <w:ind w:left="2268" w:right="1134" w:hanging="1134"/>
        <w:jc w:val="both"/>
        <w:sectPr w:rsidR="00886ADE" w:rsidSect="002D1CF8">
          <w:headerReference w:type="even" r:id="rId38"/>
          <w:headerReference w:type="default" r:id="rId39"/>
          <w:headerReference w:type="first" r:id="rId40"/>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p>
    <w:p w14:paraId="209105AA" w14:textId="77777777" w:rsidR="00886ADE" w:rsidRPr="00BA03F4" w:rsidRDefault="00886ADE" w:rsidP="00886ADE">
      <w:pPr>
        <w:pStyle w:val="HChG"/>
      </w:pPr>
      <w:r w:rsidRPr="00BA03F4">
        <w:lastRenderedPageBreak/>
        <w:t>Приложение 1</w:t>
      </w:r>
      <w:r w:rsidR="009763C9">
        <w:t xml:space="preserve"> </w:t>
      </w:r>
      <w:r w:rsidRPr="00BA03F4">
        <w:t>–</w:t>
      </w:r>
      <w:r w:rsidR="009763C9">
        <w:t xml:space="preserve"> </w:t>
      </w:r>
      <w:r w:rsidRPr="00BA03F4">
        <w:t>Добавление 2</w:t>
      </w:r>
    </w:p>
    <w:p w14:paraId="7693153C" w14:textId="77777777" w:rsidR="00886ADE" w:rsidRPr="00BA03F4" w:rsidRDefault="00886ADE" w:rsidP="00886ADE">
      <w:pPr>
        <w:pStyle w:val="HChG"/>
      </w:pPr>
      <w:bookmarkStart w:id="16" w:name="_Toc108926550"/>
      <w:r w:rsidRPr="00BA03F4">
        <w:tab/>
      </w:r>
      <w:r w:rsidRPr="00BA03F4">
        <w:tab/>
        <w:t>Трехмерная система координат</w:t>
      </w:r>
      <w:bookmarkEnd w:id="16"/>
    </w:p>
    <w:p w14:paraId="03A28DC5" w14:textId="77777777" w:rsidR="00886ADE" w:rsidRPr="00BA03F4" w:rsidRDefault="00886ADE" w:rsidP="00886ADE">
      <w:pPr>
        <w:spacing w:after="120"/>
        <w:ind w:left="2268" w:right="1134" w:hanging="1134"/>
        <w:jc w:val="both"/>
      </w:pPr>
      <w:r w:rsidRPr="00BA03F4">
        <w:t>1.</w:t>
      </w:r>
      <w:r w:rsidRPr="00BA03F4">
        <w:tab/>
        <w:t>Трехмерная система координат определяется тремя ортогональными плоскостями, установленными изготовителем транспортного средства (см. рисунок)</w:t>
      </w:r>
      <w:r w:rsidRPr="00886ADE">
        <w:rPr>
          <w:sz w:val="18"/>
          <w:szCs w:val="18"/>
          <w:vertAlign w:val="superscript"/>
        </w:rPr>
        <w:footnoteReference w:id="16"/>
      </w:r>
      <w:r w:rsidRPr="00BA03F4">
        <w:t>.</w:t>
      </w:r>
    </w:p>
    <w:p w14:paraId="0E25727F" w14:textId="77777777" w:rsidR="00886ADE" w:rsidRPr="00BA03F4" w:rsidRDefault="00886ADE" w:rsidP="00886ADE">
      <w:pPr>
        <w:spacing w:after="120"/>
        <w:ind w:left="2268" w:right="1134" w:hanging="1134"/>
        <w:jc w:val="both"/>
      </w:pPr>
      <w:r w:rsidRPr="00BA03F4">
        <w:t>2.</w:t>
      </w:r>
      <w:r w:rsidRPr="00BA03F4">
        <w:tab/>
        <w:t>Положение для измерения на транспортном средстве обеспечивают путем установки данного транспортного средства на опорную поверхность таким образом, чтобы координаты исходных точек отсчета соответствовали величинам, указанным изготовителем.</w:t>
      </w:r>
    </w:p>
    <w:p w14:paraId="4DA620E4" w14:textId="77777777" w:rsidR="00886ADE" w:rsidRPr="00BA03F4" w:rsidRDefault="00886ADE" w:rsidP="00886ADE">
      <w:pPr>
        <w:spacing w:after="120"/>
        <w:ind w:left="2268" w:right="1134" w:hanging="1134"/>
        <w:jc w:val="both"/>
      </w:pPr>
      <w:r w:rsidRPr="00BA03F4">
        <w:t>3.</w:t>
      </w:r>
      <w:r w:rsidRPr="00BA03F4">
        <w:tab/>
        <w:t xml:space="preserve">Координаты точек </w:t>
      </w:r>
      <w:r w:rsidR="00881D21">
        <w:t>«</w:t>
      </w:r>
      <w:r w:rsidRPr="00BA03F4">
        <w:t>R</w:t>
      </w:r>
      <w:r w:rsidR="00881D21">
        <w:t>»</w:t>
      </w:r>
      <w:r w:rsidRPr="00BA03F4">
        <w:t xml:space="preserve"> и </w:t>
      </w:r>
      <w:r w:rsidR="00881D21">
        <w:t>«</w:t>
      </w:r>
      <w:r w:rsidRPr="00BA03F4">
        <w:t>Н</w:t>
      </w:r>
      <w:r w:rsidR="00881D21">
        <w:t>»</w:t>
      </w:r>
      <w:r w:rsidRPr="00BA03F4">
        <w:t xml:space="preserve"> устанавливают относительно исходных точек отсчета, определенных изготовителем транспортного средства.</w:t>
      </w:r>
    </w:p>
    <w:p w14:paraId="7948B1DA" w14:textId="77777777" w:rsidR="00886ADE" w:rsidRPr="00BA03F4" w:rsidRDefault="00886ADE" w:rsidP="00886ADE">
      <w:pPr>
        <w:pStyle w:val="SingleTxtGR"/>
        <w:tabs>
          <w:tab w:val="clear" w:pos="1701"/>
          <w:tab w:val="clear" w:pos="2268"/>
          <w:tab w:val="clear" w:pos="2835"/>
          <w:tab w:val="clear" w:pos="3402"/>
          <w:tab w:val="left" w:pos="3060"/>
          <w:tab w:val="left" w:pos="3600"/>
        </w:tabs>
        <w:ind w:left="2268" w:hanging="1134"/>
      </w:pPr>
      <w:r>
        <w:rPr>
          <w:noProof/>
          <w:w w:val="100"/>
          <w:lang w:val="en-GB" w:eastAsia="en-GB"/>
        </w:rPr>
        <mc:AlternateContent>
          <mc:Choice Requires="wps">
            <w:drawing>
              <wp:anchor distT="0" distB="0" distL="114300" distR="114300" simplePos="0" relativeHeight="251713536" behindDoc="0" locked="1" layoutInCell="1" allowOverlap="1" wp14:anchorId="04CD908E" wp14:editId="5D2F4823">
                <wp:simplePos x="0" y="0"/>
                <wp:positionH relativeFrom="column">
                  <wp:posOffset>3636645</wp:posOffset>
                </wp:positionH>
                <wp:positionV relativeFrom="paragraph">
                  <wp:posOffset>3431540</wp:posOffset>
                </wp:positionV>
                <wp:extent cx="1316355" cy="160020"/>
                <wp:effectExtent l="0" t="0" r="0" b="0"/>
                <wp:wrapNone/>
                <wp:docPr id="4440" name="Прямоугольник 4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DDDEE" w14:textId="77777777" w:rsidR="001A56A5" w:rsidRPr="002E619C" w:rsidRDefault="001A56A5" w:rsidP="00886ADE">
                            <w:pPr>
                              <w:spacing w:line="216" w:lineRule="auto"/>
                              <w:rPr>
                                <w:spacing w:val="6"/>
                                <w:kern w:val="18"/>
                                <w:sz w:val="16"/>
                                <w:szCs w:val="16"/>
                              </w:rPr>
                            </w:pPr>
                            <w:r w:rsidRPr="002E619C">
                              <w:rPr>
                                <w:spacing w:val="6"/>
                                <w:kern w:val="18"/>
                                <w:sz w:val="16"/>
                                <w:szCs w:val="16"/>
                              </w:rPr>
                              <w:t>Опорная поверхность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D908E" id="Прямоугольник 4440" o:spid="_x0000_s1063" style="position:absolute;left:0;text-align:left;margin-left:286.35pt;margin-top:270.2pt;width:103.65pt;height: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" stroked="f">
                <v:textbox inset="0,0,0,0">
                  <w:txbxContent>
                    <w:p w14:paraId="6F4DDDEE" w14:textId="77777777" w:rsidR="001A56A5" w:rsidRPr="002E619C" w:rsidRDefault="001A56A5" w:rsidP="00886ADE">
                      <w:pPr>
                        <w:spacing w:line="216" w:lineRule="auto"/>
                        <w:rPr>
                          <w:spacing w:val="6"/>
                          <w:kern w:val="18"/>
                          <w:sz w:val="16"/>
                          <w:szCs w:val="16"/>
                        </w:rPr>
                      </w:pPr>
                      <w:r w:rsidRPr="002E619C">
                        <w:rPr>
                          <w:spacing w:val="6"/>
                          <w:kern w:val="18"/>
                          <w:sz w:val="16"/>
                          <w:szCs w:val="16"/>
                        </w:rPr>
                        <w:t>Опорная поверхность</w:t>
                      </w:r>
                    </w:p>
                  </w:txbxContent>
                </v:textbox>
                <w10:anchorlock/>
              </v:rect>
            </w:pict>
          </mc:Fallback>
        </mc:AlternateContent>
      </w:r>
      <w:r>
        <w:rPr>
          <w:noProof/>
          <w:w w:val="100"/>
          <w:lang w:val="en-GB" w:eastAsia="en-GB"/>
        </w:rPr>
        <mc:AlternateContent>
          <mc:Choice Requires="wps">
            <w:drawing>
              <wp:anchor distT="0" distB="0" distL="114300" distR="114300" simplePos="0" relativeHeight="251712512" behindDoc="0" locked="1" layoutInCell="1" allowOverlap="1" wp14:anchorId="79EF5B86" wp14:editId="6E972AB3">
                <wp:simplePos x="0" y="0"/>
                <wp:positionH relativeFrom="column">
                  <wp:posOffset>4598035</wp:posOffset>
                </wp:positionH>
                <wp:positionV relativeFrom="paragraph">
                  <wp:posOffset>2461260</wp:posOffset>
                </wp:positionV>
                <wp:extent cx="1075690" cy="306705"/>
                <wp:effectExtent l="0" t="0" r="0" b="0"/>
                <wp:wrapNone/>
                <wp:docPr id="4439" name="Прямоугольник 4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B6B7" w14:textId="77777777" w:rsidR="001A56A5" w:rsidRPr="00FA7829" w:rsidRDefault="001A56A5" w:rsidP="00886ADE">
                            <w:pPr>
                              <w:spacing w:line="192" w:lineRule="auto"/>
                              <w:rPr>
                                <w:spacing w:val="6"/>
                                <w:kern w:val="18"/>
                                <w:sz w:val="16"/>
                                <w:szCs w:val="16"/>
                              </w:rPr>
                            </w:pPr>
                            <w:r w:rsidRPr="00FA7829">
                              <w:rPr>
                                <w:spacing w:val="6"/>
                                <w:kern w:val="18"/>
                                <w:sz w:val="16"/>
                                <w:szCs w:val="16"/>
                              </w:rPr>
                              <w:t>Нулевая плоскость Z (горизонтальная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F5B86" id="Прямоугольник 4439" o:spid="_x0000_s1064" style="position:absolute;left:0;text-align:left;margin-left:362.05pt;margin-top:193.8pt;width:84.7pt;height:2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" stroked="f">
                <v:textbox inset="0,0,0,0">
                  <w:txbxContent>
                    <w:p w14:paraId="7536B6B7" w14:textId="77777777" w:rsidR="001A56A5" w:rsidRPr="00FA7829" w:rsidRDefault="001A56A5" w:rsidP="00886ADE">
                      <w:pPr>
                        <w:spacing w:line="192" w:lineRule="auto"/>
                        <w:rPr>
                          <w:spacing w:val="6"/>
                          <w:kern w:val="18"/>
                          <w:sz w:val="16"/>
                          <w:szCs w:val="16"/>
                        </w:rPr>
                      </w:pPr>
                      <w:r w:rsidRPr="00FA7829">
                        <w:rPr>
                          <w:spacing w:val="6"/>
                          <w:kern w:val="18"/>
                          <w:sz w:val="16"/>
                          <w:szCs w:val="16"/>
                        </w:rPr>
                        <w:t>Нулевая плоскость Z (горизонтальная исходная плоскость)</w:t>
                      </w:r>
                    </w:p>
                  </w:txbxContent>
                </v:textbox>
                <w10:anchorlock/>
              </v:rect>
            </w:pict>
          </mc:Fallback>
        </mc:AlternateContent>
      </w:r>
      <w:r>
        <w:rPr>
          <w:noProof/>
          <w:w w:val="100"/>
          <w:lang w:val="en-GB" w:eastAsia="en-GB"/>
        </w:rPr>
        <mc:AlternateContent>
          <mc:Choice Requires="wps">
            <w:drawing>
              <wp:anchor distT="0" distB="0" distL="114300" distR="114300" simplePos="0" relativeHeight="251711488" behindDoc="0" locked="1" layoutInCell="1" allowOverlap="1" wp14:anchorId="384DFB28" wp14:editId="22A8F730">
                <wp:simplePos x="0" y="0"/>
                <wp:positionH relativeFrom="column">
                  <wp:posOffset>716915</wp:posOffset>
                </wp:positionH>
                <wp:positionV relativeFrom="paragraph">
                  <wp:posOffset>553085</wp:posOffset>
                </wp:positionV>
                <wp:extent cx="1069975" cy="406400"/>
                <wp:effectExtent l="0" t="0" r="0" b="0"/>
                <wp:wrapNone/>
                <wp:docPr id="4438" name="Прямоугольник 4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E7F30" w14:textId="77777777" w:rsidR="001A56A5" w:rsidRPr="00DF5D24" w:rsidRDefault="001A56A5" w:rsidP="00886ADE">
                            <w:pPr>
                              <w:spacing w:line="216" w:lineRule="auto"/>
                              <w:rPr>
                                <w:spacing w:val="6"/>
                                <w:kern w:val="18"/>
                                <w:sz w:val="16"/>
                                <w:szCs w:val="16"/>
                              </w:rPr>
                            </w:pPr>
                            <w:r w:rsidRPr="00D705EA">
                              <w:rPr>
                                <w:spacing w:val="6"/>
                                <w:kern w:val="18"/>
                                <w:sz w:val="16"/>
                                <w:szCs w:val="16"/>
                              </w:rPr>
                              <w:t>Нулевая плоскость Х (вертикальная</w:t>
                            </w:r>
                          </w:p>
                          <w:p w14:paraId="34C2231D" w14:textId="77777777" w:rsidR="001A56A5" w:rsidRPr="00D705EA" w:rsidRDefault="001A56A5" w:rsidP="00886ADE">
                            <w:pPr>
                              <w:spacing w:line="216" w:lineRule="auto"/>
                              <w:rPr>
                                <w:spacing w:val="6"/>
                                <w:kern w:val="18"/>
                                <w:sz w:val="16"/>
                                <w:szCs w:val="16"/>
                              </w:rPr>
                            </w:pPr>
                            <w:r w:rsidRPr="00D705EA">
                              <w:rPr>
                                <w:spacing w:val="6"/>
                                <w:kern w:val="18"/>
                                <w:sz w:val="16"/>
                                <w:szCs w:val="16"/>
                              </w:rPr>
                              <w:t>поперечная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DFB28" id="Прямоугольник 4438" o:spid="_x0000_s1065" style="position:absolute;left:0;text-align:left;margin-left:56.45pt;margin-top:43.55pt;width:84.25pt;height: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" stroked="f">
                <v:textbox inset="0,0,0,0">
                  <w:txbxContent>
                    <w:p w14:paraId="2ADE7F30" w14:textId="77777777" w:rsidR="001A56A5" w:rsidRPr="00DF5D24" w:rsidRDefault="001A56A5" w:rsidP="00886ADE">
                      <w:pPr>
                        <w:spacing w:line="216" w:lineRule="auto"/>
                        <w:rPr>
                          <w:spacing w:val="6"/>
                          <w:kern w:val="18"/>
                          <w:sz w:val="16"/>
                          <w:szCs w:val="16"/>
                        </w:rPr>
                      </w:pPr>
                      <w:r w:rsidRPr="00D705EA">
                        <w:rPr>
                          <w:spacing w:val="6"/>
                          <w:kern w:val="18"/>
                          <w:sz w:val="16"/>
                          <w:szCs w:val="16"/>
                        </w:rPr>
                        <w:t>Нулевая плоскость Х (вертикальная</w:t>
                      </w:r>
                    </w:p>
                    <w:p w14:paraId="34C2231D" w14:textId="77777777" w:rsidR="001A56A5" w:rsidRPr="00D705EA" w:rsidRDefault="001A56A5" w:rsidP="00886ADE">
                      <w:pPr>
                        <w:spacing w:line="216" w:lineRule="auto"/>
                        <w:rPr>
                          <w:spacing w:val="6"/>
                          <w:kern w:val="18"/>
                          <w:sz w:val="16"/>
                          <w:szCs w:val="16"/>
                        </w:rPr>
                      </w:pPr>
                      <w:r w:rsidRPr="00D705EA">
                        <w:rPr>
                          <w:spacing w:val="6"/>
                          <w:kern w:val="18"/>
                          <w:sz w:val="16"/>
                          <w:szCs w:val="16"/>
                        </w:rPr>
                        <w:t>поперечная исходная плоскость)</w:t>
                      </w:r>
                    </w:p>
                  </w:txbxContent>
                </v:textbox>
                <w10:anchorlock/>
              </v:rect>
            </w:pict>
          </mc:Fallback>
        </mc:AlternateContent>
      </w:r>
      <w:r>
        <w:rPr>
          <w:noProof/>
          <w:w w:val="100"/>
          <w:lang w:val="en-GB" w:eastAsia="en-GB"/>
        </w:rPr>
        <mc:AlternateContent>
          <mc:Choice Requires="wps">
            <w:drawing>
              <wp:anchor distT="0" distB="0" distL="114300" distR="114300" simplePos="0" relativeHeight="251710464" behindDoc="0" locked="1" layoutInCell="1" allowOverlap="1" wp14:anchorId="471FB51E" wp14:editId="26742115">
                <wp:simplePos x="0" y="0"/>
                <wp:positionH relativeFrom="column">
                  <wp:posOffset>1821180</wp:posOffset>
                </wp:positionH>
                <wp:positionV relativeFrom="paragraph">
                  <wp:posOffset>-1905</wp:posOffset>
                </wp:positionV>
                <wp:extent cx="1836420" cy="254635"/>
                <wp:effectExtent l="0" t="0" r="0" b="0"/>
                <wp:wrapNone/>
                <wp:docPr id="4437" name="Прямоугольник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2ABE9" w14:textId="77777777" w:rsidR="001A56A5" w:rsidRPr="00B71AF7" w:rsidRDefault="001A56A5" w:rsidP="00886ADE">
                            <w:pPr>
                              <w:spacing w:line="216" w:lineRule="auto"/>
                              <w:rPr>
                                <w:spacing w:val="6"/>
                                <w:kern w:val="18"/>
                                <w:sz w:val="16"/>
                                <w:szCs w:val="16"/>
                              </w:rPr>
                            </w:pPr>
                            <w:r w:rsidRPr="00B71AF7">
                              <w:rPr>
                                <w:spacing w:val="6"/>
                                <w:kern w:val="18"/>
                                <w:sz w:val="16"/>
                                <w:szCs w:val="16"/>
                              </w:rPr>
                              <w:t xml:space="preserve">Нулевая плоскость </w:t>
                            </w:r>
                            <w:r w:rsidRPr="00B71AF7">
                              <w:rPr>
                                <w:spacing w:val="6"/>
                                <w:kern w:val="18"/>
                                <w:sz w:val="16"/>
                                <w:szCs w:val="16"/>
                                <w:lang w:val="en-US"/>
                              </w:rPr>
                              <w:t>Y</w:t>
                            </w:r>
                            <w:r w:rsidRPr="00B71AF7">
                              <w:rPr>
                                <w:spacing w:val="6"/>
                                <w:kern w:val="18"/>
                                <w:sz w:val="16"/>
                                <w:szCs w:val="16"/>
                              </w:rPr>
                              <w:t xml:space="preserve"> (вертикальная</w:t>
                            </w:r>
                            <w:r w:rsidRPr="005352A2">
                              <w:rPr>
                                <w:spacing w:val="6"/>
                                <w:kern w:val="18"/>
                                <w:sz w:val="16"/>
                                <w:szCs w:val="16"/>
                              </w:rPr>
                              <w:br/>
                            </w:r>
                            <w:r w:rsidRPr="00B71AF7">
                              <w:rPr>
                                <w:spacing w:val="6"/>
                                <w:kern w:val="18"/>
                                <w:sz w:val="16"/>
                                <w:szCs w:val="16"/>
                              </w:rPr>
                              <w:t>продольная исходная плоскость)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FB51E" id="Прямоугольник 4437" o:spid="_x0000_s1066" style="position:absolute;left:0;text-align:left;margin-left:143.4pt;margin-top:-.15pt;width:144.6pt;height:2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" stroked="f">
                <v:textbox inset="0,0,0,0">
                  <w:txbxContent>
                    <w:p w14:paraId="5972ABE9" w14:textId="77777777" w:rsidR="001A56A5" w:rsidRPr="00B71AF7" w:rsidRDefault="001A56A5" w:rsidP="00886ADE">
                      <w:pPr>
                        <w:spacing w:line="216" w:lineRule="auto"/>
                        <w:rPr>
                          <w:spacing w:val="6"/>
                          <w:kern w:val="18"/>
                          <w:sz w:val="16"/>
                          <w:szCs w:val="16"/>
                        </w:rPr>
                      </w:pPr>
                      <w:r w:rsidRPr="00B71AF7">
                        <w:rPr>
                          <w:spacing w:val="6"/>
                          <w:kern w:val="18"/>
                          <w:sz w:val="16"/>
                          <w:szCs w:val="16"/>
                        </w:rPr>
                        <w:t xml:space="preserve">Нулевая плоскость </w:t>
                      </w:r>
                      <w:r w:rsidRPr="00B71AF7">
                        <w:rPr>
                          <w:spacing w:val="6"/>
                          <w:kern w:val="18"/>
                          <w:sz w:val="16"/>
                          <w:szCs w:val="16"/>
                          <w:lang w:val="en-US"/>
                        </w:rPr>
                        <w:t>Y</w:t>
                      </w:r>
                      <w:r w:rsidRPr="00B71AF7">
                        <w:rPr>
                          <w:spacing w:val="6"/>
                          <w:kern w:val="18"/>
                          <w:sz w:val="16"/>
                          <w:szCs w:val="16"/>
                        </w:rPr>
                        <w:t xml:space="preserve"> (вертикальная</w:t>
                      </w:r>
                      <w:r w:rsidRPr="005352A2">
                        <w:rPr>
                          <w:spacing w:val="6"/>
                          <w:kern w:val="18"/>
                          <w:sz w:val="16"/>
                          <w:szCs w:val="16"/>
                        </w:rPr>
                        <w:br/>
                      </w:r>
                      <w:r w:rsidRPr="00B71AF7">
                        <w:rPr>
                          <w:spacing w:val="6"/>
                          <w:kern w:val="18"/>
                          <w:sz w:val="16"/>
                          <w:szCs w:val="16"/>
                        </w:rPr>
                        <w:t>продольная исходная плоскость)</w:t>
                      </w:r>
                    </w:p>
                  </w:txbxContent>
                </v:textbox>
                <w10:anchorlock/>
              </v:rect>
            </w:pict>
          </mc:Fallback>
        </mc:AlternateContent>
      </w:r>
      <w:r>
        <w:rPr>
          <w:noProof/>
          <w:lang w:val="en-GB" w:eastAsia="en-GB"/>
        </w:rPr>
        <w:drawing>
          <wp:inline distT="0" distB="0" distL="0" distR="0" wp14:anchorId="5025ECA8" wp14:editId="59F4D48D">
            <wp:extent cx="5001895" cy="3916680"/>
            <wp:effectExtent l="0" t="0" r="8255" b="7620"/>
            <wp:docPr id="26" name="Рисунок 4216"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6" descr="Annex 6 3D reference syste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1895" cy="3916680"/>
                    </a:xfrm>
                    <a:prstGeom prst="rect">
                      <a:avLst/>
                    </a:prstGeom>
                    <a:noFill/>
                    <a:ln>
                      <a:noFill/>
                    </a:ln>
                  </pic:spPr>
                </pic:pic>
              </a:graphicData>
            </a:graphic>
          </wp:inline>
        </w:drawing>
      </w:r>
    </w:p>
    <w:p w14:paraId="74DBEF07" w14:textId="77777777" w:rsidR="00890A20" w:rsidRDefault="00890A20" w:rsidP="00A07F40">
      <w:pPr>
        <w:spacing w:after="120"/>
        <w:ind w:left="2268" w:right="1134" w:hanging="1134"/>
        <w:jc w:val="both"/>
        <w:sectPr w:rsidR="00890A20" w:rsidSect="00886ADE">
          <w:headerReference w:type="first" r:id="rId42"/>
          <w:footerReference w:type="first" r:id="rId43"/>
          <w:footnotePr>
            <w:numRestart w:val="eachSect"/>
          </w:footnotePr>
          <w:endnotePr>
            <w:numFmt w:val="decimal"/>
          </w:endnotePr>
          <w:type w:val="evenPage"/>
          <w:pgSz w:w="11906" w:h="16838" w:code="9"/>
          <w:pgMar w:top="1418" w:right="1134" w:bottom="1134" w:left="1134" w:header="851" w:footer="567" w:gutter="0"/>
          <w:cols w:space="708"/>
          <w:titlePg/>
          <w:docGrid w:linePitch="360"/>
        </w:sectPr>
      </w:pPr>
    </w:p>
    <w:p w14:paraId="346DE30B" w14:textId="77777777" w:rsidR="00890A20" w:rsidRPr="00BA03F4" w:rsidRDefault="00890A20" w:rsidP="00890A20">
      <w:pPr>
        <w:pStyle w:val="HChG"/>
      </w:pPr>
      <w:r w:rsidRPr="00BA03F4">
        <w:lastRenderedPageBreak/>
        <w:t>Приложение 1</w:t>
      </w:r>
      <w:r w:rsidR="000F4D2E">
        <w:t xml:space="preserve"> </w:t>
      </w:r>
      <w:r w:rsidRPr="00BA03F4">
        <w:t>–</w:t>
      </w:r>
      <w:r w:rsidR="000F4D2E">
        <w:t xml:space="preserve"> </w:t>
      </w:r>
      <w:r w:rsidRPr="00BA03F4">
        <w:t>Добавление 3</w:t>
      </w:r>
    </w:p>
    <w:p w14:paraId="76ABEE71" w14:textId="77777777" w:rsidR="00890A20" w:rsidRPr="00BA03F4" w:rsidRDefault="00890A20" w:rsidP="000F4D2E">
      <w:pPr>
        <w:pStyle w:val="HChG"/>
      </w:pPr>
      <w:bookmarkStart w:id="17" w:name="_Toc108926552"/>
      <w:r w:rsidRPr="00BA03F4">
        <w:tab/>
      </w:r>
      <w:r w:rsidRPr="00BA03F4">
        <w:tab/>
        <w:t xml:space="preserve">Контрольные параметры, касающиеся мест </w:t>
      </w:r>
      <w:r w:rsidRPr="00BA03F4">
        <w:br/>
        <w:t>для сидения</w:t>
      </w:r>
      <w:bookmarkEnd w:id="17"/>
    </w:p>
    <w:p w14:paraId="3CE74FE6" w14:textId="77777777" w:rsidR="00890A20" w:rsidRPr="00BA03F4" w:rsidRDefault="00890A20" w:rsidP="00911AE7">
      <w:pPr>
        <w:spacing w:after="120"/>
        <w:ind w:left="2268" w:right="1134" w:hanging="1134"/>
        <w:jc w:val="both"/>
      </w:pPr>
      <w:bookmarkStart w:id="18" w:name="_Toc108926553"/>
      <w:r w:rsidRPr="00BA03F4">
        <w:t>1.</w:t>
      </w:r>
      <w:r w:rsidRPr="00BA03F4">
        <w:tab/>
      </w:r>
      <w:bookmarkEnd w:id="18"/>
      <w:r w:rsidRPr="00BA03F4">
        <w:t>Кодирование контрольных параметров</w:t>
      </w:r>
    </w:p>
    <w:p w14:paraId="10F1054C" w14:textId="77777777" w:rsidR="00890A20" w:rsidRPr="00BA03F4" w:rsidRDefault="00890A20" w:rsidP="00911AE7">
      <w:pPr>
        <w:spacing w:after="120"/>
        <w:ind w:left="2268" w:right="1134" w:hanging="1134"/>
        <w:jc w:val="both"/>
      </w:pPr>
      <w:r w:rsidRPr="00BA03F4">
        <w:tab/>
        <w:t>Контрольные параметры перечисляют последовательно по каждому месту для сидения. Места для сидения определяют двузначным кодом. Первый знак представляет собой арабскую цифру и обозначает ряд мест, причем отсчет ведется спереди назад. Вторым знаком является заглавная буква, которая обозначает расположение места для сидения в ряду, причем отсчет ведется в направлении движения транспортного средства вперед; при этом используют следующие буквы:</w:t>
      </w:r>
    </w:p>
    <w:p w14:paraId="0964E6D1" w14:textId="77777777" w:rsidR="00890A20" w:rsidRPr="00BA03F4" w:rsidRDefault="00890A20" w:rsidP="00911AE7">
      <w:pPr>
        <w:spacing w:after="120"/>
        <w:ind w:left="2268" w:right="1134" w:hanging="1134"/>
        <w:jc w:val="both"/>
      </w:pPr>
      <w:r w:rsidRPr="00BA03F4">
        <w:tab/>
        <w:t>L = левое,</w:t>
      </w:r>
    </w:p>
    <w:p w14:paraId="7EF787DC" w14:textId="77777777" w:rsidR="00890A20" w:rsidRPr="00BA03F4" w:rsidRDefault="00890A20" w:rsidP="00911AE7">
      <w:pPr>
        <w:spacing w:after="120"/>
        <w:ind w:left="2268" w:right="1134" w:hanging="1134"/>
        <w:jc w:val="both"/>
      </w:pPr>
      <w:r w:rsidRPr="00BA03F4">
        <w:tab/>
        <w:t>C = центральное,</w:t>
      </w:r>
    </w:p>
    <w:p w14:paraId="7923FC01" w14:textId="77777777" w:rsidR="00890A20" w:rsidRPr="00BA03F4" w:rsidRDefault="00890A20" w:rsidP="00911AE7">
      <w:pPr>
        <w:spacing w:after="120"/>
        <w:ind w:left="2268" w:right="1134" w:hanging="1134"/>
        <w:jc w:val="both"/>
      </w:pPr>
      <w:r w:rsidRPr="00BA03F4">
        <w:tab/>
        <w:t>R = правое.</w:t>
      </w:r>
    </w:p>
    <w:p w14:paraId="7487A094" w14:textId="77777777" w:rsidR="00890A20" w:rsidRPr="00BA03F4" w:rsidRDefault="00890A20" w:rsidP="00911AE7">
      <w:pPr>
        <w:spacing w:after="120"/>
        <w:ind w:left="2268" w:right="1134" w:hanging="1134"/>
        <w:jc w:val="both"/>
      </w:pPr>
      <w:bookmarkStart w:id="19" w:name="_Toc108926554"/>
      <w:r w:rsidRPr="00BA03F4">
        <w:t>2.</w:t>
      </w:r>
      <w:r w:rsidRPr="00BA03F4">
        <w:tab/>
      </w:r>
      <w:bookmarkEnd w:id="19"/>
      <w:r w:rsidRPr="00BA03F4">
        <w:t>Обозначение положения для измерения на транспортном средстве</w:t>
      </w:r>
    </w:p>
    <w:p w14:paraId="12285577" w14:textId="77777777" w:rsidR="00890A20" w:rsidRPr="00911AE7" w:rsidRDefault="00890A20" w:rsidP="00911AE7">
      <w:pPr>
        <w:spacing w:after="120"/>
        <w:ind w:left="2268" w:right="1134" w:hanging="1134"/>
        <w:jc w:val="both"/>
      </w:pPr>
      <w:r w:rsidRPr="00BA03F4">
        <w:t>2.1</w:t>
      </w:r>
      <w:r w:rsidRPr="00BA03F4">
        <w:tab/>
        <w:t>Координаты исходных точек отсчета</w:t>
      </w:r>
    </w:p>
    <w:p w14:paraId="306367E9"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t xml:space="preserve">X </w:t>
      </w:r>
      <w:r w:rsidRPr="00BA03F4">
        <w:tab/>
      </w:r>
    </w:p>
    <w:p w14:paraId="70961987"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t xml:space="preserve">Y </w:t>
      </w:r>
      <w:r w:rsidRPr="00BA03F4">
        <w:tab/>
      </w:r>
    </w:p>
    <w:p w14:paraId="495E3F9C"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t xml:space="preserve">Z </w:t>
      </w:r>
      <w:r w:rsidRPr="00BA03F4">
        <w:tab/>
      </w:r>
    </w:p>
    <w:p w14:paraId="3FBB2F58" w14:textId="77777777" w:rsidR="00890A20" w:rsidRPr="00911AE7" w:rsidRDefault="00890A20" w:rsidP="00911AE7">
      <w:pPr>
        <w:pStyle w:val="SingleTxtGR"/>
        <w:tabs>
          <w:tab w:val="clear" w:pos="1701"/>
          <w:tab w:val="clear" w:pos="2835"/>
          <w:tab w:val="clear" w:pos="3402"/>
          <w:tab w:val="clear" w:pos="3969"/>
          <w:tab w:val="left" w:leader="dot" w:pos="8550"/>
        </w:tabs>
        <w:ind w:left="2276" w:right="1138" w:hanging="1138"/>
        <w:rPr>
          <w:rFonts w:eastAsiaTheme="minorHAnsi" w:cstheme="minorBidi"/>
          <w:spacing w:val="0"/>
          <w:w w:val="100"/>
          <w:kern w:val="0"/>
          <w:szCs w:val="22"/>
        </w:rPr>
      </w:pPr>
      <w:bookmarkStart w:id="20" w:name="_Toc108926555"/>
      <w:r w:rsidRPr="00911AE7">
        <w:rPr>
          <w:rFonts w:eastAsiaTheme="minorHAnsi" w:cstheme="minorBidi"/>
          <w:spacing w:val="0"/>
          <w:w w:val="100"/>
          <w:kern w:val="0"/>
          <w:szCs w:val="22"/>
        </w:rPr>
        <w:t>3.</w:t>
      </w:r>
      <w:r w:rsidRPr="00911AE7">
        <w:rPr>
          <w:rFonts w:eastAsiaTheme="minorHAnsi" w:cstheme="minorBidi"/>
          <w:spacing w:val="0"/>
          <w:w w:val="100"/>
          <w:kern w:val="0"/>
          <w:szCs w:val="22"/>
        </w:rPr>
        <w:tab/>
      </w:r>
      <w:bookmarkEnd w:id="20"/>
      <w:r w:rsidRPr="00911AE7">
        <w:rPr>
          <w:rFonts w:eastAsiaTheme="minorHAnsi" w:cstheme="minorBidi"/>
          <w:spacing w:val="0"/>
          <w:w w:val="100"/>
          <w:kern w:val="0"/>
          <w:szCs w:val="22"/>
        </w:rPr>
        <w:t>Перечень контрольных параметров</w:t>
      </w:r>
    </w:p>
    <w:p w14:paraId="0B141D7C" w14:textId="77777777" w:rsidR="00890A20" w:rsidRPr="00911AE7" w:rsidRDefault="00890A20" w:rsidP="00911AE7">
      <w:pPr>
        <w:pStyle w:val="SingleTxtGR"/>
        <w:tabs>
          <w:tab w:val="clear" w:pos="1701"/>
          <w:tab w:val="clear" w:pos="2835"/>
          <w:tab w:val="clear" w:pos="3402"/>
          <w:tab w:val="clear" w:pos="3969"/>
          <w:tab w:val="left" w:leader="dot" w:pos="8550"/>
        </w:tabs>
        <w:ind w:left="2276" w:right="1138" w:hanging="1138"/>
        <w:rPr>
          <w:rFonts w:eastAsiaTheme="minorHAnsi" w:cstheme="minorBidi"/>
          <w:spacing w:val="0"/>
          <w:w w:val="100"/>
          <w:kern w:val="0"/>
          <w:szCs w:val="22"/>
        </w:rPr>
      </w:pPr>
      <w:r w:rsidRPr="00911AE7">
        <w:rPr>
          <w:rFonts w:eastAsiaTheme="minorHAnsi" w:cstheme="minorBidi"/>
          <w:spacing w:val="0"/>
          <w:w w:val="100"/>
          <w:kern w:val="0"/>
          <w:szCs w:val="22"/>
        </w:rPr>
        <w:t>3.1</w:t>
      </w:r>
      <w:r w:rsidRPr="00911AE7">
        <w:rPr>
          <w:rFonts w:eastAsiaTheme="minorHAnsi" w:cstheme="minorBidi"/>
          <w:spacing w:val="0"/>
          <w:w w:val="100"/>
          <w:kern w:val="0"/>
          <w:szCs w:val="22"/>
        </w:rPr>
        <w:tab/>
        <w:t xml:space="preserve">Место для сидения: </w:t>
      </w:r>
    </w:p>
    <w:p w14:paraId="1DBBE1B6" w14:textId="77777777" w:rsidR="00890A20" w:rsidRPr="00BA03F4" w:rsidRDefault="00890A20" w:rsidP="00890A20">
      <w:pPr>
        <w:pStyle w:val="SingleTxtGR"/>
        <w:tabs>
          <w:tab w:val="clear" w:pos="1701"/>
        </w:tabs>
        <w:ind w:left="2268" w:hanging="1134"/>
      </w:pPr>
      <w:r w:rsidRPr="00BA03F4">
        <w:t>3.1.1</w:t>
      </w:r>
      <w:r w:rsidRPr="00BA03F4">
        <w:tab/>
        <w:t xml:space="preserve">Координаты точки </w:t>
      </w:r>
      <w:r w:rsidR="00881D21">
        <w:t>«</w:t>
      </w:r>
      <w:r w:rsidRPr="00BA03F4">
        <w:t>R</w:t>
      </w:r>
      <w:r w:rsidR="00881D21">
        <w:t>»</w:t>
      </w:r>
      <w:r w:rsidRPr="00BA03F4">
        <w:t>:</w:t>
      </w:r>
    </w:p>
    <w:p w14:paraId="4BCEB76B"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t xml:space="preserve">X </w:t>
      </w:r>
      <w:r w:rsidRPr="00BA03F4">
        <w:tab/>
      </w:r>
    </w:p>
    <w:p w14:paraId="545F5578"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t xml:space="preserve">Y </w:t>
      </w:r>
      <w:r w:rsidRPr="00BA03F4">
        <w:tab/>
      </w:r>
    </w:p>
    <w:p w14:paraId="685EAF03"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t xml:space="preserve">Z </w:t>
      </w:r>
      <w:r w:rsidRPr="00BA03F4">
        <w:tab/>
      </w:r>
    </w:p>
    <w:p w14:paraId="136CFECD"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911AE7">
        <w:rPr>
          <w:rFonts w:eastAsiaTheme="minorHAnsi" w:cstheme="minorBidi"/>
          <w:spacing w:val="0"/>
          <w:w w:val="100"/>
          <w:kern w:val="0"/>
          <w:szCs w:val="22"/>
        </w:rPr>
        <w:t>3.1.2</w:t>
      </w:r>
      <w:r w:rsidRPr="00911AE7">
        <w:rPr>
          <w:rFonts w:eastAsiaTheme="minorHAnsi" w:cstheme="minorBidi"/>
          <w:spacing w:val="0"/>
          <w:w w:val="100"/>
          <w:kern w:val="0"/>
          <w:szCs w:val="22"/>
        </w:rPr>
        <w:tab/>
        <w:t>Конструктивный угол наклона туловища</w:t>
      </w:r>
      <w:r w:rsidRPr="00BA03F4">
        <w:t xml:space="preserve">: </w:t>
      </w:r>
      <w:r w:rsidRPr="00BA03F4">
        <w:tab/>
      </w:r>
    </w:p>
    <w:p w14:paraId="5777C9D9" w14:textId="77777777" w:rsidR="00890A20" w:rsidRPr="00BA03F4" w:rsidRDefault="00890A20" w:rsidP="00890A20">
      <w:pPr>
        <w:pStyle w:val="SingleTxtGR"/>
        <w:tabs>
          <w:tab w:val="clear" w:pos="1701"/>
        </w:tabs>
        <w:ind w:left="2268" w:hanging="1134"/>
        <w:rPr>
          <w:b/>
          <w:bCs/>
          <w:u w:val="single"/>
        </w:rPr>
      </w:pPr>
      <w:r w:rsidRPr="00BA03F4">
        <w:t>3</w:t>
      </w:r>
      <w:r w:rsidRPr="00911AE7">
        <w:rPr>
          <w:rFonts w:eastAsiaTheme="minorHAnsi" w:cstheme="minorBidi"/>
          <w:spacing w:val="0"/>
          <w:w w:val="100"/>
          <w:kern w:val="0"/>
          <w:szCs w:val="22"/>
        </w:rPr>
        <w:t>.1.3</w:t>
      </w:r>
      <w:r w:rsidRPr="00911AE7">
        <w:rPr>
          <w:rFonts w:eastAsiaTheme="minorHAnsi" w:cstheme="minorBidi"/>
          <w:spacing w:val="0"/>
          <w:w w:val="100"/>
          <w:kern w:val="0"/>
          <w:szCs w:val="22"/>
        </w:rPr>
        <w:tab/>
        <w:t>Положение для регулировки сиденья</w:t>
      </w:r>
      <w:r w:rsidRPr="00BA03F4">
        <w:rPr>
          <w:sz w:val="18"/>
          <w:vertAlign w:val="superscript"/>
        </w:rPr>
        <w:footnoteReference w:id="17"/>
      </w:r>
      <w:r w:rsidRPr="00BA03F4">
        <w:t>:</w:t>
      </w:r>
    </w:p>
    <w:p w14:paraId="29877FB2"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911AE7">
        <w:rPr>
          <w:rFonts w:eastAsiaTheme="minorHAnsi" w:cstheme="minorBidi"/>
          <w:spacing w:val="0"/>
          <w:w w:val="100"/>
          <w:kern w:val="0"/>
          <w:szCs w:val="22"/>
        </w:rPr>
        <w:tab/>
        <w:t>горизонтальное:</w:t>
      </w:r>
      <w:r w:rsidRPr="00BA03F4">
        <w:t xml:space="preserve"> </w:t>
      </w:r>
      <w:r w:rsidRPr="00BA03F4">
        <w:tab/>
      </w:r>
    </w:p>
    <w:p w14:paraId="4E3A9ECA"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911AE7">
        <w:rPr>
          <w:rFonts w:eastAsiaTheme="minorHAnsi" w:cstheme="minorBidi"/>
          <w:spacing w:val="0"/>
          <w:w w:val="100"/>
          <w:kern w:val="0"/>
          <w:szCs w:val="22"/>
        </w:rPr>
        <w:tab/>
        <w:t>вертикальное:</w:t>
      </w:r>
      <w:r w:rsidRPr="00BA03F4">
        <w:t xml:space="preserve"> </w:t>
      </w:r>
      <w:r w:rsidRPr="00BA03F4">
        <w:tab/>
      </w:r>
    </w:p>
    <w:p w14:paraId="39EA7E08"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r>
      <w:r w:rsidRPr="00911AE7">
        <w:rPr>
          <w:rFonts w:eastAsiaTheme="minorHAnsi" w:cstheme="minorBidi"/>
          <w:spacing w:val="0"/>
          <w:w w:val="100"/>
          <w:kern w:val="0"/>
          <w:szCs w:val="22"/>
        </w:rPr>
        <w:t>угловое:</w:t>
      </w:r>
      <w:r w:rsidRPr="00BA03F4">
        <w:t xml:space="preserve"> </w:t>
      </w:r>
      <w:r w:rsidRPr="00BA03F4">
        <w:tab/>
      </w:r>
    </w:p>
    <w:p w14:paraId="73F1B9CB" w14:textId="77777777" w:rsidR="00890A20" w:rsidRPr="00BA03F4" w:rsidRDefault="00890A20" w:rsidP="00890A20">
      <w:pPr>
        <w:pStyle w:val="SingleTxtGR"/>
        <w:tabs>
          <w:tab w:val="clear" w:pos="1701"/>
          <w:tab w:val="clear" w:pos="2835"/>
          <w:tab w:val="clear" w:pos="3402"/>
          <w:tab w:val="clear" w:pos="3969"/>
          <w:tab w:val="left" w:leader="dot" w:pos="8550"/>
        </w:tabs>
        <w:ind w:left="2276" w:right="1138" w:hanging="1138"/>
      </w:pPr>
      <w:r w:rsidRPr="00BA03F4">
        <w:tab/>
      </w:r>
      <w:r w:rsidRPr="00911AE7">
        <w:rPr>
          <w:rFonts w:eastAsiaTheme="minorHAnsi" w:cstheme="minorBidi"/>
          <w:spacing w:val="0"/>
          <w:w w:val="100"/>
          <w:kern w:val="0"/>
          <w:szCs w:val="22"/>
        </w:rPr>
        <w:t>угол наклона туловища:</w:t>
      </w:r>
      <w:r w:rsidRPr="00BA03F4">
        <w:t xml:space="preserve"> </w:t>
      </w:r>
      <w:r w:rsidRPr="00BA03F4">
        <w:tab/>
      </w:r>
    </w:p>
    <w:p w14:paraId="1B718620" w14:textId="77777777" w:rsidR="00890A20" w:rsidRPr="00911AE7" w:rsidRDefault="00890A20" w:rsidP="00890A20">
      <w:pPr>
        <w:pStyle w:val="SingleTxtGR"/>
        <w:tabs>
          <w:tab w:val="clear" w:pos="1701"/>
          <w:tab w:val="clear" w:pos="2835"/>
          <w:tab w:val="left" w:pos="2410"/>
        </w:tabs>
        <w:ind w:left="2410" w:hanging="1276"/>
        <w:rPr>
          <w:rFonts w:eastAsiaTheme="minorHAnsi" w:cstheme="minorBidi"/>
          <w:spacing w:val="0"/>
          <w:w w:val="100"/>
          <w:kern w:val="0"/>
          <w:szCs w:val="22"/>
        </w:rPr>
      </w:pPr>
      <w:r w:rsidRPr="00BA03F4">
        <w:rPr>
          <w:i/>
        </w:rPr>
        <w:t>Примечание</w:t>
      </w:r>
      <w:r w:rsidRPr="00BA03F4">
        <w:t>:</w:t>
      </w:r>
      <w:r w:rsidRPr="00BA03F4">
        <w:tab/>
      </w:r>
      <w:r w:rsidRPr="00911AE7">
        <w:rPr>
          <w:rFonts w:eastAsiaTheme="minorHAnsi" w:cstheme="minorBidi"/>
          <w:spacing w:val="0"/>
          <w:w w:val="100"/>
          <w:kern w:val="0"/>
          <w:szCs w:val="22"/>
        </w:rPr>
        <w:t>Перечислить контрольные параметры для других мест для сидения по пунктам 3.2, 3.3 и т.</w:t>
      </w:r>
      <w:r w:rsidR="00911AE7">
        <w:rPr>
          <w:rFonts w:eastAsiaTheme="minorHAnsi" w:cstheme="minorBidi"/>
          <w:spacing w:val="0"/>
          <w:w w:val="100"/>
          <w:kern w:val="0"/>
          <w:szCs w:val="22"/>
        </w:rPr>
        <w:t> </w:t>
      </w:r>
      <w:r w:rsidRPr="00911AE7">
        <w:rPr>
          <w:rFonts w:eastAsiaTheme="minorHAnsi" w:cstheme="minorBidi"/>
          <w:spacing w:val="0"/>
          <w:w w:val="100"/>
          <w:kern w:val="0"/>
          <w:szCs w:val="22"/>
        </w:rPr>
        <w:t>д.</w:t>
      </w:r>
    </w:p>
    <w:p w14:paraId="6D334A52" w14:textId="77777777" w:rsidR="00911AE7" w:rsidRDefault="00911AE7" w:rsidP="00A07F40">
      <w:pPr>
        <w:spacing w:after="120"/>
        <w:ind w:left="2268" w:right="1134" w:hanging="1134"/>
        <w:jc w:val="both"/>
        <w:sectPr w:rsidR="00911AE7" w:rsidSect="00890A20">
          <w:headerReference w:type="first" r:id="rId44"/>
          <w:footerReference w:type="first" r:id="rId45"/>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p>
    <w:p w14:paraId="63B71DAE" w14:textId="77777777" w:rsidR="00911AE7" w:rsidRPr="00BA03F4" w:rsidRDefault="00911AE7" w:rsidP="00A722F3">
      <w:pPr>
        <w:pStyle w:val="HChG"/>
      </w:pPr>
      <w:r w:rsidRPr="00BA03F4">
        <w:lastRenderedPageBreak/>
        <w:t>Приложение 2</w:t>
      </w:r>
    </w:p>
    <w:p w14:paraId="02FA79A7" w14:textId="77777777" w:rsidR="00911AE7" w:rsidRPr="00BA03F4" w:rsidRDefault="00911AE7" w:rsidP="00A722F3">
      <w:pPr>
        <w:pStyle w:val="HChG"/>
      </w:pPr>
      <w:r w:rsidRPr="00BA03F4">
        <w:tab/>
      </w:r>
      <w:r w:rsidRPr="00BA03F4">
        <w:tab/>
        <w:t>Руководящие положения о мерах для обеспечения слышимости гибридных и электрических транспортных средств</w:t>
      </w:r>
    </w:p>
    <w:p w14:paraId="5E199C2F" w14:textId="77777777" w:rsidR="00911AE7" w:rsidRPr="00911AE7" w:rsidRDefault="00911AE7" w:rsidP="00A722F3">
      <w:pPr>
        <w:pStyle w:val="SingleTxtG"/>
      </w:pPr>
      <w:r w:rsidRPr="00BA03F4">
        <w:t>Преамбула</w:t>
      </w:r>
    </w:p>
    <w:p w14:paraId="1789B0D6" w14:textId="77777777" w:rsidR="00911AE7" w:rsidRPr="00BA03F4" w:rsidRDefault="005F5B66" w:rsidP="00A722F3">
      <w:pPr>
        <w:pStyle w:val="SingleTxtG"/>
      </w:pPr>
      <w:r>
        <w:tab/>
      </w:r>
      <w:r w:rsidR="00911AE7" w:rsidRPr="00BA03F4">
        <w:t>Экологические преимущества, которые, как ожидается, будут достигнуты благодаря гибридным электрическим и чисто электрическим дорожным транспортным средствам (ГЭТС и ЭТС), привели к тому, что автомобили стали малошумными. В</w:t>
      </w:r>
      <w:r w:rsidR="009763C9">
        <w:t> </w:t>
      </w:r>
      <w:r w:rsidR="00911AE7" w:rsidRPr="00BA03F4">
        <w:t>результате этого был устранен важный источник звукового сигнала, который предупреждал пешеходов (например, слепых и слабовидящих) и других пользователей дороги (например, велосипедистов) о приближении, присутствии или начале движения транспортных средств.</w:t>
      </w:r>
    </w:p>
    <w:p w14:paraId="1851D298" w14:textId="77777777" w:rsidR="00911AE7" w:rsidRPr="00BA03F4" w:rsidRDefault="005F5B66" w:rsidP="00A722F3">
      <w:pPr>
        <w:pStyle w:val="SingleTxtG"/>
      </w:pPr>
      <w:r>
        <w:tab/>
      </w:r>
      <w:r w:rsidR="00911AE7" w:rsidRPr="00BA03F4">
        <w:t xml:space="preserve">Настоящие руководящие положения имеют целью дать рекомендации изготовителям системы, которая будет устанавливаться на автомобилях для информирования пешеходов и других уязвимых участников дорожного движения о присутствии транспортного средства. </w:t>
      </w:r>
    </w:p>
    <w:p w14:paraId="1608C453" w14:textId="77777777" w:rsidR="00911AE7" w:rsidRPr="00BA03F4" w:rsidRDefault="005F5B66" w:rsidP="00A722F3">
      <w:pPr>
        <w:pStyle w:val="SingleTxtG"/>
      </w:pPr>
      <w:r>
        <w:tab/>
      </w:r>
      <w:r w:rsidR="00911AE7" w:rsidRPr="00BA03F4">
        <w:t>Настоящие руководящие положения следует рассматривать в качестве временного руководства до завершения ведущейся исследовательской деятельности и разработки глобальных согласованных технических требований к характеристикам таких устройств.</w:t>
      </w:r>
    </w:p>
    <w:p w14:paraId="696052FB" w14:textId="77777777" w:rsidR="00911AE7" w:rsidRPr="00911AE7" w:rsidRDefault="00911AE7" w:rsidP="00A722F3">
      <w:pPr>
        <w:pStyle w:val="SingleTxtG"/>
      </w:pPr>
      <w:r w:rsidRPr="00BA03F4">
        <w:t>Область применения</w:t>
      </w:r>
    </w:p>
    <w:p w14:paraId="2F5C552E" w14:textId="77777777" w:rsidR="00911AE7" w:rsidRPr="00BA03F4" w:rsidRDefault="005F5B66" w:rsidP="00A722F3">
      <w:pPr>
        <w:pStyle w:val="SingleTxtG"/>
      </w:pPr>
      <w:r>
        <w:tab/>
      </w:r>
      <w:r w:rsidR="00911AE7" w:rsidRPr="00BA03F4">
        <w:t>В настоящих руководящих положениях рассматривается вопрос о системах звукового предупреждения (АВАС) для гибридных электрических и чисто электрических дорожных транспортных средств (ГЭТС и ЭТС).</w:t>
      </w:r>
    </w:p>
    <w:p w14:paraId="043C9211" w14:textId="77777777" w:rsidR="00911AE7" w:rsidRPr="00BA03F4" w:rsidRDefault="00911AE7" w:rsidP="00911AE7">
      <w:pPr>
        <w:spacing w:after="120"/>
        <w:ind w:left="2268" w:right="1134" w:hanging="1134"/>
        <w:jc w:val="both"/>
      </w:pPr>
      <w:r w:rsidRPr="00BA03F4">
        <w:t>А.</w:t>
      </w:r>
      <w:r w:rsidRPr="00BA03F4">
        <w:tab/>
        <w:t>Системы звукового предупреждения о транспортном средстве</w:t>
      </w:r>
    </w:p>
    <w:p w14:paraId="22BC4D2D" w14:textId="77777777" w:rsidR="00911AE7" w:rsidRPr="00BA03F4" w:rsidRDefault="00911AE7" w:rsidP="00911AE7">
      <w:pPr>
        <w:spacing w:after="120"/>
        <w:ind w:left="2268" w:right="1134" w:hanging="1134"/>
        <w:jc w:val="both"/>
      </w:pPr>
      <w:r w:rsidRPr="00BA03F4">
        <w:t>1.</w:t>
      </w:r>
      <w:r w:rsidRPr="00BA03F4">
        <w:tab/>
        <w:t>Определение</w:t>
      </w:r>
    </w:p>
    <w:p w14:paraId="2CE97743" w14:textId="77777777" w:rsidR="00911AE7" w:rsidRPr="00BA03F4" w:rsidRDefault="00911AE7" w:rsidP="00911AE7">
      <w:pPr>
        <w:spacing w:after="120"/>
        <w:ind w:left="2268" w:right="1134" w:hanging="1134"/>
        <w:jc w:val="both"/>
      </w:pPr>
      <w:r w:rsidRPr="00BA03F4">
        <w:tab/>
        <w:t>Система звукового предупреждения о транспортном средстве (АВАС) представляет собой звуковое устройство, предназначенное для предупреждения пешеходов и других уязвимых пользователей дороги.</w:t>
      </w:r>
    </w:p>
    <w:p w14:paraId="13911CDC" w14:textId="77777777" w:rsidR="00911AE7" w:rsidRPr="00BA03F4" w:rsidRDefault="00911AE7" w:rsidP="00911AE7">
      <w:pPr>
        <w:spacing w:after="120"/>
        <w:ind w:left="2268" w:right="1134" w:hanging="1134"/>
        <w:jc w:val="both"/>
      </w:pPr>
      <w:r w:rsidRPr="00BA03F4">
        <w:t>2.</w:t>
      </w:r>
      <w:r w:rsidRPr="00BA03F4">
        <w:tab/>
        <w:t>Характеристики системы</w:t>
      </w:r>
    </w:p>
    <w:p w14:paraId="410CDD64" w14:textId="77777777" w:rsidR="00911AE7" w:rsidRPr="00BA03F4" w:rsidRDefault="00911AE7" w:rsidP="00911AE7">
      <w:pPr>
        <w:spacing w:after="120"/>
        <w:ind w:left="2268" w:right="1134" w:hanging="1134"/>
        <w:jc w:val="both"/>
      </w:pPr>
      <w:r w:rsidRPr="00BA03F4">
        <w:tab/>
        <w:t>АВАС предназначена для установки на транспортных средствах.</w:t>
      </w:r>
    </w:p>
    <w:p w14:paraId="25962B62" w14:textId="77777777" w:rsidR="00911AE7" w:rsidRPr="00BA03F4" w:rsidRDefault="00911AE7" w:rsidP="00911AE7">
      <w:pPr>
        <w:spacing w:after="120"/>
        <w:ind w:left="2268" w:right="1134" w:hanging="1134"/>
        <w:jc w:val="both"/>
      </w:pPr>
      <w:r w:rsidRPr="00BA03F4">
        <w:tab/>
        <w:t>АВАС должна выполнять требования, изложенные ниже.</w:t>
      </w:r>
    </w:p>
    <w:p w14:paraId="0D0B1137" w14:textId="77777777" w:rsidR="00911AE7" w:rsidRPr="00BA03F4" w:rsidRDefault="00911AE7" w:rsidP="00911AE7">
      <w:pPr>
        <w:spacing w:after="120"/>
        <w:ind w:left="2268" w:right="1134" w:hanging="1134"/>
        <w:jc w:val="both"/>
      </w:pPr>
      <w:r w:rsidRPr="00BA03F4">
        <w:t>3.</w:t>
      </w:r>
      <w:r w:rsidRPr="00BA03F4">
        <w:tab/>
        <w:t>Эксплуатационные условия</w:t>
      </w:r>
    </w:p>
    <w:p w14:paraId="7CA030CF" w14:textId="77777777" w:rsidR="00911AE7" w:rsidRPr="00BA03F4" w:rsidRDefault="00911AE7" w:rsidP="00A722F3">
      <w:pPr>
        <w:pStyle w:val="SingleTxtG"/>
        <w:ind w:left="2835" w:hanging="567"/>
      </w:pPr>
      <w:r w:rsidRPr="00017DF1">
        <w:rPr>
          <w:lang w:eastAsia="fr-FR"/>
        </w:rPr>
        <w:t>а)</w:t>
      </w:r>
      <w:r w:rsidRPr="00017DF1">
        <w:rPr>
          <w:lang w:eastAsia="fr-FR"/>
        </w:rPr>
        <w:tab/>
        <w:t>Способ подачи звука</w:t>
      </w:r>
    </w:p>
    <w:p w14:paraId="287D807E" w14:textId="77777777" w:rsidR="00911AE7" w:rsidRPr="00BA03F4" w:rsidRDefault="00911AE7" w:rsidP="009763C9">
      <w:pPr>
        <w:pStyle w:val="SingleTxtG"/>
        <w:ind w:left="2835"/>
      </w:pPr>
      <w:r w:rsidRPr="00BA03F4">
        <w:t>АВАС должна автоматически издавать звук в минимальном диапазоне скоростей движения транспортного средства от запуска двигателя до приблизительно 20 км/ч и во время движения задним ходом, если это применимо к данной категории транспортного средства. В том случае, если транспортное средство оснащено двигателем внутреннего сгорания, который работает в определенном выше диапазоне скоростей, АВАС необязательно должна издавать звук.</w:t>
      </w:r>
    </w:p>
    <w:p w14:paraId="71B72F06" w14:textId="77777777" w:rsidR="00911AE7" w:rsidRPr="00BA03F4" w:rsidRDefault="00911AE7" w:rsidP="009763C9">
      <w:pPr>
        <w:pStyle w:val="SingleTxtG"/>
        <w:ind w:left="2835"/>
      </w:pPr>
      <w:r w:rsidRPr="00BA03F4">
        <w:t>В случае транспортных средств, оснащенных звуковым устройством для предупреждения о движении задним ходом, функцию дублирующего звука в АВАС можно не предусматривать.</w:t>
      </w:r>
    </w:p>
    <w:p w14:paraId="1B93DD70" w14:textId="77777777" w:rsidR="00911AE7" w:rsidRPr="00A722F3" w:rsidRDefault="00911AE7" w:rsidP="00A722F3">
      <w:pPr>
        <w:pStyle w:val="SingleTxtG"/>
        <w:ind w:left="2835" w:hanging="567"/>
        <w:rPr>
          <w:lang w:eastAsia="fr-FR"/>
        </w:rPr>
      </w:pPr>
      <w:r w:rsidRPr="00A722F3">
        <w:rPr>
          <w:lang w:val="en-GB" w:eastAsia="fr-FR"/>
        </w:rPr>
        <w:lastRenderedPageBreak/>
        <w:t>b</w:t>
      </w:r>
      <w:r w:rsidRPr="00A722F3">
        <w:rPr>
          <w:lang w:eastAsia="fr-FR"/>
        </w:rPr>
        <w:t>)</w:t>
      </w:r>
      <w:r w:rsidRPr="00A722F3">
        <w:rPr>
          <w:lang w:eastAsia="fr-FR"/>
        </w:rPr>
        <w:tab/>
        <w:t>Переключатель временной остановки</w:t>
      </w:r>
    </w:p>
    <w:p w14:paraId="12A2C6AA" w14:textId="77777777" w:rsidR="00911AE7" w:rsidRPr="00BA03F4" w:rsidRDefault="00911AE7" w:rsidP="009763C9">
      <w:pPr>
        <w:pStyle w:val="SingleTxtG"/>
        <w:ind w:left="2835"/>
      </w:pPr>
      <w:r w:rsidRPr="00BA03F4">
        <w:t>АВАС может иметь переключатель для временного прекращения работы (</w:t>
      </w:r>
      <w:r w:rsidR="00881D21">
        <w:t>«</w:t>
      </w:r>
      <w:r w:rsidRPr="00BA03F4">
        <w:t>переключатель временной остановки</w:t>
      </w:r>
      <w:r w:rsidR="00881D21">
        <w:t>»</w:t>
      </w:r>
      <w:r w:rsidRPr="00BA03F4">
        <w:t>).</w:t>
      </w:r>
    </w:p>
    <w:p w14:paraId="09AC2B59" w14:textId="77777777" w:rsidR="00911AE7" w:rsidRPr="00BA03F4" w:rsidRDefault="00911AE7" w:rsidP="009763C9">
      <w:pPr>
        <w:pStyle w:val="SingleTxtG"/>
        <w:ind w:left="2835"/>
      </w:pPr>
      <w:r w:rsidRPr="00BA03F4">
        <w:t xml:space="preserve">Однако при использовании переключателя временной остановки транспортное средство должно быть также оснащено устройством информирования водителя, находящегося на водительском сиденье, о временном отключении устройства звукового предупреждения о приближении транспортного средства для водителя. </w:t>
      </w:r>
    </w:p>
    <w:p w14:paraId="2D07A2AA" w14:textId="77777777" w:rsidR="00911AE7" w:rsidRPr="00BA03F4" w:rsidRDefault="00911AE7" w:rsidP="009763C9">
      <w:pPr>
        <w:pStyle w:val="SingleTxtG"/>
        <w:ind w:left="2835"/>
      </w:pPr>
      <w:r w:rsidRPr="00BA03F4">
        <w:t>АВАС должна быть способна вновь приводиться в действие после отключения с помощью переключателя временной остановки.</w:t>
      </w:r>
    </w:p>
    <w:p w14:paraId="18F8297A" w14:textId="77777777" w:rsidR="00911AE7" w:rsidRPr="00BA03F4" w:rsidRDefault="00911AE7" w:rsidP="009763C9">
      <w:pPr>
        <w:pStyle w:val="SingleTxtG"/>
        <w:ind w:left="2835"/>
      </w:pPr>
      <w:r w:rsidRPr="00BA03F4">
        <w:t>В случае установки на транспортном средстве переключатель временной остановки должен быть расположен в таком месте, чтобы водитель мог с легкостью находить и переключать его.</w:t>
      </w:r>
    </w:p>
    <w:p w14:paraId="035BFF5F" w14:textId="77777777" w:rsidR="00911AE7" w:rsidRPr="00BA03F4" w:rsidRDefault="00911AE7" w:rsidP="00A722F3">
      <w:pPr>
        <w:pStyle w:val="SingleTxtG"/>
        <w:ind w:left="2835" w:hanging="567"/>
      </w:pPr>
      <w:r w:rsidRPr="00BA03F4">
        <w:rPr>
          <w:lang w:eastAsia="fr-FR"/>
        </w:rPr>
        <w:t>с)</w:t>
      </w:r>
      <w:r w:rsidRPr="00BA03F4">
        <w:rPr>
          <w:lang w:eastAsia="fr-FR"/>
        </w:rPr>
        <w:tab/>
        <w:t>Ослабление сигнала</w:t>
      </w:r>
    </w:p>
    <w:p w14:paraId="7B608F03" w14:textId="77777777" w:rsidR="00911AE7" w:rsidRPr="00BA03F4" w:rsidRDefault="00911AE7" w:rsidP="009763C9">
      <w:pPr>
        <w:pStyle w:val="SingleTxtG"/>
        <w:ind w:left="2835"/>
      </w:pPr>
      <w:r w:rsidRPr="00BA03F4">
        <w:t>Во время работы транспортного средства уровень звука АВАС может быть уменьшен.</w:t>
      </w:r>
    </w:p>
    <w:p w14:paraId="425B6C70" w14:textId="77777777" w:rsidR="00911AE7" w:rsidRPr="00BA03F4" w:rsidRDefault="00911AE7" w:rsidP="00911AE7">
      <w:pPr>
        <w:spacing w:after="120"/>
        <w:ind w:left="2268" w:right="1134" w:hanging="1134"/>
        <w:jc w:val="both"/>
      </w:pPr>
      <w:r w:rsidRPr="00BA03F4">
        <w:t>4.</w:t>
      </w:r>
      <w:r w:rsidRPr="00BA03F4">
        <w:tab/>
        <w:t>Тип звука и громкость</w:t>
      </w:r>
    </w:p>
    <w:p w14:paraId="485BD263" w14:textId="77777777" w:rsidR="00911AE7" w:rsidRPr="00BA03F4" w:rsidRDefault="00911AE7" w:rsidP="00A722F3">
      <w:pPr>
        <w:pStyle w:val="SingleTxtG"/>
        <w:ind w:left="2835" w:hanging="567"/>
        <w:rPr>
          <w:lang w:eastAsia="fr-FR"/>
        </w:rPr>
      </w:pPr>
      <w:r w:rsidRPr="00BA03F4">
        <w:rPr>
          <w:lang w:eastAsia="fr-FR"/>
        </w:rPr>
        <w:t>а)</w:t>
      </w:r>
      <w:r w:rsidRPr="00BA03F4">
        <w:rPr>
          <w:lang w:eastAsia="fr-FR"/>
        </w:rPr>
        <w:tab/>
        <w:t xml:space="preserve">Звук, издаваемый АВАС, должен представлять собой непрерывный сигнал, предупреждающий пешеходов и других уязвимых пользователей дороги о присутствии транспортного средства. </w:t>
      </w:r>
    </w:p>
    <w:p w14:paraId="05A307AB" w14:textId="77777777" w:rsidR="00911AE7" w:rsidRPr="00BA03F4" w:rsidRDefault="00911AE7" w:rsidP="00A722F3">
      <w:pPr>
        <w:pStyle w:val="SingleTxtG"/>
        <w:ind w:left="2835" w:hanging="567"/>
        <w:rPr>
          <w:lang w:eastAsia="fr-FR"/>
        </w:rPr>
      </w:pPr>
      <w:r w:rsidRPr="00BA03F4">
        <w:rPr>
          <w:lang w:eastAsia="fr-FR"/>
        </w:rPr>
        <w:tab/>
        <w:t>Вместе с тем не допускается использование перечисленных ниже и подобных им типов сигналов:</w:t>
      </w:r>
    </w:p>
    <w:p w14:paraId="5A69ED95" w14:textId="77777777" w:rsidR="00911AE7" w:rsidRPr="00BA03F4" w:rsidRDefault="00911AE7" w:rsidP="005F5B66">
      <w:pPr>
        <w:pStyle w:val="SingleTxtG"/>
        <w:ind w:left="3402" w:hanging="567"/>
        <w:rPr>
          <w:lang w:eastAsia="fr-FR"/>
        </w:rPr>
      </w:pPr>
      <w:r w:rsidRPr="00BA03F4">
        <w:rPr>
          <w:lang w:eastAsia="fr-FR"/>
        </w:rPr>
        <w:t>i)</w:t>
      </w:r>
      <w:r w:rsidRPr="00BA03F4">
        <w:rPr>
          <w:lang w:eastAsia="fr-FR"/>
        </w:rPr>
        <w:tab/>
        <w:t>сирена, гудок, бой часов, колокольный звон и сигналы специальных транспортных средств;</w:t>
      </w:r>
    </w:p>
    <w:p w14:paraId="2CCC4B64" w14:textId="77777777" w:rsidR="00911AE7" w:rsidRPr="00BA03F4" w:rsidRDefault="00911AE7" w:rsidP="005F5B66">
      <w:pPr>
        <w:pStyle w:val="SingleTxtG"/>
        <w:ind w:left="3402" w:hanging="567"/>
        <w:rPr>
          <w:lang w:eastAsia="fr-FR"/>
        </w:rPr>
      </w:pPr>
      <w:r w:rsidRPr="00BA03F4">
        <w:rPr>
          <w:lang w:eastAsia="fr-FR"/>
        </w:rPr>
        <w:t>ii)</w:t>
      </w:r>
      <w:r w:rsidRPr="00BA03F4">
        <w:rPr>
          <w:lang w:eastAsia="fr-FR"/>
        </w:rPr>
        <w:tab/>
        <w:t>звуковые сигналы тревоги, например пожарная, противоугонная, дымовая сигнализация;</w:t>
      </w:r>
    </w:p>
    <w:p w14:paraId="34750223" w14:textId="77777777" w:rsidR="00911AE7" w:rsidRPr="00703408" w:rsidRDefault="00911AE7" w:rsidP="005F5B66">
      <w:pPr>
        <w:pStyle w:val="SingleTxtG"/>
        <w:ind w:left="3402" w:hanging="567"/>
        <w:rPr>
          <w:lang w:eastAsia="fr-FR"/>
        </w:rPr>
      </w:pPr>
      <w:r w:rsidRPr="00BA03F4">
        <w:rPr>
          <w:lang w:eastAsia="fr-FR"/>
        </w:rPr>
        <w:t>iii)</w:t>
      </w:r>
      <w:r w:rsidRPr="00BA03F4">
        <w:rPr>
          <w:lang w:eastAsia="fr-FR"/>
        </w:rPr>
        <w:tab/>
        <w:t>прерывистый звуковой сигнал</w:t>
      </w:r>
      <w:r w:rsidR="00070A2C" w:rsidRPr="00703408">
        <w:rPr>
          <w:lang w:eastAsia="fr-FR"/>
        </w:rPr>
        <w:t>.</w:t>
      </w:r>
    </w:p>
    <w:p w14:paraId="07DFC525" w14:textId="77777777" w:rsidR="00911AE7" w:rsidRPr="00BA03F4" w:rsidRDefault="00911AE7" w:rsidP="00A722F3">
      <w:pPr>
        <w:pStyle w:val="SingleTxtG"/>
        <w:ind w:left="2835" w:hanging="567"/>
        <w:rPr>
          <w:lang w:eastAsia="fr-FR"/>
        </w:rPr>
      </w:pPr>
      <w:r w:rsidRPr="00BA03F4">
        <w:rPr>
          <w:lang w:eastAsia="fr-FR"/>
        </w:rPr>
        <w:tab/>
        <w:t>Следует избегать использования перечисленных ниже и подобных им типов звуков:</w:t>
      </w:r>
    </w:p>
    <w:p w14:paraId="2E9ADA69" w14:textId="77777777" w:rsidR="00911AE7" w:rsidRPr="00BA03F4" w:rsidRDefault="00911AE7" w:rsidP="005F5B66">
      <w:pPr>
        <w:pStyle w:val="SingleTxtG"/>
        <w:ind w:left="3402" w:hanging="567"/>
        <w:rPr>
          <w:lang w:eastAsia="fr-FR"/>
        </w:rPr>
      </w:pPr>
      <w:r w:rsidRPr="00BA03F4">
        <w:rPr>
          <w:lang w:eastAsia="fr-FR"/>
        </w:rPr>
        <w:t>iv)</w:t>
      </w:r>
      <w:r w:rsidRPr="00BA03F4">
        <w:rPr>
          <w:lang w:eastAsia="fr-FR"/>
        </w:rPr>
        <w:tab/>
        <w:t>мелодии, звуки, издаваемые животными и насекомыми;</w:t>
      </w:r>
    </w:p>
    <w:p w14:paraId="05B9A9F1" w14:textId="77777777" w:rsidR="00911AE7" w:rsidRPr="00A722F3" w:rsidRDefault="00911AE7" w:rsidP="005F5B66">
      <w:pPr>
        <w:pStyle w:val="SingleTxtG"/>
        <w:ind w:left="3402" w:hanging="567"/>
        <w:rPr>
          <w:lang w:eastAsia="fr-FR"/>
        </w:rPr>
      </w:pPr>
      <w:r w:rsidRPr="00BA03F4">
        <w:rPr>
          <w:lang w:eastAsia="fr-FR"/>
        </w:rPr>
        <w:t>v)</w:t>
      </w:r>
      <w:r w:rsidRPr="00BA03F4">
        <w:rPr>
          <w:lang w:eastAsia="fr-FR"/>
        </w:rPr>
        <w:tab/>
        <w:t xml:space="preserve">звуки, которые могут привести к путанице в отношении идентификации транспортного средства и/или его режима работы </w:t>
      </w:r>
      <w:r w:rsidRPr="00A722F3">
        <w:rPr>
          <w:lang w:eastAsia="fr-FR"/>
        </w:rPr>
        <w:t>(например, ускорение, замедление и т.</w:t>
      </w:r>
      <w:r w:rsidR="0060159C">
        <w:rPr>
          <w:lang w:eastAsia="fr-FR"/>
        </w:rPr>
        <w:t> </w:t>
      </w:r>
      <w:r w:rsidRPr="00A722F3">
        <w:rPr>
          <w:lang w:eastAsia="fr-FR"/>
        </w:rPr>
        <w:t>д.).</w:t>
      </w:r>
    </w:p>
    <w:p w14:paraId="3EB93414" w14:textId="77777777" w:rsidR="00911AE7" w:rsidRPr="00A722F3" w:rsidRDefault="00911AE7" w:rsidP="00A722F3">
      <w:pPr>
        <w:pStyle w:val="SingleTxtG"/>
        <w:ind w:left="2835" w:hanging="567"/>
        <w:rPr>
          <w:lang w:eastAsia="fr-FR"/>
        </w:rPr>
      </w:pPr>
      <w:r w:rsidRPr="00A722F3">
        <w:rPr>
          <w:lang w:eastAsia="fr-FR"/>
        </w:rPr>
        <w:t>b)</w:t>
      </w:r>
      <w:r w:rsidRPr="00A722F3">
        <w:rPr>
          <w:lang w:eastAsia="fr-FR"/>
        </w:rPr>
        <w:tab/>
        <w:t>Звук, издаваемый АВАС, должен четко указывать на режим работы транспортного средства, например с помощью автоматического варьирования силы звука или его тональности в зависимости от скорости движения транспортного средства.</w:t>
      </w:r>
    </w:p>
    <w:p w14:paraId="620FBF93" w14:textId="77777777" w:rsidR="00911AE7" w:rsidRPr="00A722F3" w:rsidRDefault="00911AE7" w:rsidP="00A722F3">
      <w:pPr>
        <w:pStyle w:val="SingleTxtG"/>
        <w:ind w:left="2835" w:hanging="567"/>
        <w:rPr>
          <w:lang w:eastAsia="fr-FR"/>
        </w:rPr>
      </w:pPr>
      <w:r w:rsidRPr="00A722F3">
        <w:rPr>
          <w:lang w:eastAsia="fr-FR"/>
        </w:rPr>
        <w:t>с)</w:t>
      </w:r>
      <w:r w:rsidRPr="00A722F3">
        <w:rPr>
          <w:lang w:eastAsia="fr-FR"/>
        </w:rPr>
        <w:tab/>
        <w:t>Сила звука, издаваемого АВАС, не должна превышать приблизительную силу звука аналогичного транспортного средства той же категории, оснащенного двигателем внутреннего сгорания и работающего в том же режиме.</w:t>
      </w:r>
    </w:p>
    <w:p w14:paraId="11356237" w14:textId="77777777" w:rsidR="00911AE7" w:rsidRPr="00BA03F4" w:rsidRDefault="00911AE7" w:rsidP="00A722F3">
      <w:pPr>
        <w:pStyle w:val="SingleTxtG"/>
        <w:ind w:left="2268"/>
      </w:pPr>
      <w:r w:rsidRPr="00BA03F4">
        <w:t>Экологические соображения</w:t>
      </w:r>
      <w:r>
        <w:t>:</w:t>
      </w:r>
    </w:p>
    <w:p w14:paraId="48059C77" w14:textId="77777777" w:rsidR="006B7858" w:rsidRDefault="00911AE7" w:rsidP="00A722F3">
      <w:pPr>
        <w:pStyle w:val="SingleTxtG"/>
        <w:ind w:left="2268"/>
        <w:sectPr w:rsidR="006B7858" w:rsidSect="00911AE7">
          <w:headerReference w:type="default" r:id="rId46"/>
          <w:headerReference w:type="first" r:id="rId47"/>
          <w:footerReference w:type="first" r:id="rId48"/>
          <w:footnotePr>
            <w:numRestart w:val="eachSect"/>
          </w:footnotePr>
          <w:endnotePr>
            <w:numFmt w:val="decimal"/>
          </w:endnotePr>
          <w:type w:val="evenPage"/>
          <w:pgSz w:w="11906" w:h="16838" w:code="9"/>
          <w:pgMar w:top="1418" w:right="1134" w:bottom="1134" w:left="1134" w:header="851" w:footer="567" w:gutter="0"/>
          <w:cols w:space="708"/>
          <w:titlePg/>
          <w:docGrid w:linePitch="360"/>
        </w:sectPr>
      </w:pPr>
      <w:r w:rsidRPr="00BA03F4">
        <w:t>При разработке АВАС необходимо принять во внимание проблему воздействия на общий шумовой фон в жилых кварталах.</w:t>
      </w:r>
    </w:p>
    <w:p w14:paraId="1A505BD2" w14:textId="77777777" w:rsidR="006B7858" w:rsidRPr="006B7858" w:rsidRDefault="006B7858" w:rsidP="006B7858">
      <w:pPr>
        <w:pStyle w:val="HChG"/>
      </w:pPr>
      <w:r w:rsidRPr="006B7858">
        <w:lastRenderedPageBreak/>
        <w:t>Приложение 3</w:t>
      </w:r>
    </w:p>
    <w:p w14:paraId="17DF51EC" w14:textId="77777777" w:rsidR="006B7858" w:rsidRPr="006B7858" w:rsidRDefault="006B7858" w:rsidP="006B7858">
      <w:pPr>
        <w:pStyle w:val="HChG"/>
      </w:pPr>
      <w:r w:rsidRPr="006B7858">
        <w:tab/>
      </w:r>
      <w:r w:rsidRPr="006B7858">
        <w:tab/>
        <w:t>Отличительные номера Договаривающихся сторон Соглашения 1958 года на знаках официального утверждения</w:t>
      </w:r>
    </w:p>
    <w:p w14:paraId="6D567AE9" w14:textId="77777777" w:rsidR="006B7858" w:rsidRPr="00BA03F4" w:rsidRDefault="005F5B66" w:rsidP="006B7858">
      <w:pPr>
        <w:pStyle w:val="SingleTxtG"/>
      </w:pPr>
      <w:r>
        <w:tab/>
      </w:r>
      <w:r w:rsidR="006B7858" w:rsidRPr="00BA03F4">
        <w:t xml:space="preserve">Любое официальное утверждение типа, предоставляемое Договаривающейся стороной Соглашения 1958 года, должно содержать отличительный номер страны, которая предоставила это официальное утверждение. Перечень этих номеров включен во все правила ООН, обычно в виде сноски, содержание которой аналогично тексту, приведенному ниже. В результате принятия WP.29 второго пересмотренного варианта СР.3 этот перечень заменяется ссылкой на данное приложение. Его требуется корректировать всякий раз, когда появляется новая Договаривающаяся сторона Соглашения, даже если в соответствующие правила ООН не вносится никаких значительных изменений. Приведенный ниже перечень, подлежащий регулярному обновлению, позволяет заменить его </w:t>
      </w:r>
      <w:r w:rsidR="006B7858" w:rsidRPr="00BA03F4">
        <w:rPr>
          <w:i/>
          <w:iCs/>
        </w:rPr>
        <w:t>полное</w:t>
      </w:r>
      <w:r w:rsidR="006B7858" w:rsidRPr="00BA03F4">
        <w:t xml:space="preserve"> воспроизведение в правилах ООН простой ссылкой.</w:t>
      </w:r>
    </w:p>
    <w:p w14:paraId="29B634FB" w14:textId="77777777" w:rsidR="009E3841" w:rsidRDefault="005F5B66" w:rsidP="006B7858">
      <w:pPr>
        <w:pStyle w:val="SingleTxtG"/>
      </w:pPr>
      <w:r>
        <w:tab/>
      </w:r>
      <w:r w:rsidR="006B7858" w:rsidRPr="00BA03F4">
        <w:t xml:space="preserve">1 – Германия, 2 – Франция, 3 – Италия, 4 – Нидерланды, 5 – Швеция, </w:t>
      </w:r>
      <w:r w:rsidR="00070A2C">
        <w:br/>
      </w:r>
      <w:r w:rsidR="006B7858" w:rsidRPr="00BA03F4">
        <w:t xml:space="preserve">6 – Бельгия, 7 – Венгрия, 8 – Чешская Республика, 9 – Испания, 10 – Сербия, </w:t>
      </w:r>
      <w:r w:rsidR="00070A2C">
        <w:br/>
      </w:r>
      <w:r w:rsidR="006B7858" w:rsidRPr="00BA03F4">
        <w:t xml:space="preserve">11 − Соединенное Королевство, 12 – Австрия, 13 – Люксембург, 14 − Швейцария, </w:t>
      </w:r>
      <w:r w:rsidR="00070A2C">
        <w:br/>
      </w:r>
      <w:r w:rsidR="006B7858" w:rsidRPr="00BA03F4">
        <w:t>15 (не присвоен), 16 – Норвегия, 17 – Финляндия, 18 – Дания, 19 – Румыния, 20 – Польша, 21 – Португалия, 22 – Российская Федерация, 23 − Греция, 24 − Ирландия, 25 – Хорватия, 26 – Словения, 27 – Словакия, 28 − Беларусь, 29 – Эстония, 30</w:t>
      </w:r>
      <w:r w:rsidR="006B7858">
        <w:t xml:space="preserve"> – </w:t>
      </w:r>
      <w:r w:rsidR="006B7858" w:rsidRPr="00B32B00">
        <w:rPr>
          <w:b/>
          <w:bCs/>
        </w:rPr>
        <w:t>Республика Молдова</w:t>
      </w:r>
      <w:r w:rsidR="006B7858" w:rsidRPr="00B32B00">
        <w:rPr>
          <w:strike/>
        </w:rPr>
        <w:t xml:space="preserve"> (не присвоен)</w:t>
      </w:r>
      <w:r w:rsidR="006B7858" w:rsidRPr="00BA03F4">
        <w:t xml:space="preserve">, 31 – Босния и Герцеговина, 32 − Латвия, 33 (не присвоен), 34 – Болгария, 35 – Казахстан, 36 – Литва, 37 − Турция, </w:t>
      </w:r>
      <w:r w:rsidR="009763C9">
        <w:br/>
      </w:r>
      <w:r w:rsidR="006B7858" w:rsidRPr="00BA03F4">
        <w:t>38 (не присвоен), 39 – Азербайджан, 40 – </w:t>
      </w:r>
      <w:r w:rsidR="006B7858" w:rsidRPr="00B32B00">
        <w:rPr>
          <w:strike/>
        </w:rPr>
        <w:t>бывшая югославская Республика Македония</w:t>
      </w:r>
      <w:r w:rsidR="006B7858">
        <w:rPr>
          <w:strike/>
        </w:rPr>
        <w:t xml:space="preserve"> </w:t>
      </w:r>
      <w:r w:rsidR="006B7858" w:rsidRPr="00B32B00">
        <w:rPr>
          <w:b/>
          <w:bCs/>
        </w:rPr>
        <w:t>Северная Македония</w:t>
      </w:r>
      <w:r w:rsidR="006B7858" w:rsidRPr="00BA03F4">
        <w:t>, 41 (не присвоен), 42 – Европейский союз (официальные утверждения предоставляются его государствами-членами с использованием их соответствующего обозначения ЕЭК), 43 – Япония, 44 (не присвоен), 45 − Австралия, 46 − Украина, 47 – Южная Африка, 48 – Новая Зеландия,</w:t>
      </w:r>
      <w:r w:rsidR="006B7858">
        <w:t xml:space="preserve"> </w:t>
      </w:r>
      <w:r w:rsidR="006B7858" w:rsidRPr="00BA03F4">
        <w:t>49 </w:t>
      </w:r>
      <w:r w:rsidR="006B7858">
        <w:t>–</w:t>
      </w:r>
      <w:r w:rsidR="006B7858" w:rsidRPr="00BA03F4">
        <w:t> </w:t>
      </w:r>
      <w:r w:rsidR="006B7858" w:rsidRPr="00CD57D9">
        <w:rPr>
          <w:b/>
          <w:bCs/>
        </w:rPr>
        <w:t>Республика</w:t>
      </w:r>
      <w:r w:rsidR="006B7858">
        <w:t xml:space="preserve"> </w:t>
      </w:r>
      <w:r w:rsidR="006B7858" w:rsidRPr="00BA03F4">
        <w:t>Кипр, 50 − Мальта,</w:t>
      </w:r>
      <w:r w:rsidR="009763C9">
        <w:t xml:space="preserve"> </w:t>
      </w:r>
      <w:r w:rsidR="006B7858" w:rsidRPr="00BA03F4">
        <w:t xml:space="preserve">51 – Республика Корея, 52 – Малайзия, 53 – Таиланд, 54 − Албания, </w:t>
      </w:r>
      <w:r w:rsidR="009763C9">
        <w:br/>
      </w:r>
      <w:r w:rsidR="006B7858" w:rsidRPr="00BA03F4">
        <w:t>55</w:t>
      </w:r>
      <w:r w:rsidR="006B7858">
        <w:t xml:space="preserve"> </w:t>
      </w:r>
      <w:r w:rsidR="006B7858" w:rsidRPr="00ED6485">
        <w:rPr>
          <w:strike/>
        </w:rPr>
        <w:t>(не присвоен)</w:t>
      </w:r>
      <w:r w:rsidR="006B7858">
        <w:t xml:space="preserve"> </w:t>
      </w:r>
      <w:r w:rsidR="006B7858" w:rsidRPr="00ED6485">
        <w:rPr>
          <w:b/>
          <w:bCs/>
        </w:rPr>
        <w:t>– Армения</w:t>
      </w:r>
      <w:r w:rsidR="006B7858" w:rsidRPr="00BA03F4">
        <w:t>, 56 – Черногория, 57 – Сан-Марино, 58 – Тунис,</w:t>
      </w:r>
      <w:r w:rsidR="006B7858">
        <w:t xml:space="preserve"> </w:t>
      </w:r>
      <w:r w:rsidR="006B7858" w:rsidRPr="00ED6485">
        <w:rPr>
          <w:b/>
          <w:bCs/>
        </w:rPr>
        <w:t>59 (не присвоен)</w:t>
      </w:r>
      <w:r w:rsidR="006B7858" w:rsidRPr="00BA03F4">
        <w:t>, 60 – Грузия</w:t>
      </w:r>
      <w:r w:rsidR="006B7858">
        <w:t xml:space="preserve">, </w:t>
      </w:r>
      <w:r w:rsidR="006B7858" w:rsidRPr="00ED6485">
        <w:rPr>
          <w:b/>
          <w:bCs/>
        </w:rPr>
        <w:t>61 (не присвоен)</w:t>
      </w:r>
      <w:r w:rsidR="006B7858" w:rsidRPr="00BA03F4">
        <w:t xml:space="preserve">, </w:t>
      </w:r>
      <w:r w:rsidR="006B7858" w:rsidRPr="00ED6485">
        <w:rPr>
          <w:strike/>
        </w:rPr>
        <w:t>и</w:t>
      </w:r>
      <w:r w:rsidR="006B7858" w:rsidRPr="00BA03F4">
        <w:t xml:space="preserve"> 62 – Египет</w:t>
      </w:r>
      <w:r w:rsidR="006B7858">
        <w:t xml:space="preserve"> и </w:t>
      </w:r>
      <w:r w:rsidR="006B7858" w:rsidRPr="00A7450F">
        <w:rPr>
          <w:b/>
          <w:bCs/>
        </w:rPr>
        <w:t>63 – Нигерия</w:t>
      </w:r>
      <w:r w:rsidR="006B7858" w:rsidRPr="00BA03F4">
        <w:t>. Последующие порядковые номера будут присваиваться другим странам в хронологическом порядке ратификации ими Соглашения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или в порядке их присоединения к этому Соглашению, и присвоенные им таким образом номера будут сообщаться Генеральным секретарем Организации Объединенных Наций Договаривающимся сторонам Соглашения.</w:t>
      </w:r>
    </w:p>
    <w:p w14:paraId="4E1B503B" w14:textId="77777777" w:rsidR="006B7858" w:rsidRDefault="006B7858" w:rsidP="006B7858">
      <w:pPr>
        <w:pStyle w:val="SingleTxtG"/>
        <w:sectPr w:rsidR="006B7858" w:rsidSect="00911AE7">
          <w:headerReference w:type="first" r:id="rId49"/>
          <w:footerReference w:type="first" r:id="rId50"/>
          <w:footnotePr>
            <w:numRestart w:val="eachSect"/>
          </w:footnotePr>
          <w:endnotePr>
            <w:numFmt w:val="decimal"/>
          </w:endnotePr>
          <w:type w:val="evenPage"/>
          <w:pgSz w:w="11906" w:h="16838" w:code="9"/>
          <w:pgMar w:top="1418" w:right="1134" w:bottom="1134" w:left="1134" w:header="851" w:footer="567" w:gutter="0"/>
          <w:cols w:space="708"/>
          <w:titlePg/>
          <w:docGrid w:linePitch="360"/>
        </w:sectPr>
      </w:pPr>
    </w:p>
    <w:p w14:paraId="08E1D97A" w14:textId="77777777" w:rsidR="006B7858" w:rsidRPr="00A31CE2" w:rsidRDefault="006B7858" w:rsidP="00EA2A43">
      <w:pPr>
        <w:pStyle w:val="HChG"/>
      </w:pPr>
      <w:r w:rsidRPr="00BA03F4">
        <w:lastRenderedPageBreak/>
        <w:t>Приложение 4</w:t>
      </w:r>
    </w:p>
    <w:p w14:paraId="5B60E254" w14:textId="77777777" w:rsidR="006B7858" w:rsidRPr="008A3CFE" w:rsidRDefault="006B7858" w:rsidP="00EA2A43">
      <w:pPr>
        <w:pStyle w:val="HChG"/>
      </w:pPr>
      <w:r w:rsidRPr="008A3CFE">
        <w:tab/>
      </w:r>
      <w:r w:rsidRPr="008A3CFE">
        <w:tab/>
        <w:t>Рекомендация по качеству рыночного топлива</w:t>
      </w:r>
    </w:p>
    <w:p w14:paraId="2ED79585" w14:textId="77777777" w:rsidR="006B7858" w:rsidRPr="008A3CFE" w:rsidRDefault="006B7858" w:rsidP="009763C9">
      <w:pPr>
        <w:pStyle w:val="SingleTxtG"/>
        <w:ind w:left="1701" w:hanging="567"/>
      </w:pPr>
      <w:r w:rsidRPr="008A3CFE">
        <w:t>1.</w:t>
      </w:r>
      <w:r w:rsidRPr="008A3CFE">
        <w:tab/>
        <w:t>Цель данной рекомендации</w:t>
      </w:r>
    </w:p>
    <w:p w14:paraId="1F8FE377" w14:textId="77777777" w:rsidR="006B7858" w:rsidRPr="008A3CFE" w:rsidRDefault="006B7858" w:rsidP="009763C9">
      <w:pPr>
        <w:pStyle w:val="SingleTxtG"/>
        <w:ind w:left="1701" w:hanging="567"/>
      </w:pPr>
      <w:r w:rsidRPr="008A3CFE">
        <w:tab/>
        <w:t>Данная рекомендация разработана в целях информирования правительств о качестве рыночного топлива, которое необходимо для надлежащей работы технических систем ограничения выбросов загрязняющих веществ транспортными средствами. Предельные нормы выбросов для транспортных средств, устанавливаемые регулирующими органами, и соответствующие им нормативы по качеству рыночного топлива должны удовлетворять принятым в данной стране требованиям к качеству атмосферного воздуха.</w:t>
      </w:r>
    </w:p>
    <w:p w14:paraId="6E15FF08" w14:textId="77777777" w:rsidR="006B7858" w:rsidRPr="008A3CFE" w:rsidRDefault="006B7858" w:rsidP="009763C9">
      <w:pPr>
        <w:pStyle w:val="SingleTxtG"/>
        <w:ind w:left="1701" w:hanging="567"/>
      </w:pPr>
      <w:r w:rsidRPr="008A3CFE">
        <w:t>2.</w:t>
      </w:r>
      <w:r w:rsidRPr="008A3CFE">
        <w:tab/>
        <w:t xml:space="preserve">Сфера применения рекомендации </w:t>
      </w:r>
    </w:p>
    <w:p w14:paraId="5CE5B597" w14:textId="77777777" w:rsidR="006B7858" w:rsidRPr="008A3CFE" w:rsidRDefault="006B7858" w:rsidP="009763C9">
      <w:pPr>
        <w:pStyle w:val="SingleTxtG"/>
        <w:ind w:left="1701" w:hanging="567"/>
      </w:pPr>
      <w:r w:rsidRPr="008A3CFE">
        <w:tab/>
        <w:t>Настоящая рекомендация касается основных параметров качества топлива, которые непосредственно воздействуют на эффективность и долговечность двигателя, а также на оборудование для ограничения выбросов и оказывают влияние на их содержание.</w:t>
      </w:r>
    </w:p>
    <w:p w14:paraId="73743A0B" w14:textId="77777777" w:rsidR="006B7858" w:rsidRPr="008A3CFE" w:rsidRDefault="006B7858" w:rsidP="009763C9">
      <w:pPr>
        <w:pStyle w:val="SingleTxtG"/>
        <w:ind w:left="1701" w:hanging="567"/>
      </w:pPr>
      <w:r w:rsidRPr="008A3CFE">
        <w:t>3.</w:t>
      </w:r>
      <w:r w:rsidRPr="008A3CFE">
        <w:tab/>
        <w:t>Исключения</w:t>
      </w:r>
    </w:p>
    <w:p w14:paraId="4CE3B02E" w14:textId="77777777" w:rsidR="006B7858" w:rsidRPr="008A3CFE" w:rsidRDefault="006B7858" w:rsidP="009763C9">
      <w:pPr>
        <w:pStyle w:val="SingleTxtG"/>
        <w:ind w:left="1701" w:hanging="567"/>
      </w:pPr>
      <w:r w:rsidRPr="008A3CFE">
        <w:tab/>
        <w:t>Настоящая рекомендация не возлагает на Договаривающиеся стороны Соглашения 1958 года никакого обязательства признавать на своей территории виды топлива, соответствующие параметрам, указанным в настоящей рекомендации, которые, возможно, введены в практику другими Договаривающимися сторонами или другими странами. В случае тех видов топлива, которые поступают в систему сбыта в Договаривающихся сторонах, необходимо соблюдать применимые в них законодательные акты и стандарты, регламентирующие качество топлива.</w:t>
      </w:r>
    </w:p>
    <w:p w14:paraId="55EABC09" w14:textId="77777777" w:rsidR="006B7858" w:rsidRPr="008A3CFE" w:rsidRDefault="006B7858" w:rsidP="009763C9">
      <w:pPr>
        <w:pStyle w:val="SingleTxtG"/>
        <w:ind w:left="1701" w:hanging="567"/>
      </w:pPr>
      <w:r w:rsidRPr="008A3CFE">
        <w:t>4.</w:t>
      </w:r>
      <w:r w:rsidRPr="008A3CFE">
        <w:tab/>
        <w:t>Сокращения</w:t>
      </w:r>
    </w:p>
    <w:p w14:paraId="293C919E"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ИППКВ</w:t>
      </w:r>
      <w:r w:rsidRPr="00EA2A43">
        <w:rPr>
          <w:rFonts w:eastAsia="Times New Roman" w:cs="Times New Roman"/>
          <w:szCs w:val="20"/>
          <w:lang w:eastAsia="fr-FR"/>
        </w:rPr>
        <w:tab/>
        <w:t>Исследовательская программа повышения качества воздуха</w:t>
      </w:r>
    </w:p>
    <w:p w14:paraId="13AB26E7"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ЕКС</w:t>
      </w:r>
      <w:r w:rsidRPr="00EA2A43">
        <w:rPr>
          <w:rFonts w:eastAsia="Times New Roman" w:cs="Times New Roman"/>
          <w:szCs w:val="20"/>
          <w:lang w:eastAsia="fr-FR"/>
        </w:rPr>
        <w:tab/>
      </w:r>
      <w:r w:rsidRPr="00EA2A43">
        <w:rPr>
          <w:rFonts w:eastAsia="Times New Roman" w:cs="Times New Roman"/>
          <w:szCs w:val="20"/>
          <w:lang w:eastAsia="fr-FR"/>
        </w:rPr>
        <w:tab/>
        <w:t>Европейский комитет по стандартизации</w:t>
      </w:r>
    </w:p>
    <w:p w14:paraId="280030DB"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УОК</w:t>
      </w:r>
      <w:r w:rsidRPr="00EA2A43">
        <w:rPr>
          <w:rFonts w:eastAsia="Times New Roman" w:cs="Times New Roman"/>
          <w:szCs w:val="20"/>
          <w:lang w:eastAsia="fr-FR"/>
        </w:rPr>
        <w:tab/>
      </w:r>
      <w:r w:rsidRPr="00EA2A43">
        <w:rPr>
          <w:rFonts w:eastAsia="Times New Roman" w:cs="Times New Roman"/>
          <w:szCs w:val="20"/>
          <w:lang w:eastAsia="fr-FR"/>
        </w:rPr>
        <w:tab/>
        <w:t>Углеродистый остаток по Конрадсону (показатель свойства топлива создавать слой нагара)</w:t>
      </w:r>
    </w:p>
    <w:p w14:paraId="2A5EF93B"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ТЗХФ</w:t>
      </w:r>
      <w:r w:rsidRPr="00EA2A43">
        <w:rPr>
          <w:rFonts w:eastAsia="Times New Roman" w:cs="Times New Roman"/>
          <w:szCs w:val="20"/>
          <w:lang w:eastAsia="fr-FR"/>
        </w:rPr>
        <w:tab/>
      </w:r>
      <w:r w:rsidRPr="00EA2A43">
        <w:rPr>
          <w:rFonts w:eastAsia="Times New Roman" w:cs="Times New Roman"/>
          <w:szCs w:val="20"/>
          <w:lang w:eastAsia="fr-FR"/>
        </w:rPr>
        <w:tab/>
        <w:t>Точка закупорки холодного фильтра (характеризует самую низкую температуру, при которой сохраняется беспрепятственная фильтруемость топлива)</w:t>
      </w:r>
    </w:p>
    <w:p w14:paraId="188C24B4"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val="en-GB" w:eastAsia="fr-FR"/>
        </w:rPr>
        <w:t>FAME</w:t>
      </w:r>
      <w:r w:rsidRPr="00EA2A43">
        <w:rPr>
          <w:rFonts w:eastAsia="Times New Roman" w:cs="Times New Roman"/>
          <w:szCs w:val="20"/>
          <w:lang w:eastAsia="fr-FR"/>
        </w:rPr>
        <w:tab/>
      </w:r>
      <w:r w:rsidRPr="00EA2A43">
        <w:rPr>
          <w:rFonts w:eastAsia="Times New Roman" w:cs="Times New Roman"/>
          <w:szCs w:val="20"/>
          <w:lang w:eastAsia="fr-FR"/>
        </w:rPr>
        <w:tab/>
        <w:t>Метиловые эфиры жирных кислот</w:t>
      </w:r>
    </w:p>
    <w:p w14:paraId="5368BFD1"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КТК</w:t>
      </w:r>
      <w:r w:rsidRPr="00EA2A43">
        <w:rPr>
          <w:rFonts w:eastAsia="Times New Roman" w:cs="Times New Roman"/>
          <w:szCs w:val="20"/>
          <w:lang w:eastAsia="fr-FR"/>
        </w:rPr>
        <w:tab/>
      </w:r>
      <w:r w:rsidRPr="00EA2A43">
        <w:rPr>
          <w:rFonts w:eastAsia="Times New Roman" w:cs="Times New Roman"/>
          <w:szCs w:val="20"/>
          <w:lang w:eastAsia="fr-FR"/>
        </w:rPr>
        <w:tab/>
        <w:t>Конечная точка кипения</w:t>
      </w:r>
    </w:p>
    <w:p w14:paraId="74939821"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ДСФ</w:t>
      </w:r>
      <w:r w:rsidRPr="00EA2A43">
        <w:rPr>
          <w:rFonts w:eastAsia="Times New Roman" w:cs="Times New Roman"/>
          <w:szCs w:val="20"/>
          <w:lang w:eastAsia="fr-FR"/>
        </w:rPr>
        <w:tab/>
      </w:r>
      <w:r w:rsidRPr="00EA2A43">
        <w:rPr>
          <w:rFonts w:eastAsia="Times New Roman" w:cs="Times New Roman"/>
          <w:szCs w:val="20"/>
          <w:lang w:eastAsia="fr-FR"/>
        </w:rPr>
        <w:tab/>
        <w:t>Дизельный сажевый фильтр</w:t>
      </w:r>
    </w:p>
    <w:p w14:paraId="5D4016B5"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val="en-GB" w:eastAsia="fr-FR"/>
        </w:rPr>
        <w:t>HC</w:t>
      </w:r>
      <w:r w:rsidRPr="00EA2A43">
        <w:rPr>
          <w:rFonts w:eastAsia="Times New Roman" w:cs="Times New Roman"/>
          <w:szCs w:val="20"/>
          <w:lang w:eastAsia="fr-FR"/>
        </w:rPr>
        <w:tab/>
      </w:r>
      <w:r w:rsidRPr="00EA2A43">
        <w:rPr>
          <w:rFonts w:eastAsia="Times New Roman" w:cs="Times New Roman"/>
          <w:szCs w:val="20"/>
          <w:lang w:eastAsia="fr-FR"/>
        </w:rPr>
        <w:tab/>
        <w:t>Углеводороды</w:t>
      </w:r>
    </w:p>
    <w:p w14:paraId="7EB40D2B"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ЯКАП</w:t>
      </w:r>
      <w:r w:rsidRPr="00EA2A43">
        <w:rPr>
          <w:rFonts w:eastAsia="Times New Roman" w:cs="Times New Roman"/>
          <w:szCs w:val="20"/>
          <w:lang w:eastAsia="fr-FR"/>
        </w:rPr>
        <w:tab/>
      </w:r>
      <w:r w:rsidRPr="00EA2A43">
        <w:rPr>
          <w:rFonts w:eastAsia="Times New Roman" w:cs="Times New Roman"/>
          <w:szCs w:val="20"/>
          <w:lang w:eastAsia="fr-FR"/>
        </w:rPr>
        <w:tab/>
        <w:t>Программа борьбы с загрязнением воздуха в Японии</w:t>
      </w:r>
    </w:p>
    <w:p w14:paraId="5C6A2EA5"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БД</w:t>
      </w:r>
      <w:r w:rsidRPr="00EA2A43">
        <w:rPr>
          <w:rFonts w:eastAsia="Times New Roman" w:cs="Times New Roman"/>
          <w:szCs w:val="20"/>
          <w:lang w:eastAsia="fr-FR"/>
        </w:rPr>
        <w:tab/>
      </w:r>
      <w:r w:rsidRPr="00EA2A43">
        <w:rPr>
          <w:rFonts w:eastAsia="Times New Roman" w:cs="Times New Roman"/>
          <w:szCs w:val="20"/>
          <w:lang w:eastAsia="fr-FR"/>
        </w:rPr>
        <w:tab/>
        <w:t>Бортовая диагностика</w:t>
      </w:r>
    </w:p>
    <w:p w14:paraId="708C4BE0"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val="en-GB" w:eastAsia="fr-FR"/>
        </w:rPr>
        <w:t>MON</w:t>
      </w:r>
      <w:r w:rsidRPr="00EA2A43">
        <w:rPr>
          <w:rFonts w:eastAsia="Times New Roman" w:cs="Times New Roman"/>
          <w:szCs w:val="20"/>
          <w:lang w:eastAsia="fr-FR"/>
        </w:rPr>
        <w:tab/>
      </w:r>
      <w:r w:rsidRPr="00EA2A43">
        <w:rPr>
          <w:rFonts w:eastAsia="Times New Roman" w:cs="Times New Roman"/>
          <w:szCs w:val="20"/>
          <w:lang w:eastAsia="fr-FR"/>
        </w:rPr>
        <w:tab/>
        <w:t>Октановое число по моторному методу</w:t>
      </w:r>
    </w:p>
    <w:p w14:paraId="5147CBB5"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ПАУ</w:t>
      </w:r>
      <w:r w:rsidRPr="00EA2A43">
        <w:rPr>
          <w:rFonts w:eastAsia="Times New Roman" w:cs="Times New Roman"/>
          <w:szCs w:val="20"/>
          <w:lang w:eastAsia="fr-FR"/>
        </w:rPr>
        <w:tab/>
      </w:r>
      <w:r w:rsidRPr="00EA2A43">
        <w:rPr>
          <w:rFonts w:eastAsia="Times New Roman" w:cs="Times New Roman"/>
          <w:szCs w:val="20"/>
          <w:lang w:eastAsia="fr-FR"/>
        </w:rPr>
        <w:tab/>
        <w:t>Полициклические ароматические углеводороды</w:t>
      </w:r>
    </w:p>
    <w:p w14:paraId="4A5EB7FE"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ТЧ</w:t>
      </w:r>
      <w:r w:rsidRPr="00EA2A43">
        <w:rPr>
          <w:rFonts w:eastAsia="Times New Roman" w:cs="Times New Roman"/>
          <w:szCs w:val="20"/>
          <w:lang w:eastAsia="fr-FR"/>
        </w:rPr>
        <w:tab/>
      </w:r>
      <w:r w:rsidRPr="00EA2A43">
        <w:rPr>
          <w:rFonts w:eastAsia="Times New Roman" w:cs="Times New Roman"/>
          <w:szCs w:val="20"/>
          <w:lang w:eastAsia="fr-FR"/>
        </w:rPr>
        <w:tab/>
        <w:t>Твердые частицы</w:t>
      </w:r>
    </w:p>
    <w:p w14:paraId="2EC571ED"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val="en-GB" w:eastAsia="fr-FR"/>
        </w:rPr>
        <w:t>RON</w:t>
      </w:r>
      <w:r w:rsidRPr="00EA2A43">
        <w:rPr>
          <w:rFonts w:eastAsia="Times New Roman" w:cs="Times New Roman"/>
          <w:szCs w:val="20"/>
          <w:lang w:eastAsia="fr-FR"/>
        </w:rPr>
        <w:tab/>
      </w:r>
      <w:r w:rsidRPr="00EA2A43">
        <w:rPr>
          <w:rFonts w:eastAsia="Times New Roman" w:cs="Times New Roman"/>
          <w:szCs w:val="20"/>
          <w:lang w:eastAsia="fr-FR"/>
        </w:rPr>
        <w:tab/>
        <w:t>Октановое число по исследовательскому методу</w:t>
      </w:r>
    </w:p>
    <w:p w14:paraId="67B06517"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УПР</w:t>
      </w:r>
      <w:r w:rsidRPr="00EA2A43">
        <w:rPr>
          <w:rFonts w:eastAsia="Times New Roman" w:cs="Times New Roman"/>
          <w:szCs w:val="20"/>
          <w:lang w:eastAsia="fr-FR"/>
        </w:rPr>
        <w:tab/>
      </w:r>
      <w:r w:rsidRPr="00EA2A43">
        <w:rPr>
          <w:rFonts w:eastAsia="Times New Roman" w:cs="Times New Roman"/>
          <w:szCs w:val="20"/>
          <w:lang w:eastAsia="fr-FR"/>
        </w:rPr>
        <w:tab/>
        <w:t>Упругость пара по Рейду</w:t>
      </w:r>
    </w:p>
    <w:p w14:paraId="752314F2" w14:textId="77777777" w:rsidR="006B7858" w:rsidRPr="00EA2A43" w:rsidRDefault="006B7858" w:rsidP="00EA2A43">
      <w:pPr>
        <w:ind w:left="3402" w:right="1134" w:hanging="1134"/>
        <w:rPr>
          <w:rFonts w:eastAsia="Times New Roman" w:cs="Times New Roman"/>
          <w:szCs w:val="20"/>
          <w:lang w:eastAsia="fr-FR"/>
        </w:rPr>
      </w:pPr>
      <w:r w:rsidRPr="00EA2A43">
        <w:rPr>
          <w:rFonts w:eastAsia="Times New Roman" w:cs="Times New Roman"/>
          <w:szCs w:val="20"/>
          <w:lang w:eastAsia="fr-FR"/>
        </w:rPr>
        <w:t>ТЭС</w:t>
      </w:r>
      <w:r w:rsidRPr="00EA2A43">
        <w:rPr>
          <w:rFonts w:eastAsia="Times New Roman" w:cs="Times New Roman"/>
          <w:szCs w:val="20"/>
          <w:lang w:eastAsia="fr-FR"/>
        </w:rPr>
        <w:tab/>
      </w:r>
      <w:r w:rsidRPr="00EA2A43">
        <w:rPr>
          <w:rFonts w:eastAsia="Times New Roman" w:cs="Times New Roman"/>
          <w:szCs w:val="20"/>
          <w:lang w:eastAsia="fr-FR"/>
        </w:rPr>
        <w:tab/>
        <w:t>Тетраэтилсвинец</w:t>
      </w:r>
    </w:p>
    <w:p w14:paraId="5DE76FD7" w14:textId="77777777" w:rsidR="006B7858" w:rsidRPr="00881D21" w:rsidRDefault="006B7858" w:rsidP="00EA2A43">
      <w:pPr>
        <w:spacing w:after="360"/>
        <w:ind w:left="3402" w:right="1134" w:hanging="1134"/>
        <w:rPr>
          <w:rFonts w:eastAsia="Times New Roman" w:cs="Times New Roman"/>
          <w:szCs w:val="20"/>
          <w:lang w:eastAsia="fr-FR"/>
        </w:rPr>
      </w:pPr>
      <w:r w:rsidRPr="00881D21">
        <w:rPr>
          <w:rFonts w:eastAsia="Times New Roman" w:cs="Times New Roman"/>
          <w:szCs w:val="20"/>
          <w:lang w:eastAsia="fr-FR"/>
        </w:rPr>
        <w:t>ИПП</w:t>
      </w:r>
      <w:r w:rsidRPr="00881D21">
        <w:rPr>
          <w:rFonts w:eastAsia="Times New Roman" w:cs="Times New Roman"/>
          <w:szCs w:val="20"/>
          <w:lang w:eastAsia="fr-FR"/>
        </w:rPr>
        <w:tab/>
      </w:r>
      <w:r w:rsidRPr="00881D21">
        <w:rPr>
          <w:rFonts w:eastAsia="Times New Roman" w:cs="Times New Roman"/>
          <w:szCs w:val="20"/>
          <w:lang w:eastAsia="fr-FR"/>
        </w:rPr>
        <w:tab/>
        <w:t>Индекс паровой пробки</w:t>
      </w:r>
    </w:p>
    <w:p w14:paraId="12BA628D" w14:textId="77777777" w:rsidR="006B7858" w:rsidRPr="008A3CFE" w:rsidRDefault="006B7858" w:rsidP="00802445">
      <w:pPr>
        <w:pStyle w:val="SingleTxtG"/>
        <w:pageBreakBefore/>
        <w:ind w:left="1701" w:hanging="567"/>
      </w:pPr>
      <w:r w:rsidRPr="008A3CFE">
        <w:lastRenderedPageBreak/>
        <w:tab/>
        <w:t xml:space="preserve">В целях упрощения формата таблиц в настоящем приложении и добавлениях к нему правила ООН и серии поправок к ним указываются в краткой форме следующим образом: серия поправок </w:t>
      </w:r>
      <w:r w:rsidRPr="008A3CFE">
        <w:rPr>
          <w:i/>
        </w:rPr>
        <w:t>YY</w:t>
      </w:r>
      <w:r w:rsidRPr="008A3CFE">
        <w:rPr>
          <w:iCs/>
        </w:rPr>
        <w:t xml:space="preserve"> к </w:t>
      </w:r>
      <w:r w:rsidRPr="00EA2A43">
        <w:t>Правилам № </w:t>
      </w:r>
      <w:r w:rsidRPr="00070A2C">
        <w:rPr>
          <w:i/>
        </w:rPr>
        <w:t>ХХ</w:t>
      </w:r>
      <w:r w:rsidRPr="00EA2A43">
        <w:t xml:space="preserve"> ООН</w:t>
      </w:r>
      <w:r w:rsidRPr="008A3CFE">
        <w:t xml:space="preserve"> указывается в виде </w:t>
      </w:r>
      <w:r w:rsidR="00881D21">
        <w:t>«</w:t>
      </w:r>
      <w:r w:rsidRPr="008A3CFE">
        <w:t>R</w:t>
      </w:r>
      <w:r w:rsidRPr="00070A2C">
        <w:rPr>
          <w:i/>
        </w:rPr>
        <w:t>XX.YY</w:t>
      </w:r>
      <w:r w:rsidR="00881D21">
        <w:t>»</w:t>
      </w:r>
      <w:r w:rsidRPr="00EA2A43">
        <w:t>.</w:t>
      </w:r>
    </w:p>
    <w:p w14:paraId="13636DBA" w14:textId="77777777" w:rsidR="006B7858" w:rsidRPr="008A3CFE" w:rsidRDefault="006B7858" w:rsidP="009763C9">
      <w:pPr>
        <w:pStyle w:val="SingleTxtG"/>
        <w:ind w:left="1701" w:hanging="567"/>
      </w:pPr>
      <w:r w:rsidRPr="008A3CFE">
        <w:t>5.</w:t>
      </w:r>
      <w:r w:rsidRPr="008A3CFE">
        <w:tab/>
        <w:t>Введение</w:t>
      </w:r>
    </w:p>
    <w:p w14:paraId="68753C61" w14:textId="77777777" w:rsidR="006B7858" w:rsidRPr="008A3CFE" w:rsidRDefault="006B7858" w:rsidP="009763C9">
      <w:pPr>
        <w:pStyle w:val="SingleTxtG"/>
        <w:ind w:left="1701" w:hanging="567"/>
      </w:pPr>
      <w:r w:rsidRPr="008A3CFE">
        <w:tab/>
        <w:t xml:space="preserve">В настоящее время в целом признается, что качество рыночного топлива играет ключевую роль, определяющую уровень и тип выбросов загрязняющих веществ автотранспортными средствами. Правила и спецификации на качество рыночного топлива пока еще не согласованы должным образом </w:t>
      </w:r>
      <w:r w:rsidR="00802445">
        <w:br/>
      </w:r>
      <w:r w:rsidRPr="008A3CFE">
        <w:t xml:space="preserve">(даже в пределах того или иного региона) и не во всех случаях полностью учитывают потребности двигателестроения, что отнюдь не способствует соблюдению действующих правил, регламентирующих выбросы </w:t>
      </w:r>
      <w:r w:rsidR="00802445">
        <w:br/>
      </w:r>
      <w:r w:rsidRPr="008A3CFE">
        <w:t>загрязняющих веществ. Поскольку многие регионы и города мира страдают от низкого качества воздуха и в этой связи стремятся вводить в действие более жесткие правила, регулирующие выбросы загрязняющих веществ автотранспортными средствами, это предполагает необходимость применения более передовых технологий ограничения выбросов двигателями, что обусловливает настоятельную необходимость повышения качества рыночного топлива.</w:t>
      </w:r>
    </w:p>
    <w:p w14:paraId="749A3DD6" w14:textId="77777777" w:rsidR="006B7858" w:rsidRPr="008A3CFE" w:rsidRDefault="006B7858" w:rsidP="009763C9">
      <w:pPr>
        <w:pStyle w:val="SingleTxtG"/>
        <w:ind w:left="1701" w:hanging="567"/>
      </w:pPr>
      <w:r w:rsidRPr="008A3CFE">
        <w:tab/>
        <w:t>Настоящая рекомендация содержит определения ключевых параметров топлива, которые связаны с уровнями выбросов, предписанными нормативными актами, и предусматривает минимальные требования к качеству топлива, соответствующего тем технологиям, которые необходимы для обеспечения и поддержания выбросов на таких предписанных уровнях. Вместе с тем следует признать, что на выбросы загрязняющих веществ из выхлопной трубы влияют и другие параметры, поэтому может оказаться, что соблюдение этого перечня недостаточно, для того чтобы обеспечить возможность устойчивого соблюдения соответствующих норм выбросов транспортными средствами всех концептуальных моделей.</w:t>
      </w:r>
    </w:p>
    <w:p w14:paraId="5C432A75" w14:textId="77777777" w:rsidR="006B7858" w:rsidRPr="008A3CFE" w:rsidRDefault="006B7858" w:rsidP="009763C9">
      <w:pPr>
        <w:pStyle w:val="SingleTxtG"/>
        <w:ind w:left="1701" w:hanging="567"/>
      </w:pPr>
      <w:r w:rsidRPr="008A3CFE">
        <w:tab/>
        <w:t>В этой связи приведенный перечень увязан с уровнями выбросов, установленными в различных сериях поправок к правилам № 83 и 49 ООН вплоть до R83.07 (строка B) и R49.06 (строка B1). На данный момент предлагаемая поправка не предусматривает никаких изменений в отношении ВПТ. Для того чтобы настоящие рекомендации отражали состояние технического прогресса, их со временем, возможно, необходимо будет</w:t>
      </w:r>
      <w:r w:rsidR="00802445">
        <w:t> </w:t>
      </w:r>
      <w:r w:rsidRPr="008A3CFE">
        <w:t>расширить для учета будущих более жестких требований к уровням выбросов.</w:t>
      </w:r>
    </w:p>
    <w:p w14:paraId="17C0C41E" w14:textId="77777777" w:rsidR="006B7858" w:rsidRPr="008A3CFE" w:rsidRDefault="006B7858" w:rsidP="009763C9">
      <w:pPr>
        <w:pStyle w:val="SingleTxtG"/>
        <w:ind w:left="1701" w:hanging="567"/>
      </w:pPr>
      <w:r w:rsidRPr="008A3CFE">
        <w:tab/>
        <w:t>Международные стандарты на топливо (например, ЕКС) были разработаны на основе спецификаций на выбросы с учетом технологий производства топлива под воздействием европейского законодательства. Стандарты ЕКС, технические аспекты которых были разработаны во взаимодействии с различными субъектами, участвующими в работе этого Комитета, предусматривают такие виды топлива на европейском рынке, которые по существу соответствуют поставленной цели.</w:t>
      </w:r>
    </w:p>
    <w:p w14:paraId="59305ECE" w14:textId="77777777" w:rsidR="006B7858" w:rsidRPr="008A3CFE" w:rsidRDefault="006B7858" w:rsidP="009763C9">
      <w:pPr>
        <w:pStyle w:val="SingleTxtG"/>
        <w:ind w:left="1701" w:hanging="567"/>
      </w:pPr>
      <w:r w:rsidRPr="008A3CFE">
        <w:tab/>
        <w:t>Это параллельное применение надлежащих стандартов на рыночное топливо должно являться важным компонентом комплексного подхода Договаривающихся сторон, который позволял бы им добиваться более существенного и долговременного сокращения выбросов в течение срока эксплуатации всех автотранспортных средств.</w:t>
      </w:r>
    </w:p>
    <w:p w14:paraId="2FB1EF9C" w14:textId="77777777" w:rsidR="006B7858" w:rsidRPr="008A3CFE" w:rsidRDefault="006B7858" w:rsidP="00802445">
      <w:pPr>
        <w:pStyle w:val="SingleTxtG"/>
        <w:pageBreakBefore/>
        <w:ind w:left="1701" w:hanging="567"/>
      </w:pPr>
      <w:r w:rsidRPr="008A3CFE">
        <w:lastRenderedPageBreak/>
        <w:t>6.</w:t>
      </w:r>
      <w:r w:rsidRPr="008A3CFE">
        <w:tab/>
        <w:t>Содержание добавления</w:t>
      </w:r>
    </w:p>
    <w:p w14:paraId="5842074A" w14:textId="77777777" w:rsidR="006B7858" w:rsidRPr="008A3CFE" w:rsidRDefault="006B7858" w:rsidP="009763C9">
      <w:pPr>
        <w:pStyle w:val="SingleTxtG"/>
        <w:ind w:left="1701" w:hanging="567"/>
      </w:pPr>
      <w:r w:rsidRPr="008A3CFE">
        <w:tab/>
        <w:t>В добавлении 1 показано развитие во времени системы стандартов на выбросы дорожными транспортными средствами и внедорожной подвижной техникой и на качество топлива (на основе стандартов ЕКС).</w:t>
      </w:r>
    </w:p>
    <w:p w14:paraId="781E96FE" w14:textId="77777777" w:rsidR="006B7858" w:rsidRPr="008A3CFE" w:rsidRDefault="006B7858" w:rsidP="009763C9">
      <w:pPr>
        <w:pStyle w:val="SingleTxtG"/>
        <w:ind w:left="1701" w:hanging="567"/>
      </w:pPr>
      <w:r w:rsidRPr="008A3CFE">
        <w:tab/>
        <w:t>В добавлении 2 содержатся детальные параметры топлива, разработанные с учетом повышения стандартов ООН на выбросы, которые предполагают потребность в более современной технологии последующей обработки отработавших газов, которая зависит от качества рыночного топлива.</w:t>
      </w:r>
    </w:p>
    <w:p w14:paraId="48938ACE" w14:textId="77777777" w:rsidR="006B7858" w:rsidRPr="008A3CFE" w:rsidRDefault="006B7858" w:rsidP="009763C9">
      <w:pPr>
        <w:pStyle w:val="SingleTxtG"/>
        <w:ind w:left="1701" w:hanging="567"/>
      </w:pPr>
      <w:r w:rsidRPr="008A3CFE">
        <w:tab/>
        <w:t xml:space="preserve">В добавлении 3 показана связь между сериями правил № 83, 49 и 96 ООН и параллельными стандартами </w:t>
      </w:r>
      <w:r w:rsidR="00881D21">
        <w:t>«</w:t>
      </w:r>
      <w:r w:rsidRPr="008A3CFE">
        <w:t>Евро</w:t>
      </w:r>
      <w:r w:rsidR="00881D21">
        <w:t>»</w:t>
      </w:r>
      <w:r w:rsidRPr="008A3CFE">
        <w:t>.</w:t>
      </w:r>
    </w:p>
    <w:p w14:paraId="5F40D67A" w14:textId="77777777" w:rsidR="006B7858" w:rsidRPr="008A3CFE" w:rsidRDefault="006B7858" w:rsidP="009763C9">
      <w:pPr>
        <w:pStyle w:val="SingleTxtG"/>
        <w:ind w:left="1701" w:hanging="567"/>
      </w:pPr>
      <w:r w:rsidRPr="008A3CFE">
        <w:tab/>
        <w:t>В добавлении 4 указано руководство по эффективной практике в области топливного хозяйства.</w:t>
      </w:r>
    </w:p>
    <w:p w14:paraId="5570F7C3" w14:textId="77777777" w:rsidR="006B7858" w:rsidRPr="008A3CFE" w:rsidRDefault="006B7858" w:rsidP="009763C9">
      <w:pPr>
        <w:pStyle w:val="SingleTxtG"/>
        <w:ind w:left="1701" w:hanging="567"/>
      </w:pPr>
      <w:r w:rsidRPr="008A3CFE">
        <w:t>7.</w:t>
      </w:r>
      <w:r w:rsidRPr="008A3CFE">
        <w:tab/>
        <w:t>Качество рыночного топлива</w:t>
      </w:r>
    </w:p>
    <w:p w14:paraId="69DDCDD4" w14:textId="77777777" w:rsidR="006B7858" w:rsidRDefault="006B7858" w:rsidP="009763C9">
      <w:pPr>
        <w:pStyle w:val="SingleTxtG"/>
        <w:ind w:left="1701" w:hanging="567"/>
      </w:pPr>
      <w:r w:rsidRPr="008A3CFE">
        <w:tab/>
        <w:t>Четко подтвержденная связь между стандартами на выбросы и качеством рыночного топлива, которая существует в Европейском союзе, Японии и Соединенных Штатах Америки, должна обеспечиваться и в остальных регионах мира, которые в настоящее время впервые вводят в действие или принимают более жесткие стандарты на выбросы для дорожных транспортных средств и внедорожной подвижной техники (ВПТ).</w:t>
      </w:r>
    </w:p>
    <w:p w14:paraId="7D2E1D9F" w14:textId="77777777" w:rsidR="006B7858" w:rsidRPr="00B41B6E" w:rsidRDefault="006B7858" w:rsidP="00070A2C">
      <w:pPr>
        <w:tabs>
          <w:tab w:val="left" w:pos="1701"/>
          <w:tab w:val="left" w:pos="2268"/>
          <w:tab w:val="left" w:pos="2835"/>
          <w:tab w:val="left" w:pos="3402"/>
          <w:tab w:val="left" w:pos="3969"/>
        </w:tabs>
        <w:spacing w:after="120"/>
        <w:ind w:left="2268" w:right="1134" w:hanging="1134"/>
        <w:jc w:val="both"/>
      </w:pPr>
      <w:r w:rsidRPr="00B41B6E">
        <w:t>7.1</w:t>
      </w:r>
      <w:r w:rsidR="00070A2C">
        <w:tab/>
      </w:r>
      <w:r w:rsidRPr="00B41B6E">
        <w:t>Бензин – дорожные транспортные средства</w:t>
      </w:r>
    </w:p>
    <w:tbl>
      <w:tblPr>
        <w:tblW w:w="9855" w:type="dxa"/>
        <w:tblLayout w:type="fixed"/>
        <w:tblCellMar>
          <w:left w:w="70" w:type="dxa"/>
          <w:right w:w="70" w:type="dxa"/>
        </w:tblCellMar>
        <w:tblLook w:val="0000" w:firstRow="0" w:lastRow="0" w:firstColumn="0" w:lastColumn="0" w:noHBand="0" w:noVBand="0"/>
      </w:tblPr>
      <w:tblGrid>
        <w:gridCol w:w="1470"/>
        <w:gridCol w:w="1246"/>
        <w:gridCol w:w="1274"/>
        <w:gridCol w:w="1232"/>
        <w:gridCol w:w="1217"/>
        <w:gridCol w:w="1106"/>
        <w:gridCol w:w="1078"/>
        <w:gridCol w:w="1232"/>
      </w:tblGrid>
      <w:tr w:rsidR="006B7858" w:rsidRPr="00B41B6E" w14:paraId="73B7AEA5" w14:textId="77777777" w:rsidTr="0060167B">
        <w:trPr>
          <w:trHeight w:val="465"/>
          <w:tblHeader/>
        </w:trPr>
        <w:tc>
          <w:tcPr>
            <w:tcW w:w="1470" w:type="dxa"/>
            <w:vMerge w:val="restart"/>
            <w:tcBorders>
              <w:top w:val="nil"/>
              <w:left w:val="nil"/>
              <w:right w:val="single" w:sz="2" w:space="0" w:color="auto"/>
            </w:tcBorders>
            <w:vAlign w:val="center"/>
          </w:tcPr>
          <w:p w14:paraId="6D335445" w14:textId="77777777" w:rsidR="006B7858" w:rsidRPr="00B41B6E" w:rsidRDefault="006B7858" w:rsidP="006B7858">
            <w:pPr>
              <w:autoSpaceDE w:val="0"/>
              <w:autoSpaceDN w:val="0"/>
              <w:rPr>
                <w:rFonts w:eastAsia="Calibri" w:cs="Arial"/>
                <w:i/>
                <w:sz w:val="16"/>
                <w:szCs w:val="16"/>
                <w:lang w:eastAsia="de-DE"/>
              </w:rPr>
            </w:pPr>
            <w:r w:rsidRPr="00B41B6E">
              <w:rPr>
                <w:rFonts w:eastAsia="Calibri" w:cs="Arial"/>
                <w:i/>
                <w:color w:val="000000"/>
                <w:sz w:val="16"/>
                <w:szCs w:val="16"/>
              </w:rPr>
              <w:t>Неэтилированный бензин</w:t>
            </w:r>
          </w:p>
        </w:tc>
        <w:tc>
          <w:tcPr>
            <w:tcW w:w="1246" w:type="dxa"/>
            <w:vMerge w:val="restart"/>
            <w:tcBorders>
              <w:top w:val="single" w:sz="6" w:space="0" w:color="auto"/>
              <w:left w:val="single" w:sz="2" w:space="0" w:color="auto"/>
              <w:right w:val="single" w:sz="2" w:space="0" w:color="auto"/>
            </w:tcBorders>
            <w:vAlign w:val="center"/>
          </w:tcPr>
          <w:p w14:paraId="6534D07A" w14:textId="77777777" w:rsidR="006B7858" w:rsidRPr="00B41B6E" w:rsidRDefault="006B7858" w:rsidP="006B7858">
            <w:pPr>
              <w:autoSpaceDE w:val="0"/>
              <w:autoSpaceDN w:val="0"/>
              <w:jc w:val="center"/>
              <w:rPr>
                <w:rFonts w:eastAsia="Calibri" w:cs="Arial"/>
                <w:i/>
                <w:sz w:val="16"/>
                <w:szCs w:val="16"/>
                <w:lang w:eastAsia="de-DE"/>
              </w:rPr>
            </w:pPr>
            <w:r w:rsidRPr="00B41B6E">
              <w:rPr>
                <w:rFonts w:eastAsia="Calibri" w:cs="Arial"/>
                <w:i/>
                <w:sz w:val="16"/>
                <w:szCs w:val="16"/>
              </w:rPr>
              <w:t>R83.03</w:t>
            </w:r>
          </w:p>
        </w:tc>
        <w:tc>
          <w:tcPr>
            <w:tcW w:w="1274" w:type="dxa"/>
            <w:vMerge w:val="restart"/>
            <w:tcBorders>
              <w:top w:val="single" w:sz="6" w:space="0" w:color="auto"/>
              <w:left w:val="single" w:sz="2" w:space="0" w:color="auto"/>
              <w:right w:val="single" w:sz="2" w:space="0" w:color="auto"/>
            </w:tcBorders>
            <w:vAlign w:val="center"/>
          </w:tcPr>
          <w:p w14:paraId="362ECA70" w14:textId="77777777" w:rsidR="006B7858" w:rsidRPr="00B41B6E" w:rsidRDefault="006B7858" w:rsidP="006B7858">
            <w:pPr>
              <w:autoSpaceDE w:val="0"/>
              <w:autoSpaceDN w:val="0"/>
              <w:jc w:val="center"/>
              <w:rPr>
                <w:rFonts w:eastAsia="Calibri" w:cs="Arial"/>
                <w:i/>
                <w:sz w:val="16"/>
                <w:szCs w:val="16"/>
                <w:lang w:eastAsia="de-DE"/>
              </w:rPr>
            </w:pPr>
            <w:r w:rsidRPr="00B41B6E">
              <w:rPr>
                <w:rFonts w:eastAsia="Calibri" w:cs="Arial"/>
                <w:i/>
                <w:sz w:val="16"/>
                <w:szCs w:val="16"/>
              </w:rPr>
              <w:t xml:space="preserve">R83.05 </w:t>
            </w:r>
            <w:r w:rsidRPr="00B41B6E">
              <w:rPr>
                <w:rFonts w:eastAsia="Calibri" w:cs="Arial"/>
                <w:i/>
                <w:sz w:val="16"/>
                <w:szCs w:val="16"/>
              </w:rPr>
              <w:br/>
              <w:t>(строка A)</w:t>
            </w:r>
          </w:p>
        </w:tc>
        <w:tc>
          <w:tcPr>
            <w:tcW w:w="1232" w:type="dxa"/>
            <w:vMerge w:val="restart"/>
            <w:tcBorders>
              <w:top w:val="single" w:sz="6" w:space="0" w:color="auto"/>
              <w:left w:val="single" w:sz="2" w:space="0" w:color="auto"/>
              <w:right w:val="single" w:sz="2" w:space="0" w:color="auto"/>
            </w:tcBorders>
            <w:vAlign w:val="center"/>
          </w:tcPr>
          <w:p w14:paraId="3C18F6AA" w14:textId="77777777" w:rsidR="006B7858" w:rsidRPr="00B41B6E" w:rsidRDefault="006B7858" w:rsidP="006B7858">
            <w:pPr>
              <w:autoSpaceDE w:val="0"/>
              <w:autoSpaceDN w:val="0"/>
              <w:jc w:val="center"/>
              <w:rPr>
                <w:rFonts w:eastAsia="Calibri" w:cs="Arial"/>
                <w:i/>
                <w:sz w:val="16"/>
                <w:szCs w:val="16"/>
                <w:lang w:eastAsia="de-DE"/>
              </w:rPr>
            </w:pPr>
            <w:r w:rsidRPr="00B41B6E">
              <w:rPr>
                <w:rFonts w:eastAsia="Calibri" w:cs="Arial"/>
                <w:i/>
                <w:sz w:val="16"/>
                <w:szCs w:val="16"/>
              </w:rPr>
              <w:t>R83.05</w:t>
            </w:r>
            <w:r w:rsidRPr="00B41B6E">
              <w:rPr>
                <w:rFonts w:eastAsia="Calibri" w:cs="Arial"/>
                <w:i/>
                <w:sz w:val="16"/>
                <w:szCs w:val="16"/>
              </w:rPr>
              <w:br/>
              <w:t>(строка B)</w:t>
            </w:r>
          </w:p>
        </w:tc>
        <w:tc>
          <w:tcPr>
            <w:tcW w:w="1217" w:type="dxa"/>
            <w:vMerge w:val="restart"/>
            <w:tcBorders>
              <w:top w:val="single" w:sz="6" w:space="0" w:color="auto"/>
              <w:left w:val="single" w:sz="2" w:space="0" w:color="auto"/>
              <w:right w:val="single" w:sz="2" w:space="0" w:color="auto"/>
            </w:tcBorders>
            <w:vAlign w:val="center"/>
          </w:tcPr>
          <w:p w14:paraId="24BBB8A4" w14:textId="77777777" w:rsidR="006B7858" w:rsidRPr="00B41B6E" w:rsidRDefault="006B7858" w:rsidP="006B7858">
            <w:pPr>
              <w:autoSpaceDE w:val="0"/>
              <w:autoSpaceDN w:val="0"/>
              <w:jc w:val="center"/>
              <w:rPr>
                <w:rFonts w:eastAsia="Calibri" w:cs="Arial"/>
                <w:i/>
                <w:sz w:val="16"/>
                <w:szCs w:val="16"/>
              </w:rPr>
            </w:pPr>
            <w:r w:rsidRPr="00B41B6E">
              <w:rPr>
                <w:rFonts w:eastAsia="Calibri" w:cs="Arial"/>
                <w:i/>
                <w:sz w:val="16"/>
                <w:szCs w:val="16"/>
              </w:rPr>
              <w:t>R83.06</w:t>
            </w:r>
          </w:p>
        </w:tc>
        <w:tc>
          <w:tcPr>
            <w:tcW w:w="2184" w:type="dxa"/>
            <w:gridSpan w:val="2"/>
            <w:tcBorders>
              <w:top w:val="single" w:sz="6" w:space="0" w:color="auto"/>
              <w:left w:val="single" w:sz="2" w:space="0" w:color="auto"/>
              <w:bottom w:val="single" w:sz="4" w:space="0" w:color="auto"/>
              <w:right w:val="single" w:sz="2" w:space="0" w:color="auto"/>
            </w:tcBorders>
            <w:vAlign w:val="center"/>
          </w:tcPr>
          <w:p w14:paraId="50A74019" w14:textId="77777777" w:rsidR="006B7858" w:rsidRPr="00B41B6E" w:rsidRDefault="006B7858" w:rsidP="006B7858">
            <w:pPr>
              <w:autoSpaceDE w:val="0"/>
              <w:autoSpaceDN w:val="0"/>
              <w:jc w:val="center"/>
              <w:rPr>
                <w:rFonts w:eastAsia="Calibri" w:cs="Arial"/>
                <w:i/>
                <w:sz w:val="16"/>
                <w:szCs w:val="16"/>
                <w:lang w:eastAsia="de-DE"/>
              </w:rPr>
            </w:pPr>
            <w:r w:rsidRPr="00B41B6E">
              <w:rPr>
                <w:rFonts w:eastAsia="Calibri" w:cs="Arial"/>
                <w:i/>
                <w:sz w:val="16"/>
                <w:szCs w:val="16"/>
              </w:rPr>
              <w:t>R83.07</w:t>
            </w:r>
          </w:p>
        </w:tc>
        <w:tc>
          <w:tcPr>
            <w:tcW w:w="1232" w:type="dxa"/>
            <w:vMerge w:val="restart"/>
            <w:tcBorders>
              <w:top w:val="single" w:sz="6" w:space="0" w:color="auto"/>
              <w:left w:val="single" w:sz="2" w:space="0" w:color="auto"/>
              <w:right w:val="single" w:sz="2" w:space="0" w:color="auto"/>
            </w:tcBorders>
            <w:vAlign w:val="center"/>
          </w:tcPr>
          <w:p w14:paraId="3B52D4BA" w14:textId="77777777" w:rsidR="006B7858" w:rsidRPr="00B41B6E" w:rsidRDefault="006B7858" w:rsidP="006B7858">
            <w:pPr>
              <w:autoSpaceDE w:val="0"/>
              <w:autoSpaceDN w:val="0"/>
              <w:jc w:val="center"/>
              <w:rPr>
                <w:rFonts w:eastAsia="Calibri" w:cs="Arial"/>
                <w:i/>
                <w:sz w:val="16"/>
                <w:szCs w:val="16"/>
                <w:lang w:eastAsia="de-DE"/>
              </w:rPr>
            </w:pPr>
            <w:r w:rsidRPr="00B41B6E">
              <w:rPr>
                <w:rFonts w:eastAsia="Calibri" w:cs="Arial"/>
                <w:i/>
                <w:color w:val="000000"/>
                <w:sz w:val="16"/>
                <w:szCs w:val="16"/>
                <w:lang w:eastAsia="de-DE"/>
              </w:rPr>
              <w:t>Метод исследования</w:t>
            </w:r>
          </w:p>
        </w:tc>
      </w:tr>
      <w:tr w:rsidR="006B7858" w:rsidRPr="00B41B6E" w14:paraId="0D7A7C37" w14:textId="77777777" w:rsidTr="0060167B">
        <w:trPr>
          <w:trHeight w:val="360"/>
        </w:trPr>
        <w:tc>
          <w:tcPr>
            <w:tcW w:w="1470" w:type="dxa"/>
            <w:vMerge/>
            <w:tcBorders>
              <w:left w:val="nil"/>
              <w:bottom w:val="single" w:sz="12" w:space="0" w:color="auto"/>
              <w:right w:val="single" w:sz="2" w:space="0" w:color="auto"/>
            </w:tcBorders>
            <w:vAlign w:val="center"/>
          </w:tcPr>
          <w:p w14:paraId="68B3F04B" w14:textId="77777777" w:rsidR="006B7858" w:rsidRPr="00B41B6E" w:rsidRDefault="006B7858" w:rsidP="006B7858">
            <w:pPr>
              <w:autoSpaceDE w:val="0"/>
              <w:autoSpaceDN w:val="0"/>
              <w:rPr>
                <w:rFonts w:eastAsia="Calibri" w:cs="Arial"/>
                <w:i/>
                <w:sz w:val="16"/>
                <w:szCs w:val="16"/>
              </w:rPr>
            </w:pPr>
          </w:p>
        </w:tc>
        <w:tc>
          <w:tcPr>
            <w:tcW w:w="1246" w:type="dxa"/>
            <w:vMerge/>
            <w:tcBorders>
              <w:left w:val="single" w:sz="2" w:space="0" w:color="auto"/>
              <w:bottom w:val="single" w:sz="12" w:space="0" w:color="auto"/>
              <w:right w:val="single" w:sz="2" w:space="0" w:color="auto"/>
            </w:tcBorders>
            <w:vAlign w:val="center"/>
          </w:tcPr>
          <w:p w14:paraId="5A164CEE" w14:textId="77777777" w:rsidR="006B7858" w:rsidRPr="00B41B6E" w:rsidRDefault="006B7858" w:rsidP="006B7858">
            <w:pPr>
              <w:autoSpaceDE w:val="0"/>
              <w:autoSpaceDN w:val="0"/>
              <w:jc w:val="center"/>
              <w:rPr>
                <w:rFonts w:eastAsia="Calibri" w:cs="Arial"/>
                <w:i/>
                <w:sz w:val="16"/>
                <w:szCs w:val="16"/>
              </w:rPr>
            </w:pPr>
          </w:p>
        </w:tc>
        <w:tc>
          <w:tcPr>
            <w:tcW w:w="1274" w:type="dxa"/>
            <w:vMerge/>
            <w:tcBorders>
              <w:left w:val="single" w:sz="2" w:space="0" w:color="auto"/>
              <w:bottom w:val="single" w:sz="12" w:space="0" w:color="auto"/>
              <w:right w:val="single" w:sz="2" w:space="0" w:color="auto"/>
            </w:tcBorders>
            <w:vAlign w:val="center"/>
          </w:tcPr>
          <w:p w14:paraId="24921E94" w14:textId="77777777" w:rsidR="006B7858" w:rsidRPr="00B41B6E" w:rsidRDefault="006B7858" w:rsidP="006B7858">
            <w:pPr>
              <w:autoSpaceDE w:val="0"/>
              <w:autoSpaceDN w:val="0"/>
              <w:jc w:val="center"/>
              <w:rPr>
                <w:rFonts w:eastAsia="Calibri" w:cs="Arial"/>
                <w:i/>
                <w:sz w:val="16"/>
                <w:szCs w:val="16"/>
              </w:rPr>
            </w:pPr>
          </w:p>
        </w:tc>
        <w:tc>
          <w:tcPr>
            <w:tcW w:w="1232" w:type="dxa"/>
            <w:vMerge/>
            <w:tcBorders>
              <w:left w:val="single" w:sz="2" w:space="0" w:color="auto"/>
              <w:bottom w:val="single" w:sz="12" w:space="0" w:color="auto"/>
              <w:right w:val="single" w:sz="2" w:space="0" w:color="auto"/>
            </w:tcBorders>
            <w:vAlign w:val="center"/>
          </w:tcPr>
          <w:p w14:paraId="14ABDE9F" w14:textId="77777777" w:rsidR="006B7858" w:rsidRPr="00B41B6E" w:rsidRDefault="006B7858" w:rsidP="006B7858">
            <w:pPr>
              <w:autoSpaceDE w:val="0"/>
              <w:autoSpaceDN w:val="0"/>
              <w:jc w:val="center"/>
              <w:rPr>
                <w:rFonts w:eastAsia="Calibri" w:cs="Arial"/>
                <w:i/>
                <w:sz w:val="16"/>
                <w:szCs w:val="16"/>
              </w:rPr>
            </w:pPr>
          </w:p>
        </w:tc>
        <w:tc>
          <w:tcPr>
            <w:tcW w:w="1217" w:type="dxa"/>
            <w:vMerge/>
            <w:tcBorders>
              <w:left w:val="single" w:sz="2" w:space="0" w:color="auto"/>
              <w:bottom w:val="single" w:sz="12" w:space="0" w:color="auto"/>
              <w:right w:val="single" w:sz="2" w:space="0" w:color="auto"/>
            </w:tcBorders>
            <w:vAlign w:val="center"/>
          </w:tcPr>
          <w:p w14:paraId="20883ED9" w14:textId="77777777" w:rsidR="006B7858" w:rsidRPr="00B41B6E" w:rsidRDefault="006B7858" w:rsidP="006B7858">
            <w:pPr>
              <w:autoSpaceDE w:val="0"/>
              <w:autoSpaceDN w:val="0"/>
              <w:jc w:val="center"/>
              <w:rPr>
                <w:rFonts w:eastAsia="Calibri" w:cs="Arial"/>
                <w:i/>
                <w:sz w:val="16"/>
                <w:szCs w:val="16"/>
              </w:rPr>
            </w:pPr>
          </w:p>
        </w:tc>
        <w:tc>
          <w:tcPr>
            <w:tcW w:w="1106" w:type="dxa"/>
            <w:tcBorders>
              <w:top w:val="single" w:sz="4" w:space="0" w:color="auto"/>
              <w:left w:val="single" w:sz="2" w:space="0" w:color="auto"/>
              <w:bottom w:val="single" w:sz="12" w:space="0" w:color="auto"/>
              <w:right w:val="single" w:sz="2" w:space="0" w:color="auto"/>
            </w:tcBorders>
            <w:vAlign w:val="center"/>
          </w:tcPr>
          <w:p w14:paraId="25DFD071" w14:textId="77777777" w:rsidR="006B7858" w:rsidRPr="00B41B6E" w:rsidRDefault="006B7858" w:rsidP="006B7858">
            <w:pPr>
              <w:autoSpaceDE w:val="0"/>
              <w:autoSpaceDN w:val="0"/>
              <w:jc w:val="center"/>
              <w:rPr>
                <w:rFonts w:eastAsia="Calibri" w:cs="Arial"/>
                <w:i/>
                <w:sz w:val="16"/>
                <w:szCs w:val="16"/>
              </w:rPr>
            </w:pPr>
            <w:r w:rsidRPr="00B41B6E">
              <w:rPr>
                <w:rFonts w:eastAsia="Calibri" w:cs="Arial"/>
                <w:i/>
                <w:sz w:val="16"/>
                <w:szCs w:val="16"/>
              </w:rPr>
              <w:t>E5</w:t>
            </w:r>
          </w:p>
        </w:tc>
        <w:tc>
          <w:tcPr>
            <w:tcW w:w="1078" w:type="dxa"/>
            <w:tcBorders>
              <w:top w:val="single" w:sz="4" w:space="0" w:color="auto"/>
              <w:left w:val="single" w:sz="2" w:space="0" w:color="auto"/>
              <w:bottom w:val="single" w:sz="12" w:space="0" w:color="auto"/>
              <w:right w:val="single" w:sz="2" w:space="0" w:color="auto"/>
            </w:tcBorders>
            <w:vAlign w:val="center"/>
          </w:tcPr>
          <w:p w14:paraId="164C4F14" w14:textId="77777777" w:rsidR="006B7858" w:rsidRPr="00B41B6E" w:rsidRDefault="006B7858" w:rsidP="006B7858">
            <w:pPr>
              <w:autoSpaceDE w:val="0"/>
              <w:autoSpaceDN w:val="0"/>
              <w:jc w:val="center"/>
              <w:rPr>
                <w:rFonts w:eastAsia="Calibri" w:cs="Arial"/>
                <w:i/>
                <w:sz w:val="16"/>
                <w:szCs w:val="16"/>
              </w:rPr>
            </w:pPr>
            <w:r w:rsidRPr="00B41B6E">
              <w:rPr>
                <w:rFonts w:eastAsia="Calibri" w:cs="Arial"/>
                <w:i/>
                <w:sz w:val="16"/>
                <w:szCs w:val="16"/>
              </w:rPr>
              <w:t>E10</w:t>
            </w:r>
          </w:p>
        </w:tc>
        <w:tc>
          <w:tcPr>
            <w:tcW w:w="1232" w:type="dxa"/>
            <w:vMerge/>
            <w:tcBorders>
              <w:left w:val="single" w:sz="2" w:space="0" w:color="auto"/>
              <w:bottom w:val="single" w:sz="12" w:space="0" w:color="auto"/>
              <w:right w:val="single" w:sz="2" w:space="0" w:color="auto"/>
            </w:tcBorders>
            <w:vAlign w:val="center"/>
          </w:tcPr>
          <w:p w14:paraId="08826572" w14:textId="77777777" w:rsidR="006B7858" w:rsidRPr="00B41B6E" w:rsidRDefault="006B7858" w:rsidP="006B7858">
            <w:pPr>
              <w:autoSpaceDE w:val="0"/>
              <w:autoSpaceDN w:val="0"/>
              <w:jc w:val="center"/>
              <w:rPr>
                <w:rFonts w:eastAsia="Calibri" w:cs="Arial"/>
                <w:i/>
                <w:sz w:val="16"/>
                <w:szCs w:val="16"/>
                <w:lang w:eastAsia="de-DE"/>
              </w:rPr>
            </w:pPr>
          </w:p>
        </w:tc>
      </w:tr>
      <w:tr w:rsidR="006B7858" w:rsidRPr="00B41B6E" w14:paraId="2E6DA0A0" w14:textId="77777777" w:rsidTr="0060167B">
        <w:trPr>
          <w:trHeight w:val="20"/>
        </w:trPr>
        <w:tc>
          <w:tcPr>
            <w:tcW w:w="1470" w:type="dxa"/>
            <w:tcBorders>
              <w:top w:val="single" w:sz="12" w:space="0" w:color="auto"/>
              <w:left w:val="single" w:sz="2" w:space="0" w:color="auto"/>
              <w:bottom w:val="single" w:sz="2" w:space="0" w:color="auto"/>
              <w:right w:val="single" w:sz="2" w:space="0" w:color="auto"/>
            </w:tcBorders>
            <w:vAlign w:val="center"/>
          </w:tcPr>
          <w:p w14:paraId="2EFC0D7E"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Свинец [г/л]</w:t>
            </w:r>
          </w:p>
        </w:tc>
        <w:tc>
          <w:tcPr>
            <w:tcW w:w="1246" w:type="dxa"/>
            <w:tcBorders>
              <w:top w:val="single" w:sz="12" w:space="0" w:color="auto"/>
              <w:left w:val="single" w:sz="2" w:space="0" w:color="auto"/>
              <w:bottom w:val="single" w:sz="2" w:space="0" w:color="auto"/>
              <w:right w:val="single" w:sz="2" w:space="0" w:color="auto"/>
            </w:tcBorders>
          </w:tcPr>
          <w:p w14:paraId="169E6781" w14:textId="77777777" w:rsidR="006B7858" w:rsidRPr="00B41B6E" w:rsidRDefault="006B7858" w:rsidP="00070A2C">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0,013</w:t>
            </w:r>
          </w:p>
        </w:tc>
        <w:tc>
          <w:tcPr>
            <w:tcW w:w="1274" w:type="dxa"/>
            <w:tcBorders>
              <w:top w:val="single" w:sz="12" w:space="0" w:color="auto"/>
              <w:left w:val="single" w:sz="2" w:space="0" w:color="auto"/>
              <w:bottom w:val="single" w:sz="2" w:space="0" w:color="auto"/>
              <w:right w:val="single" w:sz="2" w:space="0" w:color="auto"/>
            </w:tcBorders>
          </w:tcPr>
          <w:p w14:paraId="55F57357" w14:textId="77777777" w:rsidR="006B7858" w:rsidRPr="00B41B6E" w:rsidRDefault="006B7858" w:rsidP="00070A2C">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0,005</w:t>
            </w:r>
          </w:p>
        </w:tc>
        <w:tc>
          <w:tcPr>
            <w:tcW w:w="1232" w:type="dxa"/>
            <w:tcBorders>
              <w:top w:val="single" w:sz="12" w:space="0" w:color="auto"/>
              <w:left w:val="single" w:sz="2" w:space="0" w:color="auto"/>
              <w:bottom w:val="single" w:sz="2" w:space="0" w:color="auto"/>
              <w:right w:val="single" w:sz="2" w:space="0" w:color="auto"/>
            </w:tcBorders>
          </w:tcPr>
          <w:p w14:paraId="4456A247" w14:textId="77777777" w:rsidR="006B7858" w:rsidRPr="00B41B6E" w:rsidRDefault="006B7858" w:rsidP="00070A2C">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0,005</w:t>
            </w:r>
          </w:p>
        </w:tc>
        <w:tc>
          <w:tcPr>
            <w:tcW w:w="1217" w:type="dxa"/>
            <w:tcBorders>
              <w:top w:val="single" w:sz="12" w:space="0" w:color="auto"/>
              <w:left w:val="single" w:sz="2" w:space="0" w:color="auto"/>
              <w:bottom w:val="single" w:sz="2" w:space="0" w:color="auto"/>
              <w:right w:val="single" w:sz="2" w:space="0" w:color="auto"/>
            </w:tcBorders>
          </w:tcPr>
          <w:p w14:paraId="4A9C572F" w14:textId="77777777" w:rsidR="006B7858" w:rsidRPr="00B41B6E" w:rsidRDefault="006B7858" w:rsidP="00070A2C">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Искусственно не добавляется,</w:t>
            </w:r>
            <w:r w:rsidRPr="00B41B6E">
              <w:rPr>
                <w:rFonts w:eastAsia="Calibri" w:cs="Arial"/>
                <w:color w:val="000000"/>
                <w:sz w:val="18"/>
                <w:szCs w:val="18"/>
              </w:rPr>
              <w:br/>
              <w:t xml:space="preserve">предельное содержание </w:t>
            </w:r>
            <w:r w:rsidRPr="00B41B6E">
              <w:rPr>
                <w:rFonts w:eastAsia="Calibri" w:cs="Arial"/>
                <w:bCs/>
                <w:sz w:val="18"/>
                <w:szCs w:val="18"/>
                <w:lang w:eastAsia="de-DE"/>
              </w:rPr>
              <w:t>≤</w:t>
            </w:r>
            <w:r w:rsidRPr="00B41B6E">
              <w:rPr>
                <w:rFonts w:eastAsia="Calibri" w:cs="Arial"/>
                <w:sz w:val="18"/>
                <w:szCs w:val="18"/>
                <w:lang w:eastAsia="de-DE"/>
              </w:rPr>
              <w:t>0,005</w:t>
            </w:r>
          </w:p>
        </w:tc>
        <w:tc>
          <w:tcPr>
            <w:tcW w:w="2184" w:type="dxa"/>
            <w:gridSpan w:val="2"/>
            <w:tcBorders>
              <w:top w:val="single" w:sz="12" w:space="0" w:color="auto"/>
              <w:left w:val="single" w:sz="2" w:space="0" w:color="auto"/>
              <w:bottom w:val="single" w:sz="2" w:space="0" w:color="auto"/>
              <w:right w:val="single" w:sz="2" w:space="0" w:color="auto"/>
            </w:tcBorders>
          </w:tcPr>
          <w:p w14:paraId="6AC9744C" w14:textId="77777777" w:rsidR="006B7858" w:rsidRPr="00B41B6E" w:rsidRDefault="006B7858" w:rsidP="00070A2C">
            <w:pPr>
              <w:autoSpaceDE w:val="0"/>
              <w:autoSpaceDN w:val="0"/>
              <w:spacing w:before="20" w:after="20" w:line="240" w:lineRule="auto"/>
              <w:jc w:val="center"/>
              <w:rPr>
                <w:rFonts w:eastAsia="Calibri" w:cs="Arial"/>
                <w:sz w:val="18"/>
                <w:szCs w:val="18"/>
                <w:lang w:eastAsia="de-DE"/>
              </w:rPr>
            </w:pPr>
            <w:r w:rsidRPr="00B41B6E">
              <w:rPr>
                <w:rFonts w:eastAsia="Calibri" w:cs="Arial"/>
                <w:color w:val="000000"/>
                <w:sz w:val="18"/>
                <w:szCs w:val="18"/>
              </w:rPr>
              <w:t xml:space="preserve">Искусственно </w:t>
            </w:r>
            <w:r w:rsidR="00DF5432">
              <w:rPr>
                <w:rFonts w:eastAsia="Calibri" w:cs="Arial"/>
                <w:color w:val="000000"/>
                <w:sz w:val="18"/>
                <w:szCs w:val="18"/>
              </w:rPr>
              <w:br/>
            </w:r>
            <w:r w:rsidRPr="00B41B6E">
              <w:rPr>
                <w:rFonts w:eastAsia="Calibri" w:cs="Arial"/>
                <w:color w:val="000000"/>
                <w:sz w:val="18"/>
                <w:szCs w:val="18"/>
              </w:rPr>
              <w:t xml:space="preserve">не </w:t>
            </w:r>
            <w:r w:rsidR="00DF5432">
              <w:rPr>
                <w:rFonts w:eastAsia="Calibri" w:cs="Arial"/>
                <w:color w:val="000000"/>
                <w:sz w:val="18"/>
                <w:szCs w:val="18"/>
              </w:rPr>
              <w:br/>
            </w:r>
            <w:r w:rsidRPr="00B41B6E">
              <w:rPr>
                <w:rFonts w:eastAsia="Calibri" w:cs="Arial"/>
                <w:color w:val="000000"/>
                <w:sz w:val="18"/>
                <w:szCs w:val="18"/>
              </w:rPr>
              <w:t>добавляется,</w:t>
            </w:r>
            <w:r w:rsidRPr="00B41B6E">
              <w:rPr>
                <w:rFonts w:eastAsia="Calibri" w:cs="Arial"/>
                <w:color w:val="000000"/>
                <w:sz w:val="18"/>
                <w:szCs w:val="18"/>
              </w:rPr>
              <w:br/>
              <w:t xml:space="preserve">предельное </w:t>
            </w:r>
            <w:r w:rsidR="0060167B">
              <w:rPr>
                <w:rFonts w:eastAsia="Calibri" w:cs="Arial"/>
                <w:color w:val="000000"/>
                <w:sz w:val="18"/>
                <w:szCs w:val="18"/>
              </w:rPr>
              <w:br/>
            </w:r>
            <w:r w:rsidRPr="00B41B6E">
              <w:rPr>
                <w:rFonts w:eastAsia="Calibri" w:cs="Arial"/>
                <w:color w:val="000000"/>
                <w:sz w:val="18"/>
                <w:szCs w:val="18"/>
              </w:rPr>
              <w:t xml:space="preserve">содержание </w:t>
            </w:r>
            <w:r w:rsidR="00DF5432">
              <w:rPr>
                <w:rFonts w:eastAsia="Calibri" w:cs="Arial"/>
                <w:color w:val="000000"/>
                <w:sz w:val="18"/>
                <w:szCs w:val="18"/>
              </w:rPr>
              <w:br/>
            </w:r>
            <w:r w:rsidRPr="00070A2C">
              <w:rPr>
                <w:rFonts w:eastAsia="Calibri" w:cs="Arial"/>
                <w:color w:val="000000"/>
                <w:sz w:val="18"/>
                <w:szCs w:val="18"/>
              </w:rPr>
              <w:t>≤0,005</w:t>
            </w:r>
          </w:p>
        </w:tc>
        <w:tc>
          <w:tcPr>
            <w:tcW w:w="1232" w:type="dxa"/>
            <w:tcBorders>
              <w:top w:val="single" w:sz="12" w:space="0" w:color="auto"/>
              <w:left w:val="single" w:sz="2" w:space="0" w:color="auto"/>
              <w:bottom w:val="single" w:sz="2" w:space="0" w:color="auto"/>
              <w:right w:val="single" w:sz="2" w:space="0" w:color="auto"/>
            </w:tcBorders>
            <w:vAlign w:val="center"/>
          </w:tcPr>
          <w:p w14:paraId="4D7F79BA"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EN 237</w:t>
            </w:r>
          </w:p>
        </w:tc>
      </w:tr>
      <w:tr w:rsidR="006B7858" w:rsidRPr="00B41B6E" w14:paraId="02E9E1AA"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3EB7DB9D"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Сера </w:t>
            </w:r>
            <w:r w:rsidRPr="00B41B6E">
              <w:rPr>
                <w:rFonts w:eastAsia="Calibri" w:cs="Arial"/>
                <w:sz w:val="18"/>
                <w:szCs w:val="18"/>
                <w:lang w:eastAsia="de-DE"/>
              </w:rPr>
              <w:t>[мг/кг]</w:t>
            </w:r>
          </w:p>
        </w:tc>
        <w:tc>
          <w:tcPr>
            <w:tcW w:w="1246" w:type="dxa"/>
            <w:tcBorders>
              <w:top w:val="single" w:sz="2" w:space="0" w:color="auto"/>
              <w:left w:val="single" w:sz="2" w:space="0" w:color="auto"/>
              <w:bottom w:val="single" w:sz="2" w:space="0" w:color="auto"/>
              <w:right w:val="single" w:sz="2" w:space="0" w:color="auto"/>
            </w:tcBorders>
            <w:vAlign w:val="center"/>
          </w:tcPr>
          <w:p w14:paraId="2E70E66F"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≤500</w:t>
            </w:r>
          </w:p>
        </w:tc>
        <w:tc>
          <w:tcPr>
            <w:tcW w:w="1274" w:type="dxa"/>
            <w:tcBorders>
              <w:top w:val="single" w:sz="2" w:space="0" w:color="auto"/>
              <w:left w:val="single" w:sz="2" w:space="0" w:color="auto"/>
              <w:bottom w:val="single" w:sz="2" w:space="0" w:color="auto"/>
              <w:right w:val="single" w:sz="2" w:space="0" w:color="auto"/>
            </w:tcBorders>
            <w:vAlign w:val="center"/>
          </w:tcPr>
          <w:p w14:paraId="3C450658"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≤150</w:t>
            </w:r>
          </w:p>
        </w:tc>
        <w:tc>
          <w:tcPr>
            <w:tcW w:w="1232" w:type="dxa"/>
            <w:tcBorders>
              <w:top w:val="single" w:sz="2" w:space="0" w:color="auto"/>
              <w:left w:val="single" w:sz="2" w:space="0" w:color="auto"/>
              <w:bottom w:val="single" w:sz="2" w:space="0" w:color="auto"/>
              <w:right w:val="single" w:sz="2" w:space="0" w:color="auto"/>
            </w:tcBorders>
            <w:vAlign w:val="center"/>
          </w:tcPr>
          <w:p w14:paraId="3F112587"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≤50</w:t>
            </w:r>
          </w:p>
        </w:tc>
        <w:tc>
          <w:tcPr>
            <w:tcW w:w="1217" w:type="dxa"/>
            <w:tcBorders>
              <w:top w:val="single" w:sz="2" w:space="0" w:color="auto"/>
              <w:left w:val="single" w:sz="2" w:space="0" w:color="auto"/>
              <w:bottom w:val="single" w:sz="2" w:space="0" w:color="auto"/>
              <w:right w:val="single" w:sz="2" w:space="0" w:color="auto"/>
            </w:tcBorders>
            <w:vAlign w:val="center"/>
          </w:tcPr>
          <w:p w14:paraId="0FD9716E" w14:textId="77777777" w:rsidR="006B7858" w:rsidRPr="00B41B6E" w:rsidRDefault="006B7858" w:rsidP="006B7858">
            <w:pPr>
              <w:autoSpaceDE w:val="0"/>
              <w:autoSpaceDN w:val="0"/>
              <w:jc w:val="center"/>
              <w:rPr>
                <w:rFonts w:eastAsia="Calibri" w:cs="Arial"/>
                <w:bCs/>
                <w:sz w:val="18"/>
                <w:szCs w:val="18"/>
              </w:rPr>
            </w:pPr>
            <w:r w:rsidRPr="00B41B6E">
              <w:rPr>
                <w:rFonts w:eastAsia="Calibri" w:cs="Arial"/>
                <w:bCs/>
                <w:sz w:val="18"/>
                <w:szCs w:val="18"/>
                <w:lang w:eastAsia="de-DE"/>
              </w:rPr>
              <w:t>≤</w:t>
            </w:r>
            <w:r w:rsidRPr="00B41B6E">
              <w:rPr>
                <w:rFonts w:eastAsia="Calibri" w:cs="Arial"/>
                <w:bCs/>
                <w:sz w:val="18"/>
                <w:szCs w:val="18"/>
              </w:rPr>
              <w:t>1</w:t>
            </w:r>
            <w:r w:rsidRPr="00B41B6E">
              <w:rPr>
                <w:rFonts w:eastAsia="Calibri" w:cs="Arial"/>
                <w:bCs/>
                <w:sz w:val="18"/>
                <w:szCs w:val="18"/>
                <w:lang w:eastAsia="de-DE"/>
              </w:rPr>
              <w:t>0</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23E14415" w14:textId="77777777" w:rsidR="006B7858" w:rsidRPr="00B41B6E" w:rsidRDefault="006B7858" w:rsidP="006B7858">
            <w:pPr>
              <w:autoSpaceDE w:val="0"/>
              <w:autoSpaceDN w:val="0"/>
              <w:jc w:val="center"/>
              <w:rPr>
                <w:rFonts w:eastAsia="Calibri" w:cs="Arial"/>
                <w:bCs/>
                <w:sz w:val="18"/>
                <w:szCs w:val="18"/>
              </w:rPr>
            </w:pPr>
            <w:r w:rsidRPr="00B41B6E">
              <w:rPr>
                <w:rFonts w:eastAsia="Calibri" w:cs="Arial"/>
                <w:bCs/>
                <w:sz w:val="18"/>
                <w:szCs w:val="18"/>
                <w:lang w:eastAsia="de-DE"/>
              </w:rPr>
              <w:t>≤</w:t>
            </w:r>
            <w:r w:rsidRPr="00B41B6E">
              <w:rPr>
                <w:rFonts w:eastAsia="Calibri" w:cs="Arial"/>
                <w:bCs/>
                <w:sz w:val="18"/>
                <w:szCs w:val="18"/>
              </w:rPr>
              <w:t>10</w:t>
            </w:r>
          </w:p>
        </w:tc>
        <w:tc>
          <w:tcPr>
            <w:tcW w:w="1232" w:type="dxa"/>
            <w:tcBorders>
              <w:top w:val="single" w:sz="2" w:space="0" w:color="auto"/>
              <w:left w:val="single" w:sz="2" w:space="0" w:color="auto"/>
              <w:bottom w:val="single" w:sz="2" w:space="0" w:color="auto"/>
              <w:right w:val="single" w:sz="2" w:space="0" w:color="auto"/>
            </w:tcBorders>
            <w:vAlign w:val="center"/>
          </w:tcPr>
          <w:p w14:paraId="13FD992C"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EN ISO 20846</w:t>
            </w:r>
            <w:r w:rsidRPr="00B41B6E">
              <w:rPr>
                <w:rFonts w:eastAsia="Calibri" w:cs="Arial"/>
                <w:bCs/>
                <w:sz w:val="18"/>
                <w:szCs w:val="18"/>
                <w:lang w:eastAsia="de-DE"/>
              </w:rPr>
              <w:br/>
              <w:t>EN ISO 20884</w:t>
            </w:r>
          </w:p>
        </w:tc>
      </w:tr>
      <w:tr w:rsidR="006B7858" w:rsidRPr="00B41B6E" w14:paraId="61D3F74F"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6182DE78"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Металлические присадки [мг/л]</w:t>
            </w:r>
          </w:p>
        </w:tc>
        <w:tc>
          <w:tcPr>
            <w:tcW w:w="7153" w:type="dxa"/>
            <w:gridSpan w:val="6"/>
            <w:tcBorders>
              <w:top w:val="single" w:sz="2" w:space="0" w:color="auto"/>
              <w:left w:val="single" w:sz="2" w:space="0" w:color="auto"/>
              <w:bottom w:val="single" w:sz="2" w:space="0" w:color="auto"/>
              <w:right w:val="single" w:sz="2" w:space="0" w:color="auto"/>
            </w:tcBorders>
            <w:vAlign w:val="center"/>
          </w:tcPr>
          <w:p w14:paraId="749D85C6"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 Не допускаются -----------------</w:t>
            </w:r>
          </w:p>
        </w:tc>
        <w:tc>
          <w:tcPr>
            <w:tcW w:w="1232" w:type="dxa"/>
            <w:tcBorders>
              <w:top w:val="single" w:sz="2" w:space="0" w:color="auto"/>
              <w:left w:val="single" w:sz="2" w:space="0" w:color="auto"/>
              <w:bottom w:val="single" w:sz="2" w:space="0" w:color="auto"/>
              <w:right w:val="single" w:sz="2" w:space="0" w:color="auto"/>
            </w:tcBorders>
            <w:vAlign w:val="center"/>
          </w:tcPr>
          <w:p w14:paraId="5A21E827" w14:textId="77777777" w:rsidR="006B7858" w:rsidRPr="00B41B6E" w:rsidRDefault="006B7858" w:rsidP="006B7858">
            <w:pPr>
              <w:autoSpaceDE w:val="0"/>
              <w:autoSpaceDN w:val="0"/>
              <w:jc w:val="center"/>
              <w:rPr>
                <w:rFonts w:eastAsia="Calibri" w:cs="Arial"/>
                <w:sz w:val="18"/>
                <w:szCs w:val="18"/>
                <w:lang w:eastAsia="de-DE"/>
              </w:rPr>
            </w:pPr>
          </w:p>
        </w:tc>
      </w:tr>
      <w:tr w:rsidR="006B7858" w:rsidRPr="00B41B6E" w14:paraId="75BDD689"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1BC3750F"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xml:space="preserve">Кислород </w:t>
            </w:r>
            <w:r w:rsidRPr="00B41B6E">
              <w:rPr>
                <w:rFonts w:eastAsia="Calibri" w:cs="Arial"/>
                <w:sz w:val="18"/>
                <w:szCs w:val="18"/>
                <w:lang w:eastAsia="de-DE"/>
              </w:rPr>
              <w:br/>
              <w:t>[%, по массе]</w:t>
            </w:r>
          </w:p>
        </w:tc>
        <w:tc>
          <w:tcPr>
            <w:tcW w:w="1246" w:type="dxa"/>
            <w:tcBorders>
              <w:top w:val="single" w:sz="2" w:space="0" w:color="auto"/>
              <w:left w:val="single" w:sz="2" w:space="0" w:color="auto"/>
              <w:bottom w:val="single" w:sz="2" w:space="0" w:color="auto"/>
              <w:right w:val="single" w:sz="2" w:space="0" w:color="auto"/>
            </w:tcBorders>
            <w:vAlign w:val="center"/>
          </w:tcPr>
          <w:p w14:paraId="346E6E62"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1274" w:type="dxa"/>
            <w:tcBorders>
              <w:top w:val="single" w:sz="2" w:space="0" w:color="auto"/>
              <w:left w:val="single" w:sz="2" w:space="0" w:color="auto"/>
              <w:bottom w:val="single" w:sz="2" w:space="0" w:color="auto"/>
              <w:right w:val="single" w:sz="2" w:space="0" w:color="auto"/>
            </w:tcBorders>
            <w:vAlign w:val="center"/>
          </w:tcPr>
          <w:p w14:paraId="0B8D6658"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1232" w:type="dxa"/>
            <w:tcBorders>
              <w:top w:val="single" w:sz="2" w:space="0" w:color="auto"/>
              <w:left w:val="single" w:sz="2" w:space="0" w:color="auto"/>
              <w:bottom w:val="single" w:sz="2" w:space="0" w:color="auto"/>
              <w:right w:val="single" w:sz="2" w:space="0" w:color="auto"/>
            </w:tcBorders>
            <w:vAlign w:val="center"/>
          </w:tcPr>
          <w:p w14:paraId="4A9BEF0C"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1217" w:type="dxa"/>
            <w:tcBorders>
              <w:top w:val="single" w:sz="2" w:space="0" w:color="auto"/>
              <w:left w:val="single" w:sz="2" w:space="0" w:color="auto"/>
              <w:bottom w:val="single" w:sz="2" w:space="0" w:color="auto"/>
              <w:right w:val="single" w:sz="2" w:space="0" w:color="auto"/>
            </w:tcBorders>
            <w:vAlign w:val="center"/>
          </w:tcPr>
          <w:p w14:paraId="5B2E7839"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2,7</w:t>
            </w:r>
          </w:p>
        </w:tc>
        <w:tc>
          <w:tcPr>
            <w:tcW w:w="1106" w:type="dxa"/>
            <w:tcBorders>
              <w:top w:val="single" w:sz="2" w:space="0" w:color="auto"/>
              <w:left w:val="single" w:sz="2" w:space="0" w:color="auto"/>
              <w:bottom w:val="single" w:sz="2" w:space="0" w:color="auto"/>
              <w:right w:val="single" w:sz="2" w:space="0" w:color="auto"/>
            </w:tcBorders>
            <w:vAlign w:val="center"/>
          </w:tcPr>
          <w:p w14:paraId="20C70CE2"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rPr>
              <w:t>2</w:t>
            </w:r>
            <w:r w:rsidRPr="00B41B6E">
              <w:rPr>
                <w:rFonts w:eastAsia="Calibri" w:cs="Arial"/>
                <w:sz w:val="18"/>
                <w:szCs w:val="18"/>
                <w:lang w:eastAsia="de-DE"/>
              </w:rPr>
              <w:t>,7</w:t>
            </w:r>
          </w:p>
        </w:tc>
        <w:tc>
          <w:tcPr>
            <w:tcW w:w="1078" w:type="dxa"/>
            <w:tcBorders>
              <w:top w:val="single" w:sz="2" w:space="0" w:color="auto"/>
              <w:left w:val="single" w:sz="2" w:space="0" w:color="auto"/>
              <w:bottom w:val="single" w:sz="2" w:space="0" w:color="auto"/>
              <w:right w:val="single" w:sz="2" w:space="0" w:color="auto"/>
            </w:tcBorders>
            <w:vAlign w:val="center"/>
          </w:tcPr>
          <w:p w14:paraId="0F45FC57"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rPr>
              <w:t>3</w:t>
            </w:r>
            <w:r w:rsidRPr="00B41B6E">
              <w:rPr>
                <w:rFonts w:eastAsia="Calibri" w:cs="Arial"/>
                <w:sz w:val="18"/>
                <w:szCs w:val="18"/>
                <w:lang w:eastAsia="de-DE"/>
              </w:rPr>
              <w:t>,7</w:t>
            </w:r>
          </w:p>
        </w:tc>
        <w:tc>
          <w:tcPr>
            <w:tcW w:w="1232" w:type="dxa"/>
            <w:tcBorders>
              <w:top w:val="single" w:sz="2" w:space="0" w:color="auto"/>
              <w:left w:val="single" w:sz="2" w:space="0" w:color="auto"/>
              <w:bottom w:val="single" w:sz="2" w:space="0" w:color="auto"/>
              <w:right w:val="single" w:sz="2" w:space="0" w:color="auto"/>
            </w:tcBorders>
            <w:vAlign w:val="center"/>
          </w:tcPr>
          <w:p w14:paraId="0AEE5EF7"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EN 1601</w:t>
            </w:r>
            <w:r w:rsidRPr="00B41B6E">
              <w:rPr>
                <w:rFonts w:eastAsia="Calibri" w:cs="Arial"/>
                <w:bCs/>
                <w:sz w:val="18"/>
                <w:szCs w:val="18"/>
                <w:lang w:eastAsia="de-DE"/>
              </w:rPr>
              <w:br/>
            </w:r>
            <w:r w:rsidRPr="00B41B6E">
              <w:rPr>
                <w:rFonts w:eastAsia="Calibri" w:cs="Arial"/>
                <w:sz w:val="18"/>
                <w:szCs w:val="18"/>
                <w:lang w:eastAsia="de-DE"/>
              </w:rPr>
              <w:t>EN 13132</w:t>
            </w:r>
          </w:p>
        </w:tc>
      </w:tr>
      <w:tr w:rsidR="006B7858" w:rsidRPr="00B41B6E" w14:paraId="65B67076" w14:textId="77777777" w:rsidTr="0060167B">
        <w:trPr>
          <w:trHeight w:val="20"/>
        </w:trPr>
        <w:tc>
          <w:tcPr>
            <w:tcW w:w="1470" w:type="dxa"/>
            <w:tcBorders>
              <w:top w:val="single" w:sz="2" w:space="0" w:color="auto"/>
              <w:left w:val="single" w:sz="2" w:space="0" w:color="auto"/>
              <w:right w:val="single" w:sz="2" w:space="0" w:color="auto"/>
            </w:tcBorders>
            <w:vAlign w:val="center"/>
          </w:tcPr>
          <w:p w14:paraId="0EDC3770"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Оксигенаты </w:t>
            </w:r>
            <w:r w:rsidRPr="00B41B6E">
              <w:rPr>
                <w:rFonts w:eastAsia="Calibri" w:cs="Arial"/>
                <w:bCs/>
                <w:sz w:val="18"/>
                <w:szCs w:val="18"/>
                <w:lang w:eastAsia="de-DE"/>
              </w:rPr>
              <w:br/>
            </w:r>
            <w:r w:rsidRPr="00B41B6E">
              <w:rPr>
                <w:rFonts w:eastAsia="Calibri" w:cs="Arial"/>
                <w:sz w:val="18"/>
                <w:szCs w:val="18"/>
                <w:lang w:eastAsia="de-DE"/>
              </w:rPr>
              <w:t>[%, по объему]</w:t>
            </w:r>
          </w:p>
        </w:tc>
        <w:tc>
          <w:tcPr>
            <w:tcW w:w="1246" w:type="dxa"/>
            <w:tcBorders>
              <w:top w:val="single" w:sz="2" w:space="0" w:color="auto"/>
              <w:left w:val="single" w:sz="2" w:space="0" w:color="auto"/>
              <w:right w:val="single" w:sz="2" w:space="0" w:color="auto"/>
            </w:tcBorders>
            <w:vAlign w:val="center"/>
          </w:tcPr>
          <w:p w14:paraId="31478C4B" w14:textId="77777777" w:rsidR="006B7858" w:rsidRPr="00B41B6E" w:rsidDel="0045407A" w:rsidRDefault="006B7858" w:rsidP="006B7858">
            <w:pPr>
              <w:autoSpaceDE w:val="0"/>
              <w:autoSpaceDN w:val="0"/>
              <w:jc w:val="center"/>
              <w:rPr>
                <w:rFonts w:eastAsia="Calibri" w:cs="Arial"/>
                <w:sz w:val="18"/>
                <w:szCs w:val="18"/>
                <w:lang w:eastAsia="de-DE"/>
              </w:rPr>
            </w:pPr>
          </w:p>
        </w:tc>
        <w:tc>
          <w:tcPr>
            <w:tcW w:w="1274" w:type="dxa"/>
            <w:tcBorders>
              <w:top w:val="single" w:sz="2" w:space="0" w:color="auto"/>
              <w:left w:val="single" w:sz="2" w:space="0" w:color="auto"/>
              <w:right w:val="single" w:sz="2" w:space="0" w:color="auto"/>
            </w:tcBorders>
            <w:vAlign w:val="center"/>
          </w:tcPr>
          <w:p w14:paraId="20DDF376" w14:textId="77777777" w:rsidR="006B7858" w:rsidRPr="00B41B6E" w:rsidRDefault="006B7858" w:rsidP="006B7858">
            <w:pPr>
              <w:autoSpaceDE w:val="0"/>
              <w:autoSpaceDN w:val="0"/>
              <w:jc w:val="center"/>
              <w:rPr>
                <w:rFonts w:eastAsia="Calibri" w:cs="Arial"/>
                <w:sz w:val="18"/>
                <w:szCs w:val="18"/>
                <w:lang w:eastAsia="de-DE"/>
              </w:rPr>
            </w:pPr>
          </w:p>
        </w:tc>
        <w:tc>
          <w:tcPr>
            <w:tcW w:w="1232" w:type="dxa"/>
            <w:tcBorders>
              <w:top w:val="single" w:sz="2" w:space="0" w:color="auto"/>
              <w:left w:val="single" w:sz="2" w:space="0" w:color="auto"/>
              <w:right w:val="single" w:sz="2" w:space="0" w:color="auto"/>
            </w:tcBorders>
            <w:vAlign w:val="center"/>
          </w:tcPr>
          <w:p w14:paraId="7DD1C404" w14:textId="77777777" w:rsidR="006B7858" w:rsidRPr="00B41B6E" w:rsidRDefault="006B7858" w:rsidP="006B7858">
            <w:pPr>
              <w:autoSpaceDE w:val="0"/>
              <w:autoSpaceDN w:val="0"/>
              <w:jc w:val="center"/>
              <w:rPr>
                <w:rFonts w:eastAsia="Calibri" w:cs="Arial"/>
                <w:sz w:val="18"/>
                <w:szCs w:val="18"/>
                <w:lang w:eastAsia="de-DE"/>
              </w:rPr>
            </w:pPr>
          </w:p>
        </w:tc>
        <w:tc>
          <w:tcPr>
            <w:tcW w:w="1217" w:type="dxa"/>
            <w:tcBorders>
              <w:top w:val="single" w:sz="2" w:space="0" w:color="auto"/>
              <w:left w:val="single" w:sz="2" w:space="0" w:color="auto"/>
              <w:right w:val="single" w:sz="2" w:space="0" w:color="auto"/>
            </w:tcBorders>
            <w:vAlign w:val="center"/>
          </w:tcPr>
          <w:p w14:paraId="7359B899" w14:textId="77777777" w:rsidR="006B7858" w:rsidRPr="00B41B6E" w:rsidDel="0045407A" w:rsidRDefault="006B7858" w:rsidP="006B7858">
            <w:pPr>
              <w:autoSpaceDE w:val="0"/>
              <w:autoSpaceDN w:val="0"/>
              <w:jc w:val="center"/>
              <w:rPr>
                <w:rFonts w:eastAsia="Calibri" w:cs="Arial"/>
                <w:sz w:val="18"/>
                <w:szCs w:val="18"/>
                <w:lang w:eastAsia="de-DE"/>
              </w:rPr>
            </w:pPr>
          </w:p>
        </w:tc>
        <w:tc>
          <w:tcPr>
            <w:tcW w:w="1106" w:type="dxa"/>
            <w:tcBorders>
              <w:top w:val="single" w:sz="2" w:space="0" w:color="auto"/>
              <w:left w:val="single" w:sz="2" w:space="0" w:color="auto"/>
              <w:right w:val="single" w:sz="2" w:space="0" w:color="auto"/>
            </w:tcBorders>
            <w:vAlign w:val="center"/>
          </w:tcPr>
          <w:p w14:paraId="540BBC31" w14:textId="77777777" w:rsidR="006B7858" w:rsidRPr="00B41B6E" w:rsidRDefault="006B7858" w:rsidP="006B7858">
            <w:pPr>
              <w:autoSpaceDE w:val="0"/>
              <w:autoSpaceDN w:val="0"/>
              <w:jc w:val="center"/>
              <w:rPr>
                <w:rFonts w:eastAsia="Calibri" w:cs="Arial"/>
                <w:bCs/>
                <w:sz w:val="18"/>
                <w:szCs w:val="18"/>
                <w:lang w:eastAsia="de-DE"/>
              </w:rPr>
            </w:pPr>
          </w:p>
        </w:tc>
        <w:tc>
          <w:tcPr>
            <w:tcW w:w="1078" w:type="dxa"/>
            <w:tcBorders>
              <w:top w:val="single" w:sz="2" w:space="0" w:color="auto"/>
              <w:left w:val="single" w:sz="2" w:space="0" w:color="auto"/>
              <w:right w:val="single" w:sz="2" w:space="0" w:color="auto"/>
            </w:tcBorders>
            <w:vAlign w:val="center"/>
          </w:tcPr>
          <w:p w14:paraId="613F9251" w14:textId="77777777" w:rsidR="006B7858" w:rsidRPr="00B41B6E" w:rsidRDefault="006B7858" w:rsidP="006B7858">
            <w:pPr>
              <w:autoSpaceDE w:val="0"/>
              <w:autoSpaceDN w:val="0"/>
              <w:jc w:val="center"/>
              <w:rPr>
                <w:rFonts w:eastAsia="Calibri" w:cs="Arial"/>
                <w:bCs/>
                <w:sz w:val="18"/>
                <w:szCs w:val="18"/>
                <w:lang w:eastAsia="de-DE"/>
              </w:rPr>
            </w:pPr>
          </w:p>
        </w:tc>
        <w:tc>
          <w:tcPr>
            <w:tcW w:w="1232" w:type="dxa"/>
            <w:vMerge w:val="restart"/>
            <w:tcBorders>
              <w:top w:val="single" w:sz="2" w:space="0" w:color="auto"/>
              <w:left w:val="single" w:sz="2" w:space="0" w:color="auto"/>
              <w:right w:val="single" w:sz="2" w:space="0" w:color="auto"/>
            </w:tcBorders>
            <w:vAlign w:val="center"/>
          </w:tcPr>
          <w:p w14:paraId="5EDD2A8E"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EN 1601</w:t>
            </w:r>
            <w:r w:rsidRPr="00B41B6E">
              <w:rPr>
                <w:rFonts w:eastAsia="Calibri" w:cs="Arial"/>
                <w:bCs/>
                <w:sz w:val="18"/>
                <w:szCs w:val="18"/>
                <w:lang w:eastAsia="de-DE"/>
              </w:rPr>
              <w:br/>
            </w:r>
            <w:r w:rsidRPr="00B41B6E">
              <w:rPr>
                <w:rFonts w:eastAsia="Calibri" w:cs="Arial"/>
                <w:sz w:val="18"/>
                <w:szCs w:val="18"/>
                <w:lang w:eastAsia="de-DE"/>
              </w:rPr>
              <w:t>EN 13132</w:t>
            </w:r>
          </w:p>
        </w:tc>
      </w:tr>
      <w:tr w:rsidR="006B7858" w:rsidRPr="00B41B6E" w14:paraId="1CAF54BF" w14:textId="77777777" w:rsidTr="0060167B">
        <w:trPr>
          <w:trHeight w:val="20"/>
        </w:trPr>
        <w:tc>
          <w:tcPr>
            <w:tcW w:w="1470" w:type="dxa"/>
            <w:tcBorders>
              <w:left w:val="single" w:sz="2" w:space="0" w:color="auto"/>
              <w:right w:val="single" w:sz="2" w:space="0" w:color="auto"/>
            </w:tcBorders>
            <w:vAlign w:val="center"/>
          </w:tcPr>
          <w:p w14:paraId="230547C5"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sz w:val="18"/>
                <w:szCs w:val="18"/>
                <w:lang w:eastAsia="de-DE"/>
              </w:rPr>
              <w:t>– метанол</w:t>
            </w:r>
          </w:p>
        </w:tc>
        <w:tc>
          <w:tcPr>
            <w:tcW w:w="1246" w:type="dxa"/>
            <w:tcBorders>
              <w:left w:val="single" w:sz="2" w:space="0" w:color="auto"/>
              <w:right w:val="single" w:sz="2" w:space="0" w:color="auto"/>
            </w:tcBorders>
            <w:vAlign w:val="center"/>
          </w:tcPr>
          <w:p w14:paraId="1C9F0F6F" w14:textId="77777777" w:rsidR="006B7858" w:rsidRPr="00B41B6E" w:rsidDel="0045407A" w:rsidRDefault="006B7858" w:rsidP="006B7858">
            <w:pPr>
              <w:autoSpaceDE w:val="0"/>
              <w:autoSpaceDN w:val="0"/>
              <w:jc w:val="center"/>
              <w:rPr>
                <w:rFonts w:eastAsia="Calibri" w:cs="Arial"/>
                <w:sz w:val="18"/>
                <w:szCs w:val="18"/>
                <w:vertAlign w:val="superscript"/>
                <w:lang w:eastAsia="de-DE"/>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1274" w:type="dxa"/>
            <w:tcBorders>
              <w:left w:val="single" w:sz="2" w:space="0" w:color="auto"/>
              <w:right w:val="single" w:sz="2" w:space="0" w:color="auto"/>
            </w:tcBorders>
            <w:vAlign w:val="center"/>
          </w:tcPr>
          <w:p w14:paraId="1D1FD803" w14:textId="77777777" w:rsidR="006B7858" w:rsidRPr="00B41B6E" w:rsidRDefault="006B7858" w:rsidP="006B7858">
            <w:pPr>
              <w:autoSpaceDE w:val="0"/>
              <w:autoSpaceDN w:val="0"/>
              <w:jc w:val="center"/>
              <w:rPr>
                <w:rFonts w:eastAsia="Calibri" w:cs="Arial"/>
                <w:sz w:val="18"/>
                <w:szCs w:val="18"/>
                <w:lang w:eastAsia="ja-JP"/>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1232" w:type="dxa"/>
            <w:tcBorders>
              <w:left w:val="single" w:sz="2" w:space="0" w:color="auto"/>
              <w:right w:val="single" w:sz="2" w:space="0" w:color="auto"/>
            </w:tcBorders>
            <w:vAlign w:val="center"/>
          </w:tcPr>
          <w:p w14:paraId="69AEB7E4" w14:textId="77777777" w:rsidR="006B7858" w:rsidRPr="00B41B6E" w:rsidRDefault="006B7858" w:rsidP="006B7858">
            <w:pPr>
              <w:autoSpaceDE w:val="0"/>
              <w:autoSpaceDN w:val="0"/>
              <w:jc w:val="center"/>
              <w:rPr>
                <w:rFonts w:eastAsia="Calibri" w:cs="Arial"/>
                <w:sz w:val="18"/>
                <w:szCs w:val="18"/>
                <w:lang w:eastAsia="ja-JP"/>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1217" w:type="dxa"/>
            <w:tcBorders>
              <w:left w:val="single" w:sz="2" w:space="0" w:color="auto"/>
              <w:bottom w:val="dashSmallGap" w:sz="4" w:space="0" w:color="B8CCE4"/>
              <w:right w:val="single" w:sz="2" w:space="0" w:color="auto"/>
            </w:tcBorders>
            <w:vAlign w:val="center"/>
          </w:tcPr>
          <w:p w14:paraId="6ED186A2" w14:textId="77777777" w:rsidR="006B7858" w:rsidRPr="00B41B6E" w:rsidDel="0045407A" w:rsidRDefault="006B7858" w:rsidP="006B7858">
            <w:pPr>
              <w:autoSpaceDE w:val="0"/>
              <w:autoSpaceDN w:val="0"/>
              <w:jc w:val="center"/>
              <w:rPr>
                <w:rFonts w:eastAsia="Calibri" w:cs="Arial"/>
                <w:sz w:val="18"/>
                <w:szCs w:val="18"/>
                <w:lang w:eastAsia="ja-JP"/>
              </w:rPr>
            </w:pPr>
            <w:r w:rsidRPr="00B41B6E">
              <w:rPr>
                <w:rFonts w:eastAsia="Calibri" w:cs="Arial"/>
                <w:sz w:val="18"/>
                <w:szCs w:val="18"/>
                <w:lang w:eastAsia="de-DE"/>
              </w:rPr>
              <w:t>≤3,0</w:t>
            </w:r>
            <w:r w:rsidRPr="00B41B6E">
              <w:rPr>
                <w:rFonts w:eastAsia="Calibri" w:cs="Arial"/>
                <w:sz w:val="18"/>
                <w:szCs w:val="18"/>
                <w:vertAlign w:val="superscript"/>
                <w:lang w:eastAsia="ja-JP"/>
              </w:rPr>
              <w:t>1</w:t>
            </w:r>
          </w:p>
        </w:tc>
        <w:tc>
          <w:tcPr>
            <w:tcW w:w="2184" w:type="dxa"/>
            <w:gridSpan w:val="2"/>
            <w:tcBorders>
              <w:left w:val="single" w:sz="2" w:space="0" w:color="auto"/>
              <w:bottom w:val="dashSmallGap" w:sz="4" w:space="0" w:color="B8CCE4"/>
              <w:right w:val="single" w:sz="2" w:space="0" w:color="auto"/>
            </w:tcBorders>
            <w:vAlign w:val="center"/>
          </w:tcPr>
          <w:p w14:paraId="7726E8C3"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3,0</w:t>
            </w:r>
            <w:r w:rsidRPr="00B41B6E">
              <w:rPr>
                <w:rFonts w:eastAsia="Calibri" w:cs="Arial"/>
                <w:sz w:val="18"/>
                <w:szCs w:val="18"/>
                <w:vertAlign w:val="superscript"/>
                <w:lang w:eastAsia="de-DE"/>
              </w:rPr>
              <w:t>1</w:t>
            </w:r>
          </w:p>
        </w:tc>
        <w:tc>
          <w:tcPr>
            <w:tcW w:w="1232" w:type="dxa"/>
            <w:vMerge/>
            <w:tcBorders>
              <w:left w:val="single" w:sz="2" w:space="0" w:color="auto"/>
              <w:right w:val="single" w:sz="2" w:space="0" w:color="auto"/>
            </w:tcBorders>
            <w:vAlign w:val="center"/>
          </w:tcPr>
          <w:p w14:paraId="2ABC810B"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71D575D2" w14:textId="77777777" w:rsidTr="0060167B">
        <w:trPr>
          <w:trHeight w:val="20"/>
        </w:trPr>
        <w:tc>
          <w:tcPr>
            <w:tcW w:w="1470" w:type="dxa"/>
            <w:tcBorders>
              <w:left w:val="single" w:sz="2" w:space="0" w:color="auto"/>
              <w:right w:val="single" w:sz="2" w:space="0" w:color="auto"/>
            </w:tcBorders>
            <w:vAlign w:val="center"/>
          </w:tcPr>
          <w:p w14:paraId="0D52DD62"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этанол</w:t>
            </w:r>
          </w:p>
        </w:tc>
        <w:tc>
          <w:tcPr>
            <w:tcW w:w="1246" w:type="dxa"/>
            <w:tcBorders>
              <w:left w:val="single" w:sz="2" w:space="0" w:color="auto"/>
              <w:right w:val="single" w:sz="2" w:space="0" w:color="auto"/>
            </w:tcBorders>
            <w:vAlign w:val="center"/>
          </w:tcPr>
          <w:p w14:paraId="3F03C2B5"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274" w:type="dxa"/>
            <w:tcBorders>
              <w:left w:val="single" w:sz="2" w:space="0" w:color="auto"/>
              <w:right w:val="single" w:sz="2" w:space="0" w:color="auto"/>
            </w:tcBorders>
            <w:vAlign w:val="center"/>
          </w:tcPr>
          <w:p w14:paraId="0E5165E2"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232" w:type="dxa"/>
            <w:tcBorders>
              <w:left w:val="single" w:sz="2" w:space="0" w:color="auto"/>
              <w:right w:val="single" w:sz="2" w:space="0" w:color="auto"/>
            </w:tcBorders>
            <w:vAlign w:val="center"/>
          </w:tcPr>
          <w:p w14:paraId="63BE578E"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217" w:type="dxa"/>
            <w:tcBorders>
              <w:top w:val="dashSmallGap" w:sz="4" w:space="0" w:color="B8CCE4"/>
              <w:left w:val="single" w:sz="2" w:space="0" w:color="auto"/>
              <w:bottom w:val="dashSmallGap" w:sz="4" w:space="0" w:color="B8CCE4"/>
              <w:right w:val="single" w:sz="2" w:space="0" w:color="auto"/>
            </w:tcBorders>
            <w:vAlign w:val="center"/>
          </w:tcPr>
          <w:p w14:paraId="1831D53B"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≤5,0</w:t>
            </w:r>
          </w:p>
        </w:tc>
        <w:tc>
          <w:tcPr>
            <w:tcW w:w="1106" w:type="dxa"/>
            <w:tcBorders>
              <w:top w:val="dashSmallGap" w:sz="4" w:space="0" w:color="B8CCE4"/>
              <w:left w:val="single" w:sz="2" w:space="0" w:color="auto"/>
              <w:bottom w:val="dashSmallGap" w:sz="4" w:space="0" w:color="B8CCE4"/>
              <w:right w:val="single" w:sz="2" w:space="0" w:color="auto"/>
            </w:tcBorders>
            <w:vAlign w:val="center"/>
          </w:tcPr>
          <w:p w14:paraId="4ACDE876"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5,0</w:t>
            </w:r>
          </w:p>
        </w:tc>
        <w:tc>
          <w:tcPr>
            <w:tcW w:w="1078" w:type="dxa"/>
            <w:tcBorders>
              <w:top w:val="dashSmallGap" w:sz="4" w:space="0" w:color="B8CCE4"/>
              <w:left w:val="single" w:sz="2" w:space="0" w:color="auto"/>
              <w:bottom w:val="dashSmallGap" w:sz="4" w:space="0" w:color="B8CCE4"/>
              <w:right w:val="single" w:sz="2" w:space="0" w:color="auto"/>
            </w:tcBorders>
            <w:vAlign w:val="center"/>
          </w:tcPr>
          <w:p w14:paraId="585BE14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32" w:type="dxa"/>
            <w:vMerge/>
            <w:tcBorders>
              <w:left w:val="single" w:sz="2" w:space="0" w:color="auto"/>
              <w:right w:val="single" w:sz="2" w:space="0" w:color="auto"/>
            </w:tcBorders>
            <w:vAlign w:val="center"/>
          </w:tcPr>
          <w:p w14:paraId="57DDC4D8"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62484A96" w14:textId="77777777" w:rsidTr="0060167B">
        <w:trPr>
          <w:trHeight w:val="20"/>
        </w:trPr>
        <w:tc>
          <w:tcPr>
            <w:tcW w:w="1470" w:type="dxa"/>
            <w:tcBorders>
              <w:left w:val="single" w:sz="2" w:space="0" w:color="auto"/>
              <w:right w:val="single" w:sz="2" w:space="0" w:color="auto"/>
            </w:tcBorders>
            <w:vAlign w:val="center"/>
          </w:tcPr>
          <w:p w14:paraId="2515F3F3"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xml:space="preserve">– изопропиловый </w:t>
            </w:r>
            <w:r w:rsidRPr="00B41B6E">
              <w:rPr>
                <w:rFonts w:eastAsia="Calibri" w:cs="Arial"/>
                <w:sz w:val="18"/>
                <w:szCs w:val="18"/>
                <w:lang w:eastAsia="de-DE"/>
              </w:rPr>
              <w:br/>
            </w:r>
            <w:r w:rsidR="007675A6">
              <w:rPr>
                <w:rFonts w:eastAsia="Calibri" w:cs="Arial"/>
                <w:sz w:val="18"/>
                <w:szCs w:val="18"/>
                <w:lang w:val="fr-CH" w:eastAsia="de-DE"/>
              </w:rPr>
              <w:t>c</w:t>
            </w:r>
            <w:r w:rsidR="007675A6">
              <w:rPr>
                <w:rFonts w:eastAsia="Calibri" w:cs="Arial"/>
                <w:sz w:val="18"/>
                <w:szCs w:val="18"/>
                <w:lang w:eastAsia="de-DE"/>
              </w:rPr>
              <w:t>пи</w:t>
            </w:r>
            <w:r w:rsidRPr="00B41B6E">
              <w:rPr>
                <w:rFonts w:eastAsia="Calibri" w:cs="Arial"/>
                <w:sz w:val="18"/>
                <w:szCs w:val="18"/>
                <w:lang w:eastAsia="de-DE"/>
              </w:rPr>
              <w:t>рт</w:t>
            </w:r>
          </w:p>
        </w:tc>
        <w:tc>
          <w:tcPr>
            <w:tcW w:w="1246" w:type="dxa"/>
            <w:tcBorders>
              <w:left w:val="single" w:sz="2" w:space="0" w:color="auto"/>
              <w:right w:val="single" w:sz="2" w:space="0" w:color="auto"/>
            </w:tcBorders>
            <w:vAlign w:val="center"/>
          </w:tcPr>
          <w:p w14:paraId="563C7217"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74" w:type="dxa"/>
            <w:tcBorders>
              <w:left w:val="single" w:sz="2" w:space="0" w:color="auto"/>
              <w:right w:val="single" w:sz="2" w:space="0" w:color="auto"/>
            </w:tcBorders>
            <w:vAlign w:val="center"/>
          </w:tcPr>
          <w:p w14:paraId="67F1BAC3"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32" w:type="dxa"/>
            <w:tcBorders>
              <w:left w:val="single" w:sz="2" w:space="0" w:color="auto"/>
              <w:right w:val="single" w:sz="2" w:space="0" w:color="auto"/>
            </w:tcBorders>
            <w:vAlign w:val="center"/>
          </w:tcPr>
          <w:p w14:paraId="3F96C5F3"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17" w:type="dxa"/>
            <w:tcBorders>
              <w:top w:val="dashSmallGap" w:sz="4" w:space="0" w:color="B8CCE4"/>
              <w:left w:val="single" w:sz="2" w:space="0" w:color="auto"/>
              <w:bottom w:val="dashSmallGap" w:sz="4" w:space="0" w:color="B8CCE4"/>
              <w:right w:val="single" w:sz="2" w:space="0" w:color="auto"/>
            </w:tcBorders>
            <w:vAlign w:val="center"/>
          </w:tcPr>
          <w:p w14:paraId="1634BF77"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sz w:val="18"/>
                <w:szCs w:val="18"/>
                <w:lang w:eastAsia="de-DE"/>
              </w:rPr>
              <w:t>≤10,0</w:t>
            </w:r>
          </w:p>
        </w:tc>
        <w:tc>
          <w:tcPr>
            <w:tcW w:w="2184" w:type="dxa"/>
            <w:gridSpan w:val="2"/>
            <w:tcBorders>
              <w:top w:val="dashSmallGap" w:sz="4" w:space="0" w:color="B8CCE4"/>
              <w:left w:val="single" w:sz="2" w:space="0" w:color="auto"/>
              <w:bottom w:val="dashSmallGap" w:sz="4" w:space="0" w:color="B8CCE4"/>
              <w:right w:val="single" w:sz="2" w:space="0" w:color="auto"/>
            </w:tcBorders>
            <w:vAlign w:val="center"/>
          </w:tcPr>
          <w:p w14:paraId="00A1F6F3"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32" w:type="dxa"/>
            <w:vMerge/>
            <w:tcBorders>
              <w:left w:val="single" w:sz="2" w:space="0" w:color="auto"/>
              <w:right w:val="single" w:sz="2" w:space="0" w:color="auto"/>
            </w:tcBorders>
            <w:vAlign w:val="center"/>
          </w:tcPr>
          <w:p w14:paraId="608B7D06"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03571E9B" w14:textId="77777777" w:rsidTr="0060167B">
        <w:trPr>
          <w:trHeight w:val="20"/>
        </w:trPr>
        <w:tc>
          <w:tcPr>
            <w:tcW w:w="1470" w:type="dxa"/>
            <w:tcBorders>
              <w:left w:val="single" w:sz="2" w:space="0" w:color="auto"/>
              <w:right w:val="single" w:sz="2" w:space="0" w:color="auto"/>
            </w:tcBorders>
            <w:vAlign w:val="center"/>
          </w:tcPr>
          <w:p w14:paraId="0A624805"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изобутиловый спирт</w:t>
            </w:r>
          </w:p>
        </w:tc>
        <w:tc>
          <w:tcPr>
            <w:tcW w:w="1246" w:type="dxa"/>
            <w:tcBorders>
              <w:left w:val="single" w:sz="2" w:space="0" w:color="auto"/>
              <w:right w:val="single" w:sz="2" w:space="0" w:color="auto"/>
            </w:tcBorders>
            <w:vAlign w:val="center"/>
          </w:tcPr>
          <w:p w14:paraId="77718E07"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74" w:type="dxa"/>
            <w:tcBorders>
              <w:left w:val="single" w:sz="2" w:space="0" w:color="auto"/>
              <w:right w:val="single" w:sz="2" w:space="0" w:color="auto"/>
            </w:tcBorders>
            <w:vAlign w:val="center"/>
          </w:tcPr>
          <w:p w14:paraId="5A6294CF"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32" w:type="dxa"/>
            <w:tcBorders>
              <w:left w:val="single" w:sz="2" w:space="0" w:color="auto"/>
              <w:right w:val="single" w:sz="2" w:space="0" w:color="auto"/>
            </w:tcBorders>
            <w:vAlign w:val="center"/>
          </w:tcPr>
          <w:p w14:paraId="12F3A331"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17" w:type="dxa"/>
            <w:tcBorders>
              <w:top w:val="dashSmallGap" w:sz="4" w:space="0" w:color="B8CCE4"/>
              <w:left w:val="single" w:sz="2" w:space="0" w:color="auto"/>
              <w:bottom w:val="dashSmallGap" w:sz="4" w:space="0" w:color="B8CCE4"/>
              <w:right w:val="single" w:sz="2" w:space="0" w:color="auto"/>
            </w:tcBorders>
            <w:vAlign w:val="center"/>
          </w:tcPr>
          <w:p w14:paraId="27C8480C"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sz w:val="18"/>
                <w:szCs w:val="18"/>
                <w:lang w:eastAsia="de-DE"/>
              </w:rPr>
              <w:t>≤10,0</w:t>
            </w:r>
          </w:p>
        </w:tc>
        <w:tc>
          <w:tcPr>
            <w:tcW w:w="2184" w:type="dxa"/>
            <w:gridSpan w:val="2"/>
            <w:tcBorders>
              <w:top w:val="dashSmallGap" w:sz="4" w:space="0" w:color="B8CCE4"/>
              <w:left w:val="single" w:sz="2" w:space="0" w:color="auto"/>
              <w:bottom w:val="dashSmallGap" w:sz="4" w:space="0" w:color="B8CCE4"/>
              <w:right w:val="single" w:sz="2" w:space="0" w:color="auto"/>
            </w:tcBorders>
            <w:vAlign w:val="center"/>
          </w:tcPr>
          <w:p w14:paraId="4980C582"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32" w:type="dxa"/>
            <w:vMerge/>
            <w:tcBorders>
              <w:left w:val="single" w:sz="2" w:space="0" w:color="auto"/>
              <w:right w:val="single" w:sz="2" w:space="0" w:color="auto"/>
            </w:tcBorders>
            <w:vAlign w:val="center"/>
          </w:tcPr>
          <w:p w14:paraId="6C25DB33"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34B8176A" w14:textId="77777777" w:rsidTr="0060167B">
        <w:trPr>
          <w:trHeight w:val="20"/>
        </w:trPr>
        <w:tc>
          <w:tcPr>
            <w:tcW w:w="1470" w:type="dxa"/>
            <w:tcBorders>
              <w:left w:val="single" w:sz="2" w:space="0" w:color="auto"/>
              <w:right w:val="single" w:sz="2" w:space="0" w:color="auto"/>
            </w:tcBorders>
            <w:vAlign w:val="center"/>
          </w:tcPr>
          <w:p w14:paraId="403DC327"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трибутиловый спирт</w:t>
            </w:r>
          </w:p>
        </w:tc>
        <w:tc>
          <w:tcPr>
            <w:tcW w:w="1246" w:type="dxa"/>
            <w:tcBorders>
              <w:left w:val="single" w:sz="2" w:space="0" w:color="auto"/>
              <w:right w:val="single" w:sz="2" w:space="0" w:color="auto"/>
            </w:tcBorders>
            <w:vAlign w:val="center"/>
          </w:tcPr>
          <w:p w14:paraId="1C747467"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274" w:type="dxa"/>
            <w:tcBorders>
              <w:left w:val="single" w:sz="2" w:space="0" w:color="auto"/>
              <w:right w:val="single" w:sz="2" w:space="0" w:color="auto"/>
            </w:tcBorders>
            <w:vAlign w:val="center"/>
          </w:tcPr>
          <w:p w14:paraId="3AA266F7"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232" w:type="dxa"/>
            <w:tcBorders>
              <w:left w:val="single" w:sz="2" w:space="0" w:color="auto"/>
              <w:right w:val="single" w:sz="2" w:space="0" w:color="auto"/>
            </w:tcBorders>
            <w:vAlign w:val="center"/>
          </w:tcPr>
          <w:p w14:paraId="0354D98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217" w:type="dxa"/>
            <w:tcBorders>
              <w:top w:val="dashSmallGap" w:sz="4" w:space="0" w:color="B8CCE4"/>
              <w:left w:val="single" w:sz="2" w:space="0" w:color="auto"/>
              <w:bottom w:val="dashSmallGap" w:sz="4" w:space="0" w:color="95B3D7"/>
              <w:right w:val="single" w:sz="2" w:space="0" w:color="auto"/>
            </w:tcBorders>
            <w:vAlign w:val="center"/>
          </w:tcPr>
          <w:p w14:paraId="692950E0"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sz w:val="18"/>
                <w:szCs w:val="18"/>
                <w:lang w:eastAsia="de-DE"/>
              </w:rPr>
              <w:t>≤7,0</w:t>
            </w:r>
          </w:p>
        </w:tc>
        <w:tc>
          <w:tcPr>
            <w:tcW w:w="2184" w:type="dxa"/>
            <w:gridSpan w:val="2"/>
            <w:tcBorders>
              <w:top w:val="dashSmallGap" w:sz="4" w:space="0" w:color="B8CCE4"/>
              <w:left w:val="single" w:sz="2" w:space="0" w:color="auto"/>
              <w:bottom w:val="dashSmallGap" w:sz="4" w:space="0" w:color="95B3D7"/>
              <w:right w:val="single" w:sz="2" w:space="0" w:color="auto"/>
            </w:tcBorders>
            <w:vAlign w:val="center"/>
          </w:tcPr>
          <w:p w14:paraId="71109CDB"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7,0</w:t>
            </w:r>
          </w:p>
        </w:tc>
        <w:tc>
          <w:tcPr>
            <w:tcW w:w="1232" w:type="dxa"/>
            <w:vMerge/>
            <w:tcBorders>
              <w:left w:val="single" w:sz="2" w:space="0" w:color="auto"/>
              <w:right w:val="single" w:sz="2" w:space="0" w:color="auto"/>
            </w:tcBorders>
            <w:vAlign w:val="center"/>
          </w:tcPr>
          <w:p w14:paraId="255E7B97"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37B9E67B" w14:textId="77777777" w:rsidTr="0060167B">
        <w:trPr>
          <w:trHeight w:val="20"/>
        </w:trPr>
        <w:tc>
          <w:tcPr>
            <w:tcW w:w="1470" w:type="dxa"/>
            <w:tcBorders>
              <w:left w:val="single" w:sz="2" w:space="0" w:color="auto"/>
              <w:right w:val="single" w:sz="2" w:space="0" w:color="auto"/>
            </w:tcBorders>
            <w:vAlign w:val="center"/>
          </w:tcPr>
          <w:p w14:paraId="156702E5"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эфиры</w:t>
            </w:r>
          </w:p>
        </w:tc>
        <w:tc>
          <w:tcPr>
            <w:tcW w:w="1246" w:type="dxa"/>
            <w:tcBorders>
              <w:left w:val="single" w:sz="2" w:space="0" w:color="auto"/>
              <w:right w:val="single" w:sz="2" w:space="0" w:color="auto"/>
            </w:tcBorders>
            <w:vAlign w:val="center"/>
          </w:tcPr>
          <w:p w14:paraId="2BE6C650"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274" w:type="dxa"/>
            <w:tcBorders>
              <w:left w:val="single" w:sz="2" w:space="0" w:color="auto"/>
              <w:right w:val="single" w:sz="2" w:space="0" w:color="auto"/>
            </w:tcBorders>
            <w:vAlign w:val="center"/>
          </w:tcPr>
          <w:p w14:paraId="4F52AA9A"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232" w:type="dxa"/>
            <w:tcBorders>
              <w:left w:val="single" w:sz="2" w:space="0" w:color="auto"/>
              <w:right w:val="single" w:sz="2" w:space="0" w:color="auto"/>
            </w:tcBorders>
            <w:vAlign w:val="center"/>
          </w:tcPr>
          <w:p w14:paraId="3167B0FC"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217" w:type="dxa"/>
            <w:tcBorders>
              <w:top w:val="dashSmallGap" w:sz="4" w:space="0" w:color="95B3D7"/>
              <w:left w:val="single" w:sz="2" w:space="0" w:color="auto"/>
              <w:bottom w:val="dashSmallGap" w:sz="4" w:space="0" w:color="B8CCE4"/>
              <w:right w:val="single" w:sz="2" w:space="0" w:color="auto"/>
            </w:tcBorders>
            <w:vAlign w:val="center"/>
          </w:tcPr>
          <w:p w14:paraId="71FD819F"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sz w:val="18"/>
                <w:szCs w:val="18"/>
                <w:lang w:eastAsia="de-DE"/>
              </w:rPr>
              <w:t>≤15,0</w:t>
            </w:r>
          </w:p>
        </w:tc>
        <w:tc>
          <w:tcPr>
            <w:tcW w:w="1106" w:type="dxa"/>
            <w:tcBorders>
              <w:top w:val="dashSmallGap" w:sz="4" w:space="0" w:color="95B3D7"/>
              <w:left w:val="single" w:sz="2" w:space="0" w:color="auto"/>
              <w:bottom w:val="dashSmallGap" w:sz="4" w:space="0" w:color="B8CCE4"/>
              <w:right w:val="single" w:sz="2" w:space="0" w:color="auto"/>
            </w:tcBorders>
            <w:vAlign w:val="center"/>
          </w:tcPr>
          <w:p w14:paraId="256294F1"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15,0</w:t>
            </w:r>
          </w:p>
        </w:tc>
        <w:tc>
          <w:tcPr>
            <w:tcW w:w="1078" w:type="dxa"/>
            <w:tcBorders>
              <w:top w:val="dashSmallGap" w:sz="4" w:space="0" w:color="95B3D7"/>
              <w:left w:val="single" w:sz="2" w:space="0" w:color="auto"/>
              <w:bottom w:val="dashSmallGap" w:sz="4" w:space="0" w:color="B8CCE4"/>
              <w:right w:val="single" w:sz="2" w:space="0" w:color="auto"/>
            </w:tcBorders>
            <w:vAlign w:val="center"/>
          </w:tcPr>
          <w:p w14:paraId="51F8B5D8"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rPr>
              <w:t>22</w:t>
            </w:r>
            <w:r w:rsidRPr="00B41B6E">
              <w:rPr>
                <w:rFonts w:eastAsia="Calibri" w:cs="Arial"/>
                <w:sz w:val="18"/>
                <w:szCs w:val="18"/>
                <w:lang w:eastAsia="de-DE"/>
              </w:rPr>
              <w:t>,0</w:t>
            </w:r>
          </w:p>
        </w:tc>
        <w:tc>
          <w:tcPr>
            <w:tcW w:w="1232" w:type="dxa"/>
            <w:vMerge/>
            <w:tcBorders>
              <w:left w:val="single" w:sz="2" w:space="0" w:color="auto"/>
              <w:right w:val="single" w:sz="2" w:space="0" w:color="auto"/>
            </w:tcBorders>
            <w:vAlign w:val="center"/>
          </w:tcPr>
          <w:p w14:paraId="4D650692"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48769B4E" w14:textId="77777777" w:rsidTr="0060167B">
        <w:trPr>
          <w:trHeight w:val="20"/>
        </w:trPr>
        <w:tc>
          <w:tcPr>
            <w:tcW w:w="1470" w:type="dxa"/>
            <w:tcBorders>
              <w:left w:val="single" w:sz="2" w:space="0" w:color="auto"/>
              <w:bottom w:val="single" w:sz="2" w:space="0" w:color="auto"/>
              <w:right w:val="single" w:sz="2" w:space="0" w:color="auto"/>
            </w:tcBorders>
            <w:vAlign w:val="center"/>
          </w:tcPr>
          <w:p w14:paraId="71CBD58C"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 другие оксигенаты</w:t>
            </w:r>
          </w:p>
        </w:tc>
        <w:tc>
          <w:tcPr>
            <w:tcW w:w="1246" w:type="dxa"/>
            <w:tcBorders>
              <w:left w:val="single" w:sz="2" w:space="0" w:color="auto"/>
              <w:bottom w:val="single" w:sz="2" w:space="0" w:color="auto"/>
              <w:right w:val="single" w:sz="2" w:space="0" w:color="auto"/>
            </w:tcBorders>
            <w:vAlign w:val="center"/>
          </w:tcPr>
          <w:p w14:paraId="33CC4609"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74" w:type="dxa"/>
            <w:tcBorders>
              <w:left w:val="single" w:sz="2" w:space="0" w:color="auto"/>
              <w:bottom w:val="single" w:sz="2" w:space="0" w:color="auto"/>
              <w:right w:val="single" w:sz="2" w:space="0" w:color="auto"/>
            </w:tcBorders>
            <w:vAlign w:val="center"/>
          </w:tcPr>
          <w:p w14:paraId="3EA78995"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32" w:type="dxa"/>
            <w:tcBorders>
              <w:left w:val="single" w:sz="2" w:space="0" w:color="auto"/>
              <w:bottom w:val="single" w:sz="2" w:space="0" w:color="auto"/>
              <w:right w:val="single" w:sz="2" w:space="0" w:color="auto"/>
            </w:tcBorders>
            <w:vAlign w:val="center"/>
          </w:tcPr>
          <w:p w14:paraId="3C55E97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17" w:type="dxa"/>
            <w:tcBorders>
              <w:top w:val="dashSmallGap" w:sz="4" w:space="0" w:color="B8CCE4"/>
              <w:left w:val="single" w:sz="2" w:space="0" w:color="auto"/>
              <w:bottom w:val="single" w:sz="2" w:space="0" w:color="auto"/>
              <w:right w:val="single" w:sz="2" w:space="0" w:color="auto"/>
            </w:tcBorders>
            <w:vAlign w:val="center"/>
          </w:tcPr>
          <w:p w14:paraId="46E9D631"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sz w:val="18"/>
                <w:szCs w:val="18"/>
                <w:lang w:eastAsia="de-DE"/>
              </w:rPr>
              <w:t>≤10,0</w:t>
            </w:r>
          </w:p>
        </w:tc>
        <w:tc>
          <w:tcPr>
            <w:tcW w:w="2184" w:type="dxa"/>
            <w:gridSpan w:val="2"/>
            <w:tcBorders>
              <w:top w:val="dashSmallGap" w:sz="4" w:space="0" w:color="B8CCE4"/>
              <w:left w:val="single" w:sz="2" w:space="0" w:color="auto"/>
              <w:bottom w:val="single" w:sz="2" w:space="0" w:color="auto"/>
              <w:right w:val="single" w:sz="2" w:space="0" w:color="auto"/>
            </w:tcBorders>
            <w:vAlign w:val="center"/>
          </w:tcPr>
          <w:p w14:paraId="13CAE17B"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10,0</w:t>
            </w:r>
          </w:p>
        </w:tc>
        <w:tc>
          <w:tcPr>
            <w:tcW w:w="1232" w:type="dxa"/>
            <w:vMerge/>
            <w:tcBorders>
              <w:left w:val="single" w:sz="2" w:space="0" w:color="auto"/>
              <w:bottom w:val="single" w:sz="2" w:space="0" w:color="auto"/>
              <w:right w:val="single" w:sz="2" w:space="0" w:color="auto"/>
            </w:tcBorders>
            <w:vAlign w:val="center"/>
          </w:tcPr>
          <w:p w14:paraId="6938F0B1"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30CF8AF1"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0930D37C"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УПР </w:t>
            </w:r>
            <w:r w:rsidRPr="00B41B6E">
              <w:rPr>
                <w:rFonts w:eastAsia="Calibri" w:cs="Arial"/>
                <w:sz w:val="18"/>
                <w:szCs w:val="18"/>
                <w:lang w:eastAsia="de-DE"/>
              </w:rPr>
              <w:t>[кПа]</w:t>
            </w:r>
          </w:p>
        </w:tc>
        <w:tc>
          <w:tcPr>
            <w:tcW w:w="1246" w:type="dxa"/>
            <w:tcBorders>
              <w:top w:val="single" w:sz="2" w:space="0" w:color="auto"/>
              <w:left w:val="single" w:sz="2" w:space="0" w:color="auto"/>
              <w:bottom w:val="single" w:sz="2" w:space="0" w:color="auto"/>
              <w:right w:val="single" w:sz="2" w:space="0" w:color="auto"/>
            </w:tcBorders>
            <w:vAlign w:val="center"/>
          </w:tcPr>
          <w:p w14:paraId="312DEED9"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35–100</w:t>
            </w:r>
          </w:p>
        </w:tc>
        <w:tc>
          <w:tcPr>
            <w:tcW w:w="1274" w:type="dxa"/>
            <w:tcBorders>
              <w:top w:val="single" w:sz="2" w:space="0" w:color="auto"/>
              <w:left w:val="single" w:sz="2" w:space="0" w:color="auto"/>
              <w:bottom w:val="single" w:sz="2" w:space="0" w:color="auto"/>
              <w:right w:val="single" w:sz="2" w:space="0" w:color="auto"/>
            </w:tcBorders>
            <w:vAlign w:val="center"/>
          </w:tcPr>
          <w:p w14:paraId="4A30DA8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1232" w:type="dxa"/>
            <w:tcBorders>
              <w:top w:val="single" w:sz="2" w:space="0" w:color="auto"/>
              <w:left w:val="single" w:sz="2" w:space="0" w:color="auto"/>
              <w:bottom w:val="single" w:sz="2" w:space="0" w:color="auto"/>
              <w:right w:val="single" w:sz="2" w:space="0" w:color="auto"/>
            </w:tcBorders>
            <w:vAlign w:val="center"/>
          </w:tcPr>
          <w:p w14:paraId="4F3BD211"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1217" w:type="dxa"/>
            <w:tcBorders>
              <w:top w:val="single" w:sz="2" w:space="0" w:color="auto"/>
              <w:left w:val="single" w:sz="2" w:space="0" w:color="auto"/>
              <w:bottom w:val="single" w:sz="2" w:space="0" w:color="auto"/>
              <w:right w:val="single" w:sz="2" w:space="0" w:color="auto"/>
            </w:tcBorders>
            <w:vAlign w:val="center"/>
          </w:tcPr>
          <w:p w14:paraId="44F6C76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4A4C32C6"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45–100</w:t>
            </w:r>
          </w:p>
        </w:tc>
        <w:tc>
          <w:tcPr>
            <w:tcW w:w="1232" w:type="dxa"/>
            <w:tcBorders>
              <w:top w:val="single" w:sz="2" w:space="0" w:color="auto"/>
              <w:left w:val="single" w:sz="2" w:space="0" w:color="auto"/>
              <w:bottom w:val="single" w:sz="2" w:space="0" w:color="auto"/>
              <w:right w:val="single" w:sz="2" w:space="0" w:color="auto"/>
            </w:tcBorders>
            <w:vAlign w:val="center"/>
          </w:tcPr>
          <w:p w14:paraId="6844C1E6"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EN 13016/</w:t>
            </w:r>
            <w:r w:rsidR="0060167B">
              <w:rPr>
                <w:rFonts w:eastAsia="Calibri" w:cs="Arial"/>
                <w:bCs/>
                <w:sz w:val="18"/>
                <w:szCs w:val="18"/>
                <w:lang w:eastAsia="de-DE"/>
              </w:rPr>
              <w:br/>
            </w:r>
            <w:r w:rsidRPr="00B41B6E">
              <w:rPr>
                <w:rFonts w:eastAsia="Calibri" w:cs="Arial"/>
                <w:bCs/>
                <w:sz w:val="18"/>
                <w:szCs w:val="18"/>
                <w:lang w:eastAsia="de-DE"/>
              </w:rPr>
              <w:t>l DVPE</w:t>
            </w:r>
          </w:p>
        </w:tc>
      </w:tr>
      <w:tr w:rsidR="006B7858" w:rsidRPr="00B41B6E" w14:paraId="04036AFF"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25121918"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sz w:val="18"/>
                <w:szCs w:val="18"/>
                <w:lang w:eastAsia="de-DE"/>
              </w:rPr>
              <w:t>Плотность [кг/м</w:t>
            </w:r>
            <w:r w:rsidRPr="00B41B6E">
              <w:rPr>
                <w:rFonts w:eastAsia="Calibri" w:cs="Arial"/>
                <w:sz w:val="18"/>
                <w:szCs w:val="18"/>
                <w:vertAlign w:val="superscript"/>
                <w:lang w:eastAsia="de-DE"/>
              </w:rPr>
              <w:t>3</w:t>
            </w:r>
            <w:r w:rsidRPr="00B41B6E">
              <w:rPr>
                <w:rFonts w:eastAsia="Calibri" w:cs="Arial"/>
                <w:sz w:val="18"/>
                <w:szCs w:val="18"/>
                <w:lang w:eastAsia="de-DE"/>
              </w:rPr>
              <w:t>]</w:t>
            </w:r>
          </w:p>
        </w:tc>
        <w:tc>
          <w:tcPr>
            <w:tcW w:w="1246" w:type="dxa"/>
            <w:tcBorders>
              <w:top w:val="single" w:sz="2" w:space="0" w:color="auto"/>
              <w:left w:val="single" w:sz="2" w:space="0" w:color="auto"/>
              <w:bottom w:val="single" w:sz="2" w:space="0" w:color="auto"/>
              <w:right w:val="single" w:sz="2" w:space="0" w:color="auto"/>
            </w:tcBorders>
            <w:vAlign w:val="center"/>
          </w:tcPr>
          <w:p w14:paraId="42596384"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725–780</w:t>
            </w:r>
          </w:p>
        </w:tc>
        <w:tc>
          <w:tcPr>
            <w:tcW w:w="1274" w:type="dxa"/>
            <w:tcBorders>
              <w:top w:val="single" w:sz="2" w:space="0" w:color="auto"/>
              <w:left w:val="single" w:sz="2" w:space="0" w:color="auto"/>
              <w:bottom w:val="single" w:sz="2" w:space="0" w:color="auto"/>
              <w:right w:val="single" w:sz="2" w:space="0" w:color="auto"/>
            </w:tcBorders>
            <w:vAlign w:val="center"/>
          </w:tcPr>
          <w:p w14:paraId="7A4BA8D3" w14:textId="77777777" w:rsidR="006B7858" w:rsidRPr="00B41B6E" w:rsidRDefault="006B7858" w:rsidP="006B7858">
            <w:pPr>
              <w:autoSpaceDE w:val="0"/>
              <w:autoSpaceDN w:val="0"/>
              <w:jc w:val="center"/>
              <w:rPr>
                <w:rFonts w:eastAsia="Calibri" w:cs="Arial"/>
                <w:sz w:val="18"/>
                <w:szCs w:val="18"/>
              </w:rPr>
            </w:pPr>
            <w:r w:rsidRPr="00B41B6E">
              <w:rPr>
                <w:rFonts w:eastAsia="Calibri" w:cs="Arial"/>
                <w:sz w:val="18"/>
                <w:szCs w:val="18"/>
                <w:lang w:eastAsia="de-DE"/>
              </w:rPr>
              <w:t>720–775</w:t>
            </w:r>
          </w:p>
        </w:tc>
        <w:tc>
          <w:tcPr>
            <w:tcW w:w="1232" w:type="dxa"/>
            <w:tcBorders>
              <w:top w:val="single" w:sz="2" w:space="0" w:color="auto"/>
              <w:left w:val="single" w:sz="2" w:space="0" w:color="auto"/>
              <w:bottom w:val="single" w:sz="2" w:space="0" w:color="auto"/>
              <w:right w:val="single" w:sz="2" w:space="0" w:color="auto"/>
            </w:tcBorders>
            <w:vAlign w:val="center"/>
          </w:tcPr>
          <w:p w14:paraId="439899BE" w14:textId="77777777" w:rsidR="006B7858" w:rsidRPr="00B41B6E" w:rsidRDefault="006B7858" w:rsidP="006B7858">
            <w:pPr>
              <w:autoSpaceDE w:val="0"/>
              <w:autoSpaceDN w:val="0"/>
              <w:jc w:val="center"/>
              <w:rPr>
                <w:rFonts w:eastAsia="Calibri" w:cs="Arial"/>
                <w:sz w:val="18"/>
                <w:szCs w:val="18"/>
              </w:rPr>
            </w:pPr>
            <w:r w:rsidRPr="00B41B6E">
              <w:rPr>
                <w:rFonts w:eastAsia="Calibri" w:cs="Arial"/>
                <w:sz w:val="18"/>
                <w:szCs w:val="18"/>
                <w:lang w:eastAsia="de-DE"/>
              </w:rPr>
              <w:t>720–775</w:t>
            </w:r>
          </w:p>
        </w:tc>
        <w:tc>
          <w:tcPr>
            <w:tcW w:w="1217" w:type="dxa"/>
            <w:tcBorders>
              <w:top w:val="single" w:sz="2" w:space="0" w:color="auto"/>
              <w:left w:val="single" w:sz="2" w:space="0" w:color="auto"/>
              <w:bottom w:val="single" w:sz="2" w:space="0" w:color="auto"/>
              <w:right w:val="single" w:sz="2" w:space="0" w:color="auto"/>
            </w:tcBorders>
            <w:vAlign w:val="center"/>
          </w:tcPr>
          <w:p w14:paraId="504EE7DD" w14:textId="77777777" w:rsidR="006B7858" w:rsidRPr="00B41B6E" w:rsidRDefault="006B7858" w:rsidP="006B7858">
            <w:pPr>
              <w:autoSpaceDE w:val="0"/>
              <w:autoSpaceDN w:val="0"/>
              <w:jc w:val="center"/>
              <w:rPr>
                <w:rFonts w:eastAsia="Calibri" w:cs="Arial"/>
                <w:sz w:val="18"/>
                <w:szCs w:val="18"/>
              </w:rPr>
            </w:pPr>
            <w:r w:rsidRPr="00B41B6E">
              <w:rPr>
                <w:rFonts w:eastAsia="Calibri" w:cs="Arial"/>
                <w:sz w:val="18"/>
                <w:szCs w:val="18"/>
                <w:lang w:eastAsia="de-DE"/>
              </w:rPr>
              <w:t>720–775</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7E21DAF4" w14:textId="77777777" w:rsidR="006B7858" w:rsidRPr="00B41B6E" w:rsidRDefault="006B7858" w:rsidP="006B7858">
            <w:pPr>
              <w:autoSpaceDE w:val="0"/>
              <w:autoSpaceDN w:val="0"/>
              <w:jc w:val="center"/>
              <w:rPr>
                <w:rFonts w:eastAsia="Calibri" w:cs="Arial"/>
                <w:sz w:val="18"/>
                <w:szCs w:val="18"/>
              </w:rPr>
            </w:pPr>
            <w:r w:rsidRPr="00B41B6E">
              <w:rPr>
                <w:rFonts w:eastAsia="Calibri" w:cs="Arial"/>
                <w:sz w:val="18"/>
                <w:szCs w:val="18"/>
                <w:lang w:eastAsia="de-DE"/>
              </w:rPr>
              <w:t>720–775</w:t>
            </w:r>
          </w:p>
        </w:tc>
        <w:tc>
          <w:tcPr>
            <w:tcW w:w="1232" w:type="dxa"/>
            <w:tcBorders>
              <w:top w:val="single" w:sz="2" w:space="0" w:color="auto"/>
              <w:left w:val="single" w:sz="2" w:space="0" w:color="auto"/>
              <w:bottom w:val="single" w:sz="2" w:space="0" w:color="auto"/>
              <w:right w:val="single" w:sz="2" w:space="0" w:color="auto"/>
            </w:tcBorders>
            <w:vAlign w:val="center"/>
          </w:tcPr>
          <w:p w14:paraId="73D9C26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sz w:val="18"/>
                <w:szCs w:val="18"/>
                <w:lang w:eastAsia="de-DE"/>
              </w:rPr>
              <w:t>EN ISO 3675</w:t>
            </w:r>
            <w:r w:rsidRPr="00B41B6E">
              <w:rPr>
                <w:rFonts w:eastAsia="Calibri" w:cs="Arial"/>
                <w:sz w:val="18"/>
                <w:szCs w:val="18"/>
                <w:lang w:eastAsia="de-DE"/>
              </w:rPr>
              <w:br/>
              <w:t>EN ISO 12185</w:t>
            </w:r>
          </w:p>
        </w:tc>
      </w:tr>
      <w:tr w:rsidR="006B7858" w:rsidRPr="00B41B6E" w14:paraId="30B08004" w14:textId="77777777" w:rsidTr="0060167B">
        <w:trPr>
          <w:trHeight w:val="326"/>
        </w:trPr>
        <w:tc>
          <w:tcPr>
            <w:tcW w:w="1470" w:type="dxa"/>
            <w:tcBorders>
              <w:top w:val="single" w:sz="2" w:space="0" w:color="auto"/>
              <w:left w:val="single" w:sz="2" w:space="0" w:color="auto"/>
              <w:bottom w:val="single" w:sz="2" w:space="0" w:color="auto"/>
              <w:right w:val="single" w:sz="2" w:space="0" w:color="auto"/>
            </w:tcBorders>
            <w:vAlign w:val="center"/>
          </w:tcPr>
          <w:p w14:paraId="122C6513"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RON</w:t>
            </w:r>
          </w:p>
        </w:tc>
        <w:tc>
          <w:tcPr>
            <w:tcW w:w="1246" w:type="dxa"/>
            <w:tcBorders>
              <w:top w:val="single" w:sz="2" w:space="0" w:color="auto"/>
              <w:left w:val="single" w:sz="2" w:space="0" w:color="auto"/>
              <w:bottom w:val="single" w:sz="2" w:space="0" w:color="auto"/>
              <w:right w:val="single" w:sz="2" w:space="0" w:color="auto"/>
            </w:tcBorders>
            <w:vAlign w:val="center"/>
          </w:tcPr>
          <w:p w14:paraId="4C2E325D"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274" w:type="dxa"/>
            <w:tcBorders>
              <w:top w:val="single" w:sz="2" w:space="0" w:color="auto"/>
              <w:left w:val="single" w:sz="2" w:space="0" w:color="auto"/>
              <w:bottom w:val="single" w:sz="2" w:space="0" w:color="auto"/>
              <w:right w:val="single" w:sz="2" w:space="0" w:color="auto"/>
            </w:tcBorders>
            <w:vAlign w:val="center"/>
          </w:tcPr>
          <w:p w14:paraId="234EF6EC"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232" w:type="dxa"/>
            <w:tcBorders>
              <w:top w:val="single" w:sz="2" w:space="0" w:color="auto"/>
              <w:left w:val="single" w:sz="2" w:space="0" w:color="auto"/>
              <w:bottom w:val="single" w:sz="2" w:space="0" w:color="auto"/>
              <w:right w:val="single" w:sz="2" w:space="0" w:color="auto"/>
            </w:tcBorders>
            <w:vAlign w:val="center"/>
          </w:tcPr>
          <w:p w14:paraId="27638D1C"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217" w:type="dxa"/>
            <w:tcBorders>
              <w:top w:val="single" w:sz="2" w:space="0" w:color="auto"/>
              <w:left w:val="single" w:sz="2" w:space="0" w:color="auto"/>
              <w:bottom w:val="single" w:sz="2" w:space="0" w:color="auto"/>
              <w:right w:val="single" w:sz="2" w:space="0" w:color="auto"/>
            </w:tcBorders>
            <w:vAlign w:val="center"/>
          </w:tcPr>
          <w:p w14:paraId="312928B0"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130AC6A6"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≥95</w:t>
            </w:r>
          </w:p>
        </w:tc>
        <w:tc>
          <w:tcPr>
            <w:tcW w:w="1232" w:type="dxa"/>
            <w:tcBorders>
              <w:top w:val="single" w:sz="2" w:space="0" w:color="auto"/>
              <w:left w:val="single" w:sz="2" w:space="0" w:color="auto"/>
              <w:bottom w:val="single" w:sz="2" w:space="0" w:color="auto"/>
              <w:right w:val="single" w:sz="2" w:space="0" w:color="auto"/>
            </w:tcBorders>
            <w:vAlign w:val="center"/>
          </w:tcPr>
          <w:p w14:paraId="1F739890"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EN ISO 5164</w:t>
            </w:r>
          </w:p>
        </w:tc>
      </w:tr>
      <w:tr w:rsidR="006B7858" w:rsidRPr="00B41B6E" w14:paraId="6A4017A8" w14:textId="77777777" w:rsidTr="0060167B">
        <w:trPr>
          <w:trHeight w:val="476"/>
        </w:trPr>
        <w:tc>
          <w:tcPr>
            <w:tcW w:w="1470" w:type="dxa"/>
            <w:tcBorders>
              <w:top w:val="single" w:sz="2" w:space="0" w:color="auto"/>
              <w:left w:val="single" w:sz="2" w:space="0" w:color="auto"/>
              <w:bottom w:val="single" w:sz="2" w:space="0" w:color="auto"/>
              <w:right w:val="single" w:sz="2" w:space="0" w:color="auto"/>
            </w:tcBorders>
            <w:vAlign w:val="center"/>
          </w:tcPr>
          <w:p w14:paraId="7E2BD9AA"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lastRenderedPageBreak/>
              <w:t>MON</w:t>
            </w:r>
          </w:p>
        </w:tc>
        <w:tc>
          <w:tcPr>
            <w:tcW w:w="1246" w:type="dxa"/>
            <w:tcBorders>
              <w:top w:val="single" w:sz="2" w:space="0" w:color="auto"/>
              <w:left w:val="single" w:sz="2" w:space="0" w:color="auto"/>
              <w:bottom w:val="single" w:sz="2" w:space="0" w:color="auto"/>
              <w:right w:val="single" w:sz="2" w:space="0" w:color="auto"/>
            </w:tcBorders>
            <w:vAlign w:val="center"/>
          </w:tcPr>
          <w:p w14:paraId="734A4225"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274" w:type="dxa"/>
            <w:tcBorders>
              <w:top w:val="single" w:sz="2" w:space="0" w:color="auto"/>
              <w:left w:val="single" w:sz="2" w:space="0" w:color="auto"/>
              <w:bottom w:val="single" w:sz="2" w:space="0" w:color="auto"/>
              <w:right w:val="single" w:sz="2" w:space="0" w:color="auto"/>
            </w:tcBorders>
            <w:vAlign w:val="center"/>
          </w:tcPr>
          <w:p w14:paraId="02D87B28"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232" w:type="dxa"/>
            <w:tcBorders>
              <w:top w:val="single" w:sz="2" w:space="0" w:color="auto"/>
              <w:left w:val="single" w:sz="2" w:space="0" w:color="auto"/>
              <w:bottom w:val="single" w:sz="2" w:space="0" w:color="auto"/>
              <w:right w:val="single" w:sz="2" w:space="0" w:color="auto"/>
            </w:tcBorders>
            <w:vAlign w:val="center"/>
          </w:tcPr>
          <w:p w14:paraId="45F96ECB"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217" w:type="dxa"/>
            <w:tcBorders>
              <w:top w:val="single" w:sz="2" w:space="0" w:color="auto"/>
              <w:left w:val="single" w:sz="2" w:space="0" w:color="auto"/>
              <w:bottom w:val="single" w:sz="2" w:space="0" w:color="auto"/>
              <w:right w:val="single" w:sz="2" w:space="0" w:color="auto"/>
            </w:tcBorders>
            <w:vAlign w:val="center"/>
          </w:tcPr>
          <w:p w14:paraId="0D1C439C"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105A6455"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≥85</w:t>
            </w:r>
          </w:p>
        </w:tc>
        <w:tc>
          <w:tcPr>
            <w:tcW w:w="1232" w:type="dxa"/>
            <w:tcBorders>
              <w:top w:val="single" w:sz="2" w:space="0" w:color="auto"/>
              <w:left w:val="single" w:sz="2" w:space="0" w:color="auto"/>
              <w:bottom w:val="single" w:sz="2" w:space="0" w:color="auto"/>
              <w:right w:val="single" w:sz="2" w:space="0" w:color="auto"/>
            </w:tcBorders>
            <w:vAlign w:val="center"/>
          </w:tcPr>
          <w:p w14:paraId="76C7CE3E"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EN ISO 5163</w:t>
            </w:r>
          </w:p>
        </w:tc>
      </w:tr>
      <w:tr w:rsidR="006B7858" w:rsidRPr="00B41B6E" w14:paraId="134E0225"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37D8810B"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Бензол </w:t>
            </w:r>
            <w:r w:rsidRPr="00B41B6E">
              <w:rPr>
                <w:rFonts w:eastAsia="Calibri" w:cs="Arial"/>
                <w:bCs/>
                <w:sz w:val="18"/>
                <w:szCs w:val="18"/>
                <w:lang w:eastAsia="de-DE"/>
              </w:rPr>
              <w:br/>
            </w:r>
            <w:r w:rsidRPr="00B41B6E">
              <w:rPr>
                <w:rFonts w:eastAsia="Calibri" w:cs="Arial"/>
                <w:sz w:val="18"/>
                <w:szCs w:val="18"/>
                <w:lang w:eastAsia="de-DE"/>
              </w:rPr>
              <w:t>[%, по объему]</w:t>
            </w:r>
          </w:p>
        </w:tc>
        <w:tc>
          <w:tcPr>
            <w:tcW w:w="1246" w:type="dxa"/>
            <w:tcBorders>
              <w:top w:val="single" w:sz="2" w:space="0" w:color="auto"/>
              <w:left w:val="single" w:sz="2" w:space="0" w:color="auto"/>
              <w:bottom w:val="single" w:sz="2" w:space="0" w:color="auto"/>
              <w:right w:val="single" w:sz="2" w:space="0" w:color="auto"/>
            </w:tcBorders>
            <w:vAlign w:val="center"/>
          </w:tcPr>
          <w:p w14:paraId="07DB43E3"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5</w:t>
            </w:r>
          </w:p>
        </w:tc>
        <w:tc>
          <w:tcPr>
            <w:tcW w:w="1274" w:type="dxa"/>
            <w:tcBorders>
              <w:top w:val="single" w:sz="2" w:space="0" w:color="auto"/>
              <w:left w:val="single" w:sz="2" w:space="0" w:color="auto"/>
              <w:bottom w:val="single" w:sz="2" w:space="0" w:color="auto"/>
              <w:right w:val="single" w:sz="2" w:space="0" w:color="auto"/>
            </w:tcBorders>
            <w:vAlign w:val="center"/>
          </w:tcPr>
          <w:p w14:paraId="01C81A7C"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1232" w:type="dxa"/>
            <w:tcBorders>
              <w:top w:val="single" w:sz="2" w:space="0" w:color="auto"/>
              <w:left w:val="single" w:sz="2" w:space="0" w:color="auto"/>
              <w:bottom w:val="single" w:sz="2" w:space="0" w:color="auto"/>
              <w:right w:val="single" w:sz="2" w:space="0" w:color="auto"/>
            </w:tcBorders>
            <w:vAlign w:val="center"/>
          </w:tcPr>
          <w:p w14:paraId="74ACB14E"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1217" w:type="dxa"/>
            <w:tcBorders>
              <w:top w:val="single" w:sz="2" w:space="0" w:color="auto"/>
              <w:left w:val="single" w:sz="2" w:space="0" w:color="auto"/>
              <w:bottom w:val="single" w:sz="2" w:space="0" w:color="auto"/>
              <w:right w:val="single" w:sz="2" w:space="0" w:color="auto"/>
            </w:tcBorders>
            <w:vAlign w:val="center"/>
          </w:tcPr>
          <w:p w14:paraId="201AE843"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434D2489"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1</w:t>
            </w:r>
          </w:p>
        </w:tc>
        <w:tc>
          <w:tcPr>
            <w:tcW w:w="1232" w:type="dxa"/>
            <w:tcBorders>
              <w:top w:val="single" w:sz="2" w:space="0" w:color="auto"/>
              <w:left w:val="single" w:sz="2" w:space="0" w:color="auto"/>
              <w:bottom w:val="single" w:sz="2" w:space="0" w:color="auto"/>
              <w:right w:val="single" w:sz="2" w:space="0" w:color="auto"/>
            </w:tcBorders>
            <w:vAlign w:val="center"/>
          </w:tcPr>
          <w:p w14:paraId="017F7F9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EN 238</w:t>
            </w:r>
            <w:r w:rsidRPr="00B41B6E">
              <w:rPr>
                <w:rFonts w:eastAsia="Calibri" w:cs="Arial"/>
                <w:bCs/>
                <w:sz w:val="18"/>
                <w:szCs w:val="18"/>
                <w:lang w:eastAsia="de-DE"/>
              </w:rPr>
              <w:br/>
              <w:t>EN 14517</w:t>
            </w:r>
          </w:p>
        </w:tc>
      </w:tr>
      <w:tr w:rsidR="006B7858" w:rsidRPr="00B41B6E" w14:paraId="00BB28D9"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32B513D2"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Ароматические соединения </w:t>
            </w:r>
            <w:r w:rsidRPr="00B41B6E">
              <w:rPr>
                <w:rFonts w:eastAsia="Calibri" w:cs="Arial"/>
                <w:bCs/>
                <w:sz w:val="18"/>
                <w:szCs w:val="18"/>
                <w:lang w:eastAsia="de-DE"/>
              </w:rPr>
              <w:br/>
            </w:r>
            <w:r w:rsidRPr="00B41B6E">
              <w:rPr>
                <w:rFonts w:eastAsia="Calibri" w:cs="Arial"/>
                <w:sz w:val="18"/>
                <w:szCs w:val="18"/>
                <w:lang w:eastAsia="de-DE"/>
              </w:rPr>
              <w:t>[%, по объему]</w:t>
            </w:r>
          </w:p>
        </w:tc>
        <w:tc>
          <w:tcPr>
            <w:tcW w:w="1246" w:type="dxa"/>
            <w:tcBorders>
              <w:top w:val="single" w:sz="2" w:space="0" w:color="auto"/>
              <w:left w:val="single" w:sz="2" w:space="0" w:color="auto"/>
              <w:bottom w:val="single" w:sz="2" w:space="0" w:color="auto"/>
              <w:right w:val="single" w:sz="2" w:space="0" w:color="auto"/>
            </w:tcBorders>
            <w:vAlign w:val="center"/>
          </w:tcPr>
          <w:p w14:paraId="67C61E1D"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w:t>
            </w:r>
          </w:p>
        </w:tc>
        <w:tc>
          <w:tcPr>
            <w:tcW w:w="1274" w:type="dxa"/>
            <w:tcBorders>
              <w:top w:val="single" w:sz="2" w:space="0" w:color="auto"/>
              <w:left w:val="single" w:sz="2" w:space="0" w:color="auto"/>
              <w:bottom w:val="single" w:sz="2" w:space="0" w:color="auto"/>
              <w:right w:val="single" w:sz="2" w:space="0" w:color="auto"/>
            </w:tcBorders>
            <w:vAlign w:val="center"/>
          </w:tcPr>
          <w:p w14:paraId="367E3748"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42</w:t>
            </w:r>
          </w:p>
        </w:tc>
        <w:tc>
          <w:tcPr>
            <w:tcW w:w="1232" w:type="dxa"/>
            <w:tcBorders>
              <w:top w:val="single" w:sz="2" w:space="0" w:color="auto"/>
              <w:left w:val="single" w:sz="2" w:space="0" w:color="auto"/>
              <w:bottom w:val="single" w:sz="2" w:space="0" w:color="auto"/>
              <w:right w:val="single" w:sz="2" w:space="0" w:color="auto"/>
            </w:tcBorders>
            <w:vAlign w:val="center"/>
          </w:tcPr>
          <w:p w14:paraId="231BA72A"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35</w:t>
            </w:r>
          </w:p>
        </w:tc>
        <w:tc>
          <w:tcPr>
            <w:tcW w:w="1217" w:type="dxa"/>
            <w:tcBorders>
              <w:top w:val="single" w:sz="2" w:space="0" w:color="auto"/>
              <w:left w:val="single" w:sz="2" w:space="0" w:color="auto"/>
              <w:bottom w:val="single" w:sz="2" w:space="0" w:color="auto"/>
              <w:right w:val="single" w:sz="2" w:space="0" w:color="auto"/>
            </w:tcBorders>
            <w:vAlign w:val="center"/>
          </w:tcPr>
          <w:p w14:paraId="76E8C036"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35</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5A22BC2B"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bCs/>
                <w:sz w:val="18"/>
                <w:szCs w:val="18"/>
                <w:lang w:eastAsia="de-DE"/>
              </w:rPr>
              <w:t>≤</w:t>
            </w:r>
            <w:r w:rsidRPr="00B41B6E">
              <w:rPr>
                <w:rFonts w:eastAsia="Calibri" w:cs="Arial"/>
                <w:sz w:val="18"/>
                <w:szCs w:val="18"/>
                <w:lang w:eastAsia="de-DE"/>
              </w:rPr>
              <w:t>35</w:t>
            </w:r>
          </w:p>
        </w:tc>
        <w:tc>
          <w:tcPr>
            <w:tcW w:w="1232" w:type="dxa"/>
            <w:tcBorders>
              <w:top w:val="single" w:sz="2" w:space="0" w:color="auto"/>
              <w:left w:val="single" w:sz="2" w:space="0" w:color="auto"/>
              <w:bottom w:val="single" w:sz="2" w:space="0" w:color="auto"/>
              <w:right w:val="single" w:sz="2" w:space="0" w:color="auto"/>
            </w:tcBorders>
            <w:vAlign w:val="center"/>
          </w:tcPr>
          <w:p w14:paraId="0199B4D6"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EN 14517</w:t>
            </w:r>
            <w:r w:rsidRPr="00B41B6E">
              <w:rPr>
                <w:rFonts w:eastAsia="Calibri" w:cs="Arial"/>
                <w:bCs/>
                <w:sz w:val="18"/>
                <w:szCs w:val="18"/>
                <w:lang w:eastAsia="de-DE"/>
              </w:rPr>
              <w:br/>
              <w:t>EN15553</w:t>
            </w:r>
          </w:p>
        </w:tc>
      </w:tr>
      <w:tr w:rsidR="006B7858" w:rsidRPr="00B41B6E" w14:paraId="21E85578"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271ABBAA" w14:textId="77777777" w:rsidR="006B7858" w:rsidRPr="00B41B6E" w:rsidRDefault="006B7858" w:rsidP="006B7858">
            <w:pPr>
              <w:autoSpaceDE w:val="0"/>
              <w:autoSpaceDN w:val="0"/>
              <w:spacing w:before="20" w:after="20" w:line="240" w:lineRule="auto"/>
              <w:rPr>
                <w:rFonts w:eastAsia="Calibri" w:cs="Arial"/>
                <w:bCs/>
                <w:sz w:val="18"/>
                <w:szCs w:val="18"/>
                <w:lang w:eastAsia="de-DE"/>
              </w:rPr>
            </w:pPr>
            <w:r w:rsidRPr="00B41B6E">
              <w:rPr>
                <w:rFonts w:eastAsia="Calibri" w:cs="Arial"/>
                <w:bCs/>
                <w:sz w:val="18"/>
                <w:szCs w:val="18"/>
                <w:lang w:eastAsia="de-DE"/>
              </w:rPr>
              <w:t xml:space="preserve">Олефины </w:t>
            </w:r>
            <w:r w:rsidRPr="00B41B6E">
              <w:rPr>
                <w:rFonts w:eastAsia="Calibri" w:cs="Arial"/>
                <w:bCs/>
                <w:sz w:val="18"/>
                <w:szCs w:val="18"/>
                <w:lang w:eastAsia="de-DE"/>
              </w:rPr>
              <w:br/>
            </w:r>
            <w:r w:rsidRPr="00B41B6E">
              <w:rPr>
                <w:rFonts w:eastAsia="Calibri" w:cs="Arial"/>
                <w:sz w:val="18"/>
                <w:szCs w:val="18"/>
                <w:lang w:eastAsia="de-DE"/>
              </w:rPr>
              <w:t>[%, по объему]</w:t>
            </w:r>
          </w:p>
        </w:tc>
        <w:tc>
          <w:tcPr>
            <w:tcW w:w="1246" w:type="dxa"/>
            <w:tcBorders>
              <w:top w:val="single" w:sz="2" w:space="0" w:color="auto"/>
              <w:left w:val="single" w:sz="2" w:space="0" w:color="auto"/>
              <w:bottom w:val="single" w:sz="2" w:space="0" w:color="auto"/>
              <w:right w:val="single" w:sz="2" w:space="0" w:color="auto"/>
            </w:tcBorders>
            <w:vAlign w:val="center"/>
          </w:tcPr>
          <w:p w14:paraId="479E3BE3"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w:t>
            </w:r>
          </w:p>
        </w:tc>
        <w:tc>
          <w:tcPr>
            <w:tcW w:w="1274" w:type="dxa"/>
            <w:tcBorders>
              <w:top w:val="single" w:sz="2" w:space="0" w:color="auto"/>
              <w:left w:val="single" w:sz="2" w:space="0" w:color="auto"/>
              <w:bottom w:val="single" w:sz="2" w:space="0" w:color="auto"/>
              <w:right w:val="single" w:sz="2" w:space="0" w:color="auto"/>
            </w:tcBorders>
            <w:vAlign w:val="center"/>
          </w:tcPr>
          <w:p w14:paraId="1C6C5DD4"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1232" w:type="dxa"/>
            <w:tcBorders>
              <w:top w:val="single" w:sz="2" w:space="0" w:color="auto"/>
              <w:left w:val="single" w:sz="2" w:space="0" w:color="auto"/>
              <w:bottom w:val="single" w:sz="2" w:space="0" w:color="auto"/>
              <w:right w:val="single" w:sz="2" w:space="0" w:color="auto"/>
            </w:tcBorders>
            <w:vAlign w:val="center"/>
          </w:tcPr>
          <w:p w14:paraId="04584E75"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1217" w:type="dxa"/>
            <w:tcBorders>
              <w:top w:val="single" w:sz="2" w:space="0" w:color="auto"/>
              <w:left w:val="single" w:sz="2" w:space="0" w:color="auto"/>
              <w:bottom w:val="single" w:sz="2" w:space="0" w:color="auto"/>
              <w:right w:val="single" w:sz="2" w:space="0" w:color="auto"/>
            </w:tcBorders>
            <w:vAlign w:val="center"/>
          </w:tcPr>
          <w:p w14:paraId="4AC69A12"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2184" w:type="dxa"/>
            <w:gridSpan w:val="2"/>
            <w:tcBorders>
              <w:top w:val="single" w:sz="2" w:space="0" w:color="auto"/>
              <w:left w:val="single" w:sz="2" w:space="0" w:color="auto"/>
              <w:bottom w:val="single" w:sz="2" w:space="0" w:color="auto"/>
              <w:right w:val="single" w:sz="2" w:space="0" w:color="auto"/>
            </w:tcBorders>
            <w:vAlign w:val="center"/>
          </w:tcPr>
          <w:p w14:paraId="40118DE3"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≤18</w:t>
            </w:r>
          </w:p>
        </w:tc>
        <w:tc>
          <w:tcPr>
            <w:tcW w:w="1232" w:type="dxa"/>
            <w:tcBorders>
              <w:top w:val="single" w:sz="2" w:space="0" w:color="auto"/>
              <w:left w:val="single" w:sz="2" w:space="0" w:color="auto"/>
              <w:bottom w:val="single" w:sz="2" w:space="0" w:color="auto"/>
              <w:right w:val="single" w:sz="2" w:space="0" w:color="auto"/>
            </w:tcBorders>
            <w:vAlign w:val="center"/>
          </w:tcPr>
          <w:p w14:paraId="7C7D2623"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EN 14517</w:t>
            </w:r>
          </w:p>
          <w:p w14:paraId="682D0366" w14:textId="77777777" w:rsidR="006B7858" w:rsidRPr="00B41B6E" w:rsidRDefault="006B7858" w:rsidP="006B7858">
            <w:pPr>
              <w:autoSpaceDE w:val="0"/>
              <w:autoSpaceDN w:val="0"/>
              <w:jc w:val="center"/>
              <w:rPr>
                <w:rFonts w:eastAsia="Calibri" w:cs="Arial"/>
                <w:bCs/>
                <w:sz w:val="18"/>
                <w:szCs w:val="18"/>
                <w:lang w:eastAsia="de-DE"/>
              </w:rPr>
            </w:pPr>
            <w:r w:rsidRPr="00B41B6E">
              <w:rPr>
                <w:rFonts w:eastAsia="Calibri" w:cs="Arial"/>
                <w:bCs/>
                <w:sz w:val="18"/>
                <w:szCs w:val="18"/>
                <w:lang w:eastAsia="de-DE"/>
              </w:rPr>
              <w:t>EN15553</w:t>
            </w:r>
          </w:p>
        </w:tc>
      </w:tr>
      <w:tr w:rsidR="006B7858" w:rsidRPr="00B41B6E" w14:paraId="170820DA" w14:textId="77777777" w:rsidTr="0060167B">
        <w:trPr>
          <w:trHeight w:val="20"/>
        </w:trPr>
        <w:tc>
          <w:tcPr>
            <w:tcW w:w="1470" w:type="dxa"/>
            <w:tcBorders>
              <w:top w:val="single" w:sz="2" w:space="0" w:color="auto"/>
              <w:left w:val="single" w:sz="2" w:space="0" w:color="auto"/>
              <w:bottom w:val="single" w:sz="2" w:space="0" w:color="auto"/>
              <w:right w:val="single" w:sz="2" w:space="0" w:color="auto"/>
            </w:tcBorders>
            <w:vAlign w:val="center"/>
          </w:tcPr>
          <w:p w14:paraId="6923A845" w14:textId="77777777" w:rsidR="006B7858" w:rsidRPr="00B41B6E" w:rsidRDefault="006B7858" w:rsidP="006B7858">
            <w:pPr>
              <w:autoSpaceDE w:val="0"/>
              <w:autoSpaceDN w:val="0"/>
              <w:spacing w:before="20" w:after="20" w:line="240" w:lineRule="auto"/>
              <w:rPr>
                <w:rFonts w:eastAsia="Calibri" w:cs="Arial"/>
                <w:sz w:val="18"/>
                <w:szCs w:val="18"/>
                <w:lang w:eastAsia="de-DE"/>
              </w:rPr>
            </w:pPr>
            <w:r w:rsidRPr="00B41B6E">
              <w:rPr>
                <w:rFonts w:eastAsia="Calibri" w:cs="Arial"/>
                <w:sz w:val="18"/>
                <w:szCs w:val="18"/>
                <w:lang w:eastAsia="de-DE"/>
              </w:rPr>
              <w:t>ИПП (10УП + E70)</w:t>
            </w:r>
          </w:p>
        </w:tc>
        <w:tc>
          <w:tcPr>
            <w:tcW w:w="1246" w:type="dxa"/>
            <w:tcBorders>
              <w:top w:val="single" w:sz="2" w:space="0" w:color="auto"/>
              <w:left w:val="single" w:sz="2" w:space="0" w:color="auto"/>
              <w:bottom w:val="single" w:sz="2" w:space="0" w:color="auto"/>
              <w:right w:val="single" w:sz="2" w:space="0" w:color="auto"/>
            </w:tcBorders>
            <w:vAlign w:val="center"/>
          </w:tcPr>
          <w:p w14:paraId="17FB4A71"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w:t>
            </w:r>
          </w:p>
        </w:tc>
        <w:tc>
          <w:tcPr>
            <w:tcW w:w="1274" w:type="dxa"/>
            <w:tcBorders>
              <w:top w:val="single" w:sz="2" w:space="0" w:color="auto"/>
              <w:left w:val="single" w:sz="2" w:space="0" w:color="auto"/>
              <w:bottom w:val="single" w:sz="2" w:space="0" w:color="auto"/>
              <w:right w:val="single" w:sz="2" w:space="0" w:color="auto"/>
            </w:tcBorders>
            <w:vAlign w:val="center"/>
          </w:tcPr>
          <w:p w14:paraId="1E638FB1"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1232" w:type="dxa"/>
            <w:tcBorders>
              <w:top w:val="single" w:sz="2" w:space="0" w:color="auto"/>
              <w:left w:val="single" w:sz="2" w:space="0" w:color="auto"/>
              <w:bottom w:val="single" w:sz="2" w:space="0" w:color="auto"/>
              <w:right w:val="single" w:sz="2" w:space="0" w:color="auto"/>
            </w:tcBorders>
            <w:vAlign w:val="center"/>
          </w:tcPr>
          <w:p w14:paraId="6C8C4D71"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1217" w:type="dxa"/>
            <w:tcBorders>
              <w:top w:val="single" w:sz="2" w:space="0" w:color="auto"/>
              <w:left w:val="single" w:sz="2" w:space="0" w:color="auto"/>
              <w:bottom w:val="single" w:sz="2" w:space="0" w:color="auto"/>
              <w:right w:val="single" w:sz="2" w:space="0" w:color="auto"/>
            </w:tcBorders>
            <w:vAlign w:val="center"/>
          </w:tcPr>
          <w:p w14:paraId="5D83E794"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1106" w:type="dxa"/>
            <w:tcBorders>
              <w:top w:val="single" w:sz="2" w:space="0" w:color="auto"/>
              <w:left w:val="single" w:sz="2" w:space="0" w:color="auto"/>
              <w:bottom w:val="single" w:sz="2" w:space="0" w:color="auto"/>
              <w:right w:val="single" w:sz="2" w:space="0" w:color="auto"/>
            </w:tcBorders>
            <w:vAlign w:val="center"/>
          </w:tcPr>
          <w:p w14:paraId="2857F89A"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1 050–1 250</w:t>
            </w:r>
          </w:p>
        </w:tc>
        <w:tc>
          <w:tcPr>
            <w:tcW w:w="1078" w:type="dxa"/>
            <w:tcBorders>
              <w:top w:val="single" w:sz="2" w:space="0" w:color="auto"/>
              <w:left w:val="single" w:sz="2" w:space="0" w:color="auto"/>
              <w:bottom w:val="single" w:sz="2" w:space="0" w:color="auto"/>
              <w:right w:val="single" w:sz="2" w:space="0" w:color="auto"/>
            </w:tcBorders>
            <w:vAlign w:val="center"/>
          </w:tcPr>
          <w:p w14:paraId="51E8EBA2"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1 0</w:t>
            </w:r>
            <w:r w:rsidRPr="00B41B6E">
              <w:rPr>
                <w:rFonts w:eastAsia="Calibri" w:cs="Arial"/>
                <w:sz w:val="18"/>
                <w:szCs w:val="18"/>
              </w:rPr>
              <w:t>64</w:t>
            </w:r>
            <w:r w:rsidRPr="00B41B6E">
              <w:rPr>
                <w:rFonts w:eastAsia="Calibri" w:cs="Arial"/>
                <w:sz w:val="18"/>
                <w:szCs w:val="18"/>
                <w:lang w:eastAsia="de-DE"/>
              </w:rPr>
              <w:t>–1 2</w:t>
            </w:r>
            <w:r w:rsidRPr="00B41B6E">
              <w:rPr>
                <w:rFonts w:eastAsia="Calibri" w:cs="Arial"/>
                <w:sz w:val="18"/>
                <w:szCs w:val="18"/>
              </w:rPr>
              <w:t>64</w:t>
            </w:r>
          </w:p>
        </w:tc>
        <w:tc>
          <w:tcPr>
            <w:tcW w:w="1232" w:type="dxa"/>
            <w:tcBorders>
              <w:top w:val="single" w:sz="2" w:space="0" w:color="auto"/>
              <w:left w:val="single" w:sz="2" w:space="0" w:color="auto"/>
              <w:bottom w:val="single" w:sz="2" w:space="0" w:color="auto"/>
              <w:right w:val="single" w:sz="2" w:space="0" w:color="auto"/>
            </w:tcBorders>
            <w:vAlign w:val="center"/>
          </w:tcPr>
          <w:p w14:paraId="6FA48ED3" w14:textId="77777777" w:rsidR="006B7858" w:rsidRPr="00B41B6E" w:rsidRDefault="006B7858" w:rsidP="006B7858">
            <w:pPr>
              <w:autoSpaceDE w:val="0"/>
              <w:autoSpaceDN w:val="0"/>
              <w:jc w:val="center"/>
              <w:rPr>
                <w:rFonts w:eastAsia="Calibri" w:cs="Arial"/>
                <w:bCs/>
                <w:sz w:val="18"/>
                <w:szCs w:val="18"/>
                <w:lang w:eastAsia="de-DE"/>
              </w:rPr>
            </w:pPr>
          </w:p>
        </w:tc>
      </w:tr>
      <w:tr w:rsidR="006B7858" w:rsidRPr="00B41B6E" w14:paraId="12ECE8AE" w14:textId="77777777" w:rsidTr="0060167B">
        <w:trPr>
          <w:trHeight w:val="20"/>
        </w:trPr>
        <w:tc>
          <w:tcPr>
            <w:tcW w:w="1470" w:type="dxa"/>
            <w:tcBorders>
              <w:top w:val="single" w:sz="2" w:space="0" w:color="auto"/>
              <w:left w:val="single" w:sz="2" w:space="0" w:color="auto"/>
              <w:bottom w:val="single" w:sz="12" w:space="0" w:color="auto"/>
              <w:right w:val="single" w:sz="2" w:space="0" w:color="auto"/>
            </w:tcBorders>
            <w:vAlign w:val="center"/>
          </w:tcPr>
          <w:p w14:paraId="2DE109C3" w14:textId="77777777" w:rsidR="006B7858" w:rsidRPr="00B41B6E" w:rsidRDefault="006B7858" w:rsidP="006B7858">
            <w:pPr>
              <w:autoSpaceDE w:val="0"/>
              <w:autoSpaceDN w:val="0"/>
              <w:spacing w:before="20" w:after="20" w:line="240" w:lineRule="auto"/>
              <w:rPr>
                <w:rFonts w:eastAsia="Calibri" w:cs="Arial"/>
                <w:color w:val="000000"/>
                <w:sz w:val="18"/>
                <w:szCs w:val="18"/>
                <w:highlight w:val="yellow"/>
                <w:lang w:eastAsia="de-DE"/>
              </w:rPr>
            </w:pPr>
            <w:r w:rsidRPr="00B41B6E">
              <w:rPr>
                <w:rFonts w:eastAsia="Calibri" w:cs="Arial"/>
                <w:color w:val="000000"/>
                <w:sz w:val="18"/>
                <w:szCs w:val="18"/>
                <w:lang w:eastAsia="de-DE"/>
              </w:rPr>
              <w:t xml:space="preserve">Остаток </w:t>
            </w:r>
            <w:r w:rsidRPr="00B41B6E">
              <w:rPr>
                <w:rFonts w:eastAsia="Calibri" w:cs="Arial"/>
                <w:color w:val="000000"/>
                <w:sz w:val="18"/>
                <w:szCs w:val="18"/>
                <w:lang w:eastAsia="de-DE"/>
              </w:rPr>
              <w:br/>
              <w:t>[%, п</w:t>
            </w:r>
            <w:r w:rsidRPr="00B41B6E">
              <w:rPr>
                <w:rFonts w:eastAsia="Calibri" w:cs="Arial"/>
                <w:sz w:val="18"/>
                <w:szCs w:val="18"/>
                <w:lang w:eastAsia="de-DE"/>
              </w:rPr>
              <w:t>о объему</w:t>
            </w:r>
            <w:r w:rsidRPr="00B41B6E">
              <w:rPr>
                <w:rFonts w:eastAsia="Calibri" w:cs="Arial"/>
                <w:color w:val="000000"/>
                <w:sz w:val="18"/>
                <w:szCs w:val="18"/>
                <w:lang w:eastAsia="de-DE"/>
              </w:rPr>
              <w:t>]</w:t>
            </w:r>
          </w:p>
        </w:tc>
        <w:tc>
          <w:tcPr>
            <w:tcW w:w="1246" w:type="dxa"/>
            <w:tcBorders>
              <w:top w:val="single" w:sz="2" w:space="0" w:color="auto"/>
              <w:left w:val="single" w:sz="2" w:space="0" w:color="auto"/>
              <w:bottom w:val="single" w:sz="12" w:space="0" w:color="auto"/>
              <w:right w:val="single" w:sz="2" w:space="0" w:color="auto"/>
            </w:tcBorders>
            <w:vAlign w:val="center"/>
          </w:tcPr>
          <w:p w14:paraId="2D404B04"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274" w:type="dxa"/>
            <w:tcBorders>
              <w:top w:val="single" w:sz="2" w:space="0" w:color="auto"/>
              <w:left w:val="single" w:sz="2" w:space="0" w:color="auto"/>
              <w:bottom w:val="single" w:sz="12" w:space="0" w:color="auto"/>
              <w:right w:val="single" w:sz="2" w:space="0" w:color="auto"/>
            </w:tcBorders>
            <w:vAlign w:val="center"/>
          </w:tcPr>
          <w:p w14:paraId="168AB5BE"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232" w:type="dxa"/>
            <w:tcBorders>
              <w:top w:val="single" w:sz="2" w:space="0" w:color="auto"/>
              <w:left w:val="single" w:sz="2" w:space="0" w:color="auto"/>
              <w:bottom w:val="single" w:sz="12" w:space="0" w:color="auto"/>
              <w:right w:val="single" w:sz="2" w:space="0" w:color="auto"/>
            </w:tcBorders>
            <w:vAlign w:val="center"/>
          </w:tcPr>
          <w:p w14:paraId="626AF2F8"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217" w:type="dxa"/>
            <w:tcBorders>
              <w:top w:val="single" w:sz="2" w:space="0" w:color="auto"/>
              <w:left w:val="single" w:sz="2" w:space="0" w:color="auto"/>
              <w:bottom w:val="single" w:sz="12" w:space="0" w:color="auto"/>
              <w:right w:val="single" w:sz="2" w:space="0" w:color="auto"/>
            </w:tcBorders>
            <w:vAlign w:val="center"/>
          </w:tcPr>
          <w:p w14:paraId="3BF7EFBB"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106" w:type="dxa"/>
            <w:tcBorders>
              <w:top w:val="single" w:sz="2" w:space="0" w:color="auto"/>
              <w:left w:val="single" w:sz="2" w:space="0" w:color="auto"/>
              <w:bottom w:val="single" w:sz="12" w:space="0" w:color="auto"/>
              <w:right w:val="single" w:sz="2" w:space="0" w:color="auto"/>
            </w:tcBorders>
            <w:vAlign w:val="center"/>
          </w:tcPr>
          <w:p w14:paraId="31B4B865"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078" w:type="dxa"/>
            <w:tcBorders>
              <w:top w:val="single" w:sz="2" w:space="0" w:color="auto"/>
              <w:left w:val="single" w:sz="2" w:space="0" w:color="auto"/>
              <w:bottom w:val="single" w:sz="12" w:space="0" w:color="auto"/>
              <w:right w:val="single" w:sz="2" w:space="0" w:color="auto"/>
            </w:tcBorders>
            <w:vAlign w:val="center"/>
          </w:tcPr>
          <w:p w14:paraId="7D12BDE6" w14:textId="77777777" w:rsidR="006B7858" w:rsidRPr="00B41B6E" w:rsidRDefault="006B7858" w:rsidP="006B7858">
            <w:pPr>
              <w:autoSpaceDE w:val="0"/>
              <w:autoSpaceDN w:val="0"/>
              <w:jc w:val="center"/>
              <w:rPr>
                <w:rFonts w:eastAsia="Calibri" w:cs="Arial"/>
                <w:sz w:val="18"/>
                <w:szCs w:val="18"/>
                <w:lang w:eastAsia="de-DE"/>
              </w:rPr>
            </w:pPr>
            <w:r w:rsidRPr="00B41B6E">
              <w:rPr>
                <w:rFonts w:eastAsia="Calibri" w:cs="Arial"/>
                <w:sz w:val="18"/>
                <w:szCs w:val="18"/>
                <w:lang w:eastAsia="de-DE"/>
              </w:rPr>
              <w:t>&lt;2</w:t>
            </w:r>
          </w:p>
        </w:tc>
        <w:tc>
          <w:tcPr>
            <w:tcW w:w="1232" w:type="dxa"/>
            <w:tcBorders>
              <w:top w:val="single" w:sz="2" w:space="0" w:color="auto"/>
              <w:left w:val="single" w:sz="2" w:space="0" w:color="auto"/>
              <w:bottom w:val="single" w:sz="12" w:space="0" w:color="auto"/>
              <w:right w:val="single" w:sz="2" w:space="0" w:color="auto"/>
            </w:tcBorders>
            <w:vAlign w:val="center"/>
          </w:tcPr>
          <w:p w14:paraId="530C1E22" w14:textId="77777777" w:rsidR="006B7858" w:rsidRPr="00B41B6E" w:rsidRDefault="006B7858" w:rsidP="006B7858">
            <w:pPr>
              <w:autoSpaceDE w:val="0"/>
              <w:autoSpaceDN w:val="0"/>
              <w:jc w:val="center"/>
              <w:rPr>
                <w:rFonts w:eastAsia="Calibri" w:cs="Arial"/>
                <w:bCs/>
                <w:sz w:val="18"/>
                <w:szCs w:val="18"/>
                <w:highlight w:val="yellow"/>
                <w:lang w:eastAsia="de-DE"/>
              </w:rPr>
            </w:pPr>
            <w:r w:rsidRPr="00B41B6E">
              <w:rPr>
                <w:rFonts w:eastAsia="Calibri" w:cs="Arial"/>
                <w:bCs/>
                <w:sz w:val="18"/>
                <w:szCs w:val="18"/>
                <w:lang w:eastAsia="de-DE"/>
              </w:rPr>
              <w:t>EN ISO 3405</w:t>
            </w:r>
          </w:p>
        </w:tc>
      </w:tr>
    </w:tbl>
    <w:p w14:paraId="25A70506" w14:textId="77777777" w:rsidR="006B7858" w:rsidRPr="00B41B6E" w:rsidRDefault="00EA2A43" w:rsidP="00EA2A43">
      <w:pPr>
        <w:tabs>
          <w:tab w:val="left" w:pos="284"/>
          <w:tab w:val="left" w:pos="426"/>
          <w:tab w:val="left" w:pos="2268"/>
          <w:tab w:val="left" w:pos="2835"/>
          <w:tab w:val="left" w:pos="3402"/>
          <w:tab w:val="left" w:pos="3969"/>
        </w:tabs>
        <w:spacing w:before="120" w:line="220" w:lineRule="exact"/>
        <w:ind w:left="227" w:hanging="170"/>
      </w:pPr>
      <w:r>
        <w:rPr>
          <w:sz w:val="18"/>
          <w:szCs w:val="18"/>
          <w:vertAlign w:val="superscript"/>
        </w:rPr>
        <w:tab/>
      </w:r>
      <w:r w:rsidR="006B7858" w:rsidRPr="00B41B6E">
        <w:rPr>
          <w:sz w:val="18"/>
          <w:szCs w:val="18"/>
          <w:vertAlign w:val="superscript"/>
        </w:rPr>
        <w:t>1</w:t>
      </w:r>
      <w:r>
        <w:rPr>
          <w:sz w:val="18"/>
          <w:szCs w:val="18"/>
          <w:vertAlign w:val="superscript"/>
        </w:rPr>
        <w:tab/>
      </w:r>
      <w:r w:rsidR="006B7858" w:rsidRPr="00B41B6E">
        <w:rPr>
          <w:sz w:val="18"/>
          <w:szCs w:val="18"/>
        </w:rPr>
        <w:t>Согласно отраслевым рекомендациям в бензине не должен содержаться метанол (необнаруживаемое содержание).</w:t>
      </w:r>
    </w:p>
    <w:p w14:paraId="1378784C" w14:textId="77777777" w:rsidR="006B7858" w:rsidRPr="00B41B6E" w:rsidRDefault="006B7858" w:rsidP="00802445">
      <w:pPr>
        <w:tabs>
          <w:tab w:val="left" w:pos="2268"/>
          <w:tab w:val="left" w:pos="2835"/>
          <w:tab w:val="left" w:pos="3402"/>
          <w:tab w:val="left" w:pos="3969"/>
        </w:tabs>
        <w:spacing w:before="120" w:after="120"/>
        <w:ind w:left="2268" w:right="1134" w:hanging="1134"/>
        <w:jc w:val="both"/>
        <w:rPr>
          <w:b/>
        </w:rPr>
      </w:pPr>
      <w:r w:rsidRPr="00B41B6E">
        <w:t>7.2</w:t>
      </w:r>
      <w:r w:rsidRPr="00B41B6E">
        <w:rPr>
          <w:b/>
        </w:rPr>
        <w:tab/>
      </w:r>
      <w:r w:rsidRPr="00B41B6E">
        <w:t>Классы</w:t>
      </w:r>
      <w:r w:rsidRPr="00B41B6E">
        <w:rPr>
          <w:bCs/>
        </w:rPr>
        <w:t xml:space="preserve"> летучести неэтилированного бензина</w:t>
      </w:r>
    </w:p>
    <w:p w14:paraId="0FABA92B" w14:textId="77777777" w:rsidR="006B7858" w:rsidRPr="00B41B6E" w:rsidRDefault="006B7858" w:rsidP="006B7858">
      <w:pPr>
        <w:tabs>
          <w:tab w:val="left" w:pos="2268"/>
          <w:tab w:val="left" w:pos="2835"/>
          <w:tab w:val="left" w:pos="3402"/>
          <w:tab w:val="left" w:pos="3969"/>
        </w:tabs>
        <w:spacing w:after="120"/>
        <w:ind w:left="2268" w:right="1134" w:hanging="1134"/>
        <w:jc w:val="both"/>
        <w:rPr>
          <w:bCs/>
        </w:rPr>
      </w:pPr>
      <w:r w:rsidRPr="00B41B6E">
        <w:rPr>
          <w:bCs/>
        </w:rPr>
        <w:t>7.2.1</w:t>
      </w:r>
      <w:r w:rsidRPr="00B41B6E">
        <w:rPr>
          <w:bCs/>
        </w:rPr>
        <w:tab/>
      </w:r>
      <w:r w:rsidRPr="00B41B6E">
        <w:t>Классы</w:t>
      </w:r>
      <w:r w:rsidRPr="00B41B6E">
        <w:rPr>
          <w:bCs/>
        </w:rPr>
        <w:t xml:space="preserve"> летучести неэтилированного бензина (R83.03, R83.05, R83.06, R83.07 – смесь бензинов E5)</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3"/>
        <w:gridCol w:w="1040"/>
        <w:gridCol w:w="1008"/>
        <w:gridCol w:w="1021"/>
        <w:gridCol w:w="1022"/>
        <w:gridCol w:w="1008"/>
        <w:gridCol w:w="1022"/>
        <w:gridCol w:w="1274"/>
      </w:tblGrid>
      <w:tr w:rsidR="006B7858" w:rsidRPr="00B41B6E" w14:paraId="38EC0BC5" w14:textId="77777777" w:rsidTr="0060167B">
        <w:tc>
          <w:tcPr>
            <w:tcW w:w="3073" w:type="dxa"/>
            <w:tcBorders>
              <w:left w:val="single" w:sz="2" w:space="0" w:color="auto"/>
              <w:bottom w:val="single" w:sz="12" w:space="0" w:color="auto"/>
              <w:right w:val="single" w:sz="2" w:space="0" w:color="auto"/>
            </w:tcBorders>
            <w:shd w:val="clear" w:color="auto" w:fill="auto"/>
            <w:vAlign w:val="bottom"/>
          </w:tcPr>
          <w:p w14:paraId="47859AE1" w14:textId="77777777" w:rsidR="006B7858" w:rsidRPr="00B41B6E" w:rsidRDefault="006B7858" w:rsidP="00D82057">
            <w:pPr>
              <w:tabs>
                <w:tab w:val="left" w:pos="9639"/>
              </w:tabs>
              <w:spacing w:before="40" w:after="40" w:line="240" w:lineRule="auto"/>
              <w:ind w:left="147" w:right="91"/>
              <w:jc w:val="center"/>
              <w:outlineLvl w:val="0"/>
              <w:rPr>
                <w:rFonts w:eastAsia="Calibri" w:cs="Arial"/>
                <w:i/>
                <w:color w:val="000000"/>
                <w:sz w:val="16"/>
                <w:szCs w:val="16"/>
                <w:vertAlign w:val="superscript"/>
              </w:rPr>
            </w:pPr>
            <w:r w:rsidRPr="00B41B6E">
              <w:rPr>
                <w:rFonts w:eastAsia="Calibri" w:cs="Arial"/>
                <w:i/>
                <w:color w:val="000000"/>
                <w:sz w:val="16"/>
                <w:szCs w:val="16"/>
              </w:rPr>
              <w:t>Класс</w:t>
            </w:r>
            <w:r w:rsidRPr="0048678A">
              <w:rPr>
                <w:rFonts w:eastAsia="Calibri" w:cs="Arial"/>
                <w:i/>
                <w:color w:val="000000"/>
                <w:sz w:val="16"/>
                <w:szCs w:val="16"/>
              </w:rPr>
              <w:t xml:space="preserve"> </w:t>
            </w:r>
            <w:r w:rsidRPr="0048678A">
              <w:rPr>
                <w:rFonts w:eastAsia="Calibri" w:cs="Arial"/>
                <w:i/>
                <w:color w:val="000000"/>
                <w:sz w:val="16"/>
                <w:szCs w:val="16"/>
                <w:vertAlign w:val="superscript"/>
              </w:rPr>
              <w:t>(*)</w:t>
            </w:r>
          </w:p>
        </w:tc>
        <w:tc>
          <w:tcPr>
            <w:tcW w:w="1040" w:type="dxa"/>
            <w:tcBorders>
              <w:left w:val="single" w:sz="2" w:space="0" w:color="auto"/>
              <w:bottom w:val="single" w:sz="12" w:space="0" w:color="auto"/>
              <w:right w:val="single" w:sz="2" w:space="0" w:color="auto"/>
            </w:tcBorders>
            <w:shd w:val="clear" w:color="auto" w:fill="auto"/>
            <w:vAlign w:val="bottom"/>
          </w:tcPr>
          <w:p w14:paraId="6B9395C8" w14:textId="77777777" w:rsidR="006B7858" w:rsidRPr="00B41B6E" w:rsidRDefault="006B7858" w:rsidP="00D82057">
            <w:pPr>
              <w:tabs>
                <w:tab w:val="left" w:pos="9639"/>
              </w:tabs>
              <w:spacing w:before="40" w:after="40" w:line="240" w:lineRule="auto"/>
              <w:ind w:left="192" w:right="158"/>
              <w:jc w:val="center"/>
              <w:outlineLvl w:val="0"/>
              <w:rPr>
                <w:rFonts w:eastAsia="Calibri" w:cs="Arial"/>
                <w:i/>
                <w:color w:val="000000"/>
                <w:sz w:val="16"/>
                <w:szCs w:val="16"/>
              </w:rPr>
            </w:pPr>
            <w:r w:rsidRPr="00B41B6E">
              <w:rPr>
                <w:rFonts w:eastAsia="Calibri" w:cs="Arial"/>
                <w:i/>
                <w:color w:val="000000"/>
                <w:sz w:val="16"/>
                <w:szCs w:val="16"/>
              </w:rPr>
              <w:t>A</w:t>
            </w:r>
          </w:p>
        </w:tc>
        <w:tc>
          <w:tcPr>
            <w:tcW w:w="1008" w:type="dxa"/>
            <w:tcBorders>
              <w:left w:val="single" w:sz="2" w:space="0" w:color="auto"/>
              <w:bottom w:val="single" w:sz="12" w:space="0" w:color="auto"/>
              <w:right w:val="single" w:sz="2" w:space="0" w:color="auto"/>
            </w:tcBorders>
            <w:shd w:val="clear" w:color="auto" w:fill="auto"/>
            <w:vAlign w:val="bottom"/>
          </w:tcPr>
          <w:p w14:paraId="17E61704" w14:textId="77777777" w:rsidR="006B7858" w:rsidRPr="00B41B6E" w:rsidRDefault="006B7858" w:rsidP="00D82057">
            <w:pPr>
              <w:tabs>
                <w:tab w:val="left" w:pos="9639"/>
              </w:tabs>
              <w:spacing w:before="40" w:after="40" w:line="240" w:lineRule="auto"/>
              <w:ind w:left="126" w:right="224"/>
              <w:jc w:val="center"/>
              <w:outlineLvl w:val="0"/>
              <w:rPr>
                <w:rFonts w:eastAsia="Calibri" w:cs="Arial"/>
                <w:i/>
                <w:color w:val="000000"/>
                <w:sz w:val="16"/>
                <w:szCs w:val="16"/>
              </w:rPr>
            </w:pPr>
            <w:r w:rsidRPr="00B41B6E">
              <w:rPr>
                <w:rFonts w:eastAsia="Calibri" w:cs="Arial"/>
                <w:i/>
                <w:color w:val="000000"/>
                <w:sz w:val="16"/>
                <w:szCs w:val="16"/>
              </w:rPr>
              <w:t>B</w:t>
            </w:r>
          </w:p>
        </w:tc>
        <w:tc>
          <w:tcPr>
            <w:tcW w:w="1021" w:type="dxa"/>
            <w:tcBorders>
              <w:left w:val="single" w:sz="2" w:space="0" w:color="auto"/>
              <w:bottom w:val="single" w:sz="12" w:space="0" w:color="auto"/>
              <w:right w:val="single" w:sz="2" w:space="0" w:color="auto"/>
            </w:tcBorders>
            <w:shd w:val="clear" w:color="auto" w:fill="auto"/>
            <w:vAlign w:val="bottom"/>
          </w:tcPr>
          <w:p w14:paraId="710DA395" w14:textId="77777777" w:rsidR="006B7858" w:rsidRPr="00B41B6E" w:rsidRDefault="006B7858" w:rsidP="00D82057">
            <w:pPr>
              <w:tabs>
                <w:tab w:val="left" w:pos="9639"/>
              </w:tabs>
              <w:spacing w:before="40" w:after="40" w:line="240" w:lineRule="auto"/>
              <w:ind w:left="201" w:right="141"/>
              <w:jc w:val="center"/>
              <w:outlineLvl w:val="0"/>
              <w:rPr>
                <w:rFonts w:eastAsia="Calibri" w:cs="Arial"/>
                <w:i/>
                <w:color w:val="000000"/>
                <w:sz w:val="16"/>
                <w:szCs w:val="16"/>
              </w:rPr>
            </w:pPr>
            <w:r w:rsidRPr="00B41B6E">
              <w:rPr>
                <w:rFonts w:eastAsia="Calibri" w:cs="Arial"/>
                <w:i/>
                <w:color w:val="000000"/>
                <w:sz w:val="16"/>
                <w:szCs w:val="16"/>
              </w:rPr>
              <w:t>C/C1</w:t>
            </w:r>
          </w:p>
        </w:tc>
        <w:tc>
          <w:tcPr>
            <w:tcW w:w="1022" w:type="dxa"/>
            <w:tcBorders>
              <w:left w:val="single" w:sz="2" w:space="0" w:color="auto"/>
              <w:bottom w:val="single" w:sz="12" w:space="0" w:color="auto"/>
              <w:right w:val="single" w:sz="2" w:space="0" w:color="auto"/>
            </w:tcBorders>
            <w:shd w:val="clear" w:color="auto" w:fill="auto"/>
            <w:vAlign w:val="bottom"/>
          </w:tcPr>
          <w:p w14:paraId="33496EA3" w14:textId="77777777" w:rsidR="006B7858" w:rsidRPr="00B41B6E" w:rsidRDefault="006B7858" w:rsidP="00D82057">
            <w:pPr>
              <w:tabs>
                <w:tab w:val="left" w:pos="9639"/>
              </w:tabs>
              <w:spacing w:before="40" w:after="40" w:line="240" w:lineRule="auto"/>
              <w:ind w:left="142" w:right="142"/>
              <w:jc w:val="center"/>
              <w:outlineLvl w:val="0"/>
              <w:rPr>
                <w:rFonts w:eastAsia="Calibri" w:cs="Arial"/>
                <w:i/>
                <w:color w:val="000000"/>
                <w:sz w:val="16"/>
                <w:szCs w:val="16"/>
              </w:rPr>
            </w:pPr>
            <w:r w:rsidRPr="00B41B6E">
              <w:rPr>
                <w:rFonts w:eastAsia="Calibri" w:cs="Arial"/>
                <w:i/>
                <w:color w:val="000000"/>
                <w:sz w:val="16"/>
                <w:szCs w:val="16"/>
              </w:rPr>
              <w:t>D/D1</w:t>
            </w:r>
          </w:p>
        </w:tc>
        <w:tc>
          <w:tcPr>
            <w:tcW w:w="1008" w:type="dxa"/>
            <w:tcBorders>
              <w:left w:val="single" w:sz="2" w:space="0" w:color="auto"/>
              <w:bottom w:val="single" w:sz="12" w:space="0" w:color="auto"/>
              <w:right w:val="single" w:sz="2" w:space="0" w:color="auto"/>
            </w:tcBorders>
            <w:shd w:val="clear" w:color="auto" w:fill="auto"/>
            <w:vAlign w:val="bottom"/>
          </w:tcPr>
          <w:p w14:paraId="23261F16" w14:textId="77777777" w:rsidR="006B7858" w:rsidRPr="00B41B6E" w:rsidRDefault="006B7858" w:rsidP="00D82057">
            <w:pPr>
              <w:tabs>
                <w:tab w:val="left" w:pos="9639"/>
              </w:tabs>
              <w:spacing w:before="40" w:after="40" w:line="240" w:lineRule="auto"/>
              <w:ind w:left="141" w:right="211"/>
              <w:jc w:val="center"/>
              <w:outlineLvl w:val="0"/>
              <w:rPr>
                <w:rFonts w:eastAsia="Calibri" w:cs="Arial"/>
                <w:i/>
                <w:color w:val="000000"/>
                <w:sz w:val="16"/>
                <w:szCs w:val="16"/>
              </w:rPr>
            </w:pPr>
            <w:r w:rsidRPr="00B41B6E">
              <w:rPr>
                <w:rFonts w:eastAsia="Calibri" w:cs="Arial"/>
                <w:i/>
                <w:color w:val="000000"/>
                <w:sz w:val="16"/>
                <w:szCs w:val="16"/>
              </w:rPr>
              <w:t>E/E1</w:t>
            </w:r>
          </w:p>
        </w:tc>
        <w:tc>
          <w:tcPr>
            <w:tcW w:w="1022" w:type="dxa"/>
            <w:tcBorders>
              <w:left w:val="single" w:sz="2" w:space="0" w:color="auto"/>
              <w:bottom w:val="single" w:sz="12" w:space="0" w:color="auto"/>
              <w:right w:val="single" w:sz="2" w:space="0" w:color="auto"/>
            </w:tcBorders>
            <w:shd w:val="clear" w:color="auto" w:fill="auto"/>
            <w:vAlign w:val="bottom"/>
          </w:tcPr>
          <w:p w14:paraId="0883477E" w14:textId="77777777" w:rsidR="006B7858" w:rsidRPr="00B41B6E" w:rsidRDefault="006B7858" w:rsidP="00D82057">
            <w:pPr>
              <w:tabs>
                <w:tab w:val="left" w:pos="9639"/>
              </w:tabs>
              <w:spacing w:before="40" w:after="40" w:line="240" w:lineRule="auto"/>
              <w:ind w:left="141" w:right="211"/>
              <w:jc w:val="center"/>
              <w:outlineLvl w:val="0"/>
              <w:rPr>
                <w:rFonts w:eastAsia="Calibri" w:cs="Arial"/>
                <w:i/>
                <w:color w:val="000000"/>
                <w:sz w:val="16"/>
                <w:szCs w:val="16"/>
              </w:rPr>
            </w:pPr>
            <w:r w:rsidRPr="00B41B6E">
              <w:rPr>
                <w:rFonts w:eastAsia="Calibri" w:cs="Arial"/>
                <w:i/>
                <w:color w:val="000000"/>
                <w:sz w:val="16"/>
                <w:szCs w:val="16"/>
              </w:rPr>
              <w:t>F/F1</w:t>
            </w:r>
          </w:p>
        </w:tc>
        <w:tc>
          <w:tcPr>
            <w:tcW w:w="1274" w:type="dxa"/>
            <w:tcBorders>
              <w:left w:val="single" w:sz="2" w:space="0" w:color="auto"/>
              <w:bottom w:val="single" w:sz="12" w:space="0" w:color="auto"/>
              <w:right w:val="single" w:sz="2" w:space="0" w:color="auto"/>
            </w:tcBorders>
            <w:vAlign w:val="bottom"/>
          </w:tcPr>
          <w:p w14:paraId="2F5A5E9A" w14:textId="77777777" w:rsidR="006B7858" w:rsidRPr="0060167B" w:rsidRDefault="006B7858" w:rsidP="00D82057">
            <w:pPr>
              <w:tabs>
                <w:tab w:val="left" w:pos="9639"/>
              </w:tabs>
              <w:spacing w:before="40" w:after="40" w:line="240" w:lineRule="auto"/>
              <w:ind w:left="141" w:right="211"/>
              <w:jc w:val="center"/>
              <w:outlineLvl w:val="0"/>
              <w:rPr>
                <w:rFonts w:eastAsia="Calibri" w:cs="Arial"/>
                <w:i/>
                <w:color w:val="000000"/>
                <w:sz w:val="16"/>
                <w:szCs w:val="16"/>
              </w:rPr>
            </w:pPr>
            <w:r w:rsidRPr="0060167B">
              <w:rPr>
                <w:rFonts w:eastAsia="Calibri" w:cs="Arial"/>
                <w:i/>
                <w:color w:val="000000"/>
                <w:sz w:val="16"/>
                <w:szCs w:val="16"/>
              </w:rPr>
              <w:t>Метод исследования</w:t>
            </w:r>
          </w:p>
        </w:tc>
      </w:tr>
      <w:tr w:rsidR="006B7858" w:rsidRPr="00B41B6E" w14:paraId="0B852DB9" w14:textId="77777777" w:rsidTr="0060167B">
        <w:tc>
          <w:tcPr>
            <w:tcW w:w="3073" w:type="dxa"/>
            <w:tcBorders>
              <w:top w:val="single" w:sz="12" w:space="0" w:color="auto"/>
              <w:left w:val="single" w:sz="2" w:space="0" w:color="auto"/>
              <w:bottom w:val="single" w:sz="2" w:space="0" w:color="auto"/>
              <w:right w:val="single" w:sz="2" w:space="0" w:color="auto"/>
            </w:tcBorders>
            <w:shd w:val="clear" w:color="auto" w:fill="auto"/>
          </w:tcPr>
          <w:p w14:paraId="528C4587"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Упругость паров (кПа)</w:t>
            </w:r>
          </w:p>
        </w:tc>
        <w:tc>
          <w:tcPr>
            <w:tcW w:w="1040" w:type="dxa"/>
            <w:tcBorders>
              <w:top w:val="single" w:sz="12" w:space="0" w:color="auto"/>
              <w:left w:val="single" w:sz="2" w:space="0" w:color="auto"/>
              <w:bottom w:val="single" w:sz="2" w:space="0" w:color="auto"/>
              <w:right w:val="single" w:sz="2" w:space="0" w:color="auto"/>
            </w:tcBorders>
            <w:shd w:val="clear" w:color="auto" w:fill="auto"/>
          </w:tcPr>
          <w:p w14:paraId="6A543863"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45–60</w:t>
            </w:r>
          </w:p>
        </w:tc>
        <w:tc>
          <w:tcPr>
            <w:tcW w:w="1008" w:type="dxa"/>
            <w:tcBorders>
              <w:top w:val="single" w:sz="12" w:space="0" w:color="auto"/>
              <w:left w:val="single" w:sz="2" w:space="0" w:color="auto"/>
              <w:bottom w:val="single" w:sz="2" w:space="0" w:color="auto"/>
              <w:right w:val="single" w:sz="2" w:space="0" w:color="auto"/>
            </w:tcBorders>
            <w:shd w:val="clear" w:color="auto" w:fill="auto"/>
          </w:tcPr>
          <w:p w14:paraId="3C0420D5"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45–70</w:t>
            </w:r>
          </w:p>
        </w:tc>
        <w:tc>
          <w:tcPr>
            <w:tcW w:w="1021" w:type="dxa"/>
            <w:tcBorders>
              <w:top w:val="single" w:sz="12" w:space="0" w:color="auto"/>
              <w:left w:val="single" w:sz="2" w:space="0" w:color="auto"/>
              <w:bottom w:val="single" w:sz="2" w:space="0" w:color="auto"/>
              <w:right w:val="single" w:sz="2" w:space="0" w:color="auto"/>
            </w:tcBorders>
            <w:shd w:val="clear" w:color="auto" w:fill="auto"/>
          </w:tcPr>
          <w:p w14:paraId="056C5051"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50–80</w:t>
            </w:r>
          </w:p>
        </w:tc>
        <w:tc>
          <w:tcPr>
            <w:tcW w:w="1022" w:type="dxa"/>
            <w:tcBorders>
              <w:top w:val="single" w:sz="12" w:space="0" w:color="auto"/>
              <w:left w:val="single" w:sz="2" w:space="0" w:color="auto"/>
              <w:bottom w:val="single" w:sz="2" w:space="0" w:color="auto"/>
              <w:right w:val="single" w:sz="2" w:space="0" w:color="auto"/>
            </w:tcBorders>
            <w:shd w:val="clear" w:color="auto" w:fill="auto"/>
          </w:tcPr>
          <w:p w14:paraId="2751EB19"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60–90</w:t>
            </w:r>
          </w:p>
        </w:tc>
        <w:tc>
          <w:tcPr>
            <w:tcW w:w="1008" w:type="dxa"/>
            <w:tcBorders>
              <w:top w:val="single" w:sz="12" w:space="0" w:color="auto"/>
              <w:left w:val="single" w:sz="2" w:space="0" w:color="auto"/>
              <w:bottom w:val="single" w:sz="2" w:space="0" w:color="auto"/>
              <w:right w:val="single" w:sz="2" w:space="0" w:color="auto"/>
            </w:tcBorders>
            <w:shd w:val="clear" w:color="auto" w:fill="auto"/>
          </w:tcPr>
          <w:p w14:paraId="0CB4F65A"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65–95</w:t>
            </w:r>
          </w:p>
        </w:tc>
        <w:tc>
          <w:tcPr>
            <w:tcW w:w="1022" w:type="dxa"/>
            <w:tcBorders>
              <w:top w:val="single" w:sz="12" w:space="0" w:color="auto"/>
              <w:left w:val="single" w:sz="2" w:space="0" w:color="auto"/>
              <w:bottom w:val="single" w:sz="2" w:space="0" w:color="auto"/>
              <w:right w:val="single" w:sz="2" w:space="0" w:color="auto"/>
            </w:tcBorders>
            <w:shd w:val="clear" w:color="auto" w:fill="auto"/>
          </w:tcPr>
          <w:p w14:paraId="155B8D20"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70–100</w:t>
            </w:r>
          </w:p>
        </w:tc>
        <w:tc>
          <w:tcPr>
            <w:tcW w:w="1274" w:type="dxa"/>
            <w:vMerge w:val="restart"/>
            <w:tcBorders>
              <w:top w:val="single" w:sz="12" w:space="0" w:color="auto"/>
              <w:left w:val="single" w:sz="2" w:space="0" w:color="auto"/>
              <w:right w:val="single" w:sz="2" w:space="0" w:color="auto"/>
            </w:tcBorders>
          </w:tcPr>
          <w:p w14:paraId="7441C177" w14:textId="77777777" w:rsidR="006B7858" w:rsidRDefault="006B7858" w:rsidP="006B7858">
            <w:pPr>
              <w:tabs>
                <w:tab w:val="left" w:pos="9639"/>
              </w:tabs>
              <w:ind w:left="141"/>
              <w:jc w:val="center"/>
              <w:outlineLvl w:val="0"/>
              <w:rPr>
                <w:bCs/>
                <w:sz w:val="18"/>
                <w:szCs w:val="18"/>
                <w:lang w:val="en-GB" w:eastAsia="fr-FR"/>
              </w:rPr>
            </w:pPr>
          </w:p>
          <w:p w14:paraId="19A7DEF4" w14:textId="77777777" w:rsidR="006B7858" w:rsidRDefault="006B7858" w:rsidP="006B7858">
            <w:pPr>
              <w:tabs>
                <w:tab w:val="left" w:pos="9639"/>
              </w:tabs>
              <w:ind w:left="141"/>
              <w:jc w:val="center"/>
              <w:outlineLvl w:val="0"/>
              <w:rPr>
                <w:bCs/>
                <w:sz w:val="18"/>
                <w:szCs w:val="18"/>
                <w:lang w:val="en-GB" w:eastAsia="fr-FR"/>
              </w:rPr>
            </w:pPr>
          </w:p>
          <w:p w14:paraId="5820FFB2" w14:textId="77777777" w:rsidR="006B7858" w:rsidRDefault="006B7858" w:rsidP="006B7858">
            <w:pPr>
              <w:tabs>
                <w:tab w:val="left" w:pos="9639"/>
              </w:tabs>
              <w:ind w:left="141"/>
              <w:jc w:val="center"/>
              <w:outlineLvl w:val="0"/>
              <w:rPr>
                <w:bCs/>
                <w:sz w:val="18"/>
                <w:szCs w:val="18"/>
                <w:lang w:val="en-GB" w:eastAsia="fr-FR"/>
              </w:rPr>
            </w:pPr>
          </w:p>
          <w:p w14:paraId="04FE2D54" w14:textId="77777777" w:rsidR="006B7858" w:rsidRDefault="006B7858" w:rsidP="006B7858">
            <w:pPr>
              <w:tabs>
                <w:tab w:val="left" w:pos="9639"/>
              </w:tabs>
              <w:ind w:left="141"/>
              <w:jc w:val="center"/>
              <w:outlineLvl w:val="0"/>
              <w:rPr>
                <w:bCs/>
                <w:sz w:val="18"/>
                <w:szCs w:val="18"/>
                <w:lang w:val="en-GB" w:eastAsia="fr-FR"/>
              </w:rPr>
            </w:pPr>
          </w:p>
          <w:p w14:paraId="261DA4F1" w14:textId="77777777" w:rsidR="006B7858" w:rsidRDefault="006B7858" w:rsidP="006B7858">
            <w:pPr>
              <w:tabs>
                <w:tab w:val="left" w:pos="9639"/>
              </w:tabs>
              <w:ind w:left="141"/>
              <w:jc w:val="center"/>
              <w:outlineLvl w:val="0"/>
              <w:rPr>
                <w:bCs/>
                <w:sz w:val="18"/>
                <w:szCs w:val="18"/>
                <w:lang w:val="en-GB" w:eastAsia="fr-FR"/>
              </w:rPr>
            </w:pPr>
          </w:p>
          <w:p w14:paraId="5A4D7895" w14:textId="77777777" w:rsidR="006B7858" w:rsidRDefault="006B7858" w:rsidP="006B7858">
            <w:pPr>
              <w:tabs>
                <w:tab w:val="left" w:pos="9639"/>
              </w:tabs>
              <w:ind w:left="141"/>
              <w:jc w:val="center"/>
              <w:outlineLvl w:val="0"/>
              <w:rPr>
                <w:bCs/>
                <w:sz w:val="18"/>
                <w:szCs w:val="18"/>
                <w:lang w:val="en-GB" w:eastAsia="fr-FR"/>
              </w:rPr>
            </w:pPr>
          </w:p>
          <w:p w14:paraId="6917CD75" w14:textId="77777777" w:rsidR="006B7858" w:rsidRDefault="006B7858" w:rsidP="006B7858">
            <w:pPr>
              <w:tabs>
                <w:tab w:val="left" w:pos="9639"/>
              </w:tabs>
              <w:ind w:left="141"/>
              <w:jc w:val="center"/>
              <w:outlineLvl w:val="0"/>
              <w:rPr>
                <w:bCs/>
                <w:sz w:val="18"/>
                <w:szCs w:val="18"/>
                <w:lang w:val="en-GB" w:eastAsia="fr-FR"/>
              </w:rPr>
            </w:pPr>
          </w:p>
          <w:p w14:paraId="5131FFD5" w14:textId="77777777" w:rsidR="006B7858" w:rsidRPr="0048678A" w:rsidRDefault="006B7858" w:rsidP="00DD3D2D">
            <w:pPr>
              <w:tabs>
                <w:tab w:val="left" w:pos="9639"/>
              </w:tabs>
              <w:ind w:right="195"/>
              <w:jc w:val="center"/>
              <w:outlineLvl w:val="0"/>
              <w:rPr>
                <w:bCs/>
                <w:sz w:val="18"/>
                <w:szCs w:val="18"/>
                <w:lang w:val="en-GB" w:eastAsia="fr-FR"/>
              </w:rPr>
            </w:pPr>
            <w:r w:rsidRPr="0048678A">
              <w:rPr>
                <w:bCs/>
                <w:sz w:val="18"/>
                <w:szCs w:val="18"/>
                <w:lang w:val="en-GB" w:eastAsia="fr-FR"/>
              </w:rPr>
              <w:t>EN ISO 3405</w:t>
            </w:r>
          </w:p>
          <w:p w14:paraId="063071AA"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449DAD60"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0F37D712"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E70 (%)</w:t>
            </w:r>
            <w:r w:rsidRPr="00B41B6E">
              <w:rPr>
                <w:rFonts w:eastAsia="Calibri" w:cs="Arial"/>
                <w:sz w:val="18"/>
                <w:szCs w:val="18"/>
                <w:vertAlign w:val="superscript"/>
              </w:rPr>
              <w:t>1</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6C427E3D"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20–48</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4DF1ECE9"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20–48</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551A7F22"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22–50</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748C290B"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22–50</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400F8834"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22–50</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2EE8FA73"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22–50</w:t>
            </w:r>
          </w:p>
        </w:tc>
        <w:tc>
          <w:tcPr>
            <w:tcW w:w="1274" w:type="dxa"/>
            <w:vMerge/>
            <w:tcBorders>
              <w:left w:val="single" w:sz="2" w:space="0" w:color="auto"/>
              <w:right w:val="single" w:sz="2" w:space="0" w:color="auto"/>
            </w:tcBorders>
          </w:tcPr>
          <w:p w14:paraId="3ADCD329"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59886A52"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701121C6"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E100 (%)</w:t>
            </w:r>
            <w:r w:rsidRPr="00B41B6E">
              <w:rPr>
                <w:rFonts w:eastAsia="Calibri" w:cs="Arial"/>
                <w:sz w:val="18"/>
                <w:szCs w:val="18"/>
                <w:vertAlign w:val="superscript"/>
              </w:rPr>
              <w:t>1</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5C49AA54"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46–71</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11184D08"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46–71</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6C4FF0B0"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46–71</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51D18666"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46–71</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6E1DD7A3"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46–71</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09E6673A"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46–71</w:t>
            </w:r>
          </w:p>
        </w:tc>
        <w:tc>
          <w:tcPr>
            <w:tcW w:w="1274" w:type="dxa"/>
            <w:vMerge/>
            <w:tcBorders>
              <w:left w:val="single" w:sz="2" w:space="0" w:color="auto"/>
              <w:right w:val="single" w:sz="2" w:space="0" w:color="auto"/>
            </w:tcBorders>
          </w:tcPr>
          <w:p w14:paraId="6712DBD5"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77A30300"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6163B3DD"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E150 (%, мин.)</w:t>
            </w:r>
            <w:r w:rsidRPr="00B41B6E">
              <w:rPr>
                <w:rFonts w:eastAsia="Calibri" w:cs="Arial"/>
                <w:sz w:val="18"/>
                <w:szCs w:val="18"/>
                <w:vertAlign w:val="superscript"/>
              </w:rPr>
              <w:t>1</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48F80A97"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75</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6EBB0C82"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75</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18DBC646"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75</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42522666"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75</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6497EF05" w14:textId="77777777" w:rsidR="006B7858" w:rsidRPr="00B41B6E" w:rsidDel="00904C63"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75</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33B97619"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75</w:t>
            </w:r>
          </w:p>
        </w:tc>
        <w:tc>
          <w:tcPr>
            <w:tcW w:w="1274" w:type="dxa"/>
            <w:vMerge/>
            <w:tcBorders>
              <w:left w:val="single" w:sz="2" w:space="0" w:color="auto"/>
              <w:right w:val="single" w:sz="2" w:space="0" w:color="auto"/>
            </w:tcBorders>
          </w:tcPr>
          <w:p w14:paraId="6CF46A68"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41786FD9"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43B71481"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Конечная точка кипения (°C, макс.)</w:t>
            </w:r>
            <w:r w:rsidRPr="00B41B6E">
              <w:rPr>
                <w:rFonts w:eastAsia="Calibri" w:cs="Arial"/>
                <w:sz w:val="18"/>
                <w:szCs w:val="18"/>
                <w:vertAlign w:val="superscript"/>
              </w:rPr>
              <w:t>1</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619A7C4B"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210</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7E9F2481"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210</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A487235"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210</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08523326"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210</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5480EEC1" w14:textId="77777777" w:rsidR="006B7858" w:rsidRPr="00B41B6E" w:rsidDel="0049439C"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210</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7154338F"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210</w:t>
            </w:r>
          </w:p>
        </w:tc>
        <w:tc>
          <w:tcPr>
            <w:tcW w:w="1274" w:type="dxa"/>
            <w:vMerge/>
            <w:tcBorders>
              <w:left w:val="single" w:sz="2" w:space="0" w:color="auto"/>
              <w:right w:val="single" w:sz="2" w:space="0" w:color="auto"/>
            </w:tcBorders>
          </w:tcPr>
          <w:p w14:paraId="464ADFCC"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60AD4933"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4467B066"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sz w:val="18"/>
                <w:szCs w:val="18"/>
              </w:rPr>
              <w:t>T10 (</w:t>
            </w:r>
            <w:r w:rsidRPr="00B41B6E">
              <w:rPr>
                <w:rFonts w:eastAsia="Calibri" w:cs="Arial"/>
                <w:sz w:val="18"/>
                <w:szCs w:val="18"/>
                <w:lang w:eastAsia="de-DE"/>
              </w:rPr>
              <w:t>°C)</w:t>
            </w:r>
            <w:r w:rsidRPr="00B41B6E">
              <w:rPr>
                <w:rFonts w:eastAsia="Calibri" w:cs="Arial"/>
                <w:sz w:val="18"/>
                <w:szCs w:val="18"/>
                <w:vertAlign w:val="superscript"/>
              </w:rPr>
              <w:t>1</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58E7075B"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65</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321200C8"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60</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77B4C082"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55</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6C4A42D8"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50</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77F34FFA"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45</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4C501F3C"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45</w:t>
            </w:r>
          </w:p>
        </w:tc>
        <w:tc>
          <w:tcPr>
            <w:tcW w:w="1274" w:type="dxa"/>
            <w:vMerge/>
            <w:tcBorders>
              <w:left w:val="single" w:sz="2" w:space="0" w:color="auto"/>
              <w:right w:val="single" w:sz="2" w:space="0" w:color="auto"/>
            </w:tcBorders>
          </w:tcPr>
          <w:p w14:paraId="38CB0C8D"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0198E3BF"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72DE0A68"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sz w:val="18"/>
                <w:szCs w:val="18"/>
              </w:rPr>
              <w:t>T50 (</w:t>
            </w:r>
            <w:r w:rsidRPr="00B41B6E">
              <w:rPr>
                <w:rFonts w:eastAsia="Calibri" w:cs="Arial"/>
                <w:sz w:val="18"/>
                <w:szCs w:val="18"/>
                <w:lang w:eastAsia="de-DE"/>
              </w:rPr>
              <w:t>°C)</w:t>
            </w:r>
            <w:r w:rsidRPr="00B41B6E">
              <w:rPr>
                <w:rFonts w:eastAsia="Calibri" w:cs="Arial"/>
                <w:sz w:val="18"/>
                <w:szCs w:val="18"/>
                <w:vertAlign w:val="superscript"/>
              </w:rPr>
              <w:t>1</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4B4232AA"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77–100</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459E7967"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77–100</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6BA42F7E"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75–100</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14BEF521"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70–100</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7CCEAC4E"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65–100</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1FB52AD1"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65–100</w:t>
            </w:r>
          </w:p>
        </w:tc>
        <w:tc>
          <w:tcPr>
            <w:tcW w:w="1274" w:type="dxa"/>
            <w:vMerge/>
            <w:tcBorders>
              <w:left w:val="single" w:sz="2" w:space="0" w:color="auto"/>
              <w:right w:val="single" w:sz="2" w:space="0" w:color="auto"/>
            </w:tcBorders>
          </w:tcPr>
          <w:p w14:paraId="04385EC8"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5FA2AAA1"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6165B5A1"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sz w:val="18"/>
                <w:szCs w:val="18"/>
              </w:rPr>
              <w:t>T90 (</w:t>
            </w:r>
            <w:r w:rsidRPr="00B41B6E">
              <w:rPr>
                <w:rFonts w:eastAsia="Calibri" w:cs="Arial"/>
                <w:sz w:val="18"/>
                <w:szCs w:val="18"/>
                <w:lang w:eastAsia="de-DE"/>
              </w:rPr>
              <w:t>°C)</w:t>
            </w:r>
            <w:r w:rsidRPr="00B41B6E">
              <w:rPr>
                <w:rFonts w:eastAsia="Calibri" w:cs="Arial"/>
                <w:sz w:val="18"/>
                <w:szCs w:val="18"/>
                <w:vertAlign w:val="superscript"/>
              </w:rPr>
              <w:t>1</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15F5D7E1"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130–175</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13679162"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130–175</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07410A63"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130–175</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65382AC4"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130–175</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36CD80E3"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130–175</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04D65C96"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130–175</w:t>
            </w:r>
          </w:p>
        </w:tc>
        <w:tc>
          <w:tcPr>
            <w:tcW w:w="1274" w:type="dxa"/>
            <w:vMerge/>
            <w:tcBorders>
              <w:left w:val="single" w:sz="2" w:space="0" w:color="auto"/>
              <w:right w:val="single" w:sz="2" w:space="0" w:color="auto"/>
            </w:tcBorders>
          </w:tcPr>
          <w:p w14:paraId="2EAA8AFC"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4C4B933C"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7E78CE75" w14:textId="77777777" w:rsidR="006B7858" w:rsidRPr="00B41B6E" w:rsidRDefault="006B7858" w:rsidP="006B7858">
            <w:pPr>
              <w:tabs>
                <w:tab w:val="left" w:pos="9639"/>
              </w:tabs>
              <w:spacing w:before="40" w:after="40" w:line="240" w:lineRule="auto"/>
              <w:ind w:left="147" w:right="91"/>
              <w:outlineLvl w:val="0"/>
              <w:rPr>
                <w:rFonts w:eastAsia="Calibri" w:cs="Arial"/>
                <w:color w:val="000000"/>
                <w:sz w:val="18"/>
                <w:szCs w:val="18"/>
              </w:rPr>
            </w:pPr>
            <w:r w:rsidRPr="00B41B6E">
              <w:rPr>
                <w:rFonts w:eastAsia="Calibri" w:cs="Arial"/>
                <w:color w:val="000000"/>
                <w:sz w:val="18"/>
                <w:szCs w:val="18"/>
              </w:rPr>
              <w:t xml:space="preserve">Остатки дистиллятов </w:t>
            </w:r>
            <w:r w:rsidRPr="00B41B6E">
              <w:rPr>
                <w:rFonts w:eastAsia="Calibri" w:cs="Arial"/>
                <w:color w:val="000000"/>
                <w:sz w:val="18"/>
                <w:szCs w:val="18"/>
              </w:rPr>
              <w:br/>
              <w:t xml:space="preserve">(%, по объему, </w:t>
            </w:r>
            <w:r w:rsidRPr="00B41B6E">
              <w:rPr>
                <w:rFonts w:eastAsia="SimSun" w:cs="Arial"/>
                <w:color w:val="000000"/>
                <w:sz w:val="18"/>
                <w:szCs w:val="18"/>
                <w:lang w:eastAsia="zh-CN"/>
              </w:rPr>
              <w:t>макс.</w:t>
            </w:r>
            <w:r w:rsidRPr="00B41B6E">
              <w:rPr>
                <w:rFonts w:eastAsia="Calibri" w:cs="Arial"/>
                <w:color w:val="000000"/>
                <w:sz w:val="18"/>
                <w:szCs w:val="18"/>
              </w:rPr>
              <w:t>)</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7B9554E3"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t>2</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2AE6885E"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t>2</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690A5A62"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2</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4D3A5271"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2</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5179A805"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2</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432FA208"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2</w:t>
            </w:r>
          </w:p>
        </w:tc>
        <w:tc>
          <w:tcPr>
            <w:tcW w:w="1274" w:type="dxa"/>
            <w:vMerge/>
            <w:tcBorders>
              <w:left w:val="single" w:sz="2" w:space="0" w:color="auto"/>
              <w:bottom w:val="single" w:sz="2" w:space="0" w:color="auto"/>
              <w:right w:val="single" w:sz="2" w:space="0" w:color="auto"/>
            </w:tcBorders>
          </w:tcPr>
          <w:p w14:paraId="1567DB0F"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p>
        </w:tc>
      </w:tr>
      <w:tr w:rsidR="006B7858" w:rsidRPr="00B41B6E" w14:paraId="78A7ADF4" w14:textId="77777777" w:rsidTr="0060167B">
        <w:tc>
          <w:tcPr>
            <w:tcW w:w="3073" w:type="dxa"/>
            <w:tcBorders>
              <w:top w:val="single" w:sz="2" w:space="0" w:color="auto"/>
              <w:left w:val="single" w:sz="2" w:space="0" w:color="auto"/>
              <w:bottom w:val="single" w:sz="2" w:space="0" w:color="auto"/>
              <w:right w:val="single" w:sz="2" w:space="0" w:color="auto"/>
            </w:tcBorders>
            <w:shd w:val="clear" w:color="auto" w:fill="auto"/>
          </w:tcPr>
          <w:p w14:paraId="0A5C34E6" w14:textId="77777777" w:rsidR="006B7858" w:rsidRPr="00B41B6E" w:rsidRDefault="006B7858" w:rsidP="006B7858">
            <w:pPr>
              <w:tabs>
                <w:tab w:val="left" w:pos="9639"/>
              </w:tabs>
              <w:spacing w:before="40" w:after="40" w:line="240" w:lineRule="auto"/>
              <w:ind w:left="147" w:right="91"/>
              <w:outlineLvl w:val="0"/>
              <w:rPr>
                <w:rFonts w:eastAsia="Calibri" w:cs="Arial"/>
                <w:color w:val="000000"/>
                <w:sz w:val="18"/>
                <w:szCs w:val="18"/>
              </w:rPr>
            </w:pPr>
            <w:r w:rsidRPr="00B41B6E">
              <w:rPr>
                <w:rFonts w:eastAsia="Calibri" w:cs="Arial"/>
                <w:color w:val="000000"/>
                <w:sz w:val="18"/>
                <w:szCs w:val="18"/>
              </w:rPr>
              <w:t xml:space="preserve">Индекс паровой пробки (ИПП) </w:t>
            </w:r>
            <w:r w:rsidRPr="00B41B6E">
              <w:rPr>
                <w:rFonts w:eastAsia="Calibri" w:cs="Arial"/>
                <w:color w:val="000000"/>
                <w:sz w:val="18"/>
                <w:szCs w:val="18"/>
              </w:rPr>
              <w:br/>
              <w:t>(10 УП + 7 E70) (макс. индекс)</w:t>
            </w:r>
          </w:p>
        </w:tc>
        <w:tc>
          <w:tcPr>
            <w:tcW w:w="1040" w:type="dxa"/>
            <w:tcBorders>
              <w:top w:val="single" w:sz="2" w:space="0" w:color="auto"/>
              <w:left w:val="single" w:sz="2" w:space="0" w:color="auto"/>
              <w:bottom w:val="single" w:sz="2" w:space="0" w:color="auto"/>
              <w:right w:val="single" w:sz="2" w:space="0" w:color="auto"/>
            </w:tcBorders>
            <w:shd w:val="clear" w:color="auto" w:fill="auto"/>
          </w:tcPr>
          <w:p w14:paraId="0E6615B4"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r w:rsidRPr="00B41B6E">
              <w:rPr>
                <w:rFonts w:eastAsia="Calibri" w:cs="Arial"/>
                <w:color w:val="000000"/>
                <w:sz w:val="18"/>
                <w:szCs w:val="18"/>
              </w:rPr>
              <w:br/>
              <w:t>–</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7D5B4C11"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r w:rsidRPr="00B41B6E">
              <w:rPr>
                <w:rFonts w:eastAsia="Calibri" w:cs="Arial"/>
                <w:color w:val="000000"/>
                <w:sz w:val="18"/>
                <w:szCs w:val="18"/>
              </w:rPr>
              <w:br/>
              <w:t>–</w:t>
            </w:r>
          </w:p>
        </w:tc>
        <w:tc>
          <w:tcPr>
            <w:tcW w:w="1021" w:type="dxa"/>
            <w:tcBorders>
              <w:top w:val="single" w:sz="2" w:space="0" w:color="auto"/>
              <w:left w:val="single" w:sz="2" w:space="0" w:color="auto"/>
              <w:bottom w:val="single" w:sz="2" w:space="0" w:color="auto"/>
              <w:right w:val="single" w:sz="2" w:space="0" w:color="auto"/>
            </w:tcBorders>
            <w:shd w:val="clear" w:color="auto" w:fill="auto"/>
          </w:tcPr>
          <w:p w14:paraId="3282126D"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C</w:t>
            </w:r>
            <w:r w:rsidRPr="00B41B6E">
              <w:rPr>
                <w:rFonts w:eastAsia="Calibri" w:cs="Arial"/>
                <w:color w:val="000000"/>
                <w:sz w:val="18"/>
                <w:szCs w:val="18"/>
              </w:rPr>
              <w:br/>
              <w:t>–</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4309A8F4"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D</w:t>
            </w:r>
            <w:r w:rsidRPr="00B41B6E">
              <w:rPr>
                <w:rFonts w:eastAsia="Calibri" w:cs="Arial"/>
                <w:color w:val="000000"/>
                <w:sz w:val="18"/>
                <w:szCs w:val="18"/>
              </w:rPr>
              <w:br/>
              <w:t>–</w:t>
            </w:r>
          </w:p>
        </w:tc>
        <w:tc>
          <w:tcPr>
            <w:tcW w:w="1008" w:type="dxa"/>
            <w:tcBorders>
              <w:top w:val="single" w:sz="2" w:space="0" w:color="auto"/>
              <w:left w:val="single" w:sz="2" w:space="0" w:color="auto"/>
              <w:bottom w:val="single" w:sz="2" w:space="0" w:color="auto"/>
              <w:right w:val="single" w:sz="2" w:space="0" w:color="auto"/>
            </w:tcBorders>
            <w:shd w:val="clear" w:color="auto" w:fill="auto"/>
          </w:tcPr>
          <w:p w14:paraId="64A36BCF"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E</w:t>
            </w:r>
            <w:r w:rsidRPr="00B41B6E">
              <w:rPr>
                <w:rFonts w:eastAsia="Calibri" w:cs="Arial"/>
                <w:color w:val="000000"/>
                <w:sz w:val="18"/>
                <w:szCs w:val="18"/>
              </w:rPr>
              <w:br/>
              <w:t>–</w:t>
            </w:r>
          </w:p>
        </w:tc>
        <w:tc>
          <w:tcPr>
            <w:tcW w:w="1022" w:type="dxa"/>
            <w:tcBorders>
              <w:top w:val="single" w:sz="2" w:space="0" w:color="auto"/>
              <w:left w:val="single" w:sz="2" w:space="0" w:color="auto"/>
              <w:bottom w:val="single" w:sz="2" w:space="0" w:color="auto"/>
              <w:right w:val="single" w:sz="2" w:space="0" w:color="auto"/>
            </w:tcBorders>
            <w:shd w:val="clear" w:color="auto" w:fill="auto"/>
          </w:tcPr>
          <w:p w14:paraId="6C6BD5DD"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F</w:t>
            </w:r>
            <w:r w:rsidRPr="00B41B6E">
              <w:rPr>
                <w:rFonts w:eastAsia="Calibri" w:cs="Arial"/>
                <w:color w:val="000000"/>
                <w:sz w:val="18"/>
                <w:szCs w:val="18"/>
              </w:rPr>
              <w:br/>
              <w:t>–</w:t>
            </w:r>
          </w:p>
        </w:tc>
        <w:tc>
          <w:tcPr>
            <w:tcW w:w="1274" w:type="dxa"/>
            <w:tcBorders>
              <w:top w:val="single" w:sz="2" w:space="0" w:color="auto"/>
              <w:left w:val="single" w:sz="2" w:space="0" w:color="auto"/>
              <w:bottom w:val="single" w:sz="2" w:space="0" w:color="auto"/>
              <w:right w:val="single" w:sz="2" w:space="0" w:color="auto"/>
            </w:tcBorders>
          </w:tcPr>
          <w:p w14:paraId="7FF86E2D"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Pr>
                <w:rFonts w:eastAsia="Calibri" w:cs="Arial"/>
                <w:color w:val="000000"/>
                <w:sz w:val="18"/>
                <w:szCs w:val="18"/>
              </w:rPr>
              <w:t>–</w:t>
            </w:r>
          </w:p>
        </w:tc>
      </w:tr>
      <w:tr w:rsidR="006B7858" w:rsidRPr="00B41B6E" w14:paraId="634FDB97" w14:textId="77777777" w:rsidTr="0060167B">
        <w:tc>
          <w:tcPr>
            <w:tcW w:w="3073" w:type="dxa"/>
            <w:tcBorders>
              <w:top w:val="single" w:sz="2" w:space="0" w:color="auto"/>
              <w:left w:val="single" w:sz="2" w:space="0" w:color="auto"/>
              <w:bottom w:val="single" w:sz="12" w:space="0" w:color="auto"/>
              <w:right w:val="single" w:sz="2" w:space="0" w:color="auto"/>
            </w:tcBorders>
            <w:shd w:val="clear" w:color="auto" w:fill="auto"/>
          </w:tcPr>
          <w:p w14:paraId="53C96259" w14:textId="77777777" w:rsidR="006B7858" w:rsidRPr="00B41B6E" w:rsidRDefault="006B7858" w:rsidP="006B7858">
            <w:pPr>
              <w:tabs>
                <w:tab w:val="left" w:pos="9639"/>
              </w:tabs>
              <w:spacing w:before="40" w:after="40" w:line="240" w:lineRule="auto"/>
              <w:ind w:left="147" w:right="91"/>
              <w:outlineLvl w:val="0"/>
              <w:rPr>
                <w:rFonts w:eastAsia="Calibri" w:cs="Arial"/>
                <w:color w:val="000000"/>
                <w:sz w:val="18"/>
                <w:szCs w:val="18"/>
              </w:rPr>
            </w:pPr>
            <w:r w:rsidRPr="00B41B6E">
              <w:rPr>
                <w:rFonts w:eastAsia="Calibri" w:cs="Arial"/>
                <w:color w:val="000000"/>
                <w:sz w:val="18"/>
                <w:szCs w:val="18"/>
              </w:rPr>
              <w:t>Индекс паровой пробки (ИПП)</w:t>
            </w:r>
            <w:r w:rsidRPr="00B41B6E">
              <w:rPr>
                <w:rFonts w:eastAsia="Calibri" w:cs="Arial"/>
                <w:color w:val="000000"/>
                <w:sz w:val="18"/>
                <w:szCs w:val="18"/>
              </w:rPr>
              <w:br/>
              <w:t>(10 УП + 7 E70) (макс. индекс)</w:t>
            </w:r>
          </w:p>
        </w:tc>
        <w:tc>
          <w:tcPr>
            <w:tcW w:w="1040" w:type="dxa"/>
            <w:tcBorders>
              <w:top w:val="single" w:sz="2" w:space="0" w:color="auto"/>
              <w:left w:val="single" w:sz="2" w:space="0" w:color="auto"/>
              <w:bottom w:val="single" w:sz="12" w:space="0" w:color="auto"/>
              <w:right w:val="single" w:sz="2" w:space="0" w:color="auto"/>
            </w:tcBorders>
            <w:shd w:val="clear" w:color="auto" w:fill="auto"/>
          </w:tcPr>
          <w:p w14:paraId="6FCEE225" w14:textId="77777777" w:rsidR="006B7858" w:rsidRPr="00B41B6E" w:rsidRDefault="006B7858" w:rsidP="006B7858">
            <w:pPr>
              <w:tabs>
                <w:tab w:val="left" w:pos="9639"/>
              </w:tabs>
              <w:spacing w:before="40" w:after="40" w:line="240" w:lineRule="auto"/>
              <w:ind w:left="192" w:right="158"/>
              <w:jc w:val="center"/>
              <w:outlineLvl w:val="0"/>
              <w:rPr>
                <w:rFonts w:eastAsia="Calibri" w:cs="Arial"/>
                <w:color w:val="000000"/>
                <w:sz w:val="18"/>
                <w:szCs w:val="18"/>
              </w:rPr>
            </w:pPr>
          </w:p>
        </w:tc>
        <w:tc>
          <w:tcPr>
            <w:tcW w:w="1008" w:type="dxa"/>
            <w:tcBorders>
              <w:top w:val="single" w:sz="2" w:space="0" w:color="auto"/>
              <w:left w:val="single" w:sz="2" w:space="0" w:color="auto"/>
              <w:bottom w:val="single" w:sz="12" w:space="0" w:color="auto"/>
              <w:right w:val="single" w:sz="2" w:space="0" w:color="auto"/>
            </w:tcBorders>
            <w:shd w:val="clear" w:color="auto" w:fill="auto"/>
          </w:tcPr>
          <w:p w14:paraId="6EC6A245" w14:textId="77777777" w:rsidR="006B7858" w:rsidRPr="00B41B6E" w:rsidRDefault="006B7858" w:rsidP="006B7858">
            <w:pPr>
              <w:tabs>
                <w:tab w:val="left" w:pos="9639"/>
              </w:tabs>
              <w:spacing w:before="40" w:after="40" w:line="240" w:lineRule="auto"/>
              <w:ind w:left="126" w:right="224"/>
              <w:jc w:val="center"/>
              <w:outlineLvl w:val="0"/>
              <w:rPr>
                <w:rFonts w:eastAsia="Calibri" w:cs="Arial"/>
                <w:color w:val="000000"/>
                <w:sz w:val="18"/>
                <w:szCs w:val="18"/>
              </w:rPr>
            </w:pPr>
          </w:p>
        </w:tc>
        <w:tc>
          <w:tcPr>
            <w:tcW w:w="1021" w:type="dxa"/>
            <w:tcBorders>
              <w:top w:val="single" w:sz="2" w:space="0" w:color="auto"/>
              <w:left w:val="single" w:sz="2" w:space="0" w:color="auto"/>
              <w:bottom w:val="single" w:sz="12" w:space="0" w:color="auto"/>
              <w:right w:val="single" w:sz="2" w:space="0" w:color="auto"/>
            </w:tcBorders>
            <w:shd w:val="clear" w:color="auto" w:fill="auto"/>
          </w:tcPr>
          <w:p w14:paraId="554C2295" w14:textId="77777777" w:rsidR="006B7858" w:rsidRPr="00B41B6E" w:rsidRDefault="006B7858" w:rsidP="006B7858">
            <w:pPr>
              <w:tabs>
                <w:tab w:val="left" w:pos="9639"/>
              </w:tabs>
              <w:spacing w:before="40" w:after="40" w:line="240" w:lineRule="auto"/>
              <w:ind w:left="201" w:right="141"/>
              <w:jc w:val="center"/>
              <w:outlineLvl w:val="0"/>
              <w:rPr>
                <w:rFonts w:eastAsia="Calibri" w:cs="Arial"/>
                <w:color w:val="000000"/>
                <w:sz w:val="18"/>
                <w:szCs w:val="18"/>
              </w:rPr>
            </w:pPr>
            <w:r w:rsidRPr="00B41B6E">
              <w:rPr>
                <w:rFonts w:eastAsia="Calibri" w:cs="Arial"/>
                <w:color w:val="000000"/>
                <w:sz w:val="18"/>
                <w:szCs w:val="18"/>
              </w:rPr>
              <w:t>C1</w:t>
            </w:r>
            <w:r w:rsidRPr="00B41B6E">
              <w:rPr>
                <w:rFonts w:eastAsia="Calibri" w:cs="Arial"/>
                <w:color w:val="000000"/>
                <w:sz w:val="18"/>
                <w:szCs w:val="18"/>
              </w:rPr>
              <w:br/>
              <w:t>1 050</w:t>
            </w:r>
          </w:p>
        </w:tc>
        <w:tc>
          <w:tcPr>
            <w:tcW w:w="1022" w:type="dxa"/>
            <w:tcBorders>
              <w:top w:val="single" w:sz="2" w:space="0" w:color="auto"/>
              <w:left w:val="single" w:sz="2" w:space="0" w:color="auto"/>
              <w:bottom w:val="single" w:sz="12" w:space="0" w:color="auto"/>
              <w:right w:val="single" w:sz="2" w:space="0" w:color="auto"/>
            </w:tcBorders>
            <w:shd w:val="clear" w:color="auto" w:fill="auto"/>
          </w:tcPr>
          <w:p w14:paraId="64D78F29" w14:textId="77777777" w:rsidR="006B7858" w:rsidRPr="00B41B6E" w:rsidRDefault="006B7858" w:rsidP="006B7858">
            <w:pPr>
              <w:tabs>
                <w:tab w:val="left" w:pos="9639"/>
              </w:tabs>
              <w:spacing w:before="40" w:after="40" w:line="240" w:lineRule="auto"/>
              <w:ind w:left="142" w:right="142"/>
              <w:jc w:val="center"/>
              <w:outlineLvl w:val="0"/>
              <w:rPr>
                <w:rFonts w:eastAsia="Calibri" w:cs="Arial"/>
                <w:color w:val="000000"/>
                <w:sz w:val="18"/>
                <w:szCs w:val="18"/>
              </w:rPr>
            </w:pPr>
            <w:r w:rsidRPr="00B41B6E">
              <w:rPr>
                <w:rFonts w:eastAsia="Calibri" w:cs="Arial"/>
                <w:color w:val="000000"/>
                <w:sz w:val="18"/>
                <w:szCs w:val="18"/>
              </w:rPr>
              <w:t>D1</w:t>
            </w:r>
            <w:r w:rsidRPr="00B41B6E">
              <w:rPr>
                <w:rFonts w:eastAsia="Calibri" w:cs="Arial"/>
                <w:color w:val="000000"/>
                <w:sz w:val="18"/>
                <w:szCs w:val="18"/>
              </w:rPr>
              <w:br/>
              <w:t>1 150</w:t>
            </w:r>
          </w:p>
        </w:tc>
        <w:tc>
          <w:tcPr>
            <w:tcW w:w="1008" w:type="dxa"/>
            <w:tcBorders>
              <w:top w:val="single" w:sz="2" w:space="0" w:color="auto"/>
              <w:left w:val="single" w:sz="2" w:space="0" w:color="auto"/>
              <w:bottom w:val="single" w:sz="12" w:space="0" w:color="auto"/>
              <w:right w:val="single" w:sz="2" w:space="0" w:color="auto"/>
            </w:tcBorders>
            <w:shd w:val="clear" w:color="auto" w:fill="auto"/>
          </w:tcPr>
          <w:p w14:paraId="3C9BFA5A"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E1</w:t>
            </w:r>
            <w:r w:rsidRPr="00B41B6E">
              <w:rPr>
                <w:rFonts w:eastAsia="Calibri" w:cs="Arial"/>
                <w:color w:val="000000"/>
                <w:sz w:val="18"/>
                <w:szCs w:val="18"/>
              </w:rPr>
              <w:br/>
              <w:t>1 200</w:t>
            </w:r>
          </w:p>
        </w:tc>
        <w:tc>
          <w:tcPr>
            <w:tcW w:w="1022" w:type="dxa"/>
            <w:tcBorders>
              <w:top w:val="single" w:sz="2" w:space="0" w:color="auto"/>
              <w:left w:val="single" w:sz="2" w:space="0" w:color="auto"/>
              <w:bottom w:val="single" w:sz="12" w:space="0" w:color="auto"/>
              <w:right w:val="single" w:sz="2" w:space="0" w:color="auto"/>
            </w:tcBorders>
            <w:shd w:val="clear" w:color="auto" w:fill="auto"/>
          </w:tcPr>
          <w:p w14:paraId="46E01C19"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sidRPr="00B41B6E">
              <w:rPr>
                <w:rFonts w:eastAsia="Calibri" w:cs="Arial"/>
                <w:color w:val="000000"/>
                <w:sz w:val="18"/>
                <w:szCs w:val="18"/>
              </w:rPr>
              <w:t>F1</w:t>
            </w:r>
            <w:r w:rsidRPr="00B41B6E">
              <w:rPr>
                <w:rFonts w:eastAsia="Calibri" w:cs="Arial"/>
                <w:color w:val="000000"/>
                <w:sz w:val="18"/>
                <w:szCs w:val="18"/>
              </w:rPr>
              <w:br/>
              <w:t>1 250</w:t>
            </w:r>
          </w:p>
        </w:tc>
        <w:tc>
          <w:tcPr>
            <w:tcW w:w="1274" w:type="dxa"/>
            <w:tcBorders>
              <w:top w:val="single" w:sz="2" w:space="0" w:color="auto"/>
              <w:left w:val="single" w:sz="2" w:space="0" w:color="auto"/>
              <w:bottom w:val="single" w:sz="12" w:space="0" w:color="auto"/>
              <w:right w:val="single" w:sz="2" w:space="0" w:color="auto"/>
            </w:tcBorders>
          </w:tcPr>
          <w:p w14:paraId="1EA2B6E9" w14:textId="77777777" w:rsidR="006B7858" w:rsidRPr="00B41B6E" w:rsidRDefault="006B7858" w:rsidP="006B7858">
            <w:pPr>
              <w:tabs>
                <w:tab w:val="left" w:pos="9639"/>
              </w:tabs>
              <w:spacing w:before="40" w:after="40" w:line="240" w:lineRule="auto"/>
              <w:ind w:left="141" w:right="211"/>
              <w:jc w:val="center"/>
              <w:outlineLvl w:val="0"/>
              <w:rPr>
                <w:rFonts w:eastAsia="Calibri" w:cs="Arial"/>
                <w:color w:val="000000"/>
                <w:sz w:val="18"/>
                <w:szCs w:val="18"/>
              </w:rPr>
            </w:pPr>
            <w:r>
              <w:rPr>
                <w:rFonts w:eastAsia="Calibri" w:cs="Arial"/>
                <w:color w:val="000000"/>
                <w:sz w:val="18"/>
                <w:szCs w:val="18"/>
              </w:rPr>
              <w:t>–</w:t>
            </w:r>
          </w:p>
        </w:tc>
      </w:tr>
    </w:tbl>
    <w:p w14:paraId="09A80C9F" w14:textId="77777777" w:rsidR="006B7858" w:rsidRPr="00EA2A43" w:rsidRDefault="00EA2A43" w:rsidP="00EA2A43">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rPr>
        <w:tab/>
      </w:r>
      <w:r w:rsidR="006B7858" w:rsidRPr="00EA2A43">
        <w:rPr>
          <w:sz w:val="18"/>
          <w:szCs w:val="18"/>
        </w:rPr>
        <w:t>*</w:t>
      </w:r>
      <w:r w:rsidR="006B7858" w:rsidRPr="00EA2A43">
        <w:rPr>
          <w:sz w:val="18"/>
          <w:szCs w:val="18"/>
        </w:rPr>
        <w:tab/>
      </w:r>
      <w:r w:rsidR="00881D21">
        <w:rPr>
          <w:sz w:val="18"/>
          <w:szCs w:val="18"/>
        </w:rPr>
        <w:t>«</w:t>
      </w:r>
      <w:r w:rsidR="006B7858" w:rsidRPr="00EA2A43">
        <w:rPr>
          <w:sz w:val="18"/>
          <w:szCs w:val="18"/>
        </w:rPr>
        <w:t>Класс</w:t>
      </w:r>
      <w:r w:rsidR="00881D21">
        <w:rPr>
          <w:sz w:val="18"/>
          <w:szCs w:val="18"/>
        </w:rPr>
        <w:t>»</w:t>
      </w:r>
      <w:r w:rsidR="006B7858" w:rsidRPr="00EA2A43">
        <w:rPr>
          <w:sz w:val="18"/>
          <w:szCs w:val="18"/>
        </w:rPr>
        <w:t xml:space="preserve"> определяется на основе минимальной ожидаемой окружающей температуры на данном рынке и будет меняться в зависимости от сезона. Страна, применяющая данный критерий, выбирает класс или классы летучести исходя из своих годовых условий температуры окружающего воздуха.</w:t>
      </w:r>
    </w:p>
    <w:p w14:paraId="0EF8DE4C" w14:textId="77777777" w:rsidR="006B7858" w:rsidRPr="00B41B6E" w:rsidRDefault="00EA2A43"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006B7858" w:rsidRPr="00EA2A43">
        <w:rPr>
          <w:sz w:val="18"/>
          <w:szCs w:val="18"/>
          <w:vertAlign w:val="superscript"/>
        </w:rPr>
        <w:t>1</w:t>
      </w:r>
      <w:r w:rsidR="006B7858" w:rsidRPr="00B41B6E">
        <w:rPr>
          <w:sz w:val="18"/>
          <w:szCs w:val="18"/>
        </w:rPr>
        <w:tab/>
        <w:t>E-значения или T-значения в качестве альтернативных вариантов.</w:t>
      </w:r>
    </w:p>
    <w:p w14:paraId="7C74B55D" w14:textId="77777777" w:rsidR="006B7858" w:rsidRPr="00B41B6E" w:rsidRDefault="006B7858" w:rsidP="00EA2A43">
      <w:pPr>
        <w:pStyle w:val="H23G"/>
      </w:pPr>
      <w:r w:rsidRPr="00B41B6E">
        <w:lastRenderedPageBreak/>
        <w:tab/>
      </w:r>
      <w:r w:rsidRPr="00EA2A43">
        <w:rPr>
          <w:b w:val="0"/>
        </w:rPr>
        <w:tab/>
        <w:t>Рис. А4-1:</w:t>
      </w:r>
      <w:r w:rsidRPr="00B41B6E">
        <w:br/>
        <w:t xml:space="preserve">Связь между упругостью паров (УП), E70 и ИПП для десяти </w:t>
      </w:r>
      <w:r w:rsidRPr="00B41B6E">
        <w:br/>
        <w:t xml:space="preserve">различных классов летучести неэтилированного бензина с максимальным </w:t>
      </w:r>
      <w:r w:rsidRPr="00B41B6E">
        <w:br/>
        <w:t>содержанием кислорода (по массе) 2,7%</w:t>
      </w:r>
    </w:p>
    <w:p w14:paraId="245EB3FD" w14:textId="77777777" w:rsidR="006B7858" w:rsidRPr="00B41B6E" w:rsidRDefault="006B7858" w:rsidP="006B7858">
      <w:pPr>
        <w:tabs>
          <w:tab w:val="left" w:pos="2268"/>
          <w:tab w:val="left" w:pos="2835"/>
          <w:tab w:val="left" w:pos="3060"/>
          <w:tab w:val="left" w:pos="3402"/>
          <w:tab w:val="left" w:pos="3600"/>
          <w:tab w:val="left" w:pos="3969"/>
        </w:tabs>
        <w:spacing w:after="120"/>
        <w:ind w:left="1134" w:right="1134"/>
        <w:jc w:val="both"/>
      </w:pPr>
      <w:r w:rsidRPr="00B41B6E">
        <w:rPr>
          <w:noProof/>
          <w:lang w:eastAsia="ru-RU"/>
        </w:rPr>
        <mc:AlternateContent>
          <mc:Choice Requires="wps">
            <w:drawing>
              <wp:anchor distT="0" distB="0" distL="0" distR="0" simplePos="0" relativeHeight="251719680" behindDoc="0" locked="0" layoutInCell="1" allowOverlap="1" wp14:anchorId="208B182A" wp14:editId="132ACF2A">
                <wp:simplePos x="0" y="0"/>
                <wp:positionH relativeFrom="column">
                  <wp:posOffset>3462020</wp:posOffset>
                </wp:positionH>
                <wp:positionV relativeFrom="paragraph">
                  <wp:posOffset>2436495</wp:posOffset>
                </wp:positionV>
                <wp:extent cx="795020" cy="320040"/>
                <wp:effectExtent l="0" t="0" r="5080" b="3810"/>
                <wp:wrapNone/>
                <wp:docPr id="83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20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0C3D4DB0" w14:textId="77777777" w:rsidR="001A56A5" w:rsidRPr="009F04FA" w:rsidRDefault="001A56A5" w:rsidP="006B7858">
                            <w:pPr>
                              <w:spacing w:line="240" w:lineRule="auto"/>
                              <w:rPr>
                                <w:sz w:val="13"/>
                                <w:szCs w:val="13"/>
                              </w:rPr>
                            </w:pPr>
                            <w:r w:rsidRPr="009F04FA">
                              <w:rPr>
                                <w:sz w:val="13"/>
                                <w:szCs w:val="13"/>
                              </w:rPr>
                              <w:t>Летние классы:</w:t>
                            </w:r>
                          </w:p>
                          <w:p w14:paraId="26D9FFAD" w14:textId="77777777" w:rsidR="001A56A5" w:rsidRPr="009F04FA" w:rsidRDefault="001A56A5" w:rsidP="006B7858">
                            <w:pPr>
                              <w:spacing w:line="240" w:lineRule="auto"/>
                              <w:rPr>
                                <w:sz w:val="13"/>
                                <w:szCs w:val="13"/>
                              </w:rPr>
                            </w:pPr>
                            <w:r w:rsidRPr="009F04FA">
                              <w:rPr>
                                <w:sz w:val="13"/>
                                <w:szCs w:val="13"/>
                              </w:rPr>
                              <w:t>Зимние классы:</w:t>
                            </w:r>
                          </w:p>
                          <w:p w14:paraId="1432662B" w14:textId="77777777" w:rsidR="001A56A5" w:rsidRPr="009F04FA" w:rsidRDefault="001A56A5" w:rsidP="006B7858">
                            <w:pPr>
                              <w:spacing w:line="240" w:lineRule="auto"/>
                              <w:rPr>
                                <w:sz w:val="13"/>
                                <w:szCs w:val="13"/>
                              </w:rPr>
                            </w:pPr>
                            <w:r w:rsidRPr="009F04FA">
                              <w:rPr>
                                <w:sz w:val="13"/>
                                <w:szCs w:val="13"/>
                              </w:rPr>
                              <w:t>Переходные классы:</w:t>
                            </w:r>
                          </w:p>
                          <w:p w14:paraId="6C863CAF" w14:textId="77777777" w:rsidR="001A56A5" w:rsidRPr="009F04FA" w:rsidRDefault="001A56A5" w:rsidP="006B78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182A" id="Text Box 7" o:spid="_x0000_s1067" type="#_x0000_t202" style="position:absolute;left:0;text-align:left;margin-left:272.6pt;margin-top:191.85pt;width:62.6pt;height:25.2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" stroked="f">
                <v:stroke joinstyle="round"/>
                <v:path arrowok="t"/>
                <v:textbox inset="0,0,0,0">
                  <w:txbxContent>
                    <w:p w14:paraId="0C3D4DB0" w14:textId="77777777" w:rsidR="001A56A5" w:rsidRPr="009F04FA" w:rsidRDefault="001A56A5" w:rsidP="006B7858">
                      <w:pPr>
                        <w:spacing w:line="240" w:lineRule="auto"/>
                        <w:rPr>
                          <w:sz w:val="13"/>
                          <w:szCs w:val="13"/>
                        </w:rPr>
                      </w:pPr>
                      <w:r w:rsidRPr="009F04FA">
                        <w:rPr>
                          <w:sz w:val="13"/>
                          <w:szCs w:val="13"/>
                        </w:rPr>
                        <w:t>Летние классы:</w:t>
                      </w:r>
                    </w:p>
                    <w:p w14:paraId="26D9FFAD" w14:textId="77777777" w:rsidR="001A56A5" w:rsidRPr="009F04FA" w:rsidRDefault="001A56A5" w:rsidP="006B7858">
                      <w:pPr>
                        <w:spacing w:line="240" w:lineRule="auto"/>
                        <w:rPr>
                          <w:sz w:val="13"/>
                          <w:szCs w:val="13"/>
                        </w:rPr>
                      </w:pPr>
                      <w:r w:rsidRPr="009F04FA">
                        <w:rPr>
                          <w:sz w:val="13"/>
                          <w:szCs w:val="13"/>
                        </w:rPr>
                        <w:t>Зимние классы:</w:t>
                      </w:r>
                    </w:p>
                    <w:p w14:paraId="1432662B" w14:textId="77777777" w:rsidR="001A56A5" w:rsidRPr="009F04FA" w:rsidRDefault="001A56A5" w:rsidP="006B7858">
                      <w:pPr>
                        <w:spacing w:line="240" w:lineRule="auto"/>
                        <w:rPr>
                          <w:sz w:val="13"/>
                          <w:szCs w:val="13"/>
                        </w:rPr>
                      </w:pPr>
                      <w:r w:rsidRPr="009F04FA">
                        <w:rPr>
                          <w:sz w:val="13"/>
                          <w:szCs w:val="13"/>
                        </w:rPr>
                        <w:t>Переходные классы:</w:t>
                      </w:r>
                    </w:p>
                    <w:p w14:paraId="6C863CAF" w14:textId="77777777" w:rsidR="001A56A5" w:rsidRPr="009F04FA" w:rsidRDefault="001A56A5" w:rsidP="006B7858"/>
                  </w:txbxContent>
                </v:textbox>
              </v:shape>
            </w:pict>
          </mc:Fallback>
        </mc:AlternateContent>
      </w:r>
      <w:r w:rsidRPr="00B41B6E">
        <w:rPr>
          <w:noProof/>
          <w:lang w:eastAsia="ru-RU"/>
        </w:rPr>
        <mc:AlternateContent>
          <mc:Choice Requires="wps">
            <w:drawing>
              <wp:anchor distT="0" distB="0" distL="0" distR="0" simplePos="0" relativeHeight="251718656" behindDoc="0" locked="0" layoutInCell="1" allowOverlap="1" wp14:anchorId="6C5A31CE" wp14:editId="5B35AAD7">
                <wp:simplePos x="0" y="0"/>
                <wp:positionH relativeFrom="column">
                  <wp:posOffset>556260</wp:posOffset>
                </wp:positionH>
                <wp:positionV relativeFrom="paragraph">
                  <wp:posOffset>1651635</wp:posOffset>
                </wp:positionV>
                <wp:extent cx="692150" cy="113030"/>
                <wp:effectExtent l="0" t="0" r="0" b="1270"/>
                <wp:wrapNone/>
                <wp:docPr id="83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113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EC812A8" w14:textId="77777777" w:rsidR="001A56A5" w:rsidRPr="003D2B06" w:rsidRDefault="001A56A5" w:rsidP="00EA2A43">
                            <w:pPr>
                              <w:spacing w:line="240" w:lineRule="auto"/>
                              <w:jc w:val="center"/>
                              <w:rPr>
                                <w:sz w:val="14"/>
                                <w:szCs w:val="14"/>
                              </w:rPr>
                            </w:pPr>
                            <w:r>
                              <w:rPr>
                                <w:sz w:val="14"/>
                                <w:szCs w:val="14"/>
                              </w:rPr>
                              <w:t>(</w:t>
                            </w:r>
                            <w:r w:rsidRPr="003D2B06">
                              <w:rPr>
                                <w:sz w:val="14"/>
                                <w:szCs w:val="14"/>
                              </w:rPr>
                              <w:t>%</w:t>
                            </w:r>
                            <w:r>
                              <w:rPr>
                                <w:sz w:val="14"/>
                                <w:szCs w:val="14"/>
                              </w:rPr>
                              <w:t>, по объем</w:t>
                            </w:r>
                            <w:r w:rsidRPr="003D2B06">
                              <w:rPr>
                                <w:sz w:val="14"/>
                                <w:szCs w:val="14"/>
                              </w:rPr>
                              <w:t>у</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31CE" id="Text Box 6" o:spid="_x0000_s1068" type="#_x0000_t202" style="position:absolute;left:0;text-align:left;margin-left:43.8pt;margin-top:130.05pt;width:54.5pt;height:8.9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" stroked="f">
                <v:stroke joinstyle="round"/>
                <v:path arrowok="t"/>
                <v:textbox inset="0,0,0,0">
                  <w:txbxContent>
                    <w:p w14:paraId="5EC812A8" w14:textId="77777777" w:rsidR="001A56A5" w:rsidRPr="003D2B06" w:rsidRDefault="001A56A5" w:rsidP="00EA2A43">
                      <w:pPr>
                        <w:spacing w:line="240" w:lineRule="auto"/>
                        <w:jc w:val="center"/>
                        <w:rPr>
                          <w:sz w:val="14"/>
                          <w:szCs w:val="14"/>
                        </w:rPr>
                      </w:pPr>
                      <w:r>
                        <w:rPr>
                          <w:sz w:val="14"/>
                          <w:szCs w:val="14"/>
                        </w:rPr>
                        <w:t>(</w:t>
                      </w:r>
                      <w:r w:rsidRPr="003D2B06">
                        <w:rPr>
                          <w:sz w:val="14"/>
                          <w:szCs w:val="14"/>
                        </w:rPr>
                        <w:t>%</w:t>
                      </w:r>
                      <w:r>
                        <w:rPr>
                          <w:sz w:val="14"/>
                          <w:szCs w:val="14"/>
                        </w:rPr>
                        <w:t>, по объем</w:t>
                      </w:r>
                      <w:r w:rsidRPr="003D2B06">
                        <w:rPr>
                          <w:sz w:val="14"/>
                          <w:szCs w:val="14"/>
                        </w:rPr>
                        <w:t>у</w:t>
                      </w:r>
                      <w:r>
                        <w:rPr>
                          <w:sz w:val="14"/>
                          <w:szCs w:val="14"/>
                        </w:rPr>
                        <w:t>)</w:t>
                      </w:r>
                    </w:p>
                  </w:txbxContent>
                </v:textbox>
              </v:shape>
            </w:pict>
          </mc:Fallback>
        </mc:AlternateContent>
      </w:r>
      <w:r w:rsidRPr="00B41B6E">
        <w:rPr>
          <w:noProof/>
          <w:lang w:eastAsia="ru-RU"/>
        </w:rPr>
        <mc:AlternateContent>
          <mc:Choice Requires="wps">
            <w:drawing>
              <wp:anchor distT="0" distB="0" distL="0" distR="0" simplePos="0" relativeHeight="251720704" behindDoc="0" locked="0" layoutInCell="1" allowOverlap="1" wp14:anchorId="34E7CF73" wp14:editId="3C0E4459">
                <wp:simplePos x="0" y="0"/>
                <wp:positionH relativeFrom="column">
                  <wp:posOffset>2736850</wp:posOffset>
                </wp:positionH>
                <wp:positionV relativeFrom="paragraph">
                  <wp:posOffset>3033395</wp:posOffset>
                </wp:positionV>
                <wp:extent cx="993775" cy="124460"/>
                <wp:effectExtent l="0" t="0" r="0" b="8890"/>
                <wp:wrapNone/>
                <wp:docPr id="83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D0E77FE" w14:textId="77777777" w:rsidR="001A56A5" w:rsidRPr="003D2B06" w:rsidRDefault="001A56A5" w:rsidP="006B7858">
                            <w:pPr>
                              <w:spacing w:line="240" w:lineRule="auto"/>
                              <w:rPr>
                                <w:sz w:val="14"/>
                                <w:szCs w:val="14"/>
                              </w:rPr>
                            </w:pPr>
                            <w:r>
                              <w:rPr>
                                <w:sz w:val="14"/>
                                <w:szCs w:val="14"/>
                              </w:rPr>
                              <w:t>Упругость паров (кПа)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CF73" id="Text Box 8" o:spid="_x0000_s1069" type="#_x0000_t202" style="position:absolute;left:0;text-align:left;margin-left:215.5pt;margin-top:238.85pt;width:78.25pt;height:9.8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" stroked="f">
                <v:stroke joinstyle="round"/>
                <v:path arrowok="t"/>
                <v:textbox inset="0,0,0,0">
                  <w:txbxContent>
                    <w:p w14:paraId="2D0E77FE" w14:textId="77777777" w:rsidR="001A56A5" w:rsidRPr="003D2B06" w:rsidRDefault="001A56A5" w:rsidP="006B7858">
                      <w:pPr>
                        <w:spacing w:line="240" w:lineRule="auto"/>
                        <w:rPr>
                          <w:sz w:val="14"/>
                          <w:szCs w:val="14"/>
                        </w:rPr>
                      </w:pPr>
                      <w:r>
                        <w:rPr>
                          <w:sz w:val="14"/>
                          <w:szCs w:val="14"/>
                        </w:rPr>
                        <w:t>Упругость паров (кПа)</w:t>
                      </w:r>
                    </w:p>
                  </w:txbxContent>
                </v:textbox>
              </v:shape>
            </w:pict>
          </mc:Fallback>
        </mc:AlternateContent>
      </w:r>
      <w:r w:rsidRPr="00B41B6E">
        <w:rPr>
          <w:noProof/>
          <w:lang w:eastAsia="ru-RU"/>
        </w:rPr>
        <w:drawing>
          <wp:inline distT="0" distB="0" distL="0" distR="0" wp14:anchorId="0A60CE72" wp14:editId="3EDCA329">
            <wp:extent cx="4988560" cy="3152775"/>
            <wp:effectExtent l="0" t="0" r="2540" b="9525"/>
            <wp:docPr id="8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8560" cy="3152775"/>
                    </a:xfrm>
                    <a:prstGeom prst="rect">
                      <a:avLst/>
                    </a:prstGeom>
                    <a:noFill/>
                    <a:ln>
                      <a:noFill/>
                    </a:ln>
                  </pic:spPr>
                </pic:pic>
              </a:graphicData>
            </a:graphic>
          </wp:inline>
        </w:drawing>
      </w:r>
    </w:p>
    <w:p w14:paraId="602BA67B" w14:textId="77777777" w:rsidR="006B7858" w:rsidRPr="00B41B6E" w:rsidRDefault="006B7858" w:rsidP="005F5B66">
      <w:pPr>
        <w:tabs>
          <w:tab w:val="left" w:pos="2268"/>
          <w:tab w:val="left" w:pos="2835"/>
          <w:tab w:val="left" w:pos="3402"/>
          <w:tab w:val="left" w:pos="3969"/>
        </w:tabs>
        <w:spacing w:after="120"/>
        <w:ind w:left="2268" w:right="1134" w:hanging="1134"/>
        <w:rPr>
          <w:bCs/>
        </w:rPr>
      </w:pPr>
      <w:r w:rsidRPr="00B41B6E">
        <w:t>7.2.2</w:t>
      </w:r>
      <w:r w:rsidRPr="00B41B6E">
        <w:tab/>
        <w:t>Классы летучести неэтилированного бензина (</w:t>
      </w:r>
      <w:r w:rsidRPr="00B41B6E">
        <w:rPr>
          <w:bCs/>
        </w:rPr>
        <w:t>R83.07 – смесь бензинов</w:t>
      </w:r>
      <w:r w:rsidR="005F5B66">
        <w:rPr>
          <w:bCs/>
          <w:lang w:val="en-US"/>
        </w:rPr>
        <w:t> </w:t>
      </w:r>
      <w:r w:rsidRPr="00B41B6E">
        <w:rPr>
          <w:bCs/>
        </w:rPr>
        <w:t>E10)</w:t>
      </w:r>
    </w:p>
    <w:tbl>
      <w:tblPr>
        <w:tblW w:w="104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6"/>
        <w:gridCol w:w="1041"/>
        <w:gridCol w:w="992"/>
        <w:gridCol w:w="993"/>
        <w:gridCol w:w="1134"/>
        <w:gridCol w:w="992"/>
        <w:gridCol w:w="992"/>
        <w:gridCol w:w="1264"/>
      </w:tblGrid>
      <w:tr w:rsidR="006B7858" w:rsidRPr="00B41B6E" w14:paraId="652C5ECE" w14:textId="77777777" w:rsidTr="00545B28">
        <w:tc>
          <w:tcPr>
            <w:tcW w:w="3066" w:type="dxa"/>
            <w:tcBorders>
              <w:left w:val="single" w:sz="2" w:space="0" w:color="auto"/>
              <w:bottom w:val="single" w:sz="12" w:space="0" w:color="auto"/>
              <w:right w:val="single" w:sz="2" w:space="0" w:color="auto"/>
            </w:tcBorders>
            <w:shd w:val="clear" w:color="auto" w:fill="auto"/>
            <w:vAlign w:val="bottom"/>
          </w:tcPr>
          <w:p w14:paraId="059EB805" w14:textId="77777777" w:rsidR="006B7858" w:rsidRPr="00B41B6E" w:rsidRDefault="006B7858" w:rsidP="004F5C6F">
            <w:pPr>
              <w:tabs>
                <w:tab w:val="left" w:pos="9639"/>
              </w:tabs>
              <w:spacing w:before="40" w:after="40" w:line="240" w:lineRule="auto"/>
              <w:ind w:left="147" w:right="91"/>
              <w:jc w:val="center"/>
              <w:outlineLvl w:val="0"/>
              <w:rPr>
                <w:rFonts w:eastAsia="Calibri" w:cs="Arial"/>
                <w:i/>
                <w:color w:val="000000"/>
                <w:sz w:val="16"/>
                <w:szCs w:val="16"/>
                <w:vertAlign w:val="superscript"/>
              </w:rPr>
            </w:pPr>
            <w:r w:rsidRPr="00B41B6E">
              <w:rPr>
                <w:rFonts w:eastAsia="Calibri" w:cs="Arial"/>
                <w:i/>
                <w:color w:val="000000"/>
                <w:sz w:val="16"/>
                <w:szCs w:val="16"/>
              </w:rPr>
              <w:t>Класс</w:t>
            </w:r>
            <w:r>
              <w:rPr>
                <w:rFonts w:eastAsia="Calibri" w:cs="Arial"/>
                <w:i/>
                <w:color w:val="000000"/>
                <w:sz w:val="16"/>
                <w:szCs w:val="16"/>
              </w:rPr>
              <w:t xml:space="preserve"> </w:t>
            </w:r>
            <w:r w:rsidRPr="00FF4CAD">
              <w:rPr>
                <w:rFonts w:eastAsia="Calibri" w:cs="Arial"/>
                <w:i/>
                <w:color w:val="000000"/>
                <w:sz w:val="16"/>
                <w:szCs w:val="16"/>
                <w:vertAlign w:val="superscript"/>
              </w:rPr>
              <w:t>(*)</w:t>
            </w:r>
          </w:p>
        </w:tc>
        <w:tc>
          <w:tcPr>
            <w:tcW w:w="1041" w:type="dxa"/>
            <w:tcBorders>
              <w:left w:val="single" w:sz="2" w:space="0" w:color="auto"/>
              <w:bottom w:val="single" w:sz="12" w:space="0" w:color="auto"/>
              <w:right w:val="single" w:sz="2" w:space="0" w:color="auto"/>
            </w:tcBorders>
            <w:shd w:val="clear" w:color="auto" w:fill="auto"/>
            <w:vAlign w:val="bottom"/>
          </w:tcPr>
          <w:p w14:paraId="35064A8B" w14:textId="77777777" w:rsidR="006B7858" w:rsidRPr="00B41B6E" w:rsidRDefault="006B7858" w:rsidP="004F5C6F">
            <w:pPr>
              <w:tabs>
                <w:tab w:val="left" w:pos="9639"/>
              </w:tabs>
              <w:spacing w:before="40" w:after="40" w:line="240" w:lineRule="auto"/>
              <w:ind w:left="192" w:right="158"/>
              <w:jc w:val="center"/>
              <w:outlineLvl w:val="0"/>
              <w:rPr>
                <w:rFonts w:eastAsia="Calibri" w:cs="Arial"/>
                <w:i/>
                <w:color w:val="000000"/>
                <w:sz w:val="16"/>
                <w:szCs w:val="16"/>
              </w:rPr>
            </w:pPr>
            <w:r w:rsidRPr="00B41B6E">
              <w:rPr>
                <w:rFonts w:eastAsia="Calibri" w:cs="Arial"/>
                <w:i/>
                <w:color w:val="000000"/>
                <w:sz w:val="16"/>
                <w:szCs w:val="16"/>
              </w:rPr>
              <w:t>A</w:t>
            </w:r>
          </w:p>
        </w:tc>
        <w:tc>
          <w:tcPr>
            <w:tcW w:w="992" w:type="dxa"/>
            <w:tcBorders>
              <w:left w:val="single" w:sz="2" w:space="0" w:color="auto"/>
              <w:bottom w:val="single" w:sz="12" w:space="0" w:color="auto"/>
              <w:right w:val="single" w:sz="2" w:space="0" w:color="auto"/>
            </w:tcBorders>
            <w:shd w:val="clear" w:color="auto" w:fill="auto"/>
            <w:vAlign w:val="bottom"/>
          </w:tcPr>
          <w:p w14:paraId="4D668F36" w14:textId="77777777" w:rsidR="006B7858" w:rsidRPr="00B41B6E" w:rsidRDefault="006B7858" w:rsidP="004F5C6F">
            <w:pPr>
              <w:tabs>
                <w:tab w:val="left" w:pos="9639"/>
              </w:tabs>
              <w:spacing w:before="40" w:after="40" w:line="240" w:lineRule="auto"/>
              <w:ind w:left="126" w:right="224"/>
              <w:jc w:val="center"/>
              <w:outlineLvl w:val="0"/>
              <w:rPr>
                <w:rFonts w:eastAsia="Calibri" w:cs="Arial"/>
                <w:i/>
                <w:color w:val="000000"/>
                <w:sz w:val="16"/>
                <w:szCs w:val="16"/>
              </w:rPr>
            </w:pPr>
            <w:r w:rsidRPr="00B41B6E">
              <w:rPr>
                <w:rFonts w:eastAsia="Calibri" w:cs="Arial"/>
                <w:i/>
                <w:color w:val="000000"/>
                <w:sz w:val="16"/>
                <w:szCs w:val="16"/>
              </w:rPr>
              <w:t>B</w:t>
            </w:r>
          </w:p>
        </w:tc>
        <w:tc>
          <w:tcPr>
            <w:tcW w:w="993" w:type="dxa"/>
            <w:tcBorders>
              <w:left w:val="single" w:sz="2" w:space="0" w:color="auto"/>
              <w:bottom w:val="single" w:sz="12" w:space="0" w:color="auto"/>
              <w:right w:val="single" w:sz="2" w:space="0" w:color="auto"/>
            </w:tcBorders>
            <w:shd w:val="clear" w:color="auto" w:fill="auto"/>
            <w:vAlign w:val="bottom"/>
          </w:tcPr>
          <w:p w14:paraId="7290E6DA" w14:textId="77777777" w:rsidR="006B7858" w:rsidRPr="00B41B6E" w:rsidRDefault="006B7858" w:rsidP="004F5C6F">
            <w:pPr>
              <w:tabs>
                <w:tab w:val="left" w:pos="9639"/>
              </w:tabs>
              <w:spacing w:before="40" w:after="40" w:line="240" w:lineRule="auto"/>
              <w:ind w:left="201" w:right="141"/>
              <w:jc w:val="center"/>
              <w:outlineLvl w:val="0"/>
              <w:rPr>
                <w:rFonts w:eastAsia="Calibri" w:cs="Arial"/>
                <w:i/>
                <w:color w:val="000000"/>
                <w:sz w:val="16"/>
                <w:szCs w:val="16"/>
              </w:rPr>
            </w:pPr>
            <w:r w:rsidRPr="00B41B6E">
              <w:rPr>
                <w:rFonts w:eastAsia="Calibri" w:cs="Arial"/>
                <w:i/>
                <w:color w:val="000000"/>
                <w:sz w:val="16"/>
                <w:szCs w:val="16"/>
              </w:rPr>
              <w:t>C/C1</w:t>
            </w:r>
          </w:p>
        </w:tc>
        <w:tc>
          <w:tcPr>
            <w:tcW w:w="1134" w:type="dxa"/>
            <w:tcBorders>
              <w:left w:val="single" w:sz="2" w:space="0" w:color="auto"/>
              <w:bottom w:val="single" w:sz="12" w:space="0" w:color="auto"/>
              <w:right w:val="single" w:sz="2" w:space="0" w:color="auto"/>
            </w:tcBorders>
            <w:shd w:val="clear" w:color="auto" w:fill="auto"/>
            <w:vAlign w:val="bottom"/>
          </w:tcPr>
          <w:p w14:paraId="3BF52A0A" w14:textId="77777777" w:rsidR="006B7858" w:rsidRPr="00B41B6E" w:rsidRDefault="006B7858" w:rsidP="004F5C6F">
            <w:pPr>
              <w:tabs>
                <w:tab w:val="left" w:pos="9639"/>
              </w:tabs>
              <w:spacing w:before="40" w:after="40" w:line="240" w:lineRule="auto"/>
              <w:ind w:left="142" w:right="142"/>
              <w:jc w:val="center"/>
              <w:outlineLvl w:val="0"/>
              <w:rPr>
                <w:rFonts w:eastAsia="Calibri" w:cs="Arial"/>
                <w:i/>
                <w:color w:val="000000"/>
                <w:sz w:val="16"/>
                <w:szCs w:val="16"/>
              </w:rPr>
            </w:pPr>
            <w:r w:rsidRPr="00B41B6E">
              <w:rPr>
                <w:rFonts w:eastAsia="Calibri" w:cs="Arial"/>
                <w:i/>
                <w:color w:val="000000"/>
                <w:sz w:val="16"/>
                <w:szCs w:val="16"/>
              </w:rPr>
              <w:t>D/D1</w:t>
            </w:r>
          </w:p>
        </w:tc>
        <w:tc>
          <w:tcPr>
            <w:tcW w:w="992" w:type="dxa"/>
            <w:tcBorders>
              <w:left w:val="single" w:sz="2" w:space="0" w:color="auto"/>
              <w:bottom w:val="single" w:sz="12" w:space="0" w:color="auto"/>
              <w:right w:val="single" w:sz="2" w:space="0" w:color="auto"/>
            </w:tcBorders>
            <w:shd w:val="clear" w:color="auto" w:fill="auto"/>
            <w:vAlign w:val="bottom"/>
          </w:tcPr>
          <w:p w14:paraId="475A8A63" w14:textId="77777777" w:rsidR="006B7858" w:rsidRPr="00B41B6E" w:rsidRDefault="006B7858" w:rsidP="004F5C6F">
            <w:pPr>
              <w:tabs>
                <w:tab w:val="left" w:pos="9639"/>
              </w:tabs>
              <w:spacing w:before="40" w:after="40" w:line="240" w:lineRule="auto"/>
              <w:ind w:left="141" w:right="211"/>
              <w:jc w:val="center"/>
              <w:outlineLvl w:val="0"/>
              <w:rPr>
                <w:rFonts w:eastAsia="Calibri" w:cs="Arial"/>
                <w:i/>
                <w:color w:val="000000"/>
                <w:sz w:val="16"/>
                <w:szCs w:val="16"/>
              </w:rPr>
            </w:pPr>
            <w:r w:rsidRPr="00B41B6E">
              <w:rPr>
                <w:rFonts w:eastAsia="Calibri" w:cs="Arial"/>
                <w:i/>
                <w:color w:val="000000"/>
                <w:sz w:val="16"/>
                <w:szCs w:val="16"/>
              </w:rPr>
              <w:t>E/E1</w:t>
            </w:r>
          </w:p>
        </w:tc>
        <w:tc>
          <w:tcPr>
            <w:tcW w:w="992" w:type="dxa"/>
            <w:tcBorders>
              <w:left w:val="single" w:sz="2" w:space="0" w:color="auto"/>
              <w:bottom w:val="single" w:sz="12" w:space="0" w:color="auto"/>
              <w:right w:val="single" w:sz="2" w:space="0" w:color="auto"/>
            </w:tcBorders>
            <w:shd w:val="clear" w:color="auto" w:fill="auto"/>
            <w:vAlign w:val="bottom"/>
          </w:tcPr>
          <w:p w14:paraId="777BE01D" w14:textId="77777777" w:rsidR="006B7858" w:rsidRPr="00B41B6E" w:rsidRDefault="006B7858" w:rsidP="004F5C6F">
            <w:pPr>
              <w:tabs>
                <w:tab w:val="left" w:pos="9639"/>
              </w:tabs>
              <w:spacing w:before="40" w:after="40" w:line="240" w:lineRule="auto"/>
              <w:ind w:left="141" w:right="211"/>
              <w:jc w:val="center"/>
              <w:outlineLvl w:val="0"/>
              <w:rPr>
                <w:rFonts w:eastAsia="Calibri" w:cs="Arial"/>
                <w:i/>
                <w:color w:val="000000"/>
                <w:sz w:val="16"/>
                <w:szCs w:val="16"/>
              </w:rPr>
            </w:pPr>
            <w:r w:rsidRPr="00B41B6E">
              <w:rPr>
                <w:rFonts w:eastAsia="Calibri" w:cs="Arial"/>
                <w:i/>
                <w:color w:val="000000"/>
                <w:sz w:val="16"/>
                <w:szCs w:val="16"/>
              </w:rPr>
              <w:t>F/F1</w:t>
            </w:r>
          </w:p>
        </w:tc>
        <w:tc>
          <w:tcPr>
            <w:tcW w:w="1264" w:type="dxa"/>
            <w:tcBorders>
              <w:left w:val="single" w:sz="2" w:space="0" w:color="auto"/>
              <w:bottom w:val="single" w:sz="12" w:space="0" w:color="auto"/>
              <w:right w:val="single" w:sz="2" w:space="0" w:color="auto"/>
            </w:tcBorders>
            <w:vAlign w:val="bottom"/>
          </w:tcPr>
          <w:p w14:paraId="6651A4CE" w14:textId="77777777" w:rsidR="006B7858" w:rsidRPr="004F5C6F" w:rsidRDefault="006B7858" w:rsidP="004F5C6F">
            <w:pPr>
              <w:tabs>
                <w:tab w:val="left" w:pos="9639"/>
              </w:tabs>
              <w:spacing w:before="40" w:after="40" w:line="240" w:lineRule="auto"/>
              <w:ind w:left="141" w:right="211"/>
              <w:jc w:val="center"/>
              <w:outlineLvl w:val="0"/>
              <w:rPr>
                <w:rFonts w:eastAsia="Calibri" w:cs="Arial"/>
                <w:i/>
                <w:color w:val="000000"/>
                <w:sz w:val="16"/>
                <w:szCs w:val="16"/>
              </w:rPr>
            </w:pPr>
            <w:r w:rsidRPr="004F5C6F">
              <w:rPr>
                <w:rFonts w:eastAsia="Calibri" w:cs="Arial"/>
                <w:i/>
                <w:color w:val="000000"/>
                <w:sz w:val="16"/>
                <w:szCs w:val="16"/>
              </w:rPr>
              <w:t>Метод исследования</w:t>
            </w:r>
          </w:p>
        </w:tc>
      </w:tr>
      <w:tr w:rsidR="006B7858" w:rsidRPr="00B41B6E" w14:paraId="4CF13AFC" w14:textId="77777777" w:rsidTr="00545B28">
        <w:tc>
          <w:tcPr>
            <w:tcW w:w="3066" w:type="dxa"/>
            <w:tcBorders>
              <w:top w:val="single" w:sz="12" w:space="0" w:color="auto"/>
              <w:left w:val="single" w:sz="2" w:space="0" w:color="auto"/>
              <w:bottom w:val="single" w:sz="2" w:space="0" w:color="auto"/>
              <w:right w:val="single" w:sz="2" w:space="0" w:color="auto"/>
            </w:tcBorders>
            <w:shd w:val="clear" w:color="auto" w:fill="auto"/>
          </w:tcPr>
          <w:p w14:paraId="723DFB38"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Упругость паров (кПа)</w:t>
            </w:r>
          </w:p>
        </w:tc>
        <w:tc>
          <w:tcPr>
            <w:tcW w:w="1041" w:type="dxa"/>
            <w:tcBorders>
              <w:top w:val="single" w:sz="12" w:space="0" w:color="auto"/>
              <w:left w:val="single" w:sz="2" w:space="0" w:color="auto"/>
              <w:bottom w:val="single" w:sz="2" w:space="0" w:color="auto"/>
              <w:right w:val="single" w:sz="2" w:space="0" w:color="auto"/>
            </w:tcBorders>
            <w:shd w:val="clear" w:color="auto" w:fill="auto"/>
          </w:tcPr>
          <w:p w14:paraId="4EDB933F"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45–60</w:t>
            </w:r>
          </w:p>
        </w:tc>
        <w:tc>
          <w:tcPr>
            <w:tcW w:w="992" w:type="dxa"/>
            <w:tcBorders>
              <w:top w:val="single" w:sz="12" w:space="0" w:color="auto"/>
              <w:left w:val="single" w:sz="2" w:space="0" w:color="auto"/>
              <w:bottom w:val="single" w:sz="2" w:space="0" w:color="auto"/>
              <w:right w:val="single" w:sz="2" w:space="0" w:color="auto"/>
            </w:tcBorders>
            <w:shd w:val="clear" w:color="auto" w:fill="auto"/>
          </w:tcPr>
          <w:p w14:paraId="58ACB41F"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45–70</w:t>
            </w:r>
          </w:p>
        </w:tc>
        <w:tc>
          <w:tcPr>
            <w:tcW w:w="993" w:type="dxa"/>
            <w:tcBorders>
              <w:top w:val="single" w:sz="12" w:space="0" w:color="auto"/>
              <w:left w:val="single" w:sz="2" w:space="0" w:color="auto"/>
              <w:bottom w:val="single" w:sz="2" w:space="0" w:color="auto"/>
              <w:right w:val="single" w:sz="2" w:space="0" w:color="auto"/>
            </w:tcBorders>
            <w:shd w:val="clear" w:color="auto" w:fill="auto"/>
          </w:tcPr>
          <w:p w14:paraId="7486FA1A"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50–80</w:t>
            </w:r>
          </w:p>
        </w:tc>
        <w:tc>
          <w:tcPr>
            <w:tcW w:w="1134" w:type="dxa"/>
            <w:tcBorders>
              <w:top w:val="single" w:sz="12" w:space="0" w:color="auto"/>
              <w:left w:val="single" w:sz="2" w:space="0" w:color="auto"/>
              <w:bottom w:val="single" w:sz="2" w:space="0" w:color="auto"/>
              <w:right w:val="single" w:sz="2" w:space="0" w:color="auto"/>
            </w:tcBorders>
            <w:shd w:val="clear" w:color="auto" w:fill="auto"/>
          </w:tcPr>
          <w:p w14:paraId="7935A669"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60–90</w:t>
            </w:r>
          </w:p>
        </w:tc>
        <w:tc>
          <w:tcPr>
            <w:tcW w:w="992" w:type="dxa"/>
            <w:tcBorders>
              <w:top w:val="single" w:sz="12" w:space="0" w:color="auto"/>
              <w:left w:val="single" w:sz="2" w:space="0" w:color="auto"/>
              <w:bottom w:val="single" w:sz="2" w:space="0" w:color="auto"/>
              <w:right w:val="single" w:sz="2" w:space="0" w:color="auto"/>
            </w:tcBorders>
            <w:shd w:val="clear" w:color="auto" w:fill="auto"/>
          </w:tcPr>
          <w:p w14:paraId="1A3E0ACD"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65–95</w:t>
            </w:r>
          </w:p>
        </w:tc>
        <w:tc>
          <w:tcPr>
            <w:tcW w:w="992" w:type="dxa"/>
            <w:tcBorders>
              <w:top w:val="single" w:sz="12" w:space="0" w:color="auto"/>
              <w:left w:val="single" w:sz="2" w:space="0" w:color="auto"/>
              <w:bottom w:val="single" w:sz="2" w:space="0" w:color="auto"/>
              <w:right w:val="single" w:sz="2" w:space="0" w:color="auto"/>
            </w:tcBorders>
            <w:shd w:val="clear" w:color="auto" w:fill="auto"/>
          </w:tcPr>
          <w:p w14:paraId="5931094D"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70–100</w:t>
            </w:r>
          </w:p>
        </w:tc>
        <w:tc>
          <w:tcPr>
            <w:tcW w:w="1264" w:type="dxa"/>
            <w:vMerge w:val="restart"/>
            <w:tcBorders>
              <w:top w:val="single" w:sz="12" w:space="0" w:color="auto"/>
              <w:left w:val="single" w:sz="2" w:space="0" w:color="auto"/>
              <w:right w:val="single" w:sz="2" w:space="0" w:color="auto"/>
            </w:tcBorders>
          </w:tcPr>
          <w:p w14:paraId="493EBCF8" w14:textId="77777777" w:rsidR="006B7858" w:rsidRDefault="006B7858" w:rsidP="006B7858">
            <w:pPr>
              <w:tabs>
                <w:tab w:val="left" w:pos="9639"/>
              </w:tabs>
              <w:ind w:left="141"/>
              <w:jc w:val="center"/>
              <w:outlineLvl w:val="0"/>
              <w:rPr>
                <w:bCs/>
                <w:sz w:val="18"/>
                <w:szCs w:val="18"/>
                <w:lang w:val="en-GB" w:eastAsia="fr-FR"/>
              </w:rPr>
            </w:pPr>
          </w:p>
          <w:p w14:paraId="06E44273" w14:textId="77777777" w:rsidR="006B7858" w:rsidRDefault="006B7858" w:rsidP="00DA62F9">
            <w:pPr>
              <w:tabs>
                <w:tab w:val="left" w:pos="9639"/>
              </w:tabs>
              <w:ind w:left="141"/>
              <w:jc w:val="center"/>
              <w:outlineLvl w:val="0"/>
              <w:rPr>
                <w:bCs/>
                <w:sz w:val="18"/>
                <w:szCs w:val="18"/>
                <w:lang w:val="en-GB" w:eastAsia="fr-FR"/>
              </w:rPr>
            </w:pPr>
          </w:p>
          <w:p w14:paraId="7DD5ECC5" w14:textId="77777777" w:rsidR="006B7858" w:rsidRDefault="006B7858" w:rsidP="006B7858">
            <w:pPr>
              <w:tabs>
                <w:tab w:val="left" w:pos="9639"/>
              </w:tabs>
              <w:ind w:left="141"/>
              <w:jc w:val="center"/>
              <w:outlineLvl w:val="0"/>
              <w:rPr>
                <w:bCs/>
                <w:sz w:val="18"/>
                <w:szCs w:val="18"/>
                <w:lang w:val="en-GB" w:eastAsia="fr-FR"/>
              </w:rPr>
            </w:pPr>
          </w:p>
          <w:p w14:paraId="12E94E36" w14:textId="77777777" w:rsidR="006B7858" w:rsidRDefault="006B7858" w:rsidP="006B7858">
            <w:pPr>
              <w:tabs>
                <w:tab w:val="left" w:pos="9639"/>
              </w:tabs>
              <w:ind w:left="141"/>
              <w:jc w:val="center"/>
              <w:outlineLvl w:val="0"/>
              <w:rPr>
                <w:bCs/>
                <w:sz w:val="18"/>
                <w:szCs w:val="18"/>
                <w:lang w:val="en-GB" w:eastAsia="fr-FR"/>
              </w:rPr>
            </w:pPr>
          </w:p>
          <w:p w14:paraId="1B6A1ED9" w14:textId="77777777" w:rsidR="006B7858" w:rsidRDefault="006B7858" w:rsidP="006B7858">
            <w:pPr>
              <w:tabs>
                <w:tab w:val="left" w:pos="9639"/>
              </w:tabs>
              <w:ind w:left="141"/>
              <w:jc w:val="center"/>
              <w:outlineLvl w:val="0"/>
              <w:rPr>
                <w:bCs/>
                <w:sz w:val="18"/>
                <w:szCs w:val="18"/>
                <w:lang w:val="en-GB" w:eastAsia="fr-FR"/>
              </w:rPr>
            </w:pPr>
          </w:p>
          <w:p w14:paraId="512E2B45" w14:textId="77777777" w:rsidR="006B7858" w:rsidRDefault="006B7858" w:rsidP="006B7858">
            <w:pPr>
              <w:tabs>
                <w:tab w:val="left" w:pos="9639"/>
              </w:tabs>
              <w:ind w:left="141"/>
              <w:jc w:val="center"/>
              <w:outlineLvl w:val="0"/>
              <w:rPr>
                <w:bCs/>
                <w:sz w:val="18"/>
                <w:szCs w:val="18"/>
                <w:lang w:val="en-GB" w:eastAsia="fr-FR"/>
              </w:rPr>
            </w:pPr>
          </w:p>
          <w:p w14:paraId="733ED7FF" w14:textId="77777777" w:rsidR="006B7858" w:rsidRPr="00B41B6E" w:rsidRDefault="006B7858" w:rsidP="006B7858">
            <w:pPr>
              <w:tabs>
                <w:tab w:val="left" w:pos="9639"/>
              </w:tabs>
              <w:ind w:left="141"/>
              <w:outlineLvl w:val="0"/>
              <w:rPr>
                <w:rFonts w:eastAsia="Calibri" w:cs="Arial"/>
                <w:sz w:val="18"/>
                <w:szCs w:val="18"/>
              </w:rPr>
            </w:pPr>
            <w:r w:rsidRPr="0048678A">
              <w:rPr>
                <w:bCs/>
                <w:sz w:val="18"/>
                <w:szCs w:val="18"/>
                <w:lang w:val="en-GB" w:eastAsia="fr-FR"/>
              </w:rPr>
              <w:t>EN</w:t>
            </w:r>
            <w:r>
              <w:rPr>
                <w:bCs/>
                <w:sz w:val="18"/>
                <w:szCs w:val="18"/>
                <w:lang w:eastAsia="fr-FR"/>
              </w:rPr>
              <w:t xml:space="preserve"> </w:t>
            </w:r>
            <w:r w:rsidRPr="0048678A">
              <w:rPr>
                <w:bCs/>
                <w:sz w:val="18"/>
                <w:szCs w:val="18"/>
                <w:lang w:val="en-GB" w:eastAsia="fr-FR"/>
              </w:rPr>
              <w:t>ISO 3405</w:t>
            </w:r>
          </w:p>
        </w:tc>
      </w:tr>
      <w:tr w:rsidR="006B7858" w:rsidRPr="00B41B6E" w14:paraId="482F7174"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5D70BE5F"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E70 (%)</w:t>
            </w:r>
            <w:r w:rsidRPr="00B41B6E">
              <w:rPr>
                <w:rFonts w:eastAsia="Calibri" w:cs="Arial"/>
                <w:sz w:val="18"/>
                <w:szCs w:val="18"/>
                <w:vertAlign w:val="superscript"/>
              </w:rPr>
              <w:t>1</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494420C5"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22–50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AA12BC"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22–50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89DA915"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24–52</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536C9552"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24–52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7A94D06"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24–52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4FC97AE"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24–52</w:t>
            </w:r>
          </w:p>
        </w:tc>
        <w:tc>
          <w:tcPr>
            <w:tcW w:w="1264" w:type="dxa"/>
            <w:vMerge/>
            <w:tcBorders>
              <w:left w:val="single" w:sz="2" w:space="0" w:color="auto"/>
              <w:right w:val="single" w:sz="2" w:space="0" w:color="auto"/>
            </w:tcBorders>
          </w:tcPr>
          <w:p w14:paraId="6953A009" w14:textId="77777777" w:rsidR="006B7858" w:rsidRPr="00B41B6E" w:rsidRDefault="006B7858" w:rsidP="006B7858">
            <w:pPr>
              <w:tabs>
                <w:tab w:val="left" w:pos="9639"/>
              </w:tabs>
              <w:ind w:left="141" w:right="211"/>
              <w:jc w:val="center"/>
              <w:outlineLvl w:val="0"/>
              <w:rPr>
                <w:rFonts w:eastAsia="Calibri" w:cs="Arial"/>
                <w:sz w:val="18"/>
                <w:szCs w:val="18"/>
              </w:rPr>
            </w:pPr>
          </w:p>
        </w:tc>
      </w:tr>
      <w:tr w:rsidR="006B7858" w:rsidRPr="00B41B6E" w14:paraId="2CE748CC"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5F205677"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E100 (%)</w:t>
            </w:r>
            <w:r w:rsidRPr="00B41B6E">
              <w:rPr>
                <w:rFonts w:eastAsia="Calibri" w:cs="Arial"/>
                <w:sz w:val="18"/>
                <w:szCs w:val="18"/>
                <w:vertAlign w:val="superscript"/>
              </w:rPr>
              <w:t>1</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76A1FF93"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46–72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D69D45"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46–72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75C2514"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46–72</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5072EE9"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46–72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F9F4E6D"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46–72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9084C4"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46–72</w:t>
            </w:r>
          </w:p>
        </w:tc>
        <w:tc>
          <w:tcPr>
            <w:tcW w:w="1264" w:type="dxa"/>
            <w:vMerge/>
            <w:tcBorders>
              <w:left w:val="single" w:sz="2" w:space="0" w:color="auto"/>
              <w:right w:val="single" w:sz="2" w:space="0" w:color="auto"/>
            </w:tcBorders>
          </w:tcPr>
          <w:p w14:paraId="1C420C87" w14:textId="77777777" w:rsidR="006B7858" w:rsidRPr="00B41B6E" w:rsidRDefault="006B7858" w:rsidP="006B7858">
            <w:pPr>
              <w:tabs>
                <w:tab w:val="left" w:pos="9639"/>
              </w:tabs>
              <w:ind w:left="141" w:right="211"/>
              <w:jc w:val="center"/>
              <w:outlineLvl w:val="0"/>
              <w:rPr>
                <w:rFonts w:eastAsia="Calibri" w:cs="Arial"/>
                <w:sz w:val="18"/>
                <w:szCs w:val="18"/>
              </w:rPr>
            </w:pPr>
          </w:p>
        </w:tc>
      </w:tr>
      <w:tr w:rsidR="006B7858" w:rsidRPr="00B41B6E" w14:paraId="6B0450AE"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3FE084F7"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E150 (%, мин.)</w:t>
            </w:r>
            <w:r w:rsidRPr="00B41B6E">
              <w:rPr>
                <w:rFonts w:eastAsia="Calibri" w:cs="Arial"/>
                <w:sz w:val="18"/>
                <w:szCs w:val="18"/>
                <w:vertAlign w:val="superscript"/>
              </w:rPr>
              <w:t>1</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2359BCD1"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4AD6389"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AD04ECB"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46B9B49"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F311BAF" w14:textId="77777777" w:rsidR="006B7858" w:rsidRPr="00B41B6E" w:rsidDel="00904C63"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9FFCC16"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75</w:t>
            </w:r>
          </w:p>
        </w:tc>
        <w:tc>
          <w:tcPr>
            <w:tcW w:w="1264" w:type="dxa"/>
            <w:vMerge/>
            <w:tcBorders>
              <w:left w:val="single" w:sz="2" w:space="0" w:color="auto"/>
              <w:right w:val="single" w:sz="2" w:space="0" w:color="auto"/>
            </w:tcBorders>
          </w:tcPr>
          <w:p w14:paraId="254534B9" w14:textId="77777777" w:rsidR="006B7858" w:rsidRPr="00B41B6E" w:rsidRDefault="006B7858" w:rsidP="006B7858">
            <w:pPr>
              <w:tabs>
                <w:tab w:val="left" w:pos="9639"/>
              </w:tabs>
              <w:ind w:left="141" w:right="211"/>
              <w:jc w:val="center"/>
              <w:outlineLvl w:val="0"/>
              <w:rPr>
                <w:rFonts w:eastAsia="Calibri" w:cs="Arial"/>
                <w:sz w:val="18"/>
                <w:szCs w:val="18"/>
              </w:rPr>
            </w:pPr>
          </w:p>
        </w:tc>
      </w:tr>
      <w:tr w:rsidR="006B7858" w:rsidRPr="00B41B6E" w14:paraId="02EE3B34"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1F981B40"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color w:val="000000"/>
                <w:sz w:val="18"/>
                <w:szCs w:val="18"/>
              </w:rPr>
              <w:t>Конечная точка кипения (°C, макс.)</w:t>
            </w:r>
            <w:r w:rsidRPr="00B41B6E">
              <w:rPr>
                <w:rFonts w:eastAsia="Calibri" w:cs="Arial"/>
                <w:sz w:val="18"/>
                <w:szCs w:val="18"/>
                <w:vertAlign w:val="superscript"/>
              </w:rPr>
              <w:t>1</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295A196E"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08E46C3"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D3D6A59"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210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825CB6C"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CF9D39E" w14:textId="77777777" w:rsidR="006B7858" w:rsidRPr="00B41B6E" w:rsidDel="0049439C"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737FEA8"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210</w:t>
            </w:r>
          </w:p>
        </w:tc>
        <w:tc>
          <w:tcPr>
            <w:tcW w:w="1264" w:type="dxa"/>
            <w:vMerge/>
            <w:tcBorders>
              <w:left w:val="single" w:sz="2" w:space="0" w:color="auto"/>
              <w:right w:val="single" w:sz="2" w:space="0" w:color="auto"/>
            </w:tcBorders>
          </w:tcPr>
          <w:p w14:paraId="6A315DF4" w14:textId="77777777" w:rsidR="006B7858" w:rsidRPr="00B41B6E" w:rsidRDefault="006B7858" w:rsidP="006B7858">
            <w:pPr>
              <w:tabs>
                <w:tab w:val="left" w:pos="9639"/>
              </w:tabs>
              <w:ind w:left="141" w:right="211"/>
              <w:jc w:val="center"/>
              <w:outlineLvl w:val="0"/>
              <w:rPr>
                <w:rFonts w:eastAsia="Calibri" w:cs="Arial"/>
                <w:sz w:val="18"/>
                <w:szCs w:val="18"/>
              </w:rPr>
            </w:pPr>
          </w:p>
        </w:tc>
      </w:tr>
      <w:tr w:rsidR="006B7858" w:rsidRPr="00B41B6E" w14:paraId="54644A7B"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0861DA0A"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sz w:val="18"/>
                <w:szCs w:val="18"/>
              </w:rPr>
              <w:t>T10 (</w:t>
            </w:r>
            <w:r w:rsidRPr="00B41B6E">
              <w:rPr>
                <w:rFonts w:eastAsia="Calibri" w:cs="Arial"/>
                <w:sz w:val="18"/>
                <w:szCs w:val="18"/>
                <w:lang w:eastAsia="de-DE"/>
              </w:rPr>
              <w:t>°C)</w:t>
            </w:r>
            <w:r w:rsidRPr="00B41B6E">
              <w:rPr>
                <w:rFonts w:eastAsia="Calibri" w:cs="Arial"/>
                <w:sz w:val="18"/>
                <w:szCs w:val="18"/>
                <w:vertAlign w:val="superscript"/>
              </w:rPr>
              <w:t>1</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2CF66231"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65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321B0E3"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60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3E8B9672"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55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C17686D"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90DD797"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45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314AC53"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45</w:t>
            </w:r>
          </w:p>
        </w:tc>
        <w:tc>
          <w:tcPr>
            <w:tcW w:w="1264" w:type="dxa"/>
            <w:vMerge/>
            <w:tcBorders>
              <w:left w:val="single" w:sz="2" w:space="0" w:color="auto"/>
              <w:right w:val="single" w:sz="2" w:space="0" w:color="auto"/>
            </w:tcBorders>
          </w:tcPr>
          <w:p w14:paraId="6B23B85A" w14:textId="77777777" w:rsidR="006B7858" w:rsidRPr="00B41B6E" w:rsidRDefault="006B7858" w:rsidP="006B7858">
            <w:pPr>
              <w:tabs>
                <w:tab w:val="left" w:pos="9639"/>
              </w:tabs>
              <w:ind w:left="141" w:right="211"/>
              <w:jc w:val="center"/>
              <w:outlineLvl w:val="0"/>
              <w:rPr>
                <w:rFonts w:eastAsia="Calibri" w:cs="Arial"/>
                <w:sz w:val="18"/>
                <w:szCs w:val="18"/>
              </w:rPr>
            </w:pPr>
          </w:p>
        </w:tc>
      </w:tr>
      <w:tr w:rsidR="006B7858" w:rsidRPr="00B41B6E" w14:paraId="7723ECDC"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268A3F34"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sz w:val="18"/>
                <w:szCs w:val="18"/>
              </w:rPr>
              <w:t>T50 (</w:t>
            </w:r>
            <w:r w:rsidRPr="00B41B6E">
              <w:rPr>
                <w:rFonts w:eastAsia="Calibri" w:cs="Arial"/>
                <w:sz w:val="18"/>
                <w:szCs w:val="18"/>
                <w:lang w:eastAsia="de-DE"/>
              </w:rPr>
              <w:t>°C)</w:t>
            </w:r>
            <w:r w:rsidRPr="00B41B6E">
              <w:rPr>
                <w:rFonts w:eastAsia="Calibri" w:cs="Arial"/>
                <w:sz w:val="18"/>
                <w:szCs w:val="18"/>
                <w:vertAlign w:val="superscript"/>
              </w:rPr>
              <w:t>1</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20A784A9"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9907E8"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AD1382E"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776521F0"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DD3DD4F"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3DE19E8"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lang w:eastAsia="ja-JP"/>
              </w:rPr>
              <w:t>65–</w:t>
            </w:r>
            <w:r w:rsidRPr="00B41B6E">
              <w:rPr>
                <w:rFonts w:eastAsia="Calibri" w:cs="Arial"/>
                <w:sz w:val="18"/>
                <w:szCs w:val="18"/>
              </w:rPr>
              <w:t>100</w:t>
            </w:r>
          </w:p>
        </w:tc>
        <w:tc>
          <w:tcPr>
            <w:tcW w:w="1264" w:type="dxa"/>
            <w:vMerge/>
            <w:tcBorders>
              <w:left w:val="single" w:sz="2" w:space="0" w:color="auto"/>
              <w:right w:val="single" w:sz="2" w:space="0" w:color="auto"/>
            </w:tcBorders>
          </w:tcPr>
          <w:p w14:paraId="3A94BD03" w14:textId="77777777" w:rsidR="006B7858" w:rsidRPr="00B41B6E" w:rsidRDefault="006B7858" w:rsidP="006B7858">
            <w:pPr>
              <w:tabs>
                <w:tab w:val="left" w:pos="9639"/>
              </w:tabs>
              <w:ind w:left="192" w:right="158"/>
              <w:jc w:val="center"/>
              <w:outlineLvl w:val="0"/>
              <w:rPr>
                <w:rFonts w:eastAsia="Calibri" w:cs="Arial"/>
                <w:sz w:val="18"/>
                <w:szCs w:val="18"/>
                <w:lang w:eastAsia="ja-JP"/>
              </w:rPr>
            </w:pPr>
          </w:p>
        </w:tc>
      </w:tr>
      <w:tr w:rsidR="006B7858" w:rsidRPr="00B41B6E" w14:paraId="7CDF2B2C"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3842ACC8" w14:textId="77777777" w:rsidR="006B7858" w:rsidRPr="00B41B6E" w:rsidRDefault="006B7858" w:rsidP="006B7858">
            <w:pPr>
              <w:tabs>
                <w:tab w:val="left" w:pos="9639"/>
              </w:tabs>
              <w:spacing w:before="40" w:after="40" w:line="240" w:lineRule="auto"/>
              <w:ind w:left="147" w:right="91"/>
              <w:jc w:val="both"/>
              <w:outlineLvl w:val="0"/>
              <w:rPr>
                <w:rFonts w:eastAsia="Calibri" w:cs="Arial"/>
                <w:color w:val="000000"/>
                <w:sz w:val="18"/>
                <w:szCs w:val="18"/>
              </w:rPr>
            </w:pPr>
            <w:r w:rsidRPr="00B41B6E">
              <w:rPr>
                <w:rFonts w:eastAsia="Calibri" w:cs="Arial"/>
                <w:sz w:val="18"/>
                <w:szCs w:val="18"/>
              </w:rPr>
              <w:t>T90 (</w:t>
            </w:r>
            <w:r w:rsidRPr="00B41B6E">
              <w:rPr>
                <w:rFonts w:eastAsia="Calibri" w:cs="Arial"/>
                <w:sz w:val="18"/>
                <w:szCs w:val="18"/>
                <w:lang w:eastAsia="de-DE"/>
              </w:rPr>
              <w:t>°C)</w:t>
            </w:r>
            <w:r w:rsidRPr="00B41B6E">
              <w:rPr>
                <w:rFonts w:eastAsia="Calibri" w:cs="Arial"/>
                <w:sz w:val="18"/>
                <w:szCs w:val="18"/>
                <w:vertAlign w:val="superscript"/>
              </w:rPr>
              <w:t>1</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70EB4E0B"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130–175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1DF096"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130–175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DA3763F"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130–175</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72FC1ADC"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130–175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C9F712B"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130–175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BC55338"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130–175</w:t>
            </w:r>
          </w:p>
        </w:tc>
        <w:tc>
          <w:tcPr>
            <w:tcW w:w="1264" w:type="dxa"/>
            <w:vMerge/>
            <w:tcBorders>
              <w:left w:val="single" w:sz="2" w:space="0" w:color="auto"/>
              <w:right w:val="single" w:sz="2" w:space="0" w:color="auto"/>
            </w:tcBorders>
          </w:tcPr>
          <w:p w14:paraId="7C164197" w14:textId="77777777" w:rsidR="006B7858" w:rsidRPr="00B41B6E" w:rsidRDefault="006B7858" w:rsidP="006B7858">
            <w:pPr>
              <w:tabs>
                <w:tab w:val="left" w:pos="9639"/>
              </w:tabs>
              <w:ind w:left="192" w:right="158"/>
              <w:jc w:val="center"/>
              <w:outlineLvl w:val="0"/>
              <w:rPr>
                <w:rFonts w:eastAsia="Calibri" w:cs="Arial"/>
                <w:sz w:val="18"/>
                <w:szCs w:val="18"/>
              </w:rPr>
            </w:pPr>
          </w:p>
        </w:tc>
      </w:tr>
      <w:tr w:rsidR="006B7858" w:rsidRPr="00B41B6E" w14:paraId="7725532B"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188837CA" w14:textId="77777777" w:rsidR="006B7858" w:rsidRPr="00B41B6E" w:rsidRDefault="006B7858" w:rsidP="006B7858">
            <w:pPr>
              <w:tabs>
                <w:tab w:val="left" w:pos="9639"/>
              </w:tabs>
              <w:spacing w:before="40" w:after="40" w:line="240" w:lineRule="auto"/>
              <w:ind w:left="147" w:right="91"/>
              <w:outlineLvl w:val="0"/>
              <w:rPr>
                <w:rFonts w:eastAsia="Calibri" w:cs="Arial"/>
                <w:color w:val="000000"/>
                <w:sz w:val="18"/>
                <w:szCs w:val="18"/>
              </w:rPr>
            </w:pPr>
            <w:r w:rsidRPr="00B41B6E">
              <w:rPr>
                <w:rFonts w:eastAsia="Calibri" w:cs="Arial"/>
                <w:color w:val="000000"/>
                <w:sz w:val="18"/>
                <w:szCs w:val="18"/>
              </w:rPr>
              <w:t xml:space="preserve">Остатки дистиллятов </w:t>
            </w:r>
            <w:r w:rsidRPr="00B41B6E">
              <w:rPr>
                <w:rFonts w:eastAsia="Calibri" w:cs="Arial"/>
                <w:color w:val="000000"/>
                <w:sz w:val="18"/>
                <w:szCs w:val="18"/>
              </w:rPr>
              <w:br/>
              <w:t xml:space="preserve">(%, по объему, </w:t>
            </w:r>
            <w:r w:rsidRPr="00B41B6E">
              <w:rPr>
                <w:rFonts w:eastAsia="SimSun" w:cs="Arial"/>
                <w:color w:val="000000"/>
                <w:sz w:val="18"/>
                <w:szCs w:val="18"/>
                <w:lang w:eastAsia="zh-CN"/>
              </w:rPr>
              <w:t>макс.</w:t>
            </w:r>
            <w:r w:rsidRPr="00B41B6E">
              <w:rPr>
                <w:rFonts w:eastAsia="Calibri" w:cs="Arial"/>
                <w:color w:val="000000"/>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3CD0FD26"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88C808F"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012CBB0E"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2</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C10B80B"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8713B11"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AF3BB94"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2</w:t>
            </w:r>
          </w:p>
        </w:tc>
        <w:tc>
          <w:tcPr>
            <w:tcW w:w="1264" w:type="dxa"/>
            <w:vMerge/>
            <w:tcBorders>
              <w:left w:val="single" w:sz="2" w:space="0" w:color="auto"/>
              <w:bottom w:val="single" w:sz="2" w:space="0" w:color="auto"/>
              <w:right w:val="single" w:sz="2" w:space="0" w:color="auto"/>
            </w:tcBorders>
          </w:tcPr>
          <w:p w14:paraId="036FE809" w14:textId="77777777" w:rsidR="006B7858" w:rsidRPr="00B41B6E" w:rsidRDefault="006B7858" w:rsidP="006B7858">
            <w:pPr>
              <w:tabs>
                <w:tab w:val="left" w:pos="9639"/>
              </w:tabs>
              <w:ind w:left="141" w:right="211"/>
              <w:jc w:val="center"/>
              <w:outlineLvl w:val="0"/>
              <w:rPr>
                <w:rFonts w:eastAsia="Calibri" w:cs="Arial"/>
                <w:sz w:val="18"/>
                <w:szCs w:val="18"/>
              </w:rPr>
            </w:pPr>
          </w:p>
        </w:tc>
      </w:tr>
      <w:tr w:rsidR="006B7858" w:rsidRPr="00B41B6E" w14:paraId="0EFC4C01" w14:textId="77777777" w:rsidTr="00545B28">
        <w:tc>
          <w:tcPr>
            <w:tcW w:w="3066" w:type="dxa"/>
            <w:tcBorders>
              <w:top w:val="single" w:sz="2" w:space="0" w:color="auto"/>
              <w:left w:val="single" w:sz="2" w:space="0" w:color="auto"/>
              <w:bottom w:val="single" w:sz="2" w:space="0" w:color="auto"/>
              <w:right w:val="single" w:sz="2" w:space="0" w:color="auto"/>
            </w:tcBorders>
            <w:shd w:val="clear" w:color="auto" w:fill="auto"/>
          </w:tcPr>
          <w:p w14:paraId="6DF497C6" w14:textId="77777777" w:rsidR="006B7858" w:rsidRPr="00B41B6E" w:rsidRDefault="006B7858" w:rsidP="006B7858">
            <w:pPr>
              <w:tabs>
                <w:tab w:val="left" w:pos="9639"/>
              </w:tabs>
              <w:spacing w:before="40" w:after="40" w:line="240" w:lineRule="auto"/>
              <w:ind w:left="147" w:right="91"/>
              <w:outlineLvl w:val="0"/>
              <w:rPr>
                <w:rFonts w:eastAsia="Calibri" w:cs="Arial"/>
                <w:color w:val="000000"/>
                <w:sz w:val="18"/>
                <w:szCs w:val="18"/>
              </w:rPr>
            </w:pPr>
            <w:r w:rsidRPr="00B41B6E">
              <w:rPr>
                <w:rFonts w:eastAsia="Calibri" w:cs="Arial"/>
                <w:color w:val="000000"/>
                <w:sz w:val="18"/>
                <w:szCs w:val="18"/>
              </w:rPr>
              <w:t xml:space="preserve">Индекс паровой пробки (ИПП) </w:t>
            </w:r>
            <w:r w:rsidRPr="00B41B6E">
              <w:rPr>
                <w:rFonts w:eastAsia="Calibri" w:cs="Arial"/>
                <w:color w:val="000000"/>
                <w:sz w:val="18"/>
                <w:szCs w:val="18"/>
              </w:rPr>
              <w:br/>
              <w:t>(10 УП + 7 E70) (макс. индекс)</w:t>
            </w:r>
          </w:p>
        </w:tc>
        <w:tc>
          <w:tcPr>
            <w:tcW w:w="1041" w:type="dxa"/>
            <w:tcBorders>
              <w:top w:val="single" w:sz="2" w:space="0" w:color="auto"/>
              <w:left w:val="single" w:sz="2" w:space="0" w:color="auto"/>
              <w:bottom w:val="single" w:sz="2" w:space="0" w:color="auto"/>
              <w:right w:val="single" w:sz="2" w:space="0" w:color="auto"/>
            </w:tcBorders>
            <w:shd w:val="clear" w:color="auto" w:fill="auto"/>
          </w:tcPr>
          <w:p w14:paraId="5B6F6A35" w14:textId="77777777" w:rsidR="006B7858" w:rsidRPr="00B41B6E" w:rsidRDefault="006B7858" w:rsidP="006B7858">
            <w:pPr>
              <w:tabs>
                <w:tab w:val="left" w:pos="9639"/>
              </w:tabs>
              <w:ind w:left="192" w:right="158"/>
              <w:jc w:val="center"/>
              <w:outlineLvl w:val="0"/>
              <w:rPr>
                <w:rFonts w:eastAsia="Calibri" w:cs="Arial"/>
                <w:sz w:val="18"/>
                <w:szCs w:val="18"/>
              </w:rPr>
            </w:pPr>
          </w:p>
          <w:p w14:paraId="5C4A6704" w14:textId="77777777" w:rsidR="006B7858" w:rsidRPr="00B41B6E" w:rsidRDefault="006B7858" w:rsidP="006B7858">
            <w:pPr>
              <w:tabs>
                <w:tab w:val="left" w:pos="9639"/>
              </w:tabs>
              <w:ind w:left="192" w:right="158"/>
              <w:jc w:val="center"/>
              <w:outlineLvl w:val="0"/>
              <w:rPr>
                <w:rFonts w:eastAsia="Calibri" w:cs="Arial"/>
                <w:sz w:val="18"/>
                <w:szCs w:val="18"/>
              </w:rPr>
            </w:pPr>
            <w:r w:rsidRPr="00B41B6E">
              <w:rPr>
                <w:rFonts w:eastAsia="Calibri" w:cs="Arial"/>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D5EF6A5" w14:textId="77777777" w:rsidR="006B7858" w:rsidRPr="00B41B6E" w:rsidRDefault="006B7858" w:rsidP="006B7858">
            <w:pPr>
              <w:tabs>
                <w:tab w:val="left" w:pos="9639"/>
              </w:tabs>
              <w:ind w:left="126" w:right="224"/>
              <w:jc w:val="center"/>
              <w:outlineLvl w:val="0"/>
              <w:rPr>
                <w:rFonts w:eastAsia="Calibri" w:cs="Arial"/>
                <w:sz w:val="18"/>
                <w:szCs w:val="18"/>
              </w:rPr>
            </w:pPr>
          </w:p>
          <w:p w14:paraId="2F28EAE3" w14:textId="77777777" w:rsidR="006B7858" w:rsidRPr="00B41B6E" w:rsidRDefault="006B7858" w:rsidP="006B7858">
            <w:pPr>
              <w:tabs>
                <w:tab w:val="left" w:pos="9639"/>
              </w:tabs>
              <w:ind w:left="126" w:right="224"/>
              <w:jc w:val="center"/>
              <w:outlineLvl w:val="0"/>
              <w:rPr>
                <w:rFonts w:eastAsia="Calibri" w:cs="Arial"/>
                <w:sz w:val="18"/>
                <w:szCs w:val="18"/>
              </w:rPr>
            </w:pPr>
            <w:r w:rsidRPr="00B41B6E">
              <w:rPr>
                <w:rFonts w:eastAsia="Calibri" w:cs="Arial"/>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FC7E33A"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C</w:t>
            </w:r>
          </w:p>
          <w:p w14:paraId="4264FCF7"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74961DA"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D</w:t>
            </w:r>
          </w:p>
          <w:p w14:paraId="153BC509"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1029FC5"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E</w:t>
            </w:r>
          </w:p>
          <w:p w14:paraId="4CB81691"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D4695E3"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F</w:t>
            </w:r>
          </w:p>
          <w:p w14:paraId="27F0FDCF"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w:t>
            </w:r>
          </w:p>
        </w:tc>
        <w:tc>
          <w:tcPr>
            <w:tcW w:w="1264" w:type="dxa"/>
            <w:tcBorders>
              <w:top w:val="single" w:sz="2" w:space="0" w:color="auto"/>
              <w:left w:val="single" w:sz="2" w:space="0" w:color="auto"/>
              <w:bottom w:val="single" w:sz="2" w:space="0" w:color="auto"/>
              <w:right w:val="single" w:sz="2" w:space="0" w:color="auto"/>
            </w:tcBorders>
          </w:tcPr>
          <w:p w14:paraId="6345A798" w14:textId="77777777" w:rsidR="006B7858" w:rsidRDefault="006B7858" w:rsidP="00DA62F9">
            <w:pPr>
              <w:tabs>
                <w:tab w:val="left" w:pos="9639"/>
              </w:tabs>
              <w:ind w:right="211"/>
              <w:jc w:val="center"/>
              <w:outlineLvl w:val="0"/>
              <w:rPr>
                <w:rFonts w:eastAsia="Calibri" w:cs="Arial"/>
                <w:sz w:val="18"/>
                <w:szCs w:val="18"/>
              </w:rPr>
            </w:pPr>
          </w:p>
          <w:p w14:paraId="023B514F" w14:textId="77777777" w:rsidR="006B7858" w:rsidRDefault="006B7858" w:rsidP="00DA62F9">
            <w:pPr>
              <w:tabs>
                <w:tab w:val="left" w:pos="9639"/>
              </w:tabs>
              <w:ind w:right="211"/>
              <w:jc w:val="center"/>
              <w:outlineLvl w:val="0"/>
              <w:rPr>
                <w:rFonts w:eastAsia="Calibri" w:cs="Arial"/>
                <w:sz w:val="18"/>
                <w:szCs w:val="18"/>
              </w:rPr>
            </w:pPr>
            <w:r>
              <w:rPr>
                <w:rFonts w:eastAsia="Calibri" w:cs="Arial"/>
                <w:sz w:val="18"/>
                <w:szCs w:val="18"/>
              </w:rPr>
              <w:t>–</w:t>
            </w:r>
          </w:p>
          <w:p w14:paraId="38AAE412" w14:textId="77777777" w:rsidR="006B7858" w:rsidRPr="00B41B6E" w:rsidRDefault="006B7858" w:rsidP="006B7858">
            <w:pPr>
              <w:tabs>
                <w:tab w:val="left" w:pos="9639"/>
              </w:tabs>
              <w:ind w:left="141" w:right="211"/>
              <w:jc w:val="center"/>
              <w:outlineLvl w:val="0"/>
              <w:rPr>
                <w:rFonts w:eastAsia="Calibri" w:cs="Arial"/>
                <w:sz w:val="18"/>
                <w:szCs w:val="18"/>
              </w:rPr>
            </w:pPr>
          </w:p>
        </w:tc>
      </w:tr>
      <w:tr w:rsidR="006B7858" w:rsidRPr="00B41B6E" w14:paraId="59FF6DB0" w14:textId="77777777" w:rsidTr="00545B28">
        <w:tc>
          <w:tcPr>
            <w:tcW w:w="3066" w:type="dxa"/>
            <w:tcBorders>
              <w:top w:val="single" w:sz="2" w:space="0" w:color="auto"/>
              <w:left w:val="single" w:sz="2" w:space="0" w:color="auto"/>
              <w:bottom w:val="single" w:sz="12" w:space="0" w:color="auto"/>
              <w:right w:val="single" w:sz="2" w:space="0" w:color="auto"/>
            </w:tcBorders>
            <w:shd w:val="clear" w:color="auto" w:fill="auto"/>
          </w:tcPr>
          <w:p w14:paraId="7FFC7516" w14:textId="77777777" w:rsidR="006B7858" w:rsidRPr="00B41B6E" w:rsidRDefault="006B7858" w:rsidP="006B7858">
            <w:pPr>
              <w:tabs>
                <w:tab w:val="left" w:pos="9639"/>
              </w:tabs>
              <w:spacing w:before="40" w:after="40" w:line="240" w:lineRule="auto"/>
              <w:ind w:left="147" w:right="91"/>
              <w:outlineLvl w:val="0"/>
              <w:rPr>
                <w:rFonts w:eastAsia="Calibri" w:cs="Arial"/>
                <w:color w:val="000000"/>
                <w:sz w:val="18"/>
                <w:szCs w:val="18"/>
              </w:rPr>
            </w:pPr>
            <w:r w:rsidRPr="00B41B6E">
              <w:rPr>
                <w:rFonts w:eastAsia="Calibri" w:cs="Arial"/>
                <w:color w:val="000000"/>
                <w:sz w:val="18"/>
                <w:szCs w:val="18"/>
              </w:rPr>
              <w:t>Индекс паровой пробки (ИПП)</w:t>
            </w:r>
            <w:r w:rsidRPr="00B41B6E">
              <w:rPr>
                <w:rFonts w:eastAsia="Calibri" w:cs="Arial"/>
                <w:color w:val="000000"/>
                <w:sz w:val="18"/>
                <w:szCs w:val="18"/>
              </w:rPr>
              <w:br/>
              <w:t>(10 УП + 7 E70) (макс. индекс)</w:t>
            </w:r>
          </w:p>
        </w:tc>
        <w:tc>
          <w:tcPr>
            <w:tcW w:w="1041" w:type="dxa"/>
            <w:tcBorders>
              <w:top w:val="single" w:sz="2" w:space="0" w:color="auto"/>
              <w:left w:val="single" w:sz="2" w:space="0" w:color="auto"/>
              <w:bottom w:val="single" w:sz="12" w:space="0" w:color="auto"/>
              <w:right w:val="single" w:sz="2" w:space="0" w:color="auto"/>
            </w:tcBorders>
            <w:shd w:val="clear" w:color="auto" w:fill="auto"/>
          </w:tcPr>
          <w:p w14:paraId="1324CC13" w14:textId="77777777" w:rsidR="006B7858" w:rsidRPr="00B41B6E" w:rsidRDefault="006B7858" w:rsidP="006B7858">
            <w:pPr>
              <w:tabs>
                <w:tab w:val="left" w:pos="9639"/>
              </w:tabs>
              <w:ind w:left="192" w:right="158"/>
              <w:jc w:val="center"/>
              <w:outlineLvl w:val="0"/>
              <w:rPr>
                <w:rFonts w:eastAsia="Calibri" w:cs="Arial"/>
                <w:sz w:val="18"/>
                <w:szCs w:val="18"/>
              </w:rPr>
            </w:pPr>
          </w:p>
        </w:tc>
        <w:tc>
          <w:tcPr>
            <w:tcW w:w="992" w:type="dxa"/>
            <w:tcBorders>
              <w:top w:val="single" w:sz="2" w:space="0" w:color="auto"/>
              <w:left w:val="single" w:sz="2" w:space="0" w:color="auto"/>
              <w:bottom w:val="single" w:sz="12" w:space="0" w:color="auto"/>
              <w:right w:val="single" w:sz="2" w:space="0" w:color="auto"/>
            </w:tcBorders>
            <w:shd w:val="clear" w:color="auto" w:fill="auto"/>
          </w:tcPr>
          <w:p w14:paraId="05B5AAC8" w14:textId="77777777" w:rsidR="006B7858" w:rsidRPr="00B41B6E" w:rsidRDefault="006B7858" w:rsidP="006B7858">
            <w:pPr>
              <w:tabs>
                <w:tab w:val="left" w:pos="9639"/>
              </w:tabs>
              <w:ind w:left="126" w:right="224"/>
              <w:jc w:val="center"/>
              <w:outlineLvl w:val="0"/>
              <w:rPr>
                <w:rFonts w:eastAsia="Calibri" w:cs="Arial"/>
                <w:sz w:val="18"/>
                <w:szCs w:val="18"/>
              </w:rPr>
            </w:pPr>
          </w:p>
        </w:tc>
        <w:tc>
          <w:tcPr>
            <w:tcW w:w="993" w:type="dxa"/>
            <w:tcBorders>
              <w:top w:val="single" w:sz="2" w:space="0" w:color="auto"/>
              <w:left w:val="single" w:sz="2" w:space="0" w:color="auto"/>
              <w:bottom w:val="single" w:sz="12" w:space="0" w:color="auto"/>
              <w:right w:val="single" w:sz="2" w:space="0" w:color="auto"/>
            </w:tcBorders>
            <w:shd w:val="clear" w:color="auto" w:fill="auto"/>
          </w:tcPr>
          <w:p w14:paraId="25655EC6"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C1</w:t>
            </w:r>
          </w:p>
          <w:p w14:paraId="3CF19A89" w14:textId="77777777" w:rsidR="006B7858" w:rsidRPr="00B41B6E" w:rsidRDefault="006B7858" w:rsidP="006B7858">
            <w:pPr>
              <w:tabs>
                <w:tab w:val="left" w:pos="9639"/>
              </w:tabs>
              <w:ind w:left="201" w:right="141"/>
              <w:jc w:val="center"/>
              <w:outlineLvl w:val="0"/>
              <w:rPr>
                <w:rFonts w:eastAsia="Calibri" w:cs="Arial"/>
                <w:sz w:val="18"/>
                <w:szCs w:val="18"/>
              </w:rPr>
            </w:pPr>
            <w:r w:rsidRPr="00B41B6E">
              <w:rPr>
                <w:rFonts w:eastAsia="Calibri" w:cs="Arial"/>
                <w:sz w:val="18"/>
                <w:szCs w:val="18"/>
              </w:rPr>
              <w:t>1 064</w:t>
            </w:r>
          </w:p>
        </w:tc>
        <w:tc>
          <w:tcPr>
            <w:tcW w:w="1134" w:type="dxa"/>
            <w:tcBorders>
              <w:top w:val="single" w:sz="2" w:space="0" w:color="auto"/>
              <w:left w:val="single" w:sz="2" w:space="0" w:color="auto"/>
              <w:bottom w:val="single" w:sz="12" w:space="0" w:color="auto"/>
              <w:right w:val="single" w:sz="2" w:space="0" w:color="auto"/>
            </w:tcBorders>
            <w:shd w:val="clear" w:color="auto" w:fill="auto"/>
          </w:tcPr>
          <w:p w14:paraId="1BC253FC"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D1</w:t>
            </w:r>
          </w:p>
          <w:p w14:paraId="091CB8B3" w14:textId="77777777" w:rsidR="006B7858" w:rsidRPr="00B41B6E" w:rsidRDefault="006B7858" w:rsidP="006B7858">
            <w:pPr>
              <w:tabs>
                <w:tab w:val="left" w:pos="9639"/>
              </w:tabs>
              <w:ind w:left="142" w:right="142"/>
              <w:jc w:val="center"/>
              <w:outlineLvl w:val="0"/>
              <w:rPr>
                <w:rFonts w:eastAsia="Calibri" w:cs="Arial"/>
                <w:sz w:val="18"/>
                <w:szCs w:val="18"/>
              </w:rPr>
            </w:pPr>
            <w:r w:rsidRPr="00B41B6E">
              <w:rPr>
                <w:rFonts w:eastAsia="Calibri" w:cs="Arial"/>
                <w:sz w:val="18"/>
                <w:szCs w:val="18"/>
              </w:rPr>
              <w:t>1 164</w:t>
            </w:r>
          </w:p>
        </w:tc>
        <w:tc>
          <w:tcPr>
            <w:tcW w:w="992" w:type="dxa"/>
            <w:tcBorders>
              <w:top w:val="single" w:sz="2" w:space="0" w:color="auto"/>
              <w:left w:val="single" w:sz="2" w:space="0" w:color="auto"/>
              <w:bottom w:val="single" w:sz="12" w:space="0" w:color="auto"/>
              <w:right w:val="single" w:sz="2" w:space="0" w:color="auto"/>
            </w:tcBorders>
            <w:shd w:val="clear" w:color="auto" w:fill="auto"/>
          </w:tcPr>
          <w:p w14:paraId="2DE66FD0"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E1</w:t>
            </w:r>
          </w:p>
          <w:p w14:paraId="7C5C4EA8"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1 214</w:t>
            </w:r>
          </w:p>
        </w:tc>
        <w:tc>
          <w:tcPr>
            <w:tcW w:w="992" w:type="dxa"/>
            <w:tcBorders>
              <w:top w:val="single" w:sz="2" w:space="0" w:color="auto"/>
              <w:left w:val="single" w:sz="2" w:space="0" w:color="auto"/>
              <w:bottom w:val="single" w:sz="12" w:space="0" w:color="auto"/>
              <w:right w:val="single" w:sz="2" w:space="0" w:color="auto"/>
            </w:tcBorders>
            <w:shd w:val="clear" w:color="auto" w:fill="auto"/>
          </w:tcPr>
          <w:p w14:paraId="7C4289E6"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F1</w:t>
            </w:r>
          </w:p>
          <w:p w14:paraId="1FB13AF6" w14:textId="77777777" w:rsidR="006B7858" w:rsidRPr="00B41B6E" w:rsidRDefault="006B7858" w:rsidP="006B7858">
            <w:pPr>
              <w:tabs>
                <w:tab w:val="left" w:pos="9639"/>
              </w:tabs>
              <w:ind w:left="141" w:right="211"/>
              <w:jc w:val="center"/>
              <w:outlineLvl w:val="0"/>
              <w:rPr>
                <w:rFonts w:eastAsia="Calibri" w:cs="Arial"/>
                <w:sz w:val="18"/>
                <w:szCs w:val="18"/>
              </w:rPr>
            </w:pPr>
            <w:r w:rsidRPr="00B41B6E">
              <w:rPr>
                <w:rFonts w:eastAsia="Calibri" w:cs="Arial"/>
                <w:sz w:val="18"/>
                <w:szCs w:val="18"/>
              </w:rPr>
              <w:t>1</w:t>
            </w:r>
            <w:r>
              <w:rPr>
                <w:rFonts w:eastAsia="Calibri" w:cs="Arial"/>
                <w:sz w:val="18"/>
                <w:szCs w:val="18"/>
              </w:rPr>
              <w:t> </w:t>
            </w:r>
            <w:r w:rsidRPr="00B41B6E">
              <w:rPr>
                <w:rFonts w:eastAsia="Calibri" w:cs="Arial"/>
                <w:sz w:val="18"/>
                <w:szCs w:val="18"/>
              </w:rPr>
              <w:t>264</w:t>
            </w:r>
          </w:p>
        </w:tc>
        <w:tc>
          <w:tcPr>
            <w:tcW w:w="1264" w:type="dxa"/>
            <w:tcBorders>
              <w:top w:val="single" w:sz="2" w:space="0" w:color="auto"/>
              <w:left w:val="single" w:sz="2" w:space="0" w:color="auto"/>
              <w:bottom w:val="single" w:sz="12" w:space="0" w:color="auto"/>
              <w:right w:val="single" w:sz="2" w:space="0" w:color="auto"/>
            </w:tcBorders>
          </w:tcPr>
          <w:p w14:paraId="6D2FB353" w14:textId="77777777" w:rsidR="006B7858" w:rsidRPr="00B41B6E" w:rsidRDefault="006B7858" w:rsidP="006B7858">
            <w:pPr>
              <w:tabs>
                <w:tab w:val="left" w:pos="9639"/>
              </w:tabs>
              <w:ind w:right="211"/>
              <w:jc w:val="center"/>
              <w:outlineLvl w:val="0"/>
              <w:rPr>
                <w:rFonts w:eastAsia="Calibri" w:cs="Arial"/>
                <w:sz w:val="18"/>
                <w:szCs w:val="18"/>
              </w:rPr>
            </w:pPr>
            <w:r>
              <w:rPr>
                <w:rFonts w:eastAsia="Calibri" w:cs="Arial"/>
                <w:sz w:val="18"/>
                <w:szCs w:val="18"/>
              </w:rPr>
              <w:t>–</w:t>
            </w:r>
          </w:p>
        </w:tc>
      </w:tr>
    </w:tbl>
    <w:p w14:paraId="371FE090" w14:textId="77777777" w:rsidR="006B7858" w:rsidRPr="00EA2A43" w:rsidRDefault="00DA62F9" w:rsidP="00DA62F9">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rPr>
        <w:tab/>
      </w:r>
      <w:r w:rsidR="006B7858" w:rsidRPr="00EA2A43">
        <w:rPr>
          <w:sz w:val="18"/>
          <w:szCs w:val="18"/>
        </w:rPr>
        <w:t>*</w:t>
      </w:r>
      <w:r w:rsidR="006B7858" w:rsidRPr="00EA2A43">
        <w:rPr>
          <w:sz w:val="18"/>
          <w:szCs w:val="18"/>
        </w:rPr>
        <w:tab/>
      </w:r>
      <w:r w:rsidR="00881D21">
        <w:rPr>
          <w:sz w:val="18"/>
          <w:szCs w:val="18"/>
        </w:rPr>
        <w:t>«</w:t>
      </w:r>
      <w:r w:rsidR="006B7858" w:rsidRPr="00EA2A43">
        <w:rPr>
          <w:sz w:val="18"/>
          <w:szCs w:val="18"/>
        </w:rPr>
        <w:t>Класс</w:t>
      </w:r>
      <w:r w:rsidR="00881D21">
        <w:rPr>
          <w:sz w:val="18"/>
          <w:szCs w:val="18"/>
        </w:rPr>
        <w:t>»</w:t>
      </w:r>
      <w:r w:rsidR="006B7858" w:rsidRPr="00EA2A43">
        <w:rPr>
          <w:sz w:val="18"/>
          <w:szCs w:val="18"/>
        </w:rPr>
        <w:t xml:space="preserve"> определяется на основе минимальной ожидаемой окружающей температуры на данном рынке и будет меняться в зависимости от сезона. Страна, применяющая данный критерий, выбирает класс или классы летучести исходя из своих годовых условий температуры окружающего воздуха.</w:t>
      </w:r>
    </w:p>
    <w:p w14:paraId="5CF6D62B" w14:textId="77777777" w:rsidR="006B7858" w:rsidRPr="00EA2A43"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006B7858" w:rsidRPr="00DA62F9">
        <w:rPr>
          <w:sz w:val="18"/>
          <w:szCs w:val="18"/>
          <w:vertAlign w:val="superscript"/>
        </w:rPr>
        <w:t>1</w:t>
      </w:r>
      <w:r w:rsidR="006B7858" w:rsidRPr="00EA2A43">
        <w:rPr>
          <w:sz w:val="18"/>
          <w:szCs w:val="18"/>
        </w:rPr>
        <w:tab/>
        <w:t>E-значения или T-значения в качестве альтернативных вариантов.</w:t>
      </w:r>
    </w:p>
    <w:p w14:paraId="04831202" w14:textId="77777777" w:rsidR="006B7858" w:rsidRPr="00B41B6E" w:rsidRDefault="00DA62F9" w:rsidP="00DA62F9">
      <w:pPr>
        <w:pStyle w:val="H23G"/>
      </w:pPr>
      <w:r>
        <w:rPr>
          <w:sz w:val="18"/>
          <w:szCs w:val="18"/>
          <w:lang w:eastAsia="en-US"/>
        </w:rPr>
        <w:lastRenderedPageBreak/>
        <w:tab/>
      </w:r>
      <w:r w:rsidRPr="00DA62F9">
        <w:rPr>
          <w:b w:val="0"/>
          <w:sz w:val="18"/>
          <w:szCs w:val="18"/>
          <w:lang w:eastAsia="en-US"/>
        </w:rPr>
        <w:tab/>
      </w:r>
      <w:r w:rsidR="006B7858" w:rsidRPr="00DA62F9">
        <w:rPr>
          <w:b w:val="0"/>
          <w:sz w:val="18"/>
          <w:szCs w:val="18"/>
          <w:lang w:eastAsia="en-US"/>
        </w:rPr>
        <w:t>Рис. А4-2:</w:t>
      </w:r>
      <w:r w:rsidR="006B7858" w:rsidRPr="00B41B6E">
        <w:br/>
        <w:t xml:space="preserve">Связь между упругостью паров (УП), E70 и ИПП для десяти </w:t>
      </w:r>
      <w:r w:rsidR="006B7858" w:rsidRPr="00B41B6E">
        <w:br/>
        <w:t xml:space="preserve">различных классов летучести неэтилированного бензина с максимальным </w:t>
      </w:r>
      <w:r w:rsidR="006B7858" w:rsidRPr="00B41B6E">
        <w:br/>
        <w:t>содержанием кислорода (по массе) 3,7%</w:t>
      </w:r>
    </w:p>
    <w:p w14:paraId="335676CC" w14:textId="77777777" w:rsidR="006B7858" w:rsidRPr="00B41B6E" w:rsidRDefault="006B7858" w:rsidP="006B7858">
      <w:pPr>
        <w:tabs>
          <w:tab w:val="left" w:pos="2268"/>
          <w:tab w:val="left" w:pos="2835"/>
          <w:tab w:val="left" w:pos="3060"/>
          <w:tab w:val="left" w:pos="3402"/>
          <w:tab w:val="left" w:pos="3600"/>
          <w:tab w:val="left" w:pos="3969"/>
        </w:tabs>
        <w:spacing w:after="120"/>
        <w:ind w:left="1134" w:right="1134"/>
        <w:jc w:val="both"/>
      </w:pPr>
      <w:r w:rsidRPr="00B41B6E">
        <w:rPr>
          <w:noProof/>
          <w:lang w:eastAsia="ru-RU"/>
        </w:rPr>
        <mc:AlternateContent>
          <mc:Choice Requires="wps">
            <w:drawing>
              <wp:anchor distT="0" distB="0" distL="0" distR="0" simplePos="0" relativeHeight="251723776" behindDoc="0" locked="0" layoutInCell="1" allowOverlap="1" wp14:anchorId="316C3B21" wp14:editId="202535A9">
                <wp:simplePos x="0" y="0"/>
                <wp:positionH relativeFrom="column">
                  <wp:posOffset>2805342</wp:posOffset>
                </wp:positionH>
                <wp:positionV relativeFrom="paragraph">
                  <wp:posOffset>3060968</wp:posOffset>
                </wp:positionV>
                <wp:extent cx="993775" cy="124460"/>
                <wp:effectExtent l="0" t="0" r="0" b="8890"/>
                <wp:wrapNone/>
                <wp:docPr id="83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15D6866" w14:textId="77777777" w:rsidR="001A56A5" w:rsidRPr="003D2B06" w:rsidRDefault="001A56A5" w:rsidP="006B7858">
                            <w:pPr>
                              <w:spacing w:line="240" w:lineRule="auto"/>
                              <w:rPr>
                                <w:sz w:val="14"/>
                                <w:szCs w:val="14"/>
                              </w:rPr>
                            </w:pPr>
                            <w:r>
                              <w:rPr>
                                <w:sz w:val="14"/>
                                <w:szCs w:val="14"/>
                              </w:rPr>
                              <w:t>Упругость паров (кПа)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3B21" id="_x0000_s1070" type="#_x0000_t202" style="position:absolute;left:0;text-align:left;margin-left:220.9pt;margin-top:241pt;width:78.25pt;height:9.8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" stroked="f">
                <v:stroke joinstyle="round"/>
                <v:path arrowok="t"/>
                <v:textbox inset="0,0,0,0">
                  <w:txbxContent>
                    <w:p w14:paraId="615D6866" w14:textId="77777777" w:rsidR="001A56A5" w:rsidRPr="003D2B06" w:rsidRDefault="001A56A5" w:rsidP="006B7858">
                      <w:pPr>
                        <w:spacing w:line="240" w:lineRule="auto"/>
                        <w:rPr>
                          <w:sz w:val="14"/>
                          <w:szCs w:val="14"/>
                        </w:rPr>
                      </w:pPr>
                      <w:r>
                        <w:rPr>
                          <w:sz w:val="14"/>
                          <w:szCs w:val="14"/>
                        </w:rPr>
                        <w:t>Упругость паров (кПа)</w:t>
                      </w:r>
                    </w:p>
                  </w:txbxContent>
                </v:textbox>
              </v:shape>
            </w:pict>
          </mc:Fallback>
        </mc:AlternateContent>
      </w:r>
      <w:r w:rsidRPr="00B41B6E">
        <w:rPr>
          <w:noProof/>
          <w:lang w:eastAsia="ru-RU"/>
        </w:rPr>
        <mc:AlternateContent>
          <mc:Choice Requires="wps">
            <w:drawing>
              <wp:anchor distT="0" distB="0" distL="0" distR="0" simplePos="0" relativeHeight="251722752" behindDoc="0" locked="0" layoutInCell="1" allowOverlap="1" wp14:anchorId="4E88519C" wp14:editId="5EAFB6DF">
                <wp:simplePos x="0" y="0"/>
                <wp:positionH relativeFrom="column">
                  <wp:posOffset>3619316</wp:posOffset>
                </wp:positionH>
                <wp:positionV relativeFrom="paragraph">
                  <wp:posOffset>2505986</wp:posOffset>
                </wp:positionV>
                <wp:extent cx="795020" cy="320040"/>
                <wp:effectExtent l="0" t="0" r="5080" b="381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20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141A87D" w14:textId="77777777" w:rsidR="001A56A5" w:rsidRPr="009F04FA" w:rsidRDefault="001A56A5" w:rsidP="006B7858">
                            <w:pPr>
                              <w:spacing w:line="240" w:lineRule="auto"/>
                              <w:rPr>
                                <w:sz w:val="13"/>
                                <w:szCs w:val="13"/>
                              </w:rPr>
                            </w:pPr>
                            <w:r w:rsidRPr="009F04FA">
                              <w:rPr>
                                <w:sz w:val="13"/>
                                <w:szCs w:val="13"/>
                              </w:rPr>
                              <w:t>Летние классы:</w:t>
                            </w:r>
                          </w:p>
                          <w:p w14:paraId="6EE976BC" w14:textId="77777777" w:rsidR="001A56A5" w:rsidRPr="009F04FA" w:rsidRDefault="001A56A5" w:rsidP="006B7858">
                            <w:pPr>
                              <w:spacing w:line="240" w:lineRule="auto"/>
                              <w:rPr>
                                <w:sz w:val="13"/>
                                <w:szCs w:val="13"/>
                              </w:rPr>
                            </w:pPr>
                            <w:r w:rsidRPr="009F04FA">
                              <w:rPr>
                                <w:sz w:val="13"/>
                                <w:szCs w:val="13"/>
                              </w:rPr>
                              <w:t>Зимние классы:</w:t>
                            </w:r>
                          </w:p>
                          <w:p w14:paraId="0D7CF466" w14:textId="77777777" w:rsidR="001A56A5" w:rsidRPr="009F04FA" w:rsidRDefault="001A56A5" w:rsidP="006B7858">
                            <w:pPr>
                              <w:spacing w:line="240" w:lineRule="auto"/>
                              <w:rPr>
                                <w:sz w:val="13"/>
                                <w:szCs w:val="13"/>
                              </w:rPr>
                            </w:pPr>
                            <w:r w:rsidRPr="009F04FA">
                              <w:rPr>
                                <w:sz w:val="13"/>
                                <w:szCs w:val="13"/>
                              </w:rPr>
                              <w:t>Переходные классы:</w:t>
                            </w:r>
                          </w:p>
                          <w:p w14:paraId="0DB8A854" w14:textId="77777777" w:rsidR="001A56A5" w:rsidRPr="009F04FA" w:rsidRDefault="001A56A5" w:rsidP="006B78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519C" id="_x0000_s1071" type="#_x0000_t202" style="position:absolute;left:0;text-align:left;margin-left:285pt;margin-top:197.3pt;width:62.6pt;height:25.2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" stroked="f">
                <v:stroke joinstyle="round"/>
                <v:path arrowok="t"/>
                <v:textbox inset="0,0,0,0">
                  <w:txbxContent>
                    <w:p w14:paraId="2141A87D" w14:textId="77777777" w:rsidR="001A56A5" w:rsidRPr="009F04FA" w:rsidRDefault="001A56A5" w:rsidP="006B7858">
                      <w:pPr>
                        <w:spacing w:line="240" w:lineRule="auto"/>
                        <w:rPr>
                          <w:sz w:val="13"/>
                          <w:szCs w:val="13"/>
                        </w:rPr>
                      </w:pPr>
                      <w:r w:rsidRPr="009F04FA">
                        <w:rPr>
                          <w:sz w:val="13"/>
                          <w:szCs w:val="13"/>
                        </w:rPr>
                        <w:t>Летние классы:</w:t>
                      </w:r>
                    </w:p>
                    <w:p w14:paraId="6EE976BC" w14:textId="77777777" w:rsidR="001A56A5" w:rsidRPr="009F04FA" w:rsidRDefault="001A56A5" w:rsidP="006B7858">
                      <w:pPr>
                        <w:spacing w:line="240" w:lineRule="auto"/>
                        <w:rPr>
                          <w:sz w:val="13"/>
                          <w:szCs w:val="13"/>
                        </w:rPr>
                      </w:pPr>
                      <w:r w:rsidRPr="009F04FA">
                        <w:rPr>
                          <w:sz w:val="13"/>
                          <w:szCs w:val="13"/>
                        </w:rPr>
                        <w:t>Зимние классы:</w:t>
                      </w:r>
                    </w:p>
                    <w:p w14:paraId="0D7CF466" w14:textId="77777777" w:rsidR="001A56A5" w:rsidRPr="009F04FA" w:rsidRDefault="001A56A5" w:rsidP="006B7858">
                      <w:pPr>
                        <w:spacing w:line="240" w:lineRule="auto"/>
                        <w:rPr>
                          <w:sz w:val="13"/>
                          <w:szCs w:val="13"/>
                        </w:rPr>
                      </w:pPr>
                      <w:r w:rsidRPr="009F04FA">
                        <w:rPr>
                          <w:sz w:val="13"/>
                          <w:szCs w:val="13"/>
                        </w:rPr>
                        <w:t>Переходные классы:</w:t>
                      </w:r>
                    </w:p>
                    <w:p w14:paraId="0DB8A854" w14:textId="77777777" w:rsidR="001A56A5" w:rsidRPr="009F04FA" w:rsidRDefault="001A56A5" w:rsidP="006B7858"/>
                  </w:txbxContent>
                </v:textbox>
              </v:shape>
            </w:pict>
          </mc:Fallback>
        </mc:AlternateContent>
      </w:r>
      <w:r w:rsidRPr="00B41B6E">
        <w:rPr>
          <w:noProof/>
          <w:lang w:eastAsia="ru-RU"/>
        </w:rPr>
        <mc:AlternateContent>
          <mc:Choice Requires="wps">
            <w:drawing>
              <wp:anchor distT="0" distB="0" distL="0" distR="0" simplePos="0" relativeHeight="251721728" behindDoc="0" locked="0" layoutInCell="1" allowOverlap="1" wp14:anchorId="160763C1" wp14:editId="348A9551">
                <wp:simplePos x="0" y="0"/>
                <wp:positionH relativeFrom="column">
                  <wp:posOffset>877401</wp:posOffset>
                </wp:positionH>
                <wp:positionV relativeFrom="paragraph">
                  <wp:posOffset>1807023</wp:posOffset>
                </wp:positionV>
                <wp:extent cx="692150" cy="113030"/>
                <wp:effectExtent l="0" t="0" r="0" b="1270"/>
                <wp:wrapNone/>
                <wp:docPr id="83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0" cy="11303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4620449" w14:textId="77777777" w:rsidR="001A56A5" w:rsidRPr="003D2B06" w:rsidRDefault="001A56A5" w:rsidP="006B7858">
                            <w:pPr>
                              <w:spacing w:line="240" w:lineRule="auto"/>
                              <w:rPr>
                                <w:sz w:val="14"/>
                                <w:szCs w:val="14"/>
                              </w:rPr>
                            </w:pPr>
                            <w:r>
                              <w:rPr>
                                <w:sz w:val="14"/>
                                <w:szCs w:val="14"/>
                              </w:rPr>
                              <w:t>(</w:t>
                            </w:r>
                            <w:r w:rsidRPr="003D2B06">
                              <w:rPr>
                                <w:sz w:val="14"/>
                                <w:szCs w:val="14"/>
                              </w:rPr>
                              <w:t>%</w:t>
                            </w:r>
                            <w:r>
                              <w:rPr>
                                <w:sz w:val="14"/>
                                <w:szCs w:val="14"/>
                              </w:rPr>
                              <w:t>, по объем</w:t>
                            </w:r>
                            <w:r w:rsidRPr="003D2B06">
                              <w:rPr>
                                <w:sz w:val="14"/>
                                <w:szCs w:val="14"/>
                              </w:rPr>
                              <w:t>у</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63C1" id="_x0000_s1072" type="#_x0000_t202" style="position:absolute;left:0;text-align:left;margin-left:69.1pt;margin-top:142.3pt;width:54.5pt;height:8.9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" stroked="f">
                <v:stroke joinstyle="round"/>
                <v:path arrowok="t"/>
                <v:textbox inset="0,0,0,0">
                  <w:txbxContent>
                    <w:p w14:paraId="24620449" w14:textId="77777777" w:rsidR="001A56A5" w:rsidRPr="003D2B06" w:rsidRDefault="001A56A5" w:rsidP="006B7858">
                      <w:pPr>
                        <w:spacing w:line="240" w:lineRule="auto"/>
                        <w:rPr>
                          <w:sz w:val="14"/>
                          <w:szCs w:val="14"/>
                        </w:rPr>
                      </w:pPr>
                      <w:r>
                        <w:rPr>
                          <w:sz w:val="14"/>
                          <w:szCs w:val="14"/>
                        </w:rPr>
                        <w:t>(</w:t>
                      </w:r>
                      <w:r w:rsidRPr="003D2B06">
                        <w:rPr>
                          <w:sz w:val="14"/>
                          <w:szCs w:val="14"/>
                        </w:rPr>
                        <w:t>%</w:t>
                      </w:r>
                      <w:r>
                        <w:rPr>
                          <w:sz w:val="14"/>
                          <w:szCs w:val="14"/>
                        </w:rPr>
                        <w:t>, по объем</w:t>
                      </w:r>
                      <w:r w:rsidRPr="003D2B06">
                        <w:rPr>
                          <w:sz w:val="14"/>
                          <w:szCs w:val="14"/>
                        </w:rPr>
                        <w:t>у</w:t>
                      </w:r>
                      <w:r>
                        <w:rPr>
                          <w:sz w:val="14"/>
                          <w:szCs w:val="14"/>
                        </w:rPr>
                        <w:t>)</w:t>
                      </w:r>
                    </w:p>
                  </w:txbxContent>
                </v:textbox>
              </v:shape>
            </w:pict>
          </mc:Fallback>
        </mc:AlternateContent>
      </w:r>
      <w:r w:rsidRPr="00B41B6E">
        <w:rPr>
          <w:noProof/>
          <w:lang w:eastAsia="ru-RU"/>
        </w:rPr>
        <w:drawing>
          <wp:inline distT="0" distB="0" distL="0" distR="0" wp14:anchorId="438F12BA" wp14:editId="62CE3C4A">
            <wp:extent cx="5612130" cy="3261815"/>
            <wp:effectExtent l="0" t="0" r="7620" b="0"/>
            <wp:docPr id="83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15681"/>
                    <a:stretch/>
                  </pic:blipFill>
                  <pic:spPr bwMode="auto">
                    <a:xfrm>
                      <a:off x="0" y="0"/>
                      <a:ext cx="5612130" cy="3261815"/>
                    </a:xfrm>
                    <a:prstGeom prst="rect">
                      <a:avLst/>
                    </a:prstGeom>
                    <a:ln>
                      <a:noFill/>
                    </a:ln>
                    <a:extLst>
                      <a:ext uri="{53640926-AAD7-44D8-BBD7-CCE9431645EC}">
                        <a14:shadowObscured xmlns:a14="http://schemas.microsoft.com/office/drawing/2010/main"/>
                      </a:ext>
                    </a:extLst>
                  </pic:spPr>
                </pic:pic>
              </a:graphicData>
            </a:graphic>
          </wp:inline>
        </w:drawing>
      </w:r>
    </w:p>
    <w:p w14:paraId="17184010" w14:textId="77777777" w:rsidR="006B7858" w:rsidRPr="00B41B6E" w:rsidRDefault="006B7858" w:rsidP="00AA1DCD">
      <w:pPr>
        <w:tabs>
          <w:tab w:val="left" w:pos="2268"/>
          <w:tab w:val="left" w:pos="2835"/>
          <w:tab w:val="left" w:pos="3402"/>
          <w:tab w:val="left" w:pos="3969"/>
        </w:tabs>
        <w:spacing w:after="120"/>
        <w:ind w:left="2268" w:right="1134" w:hanging="1134"/>
        <w:jc w:val="both"/>
      </w:pPr>
      <w:r w:rsidRPr="00B41B6E">
        <w:t>7.3</w:t>
      </w:r>
      <w:r w:rsidRPr="00B41B6E">
        <w:tab/>
        <w:t>Дизельное топливо – дорожные транспортные средства</w:t>
      </w:r>
    </w:p>
    <w:tbl>
      <w:tblPr>
        <w:tblW w:w="9639" w:type="dxa"/>
        <w:tblInd w:w="70" w:type="dxa"/>
        <w:tblCellMar>
          <w:left w:w="70" w:type="dxa"/>
          <w:right w:w="70" w:type="dxa"/>
        </w:tblCellMar>
        <w:tblLook w:val="0000" w:firstRow="0" w:lastRow="0" w:firstColumn="0" w:lastColumn="0" w:noHBand="0" w:noVBand="0"/>
      </w:tblPr>
      <w:tblGrid>
        <w:gridCol w:w="1843"/>
        <w:gridCol w:w="1219"/>
        <w:gridCol w:w="1219"/>
        <w:gridCol w:w="1219"/>
        <w:gridCol w:w="1219"/>
        <w:gridCol w:w="1219"/>
        <w:gridCol w:w="1701"/>
      </w:tblGrid>
      <w:tr w:rsidR="006B7858" w:rsidRPr="00B41B6E" w14:paraId="4A9C4390" w14:textId="77777777" w:rsidTr="00AA1DCD">
        <w:trPr>
          <w:trHeight w:val="20"/>
          <w:tblHeader/>
        </w:trPr>
        <w:tc>
          <w:tcPr>
            <w:tcW w:w="1843" w:type="dxa"/>
            <w:tcBorders>
              <w:bottom w:val="single" w:sz="6" w:space="0" w:color="auto"/>
              <w:right w:val="single" w:sz="2" w:space="0" w:color="auto"/>
            </w:tcBorders>
            <w:shd w:val="clear" w:color="auto" w:fill="auto"/>
            <w:vAlign w:val="center"/>
          </w:tcPr>
          <w:p w14:paraId="185E5206" w14:textId="77777777" w:rsidR="006B7858" w:rsidRPr="00B41B6E" w:rsidRDefault="006B7858" w:rsidP="006B7858">
            <w:pPr>
              <w:keepNext/>
              <w:keepLines/>
              <w:autoSpaceDE w:val="0"/>
              <w:autoSpaceDN w:val="0"/>
              <w:spacing w:before="80" w:after="80" w:line="200" w:lineRule="exact"/>
              <w:rPr>
                <w:rFonts w:eastAsia="Calibri" w:cs="Arial"/>
                <w:i/>
                <w:sz w:val="16"/>
                <w:szCs w:val="16"/>
              </w:rPr>
            </w:pPr>
          </w:p>
        </w:tc>
        <w:tc>
          <w:tcPr>
            <w:tcW w:w="1219" w:type="dxa"/>
            <w:tcBorders>
              <w:top w:val="single" w:sz="4" w:space="0" w:color="auto"/>
              <w:left w:val="single" w:sz="2" w:space="0" w:color="auto"/>
              <w:bottom w:val="single" w:sz="12" w:space="0" w:color="auto"/>
              <w:right w:val="single" w:sz="2" w:space="0" w:color="auto"/>
            </w:tcBorders>
            <w:shd w:val="clear" w:color="auto" w:fill="auto"/>
            <w:vAlign w:val="bottom"/>
          </w:tcPr>
          <w:p w14:paraId="757D6A19" w14:textId="77777777" w:rsidR="006B7858" w:rsidRPr="00B41B6E" w:rsidRDefault="006B7858" w:rsidP="006B7858">
            <w:pPr>
              <w:keepNext/>
              <w:keepLines/>
              <w:autoSpaceDE w:val="0"/>
              <w:autoSpaceDN w:val="0"/>
              <w:spacing w:before="80" w:after="80" w:line="200" w:lineRule="exact"/>
              <w:jc w:val="center"/>
              <w:rPr>
                <w:rFonts w:eastAsia="Calibri" w:cs="Arial"/>
                <w:i/>
                <w:iCs/>
                <w:sz w:val="16"/>
                <w:szCs w:val="16"/>
                <w:lang w:eastAsia="de-DE"/>
              </w:rPr>
            </w:pPr>
            <w:r w:rsidRPr="00B41B6E">
              <w:rPr>
                <w:rFonts w:eastAsia="Calibri" w:cs="Arial"/>
                <w:i/>
                <w:iCs/>
                <w:sz w:val="16"/>
                <w:szCs w:val="16"/>
                <w:lang w:eastAsia="de-DE"/>
              </w:rPr>
              <w:t>R83 –</w:t>
            </w:r>
            <w:r w:rsidRPr="00B41B6E">
              <w:rPr>
                <w:rFonts w:eastAsia="Calibri" w:cs="Arial"/>
                <w:i/>
                <w:iCs/>
                <w:sz w:val="16"/>
                <w:szCs w:val="16"/>
                <w:lang w:eastAsia="de-DE"/>
              </w:rPr>
              <w:br/>
              <w:t xml:space="preserve">серия 03 и </w:t>
            </w:r>
            <w:r w:rsidRPr="00B41B6E">
              <w:rPr>
                <w:rFonts w:eastAsia="Calibri" w:cs="Arial"/>
                <w:i/>
                <w:iCs/>
                <w:sz w:val="16"/>
                <w:szCs w:val="16"/>
                <w:lang w:eastAsia="de-DE"/>
              </w:rPr>
              <w:br/>
              <w:t xml:space="preserve">R49.02 </w:t>
            </w:r>
            <w:r w:rsidRPr="00B41B6E">
              <w:rPr>
                <w:rFonts w:eastAsia="Calibri" w:cs="Arial"/>
                <w:i/>
                <w:iCs/>
                <w:sz w:val="16"/>
                <w:szCs w:val="16"/>
                <w:lang w:eastAsia="de-DE"/>
              </w:rPr>
              <w:br/>
              <w:t>(этап II)</w:t>
            </w:r>
          </w:p>
        </w:tc>
        <w:tc>
          <w:tcPr>
            <w:tcW w:w="1219" w:type="dxa"/>
            <w:tcBorders>
              <w:top w:val="single" w:sz="4" w:space="0" w:color="auto"/>
              <w:left w:val="single" w:sz="2" w:space="0" w:color="auto"/>
              <w:bottom w:val="single" w:sz="12" w:space="0" w:color="auto"/>
              <w:right w:val="single" w:sz="2" w:space="0" w:color="auto"/>
            </w:tcBorders>
            <w:shd w:val="clear" w:color="auto" w:fill="auto"/>
            <w:vAlign w:val="bottom"/>
          </w:tcPr>
          <w:p w14:paraId="675C2A94" w14:textId="77777777" w:rsidR="006B7858" w:rsidRPr="00B41B6E" w:rsidRDefault="006B7858" w:rsidP="006B7858">
            <w:pPr>
              <w:keepNext/>
              <w:keepLines/>
              <w:autoSpaceDE w:val="0"/>
              <w:autoSpaceDN w:val="0"/>
              <w:spacing w:before="80" w:after="80" w:line="200" w:lineRule="exact"/>
              <w:jc w:val="center"/>
              <w:rPr>
                <w:rFonts w:eastAsia="Calibri" w:cs="Arial"/>
                <w:i/>
                <w:iCs/>
                <w:sz w:val="16"/>
                <w:szCs w:val="16"/>
                <w:lang w:eastAsia="de-DE"/>
              </w:rPr>
            </w:pPr>
            <w:r w:rsidRPr="00B41B6E">
              <w:rPr>
                <w:rFonts w:eastAsia="Calibri" w:cs="Arial"/>
                <w:i/>
                <w:iCs/>
                <w:sz w:val="16"/>
                <w:szCs w:val="16"/>
                <w:lang w:eastAsia="de-DE"/>
              </w:rPr>
              <w:t xml:space="preserve">R83.05 </w:t>
            </w:r>
            <w:r w:rsidRPr="00B41B6E">
              <w:rPr>
                <w:rFonts w:eastAsia="Calibri" w:cs="Arial"/>
                <w:i/>
                <w:iCs/>
                <w:sz w:val="16"/>
                <w:szCs w:val="16"/>
                <w:lang w:eastAsia="de-DE"/>
              </w:rPr>
              <w:br/>
              <w:t xml:space="preserve">(строка A) и R49.03 </w:t>
            </w:r>
            <w:r w:rsidRPr="00B41B6E">
              <w:rPr>
                <w:rFonts w:eastAsia="Calibri" w:cs="Arial"/>
                <w:i/>
                <w:iCs/>
                <w:sz w:val="16"/>
                <w:szCs w:val="16"/>
                <w:lang w:eastAsia="de-DE"/>
              </w:rPr>
              <w:br/>
              <w:t>(строка A)</w:t>
            </w:r>
          </w:p>
        </w:tc>
        <w:tc>
          <w:tcPr>
            <w:tcW w:w="1219" w:type="dxa"/>
            <w:tcBorders>
              <w:top w:val="single" w:sz="4" w:space="0" w:color="auto"/>
              <w:left w:val="single" w:sz="2" w:space="0" w:color="auto"/>
              <w:bottom w:val="single" w:sz="12" w:space="0" w:color="auto"/>
              <w:right w:val="single" w:sz="2" w:space="0" w:color="auto"/>
            </w:tcBorders>
            <w:shd w:val="clear" w:color="auto" w:fill="auto"/>
            <w:vAlign w:val="bottom"/>
          </w:tcPr>
          <w:p w14:paraId="55DA6660" w14:textId="77777777" w:rsidR="006B7858" w:rsidRPr="00B41B6E" w:rsidRDefault="006B7858" w:rsidP="006B7858">
            <w:pPr>
              <w:keepNext/>
              <w:keepLines/>
              <w:autoSpaceDE w:val="0"/>
              <w:autoSpaceDN w:val="0"/>
              <w:spacing w:before="80" w:after="80" w:line="200" w:lineRule="exact"/>
              <w:jc w:val="center"/>
              <w:rPr>
                <w:rFonts w:eastAsia="Calibri" w:cs="Arial"/>
                <w:i/>
                <w:iCs/>
                <w:sz w:val="16"/>
                <w:szCs w:val="16"/>
                <w:lang w:eastAsia="de-DE"/>
              </w:rPr>
            </w:pPr>
            <w:r w:rsidRPr="00B41B6E">
              <w:rPr>
                <w:rFonts w:eastAsia="Calibri" w:cs="Arial"/>
                <w:i/>
                <w:iCs/>
                <w:sz w:val="16"/>
                <w:szCs w:val="16"/>
                <w:lang w:eastAsia="de-DE"/>
              </w:rPr>
              <w:t xml:space="preserve">R83.05 </w:t>
            </w:r>
            <w:r w:rsidRPr="00B41B6E">
              <w:rPr>
                <w:rFonts w:eastAsia="Calibri" w:cs="Arial"/>
                <w:i/>
                <w:iCs/>
                <w:sz w:val="16"/>
                <w:szCs w:val="16"/>
                <w:lang w:eastAsia="de-DE"/>
              </w:rPr>
              <w:br/>
              <w:t xml:space="preserve">(строка B) и </w:t>
            </w:r>
            <w:r w:rsidRPr="00B41B6E">
              <w:rPr>
                <w:rFonts w:eastAsia="Calibri" w:cs="Arial"/>
                <w:i/>
                <w:iCs/>
                <w:sz w:val="16"/>
                <w:szCs w:val="16"/>
                <w:lang w:eastAsia="de-DE"/>
              </w:rPr>
              <w:br/>
              <w:t xml:space="preserve">R49.03 </w:t>
            </w:r>
            <w:r w:rsidRPr="00B41B6E">
              <w:rPr>
                <w:rFonts w:eastAsia="Calibri" w:cs="Arial"/>
                <w:i/>
                <w:iCs/>
                <w:sz w:val="16"/>
                <w:szCs w:val="16"/>
                <w:lang w:eastAsia="de-DE"/>
              </w:rPr>
              <w:br/>
              <w:t>(строка B)</w:t>
            </w:r>
          </w:p>
        </w:tc>
        <w:tc>
          <w:tcPr>
            <w:tcW w:w="1219" w:type="dxa"/>
            <w:tcBorders>
              <w:top w:val="single" w:sz="4" w:space="0" w:color="auto"/>
              <w:left w:val="single" w:sz="2" w:space="0" w:color="auto"/>
              <w:bottom w:val="single" w:sz="12" w:space="0" w:color="auto"/>
              <w:right w:val="single" w:sz="2" w:space="0" w:color="auto"/>
            </w:tcBorders>
            <w:shd w:val="clear" w:color="auto" w:fill="auto"/>
            <w:vAlign w:val="center"/>
          </w:tcPr>
          <w:p w14:paraId="36965F52" w14:textId="77777777" w:rsidR="006B7858" w:rsidRPr="00B41B6E" w:rsidRDefault="006B7858" w:rsidP="006B7858">
            <w:pPr>
              <w:keepNext/>
              <w:keepLines/>
              <w:autoSpaceDE w:val="0"/>
              <w:autoSpaceDN w:val="0"/>
              <w:spacing w:before="80" w:after="80" w:line="200" w:lineRule="exact"/>
              <w:jc w:val="center"/>
              <w:rPr>
                <w:rFonts w:eastAsia="Calibri" w:cs="Arial"/>
                <w:i/>
                <w:sz w:val="16"/>
                <w:szCs w:val="16"/>
                <w:lang w:eastAsia="de-DE"/>
              </w:rPr>
            </w:pPr>
            <w:r w:rsidRPr="00B41B6E">
              <w:rPr>
                <w:rFonts w:eastAsia="Calibri" w:cs="Arial"/>
                <w:i/>
                <w:iCs/>
                <w:sz w:val="16"/>
                <w:szCs w:val="16"/>
                <w:lang w:eastAsia="de-DE"/>
              </w:rPr>
              <w:t>R83.06</w:t>
            </w:r>
          </w:p>
          <w:p w14:paraId="41D39C97" w14:textId="77777777" w:rsidR="006B7858" w:rsidRPr="00B41B6E" w:rsidRDefault="006B7858" w:rsidP="006B7858">
            <w:pPr>
              <w:keepNext/>
              <w:keepLines/>
              <w:autoSpaceDE w:val="0"/>
              <w:autoSpaceDN w:val="0"/>
              <w:spacing w:before="80" w:after="80" w:line="200" w:lineRule="exact"/>
              <w:jc w:val="center"/>
              <w:rPr>
                <w:rFonts w:eastAsia="Calibri" w:cs="Arial"/>
                <w:i/>
                <w:sz w:val="16"/>
                <w:szCs w:val="16"/>
              </w:rPr>
            </w:pPr>
            <w:r w:rsidRPr="00B41B6E">
              <w:rPr>
                <w:rFonts w:eastAsia="Calibri" w:cs="Arial"/>
                <w:i/>
                <w:iCs/>
                <w:sz w:val="16"/>
                <w:szCs w:val="16"/>
                <w:lang w:eastAsia="de-DE"/>
              </w:rPr>
              <w:t xml:space="preserve">R49.03 B2, </w:t>
            </w:r>
            <w:r w:rsidRPr="00B41B6E">
              <w:rPr>
                <w:rFonts w:eastAsia="Calibri" w:cs="Arial"/>
                <w:i/>
                <w:iCs/>
                <w:sz w:val="16"/>
                <w:szCs w:val="16"/>
                <w:lang w:eastAsia="de-DE"/>
              </w:rPr>
              <w:br/>
              <w:t>04 B2, 05 B2</w:t>
            </w:r>
          </w:p>
        </w:tc>
        <w:tc>
          <w:tcPr>
            <w:tcW w:w="1219" w:type="dxa"/>
            <w:tcBorders>
              <w:top w:val="single" w:sz="4" w:space="0" w:color="auto"/>
              <w:left w:val="single" w:sz="2" w:space="0" w:color="auto"/>
              <w:bottom w:val="single" w:sz="12" w:space="0" w:color="auto"/>
              <w:right w:val="single" w:sz="2" w:space="0" w:color="auto"/>
            </w:tcBorders>
            <w:shd w:val="clear" w:color="auto" w:fill="auto"/>
            <w:vAlign w:val="center"/>
          </w:tcPr>
          <w:p w14:paraId="6E2B117D" w14:textId="77777777" w:rsidR="006B7858" w:rsidRPr="00B41B6E" w:rsidRDefault="006B7858" w:rsidP="006B7858">
            <w:pPr>
              <w:keepNext/>
              <w:keepLines/>
              <w:autoSpaceDE w:val="0"/>
              <w:autoSpaceDN w:val="0"/>
              <w:spacing w:before="80" w:after="80" w:line="200" w:lineRule="exact"/>
              <w:jc w:val="center"/>
              <w:rPr>
                <w:rFonts w:eastAsia="Calibri" w:cs="Arial"/>
                <w:i/>
                <w:sz w:val="16"/>
                <w:szCs w:val="16"/>
                <w:lang w:eastAsia="de-DE"/>
              </w:rPr>
            </w:pPr>
            <w:r w:rsidRPr="00B41B6E">
              <w:rPr>
                <w:rFonts w:eastAsia="Calibri" w:cs="Arial"/>
                <w:i/>
                <w:iCs/>
                <w:sz w:val="16"/>
                <w:szCs w:val="16"/>
                <w:lang w:eastAsia="de-DE"/>
              </w:rPr>
              <w:t>R83.07</w:t>
            </w:r>
          </w:p>
          <w:p w14:paraId="054AD0F0" w14:textId="77777777" w:rsidR="006B7858" w:rsidRPr="00B41B6E" w:rsidRDefault="006B7858" w:rsidP="006B7858">
            <w:pPr>
              <w:keepNext/>
              <w:keepLines/>
              <w:autoSpaceDE w:val="0"/>
              <w:autoSpaceDN w:val="0"/>
              <w:spacing w:before="80" w:after="80" w:line="200" w:lineRule="exact"/>
              <w:jc w:val="center"/>
              <w:rPr>
                <w:rFonts w:eastAsia="Calibri" w:cs="Arial"/>
                <w:i/>
                <w:sz w:val="16"/>
                <w:szCs w:val="16"/>
              </w:rPr>
            </w:pPr>
            <w:r w:rsidRPr="00B41B6E">
              <w:rPr>
                <w:rFonts w:eastAsia="Calibri" w:cs="Arial"/>
                <w:i/>
                <w:iCs/>
                <w:sz w:val="16"/>
                <w:szCs w:val="16"/>
                <w:lang w:eastAsia="de-DE"/>
              </w:rPr>
              <w:t>R49.06</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center"/>
          </w:tcPr>
          <w:p w14:paraId="223E49A7" w14:textId="77777777" w:rsidR="006B7858" w:rsidRPr="00B41B6E" w:rsidRDefault="006B7858" w:rsidP="006B7858">
            <w:pPr>
              <w:keepNext/>
              <w:keepLines/>
              <w:autoSpaceDE w:val="0"/>
              <w:autoSpaceDN w:val="0"/>
              <w:spacing w:before="80" w:after="80" w:line="200" w:lineRule="exact"/>
              <w:jc w:val="center"/>
              <w:rPr>
                <w:rFonts w:eastAsia="Calibri" w:cs="Arial"/>
                <w:i/>
                <w:sz w:val="16"/>
                <w:szCs w:val="16"/>
                <w:lang w:eastAsia="de-DE"/>
              </w:rPr>
            </w:pPr>
            <w:r w:rsidRPr="00B41B6E">
              <w:rPr>
                <w:rFonts w:eastAsia="Calibri" w:cs="Arial"/>
                <w:i/>
                <w:iCs/>
                <w:sz w:val="16"/>
                <w:szCs w:val="16"/>
                <w:lang w:eastAsia="de-DE"/>
              </w:rPr>
              <w:t xml:space="preserve">Метод </w:t>
            </w:r>
            <w:r w:rsidRPr="00B41B6E">
              <w:rPr>
                <w:rFonts w:eastAsia="Calibri" w:cs="Arial"/>
                <w:i/>
                <w:iCs/>
                <w:sz w:val="16"/>
                <w:szCs w:val="16"/>
                <w:lang w:eastAsia="de-DE"/>
              </w:rPr>
              <w:br/>
              <w:t>исследования</w:t>
            </w:r>
          </w:p>
        </w:tc>
      </w:tr>
      <w:tr w:rsidR="006B7858" w:rsidRPr="00B41B6E" w14:paraId="3BDBA8C4" w14:textId="77777777" w:rsidTr="006B7858">
        <w:trPr>
          <w:trHeight w:val="306"/>
        </w:trPr>
        <w:tc>
          <w:tcPr>
            <w:tcW w:w="1843" w:type="dxa"/>
            <w:tcBorders>
              <w:top w:val="single" w:sz="12" w:space="0" w:color="auto"/>
              <w:left w:val="single" w:sz="2" w:space="0" w:color="auto"/>
              <w:bottom w:val="single" w:sz="2" w:space="0" w:color="auto"/>
              <w:right w:val="single" w:sz="2" w:space="0" w:color="auto"/>
            </w:tcBorders>
            <w:vAlign w:val="center"/>
          </w:tcPr>
          <w:p w14:paraId="67D8D87B" w14:textId="77777777" w:rsidR="006B7858" w:rsidRPr="00B41B6E" w:rsidRDefault="006B7858" w:rsidP="006B7858">
            <w:pPr>
              <w:rPr>
                <w:rFonts w:eastAsia="Calibri" w:cs="Arial"/>
                <w:bCs/>
                <w:sz w:val="18"/>
                <w:szCs w:val="18"/>
              </w:rPr>
            </w:pPr>
          </w:p>
        </w:tc>
        <w:tc>
          <w:tcPr>
            <w:tcW w:w="1219" w:type="dxa"/>
            <w:tcBorders>
              <w:top w:val="single" w:sz="12" w:space="0" w:color="auto"/>
              <w:left w:val="single" w:sz="2" w:space="0" w:color="auto"/>
              <w:bottom w:val="single" w:sz="2" w:space="0" w:color="auto"/>
              <w:right w:val="single" w:sz="2" w:space="0" w:color="auto"/>
            </w:tcBorders>
            <w:vAlign w:val="center"/>
          </w:tcPr>
          <w:p w14:paraId="04F5D97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≤500</w:t>
            </w:r>
          </w:p>
        </w:tc>
        <w:tc>
          <w:tcPr>
            <w:tcW w:w="1219" w:type="dxa"/>
            <w:tcBorders>
              <w:top w:val="single" w:sz="12" w:space="0" w:color="auto"/>
              <w:left w:val="single" w:sz="2" w:space="0" w:color="auto"/>
              <w:bottom w:val="single" w:sz="2" w:space="0" w:color="auto"/>
              <w:right w:val="single" w:sz="2" w:space="0" w:color="auto"/>
            </w:tcBorders>
            <w:vAlign w:val="center"/>
          </w:tcPr>
          <w:p w14:paraId="66A4DB49"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≤350</w:t>
            </w:r>
          </w:p>
        </w:tc>
        <w:tc>
          <w:tcPr>
            <w:tcW w:w="1219" w:type="dxa"/>
            <w:tcBorders>
              <w:top w:val="single" w:sz="12" w:space="0" w:color="auto"/>
              <w:left w:val="single" w:sz="2" w:space="0" w:color="auto"/>
              <w:bottom w:val="single" w:sz="2" w:space="0" w:color="auto"/>
              <w:right w:val="single" w:sz="2" w:space="0" w:color="auto"/>
            </w:tcBorders>
            <w:vAlign w:val="center"/>
          </w:tcPr>
          <w:p w14:paraId="5D7D61AD"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≤50</w:t>
            </w:r>
          </w:p>
        </w:tc>
        <w:tc>
          <w:tcPr>
            <w:tcW w:w="1219" w:type="dxa"/>
            <w:tcBorders>
              <w:top w:val="single" w:sz="12" w:space="0" w:color="auto"/>
              <w:left w:val="single" w:sz="2" w:space="0" w:color="auto"/>
              <w:bottom w:val="single" w:sz="2" w:space="0" w:color="auto"/>
              <w:right w:val="single" w:sz="2" w:space="0" w:color="auto"/>
            </w:tcBorders>
            <w:vAlign w:val="center"/>
          </w:tcPr>
          <w:p w14:paraId="2E1901BD"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≤10</w:t>
            </w:r>
          </w:p>
        </w:tc>
        <w:tc>
          <w:tcPr>
            <w:tcW w:w="1219" w:type="dxa"/>
            <w:tcBorders>
              <w:top w:val="single" w:sz="12" w:space="0" w:color="auto"/>
              <w:left w:val="single" w:sz="2" w:space="0" w:color="auto"/>
              <w:bottom w:val="single" w:sz="2" w:space="0" w:color="auto"/>
              <w:right w:val="single" w:sz="2" w:space="0" w:color="auto"/>
            </w:tcBorders>
            <w:vAlign w:val="center"/>
          </w:tcPr>
          <w:p w14:paraId="10648BF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≤10</w:t>
            </w:r>
          </w:p>
        </w:tc>
        <w:tc>
          <w:tcPr>
            <w:tcW w:w="1701" w:type="dxa"/>
            <w:tcBorders>
              <w:top w:val="single" w:sz="12" w:space="0" w:color="auto"/>
              <w:left w:val="single" w:sz="2" w:space="0" w:color="auto"/>
              <w:bottom w:val="single" w:sz="2" w:space="0" w:color="auto"/>
              <w:right w:val="single" w:sz="2" w:space="0" w:color="auto"/>
            </w:tcBorders>
            <w:vAlign w:val="center"/>
          </w:tcPr>
          <w:p w14:paraId="7C5AA0E7"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20846</w:t>
            </w:r>
            <w:r w:rsidRPr="00B41B6E">
              <w:rPr>
                <w:rFonts w:eastAsia="Calibri" w:cs="Arial"/>
                <w:sz w:val="18"/>
                <w:szCs w:val="18"/>
                <w:lang w:eastAsia="de-DE"/>
              </w:rPr>
              <w:br/>
              <w:t>EN ISO 20884</w:t>
            </w:r>
          </w:p>
        </w:tc>
      </w:tr>
      <w:tr w:rsidR="006B7858" w:rsidRPr="00B41B6E" w14:paraId="5CEE8932"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74E641F0" w14:textId="77777777" w:rsidR="006B7858" w:rsidRPr="00B41B6E" w:rsidRDefault="006B7858" w:rsidP="006B7858">
            <w:pPr>
              <w:rPr>
                <w:rFonts w:eastAsia="Calibri" w:cs="Arial"/>
                <w:sz w:val="18"/>
                <w:szCs w:val="18"/>
              </w:rPr>
            </w:pPr>
            <w:r w:rsidRPr="00B41B6E">
              <w:rPr>
                <w:rFonts w:eastAsia="Calibri" w:cs="Arial"/>
                <w:sz w:val="18"/>
                <w:szCs w:val="18"/>
              </w:rPr>
              <w:t>Шлаки [%, по массе]</w:t>
            </w:r>
          </w:p>
        </w:tc>
        <w:tc>
          <w:tcPr>
            <w:tcW w:w="1219" w:type="dxa"/>
            <w:tcBorders>
              <w:top w:val="single" w:sz="2" w:space="0" w:color="auto"/>
              <w:left w:val="single" w:sz="2" w:space="0" w:color="auto"/>
              <w:bottom w:val="single" w:sz="2" w:space="0" w:color="auto"/>
              <w:right w:val="single" w:sz="2" w:space="0" w:color="auto"/>
            </w:tcBorders>
            <w:vAlign w:val="center"/>
          </w:tcPr>
          <w:p w14:paraId="407C931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219" w:type="dxa"/>
            <w:tcBorders>
              <w:top w:val="single" w:sz="2" w:space="0" w:color="auto"/>
              <w:left w:val="single" w:sz="2" w:space="0" w:color="auto"/>
              <w:bottom w:val="single" w:sz="2" w:space="0" w:color="auto"/>
              <w:right w:val="single" w:sz="2" w:space="0" w:color="auto"/>
            </w:tcBorders>
            <w:vAlign w:val="center"/>
          </w:tcPr>
          <w:p w14:paraId="0624B45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219" w:type="dxa"/>
            <w:tcBorders>
              <w:top w:val="single" w:sz="2" w:space="0" w:color="auto"/>
              <w:left w:val="single" w:sz="2" w:space="0" w:color="auto"/>
              <w:bottom w:val="single" w:sz="2" w:space="0" w:color="auto"/>
              <w:right w:val="single" w:sz="2" w:space="0" w:color="auto"/>
            </w:tcBorders>
            <w:vAlign w:val="center"/>
          </w:tcPr>
          <w:p w14:paraId="49279AFD"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219" w:type="dxa"/>
            <w:tcBorders>
              <w:top w:val="single" w:sz="2" w:space="0" w:color="auto"/>
              <w:left w:val="single" w:sz="2" w:space="0" w:color="auto"/>
              <w:bottom w:val="single" w:sz="2" w:space="0" w:color="auto"/>
              <w:right w:val="single" w:sz="2" w:space="0" w:color="auto"/>
            </w:tcBorders>
            <w:vAlign w:val="center"/>
          </w:tcPr>
          <w:p w14:paraId="0F71C1E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219" w:type="dxa"/>
            <w:tcBorders>
              <w:top w:val="single" w:sz="2" w:space="0" w:color="auto"/>
              <w:left w:val="single" w:sz="2" w:space="0" w:color="auto"/>
              <w:bottom w:val="single" w:sz="2" w:space="0" w:color="auto"/>
              <w:right w:val="single" w:sz="2" w:space="0" w:color="auto"/>
            </w:tcBorders>
            <w:vAlign w:val="center"/>
          </w:tcPr>
          <w:p w14:paraId="1A280379"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≤0,01</w:t>
            </w:r>
          </w:p>
        </w:tc>
        <w:tc>
          <w:tcPr>
            <w:tcW w:w="1701" w:type="dxa"/>
            <w:tcBorders>
              <w:top w:val="single" w:sz="2" w:space="0" w:color="auto"/>
              <w:left w:val="single" w:sz="2" w:space="0" w:color="auto"/>
              <w:bottom w:val="single" w:sz="2" w:space="0" w:color="auto"/>
              <w:right w:val="single" w:sz="2" w:space="0" w:color="auto"/>
            </w:tcBorders>
            <w:vAlign w:val="center"/>
          </w:tcPr>
          <w:p w14:paraId="0C1A02E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EN/ISO 6245</w:t>
            </w:r>
          </w:p>
        </w:tc>
      </w:tr>
      <w:tr w:rsidR="006B7858" w:rsidRPr="00B41B6E" w14:paraId="33C14D80"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46123A3A" w14:textId="77777777" w:rsidR="006B7858" w:rsidRPr="00B41B6E" w:rsidRDefault="006B7858" w:rsidP="006B7858">
            <w:pPr>
              <w:rPr>
                <w:rFonts w:eastAsia="Calibri" w:cs="Arial"/>
                <w:sz w:val="18"/>
                <w:szCs w:val="18"/>
              </w:rPr>
            </w:pPr>
            <w:r w:rsidRPr="00B41B6E">
              <w:rPr>
                <w:rFonts w:eastAsia="Calibri" w:cs="Arial"/>
                <w:sz w:val="18"/>
                <w:szCs w:val="18"/>
              </w:rPr>
              <w:t>Всего примесей [мг/кг]</w:t>
            </w:r>
          </w:p>
        </w:tc>
        <w:tc>
          <w:tcPr>
            <w:tcW w:w="1219" w:type="dxa"/>
            <w:tcBorders>
              <w:top w:val="single" w:sz="2" w:space="0" w:color="auto"/>
              <w:left w:val="single" w:sz="2" w:space="0" w:color="auto"/>
              <w:bottom w:val="single" w:sz="2" w:space="0" w:color="auto"/>
              <w:right w:val="single" w:sz="2" w:space="0" w:color="auto"/>
            </w:tcBorders>
            <w:vAlign w:val="center"/>
          </w:tcPr>
          <w:p w14:paraId="44508E99"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219" w:type="dxa"/>
            <w:tcBorders>
              <w:top w:val="single" w:sz="2" w:space="0" w:color="auto"/>
              <w:left w:val="single" w:sz="2" w:space="0" w:color="auto"/>
              <w:bottom w:val="single" w:sz="2" w:space="0" w:color="auto"/>
              <w:right w:val="single" w:sz="2" w:space="0" w:color="auto"/>
            </w:tcBorders>
            <w:vAlign w:val="center"/>
          </w:tcPr>
          <w:p w14:paraId="617B610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219" w:type="dxa"/>
            <w:tcBorders>
              <w:top w:val="single" w:sz="2" w:space="0" w:color="auto"/>
              <w:left w:val="single" w:sz="2" w:space="0" w:color="auto"/>
              <w:bottom w:val="single" w:sz="2" w:space="0" w:color="auto"/>
              <w:right w:val="single" w:sz="2" w:space="0" w:color="auto"/>
            </w:tcBorders>
            <w:vAlign w:val="center"/>
          </w:tcPr>
          <w:p w14:paraId="5545C3B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219" w:type="dxa"/>
            <w:tcBorders>
              <w:top w:val="single" w:sz="2" w:space="0" w:color="auto"/>
              <w:left w:val="single" w:sz="2" w:space="0" w:color="auto"/>
              <w:bottom w:val="single" w:sz="2" w:space="0" w:color="auto"/>
              <w:right w:val="single" w:sz="2" w:space="0" w:color="auto"/>
            </w:tcBorders>
            <w:vAlign w:val="center"/>
          </w:tcPr>
          <w:p w14:paraId="70717D6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219" w:type="dxa"/>
            <w:tcBorders>
              <w:top w:val="single" w:sz="2" w:space="0" w:color="auto"/>
              <w:left w:val="single" w:sz="2" w:space="0" w:color="auto"/>
              <w:bottom w:val="single" w:sz="2" w:space="0" w:color="auto"/>
              <w:right w:val="single" w:sz="2" w:space="0" w:color="auto"/>
            </w:tcBorders>
            <w:vAlign w:val="center"/>
          </w:tcPr>
          <w:p w14:paraId="4CE57871"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≤24</w:t>
            </w:r>
          </w:p>
        </w:tc>
        <w:tc>
          <w:tcPr>
            <w:tcW w:w="1701" w:type="dxa"/>
            <w:tcBorders>
              <w:top w:val="single" w:sz="2" w:space="0" w:color="auto"/>
              <w:left w:val="single" w:sz="2" w:space="0" w:color="auto"/>
              <w:bottom w:val="single" w:sz="2" w:space="0" w:color="auto"/>
              <w:right w:val="single" w:sz="2" w:space="0" w:color="auto"/>
            </w:tcBorders>
            <w:vAlign w:val="center"/>
          </w:tcPr>
          <w:p w14:paraId="1A4A699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12662</w:t>
            </w:r>
          </w:p>
        </w:tc>
      </w:tr>
      <w:tr w:rsidR="006B7858" w:rsidRPr="00B41B6E" w14:paraId="104E9278"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19C6EF36" w14:textId="77777777" w:rsidR="006B7858" w:rsidRPr="00B41B6E" w:rsidRDefault="006B7858" w:rsidP="006B7858">
            <w:pPr>
              <w:rPr>
                <w:rFonts w:eastAsia="Calibri" w:cs="Arial"/>
                <w:bCs/>
                <w:sz w:val="18"/>
                <w:szCs w:val="18"/>
              </w:rPr>
            </w:pPr>
            <w:r w:rsidRPr="00B41B6E">
              <w:rPr>
                <w:rFonts w:eastAsia="Calibri" w:cs="Arial"/>
                <w:bCs/>
                <w:sz w:val="18"/>
                <w:szCs w:val="18"/>
              </w:rPr>
              <w:t>Цетановое число</w:t>
            </w:r>
            <w:r w:rsidRPr="00B41B6E">
              <w:rPr>
                <w:rFonts w:eastAsia="Calibri" w:cs="Arial"/>
                <w:sz w:val="18"/>
                <w:szCs w:val="18"/>
                <w:vertAlign w:val="superscript"/>
              </w:rPr>
              <w:t>1</w:t>
            </w:r>
          </w:p>
        </w:tc>
        <w:tc>
          <w:tcPr>
            <w:tcW w:w="1219" w:type="dxa"/>
            <w:tcBorders>
              <w:top w:val="single" w:sz="2" w:space="0" w:color="auto"/>
              <w:left w:val="single" w:sz="2" w:space="0" w:color="auto"/>
              <w:bottom w:val="single" w:sz="2" w:space="0" w:color="auto"/>
              <w:right w:val="single" w:sz="2" w:space="0" w:color="auto"/>
            </w:tcBorders>
            <w:vAlign w:val="center"/>
          </w:tcPr>
          <w:p w14:paraId="7FD39792"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≥49</w:t>
            </w:r>
          </w:p>
        </w:tc>
        <w:tc>
          <w:tcPr>
            <w:tcW w:w="1219" w:type="dxa"/>
            <w:tcBorders>
              <w:top w:val="single" w:sz="2" w:space="0" w:color="auto"/>
              <w:left w:val="single" w:sz="2" w:space="0" w:color="auto"/>
              <w:bottom w:val="single" w:sz="2" w:space="0" w:color="auto"/>
              <w:right w:val="single" w:sz="2" w:space="0" w:color="auto"/>
            </w:tcBorders>
            <w:vAlign w:val="center"/>
          </w:tcPr>
          <w:p w14:paraId="736ABBA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219" w:type="dxa"/>
            <w:tcBorders>
              <w:top w:val="single" w:sz="2" w:space="0" w:color="auto"/>
              <w:left w:val="single" w:sz="2" w:space="0" w:color="auto"/>
              <w:bottom w:val="single" w:sz="2" w:space="0" w:color="auto"/>
              <w:right w:val="single" w:sz="2" w:space="0" w:color="auto"/>
            </w:tcBorders>
            <w:vAlign w:val="center"/>
          </w:tcPr>
          <w:p w14:paraId="60AD694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219" w:type="dxa"/>
            <w:tcBorders>
              <w:top w:val="single" w:sz="2" w:space="0" w:color="auto"/>
              <w:left w:val="single" w:sz="2" w:space="0" w:color="auto"/>
              <w:bottom w:val="single" w:sz="2" w:space="0" w:color="auto"/>
              <w:right w:val="single" w:sz="2" w:space="0" w:color="auto"/>
            </w:tcBorders>
            <w:vAlign w:val="center"/>
          </w:tcPr>
          <w:p w14:paraId="77ADB05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219" w:type="dxa"/>
            <w:tcBorders>
              <w:top w:val="single" w:sz="2" w:space="0" w:color="auto"/>
              <w:left w:val="single" w:sz="2" w:space="0" w:color="auto"/>
              <w:bottom w:val="single" w:sz="2" w:space="0" w:color="auto"/>
              <w:right w:val="single" w:sz="2" w:space="0" w:color="auto"/>
            </w:tcBorders>
            <w:vAlign w:val="center"/>
          </w:tcPr>
          <w:p w14:paraId="5D5420F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≥51</w:t>
            </w:r>
          </w:p>
        </w:tc>
        <w:tc>
          <w:tcPr>
            <w:tcW w:w="1701" w:type="dxa"/>
            <w:tcBorders>
              <w:top w:val="single" w:sz="2" w:space="0" w:color="auto"/>
              <w:left w:val="single" w:sz="2" w:space="0" w:color="auto"/>
              <w:bottom w:val="single" w:sz="2" w:space="0" w:color="auto"/>
              <w:right w:val="single" w:sz="2" w:space="0" w:color="auto"/>
            </w:tcBorders>
            <w:vAlign w:val="center"/>
          </w:tcPr>
          <w:p w14:paraId="7F80EE9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5165</w:t>
            </w:r>
          </w:p>
        </w:tc>
      </w:tr>
      <w:tr w:rsidR="006B7858" w:rsidRPr="00B41B6E" w14:paraId="3B9CB3BA"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3155B746" w14:textId="77777777" w:rsidR="006B7858" w:rsidRPr="00B41B6E" w:rsidRDefault="006B7858" w:rsidP="006B7858">
            <w:pPr>
              <w:rPr>
                <w:rFonts w:eastAsia="Calibri" w:cs="Arial"/>
                <w:sz w:val="18"/>
                <w:szCs w:val="18"/>
              </w:rPr>
            </w:pPr>
            <w:r w:rsidRPr="00B41B6E">
              <w:rPr>
                <w:rFonts w:eastAsia="Calibri" w:cs="Arial"/>
                <w:sz w:val="18"/>
                <w:szCs w:val="18"/>
              </w:rPr>
              <w:t>Цетановый индекс</w:t>
            </w:r>
            <w:r w:rsidRPr="00B41B6E">
              <w:rPr>
                <w:rFonts w:eastAsia="Calibri" w:cs="Arial"/>
                <w:sz w:val="18"/>
                <w:szCs w:val="18"/>
                <w:vertAlign w:val="superscript"/>
              </w:rPr>
              <w:t>1</w:t>
            </w:r>
          </w:p>
        </w:tc>
        <w:tc>
          <w:tcPr>
            <w:tcW w:w="1219" w:type="dxa"/>
            <w:tcBorders>
              <w:top w:val="single" w:sz="2" w:space="0" w:color="auto"/>
              <w:left w:val="single" w:sz="2" w:space="0" w:color="auto"/>
              <w:bottom w:val="single" w:sz="2" w:space="0" w:color="auto"/>
              <w:right w:val="single" w:sz="2" w:space="0" w:color="auto"/>
            </w:tcBorders>
            <w:vAlign w:val="center"/>
          </w:tcPr>
          <w:p w14:paraId="4064BC51"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219" w:type="dxa"/>
            <w:tcBorders>
              <w:top w:val="single" w:sz="2" w:space="0" w:color="auto"/>
              <w:left w:val="single" w:sz="2" w:space="0" w:color="auto"/>
              <w:bottom w:val="single" w:sz="2" w:space="0" w:color="auto"/>
              <w:right w:val="single" w:sz="2" w:space="0" w:color="auto"/>
            </w:tcBorders>
            <w:vAlign w:val="center"/>
          </w:tcPr>
          <w:p w14:paraId="739938A1"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219" w:type="dxa"/>
            <w:tcBorders>
              <w:top w:val="single" w:sz="2" w:space="0" w:color="auto"/>
              <w:left w:val="single" w:sz="2" w:space="0" w:color="auto"/>
              <w:bottom w:val="single" w:sz="2" w:space="0" w:color="auto"/>
              <w:right w:val="single" w:sz="2" w:space="0" w:color="auto"/>
            </w:tcBorders>
            <w:vAlign w:val="center"/>
          </w:tcPr>
          <w:p w14:paraId="581E641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219" w:type="dxa"/>
            <w:tcBorders>
              <w:top w:val="single" w:sz="2" w:space="0" w:color="auto"/>
              <w:left w:val="single" w:sz="2" w:space="0" w:color="auto"/>
              <w:bottom w:val="single" w:sz="2" w:space="0" w:color="auto"/>
              <w:right w:val="single" w:sz="2" w:space="0" w:color="auto"/>
            </w:tcBorders>
            <w:vAlign w:val="center"/>
          </w:tcPr>
          <w:p w14:paraId="20F2738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219" w:type="dxa"/>
            <w:tcBorders>
              <w:top w:val="single" w:sz="2" w:space="0" w:color="auto"/>
              <w:left w:val="single" w:sz="2" w:space="0" w:color="auto"/>
              <w:bottom w:val="single" w:sz="2" w:space="0" w:color="auto"/>
              <w:right w:val="single" w:sz="2" w:space="0" w:color="auto"/>
            </w:tcBorders>
            <w:vAlign w:val="center"/>
          </w:tcPr>
          <w:p w14:paraId="10473CE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w:t>
            </w:r>
          </w:p>
        </w:tc>
        <w:tc>
          <w:tcPr>
            <w:tcW w:w="1701" w:type="dxa"/>
            <w:tcBorders>
              <w:top w:val="single" w:sz="2" w:space="0" w:color="auto"/>
              <w:left w:val="single" w:sz="2" w:space="0" w:color="auto"/>
              <w:bottom w:val="single" w:sz="2" w:space="0" w:color="auto"/>
              <w:right w:val="single" w:sz="2" w:space="0" w:color="auto"/>
            </w:tcBorders>
            <w:vAlign w:val="center"/>
          </w:tcPr>
          <w:p w14:paraId="17F8B74D"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4264</w:t>
            </w:r>
          </w:p>
        </w:tc>
      </w:tr>
      <w:tr w:rsidR="006B7858" w:rsidRPr="00B41B6E" w14:paraId="355A3F7D"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05A7CD9A" w14:textId="77777777" w:rsidR="006B7858" w:rsidRPr="00B41B6E" w:rsidRDefault="006B7858" w:rsidP="006B7858">
            <w:pPr>
              <w:rPr>
                <w:rFonts w:eastAsia="Calibri" w:cs="Arial"/>
                <w:sz w:val="18"/>
                <w:szCs w:val="18"/>
              </w:rPr>
            </w:pPr>
            <w:r w:rsidRPr="00B41B6E">
              <w:rPr>
                <w:rFonts w:eastAsia="Calibri" w:cs="Arial"/>
                <w:sz w:val="18"/>
                <w:szCs w:val="18"/>
              </w:rPr>
              <w:t>Плотность [кг/м</w:t>
            </w:r>
            <w:r w:rsidRPr="00B41B6E">
              <w:rPr>
                <w:rFonts w:eastAsia="Calibri" w:cs="Arial"/>
                <w:sz w:val="18"/>
                <w:szCs w:val="18"/>
                <w:vertAlign w:val="superscript"/>
              </w:rPr>
              <w:t>3</w:t>
            </w:r>
            <w:r w:rsidRPr="00B41B6E">
              <w:rPr>
                <w:rFonts w:eastAsia="Calibri" w:cs="Arial"/>
                <w:sz w:val="18"/>
                <w:szCs w:val="18"/>
              </w:rPr>
              <w:t>]</w:t>
            </w:r>
            <w:r w:rsidRPr="00B41B6E">
              <w:rPr>
                <w:rFonts w:eastAsia="Calibri" w:cs="Arial"/>
                <w:sz w:val="18"/>
                <w:szCs w:val="18"/>
                <w:vertAlign w:val="superscript"/>
              </w:rPr>
              <w:t>1</w:t>
            </w:r>
          </w:p>
        </w:tc>
        <w:tc>
          <w:tcPr>
            <w:tcW w:w="1219" w:type="dxa"/>
            <w:tcBorders>
              <w:top w:val="single" w:sz="2" w:space="0" w:color="auto"/>
              <w:left w:val="single" w:sz="2" w:space="0" w:color="auto"/>
              <w:bottom w:val="single" w:sz="2" w:space="0" w:color="auto"/>
              <w:right w:val="single" w:sz="2" w:space="0" w:color="auto"/>
            </w:tcBorders>
            <w:vAlign w:val="center"/>
          </w:tcPr>
          <w:p w14:paraId="1187370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820–860</w:t>
            </w:r>
          </w:p>
        </w:tc>
        <w:tc>
          <w:tcPr>
            <w:tcW w:w="1219" w:type="dxa"/>
            <w:tcBorders>
              <w:top w:val="single" w:sz="2" w:space="0" w:color="auto"/>
              <w:left w:val="single" w:sz="2" w:space="0" w:color="auto"/>
              <w:bottom w:val="single" w:sz="2" w:space="0" w:color="auto"/>
              <w:right w:val="single" w:sz="2" w:space="0" w:color="auto"/>
            </w:tcBorders>
            <w:vAlign w:val="center"/>
          </w:tcPr>
          <w:p w14:paraId="0B57F11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219" w:type="dxa"/>
            <w:tcBorders>
              <w:top w:val="single" w:sz="2" w:space="0" w:color="auto"/>
              <w:left w:val="single" w:sz="2" w:space="0" w:color="auto"/>
              <w:bottom w:val="single" w:sz="2" w:space="0" w:color="auto"/>
              <w:right w:val="single" w:sz="2" w:space="0" w:color="auto"/>
            </w:tcBorders>
            <w:vAlign w:val="center"/>
          </w:tcPr>
          <w:p w14:paraId="47C8295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219" w:type="dxa"/>
            <w:tcBorders>
              <w:top w:val="single" w:sz="2" w:space="0" w:color="auto"/>
              <w:left w:val="single" w:sz="2" w:space="0" w:color="auto"/>
              <w:bottom w:val="single" w:sz="2" w:space="0" w:color="auto"/>
              <w:right w:val="single" w:sz="2" w:space="0" w:color="auto"/>
            </w:tcBorders>
            <w:vAlign w:val="center"/>
          </w:tcPr>
          <w:p w14:paraId="64E6B45D"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219" w:type="dxa"/>
            <w:tcBorders>
              <w:top w:val="single" w:sz="2" w:space="0" w:color="auto"/>
              <w:left w:val="single" w:sz="2" w:space="0" w:color="auto"/>
              <w:bottom w:val="single" w:sz="2" w:space="0" w:color="auto"/>
              <w:right w:val="single" w:sz="2" w:space="0" w:color="auto"/>
            </w:tcBorders>
            <w:vAlign w:val="center"/>
          </w:tcPr>
          <w:p w14:paraId="01A231C0"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820–845</w:t>
            </w:r>
          </w:p>
        </w:tc>
        <w:tc>
          <w:tcPr>
            <w:tcW w:w="1701" w:type="dxa"/>
            <w:tcBorders>
              <w:top w:val="single" w:sz="2" w:space="0" w:color="auto"/>
              <w:left w:val="single" w:sz="2" w:space="0" w:color="auto"/>
              <w:bottom w:val="single" w:sz="2" w:space="0" w:color="auto"/>
              <w:right w:val="single" w:sz="2" w:space="0" w:color="auto"/>
            </w:tcBorders>
            <w:vAlign w:val="center"/>
          </w:tcPr>
          <w:p w14:paraId="465B3DA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3675</w:t>
            </w:r>
            <w:r w:rsidRPr="00B41B6E">
              <w:rPr>
                <w:rFonts w:eastAsia="Calibri" w:cs="Arial"/>
                <w:sz w:val="18"/>
                <w:szCs w:val="18"/>
                <w:lang w:eastAsia="de-DE"/>
              </w:rPr>
              <w:br/>
              <w:t>EN ISO 12185</w:t>
            </w:r>
          </w:p>
        </w:tc>
      </w:tr>
      <w:tr w:rsidR="006B7858" w:rsidRPr="00B41B6E" w14:paraId="38DD5A09"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62426657" w14:textId="77777777" w:rsidR="006B7858" w:rsidRPr="00B41B6E" w:rsidRDefault="006B7858" w:rsidP="006B7858">
            <w:pPr>
              <w:rPr>
                <w:rFonts w:eastAsia="Calibri" w:cs="Arial"/>
                <w:sz w:val="18"/>
                <w:szCs w:val="18"/>
              </w:rPr>
            </w:pPr>
            <w:r w:rsidRPr="00B41B6E">
              <w:rPr>
                <w:rFonts w:eastAsia="Calibri" w:cs="Arial"/>
                <w:sz w:val="18"/>
                <w:szCs w:val="18"/>
              </w:rPr>
              <w:t>Вязкость [мм</w:t>
            </w:r>
            <w:r w:rsidRPr="00B41B6E">
              <w:rPr>
                <w:rFonts w:eastAsia="Calibri" w:cs="Arial"/>
                <w:sz w:val="18"/>
                <w:szCs w:val="18"/>
                <w:vertAlign w:val="superscript"/>
              </w:rPr>
              <w:t>2</w:t>
            </w:r>
            <w:r w:rsidRPr="00B41B6E">
              <w:rPr>
                <w:rFonts w:eastAsia="Calibri" w:cs="Arial"/>
                <w:sz w:val="18"/>
                <w:szCs w:val="18"/>
              </w:rPr>
              <w:t>/с]</w:t>
            </w:r>
            <w:r w:rsidRPr="00B41B6E">
              <w:rPr>
                <w:rFonts w:eastAsia="Calibri" w:cs="Arial"/>
                <w:sz w:val="18"/>
                <w:szCs w:val="18"/>
                <w:vertAlign w:val="superscript"/>
              </w:rPr>
              <w:t>1</w:t>
            </w:r>
          </w:p>
        </w:tc>
        <w:tc>
          <w:tcPr>
            <w:tcW w:w="1219" w:type="dxa"/>
            <w:tcBorders>
              <w:top w:val="single" w:sz="2" w:space="0" w:color="auto"/>
              <w:left w:val="single" w:sz="2" w:space="0" w:color="auto"/>
              <w:bottom w:val="single" w:sz="2" w:space="0" w:color="auto"/>
              <w:right w:val="single" w:sz="2" w:space="0" w:color="auto"/>
            </w:tcBorders>
            <w:vAlign w:val="center"/>
          </w:tcPr>
          <w:p w14:paraId="285CFFD5"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219" w:type="dxa"/>
            <w:tcBorders>
              <w:top w:val="single" w:sz="2" w:space="0" w:color="auto"/>
              <w:left w:val="single" w:sz="2" w:space="0" w:color="auto"/>
              <w:bottom w:val="single" w:sz="2" w:space="0" w:color="auto"/>
              <w:right w:val="single" w:sz="2" w:space="0" w:color="auto"/>
            </w:tcBorders>
            <w:vAlign w:val="center"/>
          </w:tcPr>
          <w:p w14:paraId="12CF5B42"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219" w:type="dxa"/>
            <w:tcBorders>
              <w:top w:val="single" w:sz="2" w:space="0" w:color="auto"/>
              <w:left w:val="single" w:sz="2" w:space="0" w:color="auto"/>
              <w:bottom w:val="single" w:sz="2" w:space="0" w:color="auto"/>
              <w:right w:val="single" w:sz="2" w:space="0" w:color="auto"/>
            </w:tcBorders>
            <w:vAlign w:val="center"/>
          </w:tcPr>
          <w:p w14:paraId="37ECB46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219" w:type="dxa"/>
            <w:tcBorders>
              <w:top w:val="single" w:sz="2" w:space="0" w:color="auto"/>
              <w:left w:val="single" w:sz="2" w:space="0" w:color="auto"/>
              <w:bottom w:val="single" w:sz="2" w:space="0" w:color="auto"/>
              <w:right w:val="single" w:sz="2" w:space="0" w:color="auto"/>
            </w:tcBorders>
            <w:vAlign w:val="center"/>
          </w:tcPr>
          <w:p w14:paraId="0ED129C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219" w:type="dxa"/>
            <w:tcBorders>
              <w:top w:val="single" w:sz="2" w:space="0" w:color="auto"/>
              <w:left w:val="single" w:sz="2" w:space="0" w:color="auto"/>
              <w:bottom w:val="single" w:sz="2" w:space="0" w:color="auto"/>
              <w:right w:val="single" w:sz="2" w:space="0" w:color="auto"/>
            </w:tcBorders>
            <w:vAlign w:val="center"/>
          </w:tcPr>
          <w:p w14:paraId="093BD19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2,0–4,5</w:t>
            </w:r>
          </w:p>
        </w:tc>
        <w:tc>
          <w:tcPr>
            <w:tcW w:w="1701" w:type="dxa"/>
            <w:tcBorders>
              <w:top w:val="single" w:sz="2" w:space="0" w:color="auto"/>
              <w:left w:val="single" w:sz="2" w:space="0" w:color="auto"/>
              <w:bottom w:val="single" w:sz="2" w:space="0" w:color="auto"/>
              <w:right w:val="single" w:sz="2" w:space="0" w:color="auto"/>
            </w:tcBorders>
            <w:vAlign w:val="center"/>
          </w:tcPr>
          <w:p w14:paraId="56E5619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3104</w:t>
            </w:r>
          </w:p>
        </w:tc>
      </w:tr>
      <w:tr w:rsidR="006B7858" w:rsidRPr="00B41B6E" w14:paraId="39C16C16"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1ED3DAFF" w14:textId="77777777" w:rsidR="006B7858" w:rsidRPr="00B41B6E" w:rsidRDefault="006B7858" w:rsidP="006B7858">
            <w:pPr>
              <w:rPr>
                <w:rFonts w:eastAsia="Calibri" w:cs="Arial"/>
                <w:sz w:val="18"/>
                <w:szCs w:val="18"/>
              </w:rPr>
            </w:pPr>
            <w:r w:rsidRPr="00B41B6E">
              <w:rPr>
                <w:rFonts w:eastAsia="Calibri" w:cs="Arial"/>
                <w:sz w:val="18"/>
                <w:szCs w:val="18"/>
              </w:rPr>
              <w:t>Температура вспышки [°C]</w:t>
            </w:r>
          </w:p>
        </w:tc>
        <w:tc>
          <w:tcPr>
            <w:tcW w:w="1219" w:type="dxa"/>
            <w:tcBorders>
              <w:top w:val="single" w:sz="2" w:space="0" w:color="auto"/>
              <w:left w:val="single" w:sz="2" w:space="0" w:color="auto"/>
              <w:bottom w:val="single" w:sz="2" w:space="0" w:color="auto"/>
              <w:right w:val="single" w:sz="2" w:space="0" w:color="auto"/>
            </w:tcBorders>
            <w:vAlign w:val="center"/>
          </w:tcPr>
          <w:p w14:paraId="4085264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219" w:type="dxa"/>
            <w:tcBorders>
              <w:top w:val="single" w:sz="2" w:space="0" w:color="auto"/>
              <w:left w:val="single" w:sz="2" w:space="0" w:color="auto"/>
              <w:bottom w:val="single" w:sz="2" w:space="0" w:color="auto"/>
              <w:right w:val="single" w:sz="2" w:space="0" w:color="auto"/>
            </w:tcBorders>
            <w:vAlign w:val="center"/>
          </w:tcPr>
          <w:p w14:paraId="4F1B449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219" w:type="dxa"/>
            <w:tcBorders>
              <w:top w:val="single" w:sz="2" w:space="0" w:color="auto"/>
              <w:left w:val="single" w:sz="2" w:space="0" w:color="auto"/>
              <w:bottom w:val="single" w:sz="2" w:space="0" w:color="auto"/>
              <w:right w:val="single" w:sz="2" w:space="0" w:color="auto"/>
            </w:tcBorders>
            <w:vAlign w:val="center"/>
          </w:tcPr>
          <w:p w14:paraId="642449C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219" w:type="dxa"/>
            <w:tcBorders>
              <w:top w:val="single" w:sz="2" w:space="0" w:color="auto"/>
              <w:left w:val="single" w:sz="2" w:space="0" w:color="auto"/>
              <w:bottom w:val="single" w:sz="2" w:space="0" w:color="auto"/>
              <w:right w:val="single" w:sz="2" w:space="0" w:color="auto"/>
            </w:tcBorders>
            <w:vAlign w:val="center"/>
          </w:tcPr>
          <w:p w14:paraId="5F2F0BB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219" w:type="dxa"/>
            <w:tcBorders>
              <w:top w:val="single" w:sz="2" w:space="0" w:color="auto"/>
              <w:left w:val="single" w:sz="2" w:space="0" w:color="auto"/>
              <w:bottom w:val="single" w:sz="2" w:space="0" w:color="auto"/>
              <w:right w:val="single" w:sz="2" w:space="0" w:color="auto"/>
            </w:tcBorders>
            <w:vAlign w:val="center"/>
          </w:tcPr>
          <w:p w14:paraId="2AE2578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&gt;55</w:t>
            </w:r>
          </w:p>
        </w:tc>
        <w:tc>
          <w:tcPr>
            <w:tcW w:w="1701" w:type="dxa"/>
            <w:tcBorders>
              <w:top w:val="single" w:sz="2" w:space="0" w:color="auto"/>
              <w:left w:val="single" w:sz="2" w:space="0" w:color="auto"/>
              <w:bottom w:val="single" w:sz="2" w:space="0" w:color="auto"/>
              <w:right w:val="single" w:sz="2" w:space="0" w:color="auto"/>
            </w:tcBorders>
            <w:vAlign w:val="center"/>
          </w:tcPr>
          <w:p w14:paraId="4845D321"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2719</w:t>
            </w:r>
          </w:p>
        </w:tc>
      </w:tr>
      <w:tr w:rsidR="006B7858" w:rsidRPr="00B41B6E" w14:paraId="00A211F4"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4C5C4C54" w14:textId="77777777" w:rsidR="006B7858" w:rsidRPr="00B41B6E" w:rsidRDefault="006B7858" w:rsidP="006B7858">
            <w:pPr>
              <w:rPr>
                <w:rFonts w:eastAsia="Calibri" w:cs="Arial"/>
                <w:sz w:val="18"/>
                <w:szCs w:val="18"/>
              </w:rPr>
            </w:pPr>
            <w:r w:rsidRPr="00B41B6E">
              <w:rPr>
                <w:rFonts w:eastAsia="Calibri" w:cs="Arial"/>
                <w:sz w:val="18"/>
                <w:szCs w:val="18"/>
              </w:rPr>
              <w:t>T50 [°C]</w:t>
            </w:r>
          </w:p>
        </w:tc>
        <w:tc>
          <w:tcPr>
            <w:tcW w:w="1219" w:type="dxa"/>
            <w:tcBorders>
              <w:top w:val="single" w:sz="2" w:space="0" w:color="auto"/>
              <w:left w:val="single" w:sz="2" w:space="0" w:color="auto"/>
              <w:bottom w:val="single" w:sz="2" w:space="0" w:color="auto"/>
              <w:right w:val="single" w:sz="2" w:space="0" w:color="auto"/>
            </w:tcBorders>
            <w:vAlign w:val="center"/>
          </w:tcPr>
          <w:p w14:paraId="0BE8FF2C"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w:t>
            </w:r>
          </w:p>
        </w:tc>
        <w:tc>
          <w:tcPr>
            <w:tcW w:w="1219" w:type="dxa"/>
            <w:tcBorders>
              <w:top w:val="single" w:sz="2" w:space="0" w:color="auto"/>
              <w:left w:val="single" w:sz="2" w:space="0" w:color="auto"/>
              <w:bottom w:val="single" w:sz="2" w:space="0" w:color="auto"/>
              <w:right w:val="single" w:sz="2" w:space="0" w:color="auto"/>
            </w:tcBorders>
            <w:vAlign w:val="center"/>
          </w:tcPr>
          <w:p w14:paraId="0491E77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Pr="00B41B6E">
              <w:rPr>
                <w:rFonts w:eastAsia="Calibri" w:cs="Arial"/>
                <w:sz w:val="18"/>
                <w:szCs w:val="18"/>
                <w:lang w:eastAsia="de-DE"/>
              </w:rPr>
              <w:br/>
              <w:t>250 мин</w:t>
            </w:r>
          </w:p>
        </w:tc>
        <w:tc>
          <w:tcPr>
            <w:tcW w:w="1219" w:type="dxa"/>
            <w:tcBorders>
              <w:top w:val="single" w:sz="2" w:space="0" w:color="auto"/>
              <w:left w:val="single" w:sz="2" w:space="0" w:color="auto"/>
              <w:bottom w:val="single" w:sz="2" w:space="0" w:color="auto"/>
              <w:right w:val="single" w:sz="2" w:space="0" w:color="auto"/>
            </w:tcBorders>
            <w:vAlign w:val="center"/>
          </w:tcPr>
          <w:p w14:paraId="6C6AA290"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Pr="00B41B6E">
              <w:rPr>
                <w:rFonts w:eastAsia="Calibri" w:cs="Arial"/>
                <w:sz w:val="18"/>
                <w:szCs w:val="18"/>
                <w:lang w:eastAsia="de-DE"/>
              </w:rPr>
              <w:br/>
              <w:t>250 мин</w:t>
            </w:r>
          </w:p>
        </w:tc>
        <w:tc>
          <w:tcPr>
            <w:tcW w:w="1219" w:type="dxa"/>
            <w:tcBorders>
              <w:top w:val="single" w:sz="2" w:space="0" w:color="auto"/>
              <w:left w:val="single" w:sz="2" w:space="0" w:color="auto"/>
              <w:bottom w:val="single" w:sz="2" w:space="0" w:color="auto"/>
              <w:right w:val="single" w:sz="2" w:space="0" w:color="auto"/>
            </w:tcBorders>
            <w:vAlign w:val="center"/>
          </w:tcPr>
          <w:p w14:paraId="51EB6DB1"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Pr="00B41B6E">
              <w:rPr>
                <w:rFonts w:eastAsia="Calibri" w:cs="Arial"/>
                <w:sz w:val="18"/>
                <w:szCs w:val="18"/>
                <w:lang w:eastAsia="de-DE"/>
              </w:rPr>
              <w:br/>
              <w:t>250 мин</w:t>
            </w:r>
          </w:p>
        </w:tc>
        <w:tc>
          <w:tcPr>
            <w:tcW w:w="1219" w:type="dxa"/>
            <w:tcBorders>
              <w:top w:val="single" w:sz="2" w:space="0" w:color="auto"/>
              <w:left w:val="single" w:sz="2" w:space="0" w:color="auto"/>
              <w:bottom w:val="single" w:sz="2" w:space="0" w:color="auto"/>
              <w:right w:val="single" w:sz="2" w:space="0" w:color="auto"/>
            </w:tcBorders>
            <w:vAlign w:val="center"/>
          </w:tcPr>
          <w:p w14:paraId="4FDBF10C"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T65 =</w:t>
            </w:r>
            <w:r w:rsidRPr="00B41B6E">
              <w:rPr>
                <w:rFonts w:eastAsia="Calibri" w:cs="Arial"/>
                <w:sz w:val="18"/>
                <w:szCs w:val="18"/>
                <w:lang w:eastAsia="de-DE"/>
              </w:rPr>
              <w:br/>
              <w:t>250 мин</w:t>
            </w:r>
          </w:p>
        </w:tc>
        <w:tc>
          <w:tcPr>
            <w:tcW w:w="1701" w:type="dxa"/>
            <w:tcBorders>
              <w:top w:val="single" w:sz="2" w:space="0" w:color="auto"/>
              <w:left w:val="single" w:sz="2" w:space="0" w:color="auto"/>
              <w:bottom w:val="single" w:sz="2" w:space="0" w:color="auto"/>
              <w:right w:val="single" w:sz="2" w:space="0" w:color="auto"/>
            </w:tcBorders>
            <w:vAlign w:val="center"/>
          </w:tcPr>
          <w:p w14:paraId="43BB39B8"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3405</w:t>
            </w:r>
          </w:p>
        </w:tc>
      </w:tr>
      <w:tr w:rsidR="006B7858" w:rsidRPr="00B41B6E" w14:paraId="502E16B3"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64976367" w14:textId="77777777" w:rsidR="006B7858" w:rsidRPr="00B41B6E" w:rsidRDefault="006B7858" w:rsidP="006B7858">
            <w:pPr>
              <w:rPr>
                <w:rFonts w:eastAsia="Calibri" w:cs="Arial"/>
                <w:sz w:val="18"/>
                <w:szCs w:val="18"/>
              </w:rPr>
            </w:pPr>
            <w:r w:rsidRPr="00B41B6E">
              <w:rPr>
                <w:rFonts w:eastAsia="Calibri" w:cs="Arial"/>
                <w:sz w:val="18"/>
                <w:szCs w:val="18"/>
              </w:rPr>
              <w:t>T85 [°C]</w:t>
            </w:r>
          </w:p>
        </w:tc>
        <w:tc>
          <w:tcPr>
            <w:tcW w:w="1219" w:type="dxa"/>
            <w:tcBorders>
              <w:top w:val="single" w:sz="2" w:space="0" w:color="auto"/>
              <w:left w:val="single" w:sz="2" w:space="0" w:color="auto"/>
              <w:bottom w:val="single" w:sz="2" w:space="0" w:color="auto"/>
              <w:right w:val="single" w:sz="2" w:space="0" w:color="auto"/>
            </w:tcBorders>
            <w:vAlign w:val="center"/>
          </w:tcPr>
          <w:p w14:paraId="1ECD553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≤350</w:t>
            </w:r>
          </w:p>
        </w:tc>
        <w:tc>
          <w:tcPr>
            <w:tcW w:w="1219" w:type="dxa"/>
            <w:tcBorders>
              <w:top w:val="single" w:sz="2" w:space="0" w:color="auto"/>
              <w:left w:val="single" w:sz="2" w:space="0" w:color="auto"/>
              <w:bottom w:val="single" w:sz="2" w:space="0" w:color="auto"/>
              <w:right w:val="single" w:sz="2" w:space="0" w:color="auto"/>
            </w:tcBorders>
            <w:vAlign w:val="center"/>
          </w:tcPr>
          <w:p w14:paraId="464BDCE7"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219" w:type="dxa"/>
            <w:tcBorders>
              <w:top w:val="single" w:sz="2" w:space="0" w:color="auto"/>
              <w:left w:val="single" w:sz="2" w:space="0" w:color="auto"/>
              <w:bottom w:val="single" w:sz="2" w:space="0" w:color="auto"/>
              <w:right w:val="single" w:sz="2" w:space="0" w:color="auto"/>
            </w:tcBorders>
            <w:vAlign w:val="center"/>
          </w:tcPr>
          <w:p w14:paraId="6766584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219" w:type="dxa"/>
            <w:tcBorders>
              <w:top w:val="single" w:sz="2" w:space="0" w:color="auto"/>
              <w:left w:val="single" w:sz="2" w:space="0" w:color="auto"/>
              <w:bottom w:val="single" w:sz="2" w:space="0" w:color="auto"/>
              <w:right w:val="single" w:sz="2" w:space="0" w:color="auto"/>
            </w:tcBorders>
            <w:vAlign w:val="center"/>
          </w:tcPr>
          <w:p w14:paraId="5C560EE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219" w:type="dxa"/>
            <w:tcBorders>
              <w:top w:val="single" w:sz="2" w:space="0" w:color="auto"/>
              <w:left w:val="single" w:sz="2" w:space="0" w:color="auto"/>
              <w:bottom w:val="single" w:sz="2" w:space="0" w:color="auto"/>
              <w:right w:val="single" w:sz="2" w:space="0" w:color="auto"/>
            </w:tcBorders>
            <w:vAlign w:val="center"/>
          </w:tcPr>
          <w:p w14:paraId="6C87D0EC"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≤350 </w:t>
            </w:r>
          </w:p>
        </w:tc>
        <w:tc>
          <w:tcPr>
            <w:tcW w:w="1701" w:type="dxa"/>
            <w:tcBorders>
              <w:top w:val="single" w:sz="2" w:space="0" w:color="auto"/>
              <w:left w:val="single" w:sz="2" w:space="0" w:color="auto"/>
              <w:bottom w:val="single" w:sz="2" w:space="0" w:color="auto"/>
              <w:right w:val="single" w:sz="2" w:space="0" w:color="auto"/>
            </w:tcBorders>
            <w:vAlign w:val="center"/>
          </w:tcPr>
          <w:p w14:paraId="3166CF5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3405</w:t>
            </w:r>
          </w:p>
        </w:tc>
      </w:tr>
      <w:tr w:rsidR="006B7858" w:rsidRPr="00B41B6E" w14:paraId="5692DAA0"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1329AACB" w14:textId="77777777" w:rsidR="006B7858" w:rsidRPr="00B41B6E" w:rsidRDefault="006B7858" w:rsidP="006B7858">
            <w:pPr>
              <w:rPr>
                <w:rFonts w:eastAsia="Calibri" w:cs="Arial"/>
                <w:sz w:val="18"/>
                <w:szCs w:val="18"/>
              </w:rPr>
            </w:pPr>
            <w:r w:rsidRPr="00B41B6E">
              <w:rPr>
                <w:rFonts w:eastAsia="Calibri" w:cs="Arial"/>
                <w:sz w:val="18"/>
                <w:szCs w:val="18"/>
              </w:rPr>
              <w:t>T95 [°C]</w:t>
            </w:r>
          </w:p>
        </w:tc>
        <w:tc>
          <w:tcPr>
            <w:tcW w:w="1219" w:type="dxa"/>
            <w:tcBorders>
              <w:top w:val="single" w:sz="2" w:space="0" w:color="auto"/>
              <w:left w:val="single" w:sz="2" w:space="0" w:color="auto"/>
              <w:bottom w:val="single" w:sz="2" w:space="0" w:color="auto"/>
              <w:right w:val="single" w:sz="2" w:space="0" w:color="auto"/>
            </w:tcBorders>
            <w:vAlign w:val="center"/>
          </w:tcPr>
          <w:p w14:paraId="4089F87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≤370</w:t>
            </w:r>
          </w:p>
        </w:tc>
        <w:tc>
          <w:tcPr>
            <w:tcW w:w="1219" w:type="dxa"/>
            <w:tcBorders>
              <w:top w:val="single" w:sz="2" w:space="0" w:color="auto"/>
              <w:left w:val="single" w:sz="2" w:space="0" w:color="auto"/>
              <w:bottom w:val="single" w:sz="2" w:space="0" w:color="auto"/>
              <w:right w:val="single" w:sz="2" w:space="0" w:color="auto"/>
            </w:tcBorders>
            <w:vAlign w:val="center"/>
          </w:tcPr>
          <w:p w14:paraId="080D314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219" w:type="dxa"/>
            <w:tcBorders>
              <w:top w:val="single" w:sz="2" w:space="0" w:color="auto"/>
              <w:left w:val="single" w:sz="2" w:space="0" w:color="auto"/>
              <w:bottom w:val="single" w:sz="2" w:space="0" w:color="auto"/>
              <w:right w:val="single" w:sz="2" w:space="0" w:color="auto"/>
            </w:tcBorders>
            <w:vAlign w:val="center"/>
          </w:tcPr>
          <w:p w14:paraId="7D28B1B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219" w:type="dxa"/>
            <w:tcBorders>
              <w:top w:val="single" w:sz="2" w:space="0" w:color="auto"/>
              <w:left w:val="single" w:sz="2" w:space="0" w:color="auto"/>
              <w:bottom w:val="single" w:sz="2" w:space="0" w:color="auto"/>
              <w:right w:val="single" w:sz="2" w:space="0" w:color="auto"/>
            </w:tcBorders>
            <w:vAlign w:val="center"/>
          </w:tcPr>
          <w:p w14:paraId="1D37489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219" w:type="dxa"/>
            <w:tcBorders>
              <w:top w:val="single" w:sz="2" w:space="0" w:color="auto"/>
              <w:left w:val="single" w:sz="2" w:space="0" w:color="auto"/>
              <w:bottom w:val="single" w:sz="2" w:space="0" w:color="auto"/>
              <w:right w:val="single" w:sz="2" w:space="0" w:color="auto"/>
            </w:tcBorders>
            <w:vAlign w:val="center"/>
          </w:tcPr>
          <w:p w14:paraId="6CE7E9C5"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≤360</w:t>
            </w:r>
          </w:p>
        </w:tc>
        <w:tc>
          <w:tcPr>
            <w:tcW w:w="1701" w:type="dxa"/>
            <w:tcBorders>
              <w:top w:val="single" w:sz="2" w:space="0" w:color="auto"/>
              <w:left w:val="single" w:sz="2" w:space="0" w:color="auto"/>
              <w:bottom w:val="single" w:sz="2" w:space="0" w:color="auto"/>
              <w:right w:val="single" w:sz="2" w:space="0" w:color="auto"/>
            </w:tcBorders>
            <w:vAlign w:val="center"/>
          </w:tcPr>
          <w:p w14:paraId="18001784" w14:textId="77777777" w:rsidR="006B7858" w:rsidRPr="00B41B6E" w:rsidRDefault="006B7858" w:rsidP="006B7858">
            <w:pPr>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3405</w:t>
            </w:r>
          </w:p>
        </w:tc>
      </w:tr>
      <w:tr w:rsidR="006B7858" w:rsidRPr="00B41B6E" w14:paraId="77E0B447"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5ADA0464" w14:textId="77777777" w:rsidR="006B7858" w:rsidRPr="00B41B6E" w:rsidRDefault="006B7858" w:rsidP="006B7858">
            <w:pPr>
              <w:rPr>
                <w:rFonts w:eastAsia="Calibri" w:cs="Arial"/>
                <w:sz w:val="18"/>
                <w:szCs w:val="18"/>
              </w:rPr>
            </w:pPr>
            <w:r w:rsidRPr="00B41B6E">
              <w:rPr>
                <w:rFonts w:eastAsia="Calibri" w:cs="Arial"/>
                <w:sz w:val="18"/>
                <w:szCs w:val="18"/>
              </w:rPr>
              <w:t>ПАУ [%, по массе]</w:t>
            </w:r>
          </w:p>
        </w:tc>
        <w:tc>
          <w:tcPr>
            <w:tcW w:w="1219" w:type="dxa"/>
            <w:tcBorders>
              <w:top w:val="single" w:sz="2" w:space="0" w:color="auto"/>
              <w:left w:val="single" w:sz="2" w:space="0" w:color="auto"/>
              <w:bottom w:val="single" w:sz="2" w:space="0" w:color="auto"/>
              <w:right w:val="single" w:sz="2" w:space="0" w:color="auto"/>
            </w:tcBorders>
            <w:vAlign w:val="center"/>
          </w:tcPr>
          <w:p w14:paraId="78E7491D"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219" w:type="dxa"/>
            <w:tcBorders>
              <w:top w:val="single" w:sz="2" w:space="0" w:color="auto"/>
              <w:left w:val="single" w:sz="2" w:space="0" w:color="auto"/>
              <w:bottom w:val="single" w:sz="2" w:space="0" w:color="auto"/>
              <w:right w:val="single" w:sz="2" w:space="0" w:color="auto"/>
            </w:tcBorders>
            <w:vAlign w:val="center"/>
          </w:tcPr>
          <w:p w14:paraId="5BECE71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219" w:type="dxa"/>
            <w:tcBorders>
              <w:top w:val="single" w:sz="2" w:space="0" w:color="auto"/>
              <w:left w:val="single" w:sz="2" w:space="0" w:color="auto"/>
              <w:bottom w:val="single" w:sz="2" w:space="0" w:color="auto"/>
              <w:right w:val="single" w:sz="2" w:space="0" w:color="auto"/>
            </w:tcBorders>
            <w:vAlign w:val="center"/>
          </w:tcPr>
          <w:p w14:paraId="2A6ABD2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219" w:type="dxa"/>
            <w:tcBorders>
              <w:top w:val="single" w:sz="2" w:space="0" w:color="auto"/>
              <w:left w:val="single" w:sz="2" w:space="0" w:color="auto"/>
              <w:bottom w:val="single" w:sz="2" w:space="0" w:color="auto"/>
              <w:right w:val="single" w:sz="2" w:space="0" w:color="auto"/>
            </w:tcBorders>
            <w:vAlign w:val="center"/>
          </w:tcPr>
          <w:p w14:paraId="5BE7E39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219" w:type="dxa"/>
            <w:tcBorders>
              <w:top w:val="single" w:sz="2" w:space="0" w:color="auto"/>
              <w:left w:val="single" w:sz="2" w:space="0" w:color="auto"/>
              <w:bottom w:val="single" w:sz="2" w:space="0" w:color="auto"/>
              <w:right w:val="single" w:sz="2" w:space="0" w:color="auto"/>
            </w:tcBorders>
            <w:vAlign w:val="center"/>
          </w:tcPr>
          <w:p w14:paraId="6A1361A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≤11</w:t>
            </w:r>
          </w:p>
        </w:tc>
        <w:tc>
          <w:tcPr>
            <w:tcW w:w="1701" w:type="dxa"/>
            <w:tcBorders>
              <w:top w:val="single" w:sz="2" w:space="0" w:color="auto"/>
              <w:left w:val="single" w:sz="2" w:space="0" w:color="auto"/>
              <w:bottom w:val="single" w:sz="2" w:space="0" w:color="auto"/>
              <w:right w:val="single" w:sz="2" w:space="0" w:color="auto"/>
            </w:tcBorders>
            <w:vAlign w:val="center"/>
          </w:tcPr>
          <w:p w14:paraId="04958A21" w14:textId="77777777" w:rsidR="006B7858" w:rsidRPr="00B41B6E" w:rsidRDefault="006B7858" w:rsidP="006B7858">
            <w:pPr>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12916</w:t>
            </w:r>
          </w:p>
        </w:tc>
      </w:tr>
      <w:tr w:rsidR="006B7858" w:rsidRPr="00B41B6E" w14:paraId="36800281"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02711304" w14:textId="77777777" w:rsidR="006B7858" w:rsidRPr="00B41B6E" w:rsidRDefault="006B7858" w:rsidP="006B7858">
            <w:pPr>
              <w:rPr>
                <w:rFonts w:eastAsia="Calibri" w:cs="Arial"/>
                <w:sz w:val="18"/>
                <w:szCs w:val="18"/>
              </w:rPr>
            </w:pPr>
            <w:r w:rsidRPr="00B41B6E">
              <w:rPr>
                <w:rFonts w:eastAsia="Calibri" w:cs="Arial"/>
                <w:sz w:val="18"/>
                <w:szCs w:val="18"/>
              </w:rPr>
              <w:t>Углеродистый остаток [%, по массе]</w:t>
            </w:r>
          </w:p>
        </w:tc>
        <w:tc>
          <w:tcPr>
            <w:tcW w:w="1219" w:type="dxa"/>
            <w:tcBorders>
              <w:top w:val="single" w:sz="2" w:space="0" w:color="auto"/>
              <w:left w:val="single" w:sz="2" w:space="0" w:color="auto"/>
              <w:bottom w:val="single" w:sz="2" w:space="0" w:color="auto"/>
              <w:right w:val="single" w:sz="2" w:space="0" w:color="auto"/>
            </w:tcBorders>
            <w:vAlign w:val="center"/>
          </w:tcPr>
          <w:p w14:paraId="46F3207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219" w:type="dxa"/>
            <w:tcBorders>
              <w:top w:val="single" w:sz="2" w:space="0" w:color="auto"/>
              <w:left w:val="single" w:sz="2" w:space="0" w:color="auto"/>
              <w:bottom w:val="single" w:sz="2" w:space="0" w:color="auto"/>
              <w:right w:val="single" w:sz="2" w:space="0" w:color="auto"/>
            </w:tcBorders>
            <w:vAlign w:val="center"/>
          </w:tcPr>
          <w:p w14:paraId="7830A4C2"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219" w:type="dxa"/>
            <w:tcBorders>
              <w:top w:val="single" w:sz="2" w:space="0" w:color="auto"/>
              <w:left w:val="single" w:sz="2" w:space="0" w:color="auto"/>
              <w:bottom w:val="single" w:sz="2" w:space="0" w:color="auto"/>
              <w:right w:val="single" w:sz="2" w:space="0" w:color="auto"/>
            </w:tcBorders>
            <w:vAlign w:val="center"/>
          </w:tcPr>
          <w:p w14:paraId="7D2D942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219" w:type="dxa"/>
            <w:tcBorders>
              <w:top w:val="single" w:sz="2" w:space="0" w:color="auto"/>
              <w:left w:val="single" w:sz="2" w:space="0" w:color="auto"/>
              <w:bottom w:val="single" w:sz="2" w:space="0" w:color="auto"/>
              <w:right w:val="single" w:sz="2" w:space="0" w:color="auto"/>
            </w:tcBorders>
            <w:vAlign w:val="center"/>
          </w:tcPr>
          <w:p w14:paraId="589A32D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219" w:type="dxa"/>
            <w:tcBorders>
              <w:top w:val="single" w:sz="2" w:space="0" w:color="auto"/>
              <w:left w:val="single" w:sz="2" w:space="0" w:color="auto"/>
              <w:bottom w:val="single" w:sz="2" w:space="0" w:color="auto"/>
              <w:right w:val="single" w:sz="2" w:space="0" w:color="auto"/>
            </w:tcBorders>
            <w:vAlign w:val="center"/>
          </w:tcPr>
          <w:p w14:paraId="2E9CB69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≤0,3</w:t>
            </w:r>
          </w:p>
        </w:tc>
        <w:tc>
          <w:tcPr>
            <w:tcW w:w="1701" w:type="dxa"/>
            <w:tcBorders>
              <w:top w:val="single" w:sz="2" w:space="0" w:color="auto"/>
              <w:left w:val="single" w:sz="2" w:space="0" w:color="auto"/>
              <w:bottom w:val="single" w:sz="2" w:space="0" w:color="auto"/>
              <w:right w:val="single" w:sz="2" w:space="0" w:color="auto"/>
            </w:tcBorders>
            <w:vAlign w:val="center"/>
          </w:tcPr>
          <w:p w14:paraId="4D14EAC9" w14:textId="77777777" w:rsidR="006B7858" w:rsidRPr="00B41B6E" w:rsidRDefault="006B7858" w:rsidP="006B7858">
            <w:pPr>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10370</w:t>
            </w:r>
          </w:p>
        </w:tc>
      </w:tr>
      <w:tr w:rsidR="006B7858" w:rsidRPr="00B41B6E" w14:paraId="3434E66A"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67ECCE66" w14:textId="77777777" w:rsidR="006B7858" w:rsidRPr="00B41B6E" w:rsidRDefault="006B7858" w:rsidP="006B7858">
            <w:pPr>
              <w:rPr>
                <w:rFonts w:eastAsia="Calibri" w:cs="Arial"/>
                <w:sz w:val="18"/>
                <w:szCs w:val="18"/>
              </w:rPr>
            </w:pPr>
            <w:r w:rsidRPr="00B41B6E">
              <w:rPr>
                <w:rFonts w:eastAsia="Calibri" w:cs="Arial"/>
                <w:sz w:val="18"/>
                <w:szCs w:val="18"/>
              </w:rPr>
              <w:t>ТЗХФ [°C]</w:t>
            </w:r>
            <w:r w:rsidRPr="00B41B6E">
              <w:rPr>
                <w:rFonts w:eastAsia="Calibri" w:cs="Arial"/>
                <w:sz w:val="18"/>
                <w:szCs w:val="18"/>
                <w:vertAlign w:val="superscript"/>
              </w:rPr>
              <w:t>1</w:t>
            </w:r>
          </w:p>
        </w:tc>
        <w:tc>
          <w:tcPr>
            <w:tcW w:w="1219" w:type="dxa"/>
            <w:tcBorders>
              <w:top w:val="single" w:sz="2" w:space="0" w:color="auto"/>
              <w:left w:val="single" w:sz="2" w:space="0" w:color="auto"/>
              <w:bottom w:val="single" w:sz="2" w:space="0" w:color="auto"/>
              <w:right w:val="single" w:sz="2" w:space="0" w:color="auto"/>
            </w:tcBorders>
          </w:tcPr>
          <w:p w14:paraId="02B7207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219" w:type="dxa"/>
            <w:tcBorders>
              <w:top w:val="single" w:sz="2" w:space="0" w:color="auto"/>
              <w:left w:val="single" w:sz="2" w:space="0" w:color="auto"/>
              <w:bottom w:val="single" w:sz="2" w:space="0" w:color="auto"/>
              <w:right w:val="single" w:sz="2" w:space="0" w:color="auto"/>
            </w:tcBorders>
          </w:tcPr>
          <w:p w14:paraId="4664F69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219" w:type="dxa"/>
            <w:tcBorders>
              <w:top w:val="single" w:sz="2" w:space="0" w:color="auto"/>
              <w:left w:val="single" w:sz="2" w:space="0" w:color="auto"/>
              <w:bottom w:val="single" w:sz="2" w:space="0" w:color="auto"/>
              <w:right w:val="single" w:sz="2" w:space="0" w:color="auto"/>
            </w:tcBorders>
          </w:tcPr>
          <w:p w14:paraId="2A546FF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219" w:type="dxa"/>
            <w:tcBorders>
              <w:top w:val="single" w:sz="2" w:space="0" w:color="auto"/>
              <w:left w:val="single" w:sz="2" w:space="0" w:color="auto"/>
              <w:bottom w:val="single" w:sz="2" w:space="0" w:color="auto"/>
              <w:right w:val="single" w:sz="2" w:space="0" w:color="auto"/>
            </w:tcBorders>
          </w:tcPr>
          <w:p w14:paraId="0457822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219" w:type="dxa"/>
            <w:tcBorders>
              <w:top w:val="single" w:sz="2" w:space="0" w:color="auto"/>
              <w:left w:val="single" w:sz="2" w:space="0" w:color="auto"/>
              <w:bottom w:val="single" w:sz="2" w:space="0" w:color="auto"/>
              <w:right w:val="single" w:sz="2" w:space="0" w:color="auto"/>
            </w:tcBorders>
          </w:tcPr>
          <w:p w14:paraId="2C284FC8"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–44 до +5</w:t>
            </w:r>
          </w:p>
        </w:tc>
        <w:tc>
          <w:tcPr>
            <w:tcW w:w="1701" w:type="dxa"/>
            <w:tcBorders>
              <w:top w:val="single" w:sz="2" w:space="0" w:color="auto"/>
              <w:left w:val="single" w:sz="2" w:space="0" w:color="auto"/>
              <w:bottom w:val="single" w:sz="2" w:space="0" w:color="auto"/>
              <w:right w:val="single" w:sz="2" w:space="0" w:color="auto"/>
            </w:tcBorders>
            <w:vAlign w:val="center"/>
          </w:tcPr>
          <w:p w14:paraId="2189880C"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116</w:t>
            </w:r>
          </w:p>
        </w:tc>
      </w:tr>
      <w:tr w:rsidR="006B7858" w:rsidRPr="00B41B6E" w14:paraId="2DF545C0"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6C7830DE" w14:textId="77777777" w:rsidR="006B7858" w:rsidRPr="00B41B6E" w:rsidRDefault="006B7858" w:rsidP="00AA1DCD">
            <w:pPr>
              <w:pageBreakBefore/>
              <w:rPr>
                <w:rFonts w:eastAsia="Calibri" w:cs="Arial"/>
                <w:sz w:val="18"/>
                <w:szCs w:val="18"/>
              </w:rPr>
            </w:pPr>
            <w:r w:rsidRPr="00B41B6E">
              <w:rPr>
                <w:rFonts w:eastAsia="Calibri" w:cs="Arial"/>
                <w:sz w:val="18"/>
                <w:szCs w:val="18"/>
              </w:rPr>
              <w:lastRenderedPageBreak/>
              <w:t>Точка помутнения [°C]</w:t>
            </w:r>
            <w:r w:rsidRPr="00B41B6E">
              <w:rPr>
                <w:rFonts w:eastAsia="Calibri" w:cs="Arial"/>
                <w:sz w:val="18"/>
                <w:szCs w:val="18"/>
              </w:rPr>
              <w:br/>
              <w:t>(суровые зимние условия)</w:t>
            </w:r>
            <w:r w:rsidRPr="00B41B6E">
              <w:rPr>
                <w:rFonts w:eastAsia="Calibri" w:cs="Arial"/>
                <w:sz w:val="18"/>
                <w:szCs w:val="18"/>
                <w:vertAlign w:val="superscript"/>
              </w:rPr>
              <w:t>1</w:t>
            </w:r>
          </w:p>
        </w:tc>
        <w:tc>
          <w:tcPr>
            <w:tcW w:w="1219" w:type="dxa"/>
            <w:tcBorders>
              <w:top w:val="single" w:sz="2" w:space="0" w:color="auto"/>
              <w:left w:val="single" w:sz="2" w:space="0" w:color="auto"/>
              <w:bottom w:val="single" w:sz="2" w:space="0" w:color="auto"/>
              <w:right w:val="single" w:sz="2" w:space="0" w:color="auto"/>
            </w:tcBorders>
            <w:vAlign w:val="center"/>
          </w:tcPr>
          <w:p w14:paraId="59F7B5F9"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219" w:type="dxa"/>
            <w:tcBorders>
              <w:top w:val="single" w:sz="2" w:space="0" w:color="auto"/>
              <w:left w:val="single" w:sz="2" w:space="0" w:color="auto"/>
              <w:bottom w:val="single" w:sz="2" w:space="0" w:color="auto"/>
              <w:right w:val="single" w:sz="2" w:space="0" w:color="auto"/>
            </w:tcBorders>
            <w:vAlign w:val="center"/>
          </w:tcPr>
          <w:p w14:paraId="0F0CFF15"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219" w:type="dxa"/>
            <w:tcBorders>
              <w:top w:val="single" w:sz="2" w:space="0" w:color="auto"/>
              <w:left w:val="single" w:sz="2" w:space="0" w:color="auto"/>
              <w:bottom w:val="single" w:sz="2" w:space="0" w:color="auto"/>
              <w:right w:val="single" w:sz="2" w:space="0" w:color="auto"/>
            </w:tcBorders>
            <w:vAlign w:val="center"/>
          </w:tcPr>
          <w:p w14:paraId="00A27225"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219" w:type="dxa"/>
            <w:tcBorders>
              <w:top w:val="single" w:sz="2" w:space="0" w:color="auto"/>
              <w:left w:val="single" w:sz="2" w:space="0" w:color="auto"/>
              <w:bottom w:val="single" w:sz="2" w:space="0" w:color="auto"/>
              <w:right w:val="single" w:sz="2" w:space="0" w:color="auto"/>
            </w:tcBorders>
            <w:vAlign w:val="center"/>
          </w:tcPr>
          <w:p w14:paraId="73019AA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219" w:type="dxa"/>
            <w:tcBorders>
              <w:top w:val="single" w:sz="2" w:space="0" w:color="auto"/>
              <w:left w:val="single" w:sz="2" w:space="0" w:color="auto"/>
              <w:bottom w:val="single" w:sz="2" w:space="0" w:color="auto"/>
              <w:right w:val="single" w:sz="2" w:space="0" w:color="auto"/>
            </w:tcBorders>
            <w:vAlign w:val="center"/>
          </w:tcPr>
          <w:p w14:paraId="1F97E99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от –34 до –10</w:t>
            </w:r>
          </w:p>
        </w:tc>
        <w:tc>
          <w:tcPr>
            <w:tcW w:w="1701" w:type="dxa"/>
            <w:tcBorders>
              <w:top w:val="single" w:sz="2" w:space="0" w:color="auto"/>
              <w:left w:val="single" w:sz="2" w:space="0" w:color="auto"/>
              <w:bottom w:val="single" w:sz="2" w:space="0" w:color="auto"/>
              <w:right w:val="single" w:sz="2" w:space="0" w:color="auto"/>
            </w:tcBorders>
            <w:vAlign w:val="center"/>
          </w:tcPr>
          <w:p w14:paraId="21EA20B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23015</w:t>
            </w:r>
          </w:p>
        </w:tc>
      </w:tr>
      <w:tr w:rsidR="006B7858" w:rsidRPr="00B41B6E" w14:paraId="3C9575E3"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35819E9B" w14:textId="77777777" w:rsidR="006B7858" w:rsidRPr="00B41B6E" w:rsidRDefault="006B7858" w:rsidP="006B7858">
            <w:pPr>
              <w:rPr>
                <w:rFonts w:eastAsia="Calibri" w:cs="Arial"/>
                <w:sz w:val="18"/>
                <w:szCs w:val="18"/>
              </w:rPr>
            </w:pPr>
            <w:r w:rsidRPr="00B41B6E">
              <w:rPr>
                <w:rFonts w:eastAsia="Calibri" w:cs="Arial"/>
                <w:sz w:val="18"/>
                <w:szCs w:val="18"/>
              </w:rPr>
              <w:t xml:space="preserve">Окисление медной пластины (3 ч при </w:t>
            </w:r>
            <w:r w:rsidRPr="00B41B6E">
              <w:rPr>
                <w:rFonts w:eastAsia="Calibri" w:cs="Arial"/>
                <w:sz w:val="18"/>
                <w:szCs w:val="18"/>
              </w:rPr>
              <w:br/>
              <w:t>50 °C) [рейтинг]</w:t>
            </w:r>
          </w:p>
        </w:tc>
        <w:tc>
          <w:tcPr>
            <w:tcW w:w="6095" w:type="dxa"/>
            <w:gridSpan w:val="5"/>
            <w:tcBorders>
              <w:top w:val="single" w:sz="2" w:space="0" w:color="auto"/>
              <w:left w:val="single" w:sz="2" w:space="0" w:color="auto"/>
              <w:bottom w:val="single" w:sz="2" w:space="0" w:color="auto"/>
              <w:right w:val="single" w:sz="2" w:space="0" w:color="auto"/>
            </w:tcBorders>
            <w:vAlign w:val="center"/>
          </w:tcPr>
          <w:p w14:paraId="48AE8191"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Класс 1</w:t>
            </w:r>
          </w:p>
        </w:tc>
        <w:tc>
          <w:tcPr>
            <w:tcW w:w="1701" w:type="dxa"/>
            <w:tcBorders>
              <w:top w:val="single" w:sz="2" w:space="0" w:color="auto"/>
              <w:left w:val="single" w:sz="2" w:space="0" w:color="auto"/>
              <w:bottom w:val="single" w:sz="2" w:space="0" w:color="auto"/>
              <w:right w:val="single" w:sz="2" w:space="0" w:color="auto"/>
            </w:tcBorders>
            <w:vAlign w:val="center"/>
          </w:tcPr>
          <w:p w14:paraId="69AD68AC"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2160</w:t>
            </w:r>
          </w:p>
        </w:tc>
      </w:tr>
      <w:tr w:rsidR="006B7858" w:rsidRPr="00B41B6E" w14:paraId="2390E208"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4CD8526A" w14:textId="77777777" w:rsidR="006B7858" w:rsidRPr="00B41B6E" w:rsidRDefault="006B7858" w:rsidP="006B7858">
            <w:pPr>
              <w:rPr>
                <w:rFonts w:eastAsia="Calibri" w:cs="Arial"/>
                <w:sz w:val="18"/>
                <w:szCs w:val="18"/>
              </w:rPr>
            </w:pPr>
            <w:r w:rsidRPr="00B41B6E">
              <w:rPr>
                <w:rFonts w:eastAsia="Calibri" w:cs="Arial"/>
                <w:sz w:val="18"/>
                <w:szCs w:val="18"/>
              </w:rPr>
              <w:t>Вода [мг/кг]</w:t>
            </w:r>
          </w:p>
        </w:tc>
        <w:tc>
          <w:tcPr>
            <w:tcW w:w="1219" w:type="dxa"/>
            <w:tcBorders>
              <w:top w:val="single" w:sz="2" w:space="0" w:color="auto"/>
              <w:left w:val="single" w:sz="2" w:space="0" w:color="auto"/>
              <w:bottom w:val="single" w:sz="2" w:space="0" w:color="auto"/>
              <w:right w:val="single" w:sz="2" w:space="0" w:color="auto"/>
            </w:tcBorders>
            <w:vAlign w:val="center"/>
          </w:tcPr>
          <w:p w14:paraId="21DE9B41"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219" w:type="dxa"/>
            <w:tcBorders>
              <w:top w:val="single" w:sz="2" w:space="0" w:color="auto"/>
              <w:left w:val="single" w:sz="2" w:space="0" w:color="auto"/>
              <w:bottom w:val="single" w:sz="2" w:space="0" w:color="auto"/>
              <w:right w:val="single" w:sz="2" w:space="0" w:color="auto"/>
            </w:tcBorders>
            <w:vAlign w:val="center"/>
          </w:tcPr>
          <w:p w14:paraId="73F6D1E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219" w:type="dxa"/>
            <w:tcBorders>
              <w:top w:val="single" w:sz="2" w:space="0" w:color="auto"/>
              <w:left w:val="single" w:sz="2" w:space="0" w:color="auto"/>
              <w:bottom w:val="single" w:sz="2" w:space="0" w:color="auto"/>
              <w:right w:val="single" w:sz="2" w:space="0" w:color="auto"/>
            </w:tcBorders>
            <w:vAlign w:val="center"/>
          </w:tcPr>
          <w:p w14:paraId="5EE0253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219" w:type="dxa"/>
            <w:tcBorders>
              <w:top w:val="single" w:sz="2" w:space="0" w:color="auto"/>
              <w:left w:val="single" w:sz="2" w:space="0" w:color="auto"/>
              <w:bottom w:val="single" w:sz="2" w:space="0" w:color="auto"/>
              <w:right w:val="single" w:sz="2" w:space="0" w:color="auto"/>
            </w:tcBorders>
            <w:vAlign w:val="center"/>
          </w:tcPr>
          <w:p w14:paraId="5801CBE9"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219" w:type="dxa"/>
            <w:tcBorders>
              <w:top w:val="single" w:sz="2" w:space="0" w:color="auto"/>
              <w:left w:val="single" w:sz="2" w:space="0" w:color="auto"/>
              <w:bottom w:val="single" w:sz="2" w:space="0" w:color="auto"/>
              <w:right w:val="single" w:sz="2" w:space="0" w:color="auto"/>
            </w:tcBorders>
            <w:vAlign w:val="center"/>
          </w:tcPr>
          <w:p w14:paraId="57F8844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≤200</w:t>
            </w:r>
          </w:p>
        </w:tc>
        <w:tc>
          <w:tcPr>
            <w:tcW w:w="1701" w:type="dxa"/>
            <w:tcBorders>
              <w:top w:val="single" w:sz="2" w:space="0" w:color="auto"/>
              <w:left w:val="single" w:sz="2" w:space="0" w:color="auto"/>
              <w:bottom w:val="single" w:sz="2" w:space="0" w:color="auto"/>
              <w:right w:val="single" w:sz="2" w:space="0" w:color="auto"/>
            </w:tcBorders>
            <w:vAlign w:val="center"/>
          </w:tcPr>
          <w:p w14:paraId="73F89C4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12937</w:t>
            </w:r>
          </w:p>
        </w:tc>
      </w:tr>
      <w:tr w:rsidR="006B7858" w:rsidRPr="00B41B6E" w14:paraId="3B34BFC4"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083C1F42" w14:textId="77777777" w:rsidR="006B7858" w:rsidRPr="00B41B6E" w:rsidRDefault="006B7858" w:rsidP="006B7858">
            <w:pPr>
              <w:rPr>
                <w:rFonts w:eastAsia="Calibri" w:cs="Arial"/>
                <w:bCs/>
                <w:sz w:val="18"/>
                <w:szCs w:val="18"/>
              </w:rPr>
            </w:pPr>
            <w:r w:rsidRPr="00B41B6E">
              <w:rPr>
                <w:rFonts w:eastAsia="Calibri" w:cs="Arial"/>
                <w:bCs/>
                <w:sz w:val="18"/>
                <w:szCs w:val="18"/>
              </w:rPr>
              <w:t xml:space="preserve">Смазывающая способность </w:t>
            </w:r>
            <w:r w:rsidRPr="00B41B6E">
              <w:rPr>
                <w:rFonts w:eastAsia="Calibri" w:cs="Arial"/>
                <w:sz w:val="18"/>
                <w:szCs w:val="18"/>
              </w:rPr>
              <w:t>[микроны]</w:t>
            </w:r>
          </w:p>
        </w:tc>
        <w:tc>
          <w:tcPr>
            <w:tcW w:w="1219" w:type="dxa"/>
            <w:tcBorders>
              <w:top w:val="single" w:sz="2" w:space="0" w:color="auto"/>
              <w:left w:val="single" w:sz="2" w:space="0" w:color="auto"/>
              <w:bottom w:val="single" w:sz="2" w:space="0" w:color="auto"/>
              <w:right w:val="single" w:sz="2" w:space="0" w:color="auto"/>
            </w:tcBorders>
            <w:vAlign w:val="center"/>
          </w:tcPr>
          <w:p w14:paraId="0587CBF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219" w:type="dxa"/>
            <w:tcBorders>
              <w:top w:val="single" w:sz="2" w:space="0" w:color="auto"/>
              <w:left w:val="single" w:sz="2" w:space="0" w:color="auto"/>
              <w:bottom w:val="single" w:sz="2" w:space="0" w:color="auto"/>
              <w:right w:val="single" w:sz="2" w:space="0" w:color="auto"/>
            </w:tcBorders>
            <w:vAlign w:val="center"/>
          </w:tcPr>
          <w:p w14:paraId="45A99EC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219" w:type="dxa"/>
            <w:tcBorders>
              <w:top w:val="single" w:sz="2" w:space="0" w:color="auto"/>
              <w:left w:val="single" w:sz="2" w:space="0" w:color="auto"/>
              <w:bottom w:val="single" w:sz="2" w:space="0" w:color="auto"/>
              <w:right w:val="single" w:sz="2" w:space="0" w:color="auto"/>
            </w:tcBorders>
            <w:vAlign w:val="center"/>
          </w:tcPr>
          <w:p w14:paraId="173CE10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219" w:type="dxa"/>
            <w:tcBorders>
              <w:top w:val="single" w:sz="2" w:space="0" w:color="auto"/>
              <w:left w:val="single" w:sz="2" w:space="0" w:color="auto"/>
              <w:bottom w:val="single" w:sz="2" w:space="0" w:color="auto"/>
              <w:right w:val="single" w:sz="2" w:space="0" w:color="auto"/>
            </w:tcBorders>
            <w:vAlign w:val="center"/>
          </w:tcPr>
          <w:p w14:paraId="1592A8BC"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219" w:type="dxa"/>
            <w:tcBorders>
              <w:top w:val="single" w:sz="2" w:space="0" w:color="auto"/>
              <w:left w:val="single" w:sz="2" w:space="0" w:color="auto"/>
              <w:bottom w:val="single" w:sz="2" w:space="0" w:color="auto"/>
              <w:right w:val="single" w:sz="2" w:space="0" w:color="auto"/>
            </w:tcBorders>
            <w:vAlign w:val="center"/>
          </w:tcPr>
          <w:p w14:paraId="365FF530"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≤460</w:t>
            </w:r>
          </w:p>
        </w:tc>
        <w:tc>
          <w:tcPr>
            <w:tcW w:w="1701" w:type="dxa"/>
            <w:tcBorders>
              <w:top w:val="single" w:sz="2" w:space="0" w:color="auto"/>
              <w:left w:val="single" w:sz="2" w:space="0" w:color="auto"/>
              <w:bottom w:val="single" w:sz="2" w:space="0" w:color="auto"/>
              <w:right w:val="single" w:sz="2" w:space="0" w:color="auto"/>
            </w:tcBorders>
            <w:vAlign w:val="center"/>
          </w:tcPr>
          <w:p w14:paraId="1A4DF174"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 ISO 12156-1</w:t>
            </w:r>
          </w:p>
        </w:tc>
      </w:tr>
      <w:tr w:rsidR="006B7858" w:rsidRPr="00B41B6E" w14:paraId="543E0EF5"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71AD86C3" w14:textId="77777777" w:rsidR="006B7858" w:rsidRPr="00B41B6E" w:rsidRDefault="006B7858" w:rsidP="006B7858">
            <w:pPr>
              <w:rPr>
                <w:rFonts w:eastAsia="Calibri" w:cs="Arial"/>
                <w:bCs/>
                <w:sz w:val="18"/>
                <w:szCs w:val="18"/>
              </w:rPr>
            </w:pPr>
            <w:r w:rsidRPr="00B41B6E">
              <w:rPr>
                <w:rFonts w:eastAsia="Calibri" w:cs="Arial"/>
                <w:bCs/>
                <w:sz w:val="18"/>
                <w:szCs w:val="18"/>
              </w:rPr>
              <w:t>Стойкость к окислению [часы]</w:t>
            </w:r>
            <w:r w:rsidRPr="00B41B6E">
              <w:rPr>
                <w:rFonts w:eastAsia="Calibri" w:cs="Arial"/>
                <w:sz w:val="18"/>
                <w:szCs w:val="18"/>
                <w:vertAlign w:val="superscript"/>
              </w:rPr>
              <w:t>2</w:t>
            </w:r>
          </w:p>
        </w:tc>
        <w:tc>
          <w:tcPr>
            <w:tcW w:w="1219" w:type="dxa"/>
            <w:tcBorders>
              <w:top w:val="single" w:sz="2" w:space="0" w:color="auto"/>
              <w:left w:val="single" w:sz="2" w:space="0" w:color="auto"/>
              <w:bottom w:val="single" w:sz="2" w:space="0" w:color="auto"/>
              <w:right w:val="single" w:sz="2" w:space="0" w:color="auto"/>
            </w:tcBorders>
            <w:vAlign w:val="center"/>
          </w:tcPr>
          <w:p w14:paraId="2917C86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219" w:type="dxa"/>
            <w:tcBorders>
              <w:top w:val="single" w:sz="2" w:space="0" w:color="auto"/>
              <w:left w:val="single" w:sz="2" w:space="0" w:color="auto"/>
              <w:bottom w:val="single" w:sz="2" w:space="0" w:color="auto"/>
              <w:right w:val="single" w:sz="2" w:space="0" w:color="auto"/>
            </w:tcBorders>
            <w:vAlign w:val="center"/>
          </w:tcPr>
          <w:p w14:paraId="106FB7B7"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219" w:type="dxa"/>
            <w:tcBorders>
              <w:top w:val="single" w:sz="2" w:space="0" w:color="auto"/>
              <w:left w:val="single" w:sz="2" w:space="0" w:color="auto"/>
              <w:bottom w:val="single" w:sz="2" w:space="0" w:color="auto"/>
              <w:right w:val="single" w:sz="2" w:space="0" w:color="auto"/>
            </w:tcBorders>
            <w:vAlign w:val="center"/>
          </w:tcPr>
          <w:p w14:paraId="28E7A5F9"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219" w:type="dxa"/>
            <w:tcBorders>
              <w:top w:val="single" w:sz="2" w:space="0" w:color="auto"/>
              <w:left w:val="single" w:sz="2" w:space="0" w:color="auto"/>
              <w:bottom w:val="single" w:sz="2" w:space="0" w:color="auto"/>
              <w:right w:val="single" w:sz="2" w:space="0" w:color="auto"/>
            </w:tcBorders>
            <w:vAlign w:val="center"/>
          </w:tcPr>
          <w:p w14:paraId="59D707AA"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219" w:type="dxa"/>
            <w:tcBorders>
              <w:top w:val="single" w:sz="2" w:space="0" w:color="auto"/>
              <w:left w:val="single" w:sz="2" w:space="0" w:color="auto"/>
              <w:bottom w:val="single" w:sz="2" w:space="0" w:color="auto"/>
              <w:right w:val="single" w:sz="2" w:space="0" w:color="auto"/>
            </w:tcBorders>
            <w:vAlign w:val="center"/>
          </w:tcPr>
          <w:p w14:paraId="294DE62B"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&gt;20</w:t>
            </w:r>
          </w:p>
        </w:tc>
        <w:tc>
          <w:tcPr>
            <w:tcW w:w="1701" w:type="dxa"/>
            <w:tcBorders>
              <w:top w:val="single" w:sz="2" w:space="0" w:color="auto"/>
              <w:left w:val="single" w:sz="2" w:space="0" w:color="auto"/>
              <w:bottom w:val="single" w:sz="2" w:space="0" w:color="auto"/>
              <w:right w:val="single" w:sz="2" w:space="0" w:color="auto"/>
            </w:tcBorders>
            <w:vAlign w:val="center"/>
          </w:tcPr>
          <w:p w14:paraId="2C83B832"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EN15751</w:t>
            </w:r>
          </w:p>
        </w:tc>
      </w:tr>
      <w:tr w:rsidR="006B7858" w:rsidRPr="00B41B6E" w14:paraId="4E65CE3F"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6BD0C111" w14:textId="77777777" w:rsidR="006B7858" w:rsidRPr="00B41B6E" w:rsidRDefault="006B7858" w:rsidP="006B7858">
            <w:pPr>
              <w:rPr>
                <w:rFonts w:eastAsia="Calibri" w:cs="Arial"/>
                <w:bCs/>
                <w:sz w:val="18"/>
                <w:szCs w:val="18"/>
              </w:rPr>
            </w:pPr>
            <w:r w:rsidRPr="00B41B6E">
              <w:rPr>
                <w:rFonts w:eastAsia="Calibri" w:cs="Arial"/>
                <w:bCs/>
                <w:sz w:val="18"/>
                <w:szCs w:val="18"/>
              </w:rPr>
              <w:t>FAME [%, по объему]</w:t>
            </w:r>
          </w:p>
        </w:tc>
        <w:tc>
          <w:tcPr>
            <w:tcW w:w="1219" w:type="dxa"/>
            <w:tcBorders>
              <w:top w:val="single" w:sz="2" w:space="0" w:color="auto"/>
              <w:left w:val="single" w:sz="2" w:space="0" w:color="auto"/>
              <w:bottom w:val="single" w:sz="2" w:space="0" w:color="auto"/>
              <w:right w:val="single" w:sz="2" w:space="0" w:color="auto"/>
            </w:tcBorders>
            <w:vAlign w:val="center"/>
          </w:tcPr>
          <w:p w14:paraId="428B90E0" w14:textId="77777777" w:rsidR="006B7858" w:rsidRPr="00B41B6E" w:rsidRDefault="006B7858" w:rsidP="006B7858">
            <w:pPr>
              <w:spacing w:before="40" w:after="40" w:line="220" w:lineRule="exact"/>
              <w:ind w:left="284" w:hanging="284"/>
              <w:jc w:val="center"/>
              <w:rPr>
                <w:rFonts w:eastAsia="Calibri" w:cs="Arial"/>
                <w:i/>
                <w:sz w:val="18"/>
                <w:szCs w:val="18"/>
              </w:rPr>
            </w:pPr>
            <w:r w:rsidRPr="00B41B6E">
              <w:rPr>
                <w:rFonts w:eastAsia="Calibri" w:cs="Arial"/>
                <w:sz w:val="18"/>
                <w:szCs w:val="18"/>
                <w:vertAlign w:val="superscript"/>
              </w:rPr>
              <w:t>3</w:t>
            </w:r>
          </w:p>
        </w:tc>
        <w:tc>
          <w:tcPr>
            <w:tcW w:w="1219" w:type="dxa"/>
            <w:tcBorders>
              <w:top w:val="single" w:sz="2" w:space="0" w:color="auto"/>
              <w:left w:val="single" w:sz="2" w:space="0" w:color="auto"/>
              <w:bottom w:val="single" w:sz="2" w:space="0" w:color="auto"/>
              <w:right w:val="single" w:sz="2" w:space="0" w:color="auto"/>
            </w:tcBorders>
            <w:vAlign w:val="center"/>
          </w:tcPr>
          <w:p w14:paraId="7F41CA32" w14:textId="77777777" w:rsidR="006B7858" w:rsidRPr="00B41B6E" w:rsidRDefault="006B7858" w:rsidP="006B7858">
            <w:pPr>
              <w:spacing w:before="40" w:after="40" w:line="220" w:lineRule="exact"/>
              <w:ind w:left="284" w:hanging="284"/>
              <w:jc w:val="center"/>
              <w:rPr>
                <w:rFonts w:eastAsia="Calibri" w:cs="Arial"/>
                <w:i/>
                <w:sz w:val="18"/>
                <w:szCs w:val="18"/>
                <w:vertAlign w:val="superscript"/>
              </w:rPr>
            </w:pPr>
            <w:r w:rsidRPr="00B41B6E">
              <w:rPr>
                <w:rFonts w:eastAsia="Calibri" w:cs="Arial"/>
                <w:sz w:val="18"/>
                <w:szCs w:val="18"/>
                <w:vertAlign w:val="superscript"/>
              </w:rPr>
              <w:t>3</w:t>
            </w:r>
          </w:p>
        </w:tc>
        <w:tc>
          <w:tcPr>
            <w:tcW w:w="1219" w:type="dxa"/>
            <w:tcBorders>
              <w:top w:val="single" w:sz="2" w:space="0" w:color="auto"/>
              <w:left w:val="single" w:sz="2" w:space="0" w:color="auto"/>
              <w:bottom w:val="single" w:sz="2" w:space="0" w:color="auto"/>
              <w:right w:val="single" w:sz="2" w:space="0" w:color="auto"/>
            </w:tcBorders>
            <w:vAlign w:val="center"/>
          </w:tcPr>
          <w:p w14:paraId="19F6E4CA" w14:textId="77777777" w:rsidR="006B7858" w:rsidRPr="00B41B6E" w:rsidRDefault="006B7858" w:rsidP="006B7858">
            <w:pPr>
              <w:spacing w:before="40" w:after="40" w:line="220" w:lineRule="exact"/>
              <w:ind w:left="284" w:hanging="284"/>
              <w:jc w:val="center"/>
              <w:rPr>
                <w:rFonts w:eastAsia="Calibri" w:cs="Arial"/>
                <w:i/>
                <w:sz w:val="18"/>
                <w:szCs w:val="18"/>
                <w:vertAlign w:val="superscript"/>
              </w:rPr>
            </w:pPr>
            <w:r w:rsidRPr="00B41B6E">
              <w:rPr>
                <w:rFonts w:eastAsia="Calibri" w:cs="Arial"/>
                <w:sz w:val="18"/>
                <w:szCs w:val="18"/>
                <w:vertAlign w:val="superscript"/>
              </w:rPr>
              <w:t>3</w:t>
            </w:r>
          </w:p>
        </w:tc>
        <w:tc>
          <w:tcPr>
            <w:tcW w:w="1219" w:type="dxa"/>
            <w:tcBorders>
              <w:top w:val="single" w:sz="2" w:space="0" w:color="auto"/>
              <w:left w:val="single" w:sz="2" w:space="0" w:color="auto"/>
              <w:bottom w:val="single" w:sz="2" w:space="0" w:color="auto"/>
              <w:right w:val="single" w:sz="2" w:space="0" w:color="auto"/>
            </w:tcBorders>
            <w:vAlign w:val="center"/>
          </w:tcPr>
          <w:p w14:paraId="2FB3E057" w14:textId="77777777" w:rsidR="006B7858" w:rsidRPr="00B41B6E" w:rsidRDefault="006B7858" w:rsidP="006B7858">
            <w:pPr>
              <w:spacing w:before="40" w:after="40" w:line="220" w:lineRule="exact"/>
              <w:ind w:left="284" w:hanging="284"/>
              <w:jc w:val="center"/>
              <w:rPr>
                <w:rFonts w:eastAsia="Calibri" w:cs="Arial"/>
                <w:i/>
                <w:sz w:val="18"/>
                <w:szCs w:val="18"/>
                <w:vertAlign w:val="superscript"/>
              </w:rPr>
            </w:pPr>
            <w:r w:rsidRPr="00B41B6E">
              <w:rPr>
                <w:rFonts w:eastAsia="Calibri" w:cs="Arial"/>
                <w:sz w:val="18"/>
                <w:szCs w:val="18"/>
                <w:vertAlign w:val="superscript"/>
              </w:rPr>
              <w:t>3</w:t>
            </w:r>
          </w:p>
        </w:tc>
        <w:tc>
          <w:tcPr>
            <w:tcW w:w="1219" w:type="dxa"/>
            <w:tcBorders>
              <w:top w:val="single" w:sz="2" w:space="0" w:color="auto"/>
              <w:left w:val="single" w:sz="2" w:space="0" w:color="auto"/>
              <w:bottom w:val="single" w:sz="2" w:space="0" w:color="auto"/>
              <w:right w:val="single" w:sz="2" w:space="0" w:color="auto"/>
            </w:tcBorders>
            <w:vAlign w:val="center"/>
          </w:tcPr>
          <w:p w14:paraId="22B243F9" w14:textId="77777777" w:rsidR="006B7858" w:rsidRPr="00B41B6E" w:rsidRDefault="006B7858" w:rsidP="006B7858">
            <w:pPr>
              <w:jc w:val="center"/>
              <w:rPr>
                <w:sz w:val="18"/>
                <w:szCs w:val="18"/>
                <w:vertAlign w:val="superscript"/>
                <w:lang w:val="fr-CH" w:eastAsia="ja-JP"/>
              </w:rPr>
            </w:pPr>
            <w:r w:rsidRPr="00B41B6E">
              <w:rPr>
                <w:sz w:val="18"/>
                <w:szCs w:val="18"/>
                <w:vertAlign w:val="superscript"/>
                <w:lang w:val="fr-CH"/>
              </w:rPr>
              <w:t>3</w:t>
            </w:r>
          </w:p>
        </w:tc>
        <w:tc>
          <w:tcPr>
            <w:tcW w:w="1701" w:type="dxa"/>
            <w:tcBorders>
              <w:top w:val="single" w:sz="2" w:space="0" w:color="auto"/>
              <w:left w:val="single" w:sz="2" w:space="0" w:color="auto"/>
              <w:bottom w:val="single" w:sz="2" w:space="0" w:color="auto"/>
              <w:right w:val="single" w:sz="2" w:space="0" w:color="auto"/>
            </w:tcBorders>
            <w:vAlign w:val="center"/>
          </w:tcPr>
          <w:p w14:paraId="2BE65D2F"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EN14214</w:t>
            </w:r>
          </w:p>
          <w:p w14:paraId="3F91909E"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ASTM D6751</w:t>
            </w:r>
          </w:p>
        </w:tc>
      </w:tr>
      <w:tr w:rsidR="006B7858" w:rsidRPr="00B41B6E" w14:paraId="3DCD9E38"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32A6205A" w14:textId="77777777" w:rsidR="006B7858" w:rsidRPr="00B41B6E" w:rsidRDefault="006B7858" w:rsidP="006B7858">
            <w:pPr>
              <w:rPr>
                <w:rFonts w:eastAsia="Calibri" w:cs="Arial"/>
                <w:bCs/>
                <w:sz w:val="18"/>
                <w:szCs w:val="18"/>
              </w:rPr>
            </w:pPr>
            <w:r w:rsidRPr="00B41B6E">
              <w:rPr>
                <w:rFonts w:eastAsia="Calibri" w:cs="Arial"/>
                <w:bCs/>
                <w:sz w:val="18"/>
                <w:szCs w:val="18"/>
              </w:rPr>
              <w:t>Вид</w:t>
            </w:r>
          </w:p>
        </w:tc>
        <w:tc>
          <w:tcPr>
            <w:tcW w:w="6095" w:type="dxa"/>
            <w:gridSpan w:val="5"/>
            <w:tcBorders>
              <w:top w:val="single" w:sz="2" w:space="0" w:color="auto"/>
              <w:left w:val="single" w:sz="2" w:space="0" w:color="auto"/>
              <w:bottom w:val="single" w:sz="2" w:space="0" w:color="auto"/>
              <w:right w:val="single" w:sz="2" w:space="0" w:color="auto"/>
            </w:tcBorders>
            <w:vAlign w:val="center"/>
          </w:tcPr>
          <w:p w14:paraId="2A33F1E4" w14:textId="77777777" w:rsidR="006B7858" w:rsidRPr="00543AFB" w:rsidRDefault="006B7858" w:rsidP="006B7858">
            <w:pPr>
              <w:jc w:val="center"/>
              <w:rPr>
                <w:sz w:val="18"/>
                <w:szCs w:val="18"/>
                <w:vertAlign w:val="superscript"/>
              </w:rPr>
            </w:pPr>
            <w:r w:rsidRPr="00B41B6E">
              <w:rPr>
                <w:rFonts w:eastAsia="Calibri" w:cs="Arial"/>
                <w:bCs/>
                <w:sz w:val="18"/>
                <w:szCs w:val="18"/>
              </w:rPr>
              <w:t>Чистый и светлый, несвязанной воды или механических примесей нет</w:t>
            </w:r>
          </w:p>
        </w:tc>
        <w:tc>
          <w:tcPr>
            <w:tcW w:w="1701" w:type="dxa"/>
            <w:tcBorders>
              <w:top w:val="single" w:sz="2" w:space="0" w:color="auto"/>
              <w:left w:val="single" w:sz="2" w:space="0" w:color="auto"/>
              <w:bottom w:val="single" w:sz="2" w:space="0" w:color="auto"/>
              <w:right w:val="single" w:sz="2" w:space="0" w:color="auto"/>
            </w:tcBorders>
            <w:vAlign w:val="center"/>
          </w:tcPr>
          <w:p w14:paraId="25D37F76"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41B6E">
              <w:rPr>
                <w:rFonts w:eastAsia="Calibri" w:cs="Arial"/>
                <w:sz w:val="18"/>
                <w:szCs w:val="18"/>
                <w:lang w:eastAsia="de-DE"/>
              </w:rPr>
              <w:t xml:space="preserve">D4176, </w:t>
            </w:r>
            <w:r w:rsidRPr="00B41B6E">
              <w:rPr>
                <w:rFonts w:eastAsia="Calibri" w:cs="Arial"/>
                <w:sz w:val="18"/>
                <w:szCs w:val="18"/>
                <w:lang w:eastAsia="de-DE"/>
              </w:rPr>
              <w:br/>
              <w:t>визуальный осмотр</w:t>
            </w:r>
          </w:p>
        </w:tc>
      </w:tr>
      <w:tr w:rsidR="006B7858" w:rsidRPr="00B41B6E" w14:paraId="755BE20C"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143BA7B5" w14:textId="77777777" w:rsidR="006B7858" w:rsidRPr="00B41B6E" w:rsidRDefault="006B7858" w:rsidP="006B7858">
            <w:pPr>
              <w:rPr>
                <w:rFonts w:eastAsia="Calibri" w:cs="Arial"/>
                <w:bCs/>
                <w:sz w:val="18"/>
                <w:szCs w:val="18"/>
              </w:rPr>
            </w:pPr>
            <w:r w:rsidRPr="00B41B6E">
              <w:rPr>
                <w:rFonts w:eastAsia="Calibri" w:cs="Arial"/>
                <w:bCs/>
                <w:sz w:val="18"/>
                <w:szCs w:val="18"/>
              </w:rPr>
              <w:t xml:space="preserve">Этанол/метанол </w:t>
            </w:r>
            <w:r w:rsidRPr="00B41B6E">
              <w:rPr>
                <w:rFonts w:eastAsia="Calibri" w:cs="Arial"/>
                <w:bCs/>
                <w:sz w:val="18"/>
                <w:szCs w:val="18"/>
              </w:rPr>
              <w:br/>
              <w:t>[%, по объему]</w:t>
            </w:r>
          </w:p>
        </w:tc>
        <w:tc>
          <w:tcPr>
            <w:tcW w:w="6095" w:type="dxa"/>
            <w:gridSpan w:val="5"/>
            <w:tcBorders>
              <w:top w:val="single" w:sz="2" w:space="0" w:color="auto"/>
              <w:left w:val="single" w:sz="2" w:space="0" w:color="auto"/>
              <w:bottom w:val="single" w:sz="2" w:space="0" w:color="auto"/>
              <w:right w:val="single" w:sz="2" w:space="0" w:color="auto"/>
            </w:tcBorders>
            <w:vAlign w:val="center"/>
          </w:tcPr>
          <w:p w14:paraId="4F9D8AAB" w14:textId="77777777" w:rsidR="006B7858" w:rsidRPr="00B41B6E" w:rsidRDefault="006B7858" w:rsidP="006B7858">
            <w:pPr>
              <w:jc w:val="center"/>
              <w:rPr>
                <w:sz w:val="18"/>
                <w:szCs w:val="18"/>
                <w:vertAlign w:val="superscript"/>
                <w:lang w:val="fr-CH"/>
              </w:rPr>
            </w:pPr>
            <w:r w:rsidRPr="00B41B6E">
              <w:rPr>
                <w:rFonts w:eastAsia="Calibri" w:cs="Arial"/>
                <w:sz w:val="18"/>
                <w:szCs w:val="18"/>
              </w:rPr>
              <w:t>Необнаруживаемое содержание</w:t>
            </w:r>
            <w:r w:rsidRPr="00B41B6E">
              <w:rPr>
                <w:rFonts w:eastAsia="Calibri" w:cs="Arial"/>
                <w:bCs/>
                <w:sz w:val="18"/>
                <w:szCs w:val="18"/>
                <w:vertAlign w:val="superscript"/>
                <w:lang w:eastAsia="de-DE"/>
              </w:rPr>
              <w:t>4</w:t>
            </w:r>
          </w:p>
        </w:tc>
        <w:tc>
          <w:tcPr>
            <w:tcW w:w="1701" w:type="dxa"/>
            <w:tcBorders>
              <w:top w:val="single" w:sz="2" w:space="0" w:color="auto"/>
              <w:left w:val="single" w:sz="2" w:space="0" w:color="auto"/>
              <w:bottom w:val="single" w:sz="2" w:space="0" w:color="auto"/>
              <w:right w:val="single" w:sz="2" w:space="0" w:color="auto"/>
            </w:tcBorders>
            <w:vAlign w:val="center"/>
          </w:tcPr>
          <w:p w14:paraId="69DD99A3"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p>
        </w:tc>
      </w:tr>
      <w:tr w:rsidR="006B7858" w:rsidRPr="00B41B6E" w14:paraId="752B2EC2" w14:textId="77777777" w:rsidTr="006B7858">
        <w:trPr>
          <w:trHeight w:val="247"/>
        </w:trPr>
        <w:tc>
          <w:tcPr>
            <w:tcW w:w="1843" w:type="dxa"/>
            <w:tcBorders>
              <w:top w:val="single" w:sz="2" w:space="0" w:color="auto"/>
              <w:left w:val="single" w:sz="2" w:space="0" w:color="auto"/>
              <w:bottom w:val="single" w:sz="2" w:space="0" w:color="auto"/>
              <w:right w:val="single" w:sz="2" w:space="0" w:color="auto"/>
            </w:tcBorders>
            <w:vAlign w:val="center"/>
          </w:tcPr>
          <w:p w14:paraId="60FBCC69" w14:textId="77777777" w:rsidR="006B7858" w:rsidRPr="00B41B6E" w:rsidRDefault="006B7858" w:rsidP="006B7858">
            <w:pPr>
              <w:rPr>
                <w:rFonts w:eastAsia="Calibri" w:cs="Arial"/>
                <w:bCs/>
                <w:sz w:val="18"/>
                <w:szCs w:val="18"/>
              </w:rPr>
            </w:pPr>
            <w:r>
              <w:rPr>
                <w:bCs/>
                <w:sz w:val="18"/>
                <w:szCs w:val="18"/>
              </w:rPr>
              <w:t>Сера</w:t>
            </w:r>
            <w:r w:rsidRPr="00B82CDD">
              <w:rPr>
                <w:bCs/>
                <w:sz w:val="18"/>
                <w:szCs w:val="18"/>
              </w:rPr>
              <w:t xml:space="preserve"> [</w:t>
            </w:r>
            <w:r>
              <w:rPr>
                <w:bCs/>
                <w:sz w:val="18"/>
                <w:szCs w:val="18"/>
              </w:rPr>
              <w:t>мг/кг</w:t>
            </w:r>
            <w:r w:rsidRPr="00B82CDD">
              <w:rPr>
                <w:bCs/>
                <w:sz w:val="18"/>
                <w:szCs w:val="18"/>
              </w:rPr>
              <w:t>]</w:t>
            </w:r>
          </w:p>
        </w:tc>
        <w:tc>
          <w:tcPr>
            <w:tcW w:w="1219" w:type="dxa"/>
            <w:tcBorders>
              <w:top w:val="single" w:sz="2" w:space="0" w:color="auto"/>
              <w:left w:val="single" w:sz="2" w:space="0" w:color="auto"/>
              <w:bottom w:val="single" w:sz="2" w:space="0" w:color="auto"/>
              <w:right w:val="single" w:sz="2" w:space="0" w:color="auto"/>
            </w:tcBorders>
            <w:vAlign w:val="center"/>
          </w:tcPr>
          <w:p w14:paraId="36DDC145" w14:textId="77777777" w:rsidR="006B7858" w:rsidRPr="00B41B6E" w:rsidRDefault="006B7858" w:rsidP="006B7858">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500</w:t>
            </w:r>
          </w:p>
        </w:tc>
        <w:tc>
          <w:tcPr>
            <w:tcW w:w="1219" w:type="dxa"/>
            <w:tcBorders>
              <w:top w:val="single" w:sz="2" w:space="0" w:color="auto"/>
              <w:left w:val="single" w:sz="2" w:space="0" w:color="auto"/>
              <w:bottom w:val="single" w:sz="2" w:space="0" w:color="auto"/>
              <w:right w:val="single" w:sz="2" w:space="0" w:color="auto"/>
            </w:tcBorders>
            <w:vAlign w:val="center"/>
          </w:tcPr>
          <w:p w14:paraId="744C47D5" w14:textId="77777777" w:rsidR="006B7858" w:rsidRPr="00B41B6E" w:rsidRDefault="006B7858" w:rsidP="006B7858">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350</w:t>
            </w:r>
          </w:p>
        </w:tc>
        <w:tc>
          <w:tcPr>
            <w:tcW w:w="1219" w:type="dxa"/>
            <w:tcBorders>
              <w:top w:val="single" w:sz="2" w:space="0" w:color="auto"/>
              <w:left w:val="single" w:sz="2" w:space="0" w:color="auto"/>
              <w:bottom w:val="single" w:sz="2" w:space="0" w:color="auto"/>
              <w:right w:val="single" w:sz="2" w:space="0" w:color="auto"/>
            </w:tcBorders>
            <w:vAlign w:val="center"/>
          </w:tcPr>
          <w:p w14:paraId="2D6CB96E" w14:textId="77777777" w:rsidR="006B7858" w:rsidRPr="00B41B6E" w:rsidRDefault="006B7858" w:rsidP="006B7858">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50</w:t>
            </w:r>
          </w:p>
        </w:tc>
        <w:tc>
          <w:tcPr>
            <w:tcW w:w="1219" w:type="dxa"/>
            <w:tcBorders>
              <w:top w:val="single" w:sz="2" w:space="0" w:color="auto"/>
              <w:left w:val="single" w:sz="2" w:space="0" w:color="auto"/>
              <w:bottom w:val="single" w:sz="2" w:space="0" w:color="auto"/>
              <w:right w:val="single" w:sz="2" w:space="0" w:color="auto"/>
            </w:tcBorders>
            <w:vAlign w:val="center"/>
          </w:tcPr>
          <w:p w14:paraId="3F127EF6" w14:textId="77777777" w:rsidR="006B7858" w:rsidRPr="00B41B6E" w:rsidRDefault="006B7858" w:rsidP="006B7858">
            <w:pPr>
              <w:spacing w:before="40" w:after="40" w:line="220" w:lineRule="exact"/>
              <w:ind w:left="284" w:hanging="284"/>
              <w:jc w:val="center"/>
              <w:rPr>
                <w:rFonts w:eastAsia="Calibri" w:cs="Arial"/>
                <w:sz w:val="18"/>
                <w:szCs w:val="18"/>
                <w:vertAlign w:val="superscript"/>
              </w:rPr>
            </w:pPr>
            <w:r w:rsidRPr="00B41B6E">
              <w:rPr>
                <w:rFonts w:eastAsia="Calibri" w:cs="Arial"/>
                <w:sz w:val="18"/>
                <w:szCs w:val="18"/>
                <w:lang w:eastAsia="de-DE"/>
              </w:rPr>
              <w:t>≤</w:t>
            </w:r>
            <w:r w:rsidRPr="00B82CDD">
              <w:rPr>
                <w:sz w:val="18"/>
                <w:szCs w:val="18"/>
              </w:rPr>
              <w:t>10</w:t>
            </w:r>
          </w:p>
        </w:tc>
        <w:tc>
          <w:tcPr>
            <w:tcW w:w="1219" w:type="dxa"/>
            <w:tcBorders>
              <w:top w:val="single" w:sz="2" w:space="0" w:color="auto"/>
              <w:left w:val="single" w:sz="2" w:space="0" w:color="auto"/>
              <w:bottom w:val="single" w:sz="2" w:space="0" w:color="auto"/>
              <w:right w:val="single" w:sz="2" w:space="0" w:color="auto"/>
            </w:tcBorders>
            <w:vAlign w:val="center"/>
          </w:tcPr>
          <w:p w14:paraId="439D8094" w14:textId="77777777" w:rsidR="006B7858" w:rsidRPr="00B41B6E" w:rsidRDefault="006B7858" w:rsidP="006B7858">
            <w:pPr>
              <w:jc w:val="center"/>
              <w:rPr>
                <w:sz w:val="18"/>
                <w:szCs w:val="18"/>
                <w:vertAlign w:val="superscript"/>
                <w:lang w:val="fr-CH"/>
              </w:rPr>
            </w:pPr>
            <w:r w:rsidRPr="00B41B6E">
              <w:rPr>
                <w:rFonts w:eastAsia="Calibri" w:cs="Arial"/>
                <w:sz w:val="18"/>
                <w:szCs w:val="18"/>
                <w:lang w:eastAsia="de-DE"/>
              </w:rPr>
              <w:t>≤</w:t>
            </w:r>
            <w:r w:rsidRPr="00B82CDD">
              <w:rPr>
                <w:sz w:val="18"/>
                <w:szCs w:val="18"/>
              </w:rPr>
              <w:t>10</w:t>
            </w:r>
          </w:p>
        </w:tc>
        <w:tc>
          <w:tcPr>
            <w:tcW w:w="1701" w:type="dxa"/>
            <w:tcBorders>
              <w:top w:val="single" w:sz="2" w:space="0" w:color="auto"/>
              <w:left w:val="single" w:sz="2" w:space="0" w:color="auto"/>
              <w:bottom w:val="single" w:sz="2" w:space="0" w:color="auto"/>
              <w:right w:val="single" w:sz="2" w:space="0" w:color="auto"/>
            </w:tcBorders>
            <w:vAlign w:val="center"/>
          </w:tcPr>
          <w:p w14:paraId="0C5A861C" w14:textId="77777777" w:rsidR="006B7858" w:rsidRPr="00B82CDD" w:rsidRDefault="006B7858" w:rsidP="006B7858">
            <w:pPr>
              <w:tabs>
                <w:tab w:val="left" w:pos="9639"/>
              </w:tabs>
              <w:jc w:val="center"/>
              <w:outlineLvl w:val="0"/>
              <w:rPr>
                <w:sz w:val="18"/>
                <w:szCs w:val="18"/>
              </w:rPr>
            </w:pPr>
            <w:r w:rsidRPr="00B82CDD">
              <w:rPr>
                <w:sz w:val="18"/>
                <w:szCs w:val="18"/>
              </w:rPr>
              <w:t>EN ISO 20846</w:t>
            </w:r>
          </w:p>
          <w:p w14:paraId="07D79992" w14:textId="77777777" w:rsidR="006B7858" w:rsidRPr="00B41B6E" w:rsidRDefault="006B7858" w:rsidP="006B7858">
            <w:pPr>
              <w:keepNext/>
              <w:keepLines/>
              <w:autoSpaceDE w:val="0"/>
              <w:autoSpaceDN w:val="0"/>
              <w:spacing w:before="40" w:after="40" w:line="220" w:lineRule="exact"/>
              <w:jc w:val="center"/>
              <w:rPr>
                <w:rFonts w:eastAsia="Calibri" w:cs="Arial"/>
                <w:sz w:val="18"/>
                <w:szCs w:val="18"/>
                <w:lang w:eastAsia="de-DE"/>
              </w:rPr>
            </w:pPr>
            <w:r w:rsidRPr="00B82CDD">
              <w:rPr>
                <w:sz w:val="18"/>
                <w:szCs w:val="18"/>
              </w:rPr>
              <w:t>EN ISO 20884</w:t>
            </w:r>
          </w:p>
        </w:tc>
      </w:tr>
    </w:tbl>
    <w:p w14:paraId="14ADB593" w14:textId="77777777" w:rsidR="006B7858" w:rsidRPr="00DA62F9" w:rsidRDefault="00DA62F9" w:rsidP="00DA62F9">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vertAlign w:val="superscript"/>
        </w:rPr>
        <w:tab/>
      </w:r>
      <w:r w:rsidR="006B7858" w:rsidRPr="00DA62F9">
        <w:rPr>
          <w:sz w:val="18"/>
          <w:szCs w:val="18"/>
          <w:vertAlign w:val="superscript"/>
        </w:rPr>
        <w:t>1</w:t>
      </w:r>
      <w:r w:rsidR="006B7858" w:rsidRPr="00DA62F9">
        <w:rPr>
          <w:sz w:val="18"/>
          <w:szCs w:val="18"/>
        </w:rPr>
        <w:tab/>
        <w:t>Страна, применяющая данный критерий, должна выбрать соответствующее значение в диапазоне для арктических или суровых условий в зимнее время. Более детальные спецификации на эти параметры с учетом арктических или северных условий подлежат изучению.</w:t>
      </w:r>
    </w:p>
    <w:p w14:paraId="671B8DDC" w14:textId="77777777" w:rsidR="006B7858" w:rsidRPr="00DA62F9"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vertAlign w:val="superscript"/>
        </w:rPr>
        <w:tab/>
      </w:r>
      <w:r w:rsidR="006B7858" w:rsidRPr="00DA62F9">
        <w:rPr>
          <w:sz w:val="18"/>
          <w:szCs w:val="18"/>
          <w:vertAlign w:val="superscript"/>
        </w:rPr>
        <w:t>2</w:t>
      </w:r>
      <w:r w:rsidR="006B7858" w:rsidRPr="00DA62F9">
        <w:rPr>
          <w:sz w:val="18"/>
          <w:szCs w:val="18"/>
        </w:rPr>
        <w:tab/>
        <w:t>Применимо к дизельному топливу, содержащему более 2% FAME по объему.</w:t>
      </w:r>
    </w:p>
    <w:p w14:paraId="271E1960" w14:textId="77777777" w:rsidR="006B7858" w:rsidRPr="00DA62F9"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vertAlign w:val="superscript"/>
        </w:rPr>
        <w:tab/>
      </w:r>
      <w:r w:rsidR="006B7858" w:rsidRPr="00DA62F9">
        <w:rPr>
          <w:sz w:val="18"/>
          <w:szCs w:val="18"/>
          <w:vertAlign w:val="superscript"/>
        </w:rPr>
        <w:t>3</w:t>
      </w:r>
      <w:r w:rsidR="006B7858" w:rsidRPr="00DA62F9">
        <w:rPr>
          <w:sz w:val="18"/>
          <w:szCs w:val="18"/>
        </w:rPr>
        <w:tab/>
        <w:t>Допускается до 5% FAME по объему, если FAME соответствуют ASTM D6751. Допускается до 7% FAME по объему, если FAME соответствуют EN 14214. Согласно отраслевым рекомендациям, владельцам транспортных средств следует воспользоваться руководством по эксплуатации транспортного средства.</w:t>
      </w:r>
    </w:p>
    <w:p w14:paraId="48C0334B" w14:textId="77777777" w:rsidR="00AA1DCD"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vertAlign w:val="superscript"/>
        </w:rPr>
        <w:tab/>
      </w:r>
      <w:r w:rsidR="006B7858" w:rsidRPr="00DA62F9">
        <w:rPr>
          <w:sz w:val="18"/>
          <w:szCs w:val="18"/>
          <w:vertAlign w:val="superscript"/>
        </w:rPr>
        <w:t>4</w:t>
      </w:r>
      <w:r w:rsidR="006B7858" w:rsidRPr="00DA62F9">
        <w:rPr>
          <w:sz w:val="18"/>
          <w:szCs w:val="18"/>
        </w:rPr>
        <w:tab/>
        <w:t>При предельном или более низком значении обнаружения, соответствующем используемому методу.</w:t>
      </w:r>
    </w:p>
    <w:p w14:paraId="107C9FA9" w14:textId="77777777" w:rsidR="006B7858" w:rsidRPr="00DA62F9" w:rsidRDefault="006B7858" w:rsidP="00DA62F9">
      <w:pPr>
        <w:tabs>
          <w:tab w:val="left" w:pos="284"/>
          <w:tab w:val="left" w:pos="426"/>
          <w:tab w:val="left" w:pos="2268"/>
          <w:tab w:val="left" w:pos="2835"/>
          <w:tab w:val="left" w:pos="3402"/>
          <w:tab w:val="left" w:pos="3969"/>
        </w:tabs>
        <w:spacing w:line="220" w:lineRule="exact"/>
        <w:ind w:left="227" w:hanging="170"/>
        <w:rPr>
          <w:sz w:val="18"/>
          <w:szCs w:val="18"/>
        </w:rPr>
      </w:pPr>
      <w:r w:rsidRPr="00DA62F9">
        <w:rPr>
          <w:sz w:val="18"/>
          <w:szCs w:val="18"/>
        </w:rPr>
        <w:br w:type="page"/>
      </w:r>
    </w:p>
    <w:p w14:paraId="1805E0F3" w14:textId="77777777" w:rsidR="006B7858" w:rsidRPr="00815A43" w:rsidRDefault="006B7858" w:rsidP="006B7858">
      <w:pPr>
        <w:tabs>
          <w:tab w:val="left" w:pos="2268"/>
          <w:tab w:val="left" w:pos="2835"/>
          <w:tab w:val="left" w:pos="3402"/>
          <w:tab w:val="left" w:pos="3969"/>
        </w:tabs>
        <w:spacing w:after="120"/>
        <w:ind w:left="2268" w:right="1134" w:hanging="1134"/>
        <w:jc w:val="both"/>
      </w:pPr>
      <w:r w:rsidRPr="00815A43">
        <w:lastRenderedPageBreak/>
        <w:t>7.4</w:t>
      </w:r>
      <w:r w:rsidRPr="00815A43">
        <w:tab/>
        <w:t>Дизельное топливо – ВПТ</w:t>
      </w:r>
    </w:p>
    <w:tbl>
      <w:tblPr>
        <w:tblW w:w="9741" w:type="dxa"/>
        <w:tblInd w:w="40" w:type="dxa"/>
        <w:tblCellMar>
          <w:left w:w="70" w:type="dxa"/>
          <w:right w:w="70" w:type="dxa"/>
        </w:tblCellMar>
        <w:tblLook w:val="0000" w:firstRow="0" w:lastRow="0" w:firstColumn="0" w:lastColumn="0" w:noHBand="0" w:noVBand="0"/>
      </w:tblPr>
      <w:tblGrid>
        <w:gridCol w:w="2550"/>
        <w:gridCol w:w="2020"/>
        <w:gridCol w:w="1841"/>
        <w:gridCol w:w="1841"/>
        <w:gridCol w:w="1489"/>
      </w:tblGrid>
      <w:tr w:rsidR="006B7858" w:rsidRPr="00815A43" w14:paraId="623B1E98" w14:textId="77777777" w:rsidTr="006B7858">
        <w:trPr>
          <w:trHeight w:val="20"/>
          <w:tblHeader/>
        </w:trPr>
        <w:tc>
          <w:tcPr>
            <w:tcW w:w="2550" w:type="dxa"/>
            <w:tcBorders>
              <w:bottom w:val="single" w:sz="12" w:space="0" w:color="auto"/>
              <w:right w:val="single" w:sz="2" w:space="0" w:color="auto"/>
            </w:tcBorders>
            <w:shd w:val="clear" w:color="auto" w:fill="auto"/>
            <w:vAlign w:val="bottom"/>
          </w:tcPr>
          <w:p w14:paraId="349399DA" w14:textId="77777777" w:rsidR="006B7858" w:rsidRPr="00815A43" w:rsidRDefault="006B7858" w:rsidP="006B7858">
            <w:pPr>
              <w:spacing w:before="40" w:after="40" w:line="240" w:lineRule="auto"/>
              <w:ind w:right="40"/>
              <w:rPr>
                <w:rFonts w:eastAsia="Calibri" w:cs="Arial"/>
                <w:i/>
                <w:sz w:val="16"/>
                <w:szCs w:val="16"/>
                <w:lang w:eastAsia="de-DE"/>
              </w:rPr>
            </w:pPr>
          </w:p>
        </w:tc>
        <w:tc>
          <w:tcPr>
            <w:tcW w:w="2020" w:type="dxa"/>
            <w:tcBorders>
              <w:top w:val="single" w:sz="4" w:space="0" w:color="auto"/>
              <w:left w:val="single" w:sz="2" w:space="0" w:color="auto"/>
              <w:bottom w:val="single" w:sz="12" w:space="0" w:color="auto"/>
              <w:right w:val="single" w:sz="2" w:space="0" w:color="auto"/>
            </w:tcBorders>
            <w:shd w:val="clear" w:color="auto" w:fill="auto"/>
            <w:vAlign w:val="bottom"/>
          </w:tcPr>
          <w:p w14:paraId="1D82164A" w14:textId="77777777" w:rsidR="006B7858" w:rsidRPr="00815A43" w:rsidRDefault="006B7858" w:rsidP="006B7858">
            <w:pPr>
              <w:spacing w:before="40" w:after="40" w:line="240" w:lineRule="auto"/>
              <w:ind w:right="115"/>
              <w:jc w:val="center"/>
              <w:rPr>
                <w:rFonts w:eastAsia="Calibri" w:cs="Arial"/>
                <w:i/>
                <w:sz w:val="16"/>
                <w:szCs w:val="16"/>
                <w:lang w:eastAsia="de-DE"/>
              </w:rPr>
            </w:pPr>
            <w:r w:rsidRPr="00815A43">
              <w:rPr>
                <w:rFonts w:eastAsia="Calibri" w:cs="Arial"/>
                <w:i/>
                <w:sz w:val="16"/>
                <w:szCs w:val="16"/>
                <w:lang w:eastAsia="de-DE"/>
              </w:rPr>
              <w:t>R96</w:t>
            </w:r>
            <w:r w:rsidRPr="00815A43">
              <w:rPr>
                <w:rFonts w:eastAsia="Calibri" w:cs="Arial"/>
                <w:i/>
                <w:sz w:val="16"/>
                <w:szCs w:val="16"/>
                <w:lang w:eastAsia="de-DE"/>
              </w:rPr>
              <w:br/>
              <w:t xml:space="preserve">Диапазоны </w:t>
            </w:r>
            <w:r w:rsidRPr="00815A43">
              <w:rPr>
                <w:rFonts w:eastAsia="Calibri" w:cs="Arial"/>
                <w:i/>
                <w:sz w:val="16"/>
                <w:szCs w:val="16"/>
                <w:lang w:eastAsia="de-DE"/>
              </w:rPr>
              <w:br/>
              <w:t>мощности A–C</w:t>
            </w:r>
          </w:p>
        </w:tc>
        <w:tc>
          <w:tcPr>
            <w:tcW w:w="1841" w:type="dxa"/>
            <w:tcBorders>
              <w:top w:val="single" w:sz="4" w:space="0" w:color="auto"/>
              <w:left w:val="single" w:sz="2" w:space="0" w:color="auto"/>
              <w:bottom w:val="single" w:sz="12" w:space="0" w:color="auto"/>
              <w:right w:val="single" w:sz="2" w:space="0" w:color="auto"/>
            </w:tcBorders>
            <w:shd w:val="clear" w:color="auto" w:fill="auto"/>
            <w:vAlign w:val="bottom"/>
          </w:tcPr>
          <w:p w14:paraId="229DE369" w14:textId="77777777" w:rsidR="006B7858" w:rsidRPr="00815A43" w:rsidRDefault="006B7858" w:rsidP="006B7858">
            <w:pPr>
              <w:spacing w:before="40" w:after="40" w:line="240" w:lineRule="auto"/>
              <w:ind w:right="115"/>
              <w:jc w:val="center"/>
              <w:rPr>
                <w:rFonts w:eastAsia="Calibri" w:cs="Arial"/>
                <w:i/>
                <w:sz w:val="16"/>
                <w:szCs w:val="16"/>
                <w:lang w:eastAsia="de-DE"/>
              </w:rPr>
            </w:pPr>
            <w:r w:rsidRPr="00815A43">
              <w:rPr>
                <w:rFonts w:eastAsia="Calibri" w:cs="Arial"/>
                <w:i/>
                <w:sz w:val="16"/>
                <w:szCs w:val="16"/>
                <w:lang w:eastAsia="de-DE"/>
              </w:rPr>
              <w:t>R96.01</w:t>
            </w:r>
            <w:r w:rsidRPr="00815A43">
              <w:rPr>
                <w:rFonts w:eastAsia="Calibri" w:cs="Arial"/>
                <w:i/>
                <w:sz w:val="16"/>
                <w:szCs w:val="16"/>
                <w:lang w:eastAsia="de-DE"/>
              </w:rPr>
              <w:br/>
              <w:t>Диапазоны мощности D–G</w:t>
            </w:r>
          </w:p>
        </w:tc>
        <w:tc>
          <w:tcPr>
            <w:tcW w:w="1841" w:type="dxa"/>
            <w:tcBorders>
              <w:top w:val="single" w:sz="4" w:space="0" w:color="auto"/>
              <w:left w:val="single" w:sz="2" w:space="0" w:color="auto"/>
              <w:bottom w:val="single" w:sz="12" w:space="0" w:color="auto"/>
              <w:right w:val="single" w:sz="2" w:space="0" w:color="auto"/>
            </w:tcBorders>
            <w:shd w:val="clear" w:color="auto" w:fill="auto"/>
            <w:vAlign w:val="bottom"/>
          </w:tcPr>
          <w:p w14:paraId="1E29F469" w14:textId="77777777" w:rsidR="006B7858" w:rsidRPr="00815A43" w:rsidRDefault="006B7858" w:rsidP="006B7858">
            <w:pPr>
              <w:spacing w:before="40" w:after="40" w:line="240" w:lineRule="auto"/>
              <w:ind w:right="115"/>
              <w:jc w:val="center"/>
              <w:rPr>
                <w:rFonts w:eastAsia="Calibri" w:cs="Arial"/>
                <w:i/>
                <w:sz w:val="16"/>
                <w:szCs w:val="16"/>
                <w:lang w:eastAsia="de-DE"/>
              </w:rPr>
            </w:pPr>
            <w:r w:rsidRPr="00815A43">
              <w:rPr>
                <w:rFonts w:eastAsia="Calibri" w:cs="Arial"/>
                <w:i/>
                <w:sz w:val="16"/>
                <w:szCs w:val="16"/>
                <w:lang w:eastAsia="de-DE"/>
              </w:rPr>
              <w:t>R96.02</w:t>
            </w:r>
            <w:r w:rsidRPr="00815A43">
              <w:rPr>
                <w:rFonts w:eastAsia="Calibri" w:cs="Arial"/>
                <w:i/>
                <w:sz w:val="16"/>
                <w:szCs w:val="16"/>
                <w:lang w:eastAsia="de-DE"/>
              </w:rPr>
              <w:br/>
              <w:t>Диапазоны мощности H–K</w:t>
            </w:r>
          </w:p>
        </w:tc>
        <w:tc>
          <w:tcPr>
            <w:tcW w:w="1489" w:type="dxa"/>
            <w:tcBorders>
              <w:top w:val="single" w:sz="4" w:space="0" w:color="auto"/>
              <w:left w:val="single" w:sz="2" w:space="0" w:color="auto"/>
              <w:bottom w:val="single" w:sz="12" w:space="0" w:color="auto"/>
              <w:right w:val="single" w:sz="2" w:space="0" w:color="auto"/>
            </w:tcBorders>
            <w:shd w:val="clear" w:color="auto" w:fill="auto"/>
            <w:vAlign w:val="bottom"/>
          </w:tcPr>
          <w:p w14:paraId="4A921BA3" w14:textId="77777777" w:rsidR="006B7858" w:rsidRPr="00815A43" w:rsidRDefault="006B7858" w:rsidP="006B7858">
            <w:pPr>
              <w:spacing w:before="40" w:after="40" w:line="240" w:lineRule="auto"/>
              <w:ind w:right="113"/>
              <w:jc w:val="center"/>
              <w:rPr>
                <w:rFonts w:eastAsia="Calibri" w:cs="Arial"/>
                <w:i/>
                <w:sz w:val="16"/>
                <w:szCs w:val="16"/>
                <w:lang w:eastAsia="de-DE"/>
              </w:rPr>
            </w:pPr>
            <w:r w:rsidRPr="00815A43">
              <w:rPr>
                <w:rFonts w:eastAsia="Calibri" w:cs="Arial"/>
                <w:i/>
                <w:sz w:val="16"/>
                <w:szCs w:val="16"/>
                <w:lang w:eastAsia="de-DE"/>
              </w:rPr>
              <w:t xml:space="preserve">Метод </w:t>
            </w:r>
            <w:r w:rsidRPr="00815A43">
              <w:rPr>
                <w:rFonts w:eastAsia="Calibri" w:cs="Arial"/>
                <w:i/>
                <w:sz w:val="16"/>
                <w:szCs w:val="16"/>
                <w:lang w:eastAsia="de-DE"/>
              </w:rPr>
              <w:br/>
              <w:t>исследования</w:t>
            </w:r>
          </w:p>
        </w:tc>
      </w:tr>
      <w:tr w:rsidR="006B7858" w:rsidRPr="00815A43" w14:paraId="0E93F501" w14:textId="77777777" w:rsidTr="006B7858">
        <w:trPr>
          <w:trHeight w:val="306"/>
        </w:trPr>
        <w:tc>
          <w:tcPr>
            <w:tcW w:w="2550" w:type="dxa"/>
            <w:tcBorders>
              <w:left w:val="single" w:sz="2" w:space="0" w:color="auto"/>
              <w:bottom w:val="single" w:sz="2" w:space="0" w:color="auto"/>
              <w:right w:val="single" w:sz="2" w:space="0" w:color="auto"/>
            </w:tcBorders>
            <w:shd w:val="clear" w:color="auto" w:fill="auto"/>
            <w:vAlign w:val="center"/>
          </w:tcPr>
          <w:p w14:paraId="11119A05"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bCs/>
                <w:sz w:val="18"/>
                <w:szCs w:val="18"/>
                <w:lang w:eastAsia="de-DE"/>
              </w:rPr>
            </w:pPr>
            <w:r w:rsidRPr="00815A43">
              <w:rPr>
                <w:rFonts w:eastAsia="Calibri" w:cs="Arial"/>
                <w:bCs/>
                <w:sz w:val="18"/>
                <w:szCs w:val="18"/>
                <w:lang w:eastAsia="de-DE"/>
              </w:rPr>
              <w:t xml:space="preserve">Сера </w:t>
            </w:r>
            <w:r w:rsidRPr="00815A43">
              <w:rPr>
                <w:rFonts w:eastAsia="Calibri" w:cs="Arial"/>
                <w:sz w:val="18"/>
                <w:szCs w:val="18"/>
                <w:lang w:eastAsia="de-DE"/>
              </w:rPr>
              <w:t>[мг/кг]</w:t>
            </w:r>
          </w:p>
        </w:tc>
        <w:tc>
          <w:tcPr>
            <w:tcW w:w="2020" w:type="dxa"/>
            <w:tcBorders>
              <w:left w:val="single" w:sz="2" w:space="0" w:color="auto"/>
              <w:bottom w:val="single" w:sz="2" w:space="0" w:color="auto"/>
              <w:right w:val="single" w:sz="2" w:space="0" w:color="auto"/>
            </w:tcBorders>
            <w:shd w:val="clear" w:color="auto" w:fill="auto"/>
            <w:vAlign w:val="center"/>
          </w:tcPr>
          <w:p w14:paraId="6B4E5B6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≤2 000</w:t>
            </w:r>
          </w:p>
        </w:tc>
        <w:tc>
          <w:tcPr>
            <w:tcW w:w="1841" w:type="dxa"/>
            <w:tcBorders>
              <w:left w:val="single" w:sz="2" w:space="0" w:color="auto"/>
              <w:bottom w:val="single" w:sz="2" w:space="0" w:color="auto"/>
              <w:right w:val="single" w:sz="2" w:space="0" w:color="auto"/>
            </w:tcBorders>
            <w:shd w:val="clear" w:color="auto" w:fill="auto"/>
            <w:vAlign w:val="center"/>
          </w:tcPr>
          <w:p w14:paraId="381550F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≤2 000</w:t>
            </w:r>
          </w:p>
        </w:tc>
        <w:tc>
          <w:tcPr>
            <w:tcW w:w="1841" w:type="dxa"/>
            <w:tcBorders>
              <w:left w:val="single" w:sz="2" w:space="0" w:color="auto"/>
              <w:bottom w:val="single" w:sz="2" w:space="0" w:color="auto"/>
              <w:right w:val="single" w:sz="2" w:space="0" w:color="auto"/>
            </w:tcBorders>
            <w:shd w:val="clear" w:color="auto" w:fill="auto"/>
            <w:vAlign w:val="center"/>
          </w:tcPr>
          <w:p w14:paraId="24D0DA58"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val="en-US" w:eastAsia="de-DE"/>
              </w:rPr>
            </w:pPr>
            <w:r w:rsidRPr="00815A43">
              <w:rPr>
                <w:rFonts w:eastAsia="Calibri" w:cs="Arial"/>
                <w:bCs/>
                <w:sz w:val="18"/>
                <w:szCs w:val="18"/>
                <w:lang w:eastAsia="de-DE"/>
              </w:rPr>
              <w:t>≤3001</w:t>
            </w:r>
            <w:r w:rsidRPr="007433DB">
              <w:rPr>
                <w:rFonts w:eastAsia="Calibri" w:cs="Arial"/>
                <w:bCs/>
                <w:sz w:val="18"/>
                <w:szCs w:val="18"/>
                <w:vertAlign w:val="superscript"/>
                <w:lang w:val="en-US" w:eastAsia="de-DE"/>
              </w:rPr>
              <w:t>1</w:t>
            </w:r>
          </w:p>
        </w:tc>
        <w:tc>
          <w:tcPr>
            <w:tcW w:w="1489" w:type="dxa"/>
            <w:tcBorders>
              <w:left w:val="single" w:sz="2" w:space="0" w:color="auto"/>
              <w:bottom w:val="single" w:sz="2" w:space="0" w:color="auto"/>
              <w:right w:val="single" w:sz="2" w:space="0" w:color="auto"/>
            </w:tcBorders>
            <w:shd w:val="clear" w:color="auto" w:fill="auto"/>
            <w:vAlign w:val="bottom"/>
          </w:tcPr>
          <w:p w14:paraId="7B55330A"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ASTM D5453</w:t>
            </w:r>
          </w:p>
        </w:tc>
      </w:tr>
      <w:tr w:rsidR="006B7858" w:rsidRPr="00815A43" w14:paraId="4E1F314A"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5D2AF044"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Шлаки [%, по массе]</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535056CA"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≤0,01</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C1E6769"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≤0,01</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57213CA"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≤0,01</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446E14C2"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EN/ISO 6245</w:t>
            </w:r>
          </w:p>
        </w:tc>
      </w:tr>
      <w:tr w:rsidR="006B7858" w:rsidRPr="00815A43" w14:paraId="7889BC0D"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1DB2C36B"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Всего примесей [мг/кг]</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6DFFAA0C"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≤24</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042B87D2"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≤24</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150647B4"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≤24</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2CF971A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12662</w:t>
            </w:r>
          </w:p>
        </w:tc>
      </w:tr>
      <w:tr w:rsidR="006B7858" w:rsidRPr="00815A43" w14:paraId="3A9122BD"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57003B41"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bCs/>
                <w:sz w:val="18"/>
                <w:szCs w:val="18"/>
                <w:lang w:eastAsia="de-DE"/>
              </w:rPr>
            </w:pPr>
            <w:r w:rsidRPr="00815A43">
              <w:rPr>
                <w:rFonts w:eastAsia="Calibri" w:cs="Arial"/>
                <w:bCs/>
                <w:sz w:val="18"/>
                <w:szCs w:val="18"/>
                <w:lang w:eastAsia="de-DE"/>
              </w:rPr>
              <w:t>Цетановое число</w:t>
            </w:r>
            <w:r w:rsidRPr="00815A43">
              <w:rPr>
                <w:rFonts w:eastAsia="Calibri" w:cs="Arial"/>
                <w:sz w:val="18"/>
                <w:szCs w:val="18"/>
                <w:vertAlign w:val="superscript"/>
                <w:lang w:eastAsia="de-DE"/>
              </w:rPr>
              <w:t>2</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3EEE0242"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≥45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BD9690E"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≥45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6EA01813"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≥52</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0EC87084"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5165</w:t>
            </w:r>
          </w:p>
        </w:tc>
      </w:tr>
      <w:tr w:rsidR="006B7858" w:rsidRPr="00815A43" w14:paraId="4D54E446"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6CEE7BA2"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Плотность [кг/м</w:t>
            </w:r>
            <w:r w:rsidRPr="00815A43">
              <w:rPr>
                <w:rFonts w:eastAsia="Calibri" w:cs="Arial"/>
                <w:sz w:val="18"/>
                <w:szCs w:val="18"/>
                <w:vertAlign w:val="superscript"/>
                <w:lang w:eastAsia="de-DE"/>
              </w:rPr>
              <w:t>3</w:t>
            </w:r>
            <w:r w:rsidRPr="00815A43">
              <w:rPr>
                <w:rFonts w:eastAsia="Calibri" w:cs="Arial"/>
                <w:sz w:val="18"/>
                <w:szCs w:val="18"/>
                <w:lang w:eastAsia="de-DE"/>
              </w:rPr>
              <w:t>]</w:t>
            </w:r>
            <w:r w:rsidRPr="00815A43">
              <w:rPr>
                <w:rFonts w:eastAsia="Calibri" w:cs="Arial"/>
                <w:sz w:val="18"/>
                <w:szCs w:val="18"/>
                <w:vertAlign w:val="superscript"/>
                <w:lang w:eastAsia="de-DE"/>
              </w:rPr>
              <w:t>2</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1409E0E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835–845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5A06AD4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835–845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D334E92"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833–837</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445A0A9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3675</w:t>
            </w:r>
            <w:r w:rsidRPr="00815A43">
              <w:rPr>
                <w:rFonts w:eastAsia="Calibri" w:cs="Arial"/>
                <w:bCs/>
                <w:sz w:val="18"/>
                <w:szCs w:val="18"/>
                <w:lang w:eastAsia="de-DE"/>
              </w:rPr>
              <w:br/>
              <w:t>ASTM D4052</w:t>
            </w:r>
          </w:p>
        </w:tc>
      </w:tr>
      <w:tr w:rsidR="006B7858" w:rsidRPr="00815A43" w14:paraId="18E44153"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4CC62BB8"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Вязкость [мм</w:t>
            </w:r>
            <w:r w:rsidRPr="00815A43">
              <w:rPr>
                <w:rFonts w:eastAsia="Calibri" w:cs="Arial"/>
                <w:sz w:val="18"/>
                <w:szCs w:val="18"/>
                <w:vertAlign w:val="superscript"/>
                <w:lang w:eastAsia="de-DE"/>
              </w:rPr>
              <w:t>2</w:t>
            </w:r>
            <w:r w:rsidRPr="00815A43">
              <w:rPr>
                <w:rFonts w:eastAsia="Calibri" w:cs="Arial"/>
                <w:sz w:val="18"/>
                <w:szCs w:val="18"/>
                <w:lang w:eastAsia="de-DE"/>
              </w:rPr>
              <w:t>/с]</w:t>
            </w:r>
            <w:r w:rsidRPr="00815A43">
              <w:rPr>
                <w:rFonts w:eastAsia="Calibri" w:cs="Arial"/>
                <w:sz w:val="18"/>
                <w:szCs w:val="18"/>
                <w:vertAlign w:val="superscript"/>
                <w:lang w:eastAsia="de-DE"/>
              </w:rPr>
              <w:t>2</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698806F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2,0–4,5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227FF265"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2,0–4,5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2182DD2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2,0–4,5</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346B713F"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3104</w:t>
            </w:r>
          </w:p>
        </w:tc>
      </w:tr>
      <w:tr w:rsidR="006B7858" w:rsidRPr="00815A43" w14:paraId="2BCC4B3A"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07AAD2EA"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Температура вспышки [°C]</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3F6A129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&gt;55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6358959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&gt;55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58703838"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&gt;55</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64299F2C"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2719</w:t>
            </w:r>
          </w:p>
        </w:tc>
      </w:tr>
      <w:tr w:rsidR="006B7858" w:rsidRPr="00815A43" w14:paraId="348B260A"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576ECDA8"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T50 [°C]</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50D47AD9"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0279C85A"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1507DF4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&gt;250</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6A0DF55F"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3405</w:t>
            </w:r>
          </w:p>
        </w:tc>
      </w:tr>
      <w:tr w:rsidR="006B7858" w:rsidRPr="00815A43" w14:paraId="66068E4E"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593F1005"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T95 [°C]</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6356671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≤370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04BE681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≤370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17AC7980"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345–350</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4EBDE4F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3405</w:t>
            </w:r>
          </w:p>
        </w:tc>
      </w:tr>
      <w:tr w:rsidR="006B7858" w:rsidRPr="00815A43" w14:paraId="420AD27D"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248E42B8"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Конечная точка кипения [°C]</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00A25468"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6E8CB8C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279A71F5"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≤370</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6B128F28"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3405</w:t>
            </w:r>
          </w:p>
        </w:tc>
      </w:tr>
      <w:tr w:rsidR="006B7858" w:rsidRPr="00815A43" w14:paraId="7DF8E901"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3439E10C"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highlight w:val="yellow"/>
                <w:lang w:eastAsia="de-DE"/>
              </w:rPr>
            </w:pPr>
            <w:r w:rsidRPr="00815A43">
              <w:rPr>
                <w:rFonts w:eastAsia="Calibri" w:cs="Arial"/>
                <w:sz w:val="18"/>
                <w:szCs w:val="18"/>
                <w:lang w:eastAsia="de-DE"/>
              </w:rPr>
              <w:t>ПАУ [%, по массе]</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2B7B68D2"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≤11</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38710380"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≤11</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62A01CB7"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≤11</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bottom"/>
          </w:tcPr>
          <w:p w14:paraId="337A82CE"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12916</w:t>
            </w:r>
          </w:p>
        </w:tc>
      </w:tr>
      <w:tr w:rsidR="006B7858" w:rsidRPr="00815A43" w14:paraId="2F5C4E96"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510FD934"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highlight w:val="yellow"/>
                <w:lang w:eastAsia="de-DE"/>
              </w:rPr>
            </w:pPr>
            <w:r w:rsidRPr="00815A43">
              <w:rPr>
                <w:rFonts w:eastAsia="Calibri" w:cs="Arial"/>
                <w:sz w:val="18"/>
                <w:szCs w:val="18"/>
                <w:lang w:eastAsia="de-DE"/>
              </w:rPr>
              <w:t xml:space="preserve">Углеродистый остаток </w:t>
            </w:r>
            <w:r w:rsidRPr="00815A43">
              <w:rPr>
                <w:rFonts w:eastAsia="Calibri" w:cs="Arial"/>
                <w:sz w:val="18"/>
                <w:szCs w:val="18"/>
                <w:lang w:eastAsia="de-DE"/>
              </w:rPr>
              <w:br/>
              <w:t>[%, по массе]</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680C73E2"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≤0,3</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0C696B1"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≤0,3</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1D8FEC3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≤0,3</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35664470"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10370</w:t>
            </w:r>
          </w:p>
        </w:tc>
      </w:tr>
      <w:tr w:rsidR="006B7858" w:rsidRPr="00815A43" w14:paraId="22219791"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033F986D"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rPr>
              <w:t>ТЗХФ</w:t>
            </w:r>
            <w:r w:rsidRPr="00815A43">
              <w:rPr>
                <w:rFonts w:eastAsia="Calibri" w:cs="Arial"/>
                <w:sz w:val="18"/>
                <w:szCs w:val="18"/>
                <w:lang w:eastAsia="de-DE"/>
              </w:rPr>
              <w:t xml:space="preserve"> [°C]</w:t>
            </w:r>
            <w:r w:rsidRPr="00815A43">
              <w:rPr>
                <w:rFonts w:eastAsia="Calibri" w:cs="Arial"/>
                <w:sz w:val="18"/>
                <w:szCs w:val="18"/>
                <w:vertAlign w:val="superscript"/>
                <w:lang w:eastAsia="de-DE"/>
              </w:rPr>
              <w:t>2</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39C74F7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от –44 до +5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2E402EBF"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от –44 до +5</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6F4E2DC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от –44 до +5</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253FF834"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116</w:t>
            </w:r>
          </w:p>
        </w:tc>
      </w:tr>
      <w:tr w:rsidR="006B7858" w:rsidRPr="00815A43" w14:paraId="06B56A1A"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7DC063BF"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highlight w:val="yellow"/>
                <w:lang w:eastAsia="de-DE"/>
              </w:rPr>
            </w:pPr>
            <w:r w:rsidRPr="00815A43">
              <w:rPr>
                <w:rFonts w:eastAsia="Calibri" w:cs="Arial"/>
                <w:sz w:val="18"/>
                <w:szCs w:val="18"/>
                <w:lang w:eastAsia="de-DE"/>
              </w:rPr>
              <w:t xml:space="preserve">Точка помутнения [°C] </w:t>
            </w:r>
            <w:r w:rsidRPr="00815A43">
              <w:rPr>
                <w:rFonts w:eastAsia="Calibri" w:cs="Arial"/>
                <w:sz w:val="18"/>
                <w:szCs w:val="18"/>
                <w:lang w:eastAsia="de-DE"/>
              </w:rPr>
              <w:br/>
              <w:t>(суровые зимние условия)</w:t>
            </w:r>
            <w:r w:rsidRPr="00815A43">
              <w:rPr>
                <w:rFonts w:eastAsia="Calibri" w:cs="Arial"/>
                <w:sz w:val="18"/>
                <w:szCs w:val="18"/>
                <w:vertAlign w:val="superscript"/>
                <w:lang w:eastAsia="de-DE"/>
              </w:rPr>
              <w:t>2</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58BFA0EE"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от –34 до –10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A8D9EC1"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от –34 до –10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36103937"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от –34 до –10</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276FCA6C"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23015</w:t>
            </w:r>
          </w:p>
        </w:tc>
      </w:tr>
      <w:tr w:rsidR="006B7858" w:rsidRPr="00815A43" w14:paraId="763A6E69"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78B42B41"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 xml:space="preserve">Окисление медной пластины </w:t>
            </w:r>
            <w:r w:rsidRPr="00815A43">
              <w:rPr>
                <w:rFonts w:eastAsia="Calibri" w:cs="Arial"/>
                <w:sz w:val="18"/>
                <w:szCs w:val="18"/>
                <w:lang w:eastAsia="de-DE"/>
              </w:rPr>
              <w:br/>
              <w:t>(3 ч при 50 °C) [рейтинг]</w:t>
            </w:r>
          </w:p>
        </w:tc>
        <w:tc>
          <w:tcPr>
            <w:tcW w:w="5702"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32EC4537"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Класс 1</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2D28185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2160</w:t>
            </w:r>
          </w:p>
        </w:tc>
      </w:tr>
      <w:tr w:rsidR="006B7858" w:rsidRPr="00815A43" w14:paraId="02FC9113"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3AAAA3D0"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sz w:val="18"/>
                <w:szCs w:val="18"/>
                <w:lang w:eastAsia="de-DE"/>
              </w:rPr>
            </w:pPr>
            <w:r w:rsidRPr="00815A43">
              <w:rPr>
                <w:rFonts w:eastAsia="Calibri" w:cs="Arial"/>
                <w:sz w:val="18"/>
                <w:szCs w:val="18"/>
                <w:lang w:eastAsia="de-DE"/>
              </w:rPr>
              <w:t>Вода [мг/кг]</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3F5B2B2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≤500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2793EAD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≤500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70A4E1E4"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≤500</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007AD2FB"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12937</w:t>
            </w:r>
          </w:p>
        </w:tc>
      </w:tr>
      <w:tr w:rsidR="006B7858" w:rsidRPr="00815A43" w14:paraId="6BAA48A1"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2E56279F"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bCs/>
                <w:sz w:val="18"/>
                <w:szCs w:val="18"/>
                <w:lang w:eastAsia="de-DE"/>
              </w:rPr>
            </w:pPr>
            <w:r w:rsidRPr="00815A43">
              <w:rPr>
                <w:rFonts w:eastAsia="Calibri" w:cs="Arial"/>
                <w:bCs/>
                <w:sz w:val="18"/>
                <w:szCs w:val="18"/>
                <w:lang w:eastAsia="de-DE"/>
              </w:rPr>
              <w:t xml:space="preserve">Смазывающая способность </w:t>
            </w:r>
            <w:r w:rsidRPr="00815A43">
              <w:rPr>
                <w:rFonts w:eastAsia="Calibri" w:cs="Arial"/>
                <w:sz w:val="18"/>
                <w:szCs w:val="18"/>
                <w:lang w:eastAsia="de-DE"/>
              </w:rPr>
              <w:t>[микроны]</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3A3ADA0F"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≤460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7ECC5417"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≤460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7FC2E865"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≤460</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735A5636"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ISO 12156–1</w:t>
            </w:r>
          </w:p>
        </w:tc>
      </w:tr>
      <w:tr w:rsidR="006B7858" w:rsidRPr="00815A43" w14:paraId="259FC2F1"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7EB141CB"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bCs/>
                <w:sz w:val="18"/>
                <w:szCs w:val="18"/>
                <w:lang w:eastAsia="de-DE"/>
              </w:rPr>
            </w:pPr>
            <w:r w:rsidRPr="00815A43">
              <w:rPr>
                <w:rFonts w:eastAsia="Calibri" w:cs="Arial"/>
                <w:bCs/>
                <w:sz w:val="18"/>
                <w:szCs w:val="18"/>
                <w:lang w:eastAsia="de-DE"/>
              </w:rPr>
              <w:t>Стойкость к окислению [часы]</w:t>
            </w:r>
            <w:r w:rsidRPr="00815A43">
              <w:rPr>
                <w:rFonts w:eastAsia="Calibri" w:cs="Arial"/>
                <w:sz w:val="18"/>
                <w:szCs w:val="18"/>
                <w:vertAlign w:val="superscript"/>
              </w:rPr>
              <w:t>3</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71360BF1"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&gt;20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1751EDA"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&gt;20</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452D663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&gt;20</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79B81237"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15751</w:t>
            </w:r>
          </w:p>
        </w:tc>
      </w:tr>
      <w:tr w:rsidR="006B7858" w:rsidRPr="00815A43" w14:paraId="2E7EE6D2"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7D064DDF"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bCs/>
                <w:sz w:val="18"/>
                <w:szCs w:val="18"/>
                <w:lang w:eastAsia="de-DE"/>
              </w:rPr>
            </w:pPr>
            <w:r w:rsidRPr="00815A43">
              <w:rPr>
                <w:rFonts w:eastAsia="Calibri" w:cs="Arial"/>
                <w:bCs/>
                <w:sz w:val="18"/>
                <w:szCs w:val="18"/>
                <w:lang w:eastAsia="de-DE"/>
              </w:rPr>
              <w:t>FAME [%, по объему]</w:t>
            </w:r>
          </w:p>
        </w:tc>
        <w:tc>
          <w:tcPr>
            <w:tcW w:w="2020" w:type="dxa"/>
            <w:tcBorders>
              <w:top w:val="single" w:sz="2" w:space="0" w:color="auto"/>
              <w:left w:val="single" w:sz="2" w:space="0" w:color="auto"/>
              <w:bottom w:val="single" w:sz="2" w:space="0" w:color="auto"/>
              <w:right w:val="single" w:sz="2" w:space="0" w:color="auto"/>
            </w:tcBorders>
            <w:shd w:val="clear" w:color="auto" w:fill="auto"/>
            <w:vAlign w:val="center"/>
          </w:tcPr>
          <w:p w14:paraId="75E6584C"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sz w:val="18"/>
                <w:szCs w:val="18"/>
              </w:rPr>
            </w:pPr>
            <w:r w:rsidRPr="00815A43">
              <w:rPr>
                <w:rFonts w:eastAsia="Calibri" w:cs="Arial"/>
                <w:sz w:val="18"/>
                <w:szCs w:val="18"/>
                <w:vertAlign w:val="superscript"/>
              </w:rPr>
              <w:t>4</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20D65838"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sz w:val="18"/>
                <w:szCs w:val="18"/>
              </w:rPr>
            </w:pPr>
            <w:r w:rsidRPr="00815A43">
              <w:rPr>
                <w:rFonts w:eastAsia="Calibri" w:cs="Arial"/>
                <w:sz w:val="18"/>
                <w:szCs w:val="18"/>
                <w:vertAlign w:val="superscript"/>
              </w:rPr>
              <w:t>4</w:t>
            </w:r>
          </w:p>
        </w:tc>
        <w:tc>
          <w:tcPr>
            <w:tcW w:w="1841" w:type="dxa"/>
            <w:tcBorders>
              <w:top w:val="single" w:sz="2" w:space="0" w:color="auto"/>
              <w:left w:val="single" w:sz="2" w:space="0" w:color="auto"/>
              <w:bottom w:val="single" w:sz="2" w:space="0" w:color="auto"/>
              <w:right w:val="single" w:sz="2" w:space="0" w:color="auto"/>
            </w:tcBorders>
            <w:shd w:val="clear" w:color="auto" w:fill="auto"/>
            <w:vAlign w:val="center"/>
          </w:tcPr>
          <w:p w14:paraId="5A031284"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sz w:val="18"/>
                <w:szCs w:val="18"/>
              </w:rPr>
            </w:pPr>
            <w:r w:rsidRPr="00815A43">
              <w:rPr>
                <w:rFonts w:eastAsia="Calibri" w:cs="Arial"/>
                <w:sz w:val="18"/>
                <w:szCs w:val="18"/>
                <w:vertAlign w:val="superscript"/>
              </w:rPr>
              <w:t>4</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42EA384E"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EN 14214</w:t>
            </w:r>
            <w:r w:rsidRPr="00815A43">
              <w:rPr>
                <w:rFonts w:eastAsia="Calibri" w:cs="Arial"/>
                <w:bCs/>
                <w:sz w:val="18"/>
                <w:szCs w:val="18"/>
                <w:lang w:eastAsia="de-DE"/>
              </w:rPr>
              <w:br/>
              <w:t>ASTM D6751</w:t>
            </w:r>
          </w:p>
        </w:tc>
      </w:tr>
      <w:tr w:rsidR="006B7858" w:rsidRPr="00815A43" w14:paraId="51FF3950" w14:textId="77777777" w:rsidTr="006B7858">
        <w:trPr>
          <w:trHeight w:val="247"/>
        </w:trPr>
        <w:tc>
          <w:tcPr>
            <w:tcW w:w="2550" w:type="dxa"/>
            <w:tcBorders>
              <w:top w:val="single" w:sz="2" w:space="0" w:color="auto"/>
              <w:left w:val="single" w:sz="2" w:space="0" w:color="auto"/>
              <w:bottom w:val="single" w:sz="2" w:space="0" w:color="auto"/>
              <w:right w:val="single" w:sz="2" w:space="0" w:color="auto"/>
            </w:tcBorders>
            <w:shd w:val="clear" w:color="auto" w:fill="auto"/>
            <w:vAlign w:val="center"/>
          </w:tcPr>
          <w:p w14:paraId="5569E200"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bCs/>
                <w:sz w:val="18"/>
                <w:szCs w:val="18"/>
                <w:lang w:eastAsia="de-DE"/>
              </w:rPr>
            </w:pPr>
            <w:r w:rsidRPr="00815A43">
              <w:rPr>
                <w:rFonts w:eastAsia="Calibri" w:cs="Arial"/>
                <w:bCs/>
                <w:sz w:val="18"/>
                <w:szCs w:val="18"/>
                <w:lang w:eastAsia="de-DE"/>
              </w:rPr>
              <w:t>Вид</w:t>
            </w:r>
          </w:p>
        </w:tc>
        <w:tc>
          <w:tcPr>
            <w:tcW w:w="5702"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5A10006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Чистый и светлый, несвязанной воды или механических примесей нет</w:t>
            </w:r>
          </w:p>
        </w:tc>
        <w:tc>
          <w:tcPr>
            <w:tcW w:w="1489" w:type="dxa"/>
            <w:tcBorders>
              <w:top w:val="single" w:sz="2" w:space="0" w:color="auto"/>
              <w:left w:val="single" w:sz="2" w:space="0" w:color="auto"/>
              <w:bottom w:val="single" w:sz="2" w:space="0" w:color="auto"/>
              <w:right w:val="single" w:sz="2" w:space="0" w:color="auto"/>
            </w:tcBorders>
            <w:shd w:val="clear" w:color="auto" w:fill="auto"/>
            <w:vAlign w:val="center"/>
          </w:tcPr>
          <w:p w14:paraId="32ED3B0D"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bCs/>
                <w:sz w:val="18"/>
                <w:szCs w:val="18"/>
                <w:lang w:eastAsia="de-DE"/>
              </w:rPr>
              <w:t xml:space="preserve">D4176, </w:t>
            </w:r>
            <w:r w:rsidRPr="00815A43">
              <w:rPr>
                <w:rFonts w:eastAsia="Calibri" w:cs="Arial"/>
                <w:bCs/>
                <w:sz w:val="18"/>
                <w:szCs w:val="18"/>
                <w:lang w:eastAsia="de-DE"/>
              </w:rPr>
              <w:br/>
              <w:t>визуальный осмотр</w:t>
            </w:r>
          </w:p>
        </w:tc>
      </w:tr>
      <w:tr w:rsidR="006B7858" w:rsidRPr="00815A43" w14:paraId="35D1A257" w14:textId="77777777" w:rsidTr="006B7858">
        <w:trPr>
          <w:trHeight w:val="247"/>
        </w:trPr>
        <w:tc>
          <w:tcPr>
            <w:tcW w:w="2550" w:type="dxa"/>
            <w:tcBorders>
              <w:top w:val="single" w:sz="2" w:space="0" w:color="auto"/>
              <w:left w:val="single" w:sz="2" w:space="0" w:color="auto"/>
              <w:bottom w:val="single" w:sz="12" w:space="0" w:color="auto"/>
              <w:right w:val="single" w:sz="2" w:space="0" w:color="auto"/>
            </w:tcBorders>
            <w:shd w:val="clear" w:color="auto" w:fill="auto"/>
            <w:vAlign w:val="center"/>
          </w:tcPr>
          <w:p w14:paraId="474698DD" w14:textId="77777777" w:rsidR="006B7858" w:rsidRPr="00815A43" w:rsidRDefault="006B7858" w:rsidP="006B7858">
            <w:pPr>
              <w:tabs>
                <w:tab w:val="left" w:pos="288"/>
                <w:tab w:val="left" w:pos="576"/>
                <w:tab w:val="left" w:pos="864"/>
                <w:tab w:val="left" w:pos="1152"/>
              </w:tabs>
              <w:spacing w:before="40" w:after="40" w:line="240" w:lineRule="auto"/>
              <w:ind w:right="40"/>
              <w:rPr>
                <w:rFonts w:eastAsia="Calibri" w:cs="Arial"/>
                <w:bCs/>
                <w:sz w:val="18"/>
                <w:szCs w:val="18"/>
                <w:lang w:eastAsia="de-DE"/>
              </w:rPr>
            </w:pPr>
            <w:r w:rsidRPr="00815A43">
              <w:rPr>
                <w:rFonts w:eastAsia="Calibri" w:cs="Arial"/>
                <w:bCs/>
                <w:sz w:val="18"/>
                <w:szCs w:val="18"/>
                <w:lang w:eastAsia="de-DE"/>
              </w:rPr>
              <w:t xml:space="preserve">Этанол/метанол </w:t>
            </w:r>
            <w:r w:rsidRPr="00815A43">
              <w:rPr>
                <w:rFonts w:eastAsia="Calibri" w:cs="Arial"/>
                <w:bCs/>
                <w:sz w:val="18"/>
                <w:szCs w:val="18"/>
                <w:lang w:eastAsia="de-DE"/>
              </w:rPr>
              <w:br/>
              <w:t>[%, по объему]</w:t>
            </w:r>
          </w:p>
        </w:tc>
        <w:tc>
          <w:tcPr>
            <w:tcW w:w="5702" w:type="dxa"/>
            <w:gridSpan w:val="3"/>
            <w:tcBorders>
              <w:top w:val="single" w:sz="2" w:space="0" w:color="auto"/>
              <w:left w:val="single" w:sz="2" w:space="0" w:color="auto"/>
              <w:bottom w:val="single" w:sz="12" w:space="0" w:color="auto"/>
              <w:right w:val="single" w:sz="2" w:space="0" w:color="auto"/>
            </w:tcBorders>
            <w:shd w:val="clear" w:color="auto" w:fill="auto"/>
            <w:vAlign w:val="center"/>
          </w:tcPr>
          <w:p w14:paraId="7A633837"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r w:rsidRPr="00815A43">
              <w:rPr>
                <w:rFonts w:eastAsia="Calibri" w:cs="Arial"/>
                <w:sz w:val="18"/>
                <w:szCs w:val="18"/>
              </w:rPr>
              <w:t>Необнаруживаемое содержание</w:t>
            </w:r>
            <w:r w:rsidRPr="00815A43">
              <w:rPr>
                <w:rFonts w:eastAsia="Calibri" w:cs="Arial"/>
                <w:bCs/>
                <w:sz w:val="18"/>
                <w:szCs w:val="18"/>
                <w:vertAlign w:val="superscript"/>
                <w:lang w:eastAsia="de-DE"/>
              </w:rPr>
              <w:t>5</w:t>
            </w:r>
          </w:p>
        </w:tc>
        <w:tc>
          <w:tcPr>
            <w:tcW w:w="1489" w:type="dxa"/>
            <w:tcBorders>
              <w:top w:val="single" w:sz="2" w:space="0" w:color="auto"/>
              <w:left w:val="single" w:sz="2" w:space="0" w:color="auto"/>
              <w:bottom w:val="single" w:sz="12" w:space="0" w:color="auto"/>
              <w:right w:val="single" w:sz="2" w:space="0" w:color="auto"/>
            </w:tcBorders>
            <w:shd w:val="clear" w:color="auto" w:fill="auto"/>
            <w:vAlign w:val="bottom"/>
          </w:tcPr>
          <w:p w14:paraId="4B707F54" w14:textId="77777777" w:rsidR="006B7858" w:rsidRPr="00815A43" w:rsidRDefault="006B7858" w:rsidP="006B7858">
            <w:pPr>
              <w:tabs>
                <w:tab w:val="left" w:pos="288"/>
                <w:tab w:val="left" w:pos="576"/>
                <w:tab w:val="left" w:pos="864"/>
                <w:tab w:val="left" w:pos="1152"/>
              </w:tabs>
              <w:spacing w:before="40" w:after="40" w:line="240" w:lineRule="auto"/>
              <w:ind w:right="40"/>
              <w:jc w:val="center"/>
              <w:rPr>
                <w:rFonts w:eastAsia="Calibri" w:cs="Arial"/>
                <w:bCs/>
                <w:sz w:val="18"/>
                <w:szCs w:val="18"/>
                <w:lang w:eastAsia="de-DE"/>
              </w:rPr>
            </w:pPr>
          </w:p>
        </w:tc>
      </w:tr>
    </w:tbl>
    <w:p w14:paraId="464DC1DD" w14:textId="77777777" w:rsidR="006B7858" w:rsidRPr="00DA62F9" w:rsidRDefault="00DA62F9" w:rsidP="00DA62F9">
      <w:pPr>
        <w:tabs>
          <w:tab w:val="left" w:pos="284"/>
          <w:tab w:val="left" w:pos="426"/>
          <w:tab w:val="left" w:pos="2268"/>
          <w:tab w:val="left" w:pos="2835"/>
          <w:tab w:val="left" w:pos="3402"/>
          <w:tab w:val="left" w:pos="3969"/>
        </w:tabs>
        <w:spacing w:before="120" w:line="220" w:lineRule="exact"/>
        <w:ind w:left="227" w:hanging="170"/>
        <w:rPr>
          <w:sz w:val="18"/>
          <w:szCs w:val="18"/>
        </w:rPr>
      </w:pPr>
      <w:r>
        <w:rPr>
          <w:sz w:val="18"/>
          <w:szCs w:val="18"/>
        </w:rPr>
        <w:tab/>
      </w:r>
      <w:r w:rsidR="006B7858" w:rsidRPr="00DA62F9">
        <w:rPr>
          <w:sz w:val="18"/>
          <w:szCs w:val="18"/>
          <w:vertAlign w:val="superscript"/>
        </w:rPr>
        <w:t>1</w:t>
      </w:r>
      <w:r w:rsidR="006B7858" w:rsidRPr="00DA62F9">
        <w:rPr>
          <w:sz w:val="18"/>
          <w:szCs w:val="18"/>
        </w:rPr>
        <w:tab/>
        <w:t>Уже согласовано в приложении к Сводной резолюции о конструкции транспортных средств (СР.3) только для дорожных автотранспортных средств. Согласно отраслевым рекомендациям, максимальное содержание серы составляет 50 млн</w:t>
      </w:r>
      <w:r w:rsidR="006B7858" w:rsidRPr="00DA62F9">
        <w:rPr>
          <w:sz w:val="18"/>
          <w:szCs w:val="18"/>
          <w:vertAlign w:val="superscript"/>
        </w:rPr>
        <w:t>–1</w:t>
      </w:r>
      <w:r w:rsidR="006B7858" w:rsidRPr="00DA62F9">
        <w:rPr>
          <w:sz w:val="18"/>
          <w:szCs w:val="18"/>
        </w:rPr>
        <w:t>.</w:t>
      </w:r>
    </w:p>
    <w:p w14:paraId="30132875" w14:textId="77777777" w:rsidR="006B7858" w:rsidRPr="00DA62F9"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006B7858" w:rsidRPr="00DA62F9">
        <w:rPr>
          <w:sz w:val="18"/>
          <w:szCs w:val="18"/>
          <w:vertAlign w:val="superscript"/>
        </w:rPr>
        <w:t>2</w:t>
      </w:r>
      <w:r w:rsidR="006B7858" w:rsidRPr="00DA62F9">
        <w:rPr>
          <w:sz w:val="18"/>
          <w:szCs w:val="18"/>
        </w:rPr>
        <w:tab/>
        <w:t>Страна, применяющая данный критерий, должна выбрать соответствующее значение в диапазоне для арктических или суровых условий в зимнее время. Более детальные спецификации на эти параметры с учетом арктических или северных условий подлежат изучению.</w:t>
      </w:r>
    </w:p>
    <w:p w14:paraId="6A03DCEE" w14:textId="77777777" w:rsidR="006B7858" w:rsidRPr="00DA62F9"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006B7858" w:rsidRPr="00DA62F9">
        <w:rPr>
          <w:sz w:val="18"/>
          <w:szCs w:val="18"/>
          <w:vertAlign w:val="superscript"/>
        </w:rPr>
        <w:t>3</w:t>
      </w:r>
      <w:r w:rsidR="006B7858" w:rsidRPr="00DA62F9">
        <w:rPr>
          <w:sz w:val="18"/>
          <w:szCs w:val="18"/>
        </w:rPr>
        <w:tab/>
        <w:t>Применимо к дизельному топливу, содержащему более 2% FAME по объему.</w:t>
      </w:r>
    </w:p>
    <w:p w14:paraId="313F7ACB" w14:textId="77777777" w:rsidR="006B7858" w:rsidRPr="00DA62F9"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Pr>
          <w:sz w:val="18"/>
          <w:szCs w:val="18"/>
        </w:rPr>
        <w:tab/>
      </w:r>
      <w:r w:rsidR="006B7858" w:rsidRPr="00DA62F9">
        <w:rPr>
          <w:sz w:val="18"/>
          <w:szCs w:val="18"/>
          <w:vertAlign w:val="superscript"/>
        </w:rPr>
        <w:t>4</w:t>
      </w:r>
      <w:r w:rsidR="006B7858" w:rsidRPr="00DA62F9">
        <w:rPr>
          <w:sz w:val="18"/>
          <w:szCs w:val="18"/>
        </w:rPr>
        <w:tab/>
        <w:t>Допускается до 5% FAME по объему, если FAME соответствуют ASTM D6751. Допускается до 7% FAME по объему, если FAME соответствуют EN 14214. Согласно отраслевым рекомендациям, владельцам транспортных средств следует воспользоваться руководством по эксплуатации транспортного средства.</w:t>
      </w:r>
    </w:p>
    <w:p w14:paraId="6B567989" w14:textId="77777777" w:rsidR="006B7858" w:rsidRPr="00DA62F9" w:rsidRDefault="00DA62F9" w:rsidP="00DA62F9">
      <w:pPr>
        <w:tabs>
          <w:tab w:val="left" w:pos="284"/>
          <w:tab w:val="left" w:pos="426"/>
          <w:tab w:val="left" w:pos="2268"/>
          <w:tab w:val="left" w:pos="2835"/>
          <w:tab w:val="left" w:pos="3402"/>
          <w:tab w:val="left" w:pos="3969"/>
        </w:tabs>
        <w:spacing w:line="220" w:lineRule="exact"/>
        <w:ind w:left="227" w:hanging="170"/>
        <w:rPr>
          <w:sz w:val="18"/>
          <w:szCs w:val="18"/>
        </w:rPr>
      </w:pPr>
      <w:r w:rsidRPr="00DA62F9">
        <w:rPr>
          <w:sz w:val="18"/>
          <w:szCs w:val="18"/>
          <w:vertAlign w:val="superscript"/>
        </w:rPr>
        <w:tab/>
      </w:r>
      <w:r w:rsidR="006B7858" w:rsidRPr="00DA62F9">
        <w:rPr>
          <w:sz w:val="18"/>
          <w:szCs w:val="18"/>
          <w:vertAlign w:val="superscript"/>
        </w:rPr>
        <w:t>5</w:t>
      </w:r>
      <w:r w:rsidR="006B7858" w:rsidRPr="00DA62F9">
        <w:rPr>
          <w:sz w:val="18"/>
          <w:szCs w:val="18"/>
        </w:rPr>
        <w:tab/>
        <w:t>При предельном или более низком значении обнаружения, соответствующем используемому методу.</w:t>
      </w:r>
    </w:p>
    <w:p w14:paraId="6F817B05" w14:textId="77777777" w:rsidR="00A21294" w:rsidRDefault="006B7858" w:rsidP="00A21294">
      <w:pPr>
        <w:pStyle w:val="SingleTxtGR"/>
        <w:tabs>
          <w:tab w:val="clear" w:pos="1701"/>
          <w:tab w:val="left" w:pos="3060"/>
          <w:tab w:val="left" w:pos="3600"/>
        </w:tabs>
        <w:sectPr w:rsidR="00A21294" w:rsidSect="006B7858">
          <w:headerReference w:type="even" r:id="rId53"/>
          <w:headerReference w:type="default" r:id="rId54"/>
          <w:footerReference w:type="even" r:id="rId55"/>
          <w:headerReference w:type="first" r:id="rId56"/>
          <w:footerReference w:type="first" r:id="rId57"/>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r>
        <w:rPr>
          <w:noProof/>
          <w:w w:val="100"/>
          <w:lang w:val="en-GB" w:eastAsia="en-GB"/>
        </w:rPr>
        <mc:AlternateContent>
          <mc:Choice Requires="wps">
            <w:drawing>
              <wp:anchor distT="0" distB="0" distL="0" distR="0" simplePos="0" relativeHeight="251716608" behindDoc="0" locked="0" layoutInCell="1" allowOverlap="1" wp14:anchorId="1CEBD11B" wp14:editId="1DC1B3B4">
                <wp:simplePos x="0" y="0"/>
                <wp:positionH relativeFrom="column">
                  <wp:posOffset>3430270</wp:posOffset>
                </wp:positionH>
                <wp:positionV relativeFrom="paragraph">
                  <wp:posOffset>2436495</wp:posOffset>
                </wp:positionV>
                <wp:extent cx="795020" cy="320040"/>
                <wp:effectExtent l="0" t="0" r="5080" b="3810"/>
                <wp:wrapNone/>
                <wp:docPr id="2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32004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2FDA27D" w14:textId="77777777" w:rsidR="001A56A5" w:rsidRPr="00E54579" w:rsidRDefault="001A56A5" w:rsidP="006B7858">
                            <w:pPr>
                              <w:spacing w:line="240" w:lineRule="auto"/>
                              <w:rPr>
                                <w:sz w:val="13"/>
                                <w:szCs w:val="13"/>
                              </w:rPr>
                            </w:pPr>
                            <w:r w:rsidRPr="00E54579">
                              <w:rPr>
                                <w:sz w:val="13"/>
                                <w:szCs w:val="13"/>
                              </w:rPr>
                              <w:t>Летние классы</w:t>
                            </w:r>
                          </w:p>
                          <w:p w14:paraId="374F885A" w14:textId="77777777" w:rsidR="001A56A5" w:rsidRPr="00E54579" w:rsidRDefault="001A56A5" w:rsidP="006B7858">
                            <w:pPr>
                              <w:spacing w:line="240" w:lineRule="auto"/>
                              <w:rPr>
                                <w:sz w:val="13"/>
                                <w:szCs w:val="13"/>
                              </w:rPr>
                            </w:pPr>
                            <w:r w:rsidRPr="00E54579">
                              <w:rPr>
                                <w:sz w:val="13"/>
                                <w:szCs w:val="13"/>
                              </w:rPr>
                              <w:t>Зимние классы</w:t>
                            </w:r>
                          </w:p>
                          <w:p w14:paraId="012EB09A" w14:textId="77777777" w:rsidR="001A56A5" w:rsidRDefault="001A56A5" w:rsidP="006B7858">
                            <w:pPr>
                              <w:spacing w:line="240" w:lineRule="auto"/>
                              <w:rPr>
                                <w:sz w:val="13"/>
                                <w:szCs w:val="13"/>
                              </w:rPr>
                            </w:pPr>
                            <w:r w:rsidRPr="00E54579">
                              <w:rPr>
                                <w:sz w:val="13"/>
                                <w:szCs w:val="13"/>
                              </w:rPr>
                              <w:t>Переходные классы</w:t>
                            </w:r>
                          </w:p>
                          <w:p w14:paraId="7739B77E" w14:textId="77777777" w:rsidR="001A56A5" w:rsidRDefault="001A56A5" w:rsidP="006B78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D11B" id="_x0000_s1073" type="#_x0000_t202" style="position:absolute;left:0;text-align:left;margin-left:270.1pt;margin-top:191.85pt;width:62.6pt;height:25.2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" stroked="f">
                <v:stroke joinstyle="round"/>
                <v:path arrowok="t"/>
                <v:textbox inset="0,0,0,0">
                  <w:txbxContent>
                    <w:p w14:paraId="62FDA27D" w14:textId="77777777" w:rsidR="001A56A5" w:rsidRPr="00E54579" w:rsidRDefault="001A56A5" w:rsidP="006B7858">
                      <w:pPr>
                        <w:spacing w:line="240" w:lineRule="auto"/>
                        <w:rPr>
                          <w:sz w:val="13"/>
                          <w:szCs w:val="13"/>
                        </w:rPr>
                      </w:pPr>
                      <w:r w:rsidRPr="00E54579">
                        <w:rPr>
                          <w:sz w:val="13"/>
                          <w:szCs w:val="13"/>
                        </w:rPr>
                        <w:t>Летние классы</w:t>
                      </w:r>
                    </w:p>
                    <w:p w14:paraId="374F885A" w14:textId="77777777" w:rsidR="001A56A5" w:rsidRPr="00E54579" w:rsidRDefault="001A56A5" w:rsidP="006B7858">
                      <w:pPr>
                        <w:spacing w:line="240" w:lineRule="auto"/>
                        <w:rPr>
                          <w:sz w:val="13"/>
                          <w:szCs w:val="13"/>
                        </w:rPr>
                      </w:pPr>
                      <w:r w:rsidRPr="00E54579">
                        <w:rPr>
                          <w:sz w:val="13"/>
                          <w:szCs w:val="13"/>
                        </w:rPr>
                        <w:t>Зимние классы</w:t>
                      </w:r>
                    </w:p>
                    <w:p w14:paraId="012EB09A" w14:textId="77777777" w:rsidR="001A56A5" w:rsidRDefault="001A56A5" w:rsidP="006B7858">
                      <w:pPr>
                        <w:spacing w:line="240" w:lineRule="auto"/>
                        <w:rPr>
                          <w:sz w:val="13"/>
                          <w:szCs w:val="13"/>
                        </w:rPr>
                      </w:pPr>
                      <w:r w:rsidRPr="00E54579">
                        <w:rPr>
                          <w:sz w:val="13"/>
                          <w:szCs w:val="13"/>
                        </w:rPr>
                        <w:t>Переходные классы</w:t>
                      </w:r>
                    </w:p>
                    <w:p w14:paraId="7739B77E" w14:textId="77777777" w:rsidR="001A56A5" w:rsidRDefault="001A56A5" w:rsidP="006B7858"/>
                  </w:txbxContent>
                </v:textbox>
              </v:shape>
            </w:pict>
          </mc:Fallback>
        </mc:AlternateContent>
      </w:r>
      <w:r>
        <w:rPr>
          <w:noProof/>
          <w:w w:val="100"/>
          <w:lang w:val="en-GB" w:eastAsia="en-GB"/>
        </w:rPr>
        <mc:AlternateContent>
          <mc:Choice Requires="wps">
            <w:drawing>
              <wp:anchor distT="0" distB="0" distL="0" distR="0" simplePos="0" relativeHeight="251717632" behindDoc="0" locked="0" layoutInCell="1" allowOverlap="1" wp14:anchorId="2B17D164" wp14:editId="4BC8AA5E">
                <wp:simplePos x="0" y="0"/>
                <wp:positionH relativeFrom="column">
                  <wp:posOffset>2736850</wp:posOffset>
                </wp:positionH>
                <wp:positionV relativeFrom="paragraph">
                  <wp:posOffset>3033395</wp:posOffset>
                </wp:positionV>
                <wp:extent cx="993775" cy="124460"/>
                <wp:effectExtent l="0" t="0" r="0" b="8890"/>
                <wp:wrapNone/>
                <wp:docPr id="2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12446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726AC22C" w14:textId="77777777" w:rsidR="001A56A5" w:rsidRPr="003D2B06" w:rsidRDefault="001A56A5" w:rsidP="006B7858">
                            <w:pPr>
                              <w:spacing w:line="240" w:lineRule="auto"/>
                              <w:rPr>
                                <w:sz w:val="14"/>
                                <w:szCs w:val="14"/>
                              </w:rPr>
                            </w:pPr>
                            <w:r>
                              <w:rPr>
                                <w:sz w:val="14"/>
                                <w:szCs w:val="14"/>
                              </w:rPr>
                              <w:t>Упругость паров (кПа)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D164" id="_x0000_s1074" type="#_x0000_t202" style="position:absolute;left:0;text-align:left;margin-left:215.5pt;margin-top:238.85pt;width:78.25pt;height:9.8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" stroked="f">
                <v:stroke joinstyle="round"/>
                <v:path arrowok="t"/>
                <v:textbox inset="0,0,0,0">
                  <w:txbxContent>
                    <w:p w14:paraId="726AC22C" w14:textId="77777777" w:rsidR="001A56A5" w:rsidRPr="003D2B06" w:rsidRDefault="001A56A5" w:rsidP="006B7858">
                      <w:pPr>
                        <w:spacing w:line="240" w:lineRule="auto"/>
                        <w:rPr>
                          <w:sz w:val="14"/>
                          <w:szCs w:val="14"/>
                        </w:rPr>
                      </w:pPr>
                      <w:r>
                        <w:rPr>
                          <w:sz w:val="14"/>
                          <w:szCs w:val="14"/>
                        </w:rPr>
                        <w:t>Упругость паров (кПа)</w:t>
                      </w:r>
                    </w:p>
                  </w:txbxContent>
                </v:textbox>
              </v:shape>
            </w:pict>
          </mc:Fallback>
        </mc:AlternateContent>
      </w:r>
    </w:p>
    <w:p w14:paraId="55597191" w14:textId="77777777" w:rsidR="00A21294" w:rsidRPr="00BA03F4" w:rsidRDefault="00A21294" w:rsidP="00A21294">
      <w:pPr>
        <w:pStyle w:val="HChG"/>
      </w:pPr>
      <w:r w:rsidRPr="00BA03F4">
        <w:lastRenderedPageBreak/>
        <w:t>Приложение 4 – Добавление 1</w:t>
      </w:r>
    </w:p>
    <w:p w14:paraId="6366A02A" w14:textId="77777777" w:rsidR="00A21294" w:rsidRPr="00326E68" w:rsidRDefault="00A21294" w:rsidP="00A21294">
      <w:pPr>
        <w:pStyle w:val="HChG"/>
      </w:pPr>
      <w:r w:rsidRPr="00BA03F4">
        <w:tab/>
      </w:r>
      <w:r w:rsidRPr="00326E68">
        <w:tab/>
        <w:t>Изменение во времени предельных значений стандартов на выбросы, принятых ЕЭК ООН</w:t>
      </w:r>
    </w:p>
    <w:p w14:paraId="731B58F3" w14:textId="77777777" w:rsidR="00A21294" w:rsidRPr="009F04FA" w:rsidRDefault="00A21294" w:rsidP="00A21294">
      <w:pPr>
        <w:pStyle w:val="SingleTxtG"/>
      </w:pPr>
      <w:r w:rsidRPr="00326E68">
        <w:t>Стандарты на выбросы увязаны с результатами пересмотра соответствующих европейских стандартов на рыночное топливо (EN228 и EN590)</w:t>
      </w:r>
      <w:r w:rsidRPr="009F04FA">
        <w:t>.</w:t>
      </w:r>
    </w:p>
    <w:p w14:paraId="7B305F7B" w14:textId="77777777" w:rsidR="00A21294" w:rsidRPr="00326E68" w:rsidRDefault="00A21294" w:rsidP="00A21294">
      <w:pPr>
        <w:pStyle w:val="H23G"/>
      </w:pPr>
      <w:r w:rsidRPr="008B1BD5">
        <w:tab/>
      </w:r>
      <w:r w:rsidRPr="00326E68">
        <w:t>Стандарты на дорожные транспортные средства</w:t>
      </w: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567"/>
        <w:gridCol w:w="428"/>
        <w:gridCol w:w="565"/>
        <w:gridCol w:w="708"/>
        <w:gridCol w:w="567"/>
        <w:gridCol w:w="993"/>
        <w:gridCol w:w="567"/>
        <w:gridCol w:w="708"/>
        <w:gridCol w:w="428"/>
        <w:gridCol w:w="708"/>
        <w:gridCol w:w="709"/>
        <w:gridCol w:w="990"/>
        <w:gridCol w:w="1136"/>
      </w:tblGrid>
      <w:tr w:rsidR="00A21294" w:rsidRPr="00326E68" w14:paraId="560BE7EE" w14:textId="77777777" w:rsidTr="00121A27">
        <w:tc>
          <w:tcPr>
            <w:tcW w:w="1129" w:type="dxa"/>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09CBDF9B" w14:textId="77777777" w:rsidR="00A21294" w:rsidRPr="009F04FA" w:rsidRDefault="00A21294" w:rsidP="00121A27">
            <w:pPr>
              <w:tabs>
                <w:tab w:val="left" w:pos="9639"/>
              </w:tabs>
              <w:spacing w:before="40" w:after="40" w:line="200" w:lineRule="exact"/>
              <w:jc w:val="center"/>
              <w:rPr>
                <w:i/>
                <w:sz w:val="16"/>
                <w:szCs w:val="16"/>
              </w:rPr>
            </w:pPr>
            <w:r w:rsidRPr="009F04FA">
              <w:rPr>
                <w:i/>
                <w:color w:val="000000"/>
                <w:sz w:val="16"/>
                <w:szCs w:val="16"/>
              </w:rPr>
              <w:t xml:space="preserve">Уровни выбросов, принятые </w:t>
            </w:r>
            <w:r w:rsidRPr="009F04FA">
              <w:rPr>
                <w:i/>
                <w:color w:val="000000"/>
                <w:sz w:val="16"/>
                <w:szCs w:val="16"/>
              </w:rPr>
              <w:br/>
              <w:t>в ООН</w:t>
            </w:r>
          </w:p>
        </w:tc>
        <w:tc>
          <w:tcPr>
            <w:tcW w:w="3828" w:type="dxa"/>
            <w:gridSpan w:val="6"/>
            <w:tcBorders>
              <w:top w:val="single" w:sz="2" w:space="0" w:color="auto"/>
              <w:left w:val="single" w:sz="2" w:space="0" w:color="auto"/>
              <w:bottom w:val="single" w:sz="2" w:space="0" w:color="auto"/>
              <w:right w:val="single" w:sz="2" w:space="0" w:color="auto"/>
            </w:tcBorders>
            <w:vAlign w:val="center"/>
          </w:tcPr>
          <w:p w14:paraId="6D4E02C4"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Бензин</w:t>
            </w:r>
          </w:p>
        </w:tc>
        <w:tc>
          <w:tcPr>
            <w:tcW w:w="4110" w:type="dxa"/>
            <w:gridSpan w:val="6"/>
            <w:tcBorders>
              <w:top w:val="single" w:sz="2" w:space="0" w:color="auto"/>
              <w:left w:val="single" w:sz="2" w:space="0" w:color="auto"/>
              <w:bottom w:val="single" w:sz="2" w:space="0" w:color="auto"/>
              <w:right w:val="single" w:sz="2" w:space="0" w:color="auto"/>
            </w:tcBorders>
          </w:tcPr>
          <w:p w14:paraId="64CD01A7"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Дизельное топливо</w:t>
            </w:r>
          </w:p>
        </w:tc>
        <w:tc>
          <w:tcPr>
            <w:tcW w:w="1136" w:type="dxa"/>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27C5459A"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Дата введения в действие</w:t>
            </w:r>
          </w:p>
        </w:tc>
      </w:tr>
      <w:tr w:rsidR="00A21294" w:rsidRPr="00326E68" w14:paraId="2200D1C1" w14:textId="77777777" w:rsidTr="00121A27">
        <w:tc>
          <w:tcPr>
            <w:tcW w:w="1129" w:type="dxa"/>
            <w:vMerge/>
            <w:tcBorders>
              <w:left w:val="single" w:sz="2" w:space="0" w:color="auto"/>
              <w:bottom w:val="single" w:sz="12" w:space="0" w:color="auto"/>
              <w:right w:val="single" w:sz="2" w:space="0" w:color="auto"/>
            </w:tcBorders>
            <w:shd w:val="clear" w:color="auto" w:fill="auto"/>
            <w:tcMar>
              <w:left w:w="57" w:type="dxa"/>
              <w:right w:w="57" w:type="dxa"/>
            </w:tcMar>
            <w:vAlign w:val="center"/>
          </w:tcPr>
          <w:p w14:paraId="21CD7E23" w14:textId="77777777" w:rsidR="00A21294" w:rsidRPr="00326E68" w:rsidRDefault="00A21294" w:rsidP="00121A27">
            <w:pPr>
              <w:tabs>
                <w:tab w:val="left" w:pos="9639"/>
              </w:tabs>
              <w:spacing w:before="40" w:after="40" w:line="200" w:lineRule="exact"/>
              <w:jc w:val="center"/>
              <w:rPr>
                <w:i/>
                <w:sz w:val="16"/>
                <w:szCs w:val="16"/>
              </w:rPr>
            </w:pPr>
          </w:p>
        </w:tc>
        <w:tc>
          <w:tcPr>
            <w:tcW w:w="56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636CD509"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CO</w:t>
            </w:r>
          </w:p>
          <w:p w14:paraId="6135AFAE"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(г/км)</w:t>
            </w:r>
          </w:p>
        </w:tc>
        <w:tc>
          <w:tcPr>
            <w:tcW w:w="428" w:type="dxa"/>
            <w:tcBorders>
              <w:top w:val="single" w:sz="2" w:space="0" w:color="auto"/>
              <w:left w:val="single" w:sz="2" w:space="0" w:color="auto"/>
              <w:bottom w:val="single" w:sz="12" w:space="0" w:color="auto"/>
              <w:right w:val="single" w:sz="2" w:space="0" w:color="auto"/>
            </w:tcBorders>
            <w:vAlign w:val="center"/>
          </w:tcPr>
          <w:p w14:paraId="63A19840"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HC</w:t>
            </w:r>
          </w:p>
          <w:p w14:paraId="495ABA9F"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(г/км)</w:t>
            </w:r>
          </w:p>
        </w:tc>
        <w:tc>
          <w:tcPr>
            <w:tcW w:w="565"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38B64AC4"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NOx</w:t>
            </w:r>
          </w:p>
          <w:p w14:paraId="445F1559"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(г/км)</w:t>
            </w:r>
          </w:p>
        </w:tc>
        <w:tc>
          <w:tcPr>
            <w:tcW w:w="708"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0EC2D080"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ТЧ</w:t>
            </w:r>
          </w:p>
          <w:p w14:paraId="62C577D1"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(г/км)</w:t>
            </w:r>
          </w:p>
        </w:tc>
        <w:tc>
          <w:tcPr>
            <w:tcW w:w="567" w:type="dxa"/>
            <w:tcBorders>
              <w:top w:val="single" w:sz="2" w:space="0" w:color="auto"/>
              <w:left w:val="single" w:sz="2" w:space="0" w:color="auto"/>
              <w:bottom w:val="single" w:sz="12" w:space="0" w:color="auto"/>
              <w:right w:val="single" w:sz="2" w:space="0" w:color="auto"/>
            </w:tcBorders>
            <w:vAlign w:val="center"/>
          </w:tcPr>
          <w:p w14:paraId="4C928B67"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КЧ</w:t>
            </w:r>
          </w:p>
          <w:p w14:paraId="2CFADFA3"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(♯/км)</w:t>
            </w:r>
          </w:p>
        </w:tc>
        <w:tc>
          <w:tcPr>
            <w:tcW w:w="993"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2F62354D" w14:textId="77777777" w:rsidR="00A21294" w:rsidRPr="00326E68" w:rsidRDefault="00A21294" w:rsidP="00121A27">
            <w:pPr>
              <w:tabs>
                <w:tab w:val="left" w:pos="9639"/>
              </w:tabs>
              <w:spacing w:before="40" w:after="40" w:line="240" w:lineRule="auto"/>
              <w:jc w:val="center"/>
              <w:rPr>
                <w:i/>
                <w:color w:val="000000"/>
                <w:sz w:val="16"/>
                <w:szCs w:val="16"/>
              </w:rPr>
            </w:pPr>
            <w:r w:rsidRPr="00326E68">
              <w:rPr>
                <w:i/>
                <w:color w:val="000000"/>
                <w:sz w:val="16"/>
                <w:szCs w:val="16"/>
              </w:rPr>
              <w:t>Стандарт на топливо</w:t>
            </w:r>
          </w:p>
        </w:tc>
        <w:tc>
          <w:tcPr>
            <w:tcW w:w="56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65A39094" w14:textId="77777777" w:rsidR="00A21294" w:rsidRPr="00326E68" w:rsidRDefault="00A21294" w:rsidP="00121A27">
            <w:pPr>
              <w:tabs>
                <w:tab w:val="left" w:pos="9639"/>
              </w:tabs>
              <w:spacing w:before="40" w:after="40" w:line="240" w:lineRule="auto"/>
              <w:jc w:val="center"/>
              <w:rPr>
                <w:i/>
                <w:color w:val="000000"/>
                <w:sz w:val="16"/>
                <w:szCs w:val="16"/>
              </w:rPr>
            </w:pPr>
            <w:r w:rsidRPr="00326E68">
              <w:rPr>
                <w:i/>
                <w:color w:val="000000"/>
                <w:sz w:val="16"/>
                <w:szCs w:val="16"/>
              </w:rPr>
              <w:t>CO</w:t>
            </w:r>
            <w:r w:rsidRPr="00326E68">
              <w:rPr>
                <w:i/>
                <w:color w:val="000000"/>
                <w:sz w:val="16"/>
                <w:szCs w:val="16"/>
              </w:rPr>
              <w:br/>
              <w:t>(г/км)</w:t>
            </w:r>
          </w:p>
        </w:tc>
        <w:tc>
          <w:tcPr>
            <w:tcW w:w="708" w:type="dxa"/>
            <w:tcBorders>
              <w:top w:val="single" w:sz="2" w:space="0" w:color="auto"/>
              <w:left w:val="single" w:sz="2" w:space="0" w:color="auto"/>
              <w:bottom w:val="single" w:sz="12" w:space="0" w:color="auto"/>
              <w:right w:val="single" w:sz="2" w:space="0" w:color="auto"/>
            </w:tcBorders>
            <w:vAlign w:val="center"/>
          </w:tcPr>
          <w:p w14:paraId="4EEE7427"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HC+NOx</w:t>
            </w:r>
          </w:p>
          <w:p w14:paraId="2CEAD5B5"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w:t>
            </w:r>
            <w:r w:rsidRPr="00326E68">
              <w:rPr>
                <w:i/>
                <w:color w:val="000000"/>
                <w:sz w:val="16"/>
                <w:szCs w:val="16"/>
              </w:rPr>
              <w:t>г/км</w:t>
            </w:r>
            <w:r w:rsidRPr="00326E68">
              <w:rPr>
                <w:i/>
                <w:sz w:val="16"/>
                <w:szCs w:val="16"/>
              </w:rPr>
              <w:t>)</w:t>
            </w:r>
          </w:p>
        </w:tc>
        <w:tc>
          <w:tcPr>
            <w:tcW w:w="428" w:type="dxa"/>
            <w:tcBorders>
              <w:top w:val="single" w:sz="2" w:space="0" w:color="auto"/>
              <w:left w:val="single" w:sz="2" w:space="0" w:color="auto"/>
              <w:bottom w:val="single" w:sz="12" w:space="0" w:color="auto"/>
              <w:right w:val="single" w:sz="2" w:space="0" w:color="auto"/>
            </w:tcBorders>
          </w:tcPr>
          <w:p w14:paraId="48155CEA"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NOx</w:t>
            </w:r>
          </w:p>
          <w:p w14:paraId="769A66E1"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w:t>
            </w:r>
            <w:r w:rsidRPr="00326E68">
              <w:rPr>
                <w:i/>
                <w:color w:val="000000"/>
                <w:sz w:val="16"/>
                <w:szCs w:val="16"/>
              </w:rPr>
              <w:t>г/км</w:t>
            </w:r>
            <w:r w:rsidRPr="00326E68">
              <w:rPr>
                <w:i/>
                <w:sz w:val="16"/>
                <w:szCs w:val="16"/>
              </w:rPr>
              <w:t>)</w:t>
            </w:r>
          </w:p>
        </w:tc>
        <w:tc>
          <w:tcPr>
            <w:tcW w:w="708"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1C69B8D5"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ТЧ</w:t>
            </w:r>
          </w:p>
          <w:p w14:paraId="1EE476DB"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(г/км)</w:t>
            </w:r>
          </w:p>
        </w:tc>
        <w:tc>
          <w:tcPr>
            <w:tcW w:w="709" w:type="dxa"/>
            <w:tcBorders>
              <w:top w:val="single" w:sz="2" w:space="0" w:color="auto"/>
              <w:left w:val="single" w:sz="2" w:space="0" w:color="auto"/>
              <w:bottom w:val="single" w:sz="12" w:space="0" w:color="auto"/>
              <w:right w:val="single" w:sz="2" w:space="0" w:color="auto"/>
            </w:tcBorders>
            <w:vAlign w:val="center"/>
          </w:tcPr>
          <w:p w14:paraId="3DB0813B"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КЧ</w:t>
            </w:r>
          </w:p>
          <w:p w14:paraId="375A8DD3"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(♯/км)</w:t>
            </w:r>
          </w:p>
        </w:tc>
        <w:tc>
          <w:tcPr>
            <w:tcW w:w="990"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27FFA5E1" w14:textId="77777777" w:rsidR="00A21294" w:rsidRPr="00326E68" w:rsidRDefault="00A21294" w:rsidP="00121A27">
            <w:pPr>
              <w:tabs>
                <w:tab w:val="left" w:pos="9639"/>
              </w:tabs>
              <w:spacing w:before="40" w:after="40" w:line="240" w:lineRule="auto"/>
              <w:jc w:val="center"/>
              <w:rPr>
                <w:i/>
                <w:color w:val="000000"/>
                <w:sz w:val="16"/>
                <w:szCs w:val="16"/>
              </w:rPr>
            </w:pPr>
            <w:r w:rsidRPr="00326E68">
              <w:rPr>
                <w:i/>
                <w:color w:val="000000"/>
                <w:sz w:val="16"/>
                <w:szCs w:val="16"/>
              </w:rPr>
              <w:t>Стандарт на топливо</w:t>
            </w:r>
          </w:p>
        </w:tc>
        <w:tc>
          <w:tcPr>
            <w:tcW w:w="1136" w:type="dxa"/>
            <w:vMerge/>
            <w:tcBorders>
              <w:left w:val="single" w:sz="2" w:space="0" w:color="auto"/>
              <w:bottom w:val="single" w:sz="12" w:space="0" w:color="auto"/>
              <w:right w:val="single" w:sz="2" w:space="0" w:color="auto"/>
            </w:tcBorders>
            <w:shd w:val="clear" w:color="auto" w:fill="auto"/>
            <w:tcMar>
              <w:left w:w="57" w:type="dxa"/>
              <w:right w:w="57" w:type="dxa"/>
            </w:tcMar>
            <w:vAlign w:val="center"/>
          </w:tcPr>
          <w:p w14:paraId="158B747E" w14:textId="77777777" w:rsidR="00A21294" w:rsidRPr="00326E68" w:rsidRDefault="00A21294" w:rsidP="00121A27">
            <w:pPr>
              <w:tabs>
                <w:tab w:val="left" w:pos="9639"/>
              </w:tabs>
              <w:spacing w:before="40" w:after="40" w:line="200" w:lineRule="exact"/>
              <w:jc w:val="center"/>
              <w:rPr>
                <w:b/>
              </w:rPr>
            </w:pPr>
          </w:p>
        </w:tc>
      </w:tr>
      <w:tr w:rsidR="00A21294" w:rsidRPr="00326E68" w14:paraId="3A677640" w14:textId="77777777" w:rsidTr="00121A27">
        <w:tc>
          <w:tcPr>
            <w:tcW w:w="1129"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47B93A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R83.03</w:t>
            </w:r>
          </w:p>
        </w:tc>
        <w:tc>
          <w:tcPr>
            <w:tcW w:w="567"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3DB825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2,2</w:t>
            </w:r>
          </w:p>
        </w:tc>
        <w:tc>
          <w:tcPr>
            <w:tcW w:w="993" w:type="dxa"/>
            <w:gridSpan w:val="2"/>
            <w:tcBorders>
              <w:top w:val="single" w:sz="12" w:space="0" w:color="auto"/>
              <w:left w:val="single" w:sz="2" w:space="0" w:color="auto"/>
              <w:bottom w:val="single" w:sz="2" w:space="0" w:color="auto"/>
              <w:right w:val="single" w:sz="2" w:space="0" w:color="auto"/>
            </w:tcBorders>
            <w:vAlign w:val="center"/>
          </w:tcPr>
          <w:p w14:paraId="77254C2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 (HC+NOx)</w:t>
            </w:r>
          </w:p>
        </w:tc>
        <w:tc>
          <w:tcPr>
            <w:tcW w:w="708"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CE7659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567" w:type="dxa"/>
            <w:tcBorders>
              <w:top w:val="single" w:sz="12" w:space="0" w:color="auto"/>
              <w:left w:val="single" w:sz="2" w:space="0" w:color="auto"/>
              <w:bottom w:val="single" w:sz="2" w:space="0" w:color="auto"/>
              <w:right w:val="single" w:sz="2" w:space="0" w:color="auto"/>
            </w:tcBorders>
            <w:vAlign w:val="center"/>
          </w:tcPr>
          <w:p w14:paraId="0431EBD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3"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A3051D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EN228:</w:t>
            </w:r>
            <w:r w:rsidRPr="00326E68">
              <w:rPr>
                <w:sz w:val="18"/>
                <w:szCs w:val="18"/>
              </w:rPr>
              <w:br/>
              <w:t>1993</w:t>
            </w:r>
          </w:p>
        </w:tc>
        <w:tc>
          <w:tcPr>
            <w:tcW w:w="567"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7ABFB52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1,0</w:t>
            </w:r>
          </w:p>
        </w:tc>
        <w:tc>
          <w:tcPr>
            <w:tcW w:w="708" w:type="dxa"/>
            <w:tcBorders>
              <w:top w:val="single" w:sz="12" w:space="0" w:color="auto"/>
              <w:left w:val="single" w:sz="2" w:space="0" w:color="auto"/>
              <w:bottom w:val="single" w:sz="2" w:space="0" w:color="auto"/>
              <w:right w:val="single" w:sz="2" w:space="0" w:color="auto"/>
            </w:tcBorders>
            <w:vAlign w:val="center"/>
          </w:tcPr>
          <w:p w14:paraId="2795D7DD"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0,7</w:t>
            </w:r>
          </w:p>
        </w:tc>
        <w:tc>
          <w:tcPr>
            <w:tcW w:w="428" w:type="dxa"/>
            <w:tcBorders>
              <w:top w:val="single" w:sz="12" w:space="0" w:color="auto"/>
              <w:left w:val="single" w:sz="2" w:space="0" w:color="auto"/>
              <w:bottom w:val="single" w:sz="2" w:space="0" w:color="auto"/>
              <w:right w:val="single" w:sz="2" w:space="0" w:color="auto"/>
            </w:tcBorders>
            <w:vAlign w:val="center"/>
          </w:tcPr>
          <w:p w14:paraId="3A86F76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708"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6CDF42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0,08</w:t>
            </w:r>
          </w:p>
        </w:tc>
        <w:tc>
          <w:tcPr>
            <w:tcW w:w="709" w:type="dxa"/>
            <w:tcBorders>
              <w:top w:val="single" w:sz="12" w:space="0" w:color="auto"/>
              <w:left w:val="single" w:sz="2" w:space="0" w:color="auto"/>
              <w:bottom w:val="single" w:sz="2" w:space="0" w:color="auto"/>
              <w:right w:val="single" w:sz="2" w:space="0" w:color="auto"/>
            </w:tcBorders>
            <w:vAlign w:val="center"/>
          </w:tcPr>
          <w:p w14:paraId="061C257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0"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0D5B03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w:t>
            </w:r>
            <w:r w:rsidRPr="00326E68">
              <w:rPr>
                <w:sz w:val="18"/>
                <w:szCs w:val="18"/>
              </w:rPr>
              <w:br/>
              <w:t>1993</w:t>
            </w:r>
          </w:p>
        </w:tc>
        <w:tc>
          <w:tcPr>
            <w:tcW w:w="1136"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0D5854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1996 год</w:t>
            </w:r>
          </w:p>
        </w:tc>
      </w:tr>
      <w:tr w:rsidR="00A21294" w:rsidRPr="00326E68" w14:paraId="1AEC1F8E" w14:textId="77777777" w:rsidTr="00121A27">
        <w:tc>
          <w:tcPr>
            <w:tcW w:w="1129"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2E3038B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R83.05 (уровень A)</w:t>
            </w:r>
          </w:p>
        </w:tc>
        <w:tc>
          <w:tcPr>
            <w:tcW w:w="567"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0AFCEDA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2,3</w:t>
            </w:r>
          </w:p>
        </w:tc>
        <w:tc>
          <w:tcPr>
            <w:tcW w:w="428" w:type="dxa"/>
            <w:tcBorders>
              <w:left w:val="single" w:sz="2" w:space="0" w:color="auto"/>
              <w:bottom w:val="single" w:sz="2" w:space="0" w:color="auto"/>
              <w:right w:val="single" w:sz="2" w:space="0" w:color="auto"/>
            </w:tcBorders>
            <w:vAlign w:val="center"/>
          </w:tcPr>
          <w:p w14:paraId="2436988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0,2</w:t>
            </w:r>
          </w:p>
        </w:tc>
        <w:tc>
          <w:tcPr>
            <w:tcW w:w="565"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5D856F7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0,15</w:t>
            </w:r>
          </w:p>
        </w:tc>
        <w:tc>
          <w:tcPr>
            <w:tcW w:w="708"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631229E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567" w:type="dxa"/>
            <w:tcBorders>
              <w:left w:val="single" w:sz="2" w:space="0" w:color="auto"/>
              <w:bottom w:val="single" w:sz="2" w:space="0" w:color="auto"/>
              <w:right w:val="single" w:sz="2" w:space="0" w:color="auto"/>
            </w:tcBorders>
            <w:vAlign w:val="center"/>
          </w:tcPr>
          <w:p w14:paraId="4ADF796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3"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7A4184D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EN228:</w:t>
            </w:r>
            <w:r w:rsidRPr="00326E68">
              <w:rPr>
                <w:sz w:val="18"/>
                <w:szCs w:val="18"/>
              </w:rPr>
              <w:br/>
              <w:t>1999</w:t>
            </w:r>
          </w:p>
        </w:tc>
        <w:tc>
          <w:tcPr>
            <w:tcW w:w="567"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3E9201D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0,64</w:t>
            </w:r>
          </w:p>
        </w:tc>
        <w:tc>
          <w:tcPr>
            <w:tcW w:w="708" w:type="dxa"/>
            <w:tcBorders>
              <w:left w:val="single" w:sz="2" w:space="0" w:color="auto"/>
              <w:bottom w:val="single" w:sz="2" w:space="0" w:color="auto"/>
              <w:right w:val="single" w:sz="2" w:space="0" w:color="auto"/>
            </w:tcBorders>
            <w:vAlign w:val="center"/>
          </w:tcPr>
          <w:p w14:paraId="025CCDB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0,56</w:t>
            </w:r>
          </w:p>
        </w:tc>
        <w:tc>
          <w:tcPr>
            <w:tcW w:w="428" w:type="dxa"/>
            <w:tcBorders>
              <w:left w:val="single" w:sz="2" w:space="0" w:color="auto"/>
              <w:bottom w:val="single" w:sz="2" w:space="0" w:color="auto"/>
              <w:right w:val="single" w:sz="2" w:space="0" w:color="auto"/>
            </w:tcBorders>
            <w:vAlign w:val="center"/>
          </w:tcPr>
          <w:p w14:paraId="3D4C21E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w:t>
            </w:r>
          </w:p>
        </w:tc>
        <w:tc>
          <w:tcPr>
            <w:tcW w:w="708"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2CBD2E2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0,05</w:t>
            </w:r>
          </w:p>
        </w:tc>
        <w:tc>
          <w:tcPr>
            <w:tcW w:w="709" w:type="dxa"/>
            <w:tcBorders>
              <w:left w:val="single" w:sz="2" w:space="0" w:color="auto"/>
              <w:bottom w:val="single" w:sz="2" w:space="0" w:color="auto"/>
              <w:right w:val="single" w:sz="2" w:space="0" w:color="auto"/>
            </w:tcBorders>
            <w:vAlign w:val="center"/>
          </w:tcPr>
          <w:p w14:paraId="70A158F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0"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78DF467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w:t>
            </w:r>
            <w:r w:rsidRPr="00326E68">
              <w:rPr>
                <w:sz w:val="18"/>
                <w:szCs w:val="18"/>
              </w:rPr>
              <w:br/>
              <w:t>2000</w:t>
            </w:r>
          </w:p>
        </w:tc>
        <w:tc>
          <w:tcPr>
            <w:tcW w:w="1136" w:type="dxa"/>
            <w:tcBorders>
              <w:left w:val="single" w:sz="2" w:space="0" w:color="auto"/>
              <w:bottom w:val="single" w:sz="2" w:space="0" w:color="auto"/>
              <w:right w:val="single" w:sz="2" w:space="0" w:color="auto"/>
            </w:tcBorders>
            <w:shd w:val="clear" w:color="auto" w:fill="auto"/>
            <w:tcMar>
              <w:left w:w="57" w:type="dxa"/>
              <w:right w:w="57" w:type="dxa"/>
            </w:tcMar>
            <w:vAlign w:val="center"/>
          </w:tcPr>
          <w:p w14:paraId="289FF0F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2000 год</w:t>
            </w:r>
          </w:p>
        </w:tc>
      </w:tr>
      <w:tr w:rsidR="00A21294" w:rsidRPr="00326E68" w14:paraId="4B26391D" w14:textId="77777777" w:rsidTr="00121A27">
        <w:tc>
          <w:tcPr>
            <w:tcW w:w="1129"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F834CA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R83.05 (уровень B)</w:t>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B21444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1,0</w:t>
            </w:r>
          </w:p>
        </w:tc>
        <w:tc>
          <w:tcPr>
            <w:tcW w:w="428" w:type="dxa"/>
            <w:tcBorders>
              <w:top w:val="single" w:sz="2" w:space="0" w:color="auto"/>
              <w:left w:val="single" w:sz="2" w:space="0" w:color="auto"/>
              <w:bottom w:val="single" w:sz="2" w:space="0" w:color="auto"/>
              <w:right w:val="single" w:sz="2" w:space="0" w:color="auto"/>
            </w:tcBorders>
            <w:vAlign w:val="center"/>
          </w:tcPr>
          <w:p w14:paraId="6644C03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w:t>
            </w:r>
          </w:p>
        </w:tc>
        <w:tc>
          <w:tcPr>
            <w:tcW w:w="565"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768DE95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0,08</w:t>
            </w:r>
          </w:p>
        </w:tc>
        <w:tc>
          <w:tcPr>
            <w:tcW w:w="708"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D3CE09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567" w:type="dxa"/>
            <w:tcBorders>
              <w:top w:val="single" w:sz="2" w:space="0" w:color="auto"/>
              <w:left w:val="single" w:sz="2" w:space="0" w:color="auto"/>
              <w:bottom w:val="single" w:sz="2" w:space="0" w:color="auto"/>
              <w:right w:val="single" w:sz="2" w:space="0" w:color="auto"/>
            </w:tcBorders>
            <w:vAlign w:val="center"/>
          </w:tcPr>
          <w:p w14:paraId="638170D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77D32D2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EN228:</w:t>
            </w:r>
            <w:r w:rsidRPr="00326E68">
              <w:rPr>
                <w:sz w:val="18"/>
                <w:szCs w:val="18"/>
              </w:rPr>
              <w:br/>
              <w:t>2004</w:t>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7B78998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w:t>
            </w:r>
          </w:p>
        </w:tc>
        <w:tc>
          <w:tcPr>
            <w:tcW w:w="708" w:type="dxa"/>
            <w:tcBorders>
              <w:top w:val="single" w:sz="2" w:space="0" w:color="auto"/>
              <w:left w:val="single" w:sz="2" w:space="0" w:color="auto"/>
              <w:bottom w:val="single" w:sz="2" w:space="0" w:color="auto"/>
              <w:right w:val="single" w:sz="2" w:space="0" w:color="auto"/>
            </w:tcBorders>
            <w:vAlign w:val="center"/>
          </w:tcPr>
          <w:p w14:paraId="5CA6677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0,30</w:t>
            </w:r>
          </w:p>
        </w:tc>
        <w:tc>
          <w:tcPr>
            <w:tcW w:w="428" w:type="dxa"/>
            <w:tcBorders>
              <w:top w:val="single" w:sz="2" w:space="0" w:color="auto"/>
              <w:left w:val="single" w:sz="2" w:space="0" w:color="auto"/>
              <w:bottom w:val="single" w:sz="2" w:space="0" w:color="auto"/>
              <w:right w:val="single" w:sz="2" w:space="0" w:color="auto"/>
            </w:tcBorders>
            <w:vAlign w:val="center"/>
          </w:tcPr>
          <w:p w14:paraId="76DD476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0,25</w:t>
            </w:r>
          </w:p>
        </w:tc>
        <w:tc>
          <w:tcPr>
            <w:tcW w:w="708"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20A2E1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0,025</w:t>
            </w:r>
          </w:p>
        </w:tc>
        <w:tc>
          <w:tcPr>
            <w:tcW w:w="709" w:type="dxa"/>
            <w:tcBorders>
              <w:top w:val="single" w:sz="2" w:space="0" w:color="auto"/>
              <w:left w:val="single" w:sz="2" w:space="0" w:color="auto"/>
              <w:bottom w:val="single" w:sz="2" w:space="0" w:color="auto"/>
              <w:right w:val="single" w:sz="2" w:space="0" w:color="auto"/>
            </w:tcBorders>
            <w:vAlign w:val="center"/>
          </w:tcPr>
          <w:p w14:paraId="7B95F34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0"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42A1DD7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w:t>
            </w:r>
            <w:r w:rsidRPr="00326E68">
              <w:rPr>
                <w:sz w:val="18"/>
                <w:szCs w:val="18"/>
              </w:rPr>
              <w:br/>
              <w:t>2004</w:t>
            </w:r>
          </w:p>
        </w:tc>
        <w:tc>
          <w:tcPr>
            <w:tcW w:w="113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56BA7BA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2005 год</w:t>
            </w:r>
          </w:p>
        </w:tc>
      </w:tr>
      <w:tr w:rsidR="00A21294" w:rsidRPr="00326E68" w14:paraId="03742F06" w14:textId="77777777" w:rsidTr="00121A27">
        <w:tc>
          <w:tcPr>
            <w:tcW w:w="1129"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469F50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R83.06</w:t>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FE9480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1,0</w:t>
            </w:r>
          </w:p>
        </w:tc>
        <w:tc>
          <w:tcPr>
            <w:tcW w:w="428" w:type="dxa"/>
            <w:tcBorders>
              <w:top w:val="single" w:sz="2" w:space="0" w:color="auto"/>
              <w:left w:val="single" w:sz="2" w:space="0" w:color="auto"/>
              <w:bottom w:val="single" w:sz="2" w:space="0" w:color="auto"/>
              <w:right w:val="single" w:sz="2" w:space="0" w:color="auto"/>
            </w:tcBorders>
            <w:vAlign w:val="center"/>
          </w:tcPr>
          <w:p w14:paraId="737C5F5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w:t>
            </w:r>
          </w:p>
        </w:tc>
        <w:tc>
          <w:tcPr>
            <w:tcW w:w="565"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562C56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0,06</w:t>
            </w:r>
          </w:p>
        </w:tc>
        <w:tc>
          <w:tcPr>
            <w:tcW w:w="708"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93AF16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0,0045</w:t>
            </w:r>
          </w:p>
        </w:tc>
        <w:tc>
          <w:tcPr>
            <w:tcW w:w="567" w:type="dxa"/>
            <w:tcBorders>
              <w:top w:val="single" w:sz="2" w:space="0" w:color="auto"/>
              <w:left w:val="single" w:sz="2" w:space="0" w:color="auto"/>
              <w:bottom w:val="single" w:sz="2" w:space="0" w:color="auto"/>
              <w:right w:val="single" w:sz="2" w:space="0" w:color="auto"/>
            </w:tcBorders>
            <w:vAlign w:val="center"/>
          </w:tcPr>
          <w:p w14:paraId="254AF99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4856108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EN228:</w:t>
            </w:r>
            <w:r w:rsidRPr="00326E68">
              <w:rPr>
                <w:sz w:val="18"/>
                <w:szCs w:val="18"/>
              </w:rPr>
              <w:br/>
              <w:t>2008</w:t>
            </w:r>
          </w:p>
        </w:tc>
        <w:tc>
          <w:tcPr>
            <w:tcW w:w="56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8C458B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w:t>
            </w:r>
          </w:p>
        </w:tc>
        <w:tc>
          <w:tcPr>
            <w:tcW w:w="708" w:type="dxa"/>
            <w:tcBorders>
              <w:top w:val="single" w:sz="2" w:space="0" w:color="auto"/>
              <w:left w:val="single" w:sz="2" w:space="0" w:color="auto"/>
              <w:bottom w:val="single" w:sz="2" w:space="0" w:color="auto"/>
              <w:right w:val="single" w:sz="2" w:space="0" w:color="auto"/>
            </w:tcBorders>
            <w:vAlign w:val="center"/>
          </w:tcPr>
          <w:p w14:paraId="0F8B55BF"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0,23</w:t>
            </w:r>
          </w:p>
        </w:tc>
        <w:tc>
          <w:tcPr>
            <w:tcW w:w="428" w:type="dxa"/>
            <w:tcBorders>
              <w:top w:val="single" w:sz="2" w:space="0" w:color="auto"/>
              <w:left w:val="single" w:sz="2" w:space="0" w:color="auto"/>
              <w:bottom w:val="single" w:sz="2" w:space="0" w:color="auto"/>
              <w:right w:val="single" w:sz="2" w:space="0" w:color="auto"/>
            </w:tcBorders>
            <w:vAlign w:val="center"/>
          </w:tcPr>
          <w:p w14:paraId="6F6532E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0,18</w:t>
            </w:r>
          </w:p>
        </w:tc>
        <w:tc>
          <w:tcPr>
            <w:tcW w:w="708"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85E18A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0,0045</w:t>
            </w:r>
          </w:p>
        </w:tc>
        <w:tc>
          <w:tcPr>
            <w:tcW w:w="709" w:type="dxa"/>
            <w:tcBorders>
              <w:top w:val="single" w:sz="2" w:space="0" w:color="auto"/>
              <w:left w:val="single" w:sz="2" w:space="0" w:color="auto"/>
              <w:bottom w:val="single" w:sz="2" w:space="0" w:color="auto"/>
              <w:right w:val="single" w:sz="2" w:space="0" w:color="auto"/>
            </w:tcBorders>
            <w:vAlign w:val="center"/>
          </w:tcPr>
          <w:p w14:paraId="6CE40DE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990"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3F5B42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w:t>
            </w:r>
            <w:r w:rsidRPr="00326E68">
              <w:rPr>
                <w:sz w:val="18"/>
                <w:szCs w:val="18"/>
              </w:rPr>
              <w:br/>
              <w:t>2008</w:t>
            </w:r>
          </w:p>
        </w:tc>
        <w:tc>
          <w:tcPr>
            <w:tcW w:w="113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40D0B3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2009 год</w:t>
            </w:r>
          </w:p>
        </w:tc>
      </w:tr>
      <w:tr w:rsidR="00A21294" w:rsidRPr="00326E68" w14:paraId="749FA3E9" w14:textId="77777777" w:rsidTr="00121A27">
        <w:tc>
          <w:tcPr>
            <w:tcW w:w="1129"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1B3CBE3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R83.07</w:t>
            </w:r>
          </w:p>
        </w:tc>
        <w:tc>
          <w:tcPr>
            <w:tcW w:w="56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04591C7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1,0</w:t>
            </w:r>
          </w:p>
        </w:tc>
        <w:tc>
          <w:tcPr>
            <w:tcW w:w="428" w:type="dxa"/>
            <w:tcBorders>
              <w:top w:val="single" w:sz="2" w:space="0" w:color="auto"/>
              <w:left w:val="single" w:sz="2" w:space="0" w:color="auto"/>
              <w:bottom w:val="single" w:sz="12" w:space="0" w:color="auto"/>
              <w:right w:val="single" w:sz="2" w:space="0" w:color="auto"/>
            </w:tcBorders>
            <w:vAlign w:val="center"/>
          </w:tcPr>
          <w:p w14:paraId="69A4EF3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w:t>
            </w:r>
          </w:p>
        </w:tc>
        <w:tc>
          <w:tcPr>
            <w:tcW w:w="565"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77792A5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0,06</w:t>
            </w:r>
          </w:p>
        </w:tc>
        <w:tc>
          <w:tcPr>
            <w:tcW w:w="708"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7E59B83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0,0045</w:t>
            </w:r>
          </w:p>
        </w:tc>
        <w:tc>
          <w:tcPr>
            <w:tcW w:w="567" w:type="dxa"/>
            <w:tcBorders>
              <w:top w:val="single" w:sz="2" w:space="0" w:color="auto"/>
              <w:left w:val="single" w:sz="2" w:space="0" w:color="auto"/>
              <w:bottom w:val="single" w:sz="12" w:space="0" w:color="auto"/>
              <w:right w:val="single" w:sz="2" w:space="0" w:color="auto"/>
            </w:tcBorders>
            <w:vAlign w:val="center"/>
          </w:tcPr>
          <w:p w14:paraId="52FC54B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6×10</w:t>
            </w:r>
            <w:r w:rsidRPr="00326E68">
              <w:rPr>
                <w:sz w:val="18"/>
                <w:szCs w:val="18"/>
                <w:vertAlign w:val="superscript"/>
              </w:rPr>
              <w:t>11</w:t>
            </w:r>
          </w:p>
        </w:tc>
        <w:tc>
          <w:tcPr>
            <w:tcW w:w="993"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354AE8B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EN228:</w:t>
            </w:r>
            <w:r w:rsidRPr="00326E68">
              <w:rPr>
                <w:sz w:val="18"/>
                <w:szCs w:val="18"/>
              </w:rPr>
              <w:br/>
              <w:t>2012</w:t>
            </w:r>
          </w:p>
        </w:tc>
        <w:tc>
          <w:tcPr>
            <w:tcW w:w="56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15CF88F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w:t>
            </w:r>
          </w:p>
        </w:tc>
        <w:tc>
          <w:tcPr>
            <w:tcW w:w="708" w:type="dxa"/>
            <w:tcBorders>
              <w:top w:val="single" w:sz="2" w:space="0" w:color="auto"/>
              <w:left w:val="single" w:sz="2" w:space="0" w:color="auto"/>
              <w:bottom w:val="single" w:sz="12" w:space="0" w:color="auto"/>
              <w:right w:val="single" w:sz="2" w:space="0" w:color="auto"/>
            </w:tcBorders>
            <w:vAlign w:val="center"/>
          </w:tcPr>
          <w:p w14:paraId="55C5E0DD"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0,17</w:t>
            </w:r>
          </w:p>
        </w:tc>
        <w:tc>
          <w:tcPr>
            <w:tcW w:w="428" w:type="dxa"/>
            <w:tcBorders>
              <w:top w:val="single" w:sz="2" w:space="0" w:color="auto"/>
              <w:left w:val="single" w:sz="2" w:space="0" w:color="auto"/>
              <w:bottom w:val="single" w:sz="12" w:space="0" w:color="auto"/>
              <w:right w:val="single" w:sz="2" w:space="0" w:color="auto"/>
            </w:tcBorders>
            <w:vAlign w:val="center"/>
          </w:tcPr>
          <w:p w14:paraId="2350718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0,08</w:t>
            </w:r>
          </w:p>
        </w:tc>
        <w:tc>
          <w:tcPr>
            <w:tcW w:w="708"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6020097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0,0045</w:t>
            </w:r>
          </w:p>
        </w:tc>
        <w:tc>
          <w:tcPr>
            <w:tcW w:w="709" w:type="dxa"/>
            <w:tcBorders>
              <w:top w:val="single" w:sz="2" w:space="0" w:color="auto"/>
              <w:left w:val="single" w:sz="2" w:space="0" w:color="auto"/>
              <w:bottom w:val="single" w:sz="12" w:space="0" w:color="auto"/>
              <w:right w:val="single" w:sz="2" w:space="0" w:color="auto"/>
            </w:tcBorders>
            <w:vAlign w:val="center"/>
          </w:tcPr>
          <w:p w14:paraId="481796EF"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6×10</w:t>
            </w:r>
            <w:r w:rsidRPr="00326E68">
              <w:rPr>
                <w:sz w:val="18"/>
                <w:szCs w:val="18"/>
                <w:vertAlign w:val="superscript"/>
              </w:rPr>
              <w:t>12</w:t>
            </w:r>
            <w:r w:rsidRPr="00326E68">
              <w:rPr>
                <w:sz w:val="18"/>
                <w:szCs w:val="18"/>
              </w:rPr>
              <w:t>/</w:t>
            </w:r>
            <w:r w:rsidRPr="00326E68">
              <w:rPr>
                <w:sz w:val="18"/>
                <w:szCs w:val="18"/>
              </w:rPr>
              <w:br/>
              <w:t>6×10</w:t>
            </w:r>
            <w:r w:rsidRPr="00326E68">
              <w:rPr>
                <w:sz w:val="18"/>
                <w:szCs w:val="18"/>
                <w:vertAlign w:val="superscript"/>
              </w:rPr>
              <w:t>11</w:t>
            </w:r>
          </w:p>
        </w:tc>
        <w:tc>
          <w:tcPr>
            <w:tcW w:w="990"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4C0628F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w:t>
            </w:r>
            <w:r w:rsidRPr="00326E68">
              <w:rPr>
                <w:sz w:val="18"/>
                <w:szCs w:val="18"/>
              </w:rPr>
              <w:br/>
              <w:t>2014</w:t>
            </w:r>
          </w:p>
        </w:tc>
        <w:tc>
          <w:tcPr>
            <w:tcW w:w="1136"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235E52E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2014 год</w:t>
            </w:r>
          </w:p>
        </w:tc>
      </w:tr>
    </w:tbl>
    <w:p w14:paraId="2B6017BC" w14:textId="77777777" w:rsidR="00A21294" w:rsidRPr="00326E68" w:rsidRDefault="00A21294" w:rsidP="00A21294">
      <w:pPr>
        <w:rPr>
          <w:lang w:eastAsia="ru-RU"/>
        </w:rPr>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6"/>
        <w:gridCol w:w="804"/>
        <w:gridCol w:w="732"/>
        <w:gridCol w:w="366"/>
        <w:gridCol w:w="366"/>
        <w:gridCol w:w="732"/>
        <w:gridCol w:w="732"/>
        <w:gridCol w:w="641"/>
        <w:gridCol w:w="1393"/>
        <w:gridCol w:w="1461"/>
      </w:tblGrid>
      <w:tr w:rsidR="00A21294" w:rsidRPr="00326E68" w14:paraId="1D825196" w14:textId="77777777" w:rsidTr="00121A27">
        <w:tc>
          <w:tcPr>
            <w:tcW w:w="2396" w:type="dxa"/>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207B44F7" w14:textId="77777777" w:rsidR="00A21294" w:rsidRPr="009F04FA" w:rsidRDefault="00A21294" w:rsidP="00121A27">
            <w:pPr>
              <w:tabs>
                <w:tab w:val="left" w:pos="9639"/>
              </w:tabs>
              <w:spacing w:before="40" w:after="40" w:line="200" w:lineRule="exact"/>
              <w:rPr>
                <w:i/>
                <w:sz w:val="16"/>
                <w:szCs w:val="16"/>
              </w:rPr>
            </w:pPr>
            <w:r w:rsidRPr="009F04FA">
              <w:rPr>
                <w:i/>
                <w:color w:val="000000"/>
                <w:sz w:val="16"/>
                <w:szCs w:val="16"/>
              </w:rPr>
              <w:t xml:space="preserve">Уровни выбросов, принятые </w:t>
            </w:r>
            <w:r w:rsidRPr="009F04FA">
              <w:rPr>
                <w:i/>
                <w:color w:val="000000"/>
                <w:sz w:val="16"/>
                <w:szCs w:val="16"/>
              </w:rPr>
              <w:br/>
              <w:t>в ООН</w:t>
            </w:r>
          </w:p>
        </w:tc>
        <w:tc>
          <w:tcPr>
            <w:tcW w:w="804" w:type="dxa"/>
            <w:tcBorders>
              <w:top w:val="single" w:sz="2" w:space="0" w:color="auto"/>
              <w:left w:val="single" w:sz="2" w:space="0" w:color="auto"/>
              <w:right w:val="single" w:sz="2" w:space="0" w:color="auto"/>
            </w:tcBorders>
            <w:shd w:val="clear" w:color="auto" w:fill="auto"/>
            <w:tcMar>
              <w:left w:w="57" w:type="dxa"/>
              <w:right w:w="57" w:type="dxa"/>
            </w:tcMar>
          </w:tcPr>
          <w:p w14:paraId="34117E04" w14:textId="77777777" w:rsidR="00A21294" w:rsidRPr="009F04FA" w:rsidRDefault="00A21294" w:rsidP="00121A27">
            <w:pPr>
              <w:tabs>
                <w:tab w:val="left" w:pos="9639"/>
              </w:tabs>
              <w:spacing w:before="40" w:after="40" w:line="200" w:lineRule="exact"/>
              <w:jc w:val="center"/>
              <w:rPr>
                <w:i/>
                <w:sz w:val="16"/>
                <w:szCs w:val="16"/>
              </w:rPr>
            </w:pPr>
          </w:p>
        </w:tc>
        <w:tc>
          <w:tcPr>
            <w:tcW w:w="0" w:type="auto"/>
            <w:gridSpan w:val="2"/>
            <w:tcBorders>
              <w:top w:val="single" w:sz="2" w:space="0" w:color="auto"/>
              <w:left w:val="single" w:sz="2" w:space="0" w:color="auto"/>
              <w:right w:val="single" w:sz="2" w:space="0" w:color="auto"/>
            </w:tcBorders>
          </w:tcPr>
          <w:p w14:paraId="1E1C2178" w14:textId="77777777" w:rsidR="00A21294" w:rsidRPr="009F04FA" w:rsidRDefault="00A21294" w:rsidP="00121A27">
            <w:pPr>
              <w:tabs>
                <w:tab w:val="left" w:pos="9639"/>
              </w:tabs>
              <w:spacing w:before="40" w:after="40" w:line="200" w:lineRule="exact"/>
              <w:jc w:val="center"/>
              <w:rPr>
                <w:i/>
                <w:sz w:val="16"/>
                <w:szCs w:val="16"/>
              </w:rPr>
            </w:pPr>
          </w:p>
        </w:tc>
        <w:tc>
          <w:tcPr>
            <w:tcW w:w="0" w:type="auto"/>
            <w:gridSpan w:val="5"/>
            <w:tcBorders>
              <w:top w:val="single" w:sz="2" w:space="0" w:color="auto"/>
              <w:left w:val="single" w:sz="2" w:space="0" w:color="auto"/>
              <w:right w:val="single" w:sz="2" w:space="0" w:color="auto"/>
            </w:tcBorders>
            <w:shd w:val="clear" w:color="auto" w:fill="auto"/>
            <w:tcMar>
              <w:left w:w="57" w:type="dxa"/>
              <w:right w:w="57" w:type="dxa"/>
            </w:tcMar>
          </w:tcPr>
          <w:p w14:paraId="383CAD0B"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Дизельное топливо</w:t>
            </w:r>
          </w:p>
        </w:tc>
        <w:tc>
          <w:tcPr>
            <w:tcW w:w="0" w:type="auto"/>
            <w:vMerge w:val="restart"/>
            <w:tcBorders>
              <w:top w:val="single" w:sz="2" w:space="0" w:color="auto"/>
              <w:left w:val="single" w:sz="2" w:space="0" w:color="auto"/>
              <w:right w:val="single" w:sz="2" w:space="0" w:color="auto"/>
            </w:tcBorders>
            <w:shd w:val="clear" w:color="auto" w:fill="auto"/>
            <w:tcMar>
              <w:left w:w="57" w:type="dxa"/>
              <w:right w:w="57" w:type="dxa"/>
            </w:tcMar>
            <w:vAlign w:val="center"/>
          </w:tcPr>
          <w:p w14:paraId="0AC75E89"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Дата введения в действие</w:t>
            </w:r>
          </w:p>
        </w:tc>
      </w:tr>
      <w:tr w:rsidR="00A21294" w:rsidRPr="00326E68" w14:paraId="2E88306F" w14:textId="77777777" w:rsidTr="00121A27">
        <w:tc>
          <w:tcPr>
            <w:tcW w:w="2396" w:type="dxa"/>
            <w:vMerge/>
            <w:tcBorders>
              <w:left w:val="single" w:sz="2" w:space="0" w:color="auto"/>
              <w:bottom w:val="single" w:sz="12" w:space="0" w:color="auto"/>
              <w:right w:val="single" w:sz="2" w:space="0" w:color="auto"/>
            </w:tcBorders>
            <w:shd w:val="clear" w:color="auto" w:fill="auto"/>
            <w:tcMar>
              <w:left w:w="57" w:type="dxa"/>
              <w:right w:w="57" w:type="dxa"/>
            </w:tcMar>
            <w:vAlign w:val="center"/>
          </w:tcPr>
          <w:p w14:paraId="2B80BA97" w14:textId="77777777" w:rsidR="00A21294" w:rsidRPr="00326E68" w:rsidRDefault="00A21294" w:rsidP="00121A27">
            <w:pPr>
              <w:tabs>
                <w:tab w:val="left" w:pos="9639"/>
              </w:tabs>
              <w:spacing w:before="40" w:after="40" w:line="200" w:lineRule="exact"/>
              <w:rPr>
                <w:i/>
                <w:sz w:val="16"/>
                <w:szCs w:val="16"/>
              </w:rPr>
            </w:pPr>
          </w:p>
        </w:tc>
        <w:tc>
          <w:tcPr>
            <w:tcW w:w="804" w:type="dxa"/>
            <w:tcBorders>
              <w:left w:val="single" w:sz="2" w:space="0" w:color="auto"/>
              <w:bottom w:val="single" w:sz="12" w:space="0" w:color="auto"/>
              <w:right w:val="single" w:sz="2" w:space="0" w:color="auto"/>
            </w:tcBorders>
            <w:shd w:val="clear" w:color="auto" w:fill="auto"/>
            <w:tcMar>
              <w:left w:w="57" w:type="dxa"/>
              <w:right w:w="57" w:type="dxa"/>
            </w:tcMar>
            <w:vAlign w:val="center"/>
          </w:tcPr>
          <w:p w14:paraId="0482F732"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CO</w:t>
            </w:r>
          </w:p>
          <w:p w14:paraId="2F51DF74"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(г/кВт∙ч)</w:t>
            </w:r>
          </w:p>
        </w:tc>
        <w:tc>
          <w:tcPr>
            <w:tcW w:w="0" w:type="auto"/>
            <w:tcBorders>
              <w:left w:val="single" w:sz="2" w:space="0" w:color="auto"/>
              <w:bottom w:val="single" w:sz="12" w:space="0" w:color="auto"/>
              <w:right w:val="single" w:sz="2" w:space="0" w:color="auto"/>
            </w:tcBorders>
            <w:shd w:val="clear" w:color="auto" w:fill="auto"/>
            <w:tcMar>
              <w:left w:w="57" w:type="dxa"/>
              <w:right w:w="57" w:type="dxa"/>
            </w:tcMar>
          </w:tcPr>
          <w:p w14:paraId="72F63802"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NMHC</w:t>
            </w:r>
          </w:p>
          <w:p w14:paraId="6ACFA0E1"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(г/кВт∙ч)</w:t>
            </w:r>
          </w:p>
        </w:tc>
        <w:tc>
          <w:tcPr>
            <w:tcW w:w="0" w:type="auto"/>
            <w:gridSpan w:val="2"/>
            <w:tcBorders>
              <w:left w:val="single" w:sz="2" w:space="0" w:color="auto"/>
              <w:bottom w:val="single" w:sz="12" w:space="0" w:color="auto"/>
              <w:right w:val="single" w:sz="2" w:space="0" w:color="auto"/>
            </w:tcBorders>
            <w:shd w:val="clear" w:color="auto" w:fill="auto"/>
            <w:tcMar>
              <w:left w:w="57" w:type="dxa"/>
              <w:right w:w="57" w:type="dxa"/>
            </w:tcMar>
            <w:vAlign w:val="center"/>
          </w:tcPr>
          <w:p w14:paraId="3A5BD731"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THC</w:t>
            </w:r>
          </w:p>
          <w:p w14:paraId="705B4B97"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(г/кВт∙ч)</w:t>
            </w:r>
          </w:p>
        </w:tc>
        <w:tc>
          <w:tcPr>
            <w:tcW w:w="0" w:type="auto"/>
            <w:tcBorders>
              <w:left w:val="single" w:sz="2" w:space="0" w:color="auto"/>
              <w:bottom w:val="single" w:sz="12" w:space="0" w:color="auto"/>
              <w:right w:val="single" w:sz="2" w:space="0" w:color="auto"/>
            </w:tcBorders>
            <w:shd w:val="clear" w:color="auto" w:fill="auto"/>
            <w:tcMar>
              <w:left w:w="57" w:type="dxa"/>
              <w:right w:w="57" w:type="dxa"/>
            </w:tcMar>
          </w:tcPr>
          <w:p w14:paraId="796FC30F"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NOx</w:t>
            </w:r>
          </w:p>
          <w:p w14:paraId="4F9B032B"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(г/кВт∙ч)</w:t>
            </w:r>
          </w:p>
        </w:tc>
        <w:tc>
          <w:tcPr>
            <w:tcW w:w="0" w:type="auto"/>
            <w:tcBorders>
              <w:left w:val="single" w:sz="2" w:space="0" w:color="auto"/>
              <w:bottom w:val="single" w:sz="12" w:space="0" w:color="auto"/>
              <w:right w:val="single" w:sz="2" w:space="0" w:color="auto"/>
            </w:tcBorders>
            <w:shd w:val="clear" w:color="auto" w:fill="auto"/>
            <w:tcMar>
              <w:left w:w="57" w:type="dxa"/>
              <w:right w:w="57" w:type="dxa"/>
            </w:tcMar>
            <w:vAlign w:val="center"/>
          </w:tcPr>
          <w:p w14:paraId="08D5780B" w14:textId="77777777" w:rsidR="00A21294" w:rsidRPr="00326E68" w:rsidRDefault="00A21294" w:rsidP="00121A27">
            <w:pPr>
              <w:tabs>
                <w:tab w:val="left" w:pos="9639"/>
              </w:tabs>
              <w:spacing w:before="40" w:after="40" w:line="200" w:lineRule="exact"/>
              <w:jc w:val="center"/>
              <w:rPr>
                <w:rFonts w:eastAsiaTheme="minorEastAsia"/>
                <w:i/>
                <w:sz w:val="16"/>
                <w:szCs w:val="16"/>
                <w:lang w:eastAsia="zh-CN"/>
              </w:rPr>
            </w:pPr>
            <w:r w:rsidRPr="00326E68">
              <w:rPr>
                <w:rFonts w:eastAsiaTheme="minorEastAsia"/>
                <w:i/>
                <w:sz w:val="16"/>
                <w:szCs w:val="16"/>
                <w:lang w:eastAsia="zh-CN"/>
              </w:rPr>
              <w:t>ТЧ</w:t>
            </w:r>
          </w:p>
          <w:p w14:paraId="006AF54C"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(г/кВт∙ч)</w:t>
            </w:r>
          </w:p>
        </w:tc>
        <w:tc>
          <w:tcPr>
            <w:tcW w:w="0" w:type="auto"/>
            <w:tcBorders>
              <w:left w:val="single" w:sz="2" w:space="0" w:color="auto"/>
              <w:bottom w:val="single" w:sz="12" w:space="0" w:color="auto"/>
              <w:right w:val="single" w:sz="2" w:space="0" w:color="auto"/>
            </w:tcBorders>
          </w:tcPr>
          <w:p w14:paraId="22511A09"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КЧ</w:t>
            </w:r>
          </w:p>
          <w:p w14:paraId="1C60924E" w14:textId="77777777" w:rsidR="00A21294" w:rsidRPr="00326E68" w:rsidRDefault="00A21294" w:rsidP="00121A27">
            <w:pPr>
              <w:tabs>
                <w:tab w:val="left" w:pos="9639"/>
              </w:tabs>
              <w:spacing w:before="40" w:after="40" w:line="200" w:lineRule="exact"/>
              <w:jc w:val="center"/>
              <w:rPr>
                <w:i/>
                <w:sz w:val="16"/>
                <w:szCs w:val="16"/>
              </w:rPr>
            </w:pPr>
            <w:r w:rsidRPr="00326E68">
              <w:rPr>
                <w:i/>
                <w:sz w:val="16"/>
                <w:szCs w:val="16"/>
              </w:rPr>
              <w:t>(♯/кВт∙ч)</w:t>
            </w:r>
          </w:p>
        </w:tc>
        <w:tc>
          <w:tcPr>
            <w:tcW w:w="0" w:type="auto"/>
            <w:tcBorders>
              <w:left w:val="single" w:sz="2" w:space="0" w:color="auto"/>
              <w:bottom w:val="single" w:sz="12" w:space="0" w:color="auto"/>
              <w:right w:val="single" w:sz="2" w:space="0" w:color="auto"/>
            </w:tcBorders>
            <w:shd w:val="clear" w:color="auto" w:fill="auto"/>
            <w:tcMar>
              <w:left w:w="57" w:type="dxa"/>
              <w:right w:w="57" w:type="dxa"/>
            </w:tcMar>
            <w:vAlign w:val="center"/>
          </w:tcPr>
          <w:p w14:paraId="3FD980CE" w14:textId="77777777" w:rsidR="00A21294" w:rsidRPr="00326E68" w:rsidRDefault="00A21294" w:rsidP="00121A27">
            <w:pPr>
              <w:tabs>
                <w:tab w:val="left" w:pos="9639"/>
              </w:tabs>
              <w:spacing w:before="40" w:after="40" w:line="200" w:lineRule="exact"/>
              <w:jc w:val="center"/>
              <w:rPr>
                <w:i/>
                <w:sz w:val="16"/>
                <w:szCs w:val="16"/>
              </w:rPr>
            </w:pPr>
            <w:r w:rsidRPr="00326E68">
              <w:rPr>
                <w:i/>
                <w:color w:val="000000"/>
                <w:sz w:val="16"/>
                <w:szCs w:val="16"/>
              </w:rPr>
              <w:t>Стандарт на топливо</w:t>
            </w:r>
          </w:p>
        </w:tc>
        <w:tc>
          <w:tcPr>
            <w:tcW w:w="0" w:type="auto"/>
            <w:vMerge/>
            <w:tcBorders>
              <w:left w:val="single" w:sz="2" w:space="0" w:color="auto"/>
              <w:bottom w:val="single" w:sz="12" w:space="0" w:color="auto"/>
              <w:right w:val="single" w:sz="2" w:space="0" w:color="auto"/>
            </w:tcBorders>
            <w:shd w:val="clear" w:color="auto" w:fill="auto"/>
            <w:tcMar>
              <w:left w:w="57" w:type="dxa"/>
              <w:right w:w="57" w:type="dxa"/>
            </w:tcMar>
            <w:vAlign w:val="center"/>
          </w:tcPr>
          <w:p w14:paraId="162F4574" w14:textId="77777777" w:rsidR="00A21294" w:rsidRPr="00326E68" w:rsidRDefault="00A21294" w:rsidP="00121A27">
            <w:pPr>
              <w:tabs>
                <w:tab w:val="left" w:pos="9639"/>
              </w:tabs>
              <w:spacing w:before="40" w:after="40" w:line="200" w:lineRule="exact"/>
              <w:jc w:val="center"/>
              <w:rPr>
                <w:b/>
              </w:rPr>
            </w:pPr>
          </w:p>
        </w:tc>
      </w:tr>
      <w:tr w:rsidR="00A21294" w:rsidRPr="00326E68" w14:paraId="1E39A773" w14:textId="77777777" w:rsidTr="00121A27">
        <w:tc>
          <w:tcPr>
            <w:tcW w:w="2396"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9B6DC21" w14:textId="77777777" w:rsidR="00A21294" w:rsidRPr="00326E68" w:rsidRDefault="00A21294" w:rsidP="00121A27">
            <w:pPr>
              <w:tabs>
                <w:tab w:val="left" w:pos="9639"/>
              </w:tabs>
              <w:spacing w:before="40" w:after="40" w:line="200" w:lineRule="exact"/>
              <w:rPr>
                <w:sz w:val="18"/>
                <w:szCs w:val="18"/>
              </w:rPr>
            </w:pPr>
            <w:r w:rsidRPr="00326E68">
              <w:rPr>
                <w:sz w:val="18"/>
                <w:szCs w:val="18"/>
              </w:rPr>
              <w:t>R49.02 (</w:t>
            </w:r>
            <w:r w:rsidRPr="00190BC7">
              <w:rPr>
                <w:sz w:val="18"/>
                <w:szCs w:val="18"/>
              </w:rPr>
              <w:t xml:space="preserve">уровень </w:t>
            </w:r>
            <w:r w:rsidRPr="00326E68">
              <w:rPr>
                <w:sz w:val="18"/>
                <w:szCs w:val="18"/>
              </w:rPr>
              <w:t>B)</w:t>
            </w:r>
            <w:r w:rsidRPr="00326E68">
              <w:rPr>
                <w:sz w:val="18"/>
                <w:szCs w:val="18"/>
                <w:vertAlign w:val="superscript"/>
              </w:rPr>
              <w:t>1</w:t>
            </w:r>
            <w:r w:rsidRPr="00326E68">
              <w:rPr>
                <w:sz w:val="18"/>
                <w:szCs w:val="18"/>
              </w:rPr>
              <w:t xml:space="preserve"> </w:t>
            </w:r>
          </w:p>
        </w:tc>
        <w:tc>
          <w:tcPr>
            <w:tcW w:w="804"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727B49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4,0 </w:t>
            </w:r>
          </w:p>
        </w:tc>
        <w:tc>
          <w:tcPr>
            <w:tcW w:w="0" w:type="auto"/>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9487741" w14:textId="77777777" w:rsidR="00A21294" w:rsidRPr="00326E68" w:rsidRDefault="00A21294" w:rsidP="00121A27">
            <w:pPr>
              <w:tabs>
                <w:tab w:val="left" w:pos="9639"/>
              </w:tabs>
              <w:spacing w:before="40" w:after="40" w:line="200" w:lineRule="exact"/>
              <w:jc w:val="center"/>
              <w:rPr>
                <w:sz w:val="18"/>
                <w:szCs w:val="18"/>
              </w:rPr>
            </w:pPr>
          </w:p>
        </w:tc>
        <w:tc>
          <w:tcPr>
            <w:tcW w:w="0" w:type="auto"/>
            <w:gridSpan w:val="2"/>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3C139D0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1,1</w:t>
            </w:r>
          </w:p>
        </w:tc>
        <w:tc>
          <w:tcPr>
            <w:tcW w:w="0" w:type="auto"/>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577BFA0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7,0</w:t>
            </w:r>
          </w:p>
        </w:tc>
        <w:tc>
          <w:tcPr>
            <w:tcW w:w="0" w:type="auto"/>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4A3381E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0,15</w:t>
            </w:r>
          </w:p>
        </w:tc>
        <w:tc>
          <w:tcPr>
            <w:tcW w:w="0" w:type="auto"/>
            <w:tcBorders>
              <w:top w:val="single" w:sz="12" w:space="0" w:color="auto"/>
              <w:left w:val="single" w:sz="2" w:space="0" w:color="auto"/>
              <w:bottom w:val="single" w:sz="2" w:space="0" w:color="auto"/>
              <w:right w:val="single" w:sz="2" w:space="0" w:color="auto"/>
            </w:tcBorders>
          </w:tcPr>
          <w:p w14:paraId="350B974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0" w:type="auto"/>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8B7F54F"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EN590:1993</w:t>
            </w:r>
          </w:p>
        </w:tc>
        <w:tc>
          <w:tcPr>
            <w:tcW w:w="0" w:type="auto"/>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44AA21A" w14:textId="77777777" w:rsidR="00A21294" w:rsidRPr="008B3E2C" w:rsidRDefault="00A21294" w:rsidP="00121A27">
            <w:pPr>
              <w:tabs>
                <w:tab w:val="left" w:pos="9639"/>
              </w:tabs>
              <w:spacing w:before="40" w:after="40" w:line="200" w:lineRule="exact"/>
              <w:jc w:val="center"/>
              <w:rPr>
                <w:sz w:val="18"/>
                <w:szCs w:val="18"/>
              </w:rPr>
            </w:pPr>
            <w:r w:rsidRPr="00326E68">
              <w:rPr>
                <w:sz w:val="18"/>
                <w:szCs w:val="18"/>
              </w:rPr>
              <w:t>1995</w:t>
            </w:r>
            <w:r w:rsidRPr="008B3E2C">
              <w:rPr>
                <w:sz w:val="18"/>
                <w:szCs w:val="18"/>
              </w:rPr>
              <w:t xml:space="preserve"> </w:t>
            </w:r>
            <w:r w:rsidRPr="00326E68">
              <w:rPr>
                <w:sz w:val="18"/>
                <w:szCs w:val="18"/>
              </w:rPr>
              <w:t>год</w:t>
            </w:r>
          </w:p>
        </w:tc>
      </w:tr>
      <w:tr w:rsidR="00A21294" w:rsidRPr="00326E68" w14:paraId="12042AF1" w14:textId="77777777" w:rsidTr="00121A27">
        <w:tc>
          <w:tcPr>
            <w:tcW w:w="239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4D99EC0" w14:textId="77777777" w:rsidR="00A21294" w:rsidRPr="00326E68" w:rsidRDefault="00A21294" w:rsidP="00121A27">
            <w:pPr>
              <w:tabs>
                <w:tab w:val="left" w:pos="9639"/>
              </w:tabs>
              <w:spacing w:before="40" w:after="40" w:line="200" w:lineRule="exact"/>
              <w:rPr>
                <w:sz w:val="18"/>
                <w:szCs w:val="18"/>
              </w:rPr>
            </w:pPr>
            <w:r w:rsidRPr="00326E68">
              <w:rPr>
                <w:sz w:val="18"/>
                <w:szCs w:val="18"/>
              </w:rPr>
              <w:t>R49.03 (</w:t>
            </w:r>
            <w:r w:rsidRPr="00C9572D">
              <w:rPr>
                <w:sz w:val="18"/>
                <w:szCs w:val="18"/>
              </w:rPr>
              <w:t xml:space="preserve">уровень </w:t>
            </w:r>
            <w:r w:rsidRPr="00326E68">
              <w:rPr>
                <w:sz w:val="18"/>
                <w:szCs w:val="18"/>
              </w:rPr>
              <w:t>A)</w:t>
            </w:r>
            <w:r w:rsidRPr="00326E68">
              <w:rPr>
                <w:sz w:val="18"/>
                <w:szCs w:val="18"/>
                <w:vertAlign w:val="superscript"/>
              </w:rPr>
              <w:t>2</w:t>
            </w:r>
          </w:p>
        </w:tc>
        <w:tc>
          <w:tcPr>
            <w:tcW w:w="804"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4BABF98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5,45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F90785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0,78</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465D30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515DDEE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93D2D9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0,03</w:t>
            </w:r>
          </w:p>
        </w:tc>
        <w:tc>
          <w:tcPr>
            <w:tcW w:w="0" w:type="auto"/>
            <w:tcBorders>
              <w:top w:val="single" w:sz="2" w:space="0" w:color="auto"/>
              <w:left w:val="single" w:sz="2" w:space="0" w:color="auto"/>
              <w:bottom w:val="single" w:sz="2" w:space="0" w:color="auto"/>
              <w:right w:val="single" w:sz="2" w:space="0" w:color="auto"/>
            </w:tcBorders>
          </w:tcPr>
          <w:p w14:paraId="5B09F1D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7906B2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EN590:2000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A6A7B2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2000 год</w:t>
            </w:r>
          </w:p>
        </w:tc>
      </w:tr>
      <w:tr w:rsidR="00A21294" w:rsidRPr="00326E68" w14:paraId="29D8FA36" w14:textId="77777777" w:rsidTr="00121A27">
        <w:tc>
          <w:tcPr>
            <w:tcW w:w="239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44F01EDD" w14:textId="77777777" w:rsidR="00A21294" w:rsidRPr="00326E68" w:rsidRDefault="00A21294" w:rsidP="00121A27">
            <w:pPr>
              <w:tabs>
                <w:tab w:val="left" w:pos="9639"/>
              </w:tabs>
              <w:spacing w:before="40" w:after="40" w:line="200" w:lineRule="exact"/>
              <w:rPr>
                <w:sz w:val="18"/>
                <w:szCs w:val="18"/>
              </w:rPr>
            </w:pPr>
            <w:r w:rsidRPr="00326E68">
              <w:rPr>
                <w:sz w:val="18"/>
                <w:szCs w:val="18"/>
              </w:rPr>
              <w:t>R49.03 (</w:t>
            </w:r>
            <w:r w:rsidRPr="00C9572D">
              <w:rPr>
                <w:sz w:val="18"/>
                <w:szCs w:val="18"/>
              </w:rPr>
              <w:t xml:space="preserve">уровень </w:t>
            </w:r>
            <w:r w:rsidRPr="00326E68">
              <w:rPr>
                <w:sz w:val="18"/>
                <w:szCs w:val="18"/>
              </w:rPr>
              <w:t>B1)</w:t>
            </w:r>
            <w:r w:rsidRPr="00326E68">
              <w:rPr>
                <w:sz w:val="18"/>
                <w:szCs w:val="18"/>
                <w:vertAlign w:val="superscript"/>
              </w:rPr>
              <w:t>2</w:t>
            </w:r>
          </w:p>
        </w:tc>
        <w:tc>
          <w:tcPr>
            <w:tcW w:w="804"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4ADCF0C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4,0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90E031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0,55</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499992C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3A094B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27601B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0,03</w:t>
            </w:r>
          </w:p>
        </w:tc>
        <w:tc>
          <w:tcPr>
            <w:tcW w:w="0" w:type="auto"/>
            <w:tcBorders>
              <w:top w:val="single" w:sz="2" w:space="0" w:color="auto"/>
              <w:left w:val="single" w:sz="2" w:space="0" w:color="auto"/>
              <w:bottom w:val="single" w:sz="2" w:space="0" w:color="auto"/>
              <w:right w:val="single" w:sz="2" w:space="0" w:color="auto"/>
            </w:tcBorders>
          </w:tcPr>
          <w:p w14:paraId="642C2C5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DAD9FD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EN590:2004</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58D977E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2005 год</w:t>
            </w:r>
          </w:p>
        </w:tc>
      </w:tr>
      <w:tr w:rsidR="00A21294" w:rsidRPr="00326E68" w14:paraId="440CD62C" w14:textId="77777777" w:rsidTr="00121A27">
        <w:tc>
          <w:tcPr>
            <w:tcW w:w="239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403ACAF" w14:textId="77777777" w:rsidR="00A21294" w:rsidRPr="00326E68" w:rsidRDefault="00A21294" w:rsidP="00121A27">
            <w:pPr>
              <w:tabs>
                <w:tab w:val="left" w:pos="9639"/>
              </w:tabs>
              <w:spacing w:before="40" w:after="40" w:line="200" w:lineRule="exact"/>
              <w:rPr>
                <w:sz w:val="18"/>
                <w:szCs w:val="18"/>
              </w:rPr>
            </w:pPr>
            <w:r w:rsidRPr="00326E68">
              <w:rPr>
                <w:sz w:val="18"/>
                <w:szCs w:val="18"/>
              </w:rPr>
              <w:t>R49.03 – 05 (</w:t>
            </w:r>
            <w:r w:rsidRPr="00C9572D">
              <w:rPr>
                <w:sz w:val="18"/>
                <w:szCs w:val="18"/>
              </w:rPr>
              <w:t>уровень</w:t>
            </w:r>
            <w:r w:rsidRPr="00326E68">
              <w:rPr>
                <w:strike/>
                <w:sz w:val="18"/>
                <w:szCs w:val="18"/>
              </w:rPr>
              <w:t xml:space="preserve"> </w:t>
            </w:r>
            <w:r w:rsidRPr="00326E68">
              <w:rPr>
                <w:sz w:val="18"/>
                <w:szCs w:val="18"/>
              </w:rPr>
              <w:t>B2)</w:t>
            </w:r>
            <w:r w:rsidRPr="00326E68">
              <w:rPr>
                <w:sz w:val="18"/>
                <w:szCs w:val="18"/>
                <w:vertAlign w:val="superscript"/>
              </w:rPr>
              <w:t>2</w:t>
            </w:r>
          </w:p>
        </w:tc>
        <w:tc>
          <w:tcPr>
            <w:tcW w:w="804"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1C04587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5,45</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DC3A5F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0,78</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05C3374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D2B340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6D7860C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0,03</w:t>
            </w:r>
          </w:p>
        </w:tc>
        <w:tc>
          <w:tcPr>
            <w:tcW w:w="0" w:type="auto"/>
            <w:tcBorders>
              <w:top w:val="single" w:sz="2" w:space="0" w:color="auto"/>
              <w:left w:val="single" w:sz="2" w:space="0" w:color="auto"/>
              <w:bottom w:val="single" w:sz="2" w:space="0" w:color="auto"/>
              <w:right w:val="single" w:sz="2" w:space="0" w:color="auto"/>
            </w:tcBorders>
          </w:tcPr>
          <w:p w14:paraId="3E24FFB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C72F87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EN590:2008</w:t>
            </w:r>
          </w:p>
        </w:tc>
        <w:tc>
          <w:tcPr>
            <w:tcW w:w="0" w:type="auto"/>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51B2665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2008 год</w:t>
            </w:r>
          </w:p>
        </w:tc>
      </w:tr>
      <w:tr w:rsidR="00A21294" w:rsidRPr="00326E68" w14:paraId="7ACDDDAB" w14:textId="77777777" w:rsidTr="00121A27">
        <w:tc>
          <w:tcPr>
            <w:tcW w:w="2396"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3B812329" w14:textId="77777777" w:rsidR="00A21294" w:rsidRPr="00326E68" w:rsidRDefault="00A21294" w:rsidP="00121A27">
            <w:pPr>
              <w:tabs>
                <w:tab w:val="left" w:pos="9639"/>
              </w:tabs>
              <w:spacing w:before="40" w:after="40" w:line="200" w:lineRule="exact"/>
              <w:rPr>
                <w:sz w:val="18"/>
                <w:szCs w:val="18"/>
              </w:rPr>
            </w:pPr>
            <w:r w:rsidRPr="00326E68">
              <w:rPr>
                <w:sz w:val="18"/>
                <w:szCs w:val="18"/>
              </w:rPr>
              <w:t>R49.06</w:t>
            </w:r>
            <w:r w:rsidRPr="00326E68">
              <w:rPr>
                <w:sz w:val="18"/>
                <w:szCs w:val="18"/>
                <w:vertAlign w:val="superscript"/>
              </w:rPr>
              <w:t>3</w:t>
            </w:r>
          </w:p>
        </w:tc>
        <w:tc>
          <w:tcPr>
            <w:tcW w:w="804"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642EB92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4,0</w:t>
            </w:r>
          </w:p>
        </w:tc>
        <w:tc>
          <w:tcPr>
            <w:tcW w:w="0" w:type="auto"/>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6F82F90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w:t>
            </w:r>
          </w:p>
        </w:tc>
        <w:tc>
          <w:tcPr>
            <w:tcW w:w="0" w:type="auto"/>
            <w:gridSpan w:val="2"/>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0E98107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0,16</w:t>
            </w:r>
          </w:p>
        </w:tc>
        <w:tc>
          <w:tcPr>
            <w:tcW w:w="0" w:type="auto"/>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7ABC11A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0,46</w:t>
            </w:r>
          </w:p>
        </w:tc>
        <w:tc>
          <w:tcPr>
            <w:tcW w:w="0" w:type="auto"/>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1BFEE40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0,01</w:t>
            </w:r>
          </w:p>
        </w:tc>
        <w:tc>
          <w:tcPr>
            <w:tcW w:w="0" w:type="auto"/>
            <w:tcBorders>
              <w:top w:val="single" w:sz="2" w:space="0" w:color="auto"/>
              <w:left w:val="single" w:sz="2" w:space="0" w:color="auto"/>
              <w:bottom w:val="single" w:sz="12" w:space="0" w:color="auto"/>
              <w:right w:val="single" w:sz="2" w:space="0" w:color="auto"/>
            </w:tcBorders>
          </w:tcPr>
          <w:p w14:paraId="1C7EB3C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6×10</w:t>
            </w:r>
            <w:r w:rsidRPr="00326E68">
              <w:rPr>
                <w:sz w:val="18"/>
                <w:szCs w:val="18"/>
                <w:vertAlign w:val="superscript"/>
              </w:rPr>
              <w:t>11</w:t>
            </w:r>
          </w:p>
        </w:tc>
        <w:tc>
          <w:tcPr>
            <w:tcW w:w="0" w:type="auto"/>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43C41EA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EN590:2014</w:t>
            </w:r>
          </w:p>
        </w:tc>
        <w:tc>
          <w:tcPr>
            <w:tcW w:w="0" w:type="auto"/>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55D8D77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2012 год</w:t>
            </w:r>
          </w:p>
        </w:tc>
      </w:tr>
    </w:tbl>
    <w:p w14:paraId="46BDDE3C" w14:textId="77777777" w:rsidR="00A21294" w:rsidRPr="009F04FA" w:rsidRDefault="00A21294" w:rsidP="00A21294">
      <w:pPr>
        <w:tabs>
          <w:tab w:val="left" w:pos="426"/>
          <w:tab w:val="left" w:pos="2795"/>
          <w:tab w:val="left" w:pos="9639"/>
        </w:tabs>
        <w:spacing w:before="120" w:line="220" w:lineRule="exact"/>
        <w:ind w:left="170" w:hanging="170"/>
        <w:rPr>
          <w:sz w:val="18"/>
          <w:szCs w:val="18"/>
        </w:rPr>
      </w:pPr>
      <w:r>
        <w:rPr>
          <w:sz w:val="18"/>
          <w:szCs w:val="18"/>
          <w:vertAlign w:val="superscript"/>
        </w:rPr>
        <w:tab/>
      </w:r>
      <w:r w:rsidRPr="007F603E">
        <w:rPr>
          <w:sz w:val="18"/>
          <w:szCs w:val="18"/>
          <w:vertAlign w:val="superscript"/>
        </w:rPr>
        <w:t>1</w:t>
      </w:r>
      <w:r w:rsidRPr="009F04FA">
        <w:rPr>
          <w:sz w:val="18"/>
          <w:szCs w:val="18"/>
        </w:rPr>
        <w:tab/>
        <w:t>Предельные значения показаны для 13-режимного испытания.</w:t>
      </w:r>
    </w:p>
    <w:p w14:paraId="7D037A09" w14:textId="77777777" w:rsidR="00A21294" w:rsidRPr="009F04FA" w:rsidRDefault="00A21294" w:rsidP="00A21294">
      <w:pPr>
        <w:tabs>
          <w:tab w:val="left" w:pos="426"/>
          <w:tab w:val="left" w:pos="2795"/>
          <w:tab w:val="left" w:pos="9639"/>
        </w:tabs>
        <w:spacing w:line="220" w:lineRule="exact"/>
        <w:ind w:left="170" w:hanging="170"/>
        <w:rPr>
          <w:sz w:val="18"/>
          <w:szCs w:val="18"/>
        </w:rPr>
      </w:pPr>
      <w:r w:rsidRPr="00A21294">
        <w:rPr>
          <w:sz w:val="18"/>
          <w:szCs w:val="18"/>
        </w:rPr>
        <w:tab/>
      </w:r>
      <w:r w:rsidRPr="00A21294">
        <w:rPr>
          <w:sz w:val="18"/>
          <w:szCs w:val="18"/>
          <w:vertAlign w:val="superscript"/>
        </w:rPr>
        <w:t>2</w:t>
      </w:r>
      <w:r w:rsidRPr="009F04FA">
        <w:rPr>
          <w:sz w:val="18"/>
          <w:szCs w:val="18"/>
        </w:rPr>
        <w:tab/>
        <w:t xml:space="preserve">Предельные значения показаны только для испытания </w:t>
      </w:r>
      <w:r w:rsidRPr="00326E68">
        <w:rPr>
          <w:sz w:val="18"/>
          <w:szCs w:val="18"/>
        </w:rPr>
        <w:t>ETC</w:t>
      </w:r>
      <w:r w:rsidRPr="009F04FA">
        <w:rPr>
          <w:sz w:val="18"/>
          <w:szCs w:val="18"/>
        </w:rPr>
        <w:t>.</w:t>
      </w:r>
    </w:p>
    <w:p w14:paraId="096DAE19" w14:textId="77777777" w:rsidR="00A21294" w:rsidRPr="00A21294" w:rsidRDefault="00A21294" w:rsidP="00A21294">
      <w:pPr>
        <w:tabs>
          <w:tab w:val="left" w:pos="426"/>
          <w:tab w:val="left" w:pos="2795"/>
          <w:tab w:val="left" w:pos="9639"/>
        </w:tabs>
        <w:spacing w:line="220" w:lineRule="exact"/>
        <w:ind w:left="170" w:hanging="170"/>
        <w:rPr>
          <w:sz w:val="18"/>
          <w:szCs w:val="18"/>
        </w:rPr>
      </w:pPr>
      <w:r w:rsidRPr="00A21294">
        <w:rPr>
          <w:sz w:val="18"/>
          <w:szCs w:val="18"/>
        </w:rPr>
        <w:tab/>
      </w:r>
      <w:r w:rsidRPr="00A21294">
        <w:rPr>
          <w:sz w:val="18"/>
          <w:szCs w:val="18"/>
          <w:vertAlign w:val="superscript"/>
        </w:rPr>
        <w:t>3</w:t>
      </w:r>
      <w:r w:rsidRPr="00A21294">
        <w:rPr>
          <w:sz w:val="18"/>
          <w:szCs w:val="18"/>
        </w:rPr>
        <w:tab/>
      </w:r>
      <w:r w:rsidRPr="009F04FA">
        <w:rPr>
          <w:sz w:val="18"/>
          <w:szCs w:val="18"/>
        </w:rPr>
        <w:t>Предельные значения показаны только для испытания ВСПЦ.</w:t>
      </w:r>
    </w:p>
    <w:p w14:paraId="4FBCAE40" w14:textId="77777777" w:rsidR="00A21294" w:rsidRPr="00A21294" w:rsidRDefault="00A21294" w:rsidP="00121A27">
      <w:pPr>
        <w:pStyle w:val="H23G"/>
        <w:spacing w:before="120"/>
      </w:pPr>
      <w:r w:rsidRPr="00A21294">
        <w:tab/>
        <w:t>Стандарты на внедорожную подвижную технику</w:t>
      </w:r>
    </w:p>
    <w:tbl>
      <w:tblPr>
        <w:tblW w:w="9678" w:type="dxa"/>
        <w:tblInd w:w="9" w:type="dxa"/>
        <w:tblLayout w:type="fixed"/>
        <w:tblCellMar>
          <w:left w:w="0" w:type="dxa"/>
          <w:right w:w="0" w:type="dxa"/>
        </w:tblCellMar>
        <w:tblLook w:val="04A0" w:firstRow="1" w:lastRow="0" w:firstColumn="1" w:lastColumn="0" w:noHBand="0" w:noVBand="1"/>
      </w:tblPr>
      <w:tblGrid>
        <w:gridCol w:w="1432"/>
        <w:gridCol w:w="997"/>
        <w:gridCol w:w="1812"/>
        <w:gridCol w:w="997"/>
        <w:gridCol w:w="906"/>
        <w:gridCol w:w="906"/>
        <w:gridCol w:w="906"/>
        <w:gridCol w:w="1722"/>
      </w:tblGrid>
      <w:tr w:rsidR="00A21294" w:rsidRPr="00326E68" w14:paraId="46F73EA2" w14:textId="77777777" w:rsidTr="00121A27">
        <w:tc>
          <w:tcPr>
            <w:tcW w:w="1432"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1475BDCC" w14:textId="77777777" w:rsidR="00A21294" w:rsidRPr="009F04FA" w:rsidRDefault="00A21294" w:rsidP="00121A27">
            <w:pPr>
              <w:tabs>
                <w:tab w:val="left" w:pos="9639"/>
              </w:tabs>
              <w:spacing w:before="40" w:after="40" w:line="240" w:lineRule="auto"/>
              <w:ind w:right="40"/>
              <w:jc w:val="center"/>
              <w:rPr>
                <w:i/>
                <w:sz w:val="16"/>
                <w:szCs w:val="16"/>
              </w:rPr>
            </w:pPr>
            <w:r w:rsidRPr="009F04FA">
              <w:rPr>
                <w:i/>
                <w:color w:val="000000"/>
                <w:sz w:val="16"/>
                <w:szCs w:val="16"/>
              </w:rPr>
              <w:t>Уровни выбросов, принятые в ООН</w:t>
            </w:r>
          </w:p>
        </w:tc>
        <w:tc>
          <w:tcPr>
            <w:tcW w:w="99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03FEE7D8" w14:textId="77777777" w:rsidR="00A21294" w:rsidRPr="00326E68" w:rsidRDefault="00A21294" w:rsidP="00121A27">
            <w:pPr>
              <w:autoSpaceDE w:val="0"/>
              <w:autoSpaceDN w:val="0"/>
              <w:adjustRightInd w:val="0"/>
              <w:spacing w:before="40" w:after="40" w:line="240" w:lineRule="auto"/>
              <w:ind w:right="113"/>
              <w:jc w:val="center"/>
              <w:rPr>
                <w:i/>
                <w:sz w:val="16"/>
                <w:szCs w:val="16"/>
              </w:rPr>
            </w:pPr>
            <w:r w:rsidRPr="00326E68">
              <w:rPr>
                <w:i/>
                <w:iCs/>
                <w:sz w:val="16"/>
                <w:szCs w:val="16"/>
              </w:rPr>
              <w:t>Диапазон мощности</w:t>
            </w:r>
          </w:p>
        </w:tc>
        <w:tc>
          <w:tcPr>
            <w:tcW w:w="1812"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65110DCD" w14:textId="77777777" w:rsidR="00A21294" w:rsidRPr="00326E68" w:rsidRDefault="00A21294" w:rsidP="00121A27">
            <w:pPr>
              <w:autoSpaceDE w:val="0"/>
              <w:autoSpaceDN w:val="0"/>
              <w:adjustRightInd w:val="0"/>
              <w:spacing w:before="40" w:after="40" w:line="240" w:lineRule="auto"/>
              <w:ind w:right="113"/>
              <w:jc w:val="center"/>
              <w:rPr>
                <w:i/>
                <w:sz w:val="16"/>
                <w:szCs w:val="16"/>
              </w:rPr>
            </w:pPr>
            <w:r w:rsidRPr="00326E68">
              <w:rPr>
                <w:i/>
                <w:iCs/>
                <w:sz w:val="16"/>
                <w:szCs w:val="16"/>
              </w:rPr>
              <w:t>Чистая мощность (P)</w:t>
            </w:r>
            <w:r w:rsidRPr="00326E68">
              <w:rPr>
                <w:i/>
                <w:iCs/>
                <w:sz w:val="16"/>
                <w:szCs w:val="16"/>
              </w:rPr>
              <w:br/>
              <w:t>(кВт)</w:t>
            </w:r>
          </w:p>
        </w:tc>
        <w:tc>
          <w:tcPr>
            <w:tcW w:w="99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5A4B647C" w14:textId="77777777" w:rsidR="00A21294" w:rsidRPr="00326E68" w:rsidRDefault="00A21294" w:rsidP="00121A27">
            <w:pPr>
              <w:autoSpaceDE w:val="0"/>
              <w:autoSpaceDN w:val="0"/>
              <w:adjustRightInd w:val="0"/>
              <w:spacing w:before="40" w:after="40" w:line="240" w:lineRule="auto"/>
              <w:ind w:right="113"/>
              <w:jc w:val="center"/>
              <w:rPr>
                <w:i/>
                <w:sz w:val="16"/>
                <w:szCs w:val="16"/>
              </w:rPr>
            </w:pPr>
            <w:r w:rsidRPr="00326E68">
              <w:rPr>
                <w:i/>
                <w:iCs/>
                <w:sz w:val="16"/>
                <w:szCs w:val="16"/>
              </w:rPr>
              <w:t>CO</w:t>
            </w:r>
            <w:r w:rsidRPr="00326E68">
              <w:rPr>
                <w:i/>
                <w:iCs/>
                <w:sz w:val="16"/>
                <w:szCs w:val="16"/>
              </w:rPr>
              <w:br/>
              <w:t>(г/кВт</w:t>
            </w:r>
            <w:r w:rsidRPr="00326E68">
              <w:rPr>
                <w:i/>
                <w:color w:val="000000"/>
                <w:sz w:val="16"/>
                <w:szCs w:val="16"/>
              </w:rPr>
              <w:t>·</w:t>
            </w:r>
            <w:r w:rsidRPr="00326E68">
              <w:rPr>
                <w:i/>
                <w:iCs/>
                <w:sz w:val="16"/>
                <w:szCs w:val="16"/>
              </w:rPr>
              <w:t>ч)</w:t>
            </w:r>
          </w:p>
        </w:tc>
        <w:tc>
          <w:tcPr>
            <w:tcW w:w="906"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195AE249" w14:textId="77777777" w:rsidR="00A21294" w:rsidRPr="00326E68" w:rsidRDefault="00A21294" w:rsidP="00121A27">
            <w:pPr>
              <w:autoSpaceDE w:val="0"/>
              <w:autoSpaceDN w:val="0"/>
              <w:adjustRightInd w:val="0"/>
              <w:spacing w:before="40" w:after="40" w:line="240" w:lineRule="auto"/>
              <w:ind w:right="113"/>
              <w:jc w:val="center"/>
              <w:rPr>
                <w:i/>
                <w:sz w:val="16"/>
                <w:szCs w:val="16"/>
              </w:rPr>
            </w:pPr>
            <w:r w:rsidRPr="00326E68">
              <w:rPr>
                <w:i/>
                <w:iCs/>
                <w:sz w:val="16"/>
                <w:szCs w:val="16"/>
              </w:rPr>
              <w:t>HC</w:t>
            </w:r>
            <w:r w:rsidRPr="00326E68">
              <w:rPr>
                <w:i/>
                <w:iCs/>
                <w:sz w:val="16"/>
                <w:szCs w:val="16"/>
              </w:rPr>
              <w:br/>
              <w:t>(г/кВт</w:t>
            </w:r>
            <w:r w:rsidRPr="00326E68">
              <w:rPr>
                <w:i/>
                <w:color w:val="000000"/>
                <w:sz w:val="16"/>
                <w:szCs w:val="16"/>
              </w:rPr>
              <w:t>·</w:t>
            </w:r>
            <w:r w:rsidRPr="00326E68">
              <w:rPr>
                <w:i/>
                <w:iCs/>
                <w:sz w:val="16"/>
                <w:szCs w:val="16"/>
              </w:rPr>
              <w:t>ч)</w:t>
            </w:r>
          </w:p>
        </w:tc>
        <w:tc>
          <w:tcPr>
            <w:tcW w:w="906"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4EA7B9F3" w14:textId="77777777" w:rsidR="00A21294" w:rsidRPr="00326E68" w:rsidRDefault="00A21294" w:rsidP="00121A27">
            <w:pPr>
              <w:autoSpaceDE w:val="0"/>
              <w:autoSpaceDN w:val="0"/>
              <w:adjustRightInd w:val="0"/>
              <w:spacing w:before="40" w:after="40" w:line="240" w:lineRule="auto"/>
              <w:ind w:right="113"/>
              <w:jc w:val="center"/>
              <w:rPr>
                <w:i/>
                <w:sz w:val="16"/>
                <w:szCs w:val="16"/>
              </w:rPr>
            </w:pPr>
            <w:r w:rsidRPr="00326E68">
              <w:rPr>
                <w:i/>
                <w:iCs/>
                <w:sz w:val="16"/>
                <w:szCs w:val="16"/>
              </w:rPr>
              <w:t>N</w:t>
            </w:r>
            <w:r>
              <w:rPr>
                <w:i/>
                <w:iCs/>
                <w:sz w:val="16"/>
                <w:szCs w:val="16"/>
                <w:lang w:val="en-US"/>
              </w:rPr>
              <w:t>O</w:t>
            </w:r>
            <w:r w:rsidRPr="00326E68">
              <w:rPr>
                <w:i/>
                <w:iCs/>
                <w:sz w:val="16"/>
                <w:szCs w:val="16"/>
                <w:vertAlign w:val="subscript"/>
              </w:rPr>
              <w:t>x</w:t>
            </w:r>
            <w:r w:rsidRPr="00326E68">
              <w:rPr>
                <w:i/>
                <w:iCs/>
                <w:sz w:val="16"/>
                <w:szCs w:val="16"/>
              </w:rPr>
              <w:br/>
              <w:t>(г/кВт</w:t>
            </w:r>
            <w:r w:rsidRPr="00326E68">
              <w:rPr>
                <w:i/>
                <w:color w:val="000000"/>
                <w:sz w:val="16"/>
                <w:szCs w:val="16"/>
              </w:rPr>
              <w:t>·</w:t>
            </w:r>
            <w:r w:rsidRPr="00326E68">
              <w:rPr>
                <w:i/>
                <w:iCs/>
                <w:sz w:val="16"/>
                <w:szCs w:val="16"/>
              </w:rPr>
              <w:t>ч)</w:t>
            </w:r>
          </w:p>
        </w:tc>
        <w:tc>
          <w:tcPr>
            <w:tcW w:w="906"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1395784C" w14:textId="77777777" w:rsidR="00A21294" w:rsidRPr="00326E68" w:rsidRDefault="00A21294" w:rsidP="00121A27">
            <w:pPr>
              <w:autoSpaceDE w:val="0"/>
              <w:autoSpaceDN w:val="0"/>
              <w:adjustRightInd w:val="0"/>
              <w:spacing w:before="40" w:after="40" w:line="240" w:lineRule="auto"/>
              <w:ind w:right="113"/>
              <w:jc w:val="center"/>
              <w:rPr>
                <w:i/>
                <w:sz w:val="16"/>
                <w:szCs w:val="16"/>
              </w:rPr>
            </w:pPr>
            <w:r w:rsidRPr="00326E68">
              <w:rPr>
                <w:i/>
                <w:iCs/>
                <w:sz w:val="16"/>
                <w:szCs w:val="16"/>
              </w:rPr>
              <w:t>ТЧ</w:t>
            </w:r>
            <w:r w:rsidRPr="00326E68">
              <w:rPr>
                <w:i/>
                <w:iCs/>
                <w:sz w:val="16"/>
                <w:szCs w:val="16"/>
              </w:rPr>
              <w:br/>
              <w:t>(г/кВт</w:t>
            </w:r>
            <w:r w:rsidRPr="00326E68">
              <w:rPr>
                <w:i/>
                <w:color w:val="000000"/>
                <w:sz w:val="16"/>
                <w:szCs w:val="16"/>
              </w:rPr>
              <w:t>·</w:t>
            </w:r>
            <w:r w:rsidRPr="00326E68">
              <w:rPr>
                <w:i/>
                <w:iCs/>
                <w:sz w:val="16"/>
                <w:szCs w:val="16"/>
              </w:rPr>
              <w:t>ч)</w:t>
            </w:r>
          </w:p>
        </w:tc>
        <w:tc>
          <w:tcPr>
            <w:tcW w:w="1722"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6834A6FE" w14:textId="77777777" w:rsidR="00A21294" w:rsidRPr="00326E68" w:rsidRDefault="00A21294" w:rsidP="00121A27">
            <w:pPr>
              <w:spacing w:before="40" w:after="40" w:line="240" w:lineRule="auto"/>
              <w:ind w:right="113"/>
              <w:jc w:val="center"/>
              <w:rPr>
                <w:i/>
                <w:sz w:val="16"/>
                <w:szCs w:val="16"/>
              </w:rPr>
            </w:pPr>
            <w:r w:rsidRPr="00326E68">
              <w:rPr>
                <w:i/>
                <w:color w:val="000000"/>
                <w:sz w:val="16"/>
                <w:szCs w:val="16"/>
              </w:rPr>
              <w:t>Дата введения в действие</w:t>
            </w:r>
          </w:p>
        </w:tc>
      </w:tr>
      <w:tr w:rsidR="00A21294" w:rsidRPr="00326E68" w14:paraId="0A3DB31B" w14:textId="77777777" w:rsidTr="00121A27">
        <w:tc>
          <w:tcPr>
            <w:tcW w:w="1432" w:type="dxa"/>
            <w:vMerge w:val="restart"/>
            <w:tcBorders>
              <w:top w:val="single" w:sz="12" w:space="0" w:color="auto"/>
              <w:left w:val="single" w:sz="2" w:space="0" w:color="auto"/>
              <w:bottom w:val="single" w:sz="4" w:space="0" w:color="auto"/>
              <w:right w:val="single" w:sz="2" w:space="0" w:color="auto"/>
            </w:tcBorders>
            <w:shd w:val="clear" w:color="auto" w:fill="auto"/>
            <w:tcMar>
              <w:left w:w="57" w:type="dxa"/>
              <w:right w:w="57" w:type="dxa"/>
            </w:tcMar>
            <w:vAlign w:val="center"/>
          </w:tcPr>
          <w:p w14:paraId="162A96F5" w14:textId="77777777" w:rsidR="00A21294" w:rsidRPr="00326E68" w:rsidRDefault="00A21294" w:rsidP="00121A27">
            <w:pPr>
              <w:spacing w:before="40" w:after="40" w:line="240" w:lineRule="auto"/>
              <w:ind w:right="40"/>
              <w:jc w:val="center"/>
              <w:rPr>
                <w:sz w:val="18"/>
                <w:szCs w:val="18"/>
              </w:rPr>
            </w:pPr>
            <w:r w:rsidRPr="00326E68">
              <w:rPr>
                <w:sz w:val="18"/>
                <w:szCs w:val="18"/>
              </w:rPr>
              <w:t>R96</w:t>
            </w:r>
          </w:p>
        </w:tc>
        <w:tc>
          <w:tcPr>
            <w:tcW w:w="997"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AEE012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A</w:t>
            </w:r>
          </w:p>
        </w:tc>
        <w:tc>
          <w:tcPr>
            <w:tcW w:w="1812"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7AE3DCF"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P </w:t>
            </w:r>
            <w:r w:rsidRPr="008B3E2C">
              <w:rPr>
                <w:sz w:val="18"/>
                <w:szCs w:val="18"/>
              </w:rPr>
              <w:t xml:space="preserve">≥ </w:t>
            </w:r>
            <w:r w:rsidRPr="00326E68">
              <w:rPr>
                <w:sz w:val="18"/>
                <w:szCs w:val="18"/>
              </w:rPr>
              <w:t>130</w:t>
            </w:r>
          </w:p>
        </w:tc>
        <w:tc>
          <w:tcPr>
            <w:tcW w:w="997"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285FA8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w:t>
            </w:r>
          </w:p>
        </w:tc>
        <w:tc>
          <w:tcPr>
            <w:tcW w:w="906"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38E9D09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1,3</w:t>
            </w:r>
          </w:p>
        </w:tc>
        <w:tc>
          <w:tcPr>
            <w:tcW w:w="906"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CF3CA6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9,2</w:t>
            </w:r>
          </w:p>
        </w:tc>
        <w:tc>
          <w:tcPr>
            <w:tcW w:w="906" w:type="dxa"/>
            <w:tcBorders>
              <w:top w:val="single" w:sz="1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2FA8CF4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0,54</w:t>
            </w:r>
          </w:p>
        </w:tc>
        <w:tc>
          <w:tcPr>
            <w:tcW w:w="1722" w:type="dxa"/>
            <w:vMerge w:val="restart"/>
            <w:tcBorders>
              <w:top w:val="single" w:sz="12" w:space="0" w:color="auto"/>
              <w:left w:val="single" w:sz="2" w:space="0" w:color="auto"/>
              <w:bottom w:val="single" w:sz="4" w:space="0" w:color="auto"/>
              <w:right w:val="single" w:sz="2" w:space="0" w:color="auto"/>
            </w:tcBorders>
            <w:shd w:val="clear" w:color="auto" w:fill="auto"/>
            <w:tcMar>
              <w:left w:w="57" w:type="dxa"/>
              <w:right w:w="57" w:type="dxa"/>
            </w:tcMar>
            <w:vAlign w:val="center"/>
          </w:tcPr>
          <w:p w14:paraId="7A25767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1995 год</w:t>
            </w:r>
          </w:p>
        </w:tc>
      </w:tr>
      <w:tr w:rsidR="00A21294" w:rsidRPr="00326E68" w14:paraId="5FF2AF8C" w14:textId="77777777" w:rsidTr="00121A27">
        <w:tc>
          <w:tcPr>
            <w:tcW w:w="1432" w:type="dxa"/>
            <w:vMerge/>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bottom"/>
          </w:tcPr>
          <w:p w14:paraId="7C0CD591" w14:textId="77777777" w:rsidR="00A21294" w:rsidRPr="00326E68" w:rsidRDefault="00A21294" w:rsidP="00121A27">
            <w:pPr>
              <w:spacing w:before="40" w:after="40" w:line="240" w:lineRule="auto"/>
              <w:ind w:right="40"/>
              <w:jc w:val="center"/>
              <w:rPr>
                <w:sz w:val="18"/>
                <w:szCs w:val="18"/>
              </w:rPr>
            </w:pP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36A15D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B</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7D3830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75 </w:t>
            </w:r>
            <w:r w:rsidRPr="008B3E2C">
              <w:rPr>
                <w:sz w:val="18"/>
                <w:szCs w:val="18"/>
              </w:rPr>
              <w:t xml:space="preserve">≤ </w:t>
            </w:r>
            <w:r w:rsidRPr="00326E68">
              <w:rPr>
                <w:sz w:val="18"/>
                <w:szCs w:val="18"/>
              </w:rPr>
              <w:t>P &lt; 130</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3856CC2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4E2025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1,3</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D8113E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9,2</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BE5839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0,7</w:t>
            </w:r>
          </w:p>
        </w:tc>
        <w:tc>
          <w:tcPr>
            <w:tcW w:w="1722" w:type="dxa"/>
            <w:vMerge/>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center"/>
          </w:tcPr>
          <w:p w14:paraId="2EF74A85" w14:textId="77777777" w:rsidR="00A21294" w:rsidRPr="00326E68" w:rsidRDefault="00A21294" w:rsidP="00121A27">
            <w:pPr>
              <w:tabs>
                <w:tab w:val="left" w:pos="9639"/>
              </w:tabs>
              <w:spacing w:before="40" w:after="40" w:line="200" w:lineRule="exact"/>
              <w:jc w:val="center"/>
              <w:rPr>
                <w:sz w:val="18"/>
                <w:szCs w:val="18"/>
              </w:rPr>
            </w:pPr>
          </w:p>
        </w:tc>
      </w:tr>
      <w:tr w:rsidR="00A21294" w:rsidRPr="00326E68" w14:paraId="056953C4" w14:textId="77777777" w:rsidTr="00121A27">
        <w:tc>
          <w:tcPr>
            <w:tcW w:w="1432" w:type="dxa"/>
            <w:vMerge/>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C4588E3" w14:textId="77777777" w:rsidR="00A21294" w:rsidRPr="00326E68" w:rsidRDefault="00A21294" w:rsidP="00121A27">
            <w:pPr>
              <w:spacing w:before="40" w:after="40" w:line="240" w:lineRule="auto"/>
              <w:ind w:right="40"/>
              <w:jc w:val="center"/>
              <w:rPr>
                <w:sz w:val="18"/>
                <w:szCs w:val="18"/>
              </w:rPr>
            </w:pP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2A1766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C</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57485D0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37 </w:t>
            </w:r>
            <w:r w:rsidRPr="008B3E2C">
              <w:rPr>
                <w:sz w:val="18"/>
                <w:szCs w:val="18"/>
              </w:rPr>
              <w:t xml:space="preserve">≤ </w:t>
            </w:r>
            <w:r w:rsidRPr="00326E68">
              <w:rPr>
                <w:sz w:val="18"/>
                <w:szCs w:val="18"/>
              </w:rPr>
              <w:t>P &lt; 75</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0E26C3C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6,5</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0032173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1,3</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CB0817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9,2</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3A63F48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0,85</w:t>
            </w:r>
          </w:p>
        </w:tc>
        <w:tc>
          <w:tcPr>
            <w:tcW w:w="1722" w:type="dxa"/>
            <w:vMerge/>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center"/>
          </w:tcPr>
          <w:p w14:paraId="27A87A52" w14:textId="77777777" w:rsidR="00A21294" w:rsidRPr="00326E68" w:rsidRDefault="00A21294" w:rsidP="00121A27">
            <w:pPr>
              <w:tabs>
                <w:tab w:val="left" w:pos="9639"/>
              </w:tabs>
              <w:spacing w:before="40" w:after="40" w:line="200" w:lineRule="exact"/>
              <w:jc w:val="center"/>
              <w:rPr>
                <w:sz w:val="18"/>
                <w:szCs w:val="18"/>
              </w:rPr>
            </w:pPr>
          </w:p>
        </w:tc>
      </w:tr>
      <w:tr w:rsidR="00A21294" w:rsidRPr="00326E68" w14:paraId="34916399" w14:textId="77777777" w:rsidTr="00121A27">
        <w:tc>
          <w:tcPr>
            <w:tcW w:w="1432" w:type="dxa"/>
            <w:vMerge w:val="restart"/>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34BF2D9E" w14:textId="77777777" w:rsidR="00A21294" w:rsidRPr="00326E68" w:rsidRDefault="00A21294" w:rsidP="00121A27">
            <w:pPr>
              <w:spacing w:before="40" w:after="40" w:line="240" w:lineRule="auto"/>
              <w:ind w:right="40"/>
              <w:jc w:val="center"/>
              <w:rPr>
                <w:sz w:val="18"/>
                <w:szCs w:val="18"/>
              </w:rPr>
            </w:pPr>
            <w:r w:rsidRPr="00326E68">
              <w:rPr>
                <w:sz w:val="18"/>
                <w:szCs w:val="18"/>
              </w:rPr>
              <w:t>R96.01</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2545CEB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E</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0217B41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130 </w:t>
            </w:r>
            <w:r w:rsidRPr="008B3E2C">
              <w:rPr>
                <w:sz w:val="18"/>
                <w:szCs w:val="18"/>
              </w:rPr>
              <w:t xml:space="preserve">≤ </w:t>
            </w:r>
            <w:r w:rsidRPr="00326E68">
              <w:rPr>
                <w:sz w:val="18"/>
                <w:szCs w:val="18"/>
              </w:rPr>
              <w:t xml:space="preserve">P </w:t>
            </w:r>
            <w:r w:rsidRPr="008B3E2C">
              <w:rPr>
                <w:sz w:val="18"/>
                <w:szCs w:val="18"/>
              </w:rPr>
              <w:t xml:space="preserve">≤ </w:t>
            </w:r>
            <w:r w:rsidRPr="00326E68">
              <w:rPr>
                <w:sz w:val="18"/>
                <w:szCs w:val="18"/>
              </w:rPr>
              <w:t>560</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264DB5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3,5</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523FF559"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AB4262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6,0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C28A9A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0,2</w:t>
            </w:r>
          </w:p>
        </w:tc>
        <w:tc>
          <w:tcPr>
            <w:tcW w:w="1722" w:type="dxa"/>
            <w:vMerge w:val="restart"/>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6F01D691"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2001 год</w:t>
            </w:r>
          </w:p>
        </w:tc>
      </w:tr>
      <w:tr w:rsidR="00A21294" w:rsidRPr="00326E68" w14:paraId="7CDD0151" w14:textId="77777777" w:rsidTr="00121A27">
        <w:tc>
          <w:tcPr>
            <w:tcW w:w="143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48A6C637" w14:textId="77777777" w:rsidR="00A21294" w:rsidRPr="00326E68" w:rsidRDefault="00A21294" w:rsidP="00121A27">
            <w:pPr>
              <w:spacing w:before="40" w:after="40" w:line="240" w:lineRule="auto"/>
              <w:ind w:right="40"/>
              <w:jc w:val="center"/>
              <w:rPr>
                <w:sz w:val="18"/>
                <w:szCs w:val="18"/>
              </w:rPr>
            </w:pP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410EF97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F</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684D04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75 </w:t>
            </w:r>
            <w:r w:rsidRPr="008B3E2C">
              <w:rPr>
                <w:sz w:val="18"/>
                <w:szCs w:val="18"/>
              </w:rPr>
              <w:t xml:space="preserve">≤ </w:t>
            </w:r>
            <w:r w:rsidRPr="00326E68">
              <w:rPr>
                <w:sz w:val="18"/>
                <w:szCs w:val="18"/>
              </w:rPr>
              <w:t>P &lt; 130</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037E8C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5BEAB73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5684BD4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6,0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3D5D70D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0,3</w:t>
            </w:r>
          </w:p>
        </w:tc>
        <w:tc>
          <w:tcPr>
            <w:tcW w:w="172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44BF6045" w14:textId="77777777" w:rsidR="00A21294" w:rsidRPr="00326E68" w:rsidRDefault="00A21294" w:rsidP="00121A27">
            <w:pPr>
              <w:tabs>
                <w:tab w:val="left" w:pos="9639"/>
              </w:tabs>
              <w:spacing w:before="40" w:after="40" w:line="200" w:lineRule="exact"/>
              <w:jc w:val="center"/>
              <w:rPr>
                <w:sz w:val="18"/>
                <w:szCs w:val="18"/>
              </w:rPr>
            </w:pPr>
          </w:p>
        </w:tc>
      </w:tr>
      <w:tr w:rsidR="00A21294" w:rsidRPr="00326E68" w14:paraId="6B9A8CEB" w14:textId="77777777" w:rsidTr="00121A27">
        <w:tc>
          <w:tcPr>
            <w:tcW w:w="143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458880DA" w14:textId="77777777" w:rsidR="00A21294" w:rsidRPr="00326E68" w:rsidRDefault="00A21294" w:rsidP="00121A27">
            <w:pPr>
              <w:spacing w:before="40" w:after="40" w:line="240" w:lineRule="auto"/>
              <w:ind w:right="40"/>
              <w:jc w:val="center"/>
              <w:rPr>
                <w:sz w:val="18"/>
                <w:szCs w:val="18"/>
              </w:rPr>
            </w:pP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20C411ED"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G</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CF065B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37 </w:t>
            </w:r>
            <w:r w:rsidRPr="008B3E2C">
              <w:rPr>
                <w:sz w:val="18"/>
                <w:szCs w:val="18"/>
              </w:rPr>
              <w:t xml:space="preserve">≤ </w:t>
            </w:r>
            <w:r w:rsidRPr="00326E68">
              <w:rPr>
                <w:sz w:val="18"/>
                <w:szCs w:val="18"/>
              </w:rPr>
              <w:t>P &lt; 75</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4D7A4B22"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7A13FA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1,3</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3013BD8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7,0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005A2E4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0,4</w:t>
            </w:r>
          </w:p>
        </w:tc>
        <w:tc>
          <w:tcPr>
            <w:tcW w:w="172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1EACF0B2" w14:textId="77777777" w:rsidR="00A21294" w:rsidRPr="00326E68" w:rsidRDefault="00A21294" w:rsidP="00121A27">
            <w:pPr>
              <w:tabs>
                <w:tab w:val="left" w:pos="9639"/>
              </w:tabs>
              <w:spacing w:before="40" w:after="40" w:line="200" w:lineRule="exact"/>
              <w:jc w:val="center"/>
              <w:rPr>
                <w:sz w:val="18"/>
                <w:szCs w:val="18"/>
              </w:rPr>
            </w:pPr>
          </w:p>
        </w:tc>
      </w:tr>
      <w:tr w:rsidR="00A21294" w:rsidRPr="00326E68" w14:paraId="47D20DAE" w14:textId="77777777" w:rsidTr="00121A27">
        <w:tc>
          <w:tcPr>
            <w:tcW w:w="1432" w:type="dxa"/>
            <w:vMerge/>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231CFAB3" w14:textId="77777777" w:rsidR="00A21294" w:rsidRPr="00326E68" w:rsidRDefault="00A21294" w:rsidP="00121A27">
            <w:pPr>
              <w:spacing w:before="40" w:after="40" w:line="240" w:lineRule="auto"/>
              <w:ind w:right="40"/>
              <w:jc w:val="center"/>
              <w:rPr>
                <w:sz w:val="18"/>
                <w:szCs w:val="18"/>
              </w:rPr>
            </w:pP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29CA6B1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D</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557AFE7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18 </w:t>
            </w:r>
            <w:r w:rsidRPr="008B3E2C">
              <w:rPr>
                <w:sz w:val="18"/>
                <w:szCs w:val="18"/>
              </w:rPr>
              <w:t xml:space="preserve">≤ </w:t>
            </w:r>
            <w:r w:rsidRPr="00326E68">
              <w:rPr>
                <w:sz w:val="18"/>
                <w:szCs w:val="18"/>
              </w:rPr>
              <w:t>P &lt; 37</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A80DC0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5,5</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C86706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1,5</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C931A8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8,0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326D714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0,8</w:t>
            </w:r>
          </w:p>
        </w:tc>
        <w:tc>
          <w:tcPr>
            <w:tcW w:w="1722" w:type="dxa"/>
            <w:vMerge/>
            <w:tcBorders>
              <w:top w:val="single" w:sz="4"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2BA08319" w14:textId="77777777" w:rsidR="00A21294" w:rsidRPr="00326E68" w:rsidRDefault="00A21294" w:rsidP="00121A27">
            <w:pPr>
              <w:tabs>
                <w:tab w:val="left" w:pos="9639"/>
              </w:tabs>
              <w:spacing w:before="40" w:after="40" w:line="200" w:lineRule="exact"/>
              <w:jc w:val="center"/>
              <w:rPr>
                <w:sz w:val="18"/>
                <w:szCs w:val="18"/>
              </w:rPr>
            </w:pPr>
          </w:p>
        </w:tc>
      </w:tr>
      <w:tr w:rsidR="00A21294" w:rsidRPr="00326E68" w14:paraId="30DFCE3D" w14:textId="77777777" w:rsidTr="00121A27">
        <w:tc>
          <w:tcPr>
            <w:tcW w:w="1432" w:type="dxa"/>
            <w:vMerge w:val="restart"/>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center"/>
          </w:tcPr>
          <w:p w14:paraId="60639D82" w14:textId="77777777" w:rsidR="00A21294" w:rsidRPr="00326E68" w:rsidRDefault="00A21294" w:rsidP="00121A27">
            <w:pPr>
              <w:spacing w:before="40" w:after="40" w:line="240" w:lineRule="auto"/>
              <w:ind w:right="43"/>
              <w:jc w:val="center"/>
              <w:rPr>
                <w:sz w:val="18"/>
                <w:szCs w:val="18"/>
              </w:rPr>
            </w:pPr>
            <w:r w:rsidRPr="00326E68">
              <w:rPr>
                <w:sz w:val="18"/>
                <w:szCs w:val="18"/>
              </w:rPr>
              <w:t>R96.02</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89E612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H</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F015E8C"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130 </w:t>
            </w:r>
            <w:r w:rsidRPr="008B3E2C">
              <w:rPr>
                <w:sz w:val="18"/>
                <w:szCs w:val="18"/>
              </w:rPr>
              <w:t xml:space="preserve">≤ </w:t>
            </w:r>
            <w:r w:rsidRPr="00326E68">
              <w:rPr>
                <w:sz w:val="18"/>
                <w:szCs w:val="18"/>
              </w:rPr>
              <w:t xml:space="preserve">P </w:t>
            </w:r>
            <w:r w:rsidRPr="008B3E2C">
              <w:rPr>
                <w:sz w:val="18"/>
                <w:szCs w:val="18"/>
              </w:rPr>
              <w:t xml:space="preserve">≤ </w:t>
            </w:r>
            <w:r w:rsidRPr="00326E68">
              <w:rPr>
                <w:sz w:val="18"/>
                <w:szCs w:val="18"/>
              </w:rPr>
              <w:t>560</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294EAB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3,5</w:t>
            </w:r>
          </w:p>
        </w:tc>
        <w:tc>
          <w:tcPr>
            <w:tcW w:w="1812" w:type="dxa"/>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75FE323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4,0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33DA6FB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0,2</w:t>
            </w:r>
          </w:p>
        </w:tc>
        <w:tc>
          <w:tcPr>
            <w:tcW w:w="1722" w:type="dxa"/>
            <w:vMerge w:val="restart"/>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center"/>
          </w:tcPr>
          <w:p w14:paraId="5DFC3DE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2008 год</w:t>
            </w:r>
          </w:p>
        </w:tc>
      </w:tr>
      <w:tr w:rsidR="00A21294" w:rsidRPr="00326E68" w14:paraId="748D9BF6" w14:textId="77777777" w:rsidTr="00121A27">
        <w:tc>
          <w:tcPr>
            <w:tcW w:w="1432" w:type="dxa"/>
            <w:vMerge/>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bottom"/>
          </w:tcPr>
          <w:p w14:paraId="14F7D5A7" w14:textId="77777777" w:rsidR="00A21294" w:rsidRPr="00326E68" w:rsidRDefault="00A21294" w:rsidP="00121A27">
            <w:pPr>
              <w:spacing w:before="40" w:after="40" w:line="240" w:lineRule="auto"/>
              <w:ind w:right="43"/>
              <w:jc w:val="center"/>
              <w:rPr>
                <w:sz w:val="18"/>
                <w:szCs w:val="18"/>
              </w:rPr>
            </w:pP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02CC12D5"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I</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9FB1A77"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75 </w:t>
            </w:r>
            <w:r w:rsidRPr="008B3E2C">
              <w:rPr>
                <w:sz w:val="18"/>
                <w:szCs w:val="18"/>
              </w:rPr>
              <w:t xml:space="preserve">≤ </w:t>
            </w:r>
            <w:r w:rsidRPr="00326E68">
              <w:rPr>
                <w:sz w:val="18"/>
                <w:szCs w:val="18"/>
              </w:rPr>
              <w:t>P &lt; 130</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61334410"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5,0</w:t>
            </w:r>
          </w:p>
        </w:tc>
        <w:tc>
          <w:tcPr>
            <w:tcW w:w="1812" w:type="dxa"/>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06C6FBD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4,0</w:t>
            </w:r>
          </w:p>
        </w:tc>
        <w:tc>
          <w:tcPr>
            <w:tcW w:w="906"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AB7713F"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0,3</w:t>
            </w:r>
          </w:p>
        </w:tc>
        <w:tc>
          <w:tcPr>
            <w:tcW w:w="172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0A803C15" w14:textId="77777777" w:rsidR="00A21294" w:rsidRPr="00326E68" w:rsidRDefault="00A21294" w:rsidP="00121A27">
            <w:pPr>
              <w:spacing w:before="40" w:after="40" w:line="240" w:lineRule="auto"/>
              <w:ind w:right="40"/>
              <w:jc w:val="center"/>
              <w:rPr>
                <w:sz w:val="18"/>
                <w:szCs w:val="18"/>
              </w:rPr>
            </w:pPr>
          </w:p>
        </w:tc>
      </w:tr>
      <w:tr w:rsidR="00A21294" w:rsidRPr="00326E68" w14:paraId="15F221FB" w14:textId="77777777" w:rsidTr="00121A27">
        <w:tc>
          <w:tcPr>
            <w:tcW w:w="1432" w:type="dxa"/>
            <w:vMerge/>
            <w:tcBorders>
              <w:top w:val="single" w:sz="4" w:space="0" w:color="auto"/>
              <w:left w:val="single" w:sz="2" w:space="0" w:color="auto"/>
              <w:bottom w:val="single" w:sz="4" w:space="0" w:color="auto"/>
              <w:right w:val="single" w:sz="2" w:space="0" w:color="auto"/>
            </w:tcBorders>
            <w:shd w:val="clear" w:color="auto" w:fill="auto"/>
            <w:tcMar>
              <w:left w:w="57" w:type="dxa"/>
              <w:right w:w="57" w:type="dxa"/>
            </w:tcMar>
            <w:vAlign w:val="bottom"/>
          </w:tcPr>
          <w:p w14:paraId="77A51E41" w14:textId="77777777" w:rsidR="00A21294" w:rsidRPr="00326E68" w:rsidRDefault="00A21294" w:rsidP="00121A27">
            <w:pPr>
              <w:spacing w:before="40" w:after="40" w:line="240" w:lineRule="auto"/>
              <w:ind w:right="43"/>
              <w:jc w:val="center"/>
              <w:rPr>
                <w:sz w:val="18"/>
                <w:szCs w:val="18"/>
              </w:rPr>
            </w:pP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1486A76A"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J</w:t>
            </w:r>
          </w:p>
        </w:tc>
        <w:tc>
          <w:tcPr>
            <w:tcW w:w="1812"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0CD1547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37 </w:t>
            </w:r>
            <w:r w:rsidRPr="008B3E2C">
              <w:rPr>
                <w:sz w:val="18"/>
                <w:szCs w:val="18"/>
              </w:rPr>
              <w:t xml:space="preserve">≤ </w:t>
            </w:r>
            <w:r w:rsidRPr="00326E68">
              <w:rPr>
                <w:sz w:val="18"/>
                <w:szCs w:val="18"/>
              </w:rPr>
              <w:t>P &lt; 75</w:t>
            </w:r>
          </w:p>
        </w:tc>
        <w:tc>
          <w:tcPr>
            <w:tcW w:w="997" w:type="dxa"/>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55A2339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5,0</w:t>
            </w:r>
          </w:p>
        </w:tc>
        <w:tc>
          <w:tcPr>
            <w:tcW w:w="1812" w:type="dxa"/>
            <w:gridSpan w:val="2"/>
            <w:tcBorders>
              <w:top w:val="single" w:sz="2" w:space="0" w:color="auto"/>
              <w:left w:val="single" w:sz="2" w:space="0" w:color="auto"/>
              <w:bottom w:val="single" w:sz="2" w:space="0" w:color="auto"/>
              <w:right w:val="single" w:sz="2" w:space="0" w:color="auto"/>
            </w:tcBorders>
            <w:shd w:val="clear" w:color="auto" w:fill="auto"/>
            <w:tcMar>
              <w:left w:w="57" w:type="dxa"/>
              <w:right w:w="57" w:type="dxa"/>
            </w:tcMar>
            <w:vAlign w:val="bottom"/>
          </w:tcPr>
          <w:p w14:paraId="4AA22A4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4,7</w:t>
            </w:r>
          </w:p>
        </w:tc>
        <w:tc>
          <w:tcPr>
            <w:tcW w:w="906" w:type="dxa"/>
            <w:tcBorders>
              <w:top w:val="single" w:sz="2" w:space="0" w:color="auto"/>
              <w:left w:val="single" w:sz="2" w:space="0" w:color="auto"/>
              <w:bottom w:val="single" w:sz="4" w:space="0" w:color="auto"/>
              <w:right w:val="single" w:sz="2" w:space="0" w:color="auto"/>
            </w:tcBorders>
            <w:shd w:val="clear" w:color="auto" w:fill="auto"/>
            <w:tcMar>
              <w:left w:w="57" w:type="dxa"/>
              <w:right w:w="57" w:type="dxa"/>
            </w:tcMar>
            <w:vAlign w:val="bottom"/>
          </w:tcPr>
          <w:p w14:paraId="4A3DD53E"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0,4</w:t>
            </w:r>
          </w:p>
        </w:tc>
        <w:tc>
          <w:tcPr>
            <w:tcW w:w="172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412A7C5F" w14:textId="77777777" w:rsidR="00A21294" w:rsidRPr="00326E68" w:rsidRDefault="00A21294" w:rsidP="00121A27">
            <w:pPr>
              <w:spacing w:before="40" w:after="40" w:line="240" w:lineRule="auto"/>
              <w:ind w:right="40"/>
              <w:jc w:val="center"/>
              <w:rPr>
                <w:sz w:val="18"/>
                <w:szCs w:val="18"/>
              </w:rPr>
            </w:pPr>
          </w:p>
        </w:tc>
      </w:tr>
      <w:tr w:rsidR="00A21294" w:rsidRPr="00326E68" w14:paraId="65C7D209" w14:textId="77777777" w:rsidTr="00121A27">
        <w:tc>
          <w:tcPr>
            <w:tcW w:w="143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050E4905" w14:textId="77777777" w:rsidR="00A21294" w:rsidRPr="00326E68" w:rsidRDefault="00A21294" w:rsidP="00121A27">
            <w:pPr>
              <w:spacing w:before="40" w:after="40" w:line="240" w:lineRule="auto"/>
              <w:ind w:right="43"/>
              <w:jc w:val="center"/>
              <w:rPr>
                <w:sz w:val="18"/>
                <w:szCs w:val="18"/>
              </w:rPr>
            </w:pPr>
          </w:p>
        </w:tc>
        <w:tc>
          <w:tcPr>
            <w:tcW w:w="99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1013E616"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K</w:t>
            </w:r>
          </w:p>
        </w:tc>
        <w:tc>
          <w:tcPr>
            <w:tcW w:w="1812"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666EA658"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 xml:space="preserve">19 </w:t>
            </w:r>
            <w:r w:rsidRPr="008B3E2C">
              <w:rPr>
                <w:sz w:val="18"/>
                <w:szCs w:val="18"/>
              </w:rPr>
              <w:t xml:space="preserve">≤ </w:t>
            </w:r>
            <w:r w:rsidRPr="00326E68">
              <w:rPr>
                <w:sz w:val="18"/>
                <w:szCs w:val="18"/>
              </w:rPr>
              <w:t>P &lt; 37</w:t>
            </w:r>
          </w:p>
        </w:tc>
        <w:tc>
          <w:tcPr>
            <w:tcW w:w="997" w:type="dxa"/>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3DF05B54"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5,5</w:t>
            </w:r>
          </w:p>
        </w:tc>
        <w:tc>
          <w:tcPr>
            <w:tcW w:w="1812" w:type="dxa"/>
            <w:gridSpan w:val="2"/>
            <w:tcBorders>
              <w:top w:val="single" w:sz="2"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48EC8BCB"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7,5</w:t>
            </w:r>
          </w:p>
        </w:tc>
        <w:tc>
          <w:tcPr>
            <w:tcW w:w="906" w:type="dxa"/>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35BBC243" w14:textId="77777777" w:rsidR="00A21294" w:rsidRPr="00326E68" w:rsidRDefault="00A21294" w:rsidP="00121A27">
            <w:pPr>
              <w:tabs>
                <w:tab w:val="left" w:pos="9639"/>
              </w:tabs>
              <w:spacing w:before="40" w:after="40" w:line="200" w:lineRule="exact"/>
              <w:jc w:val="center"/>
              <w:rPr>
                <w:sz w:val="18"/>
                <w:szCs w:val="18"/>
              </w:rPr>
            </w:pPr>
            <w:r w:rsidRPr="00326E68">
              <w:rPr>
                <w:sz w:val="18"/>
                <w:szCs w:val="18"/>
              </w:rPr>
              <w:t>0,6</w:t>
            </w:r>
          </w:p>
        </w:tc>
        <w:tc>
          <w:tcPr>
            <w:tcW w:w="1722" w:type="dxa"/>
            <w:vMerge/>
            <w:tcBorders>
              <w:top w:val="single" w:sz="4" w:space="0" w:color="auto"/>
              <w:left w:val="single" w:sz="2" w:space="0" w:color="auto"/>
              <w:bottom w:val="single" w:sz="12" w:space="0" w:color="auto"/>
              <w:right w:val="single" w:sz="2" w:space="0" w:color="auto"/>
            </w:tcBorders>
            <w:shd w:val="clear" w:color="auto" w:fill="auto"/>
            <w:tcMar>
              <w:left w:w="57" w:type="dxa"/>
              <w:right w:w="57" w:type="dxa"/>
            </w:tcMar>
            <w:vAlign w:val="bottom"/>
          </w:tcPr>
          <w:p w14:paraId="7F18642B" w14:textId="77777777" w:rsidR="00A21294" w:rsidRPr="00326E68" w:rsidRDefault="00A21294" w:rsidP="00121A27">
            <w:pPr>
              <w:spacing w:before="40" w:after="40" w:line="240" w:lineRule="auto"/>
              <w:ind w:right="40"/>
              <w:jc w:val="center"/>
              <w:rPr>
                <w:sz w:val="18"/>
                <w:szCs w:val="18"/>
              </w:rPr>
            </w:pPr>
          </w:p>
        </w:tc>
      </w:tr>
    </w:tbl>
    <w:p w14:paraId="3DD18C65" w14:textId="77777777" w:rsidR="00121A27" w:rsidRDefault="00121A27" w:rsidP="00A21294">
      <w:pPr>
        <w:pStyle w:val="SingleTxtGR"/>
        <w:tabs>
          <w:tab w:val="clear" w:pos="1701"/>
          <w:tab w:val="left" w:pos="3060"/>
          <w:tab w:val="left" w:pos="3600"/>
        </w:tabs>
        <w:sectPr w:rsidR="00121A27" w:rsidSect="006B7858">
          <w:headerReference w:type="first" r:id="rId58"/>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p>
    <w:p w14:paraId="2B03D276" w14:textId="77777777" w:rsidR="00121A27" w:rsidRPr="00BA03F4" w:rsidRDefault="00121A27" w:rsidP="00BC2BCE">
      <w:pPr>
        <w:pStyle w:val="HChG"/>
      </w:pPr>
      <w:r w:rsidRPr="00BA03F4">
        <w:lastRenderedPageBreak/>
        <w:t>Приложение 4 – Добавление 2</w:t>
      </w:r>
    </w:p>
    <w:p w14:paraId="4CADD58E" w14:textId="77777777" w:rsidR="00121A27" w:rsidRPr="00326E68" w:rsidRDefault="00121A27" w:rsidP="00BC2BCE">
      <w:pPr>
        <w:pStyle w:val="HChG"/>
      </w:pPr>
      <w:r w:rsidRPr="00BA03F4">
        <w:tab/>
      </w:r>
      <w:r w:rsidRPr="00326E68">
        <w:tab/>
        <w:t>Изменение во времени жесткости стандартов на качество рыночного топлива</w:t>
      </w:r>
    </w:p>
    <w:p w14:paraId="43E67683" w14:textId="77777777" w:rsidR="00121A27" w:rsidRPr="00326E68" w:rsidRDefault="00F9611C" w:rsidP="00BC2BCE">
      <w:pPr>
        <w:pStyle w:val="H23G"/>
      </w:pPr>
      <w:r>
        <w:tab/>
      </w:r>
      <w:r>
        <w:tab/>
      </w:r>
      <w:r w:rsidR="00121A27" w:rsidRPr="00326E68">
        <w:t>Дорожные транспортные средства</w:t>
      </w:r>
    </w:p>
    <w:tbl>
      <w:tblPr>
        <w:tblW w:w="5000" w:type="pct"/>
        <w:tblCellMar>
          <w:left w:w="70" w:type="dxa"/>
          <w:right w:w="70" w:type="dxa"/>
        </w:tblCellMar>
        <w:tblLook w:val="0000" w:firstRow="0" w:lastRow="0" w:firstColumn="0" w:lastColumn="0" w:noHBand="0" w:noVBand="0"/>
      </w:tblPr>
      <w:tblGrid>
        <w:gridCol w:w="1373"/>
        <w:gridCol w:w="1293"/>
        <w:gridCol w:w="1422"/>
        <w:gridCol w:w="1423"/>
        <w:gridCol w:w="1422"/>
        <w:gridCol w:w="1423"/>
        <w:gridCol w:w="1279"/>
      </w:tblGrid>
      <w:tr w:rsidR="00121A27" w:rsidRPr="00326E68" w14:paraId="2820AB2F" w14:textId="77777777" w:rsidTr="00DF5432">
        <w:trPr>
          <w:trHeight w:val="152"/>
        </w:trPr>
        <w:tc>
          <w:tcPr>
            <w:tcW w:w="662" w:type="pct"/>
            <w:vMerge w:val="restart"/>
            <w:tcBorders>
              <w:top w:val="nil"/>
              <w:left w:val="nil"/>
              <w:right w:val="single" w:sz="2" w:space="0" w:color="auto"/>
            </w:tcBorders>
            <w:vAlign w:val="center"/>
          </w:tcPr>
          <w:p w14:paraId="7B5D55D4" w14:textId="77777777" w:rsidR="00121A27" w:rsidRPr="006372EF" w:rsidRDefault="00121A27" w:rsidP="00121A27">
            <w:pPr>
              <w:tabs>
                <w:tab w:val="left" w:pos="2795"/>
                <w:tab w:val="left" w:pos="9639"/>
              </w:tabs>
              <w:spacing w:before="40" w:after="40" w:line="200" w:lineRule="exact"/>
              <w:ind w:right="74"/>
              <w:rPr>
                <w:i/>
                <w:iCs/>
                <w:sz w:val="16"/>
                <w:szCs w:val="16"/>
              </w:rPr>
            </w:pPr>
            <w:r w:rsidRPr="006372EF">
              <w:rPr>
                <w:i/>
                <w:iCs/>
                <w:sz w:val="16"/>
                <w:szCs w:val="16"/>
              </w:rPr>
              <w:t>Бензин</w:t>
            </w:r>
          </w:p>
        </w:tc>
        <w:tc>
          <w:tcPr>
            <w:tcW w:w="680" w:type="pct"/>
            <w:vMerge w:val="restart"/>
            <w:tcBorders>
              <w:top w:val="single" w:sz="2" w:space="0" w:color="auto"/>
              <w:left w:val="single" w:sz="2" w:space="0" w:color="auto"/>
              <w:right w:val="single" w:sz="2" w:space="0" w:color="auto"/>
            </w:tcBorders>
            <w:vAlign w:val="center"/>
          </w:tcPr>
          <w:p w14:paraId="46B2A8D7" w14:textId="77777777" w:rsidR="00121A27" w:rsidRPr="00326E68" w:rsidRDefault="00121A27" w:rsidP="00121A27">
            <w:pPr>
              <w:tabs>
                <w:tab w:val="left" w:pos="9639"/>
              </w:tabs>
              <w:spacing w:before="40" w:after="40" w:line="200" w:lineRule="exact"/>
              <w:ind w:right="148"/>
              <w:jc w:val="center"/>
              <w:rPr>
                <w:i/>
                <w:sz w:val="16"/>
                <w:szCs w:val="16"/>
              </w:rPr>
            </w:pPr>
            <w:r w:rsidRPr="00326E68">
              <w:rPr>
                <w:i/>
                <w:sz w:val="16"/>
                <w:szCs w:val="16"/>
              </w:rPr>
              <w:t>R83.03</w:t>
            </w:r>
          </w:p>
        </w:tc>
        <w:tc>
          <w:tcPr>
            <w:tcW w:w="746" w:type="pct"/>
            <w:vMerge w:val="restart"/>
            <w:tcBorders>
              <w:top w:val="single" w:sz="2" w:space="0" w:color="auto"/>
              <w:left w:val="single" w:sz="2" w:space="0" w:color="auto"/>
              <w:right w:val="single" w:sz="2" w:space="0" w:color="auto"/>
            </w:tcBorders>
            <w:vAlign w:val="center"/>
          </w:tcPr>
          <w:p w14:paraId="4F041FA3" w14:textId="77777777" w:rsidR="00121A27" w:rsidRPr="00326E68" w:rsidRDefault="00121A27" w:rsidP="00121A27">
            <w:pPr>
              <w:tabs>
                <w:tab w:val="left" w:pos="9639"/>
              </w:tabs>
              <w:spacing w:before="40" w:after="40" w:line="200" w:lineRule="exact"/>
              <w:ind w:right="148"/>
              <w:jc w:val="center"/>
              <w:rPr>
                <w:i/>
                <w:sz w:val="16"/>
                <w:szCs w:val="16"/>
              </w:rPr>
            </w:pPr>
            <w:r w:rsidRPr="00326E68">
              <w:rPr>
                <w:i/>
                <w:sz w:val="16"/>
                <w:szCs w:val="16"/>
              </w:rPr>
              <w:t>R83.05</w:t>
            </w:r>
            <w:r w:rsidRPr="00326E68">
              <w:rPr>
                <w:i/>
                <w:sz w:val="16"/>
                <w:szCs w:val="16"/>
              </w:rPr>
              <w:br/>
              <w:t>(строка A)</w:t>
            </w:r>
          </w:p>
        </w:tc>
        <w:tc>
          <w:tcPr>
            <w:tcW w:w="747" w:type="pct"/>
            <w:vMerge w:val="restart"/>
            <w:tcBorders>
              <w:top w:val="single" w:sz="2" w:space="0" w:color="auto"/>
              <w:left w:val="single" w:sz="2" w:space="0" w:color="auto"/>
              <w:right w:val="single" w:sz="2" w:space="0" w:color="auto"/>
            </w:tcBorders>
            <w:vAlign w:val="center"/>
          </w:tcPr>
          <w:p w14:paraId="6C3EA0C1" w14:textId="77777777" w:rsidR="00121A27" w:rsidRPr="00326E68" w:rsidRDefault="00121A27" w:rsidP="00121A27">
            <w:pPr>
              <w:tabs>
                <w:tab w:val="left" w:pos="9639"/>
              </w:tabs>
              <w:spacing w:before="40" w:after="40" w:line="200" w:lineRule="exact"/>
              <w:ind w:right="148"/>
              <w:jc w:val="center"/>
              <w:rPr>
                <w:i/>
                <w:sz w:val="16"/>
                <w:szCs w:val="16"/>
              </w:rPr>
            </w:pPr>
            <w:r w:rsidRPr="00326E68">
              <w:rPr>
                <w:i/>
                <w:sz w:val="16"/>
                <w:szCs w:val="16"/>
              </w:rPr>
              <w:t>R83.05</w:t>
            </w:r>
            <w:r w:rsidRPr="00326E68">
              <w:rPr>
                <w:i/>
                <w:sz w:val="16"/>
                <w:szCs w:val="16"/>
              </w:rPr>
              <w:br/>
              <w:t>(строка B)</w:t>
            </w:r>
          </w:p>
        </w:tc>
        <w:tc>
          <w:tcPr>
            <w:tcW w:w="746" w:type="pct"/>
            <w:vMerge w:val="restart"/>
            <w:tcBorders>
              <w:top w:val="single" w:sz="2" w:space="0" w:color="auto"/>
              <w:left w:val="single" w:sz="2" w:space="0" w:color="auto"/>
              <w:right w:val="single" w:sz="2" w:space="0" w:color="auto"/>
            </w:tcBorders>
            <w:vAlign w:val="center"/>
          </w:tcPr>
          <w:p w14:paraId="39AA0593" w14:textId="77777777" w:rsidR="00121A27" w:rsidRPr="00326E68" w:rsidRDefault="00121A27" w:rsidP="00121A27">
            <w:pPr>
              <w:tabs>
                <w:tab w:val="left" w:pos="9639"/>
              </w:tabs>
              <w:spacing w:before="40" w:after="40" w:line="200" w:lineRule="exact"/>
              <w:ind w:right="148"/>
              <w:jc w:val="center"/>
              <w:rPr>
                <w:i/>
                <w:sz w:val="16"/>
                <w:szCs w:val="16"/>
              </w:rPr>
            </w:pPr>
            <w:r w:rsidRPr="00326E68">
              <w:rPr>
                <w:i/>
                <w:iCs/>
                <w:sz w:val="16"/>
                <w:szCs w:val="16"/>
              </w:rPr>
              <w:t>R83.06</w:t>
            </w:r>
          </w:p>
        </w:tc>
        <w:tc>
          <w:tcPr>
            <w:tcW w:w="1419" w:type="pct"/>
            <w:gridSpan w:val="2"/>
            <w:tcBorders>
              <w:top w:val="single" w:sz="2" w:space="0" w:color="auto"/>
              <w:left w:val="single" w:sz="2" w:space="0" w:color="auto"/>
              <w:bottom w:val="single" w:sz="2" w:space="0" w:color="auto"/>
              <w:right w:val="single" w:sz="2" w:space="0" w:color="auto"/>
            </w:tcBorders>
            <w:vAlign w:val="center"/>
          </w:tcPr>
          <w:p w14:paraId="4AA49CD0" w14:textId="77777777" w:rsidR="00121A27" w:rsidRPr="00326E68" w:rsidRDefault="00121A27" w:rsidP="00121A27">
            <w:pPr>
              <w:tabs>
                <w:tab w:val="left" w:pos="9639"/>
              </w:tabs>
              <w:spacing w:before="40" w:after="40" w:line="200" w:lineRule="exact"/>
              <w:ind w:right="148"/>
              <w:jc w:val="center"/>
              <w:rPr>
                <w:i/>
                <w:sz w:val="16"/>
                <w:szCs w:val="16"/>
              </w:rPr>
            </w:pPr>
            <w:r w:rsidRPr="00326E68">
              <w:rPr>
                <w:i/>
                <w:iCs/>
                <w:sz w:val="16"/>
                <w:szCs w:val="16"/>
              </w:rPr>
              <w:t>R83.07</w:t>
            </w:r>
          </w:p>
        </w:tc>
      </w:tr>
      <w:tr w:rsidR="00121A27" w:rsidRPr="00326E68" w14:paraId="6E402705" w14:textId="77777777" w:rsidTr="00DF5432">
        <w:trPr>
          <w:trHeight w:val="122"/>
        </w:trPr>
        <w:tc>
          <w:tcPr>
            <w:tcW w:w="662" w:type="pct"/>
            <w:vMerge/>
            <w:tcBorders>
              <w:left w:val="nil"/>
              <w:bottom w:val="single" w:sz="12" w:space="0" w:color="auto"/>
              <w:right w:val="single" w:sz="2" w:space="0" w:color="auto"/>
            </w:tcBorders>
            <w:vAlign w:val="center"/>
          </w:tcPr>
          <w:p w14:paraId="0853F8D4" w14:textId="77777777" w:rsidR="00121A27" w:rsidRPr="00326E68" w:rsidRDefault="00121A27" w:rsidP="00121A27">
            <w:pPr>
              <w:tabs>
                <w:tab w:val="left" w:pos="2795"/>
                <w:tab w:val="left" w:pos="9639"/>
              </w:tabs>
              <w:spacing w:before="40" w:after="40" w:line="200" w:lineRule="exact"/>
              <w:ind w:right="74"/>
              <w:rPr>
                <w:sz w:val="16"/>
                <w:szCs w:val="16"/>
              </w:rPr>
            </w:pPr>
          </w:p>
        </w:tc>
        <w:tc>
          <w:tcPr>
            <w:tcW w:w="680" w:type="pct"/>
            <w:vMerge/>
            <w:tcBorders>
              <w:left w:val="single" w:sz="2" w:space="0" w:color="auto"/>
              <w:bottom w:val="single" w:sz="6" w:space="0" w:color="auto"/>
              <w:right w:val="single" w:sz="2" w:space="0" w:color="auto"/>
            </w:tcBorders>
            <w:vAlign w:val="center"/>
          </w:tcPr>
          <w:p w14:paraId="187D8CD3" w14:textId="77777777" w:rsidR="00121A27" w:rsidRPr="00326E68" w:rsidRDefault="00121A27" w:rsidP="00121A27">
            <w:pPr>
              <w:tabs>
                <w:tab w:val="left" w:pos="9639"/>
              </w:tabs>
              <w:spacing w:before="40" w:after="40" w:line="200" w:lineRule="exact"/>
              <w:ind w:right="148"/>
              <w:jc w:val="center"/>
              <w:rPr>
                <w:i/>
                <w:sz w:val="16"/>
                <w:szCs w:val="16"/>
              </w:rPr>
            </w:pPr>
          </w:p>
        </w:tc>
        <w:tc>
          <w:tcPr>
            <w:tcW w:w="746" w:type="pct"/>
            <w:vMerge/>
            <w:tcBorders>
              <w:left w:val="single" w:sz="2" w:space="0" w:color="auto"/>
              <w:bottom w:val="single" w:sz="6" w:space="0" w:color="auto"/>
              <w:right w:val="single" w:sz="2" w:space="0" w:color="auto"/>
            </w:tcBorders>
            <w:vAlign w:val="center"/>
          </w:tcPr>
          <w:p w14:paraId="239029C9" w14:textId="77777777" w:rsidR="00121A27" w:rsidRPr="00326E68" w:rsidRDefault="00121A27" w:rsidP="00121A27">
            <w:pPr>
              <w:tabs>
                <w:tab w:val="left" w:pos="9639"/>
              </w:tabs>
              <w:spacing w:before="40" w:after="40" w:line="200" w:lineRule="exact"/>
              <w:ind w:right="148"/>
              <w:jc w:val="center"/>
              <w:rPr>
                <w:i/>
                <w:sz w:val="16"/>
                <w:szCs w:val="16"/>
              </w:rPr>
            </w:pPr>
          </w:p>
        </w:tc>
        <w:tc>
          <w:tcPr>
            <w:tcW w:w="747" w:type="pct"/>
            <w:vMerge/>
            <w:tcBorders>
              <w:left w:val="single" w:sz="2" w:space="0" w:color="auto"/>
              <w:bottom w:val="single" w:sz="6" w:space="0" w:color="auto"/>
              <w:right w:val="single" w:sz="2" w:space="0" w:color="auto"/>
            </w:tcBorders>
            <w:vAlign w:val="center"/>
          </w:tcPr>
          <w:p w14:paraId="6C9FC129" w14:textId="77777777" w:rsidR="00121A27" w:rsidRPr="00326E68" w:rsidRDefault="00121A27" w:rsidP="00121A27">
            <w:pPr>
              <w:tabs>
                <w:tab w:val="left" w:pos="9639"/>
              </w:tabs>
              <w:spacing w:before="40" w:after="40" w:line="200" w:lineRule="exact"/>
              <w:ind w:right="148"/>
              <w:jc w:val="center"/>
              <w:rPr>
                <w:i/>
                <w:sz w:val="16"/>
                <w:szCs w:val="16"/>
              </w:rPr>
            </w:pPr>
          </w:p>
        </w:tc>
        <w:tc>
          <w:tcPr>
            <w:tcW w:w="746" w:type="pct"/>
            <w:vMerge/>
            <w:tcBorders>
              <w:left w:val="single" w:sz="2" w:space="0" w:color="auto"/>
              <w:bottom w:val="single" w:sz="6" w:space="0" w:color="auto"/>
              <w:right w:val="single" w:sz="2" w:space="0" w:color="auto"/>
            </w:tcBorders>
            <w:vAlign w:val="center"/>
          </w:tcPr>
          <w:p w14:paraId="47C22420" w14:textId="77777777" w:rsidR="00121A27" w:rsidRPr="00326E68" w:rsidRDefault="00121A27" w:rsidP="00121A27">
            <w:pPr>
              <w:tabs>
                <w:tab w:val="left" w:pos="9639"/>
              </w:tabs>
              <w:spacing w:before="40" w:after="40" w:line="200" w:lineRule="exact"/>
              <w:ind w:right="148"/>
              <w:jc w:val="center"/>
              <w:rPr>
                <w:i/>
                <w:sz w:val="16"/>
                <w:szCs w:val="16"/>
              </w:rPr>
            </w:pPr>
          </w:p>
        </w:tc>
        <w:tc>
          <w:tcPr>
            <w:tcW w:w="747" w:type="pct"/>
            <w:tcBorders>
              <w:top w:val="single" w:sz="2" w:space="0" w:color="auto"/>
              <w:left w:val="single" w:sz="2" w:space="0" w:color="auto"/>
              <w:bottom w:val="single" w:sz="6" w:space="0" w:color="auto"/>
              <w:right w:val="single" w:sz="2" w:space="0" w:color="auto"/>
            </w:tcBorders>
            <w:vAlign w:val="center"/>
          </w:tcPr>
          <w:p w14:paraId="7DF0BE8E" w14:textId="77777777" w:rsidR="00121A27" w:rsidRPr="00326E68" w:rsidRDefault="00121A27" w:rsidP="00121A27">
            <w:pPr>
              <w:tabs>
                <w:tab w:val="left" w:pos="9639"/>
              </w:tabs>
              <w:spacing w:before="40" w:after="40" w:line="200" w:lineRule="exact"/>
              <w:ind w:right="148"/>
              <w:jc w:val="center"/>
              <w:rPr>
                <w:i/>
                <w:sz w:val="16"/>
                <w:szCs w:val="16"/>
              </w:rPr>
            </w:pPr>
            <w:r w:rsidRPr="00326E68">
              <w:rPr>
                <w:i/>
                <w:sz w:val="16"/>
                <w:szCs w:val="16"/>
              </w:rPr>
              <w:t>E5</w:t>
            </w:r>
          </w:p>
        </w:tc>
        <w:tc>
          <w:tcPr>
            <w:tcW w:w="672" w:type="pct"/>
            <w:tcBorders>
              <w:top w:val="single" w:sz="2" w:space="0" w:color="auto"/>
              <w:left w:val="single" w:sz="2" w:space="0" w:color="auto"/>
              <w:bottom w:val="single" w:sz="6" w:space="0" w:color="auto"/>
              <w:right w:val="single" w:sz="2" w:space="0" w:color="auto"/>
            </w:tcBorders>
            <w:vAlign w:val="center"/>
          </w:tcPr>
          <w:p w14:paraId="17CB531C" w14:textId="77777777" w:rsidR="00121A27" w:rsidRPr="00326E68" w:rsidRDefault="00121A27" w:rsidP="00121A27">
            <w:pPr>
              <w:tabs>
                <w:tab w:val="left" w:pos="9639"/>
              </w:tabs>
              <w:spacing w:before="40" w:after="40" w:line="200" w:lineRule="exact"/>
              <w:ind w:right="148"/>
              <w:jc w:val="center"/>
              <w:rPr>
                <w:i/>
                <w:sz w:val="16"/>
                <w:szCs w:val="16"/>
              </w:rPr>
            </w:pPr>
            <w:r w:rsidRPr="00326E68">
              <w:rPr>
                <w:i/>
                <w:sz w:val="16"/>
                <w:szCs w:val="16"/>
              </w:rPr>
              <w:t>E10</w:t>
            </w:r>
          </w:p>
        </w:tc>
      </w:tr>
      <w:tr w:rsidR="00121A27" w:rsidRPr="00326E68" w14:paraId="51DBF0B4" w14:textId="77777777" w:rsidTr="00DF5432">
        <w:trPr>
          <w:trHeight w:val="250"/>
        </w:trPr>
        <w:tc>
          <w:tcPr>
            <w:tcW w:w="662" w:type="pct"/>
            <w:tcBorders>
              <w:top w:val="single" w:sz="12" w:space="0" w:color="auto"/>
              <w:left w:val="single" w:sz="2" w:space="0" w:color="auto"/>
              <w:bottom w:val="single" w:sz="2" w:space="0" w:color="auto"/>
              <w:right w:val="single" w:sz="2" w:space="0" w:color="auto"/>
            </w:tcBorders>
            <w:shd w:val="clear" w:color="auto" w:fill="auto"/>
            <w:vAlign w:val="bottom"/>
          </w:tcPr>
          <w:p w14:paraId="2E25E075" w14:textId="77777777" w:rsidR="00121A27" w:rsidRPr="00326E68"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RON</w:t>
            </w:r>
          </w:p>
        </w:tc>
        <w:tc>
          <w:tcPr>
            <w:tcW w:w="680" w:type="pct"/>
            <w:tcBorders>
              <w:top w:val="single" w:sz="12" w:space="0" w:color="auto"/>
              <w:left w:val="single" w:sz="2" w:space="0" w:color="auto"/>
              <w:bottom w:val="single" w:sz="2" w:space="0" w:color="auto"/>
              <w:right w:val="single" w:sz="2" w:space="0" w:color="auto"/>
            </w:tcBorders>
            <w:vAlign w:val="center"/>
          </w:tcPr>
          <w:p w14:paraId="7E20A2DF"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95</w:t>
            </w:r>
          </w:p>
        </w:tc>
        <w:tc>
          <w:tcPr>
            <w:tcW w:w="746" w:type="pct"/>
            <w:tcBorders>
              <w:top w:val="single" w:sz="12" w:space="0" w:color="auto"/>
              <w:left w:val="single" w:sz="2" w:space="0" w:color="auto"/>
              <w:bottom w:val="single" w:sz="2" w:space="0" w:color="auto"/>
              <w:right w:val="single" w:sz="2" w:space="0" w:color="auto"/>
            </w:tcBorders>
            <w:vAlign w:val="center"/>
          </w:tcPr>
          <w:p w14:paraId="451531F5"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95</w:t>
            </w:r>
          </w:p>
        </w:tc>
        <w:tc>
          <w:tcPr>
            <w:tcW w:w="747" w:type="pct"/>
            <w:tcBorders>
              <w:top w:val="single" w:sz="12" w:space="0" w:color="auto"/>
              <w:left w:val="single" w:sz="2" w:space="0" w:color="auto"/>
              <w:bottom w:val="single" w:sz="2" w:space="0" w:color="auto"/>
              <w:right w:val="single" w:sz="2" w:space="0" w:color="auto"/>
            </w:tcBorders>
            <w:vAlign w:val="center"/>
          </w:tcPr>
          <w:p w14:paraId="592A620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95</w:t>
            </w:r>
          </w:p>
        </w:tc>
        <w:tc>
          <w:tcPr>
            <w:tcW w:w="746" w:type="pct"/>
            <w:tcBorders>
              <w:top w:val="single" w:sz="12" w:space="0" w:color="auto"/>
              <w:left w:val="single" w:sz="2" w:space="0" w:color="auto"/>
              <w:bottom w:val="single" w:sz="2" w:space="0" w:color="auto"/>
              <w:right w:val="single" w:sz="2" w:space="0" w:color="auto"/>
            </w:tcBorders>
            <w:vAlign w:val="center"/>
          </w:tcPr>
          <w:p w14:paraId="49FFF1E6"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95</w:t>
            </w:r>
          </w:p>
        </w:tc>
        <w:tc>
          <w:tcPr>
            <w:tcW w:w="747" w:type="pct"/>
            <w:tcBorders>
              <w:top w:val="single" w:sz="12" w:space="0" w:color="auto"/>
              <w:left w:val="single" w:sz="2" w:space="0" w:color="auto"/>
              <w:bottom w:val="single" w:sz="2" w:space="0" w:color="auto"/>
              <w:right w:val="single" w:sz="2" w:space="0" w:color="auto"/>
            </w:tcBorders>
            <w:vAlign w:val="center"/>
          </w:tcPr>
          <w:p w14:paraId="7AEFDD57"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95</w:t>
            </w:r>
          </w:p>
        </w:tc>
        <w:tc>
          <w:tcPr>
            <w:tcW w:w="672" w:type="pct"/>
            <w:tcBorders>
              <w:top w:val="single" w:sz="12" w:space="0" w:color="auto"/>
              <w:left w:val="single" w:sz="2" w:space="0" w:color="auto"/>
              <w:bottom w:val="single" w:sz="2" w:space="0" w:color="auto"/>
              <w:right w:val="single" w:sz="2" w:space="0" w:color="auto"/>
            </w:tcBorders>
            <w:vAlign w:val="center"/>
          </w:tcPr>
          <w:p w14:paraId="5F0B5C2C"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95</w:t>
            </w:r>
          </w:p>
        </w:tc>
      </w:tr>
      <w:tr w:rsidR="00121A27" w:rsidRPr="00326E68" w14:paraId="5BAEC615"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7DAE18BB" w14:textId="77777777" w:rsidR="00121A27" w:rsidRPr="00326E68"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MON</w:t>
            </w:r>
          </w:p>
        </w:tc>
        <w:tc>
          <w:tcPr>
            <w:tcW w:w="680" w:type="pct"/>
            <w:tcBorders>
              <w:top w:val="single" w:sz="2" w:space="0" w:color="auto"/>
              <w:left w:val="single" w:sz="2" w:space="0" w:color="auto"/>
              <w:bottom w:val="single" w:sz="2" w:space="0" w:color="auto"/>
              <w:right w:val="single" w:sz="2" w:space="0" w:color="auto"/>
            </w:tcBorders>
            <w:vAlign w:val="center"/>
          </w:tcPr>
          <w:p w14:paraId="1AF7BAF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85</w:t>
            </w:r>
          </w:p>
        </w:tc>
        <w:tc>
          <w:tcPr>
            <w:tcW w:w="746" w:type="pct"/>
            <w:tcBorders>
              <w:top w:val="single" w:sz="2" w:space="0" w:color="auto"/>
              <w:left w:val="single" w:sz="2" w:space="0" w:color="auto"/>
              <w:bottom w:val="single" w:sz="2" w:space="0" w:color="auto"/>
              <w:right w:val="single" w:sz="2" w:space="0" w:color="auto"/>
            </w:tcBorders>
            <w:vAlign w:val="center"/>
          </w:tcPr>
          <w:p w14:paraId="2CCD5BE5"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85</w:t>
            </w:r>
          </w:p>
        </w:tc>
        <w:tc>
          <w:tcPr>
            <w:tcW w:w="747" w:type="pct"/>
            <w:tcBorders>
              <w:top w:val="single" w:sz="2" w:space="0" w:color="auto"/>
              <w:left w:val="single" w:sz="2" w:space="0" w:color="auto"/>
              <w:bottom w:val="single" w:sz="2" w:space="0" w:color="auto"/>
              <w:right w:val="single" w:sz="2" w:space="0" w:color="auto"/>
            </w:tcBorders>
            <w:vAlign w:val="center"/>
          </w:tcPr>
          <w:p w14:paraId="5D4B2DD1"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85</w:t>
            </w:r>
          </w:p>
        </w:tc>
        <w:tc>
          <w:tcPr>
            <w:tcW w:w="746" w:type="pct"/>
            <w:tcBorders>
              <w:top w:val="single" w:sz="2" w:space="0" w:color="auto"/>
              <w:left w:val="single" w:sz="2" w:space="0" w:color="auto"/>
              <w:bottom w:val="single" w:sz="2" w:space="0" w:color="auto"/>
              <w:right w:val="single" w:sz="2" w:space="0" w:color="auto"/>
            </w:tcBorders>
            <w:vAlign w:val="center"/>
          </w:tcPr>
          <w:p w14:paraId="28298BA9"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85</w:t>
            </w:r>
          </w:p>
        </w:tc>
        <w:tc>
          <w:tcPr>
            <w:tcW w:w="747" w:type="pct"/>
            <w:tcBorders>
              <w:top w:val="single" w:sz="2" w:space="0" w:color="auto"/>
              <w:left w:val="single" w:sz="2" w:space="0" w:color="auto"/>
              <w:bottom w:val="single" w:sz="2" w:space="0" w:color="auto"/>
              <w:right w:val="single" w:sz="2" w:space="0" w:color="auto"/>
            </w:tcBorders>
            <w:vAlign w:val="center"/>
          </w:tcPr>
          <w:p w14:paraId="5CDF98F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85</w:t>
            </w:r>
          </w:p>
        </w:tc>
        <w:tc>
          <w:tcPr>
            <w:tcW w:w="672" w:type="pct"/>
            <w:tcBorders>
              <w:top w:val="single" w:sz="2" w:space="0" w:color="auto"/>
              <w:left w:val="single" w:sz="2" w:space="0" w:color="auto"/>
              <w:bottom w:val="single" w:sz="2" w:space="0" w:color="auto"/>
              <w:right w:val="single" w:sz="2" w:space="0" w:color="auto"/>
            </w:tcBorders>
            <w:vAlign w:val="center"/>
          </w:tcPr>
          <w:p w14:paraId="08FC8CB6"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85</w:t>
            </w:r>
          </w:p>
        </w:tc>
      </w:tr>
      <w:tr w:rsidR="00121A27" w:rsidRPr="00326E68" w14:paraId="11F188DF"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5AF1F4A9"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Свинец</w:t>
            </w:r>
            <w:r>
              <w:rPr>
                <w:color w:val="000000"/>
                <w:sz w:val="18"/>
                <w:szCs w:val="18"/>
              </w:rPr>
              <w:t xml:space="preserve"> </w:t>
            </w:r>
            <w:r w:rsidRPr="00073CEF">
              <w:rPr>
                <w:sz w:val="18"/>
                <w:szCs w:val="18"/>
                <w:lang w:val="en-US" w:eastAsia="de-DE"/>
              </w:rPr>
              <w:t>[</w:t>
            </w:r>
            <w:r>
              <w:rPr>
                <w:sz w:val="18"/>
                <w:szCs w:val="18"/>
                <w:lang w:eastAsia="de-DE"/>
              </w:rPr>
              <w:t>г</w:t>
            </w:r>
            <w:r w:rsidRPr="00073CEF">
              <w:rPr>
                <w:sz w:val="18"/>
                <w:szCs w:val="18"/>
                <w:lang w:val="en-US" w:eastAsia="de-DE"/>
              </w:rPr>
              <w:t>/</w:t>
            </w:r>
            <w:r>
              <w:rPr>
                <w:sz w:val="18"/>
                <w:szCs w:val="18"/>
                <w:lang w:eastAsia="de-DE"/>
              </w:rPr>
              <w:t>л</w:t>
            </w:r>
            <w:r w:rsidRPr="00073CEF">
              <w:rPr>
                <w:sz w:val="18"/>
                <w:szCs w:val="18"/>
                <w:lang w:val="en-US" w:eastAsia="de-DE"/>
              </w:rPr>
              <w:t>]</w:t>
            </w:r>
          </w:p>
        </w:tc>
        <w:tc>
          <w:tcPr>
            <w:tcW w:w="680" w:type="pct"/>
            <w:tcBorders>
              <w:top w:val="single" w:sz="2" w:space="0" w:color="auto"/>
              <w:left w:val="single" w:sz="2" w:space="0" w:color="auto"/>
              <w:bottom w:val="single" w:sz="2" w:space="0" w:color="auto"/>
              <w:right w:val="single" w:sz="2" w:space="0" w:color="auto"/>
            </w:tcBorders>
            <w:vAlign w:val="center"/>
          </w:tcPr>
          <w:p w14:paraId="0F43D9DB"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0,013</w:t>
            </w:r>
          </w:p>
        </w:tc>
        <w:tc>
          <w:tcPr>
            <w:tcW w:w="746" w:type="pct"/>
            <w:tcBorders>
              <w:top w:val="single" w:sz="2" w:space="0" w:color="auto"/>
              <w:left w:val="single" w:sz="2" w:space="0" w:color="auto"/>
              <w:bottom w:val="single" w:sz="2" w:space="0" w:color="auto"/>
              <w:right w:val="single" w:sz="2" w:space="0" w:color="auto"/>
            </w:tcBorders>
            <w:vAlign w:val="center"/>
          </w:tcPr>
          <w:p w14:paraId="39094D99"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0,005</w:t>
            </w:r>
          </w:p>
        </w:tc>
        <w:tc>
          <w:tcPr>
            <w:tcW w:w="747" w:type="pct"/>
            <w:tcBorders>
              <w:top w:val="single" w:sz="2" w:space="0" w:color="auto"/>
              <w:left w:val="single" w:sz="2" w:space="0" w:color="auto"/>
              <w:bottom w:val="single" w:sz="2" w:space="0" w:color="auto"/>
              <w:right w:val="single" w:sz="2" w:space="0" w:color="auto"/>
            </w:tcBorders>
            <w:vAlign w:val="center"/>
          </w:tcPr>
          <w:p w14:paraId="34F2B269"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0,005</w:t>
            </w:r>
          </w:p>
        </w:tc>
        <w:tc>
          <w:tcPr>
            <w:tcW w:w="746" w:type="pct"/>
            <w:tcBorders>
              <w:top w:val="single" w:sz="2" w:space="0" w:color="auto"/>
              <w:left w:val="single" w:sz="2" w:space="0" w:color="auto"/>
              <w:bottom w:val="single" w:sz="2" w:space="0" w:color="auto"/>
              <w:right w:val="single" w:sz="2" w:space="0" w:color="auto"/>
            </w:tcBorders>
            <w:vAlign w:val="center"/>
          </w:tcPr>
          <w:p w14:paraId="5DB33917"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0,005</w:t>
            </w:r>
          </w:p>
        </w:tc>
        <w:tc>
          <w:tcPr>
            <w:tcW w:w="747" w:type="pct"/>
            <w:tcBorders>
              <w:top w:val="single" w:sz="2" w:space="0" w:color="auto"/>
              <w:left w:val="single" w:sz="2" w:space="0" w:color="auto"/>
              <w:bottom w:val="single" w:sz="2" w:space="0" w:color="auto"/>
              <w:right w:val="single" w:sz="2" w:space="0" w:color="auto"/>
            </w:tcBorders>
            <w:vAlign w:val="center"/>
          </w:tcPr>
          <w:p w14:paraId="3FA2041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0,005</w:t>
            </w:r>
          </w:p>
        </w:tc>
        <w:tc>
          <w:tcPr>
            <w:tcW w:w="672" w:type="pct"/>
            <w:tcBorders>
              <w:top w:val="single" w:sz="2" w:space="0" w:color="auto"/>
              <w:left w:val="single" w:sz="2" w:space="0" w:color="auto"/>
              <w:bottom w:val="single" w:sz="2" w:space="0" w:color="auto"/>
              <w:right w:val="single" w:sz="2" w:space="0" w:color="auto"/>
            </w:tcBorders>
            <w:vAlign w:val="center"/>
          </w:tcPr>
          <w:p w14:paraId="4584C7CB"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0,005</w:t>
            </w:r>
          </w:p>
        </w:tc>
      </w:tr>
      <w:tr w:rsidR="00121A27" w:rsidRPr="00326E68" w14:paraId="3A875366"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7A1C897B"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bCs/>
                <w:color w:val="000000"/>
                <w:sz w:val="18"/>
                <w:szCs w:val="18"/>
              </w:rPr>
            </w:pPr>
            <w:r w:rsidRPr="00326E68">
              <w:rPr>
                <w:bCs/>
                <w:color w:val="000000"/>
                <w:sz w:val="18"/>
                <w:szCs w:val="18"/>
              </w:rPr>
              <w:t>Сера</w:t>
            </w:r>
            <w:r>
              <w:rPr>
                <w:bCs/>
                <w:color w:val="000000"/>
                <w:sz w:val="18"/>
                <w:szCs w:val="18"/>
              </w:rPr>
              <w:t xml:space="preserve"> </w:t>
            </w:r>
            <w:r w:rsidRPr="00073CEF">
              <w:rPr>
                <w:sz w:val="18"/>
                <w:szCs w:val="18"/>
                <w:lang w:val="en-US" w:eastAsia="de-DE"/>
              </w:rPr>
              <w:t>[</w:t>
            </w:r>
            <w:r w:rsidRPr="00326E68">
              <w:rPr>
                <w:sz w:val="18"/>
                <w:szCs w:val="18"/>
                <w:lang w:eastAsia="de-DE"/>
              </w:rPr>
              <w:t>мг/кг</w:t>
            </w:r>
            <w:r w:rsidRPr="00073CEF">
              <w:rPr>
                <w:sz w:val="18"/>
                <w:szCs w:val="18"/>
                <w:lang w:val="en-US" w:eastAsia="de-DE"/>
              </w:rPr>
              <w:t>]</w:t>
            </w:r>
          </w:p>
        </w:tc>
        <w:tc>
          <w:tcPr>
            <w:tcW w:w="680" w:type="pct"/>
            <w:tcBorders>
              <w:top w:val="single" w:sz="2" w:space="0" w:color="auto"/>
              <w:left w:val="single" w:sz="2" w:space="0" w:color="auto"/>
              <w:bottom w:val="single" w:sz="2" w:space="0" w:color="auto"/>
              <w:right w:val="single" w:sz="2" w:space="0" w:color="auto"/>
            </w:tcBorders>
            <w:vAlign w:val="center"/>
          </w:tcPr>
          <w:p w14:paraId="33D335E9"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500</w:t>
            </w:r>
          </w:p>
        </w:tc>
        <w:tc>
          <w:tcPr>
            <w:tcW w:w="746" w:type="pct"/>
            <w:tcBorders>
              <w:top w:val="single" w:sz="2" w:space="0" w:color="auto"/>
              <w:left w:val="single" w:sz="2" w:space="0" w:color="auto"/>
              <w:bottom w:val="single" w:sz="2" w:space="0" w:color="auto"/>
              <w:right w:val="single" w:sz="2" w:space="0" w:color="auto"/>
            </w:tcBorders>
            <w:vAlign w:val="center"/>
          </w:tcPr>
          <w:p w14:paraId="48C7F9CB"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150</w:t>
            </w:r>
          </w:p>
        </w:tc>
        <w:tc>
          <w:tcPr>
            <w:tcW w:w="747" w:type="pct"/>
            <w:tcBorders>
              <w:top w:val="single" w:sz="2" w:space="0" w:color="auto"/>
              <w:left w:val="single" w:sz="2" w:space="0" w:color="auto"/>
              <w:bottom w:val="single" w:sz="2" w:space="0" w:color="auto"/>
              <w:right w:val="single" w:sz="2" w:space="0" w:color="auto"/>
            </w:tcBorders>
            <w:vAlign w:val="center"/>
          </w:tcPr>
          <w:p w14:paraId="3AC6CBE5"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50/10</w:t>
            </w:r>
            <w:r w:rsidRPr="001E7C7D">
              <w:rPr>
                <w:sz w:val="18"/>
                <w:szCs w:val="18"/>
                <w:vertAlign w:val="superscript"/>
              </w:rPr>
              <w:t>1</w:t>
            </w:r>
          </w:p>
        </w:tc>
        <w:tc>
          <w:tcPr>
            <w:tcW w:w="746" w:type="pct"/>
            <w:tcBorders>
              <w:top w:val="single" w:sz="2" w:space="0" w:color="auto"/>
              <w:left w:val="single" w:sz="2" w:space="0" w:color="auto"/>
              <w:bottom w:val="single" w:sz="2" w:space="0" w:color="auto"/>
              <w:right w:val="single" w:sz="2" w:space="0" w:color="auto"/>
            </w:tcBorders>
            <w:vAlign w:val="center"/>
          </w:tcPr>
          <w:p w14:paraId="7788E049"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10</w:t>
            </w:r>
          </w:p>
        </w:tc>
        <w:tc>
          <w:tcPr>
            <w:tcW w:w="747" w:type="pct"/>
            <w:tcBorders>
              <w:top w:val="single" w:sz="2" w:space="0" w:color="auto"/>
              <w:left w:val="single" w:sz="2" w:space="0" w:color="auto"/>
              <w:bottom w:val="single" w:sz="2" w:space="0" w:color="auto"/>
              <w:right w:val="single" w:sz="2" w:space="0" w:color="auto"/>
            </w:tcBorders>
            <w:vAlign w:val="center"/>
          </w:tcPr>
          <w:p w14:paraId="59115764"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10</w:t>
            </w:r>
          </w:p>
        </w:tc>
        <w:tc>
          <w:tcPr>
            <w:tcW w:w="672" w:type="pct"/>
            <w:tcBorders>
              <w:top w:val="single" w:sz="2" w:space="0" w:color="auto"/>
              <w:left w:val="single" w:sz="2" w:space="0" w:color="auto"/>
              <w:bottom w:val="single" w:sz="2" w:space="0" w:color="auto"/>
              <w:right w:val="single" w:sz="2" w:space="0" w:color="auto"/>
            </w:tcBorders>
            <w:vAlign w:val="center"/>
          </w:tcPr>
          <w:p w14:paraId="09526F5F"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10</w:t>
            </w:r>
          </w:p>
        </w:tc>
      </w:tr>
      <w:tr w:rsidR="00121A27" w:rsidRPr="00326E68" w14:paraId="220EF357"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74973942"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Бензол</w:t>
            </w:r>
            <w:r>
              <w:rPr>
                <w:color w:val="000000"/>
                <w:sz w:val="18"/>
                <w:szCs w:val="18"/>
              </w:rPr>
              <w:t xml:space="preserve"> </w:t>
            </w:r>
            <w:r>
              <w:rPr>
                <w:color w:val="000000"/>
                <w:sz w:val="18"/>
                <w:szCs w:val="18"/>
              </w:rPr>
              <w:br/>
            </w:r>
            <w:r w:rsidRPr="00D766D1">
              <w:rPr>
                <w:sz w:val="18"/>
                <w:szCs w:val="18"/>
                <w:lang w:eastAsia="de-DE"/>
              </w:rPr>
              <w:t>[</w:t>
            </w:r>
            <w:r w:rsidRPr="00326E68">
              <w:rPr>
                <w:sz w:val="18"/>
                <w:szCs w:val="18"/>
                <w:lang w:eastAsia="de-DE"/>
              </w:rPr>
              <w:t>%, по объему</w:t>
            </w:r>
            <w:r w:rsidRPr="00D766D1">
              <w:rPr>
                <w:sz w:val="18"/>
                <w:szCs w:val="18"/>
                <w:lang w:eastAsia="de-DE"/>
              </w:rPr>
              <w:t>]</w:t>
            </w:r>
          </w:p>
        </w:tc>
        <w:tc>
          <w:tcPr>
            <w:tcW w:w="680" w:type="pct"/>
            <w:tcBorders>
              <w:top w:val="single" w:sz="2" w:space="0" w:color="auto"/>
              <w:left w:val="single" w:sz="2" w:space="0" w:color="auto"/>
              <w:bottom w:val="single" w:sz="2" w:space="0" w:color="auto"/>
              <w:right w:val="single" w:sz="2" w:space="0" w:color="auto"/>
            </w:tcBorders>
            <w:vAlign w:val="center"/>
          </w:tcPr>
          <w:p w14:paraId="687C8492"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5</w:t>
            </w:r>
          </w:p>
        </w:tc>
        <w:tc>
          <w:tcPr>
            <w:tcW w:w="746" w:type="pct"/>
            <w:tcBorders>
              <w:top w:val="single" w:sz="2" w:space="0" w:color="auto"/>
              <w:left w:val="single" w:sz="2" w:space="0" w:color="auto"/>
              <w:bottom w:val="single" w:sz="2" w:space="0" w:color="auto"/>
              <w:right w:val="single" w:sz="2" w:space="0" w:color="auto"/>
            </w:tcBorders>
            <w:vAlign w:val="center"/>
          </w:tcPr>
          <w:p w14:paraId="0BF6CEF3"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w:t>
            </w:r>
          </w:p>
        </w:tc>
        <w:tc>
          <w:tcPr>
            <w:tcW w:w="747" w:type="pct"/>
            <w:tcBorders>
              <w:top w:val="single" w:sz="2" w:space="0" w:color="auto"/>
              <w:left w:val="single" w:sz="2" w:space="0" w:color="auto"/>
              <w:bottom w:val="single" w:sz="2" w:space="0" w:color="auto"/>
              <w:right w:val="single" w:sz="2" w:space="0" w:color="auto"/>
            </w:tcBorders>
            <w:vAlign w:val="center"/>
          </w:tcPr>
          <w:p w14:paraId="166E0810"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w:t>
            </w:r>
          </w:p>
        </w:tc>
        <w:tc>
          <w:tcPr>
            <w:tcW w:w="746" w:type="pct"/>
            <w:tcBorders>
              <w:top w:val="single" w:sz="2" w:space="0" w:color="auto"/>
              <w:left w:val="single" w:sz="2" w:space="0" w:color="auto"/>
              <w:bottom w:val="single" w:sz="2" w:space="0" w:color="auto"/>
              <w:right w:val="single" w:sz="2" w:space="0" w:color="auto"/>
            </w:tcBorders>
            <w:vAlign w:val="center"/>
          </w:tcPr>
          <w:p w14:paraId="163801B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w:t>
            </w:r>
          </w:p>
        </w:tc>
        <w:tc>
          <w:tcPr>
            <w:tcW w:w="747" w:type="pct"/>
            <w:tcBorders>
              <w:top w:val="single" w:sz="2" w:space="0" w:color="auto"/>
              <w:left w:val="single" w:sz="2" w:space="0" w:color="auto"/>
              <w:bottom w:val="single" w:sz="2" w:space="0" w:color="auto"/>
              <w:right w:val="single" w:sz="2" w:space="0" w:color="auto"/>
            </w:tcBorders>
            <w:vAlign w:val="center"/>
          </w:tcPr>
          <w:p w14:paraId="7DA784C6"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w:t>
            </w:r>
          </w:p>
        </w:tc>
        <w:tc>
          <w:tcPr>
            <w:tcW w:w="672" w:type="pct"/>
            <w:tcBorders>
              <w:top w:val="single" w:sz="2" w:space="0" w:color="auto"/>
              <w:left w:val="single" w:sz="2" w:space="0" w:color="auto"/>
              <w:bottom w:val="single" w:sz="2" w:space="0" w:color="auto"/>
              <w:right w:val="single" w:sz="2" w:space="0" w:color="auto"/>
            </w:tcBorders>
            <w:vAlign w:val="center"/>
          </w:tcPr>
          <w:p w14:paraId="1E9DAD52"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w:t>
            </w:r>
          </w:p>
        </w:tc>
      </w:tr>
      <w:tr w:rsidR="00121A27" w:rsidRPr="00326E68" w14:paraId="049C0E9F"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329A0E33"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bCs/>
                <w:color w:val="000000"/>
                <w:sz w:val="18"/>
                <w:szCs w:val="18"/>
              </w:rPr>
            </w:pPr>
            <w:r w:rsidRPr="00326E68">
              <w:rPr>
                <w:bCs/>
                <w:color w:val="000000"/>
                <w:sz w:val="18"/>
                <w:szCs w:val="18"/>
              </w:rPr>
              <w:t>Ароматические соединения</w:t>
            </w:r>
            <w:r>
              <w:rPr>
                <w:bCs/>
                <w:color w:val="000000"/>
                <w:sz w:val="18"/>
                <w:szCs w:val="18"/>
              </w:rPr>
              <w:t xml:space="preserve"> </w:t>
            </w:r>
            <w:r>
              <w:rPr>
                <w:bCs/>
                <w:color w:val="000000"/>
                <w:sz w:val="18"/>
                <w:szCs w:val="18"/>
              </w:rPr>
              <w:br/>
            </w:r>
            <w:r w:rsidRPr="00D766D1">
              <w:rPr>
                <w:sz w:val="18"/>
                <w:szCs w:val="18"/>
                <w:lang w:eastAsia="de-DE"/>
              </w:rPr>
              <w:t>[</w:t>
            </w:r>
            <w:r w:rsidRPr="00326E68">
              <w:rPr>
                <w:sz w:val="18"/>
                <w:szCs w:val="18"/>
                <w:lang w:eastAsia="de-DE"/>
              </w:rPr>
              <w:t>%, по объему</w:t>
            </w:r>
            <w:r w:rsidRPr="00D766D1">
              <w:rPr>
                <w:sz w:val="18"/>
                <w:szCs w:val="18"/>
                <w:lang w:eastAsia="de-DE"/>
              </w:rPr>
              <w:t>]</w:t>
            </w:r>
          </w:p>
        </w:tc>
        <w:tc>
          <w:tcPr>
            <w:tcW w:w="680" w:type="pct"/>
            <w:tcBorders>
              <w:top w:val="single" w:sz="2" w:space="0" w:color="auto"/>
              <w:left w:val="single" w:sz="2" w:space="0" w:color="auto"/>
              <w:bottom w:val="single" w:sz="2" w:space="0" w:color="auto"/>
              <w:right w:val="single" w:sz="2" w:space="0" w:color="auto"/>
            </w:tcBorders>
            <w:vAlign w:val="center"/>
          </w:tcPr>
          <w:p w14:paraId="5B1F79D7"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w:t>
            </w:r>
          </w:p>
        </w:tc>
        <w:tc>
          <w:tcPr>
            <w:tcW w:w="746" w:type="pct"/>
            <w:tcBorders>
              <w:top w:val="single" w:sz="2" w:space="0" w:color="auto"/>
              <w:left w:val="single" w:sz="2" w:space="0" w:color="auto"/>
              <w:bottom w:val="single" w:sz="2" w:space="0" w:color="auto"/>
              <w:right w:val="single" w:sz="2" w:space="0" w:color="auto"/>
            </w:tcBorders>
            <w:vAlign w:val="center"/>
          </w:tcPr>
          <w:p w14:paraId="6192199A"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42</w:t>
            </w:r>
          </w:p>
        </w:tc>
        <w:tc>
          <w:tcPr>
            <w:tcW w:w="747" w:type="pct"/>
            <w:tcBorders>
              <w:top w:val="single" w:sz="2" w:space="0" w:color="auto"/>
              <w:left w:val="single" w:sz="2" w:space="0" w:color="auto"/>
              <w:bottom w:val="single" w:sz="2" w:space="0" w:color="auto"/>
              <w:right w:val="single" w:sz="2" w:space="0" w:color="auto"/>
            </w:tcBorders>
            <w:vAlign w:val="center"/>
          </w:tcPr>
          <w:p w14:paraId="3CED0362"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35</w:t>
            </w:r>
          </w:p>
        </w:tc>
        <w:tc>
          <w:tcPr>
            <w:tcW w:w="746" w:type="pct"/>
            <w:tcBorders>
              <w:top w:val="single" w:sz="2" w:space="0" w:color="auto"/>
              <w:left w:val="single" w:sz="2" w:space="0" w:color="auto"/>
              <w:bottom w:val="single" w:sz="2" w:space="0" w:color="auto"/>
              <w:right w:val="single" w:sz="2" w:space="0" w:color="auto"/>
            </w:tcBorders>
            <w:vAlign w:val="center"/>
          </w:tcPr>
          <w:p w14:paraId="6BA7A9A8"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35</w:t>
            </w:r>
          </w:p>
        </w:tc>
        <w:tc>
          <w:tcPr>
            <w:tcW w:w="747" w:type="pct"/>
            <w:tcBorders>
              <w:top w:val="single" w:sz="2" w:space="0" w:color="auto"/>
              <w:left w:val="single" w:sz="2" w:space="0" w:color="auto"/>
              <w:bottom w:val="single" w:sz="2" w:space="0" w:color="auto"/>
              <w:right w:val="single" w:sz="2" w:space="0" w:color="auto"/>
            </w:tcBorders>
            <w:vAlign w:val="center"/>
          </w:tcPr>
          <w:p w14:paraId="1A2470D1"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35</w:t>
            </w:r>
          </w:p>
        </w:tc>
        <w:tc>
          <w:tcPr>
            <w:tcW w:w="672" w:type="pct"/>
            <w:tcBorders>
              <w:top w:val="single" w:sz="2" w:space="0" w:color="auto"/>
              <w:left w:val="single" w:sz="2" w:space="0" w:color="auto"/>
              <w:bottom w:val="single" w:sz="2" w:space="0" w:color="auto"/>
              <w:right w:val="single" w:sz="2" w:space="0" w:color="auto"/>
            </w:tcBorders>
            <w:vAlign w:val="center"/>
          </w:tcPr>
          <w:p w14:paraId="0308D33A"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35</w:t>
            </w:r>
          </w:p>
        </w:tc>
      </w:tr>
      <w:tr w:rsidR="00121A27" w:rsidRPr="00326E68" w14:paraId="7438B665"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71E9A63A"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bCs/>
                <w:color w:val="000000"/>
                <w:sz w:val="18"/>
                <w:szCs w:val="18"/>
              </w:rPr>
            </w:pPr>
            <w:r w:rsidRPr="00514A52">
              <w:rPr>
                <w:bCs/>
                <w:color w:val="000000"/>
                <w:sz w:val="18"/>
                <w:szCs w:val="18"/>
              </w:rPr>
              <w:t>Олефины</w:t>
            </w:r>
            <w:r>
              <w:rPr>
                <w:bCs/>
                <w:color w:val="000000"/>
                <w:sz w:val="18"/>
                <w:szCs w:val="18"/>
              </w:rPr>
              <w:t xml:space="preserve"> </w:t>
            </w:r>
            <w:r>
              <w:rPr>
                <w:bCs/>
                <w:color w:val="000000"/>
                <w:sz w:val="18"/>
                <w:szCs w:val="18"/>
              </w:rPr>
              <w:br/>
            </w:r>
            <w:r w:rsidRPr="00514A52">
              <w:rPr>
                <w:sz w:val="18"/>
                <w:szCs w:val="18"/>
                <w:lang w:eastAsia="de-DE"/>
              </w:rPr>
              <w:t>[</w:t>
            </w:r>
            <w:r w:rsidRPr="00326E68">
              <w:rPr>
                <w:sz w:val="18"/>
                <w:szCs w:val="18"/>
                <w:lang w:eastAsia="de-DE"/>
              </w:rPr>
              <w:t>%, по объему</w:t>
            </w:r>
            <w:r w:rsidRPr="00514A52">
              <w:rPr>
                <w:sz w:val="18"/>
                <w:szCs w:val="18"/>
                <w:lang w:eastAsia="de-DE"/>
              </w:rPr>
              <w:t>]</w:t>
            </w:r>
            <w:r>
              <w:rPr>
                <w:sz w:val="18"/>
                <w:szCs w:val="18"/>
                <w:lang w:eastAsia="de-DE"/>
              </w:rPr>
              <w:t xml:space="preserve"> </w:t>
            </w:r>
          </w:p>
        </w:tc>
        <w:tc>
          <w:tcPr>
            <w:tcW w:w="680" w:type="pct"/>
            <w:tcBorders>
              <w:top w:val="single" w:sz="2" w:space="0" w:color="auto"/>
              <w:left w:val="single" w:sz="2" w:space="0" w:color="auto"/>
              <w:bottom w:val="single" w:sz="2" w:space="0" w:color="auto"/>
              <w:right w:val="single" w:sz="2" w:space="0" w:color="auto"/>
            </w:tcBorders>
            <w:vAlign w:val="center"/>
          </w:tcPr>
          <w:p w14:paraId="2B9B064F"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w:t>
            </w:r>
          </w:p>
        </w:tc>
        <w:tc>
          <w:tcPr>
            <w:tcW w:w="746" w:type="pct"/>
            <w:tcBorders>
              <w:top w:val="single" w:sz="2" w:space="0" w:color="auto"/>
              <w:left w:val="single" w:sz="2" w:space="0" w:color="auto"/>
              <w:bottom w:val="single" w:sz="2" w:space="0" w:color="auto"/>
              <w:right w:val="single" w:sz="2" w:space="0" w:color="auto"/>
            </w:tcBorders>
            <w:vAlign w:val="center"/>
          </w:tcPr>
          <w:p w14:paraId="754DCA01"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 xml:space="preserve">21 </w:t>
            </w:r>
          </w:p>
        </w:tc>
        <w:tc>
          <w:tcPr>
            <w:tcW w:w="747" w:type="pct"/>
            <w:tcBorders>
              <w:top w:val="single" w:sz="2" w:space="0" w:color="auto"/>
              <w:left w:val="single" w:sz="2" w:space="0" w:color="auto"/>
              <w:bottom w:val="single" w:sz="2" w:space="0" w:color="auto"/>
              <w:right w:val="single" w:sz="2" w:space="0" w:color="auto"/>
            </w:tcBorders>
            <w:vAlign w:val="center"/>
          </w:tcPr>
          <w:p w14:paraId="444B893D"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18</w:t>
            </w:r>
          </w:p>
        </w:tc>
        <w:tc>
          <w:tcPr>
            <w:tcW w:w="746" w:type="pct"/>
            <w:tcBorders>
              <w:top w:val="single" w:sz="2" w:space="0" w:color="auto"/>
              <w:left w:val="single" w:sz="2" w:space="0" w:color="auto"/>
              <w:bottom w:val="single" w:sz="2" w:space="0" w:color="auto"/>
              <w:right w:val="single" w:sz="2" w:space="0" w:color="auto"/>
            </w:tcBorders>
            <w:vAlign w:val="center"/>
          </w:tcPr>
          <w:p w14:paraId="20DCD330"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18</w:t>
            </w:r>
          </w:p>
        </w:tc>
        <w:tc>
          <w:tcPr>
            <w:tcW w:w="747" w:type="pct"/>
            <w:tcBorders>
              <w:top w:val="single" w:sz="2" w:space="0" w:color="auto"/>
              <w:left w:val="single" w:sz="2" w:space="0" w:color="auto"/>
              <w:bottom w:val="single" w:sz="2" w:space="0" w:color="auto"/>
              <w:right w:val="single" w:sz="2" w:space="0" w:color="auto"/>
            </w:tcBorders>
            <w:vAlign w:val="center"/>
          </w:tcPr>
          <w:p w14:paraId="529E8CBD"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18</w:t>
            </w:r>
          </w:p>
        </w:tc>
        <w:tc>
          <w:tcPr>
            <w:tcW w:w="672" w:type="pct"/>
            <w:tcBorders>
              <w:top w:val="single" w:sz="2" w:space="0" w:color="auto"/>
              <w:left w:val="single" w:sz="2" w:space="0" w:color="auto"/>
              <w:bottom w:val="single" w:sz="2" w:space="0" w:color="auto"/>
              <w:right w:val="single" w:sz="2" w:space="0" w:color="auto"/>
            </w:tcBorders>
            <w:vAlign w:val="center"/>
          </w:tcPr>
          <w:p w14:paraId="278A0042"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18</w:t>
            </w:r>
          </w:p>
        </w:tc>
      </w:tr>
      <w:tr w:rsidR="00121A27" w:rsidRPr="00326E68" w14:paraId="41B35F09"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3EBA3967"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Кислород</w:t>
            </w:r>
            <w:r>
              <w:rPr>
                <w:color w:val="000000"/>
                <w:sz w:val="18"/>
                <w:szCs w:val="18"/>
              </w:rPr>
              <w:t xml:space="preserve"> </w:t>
            </w:r>
            <w:r>
              <w:rPr>
                <w:color w:val="000000"/>
                <w:sz w:val="18"/>
                <w:szCs w:val="18"/>
              </w:rPr>
              <w:br/>
            </w:r>
            <w:r w:rsidRPr="00D766D1">
              <w:rPr>
                <w:sz w:val="18"/>
                <w:szCs w:val="18"/>
                <w:lang w:eastAsia="de-DE"/>
              </w:rPr>
              <w:t>[</w:t>
            </w:r>
            <w:r w:rsidRPr="00326E68">
              <w:rPr>
                <w:sz w:val="18"/>
                <w:szCs w:val="18"/>
                <w:lang w:eastAsia="de-DE"/>
              </w:rPr>
              <w:t>%, по массе</w:t>
            </w:r>
            <w:r w:rsidRPr="00D766D1">
              <w:rPr>
                <w:sz w:val="18"/>
                <w:szCs w:val="18"/>
                <w:lang w:eastAsia="de-DE"/>
              </w:rPr>
              <w:t>]</w:t>
            </w:r>
          </w:p>
        </w:tc>
        <w:tc>
          <w:tcPr>
            <w:tcW w:w="680" w:type="pct"/>
            <w:tcBorders>
              <w:top w:val="single" w:sz="2" w:space="0" w:color="auto"/>
              <w:left w:val="single" w:sz="2" w:space="0" w:color="auto"/>
              <w:bottom w:val="single" w:sz="2" w:space="0" w:color="auto"/>
              <w:right w:val="single" w:sz="2" w:space="0" w:color="auto"/>
            </w:tcBorders>
            <w:vAlign w:val="center"/>
          </w:tcPr>
          <w:p w14:paraId="0938EFE0" w14:textId="77777777" w:rsidR="00121A27" w:rsidRPr="00326E68" w:rsidRDefault="00121A27" w:rsidP="00121A27">
            <w:pPr>
              <w:tabs>
                <w:tab w:val="left" w:pos="9639"/>
              </w:tabs>
              <w:spacing w:before="40" w:after="40" w:line="200" w:lineRule="exact"/>
              <w:ind w:right="148"/>
              <w:jc w:val="center"/>
              <w:rPr>
                <w:sz w:val="18"/>
                <w:szCs w:val="18"/>
              </w:rPr>
            </w:pPr>
            <w:r w:rsidRPr="00F87D25">
              <w:rPr>
                <w:sz w:val="18"/>
                <w:szCs w:val="18"/>
              </w:rPr>
              <w:t>–</w:t>
            </w:r>
          </w:p>
        </w:tc>
        <w:tc>
          <w:tcPr>
            <w:tcW w:w="746" w:type="pct"/>
            <w:tcBorders>
              <w:top w:val="single" w:sz="2" w:space="0" w:color="auto"/>
              <w:left w:val="single" w:sz="2" w:space="0" w:color="auto"/>
              <w:bottom w:val="single" w:sz="2" w:space="0" w:color="auto"/>
              <w:right w:val="single" w:sz="2" w:space="0" w:color="auto"/>
            </w:tcBorders>
            <w:vAlign w:val="center"/>
          </w:tcPr>
          <w:p w14:paraId="6857147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2,7</w:t>
            </w:r>
          </w:p>
        </w:tc>
        <w:tc>
          <w:tcPr>
            <w:tcW w:w="747" w:type="pct"/>
            <w:tcBorders>
              <w:top w:val="single" w:sz="2" w:space="0" w:color="auto"/>
              <w:left w:val="single" w:sz="2" w:space="0" w:color="auto"/>
              <w:bottom w:val="single" w:sz="2" w:space="0" w:color="auto"/>
              <w:right w:val="single" w:sz="2" w:space="0" w:color="auto"/>
            </w:tcBorders>
            <w:vAlign w:val="center"/>
          </w:tcPr>
          <w:p w14:paraId="6FB97DAF"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2,7</w:t>
            </w:r>
          </w:p>
        </w:tc>
        <w:tc>
          <w:tcPr>
            <w:tcW w:w="746" w:type="pct"/>
            <w:tcBorders>
              <w:top w:val="single" w:sz="2" w:space="0" w:color="auto"/>
              <w:left w:val="single" w:sz="2" w:space="0" w:color="auto"/>
              <w:bottom w:val="single" w:sz="2" w:space="0" w:color="auto"/>
              <w:right w:val="single" w:sz="2" w:space="0" w:color="auto"/>
            </w:tcBorders>
            <w:vAlign w:val="center"/>
          </w:tcPr>
          <w:p w14:paraId="3A179BF5"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2,7</w:t>
            </w:r>
          </w:p>
        </w:tc>
        <w:tc>
          <w:tcPr>
            <w:tcW w:w="747" w:type="pct"/>
            <w:tcBorders>
              <w:top w:val="single" w:sz="2" w:space="0" w:color="auto"/>
              <w:left w:val="single" w:sz="2" w:space="0" w:color="auto"/>
              <w:bottom w:val="single" w:sz="2" w:space="0" w:color="auto"/>
              <w:right w:val="single" w:sz="2" w:space="0" w:color="auto"/>
            </w:tcBorders>
            <w:vAlign w:val="center"/>
          </w:tcPr>
          <w:p w14:paraId="36C6E9BC"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2,7</w:t>
            </w:r>
          </w:p>
        </w:tc>
        <w:tc>
          <w:tcPr>
            <w:tcW w:w="672" w:type="pct"/>
            <w:tcBorders>
              <w:top w:val="single" w:sz="2" w:space="0" w:color="auto"/>
              <w:left w:val="single" w:sz="2" w:space="0" w:color="auto"/>
              <w:bottom w:val="single" w:sz="2" w:space="0" w:color="auto"/>
              <w:right w:val="single" w:sz="2" w:space="0" w:color="auto"/>
            </w:tcBorders>
            <w:vAlign w:val="center"/>
          </w:tcPr>
          <w:p w14:paraId="0801A213"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3,7</w:t>
            </w:r>
          </w:p>
        </w:tc>
      </w:tr>
      <w:tr w:rsidR="00121A27" w:rsidRPr="00326E68" w14:paraId="20404FF2"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1951B596"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bCs/>
                <w:color w:val="000000"/>
                <w:sz w:val="18"/>
                <w:szCs w:val="18"/>
              </w:rPr>
            </w:pPr>
            <w:r w:rsidRPr="00326E68">
              <w:rPr>
                <w:bCs/>
                <w:color w:val="000000"/>
                <w:sz w:val="18"/>
                <w:szCs w:val="18"/>
              </w:rPr>
              <w:t>УПР</w:t>
            </w:r>
            <w:r>
              <w:rPr>
                <w:bCs/>
                <w:color w:val="000000"/>
                <w:sz w:val="18"/>
                <w:szCs w:val="18"/>
              </w:rPr>
              <w:t xml:space="preserve"> </w:t>
            </w:r>
            <w:r w:rsidRPr="00D766D1">
              <w:rPr>
                <w:sz w:val="18"/>
                <w:szCs w:val="18"/>
                <w:lang w:eastAsia="de-DE"/>
              </w:rPr>
              <w:t>[</w:t>
            </w:r>
            <w:r w:rsidRPr="00326E68">
              <w:rPr>
                <w:sz w:val="18"/>
                <w:szCs w:val="18"/>
                <w:lang w:eastAsia="de-DE"/>
              </w:rPr>
              <w:t>кПа</w:t>
            </w:r>
            <w:r w:rsidRPr="00D766D1">
              <w:rPr>
                <w:sz w:val="18"/>
                <w:szCs w:val="18"/>
                <w:lang w:eastAsia="de-DE"/>
              </w:rPr>
              <w:t>]</w:t>
            </w:r>
          </w:p>
        </w:tc>
        <w:tc>
          <w:tcPr>
            <w:tcW w:w="680" w:type="pct"/>
            <w:tcBorders>
              <w:top w:val="single" w:sz="2" w:space="0" w:color="auto"/>
              <w:left w:val="single" w:sz="2" w:space="0" w:color="auto"/>
              <w:bottom w:val="single" w:sz="2" w:space="0" w:color="auto"/>
              <w:right w:val="single" w:sz="2" w:space="0" w:color="auto"/>
            </w:tcBorders>
            <w:vAlign w:val="center"/>
          </w:tcPr>
          <w:p w14:paraId="6EB002BF"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35–100</w:t>
            </w:r>
          </w:p>
        </w:tc>
        <w:tc>
          <w:tcPr>
            <w:tcW w:w="746" w:type="pct"/>
            <w:tcBorders>
              <w:top w:val="single" w:sz="2" w:space="0" w:color="auto"/>
              <w:left w:val="single" w:sz="2" w:space="0" w:color="auto"/>
              <w:bottom w:val="single" w:sz="2" w:space="0" w:color="auto"/>
              <w:right w:val="single" w:sz="2" w:space="0" w:color="auto"/>
            </w:tcBorders>
            <w:vAlign w:val="center"/>
          </w:tcPr>
          <w:p w14:paraId="71664F9F"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45–100</w:t>
            </w:r>
          </w:p>
        </w:tc>
        <w:tc>
          <w:tcPr>
            <w:tcW w:w="747" w:type="pct"/>
            <w:tcBorders>
              <w:top w:val="single" w:sz="2" w:space="0" w:color="auto"/>
              <w:left w:val="single" w:sz="2" w:space="0" w:color="auto"/>
              <w:bottom w:val="single" w:sz="2" w:space="0" w:color="auto"/>
              <w:right w:val="single" w:sz="2" w:space="0" w:color="auto"/>
            </w:tcBorders>
            <w:vAlign w:val="center"/>
          </w:tcPr>
          <w:p w14:paraId="7D0978E0"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45–100</w:t>
            </w:r>
          </w:p>
        </w:tc>
        <w:tc>
          <w:tcPr>
            <w:tcW w:w="746" w:type="pct"/>
            <w:tcBorders>
              <w:top w:val="single" w:sz="2" w:space="0" w:color="auto"/>
              <w:left w:val="single" w:sz="2" w:space="0" w:color="auto"/>
              <w:bottom w:val="single" w:sz="2" w:space="0" w:color="auto"/>
              <w:right w:val="single" w:sz="2" w:space="0" w:color="auto"/>
            </w:tcBorders>
            <w:vAlign w:val="center"/>
          </w:tcPr>
          <w:p w14:paraId="6F6F1BCA"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45–100</w:t>
            </w:r>
          </w:p>
        </w:tc>
        <w:tc>
          <w:tcPr>
            <w:tcW w:w="747" w:type="pct"/>
            <w:tcBorders>
              <w:top w:val="single" w:sz="2" w:space="0" w:color="auto"/>
              <w:left w:val="single" w:sz="2" w:space="0" w:color="auto"/>
              <w:bottom w:val="single" w:sz="2" w:space="0" w:color="auto"/>
              <w:right w:val="single" w:sz="2" w:space="0" w:color="auto"/>
            </w:tcBorders>
            <w:vAlign w:val="center"/>
          </w:tcPr>
          <w:p w14:paraId="1489FC50"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45–100</w:t>
            </w:r>
          </w:p>
        </w:tc>
        <w:tc>
          <w:tcPr>
            <w:tcW w:w="672" w:type="pct"/>
            <w:tcBorders>
              <w:top w:val="single" w:sz="2" w:space="0" w:color="auto"/>
              <w:left w:val="single" w:sz="2" w:space="0" w:color="auto"/>
              <w:bottom w:val="single" w:sz="2" w:space="0" w:color="auto"/>
              <w:right w:val="single" w:sz="2" w:space="0" w:color="auto"/>
            </w:tcBorders>
            <w:vAlign w:val="center"/>
          </w:tcPr>
          <w:p w14:paraId="0CA13A25" w14:textId="77777777" w:rsidR="00121A27" w:rsidRPr="00F87D25" w:rsidRDefault="00121A27" w:rsidP="00121A27">
            <w:pPr>
              <w:tabs>
                <w:tab w:val="left" w:pos="9639"/>
              </w:tabs>
              <w:spacing w:before="40" w:after="40" w:line="200" w:lineRule="exact"/>
              <w:ind w:right="148"/>
              <w:jc w:val="center"/>
              <w:rPr>
                <w:sz w:val="18"/>
                <w:szCs w:val="18"/>
              </w:rPr>
            </w:pPr>
            <w:r w:rsidRPr="00F87D25">
              <w:rPr>
                <w:sz w:val="18"/>
                <w:szCs w:val="18"/>
              </w:rPr>
              <w:t>45–100</w:t>
            </w:r>
          </w:p>
        </w:tc>
      </w:tr>
      <w:tr w:rsidR="00121A27" w:rsidRPr="00326E68" w14:paraId="4D5E13BD"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5E47BAB9" w14:textId="77777777" w:rsidR="00121A27" w:rsidRPr="00326E68"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ИПП</w:t>
            </w:r>
          </w:p>
        </w:tc>
        <w:tc>
          <w:tcPr>
            <w:tcW w:w="680" w:type="pct"/>
            <w:tcBorders>
              <w:top w:val="single" w:sz="2" w:space="0" w:color="auto"/>
              <w:left w:val="single" w:sz="2" w:space="0" w:color="auto"/>
              <w:bottom w:val="single" w:sz="2" w:space="0" w:color="auto"/>
              <w:right w:val="single" w:sz="2" w:space="0" w:color="auto"/>
            </w:tcBorders>
            <w:vAlign w:val="center"/>
          </w:tcPr>
          <w:p w14:paraId="00D333D0"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6" w:type="pct"/>
            <w:tcBorders>
              <w:top w:val="single" w:sz="2" w:space="0" w:color="auto"/>
              <w:left w:val="single" w:sz="2" w:space="0" w:color="auto"/>
              <w:bottom w:val="single" w:sz="2" w:space="0" w:color="auto"/>
              <w:right w:val="single" w:sz="2" w:space="0" w:color="auto"/>
            </w:tcBorders>
            <w:vAlign w:val="center"/>
          </w:tcPr>
          <w:p w14:paraId="4177558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1 050–1 250</w:t>
            </w:r>
          </w:p>
        </w:tc>
        <w:tc>
          <w:tcPr>
            <w:tcW w:w="747" w:type="pct"/>
            <w:tcBorders>
              <w:top w:val="single" w:sz="2" w:space="0" w:color="auto"/>
              <w:left w:val="single" w:sz="2" w:space="0" w:color="auto"/>
              <w:bottom w:val="single" w:sz="2" w:space="0" w:color="auto"/>
              <w:right w:val="single" w:sz="2" w:space="0" w:color="auto"/>
            </w:tcBorders>
            <w:vAlign w:val="center"/>
          </w:tcPr>
          <w:p w14:paraId="1A19FBC3"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1 050–1 250</w:t>
            </w:r>
          </w:p>
        </w:tc>
        <w:tc>
          <w:tcPr>
            <w:tcW w:w="746" w:type="pct"/>
            <w:tcBorders>
              <w:top w:val="single" w:sz="2" w:space="0" w:color="auto"/>
              <w:left w:val="single" w:sz="2" w:space="0" w:color="auto"/>
              <w:bottom w:val="single" w:sz="2" w:space="0" w:color="auto"/>
              <w:right w:val="single" w:sz="2" w:space="0" w:color="auto"/>
            </w:tcBorders>
            <w:vAlign w:val="center"/>
          </w:tcPr>
          <w:p w14:paraId="71DC183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1 050–1 250</w:t>
            </w:r>
          </w:p>
        </w:tc>
        <w:tc>
          <w:tcPr>
            <w:tcW w:w="747" w:type="pct"/>
            <w:tcBorders>
              <w:top w:val="single" w:sz="2" w:space="0" w:color="auto"/>
              <w:left w:val="single" w:sz="2" w:space="0" w:color="auto"/>
              <w:bottom w:val="single" w:sz="2" w:space="0" w:color="auto"/>
              <w:right w:val="single" w:sz="2" w:space="0" w:color="auto"/>
            </w:tcBorders>
            <w:vAlign w:val="center"/>
          </w:tcPr>
          <w:p w14:paraId="239AE967"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1 050–1 250</w:t>
            </w:r>
          </w:p>
        </w:tc>
        <w:tc>
          <w:tcPr>
            <w:tcW w:w="672" w:type="pct"/>
            <w:tcBorders>
              <w:top w:val="single" w:sz="2" w:space="0" w:color="auto"/>
              <w:left w:val="single" w:sz="2" w:space="0" w:color="auto"/>
              <w:bottom w:val="single" w:sz="2" w:space="0" w:color="auto"/>
              <w:right w:val="single" w:sz="2" w:space="0" w:color="auto"/>
            </w:tcBorders>
            <w:vAlign w:val="center"/>
          </w:tcPr>
          <w:p w14:paraId="08F8D708"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1 064–1 264</w:t>
            </w:r>
          </w:p>
        </w:tc>
      </w:tr>
      <w:tr w:rsidR="00121A27" w:rsidRPr="00326E68" w14:paraId="1B618F32"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2D281E97" w14:textId="77777777" w:rsidR="00121A27" w:rsidRPr="00514A52"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Плотность</w:t>
            </w:r>
            <w:r>
              <w:rPr>
                <w:color w:val="000000"/>
                <w:sz w:val="18"/>
                <w:szCs w:val="18"/>
              </w:rPr>
              <w:t xml:space="preserve"> </w:t>
            </w:r>
            <w:r w:rsidRPr="00073CEF">
              <w:rPr>
                <w:sz w:val="18"/>
                <w:szCs w:val="18"/>
                <w:lang w:val="en-US" w:eastAsia="de-DE"/>
              </w:rPr>
              <w:t>[</w:t>
            </w:r>
            <w:r w:rsidRPr="00326E68">
              <w:rPr>
                <w:sz w:val="18"/>
                <w:szCs w:val="18"/>
                <w:lang w:eastAsia="de-DE"/>
              </w:rPr>
              <w:t>кг/м</w:t>
            </w:r>
            <w:r w:rsidRPr="00326E68">
              <w:rPr>
                <w:sz w:val="18"/>
                <w:szCs w:val="18"/>
                <w:vertAlign w:val="superscript"/>
                <w:lang w:eastAsia="de-DE"/>
              </w:rPr>
              <w:t>3</w:t>
            </w:r>
            <w:r w:rsidRPr="00073CEF">
              <w:rPr>
                <w:sz w:val="18"/>
                <w:szCs w:val="18"/>
                <w:lang w:val="en-US" w:eastAsia="de-DE"/>
              </w:rPr>
              <w:t>]</w:t>
            </w:r>
          </w:p>
        </w:tc>
        <w:tc>
          <w:tcPr>
            <w:tcW w:w="680" w:type="pct"/>
            <w:tcBorders>
              <w:top w:val="single" w:sz="2" w:space="0" w:color="auto"/>
              <w:left w:val="single" w:sz="2" w:space="0" w:color="auto"/>
              <w:bottom w:val="single" w:sz="2" w:space="0" w:color="auto"/>
              <w:right w:val="single" w:sz="2" w:space="0" w:color="auto"/>
            </w:tcBorders>
            <w:vAlign w:val="center"/>
          </w:tcPr>
          <w:p w14:paraId="772A5407"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725–780</w:t>
            </w:r>
          </w:p>
        </w:tc>
        <w:tc>
          <w:tcPr>
            <w:tcW w:w="746" w:type="pct"/>
            <w:tcBorders>
              <w:top w:val="single" w:sz="2" w:space="0" w:color="auto"/>
              <w:left w:val="single" w:sz="2" w:space="0" w:color="auto"/>
              <w:bottom w:val="single" w:sz="2" w:space="0" w:color="auto"/>
              <w:right w:val="single" w:sz="2" w:space="0" w:color="auto"/>
            </w:tcBorders>
            <w:vAlign w:val="center"/>
          </w:tcPr>
          <w:p w14:paraId="2DE69432"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720–775</w:t>
            </w:r>
          </w:p>
        </w:tc>
        <w:tc>
          <w:tcPr>
            <w:tcW w:w="747" w:type="pct"/>
            <w:tcBorders>
              <w:top w:val="single" w:sz="2" w:space="0" w:color="auto"/>
              <w:left w:val="single" w:sz="2" w:space="0" w:color="auto"/>
              <w:bottom w:val="single" w:sz="2" w:space="0" w:color="auto"/>
              <w:right w:val="single" w:sz="2" w:space="0" w:color="auto"/>
            </w:tcBorders>
            <w:vAlign w:val="center"/>
          </w:tcPr>
          <w:p w14:paraId="01CFFB30"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720–775</w:t>
            </w:r>
          </w:p>
        </w:tc>
        <w:tc>
          <w:tcPr>
            <w:tcW w:w="746" w:type="pct"/>
            <w:tcBorders>
              <w:top w:val="single" w:sz="2" w:space="0" w:color="auto"/>
              <w:left w:val="single" w:sz="2" w:space="0" w:color="auto"/>
              <w:bottom w:val="single" w:sz="2" w:space="0" w:color="auto"/>
              <w:right w:val="single" w:sz="2" w:space="0" w:color="auto"/>
            </w:tcBorders>
            <w:vAlign w:val="center"/>
          </w:tcPr>
          <w:p w14:paraId="22E41CAF"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720–775</w:t>
            </w:r>
          </w:p>
        </w:tc>
        <w:tc>
          <w:tcPr>
            <w:tcW w:w="747" w:type="pct"/>
            <w:tcBorders>
              <w:top w:val="single" w:sz="2" w:space="0" w:color="auto"/>
              <w:left w:val="single" w:sz="2" w:space="0" w:color="auto"/>
              <w:bottom w:val="single" w:sz="2" w:space="0" w:color="auto"/>
              <w:right w:val="single" w:sz="2" w:space="0" w:color="auto"/>
            </w:tcBorders>
            <w:vAlign w:val="center"/>
          </w:tcPr>
          <w:p w14:paraId="242D1A8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720–775</w:t>
            </w:r>
          </w:p>
        </w:tc>
        <w:tc>
          <w:tcPr>
            <w:tcW w:w="672" w:type="pct"/>
            <w:tcBorders>
              <w:top w:val="single" w:sz="2" w:space="0" w:color="auto"/>
              <w:left w:val="single" w:sz="2" w:space="0" w:color="auto"/>
              <w:bottom w:val="single" w:sz="2" w:space="0" w:color="auto"/>
              <w:right w:val="single" w:sz="2" w:space="0" w:color="auto"/>
            </w:tcBorders>
            <w:vAlign w:val="center"/>
          </w:tcPr>
          <w:p w14:paraId="71606DCF"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720–775</w:t>
            </w:r>
          </w:p>
        </w:tc>
      </w:tr>
      <w:tr w:rsidR="00121A27" w:rsidRPr="00326E68" w14:paraId="3D3B1251"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08BF2159"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КТК</w:t>
            </w:r>
            <w:r>
              <w:rPr>
                <w:color w:val="000000"/>
                <w:sz w:val="18"/>
                <w:szCs w:val="18"/>
              </w:rPr>
              <w:t xml:space="preserve"> </w:t>
            </w:r>
            <w:r w:rsidRPr="003A24D0">
              <w:rPr>
                <w:sz w:val="18"/>
                <w:szCs w:val="18"/>
                <w:lang w:val="en-US" w:eastAsia="de-DE"/>
              </w:rPr>
              <w:t>[°C]</w:t>
            </w:r>
          </w:p>
        </w:tc>
        <w:tc>
          <w:tcPr>
            <w:tcW w:w="680" w:type="pct"/>
            <w:tcBorders>
              <w:top w:val="single" w:sz="2" w:space="0" w:color="auto"/>
              <w:left w:val="single" w:sz="2" w:space="0" w:color="auto"/>
              <w:bottom w:val="single" w:sz="2" w:space="0" w:color="auto"/>
              <w:right w:val="single" w:sz="2" w:space="0" w:color="auto"/>
            </w:tcBorders>
            <w:vAlign w:val="center"/>
          </w:tcPr>
          <w:p w14:paraId="276EFEF1"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215</w:t>
            </w:r>
          </w:p>
        </w:tc>
        <w:tc>
          <w:tcPr>
            <w:tcW w:w="746" w:type="pct"/>
            <w:tcBorders>
              <w:top w:val="single" w:sz="2" w:space="0" w:color="auto"/>
              <w:left w:val="single" w:sz="2" w:space="0" w:color="auto"/>
              <w:bottom w:val="single" w:sz="2" w:space="0" w:color="auto"/>
              <w:right w:val="single" w:sz="2" w:space="0" w:color="auto"/>
            </w:tcBorders>
            <w:vAlign w:val="center"/>
          </w:tcPr>
          <w:p w14:paraId="68373273"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210</w:t>
            </w:r>
          </w:p>
        </w:tc>
        <w:tc>
          <w:tcPr>
            <w:tcW w:w="747" w:type="pct"/>
            <w:tcBorders>
              <w:top w:val="single" w:sz="2" w:space="0" w:color="auto"/>
              <w:left w:val="single" w:sz="2" w:space="0" w:color="auto"/>
              <w:bottom w:val="single" w:sz="2" w:space="0" w:color="auto"/>
              <w:right w:val="single" w:sz="2" w:space="0" w:color="auto"/>
            </w:tcBorders>
            <w:vAlign w:val="center"/>
          </w:tcPr>
          <w:p w14:paraId="289749E2"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210</w:t>
            </w:r>
          </w:p>
        </w:tc>
        <w:tc>
          <w:tcPr>
            <w:tcW w:w="746" w:type="pct"/>
            <w:tcBorders>
              <w:top w:val="single" w:sz="2" w:space="0" w:color="auto"/>
              <w:left w:val="single" w:sz="2" w:space="0" w:color="auto"/>
              <w:bottom w:val="single" w:sz="2" w:space="0" w:color="auto"/>
              <w:right w:val="single" w:sz="2" w:space="0" w:color="auto"/>
            </w:tcBorders>
            <w:vAlign w:val="center"/>
          </w:tcPr>
          <w:p w14:paraId="4EFA305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210</w:t>
            </w:r>
          </w:p>
        </w:tc>
        <w:tc>
          <w:tcPr>
            <w:tcW w:w="747" w:type="pct"/>
            <w:tcBorders>
              <w:top w:val="single" w:sz="2" w:space="0" w:color="auto"/>
              <w:left w:val="single" w:sz="2" w:space="0" w:color="auto"/>
              <w:bottom w:val="single" w:sz="2" w:space="0" w:color="auto"/>
              <w:right w:val="single" w:sz="2" w:space="0" w:color="auto"/>
            </w:tcBorders>
            <w:vAlign w:val="center"/>
          </w:tcPr>
          <w:p w14:paraId="6F1DD0F2"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210</w:t>
            </w:r>
          </w:p>
        </w:tc>
        <w:tc>
          <w:tcPr>
            <w:tcW w:w="672" w:type="pct"/>
            <w:tcBorders>
              <w:top w:val="single" w:sz="2" w:space="0" w:color="auto"/>
              <w:left w:val="single" w:sz="2" w:space="0" w:color="auto"/>
              <w:bottom w:val="single" w:sz="2" w:space="0" w:color="auto"/>
              <w:right w:val="single" w:sz="2" w:space="0" w:color="auto"/>
            </w:tcBorders>
            <w:vAlign w:val="center"/>
          </w:tcPr>
          <w:p w14:paraId="65E5D577"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210</w:t>
            </w:r>
          </w:p>
        </w:tc>
      </w:tr>
      <w:tr w:rsidR="00121A27" w:rsidRPr="00326E68" w14:paraId="64E3FDAD"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1E3A9055" w14:textId="77777777" w:rsidR="00121A27" w:rsidRPr="00326E68"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E70</w:t>
            </w:r>
            <w:r>
              <w:rPr>
                <w:color w:val="000000"/>
                <w:sz w:val="18"/>
                <w:szCs w:val="18"/>
              </w:rPr>
              <w:t xml:space="preserve"> </w:t>
            </w:r>
            <w:r w:rsidRPr="00E13112">
              <w:rPr>
                <w:sz w:val="18"/>
                <w:szCs w:val="18"/>
                <w:lang w:val="en-US"/>
              </w:rPr>
              <w:t>(%)</w:t>
            </w:r>
          </w:p>
        </w:tc>
        <w:tc>
          <w:tcPr>
            <w:tcW w:w="680" w:type="pct"/>
            <w:tcBorders>
              <w:top w:val="single" w:sz="2" w:space="0" w:color="auto"/>
              <w:left w:val="single" w:sz="2" w:space="0" w:color="auto"/>
              <w:bottom w:val="single" w:sz="2" w:space="0" w:color="auto"/>
              <w:right w:val="single" w:sz="2" w:space="0" w:color="auto"/>
            </w:tcBorders>
            <w:vAlign w:val="center"/>
          </w:tcPr>
          <w:p w14:paraId="47BFDDB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15–47</w:t>
            </w:r>
          </w:p>
        </w:tc>
        <w:tc>
          <w:tcPr>
            <w:tcW w:w="746" w:type="pct"/>
            <w:tcBorders>
              <w:top w:val="single" w:sz="2" w:space="0" w:color="auto"/>
              <w:left w:val="single" w:sz="2" w:space="0" w:color="auto"/>
              <w:bottom w:val="single" w:sz="2" w:space="0" w:color="auto"/>
              <w:right w:val="single" w:sz="2" w:space="0" w:color="auto"/>
            </w:tcBorders>
            <w:vAlign w:val="center"/>
          </w:tcPr>
          <w:p w14:paraId="26AA0209"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20–50</w:t>
            </w:r>
          </w:p>
        </w:tc>
        <w:tc>
          <w:tcPr>
            <w:tcW w:w="747" w:type="pct"/>
            <w:tcBorders>
              <w:top w:val="single" w:sz="2" w:space="0" w:color="auto"/>
              <w:left w:val="single" w:sz="2" w:space="0" w:color="auto"/>
              <w:bottom w:val="single" w:sz="2" w:space="0" w:color="auto"/>
              <w:right w:val="single" w:sz="2" w:space="0" w:color="auto"/>
            </w:tcBorders>
            <w:vAlign w:val="center"/>
          </w:tcPr>
          <w:p w14:paraId="631CE876"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20–50</w:t>
            </w:r>
          </w:p>
        </w:tc>
        <w:tc>
          <w:tcPr>
            <w:tcW w:w="746" w:type="pct"/>
            <w:tcBorders>
              <w:top w:val="single" w:sz="2" w:space="0" w:color="auto"/>
              <w:left w:val="single" w:sz="2" w:space="0" w:color="auto"/>
              <w:bottom w:val="single" w:sz="2" w:space="0" w:color="auto"/>
              <w:right w:val="single" w:sz="2" w:space="0" w:color="auto"/>
            </w:tcBorders>
            <w:vAlign w:val="center"/>
          </w:tcPr>
          <w:p w14:paraId="670EE4DC"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20–50</w:t>
            </w:r>
          </w:p>
        </w:tc>
        <w:tc>
          <w:tcPr>
            <w:tcW w:w="747" w:type="pct"/>
            <w:tcBorders>
              <w:top w:val="single" w:sz="2" w:space="0" w:color="auto"/>
              <w:left w:val="single" w:sz="2" w:space="0" w:color="auto"/>
              <w:bottom w:val="single" w:sz="2" w:space="0" w:color="auto"/>
              <w:right w:val="single" w:sz="2" w:space="0" w:color="auto"/>
            </w:tcBorders>
            <w:vAlign w:val="center"/>
          </w:tcPr>
          <w:p w14:paraId="416EBEA3"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20–50</w:t>
            </w:r>
          </w:p>
        </w:tc>
        <w:tc>
          <w:tcPr>
            <w:tcW w:w="672" w:type="pct"/>
            <w:tcBorders>
              <w:top w:val="single" w:sz="2" w:space="0" w:color="auto"/>
              <w:left w:val="single" w:sz="2" w:space="0" w:color="auto"/>
              <w:bottom w:val="single" w:sz="2" w:space="0" w:color="auto"/>
              <w:right w:val="single" w:sz="2" w:space="0" w:color="auto"/>
            </w:tcBorders>
            <w:vAlign w:val="center"/>
          </w:tcPr>
          <w:p w14:paraId="50945093"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22–52</w:t>
            </w:r>
          </w:p>
        </w:tc>
      </w:tr>
      <w:tr w:rsidR="00121A27" w:rsidRPr="00326E68" w14:paraId="61BCCEDB"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shd w:val="clear" w:color="auto" w:fill="auto"/>
            <w:vAlign w:val="bottom"/>
          </w:tcPr>
          <w:p w14:paraId="1987D3BB"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E100</w:t>
            </w:r>
            <w:r>
              <w:rPr>
                <w:color w:val="000000"/>
                <w:sz w:val="18"/>
                <w:szCs w:val="18"/>
              </w:rPr>
              <w:t xml:space="preserve"> </w:t>
            </w:r>
            <w:r w:rsidRPr="00E13112">
              <w:rPr>
                <w:sz w:val="18"/>
                <w:szCs w:val="18"/>
                <w:lang w:val="en-US"/>
              </w:rPr>
              <w:t>(%)</w:t>
            </w:r>
          </w:p>
        </w:tc>
        <w:tc>
          <w:tcPr>
            <w:tcW w:w="680" w:type="pct"/>
            <w:tcBorders>
              <w:top w:val="single" w:sz="2" w:space="0" w:color="auto"/>
              <w:left w:val="single" w:sz="2" w:space="0" w:color="auto"/>
              <w:bottom w:val="single" w:sz="2" w:space="0" w:color="auto"/>
              <w:right w:val="single" w:sz="2" w:space="0" w:color="auto"/>
            </w:tcBorders>
            <w:vAlign w:val="center"/>
          </w:tcPr>
          <w:p w14:paraId="0AD26668"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40–70</w:t>
            </w:r>
          </w:p>
        </w:tc>
        <w:tc>
          <w:tcPr>
            <w:tcW w:w="746" w:type="pct"/>
            <w:tcBorders>
              <w:top w:val="single" w:sz="2" w:space="0" w:color="auto"/>
              <w:left w:val="single" w:sz="2" w:space="0" w:color="auto"/>
              <w:bottom w:val="single" w:sz="2" w:space="0" w:color="auto"/>
              <w:right w:val="single" w:sz="2" w:space="0" w:color="auto"/>
            </w:tcBorders>
            <w:vAlign w:val="center"/>
          </w:tcPr>
          <w:p w14:paraId="44AF6378"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46–71</w:t>
            </w:r>
          </w:p>
        </w:tc>
        <w:tc>
          <w:tcPr>
            <w:tcW w:w="747" w:type="pct"/>
            <w:tcBorders>
              <w:top w:val="single" w:sz="2" w:space="0" w:color="auto"/>
              <w:left w:val="single" w:sz="2" w:space="0" w:color="auto"/>
              <w:bottom w:val="single" w:sz="2" w:space="0" w:color="auto"/>
              <w:right w:val="single" w:sz="2" w:space="0" w:color="auto"/>
            </w:tcBorders>
            <w:vAlign w:val="center"/>
          </w:tcPr>
          <w:p w14:paraId="1787DB92"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46–71</w:t>
            </w:r>
          </w:p>
        </w:tc>
        <w:tc>
          <w:tcPr>
            <w:tcW w:w="746" w:type="pct"/>
            <w:tcBorders>
              <w:top w:val="single" w:sz="2" w:space="0" w:color="auto"/>
              <w:left w:val="single" w:sz="2" w:space="0" w:color="auto"/>
              <w:bottom w:val="single" w:sz="2" w:space="0" w:color="auto"/>
              <w:right w:val="single" w:sz="2" w:space="0" w:color="auto"/>
            </w:tcBorders>
            <w:vAlign w:val="center"/>
          </w:tcPr>
          <w:p w14:paraId="51FF35DF"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46–71</w:t>
            </w:r>
          </w:p>
        </w:tc>
        <w:tc>
          <w:tcPr>
            <w:tcW w:w="747" w:type="pct"/>
            <w:tcBorders>
              <w:top w:val="single" w:sz="2" w:space="0" w:color="auto"/>
              <w:left w:val="single" w:sz="2" w:space="0" w:color="auto"/>
              <w:bottom w:val="single" w:sz="2" w:space="0" w:color="auto"/>
              <w:right w:val="single" w:sz="2" w:space="0" w:color="auto"/>
            </w:tcBorders>
            <w:vAlign w:val="center"/>
          </w:tcPr>
          <w:p w14:paraId="46C290F1"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46–71</w:t>
            </w:r>
          </w:p>
        </w:tc>
        <w:tc>
          <w:tcPr>
            <w:tcW w:w="672" w:type="pct"/>
            <w:tcBorders>
              <w:top w:val="single" w:sz="2" w:space="0" w:color="auto"/>
              <w:left w:val="single" w:sz="2" w:space="0" w:color="auto"/>
              <w:bottom w:val="single" w:sz="2" w:space="0" w:color="auto"/>
              <w:right w:val="single" w:sz="2" w:space="0" w:color="auto"/>
            </w:tcBorders>
            <w:vAlign w:val="center"/>
          </w:tcPr>
          <w:p w14:paraId="313F3AB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46–72</w:t>
            </w:r>
          </w:p>
        </w:tc>
      </w:tr>
      <w:tr w:rsidR="00121A27" w:rsidRPr="00326E68" w14:paraId="009C7409"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vAlign w:val="center"/>
          </w:tcPr>
          <w:p w14:paraId="235886DF"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E150</w:t>
            </w:r>
            <w:r>
              <w:rPr>
                <w:color w:val="000000"/>
                <w:sz w:val="18"/>
                <w:szCs w:val="18"/>
              </w:rPr>
              <w:t xml:space="preserve"> </w:t>
            </w:r>
            <w:r w:rsidRPr="00E13112">
              <w:rPr>
                <w:sz w:val="18"/>
                <w:szCs w:val="18"/>
                <w:lang w:val="en-US"/>
              </w:rPr>
              <w:t>(%)</w:t>
            </w:r>
          </w:p>
        </w:tc>
        <w:tc>
          <w:tcPr>
            <w:tcW w:w="680" w:type="pct"/>
            <w:tcBorders>
              <w:top w:val="single" w:sz="2" w:space="0" w:color="auto"/>
              <w:left w:val="single" w:sz="2" w:space="0" w:color="auto"/>
              <w:bottom w:val="single" w:sz="2" w:space="0" w:color="auto"/>
              <w:right w:val="single" w:sz="2" w:space="0" w:color="auto"/>
            </w:tcBorders>
            <w:vAlign w:val="center"/>
          </w:tcPr>
          <w:p w14:paraId="163ACE4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6" w:type="pct"/>
            <w:tcBorders>
              <w:top w:val="single" w:sz="2" w:space="0" w:color="auto"/>
              <w:left w:val="single" w:sz="2" w:space="0" w:color="auto"/>
              <w:bottom w:val="single" w:sz="2" w:space="0" w:color="auto"/>
              <w:right w:val="single" w:sz="2" w:space="0" w:color="auto"/>
            </w:tcBorders>
            <w:vAlign w:val="center"/>
          </w:tcPr>
          <w:p w14:paraId="6908A5FA"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7" w:type="pct"/>
            <w:tcBorders>
              <w:top w:val="single" w:sz="2" w:space="0" w:color="auto"/>
              <w:left w:val="single" w:sz="2" w:space="0" w:color="auto"/>
              <w:bottom w:val="single" w:sz="2" w:space="0" w:color="auto"/>
              <w:right w:val="single" w:sz="2" w:space="0" w:color="auto"/>
            </w:tcBorders>
            <w:vAlign w:val="center"/>
          </w:tcPr>
          <w:p w14:paraId="0BD45166"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6" w:type="pct"/>
            <w:tcBorders>
              <w:top w:val="single" w:sz="2" w:space="0" w:color="auto"/>
              <w:left w:val="single" w:sz="2" w:space="0" w:color="auto"/>
              <w:bottom w:val="single" w:sz="2" w:space="0" w:color="auto"/>
              <w:right w:val="single" w:sz="2" w:space="0" w:color="auto"/>
            </w:tcBorders>
            <w:vAlign w:val="center"/>
          </w:tcPr>
          <w:p w14:paraId="6B4366E8"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7" w:type="pct"/>
            <w:tcBorders>
              <w:top w:val="single" w:sz="2" w:space="0" w:color="auto"/>
              <w:left w:val="single" w:sz="2" w:space="0" w:color="auto"/>
              <w:bottom w:val="single" w:sz="2" w:space="0" w:color="auto"/>
              <w:right w:val="single" w:sz="2" w:space="0" w:color="auto"/>
            </w:tcBorders>
            <w:vAlign w:val="center"/>
          </w:tcPr>
          <w:p w14:paraId="13CFBC9C"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&gt;75</w:t>
            </w:r>
          </w:p>
        </w:tc>
        <w:tc>
          <w:tcPr>
            <w:tcW w:w="672" w:type="pct"/>
            <w:tcBorders>
              <w:top w:val="single" w:sz="2" w:space="0" w:color="auto"/>
              <w:left w:val="single" w:sz="2" w:space="0" w:color="auto"/>
              <w:bottom w:val="single" w:sz="2" w:space="0" w:color="auto"/>
              <w:right w:val="single" w:sz="2" w:space="0" w:color="auto"/>
            </w:tcBorders>
            <w:vAlign w:val="center"/>
          </w:tcPr>
          <w:p w14:paraId="2383568F"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&gt;75</w:t>
            </w:r>
          </w:p>
        </w:tc>
      </w:tr>
      <w:tr w:rsidR="00121A27" w:rsidRPr="00326E68" w14:paraId="7441906A" w14:textId="77777777" w:rsidTr="00DF5432">
        <w:trPr>
          <w:trHeight w:val="250"/>
        </w:trPr>
        <w:tc>
          <w:tcPr>
            <w:tcW w:w="662" w:type="pct"/>
            <w:tcBorders>
              <w:top w:val="single" w:sz="2" w:space="0" w:color="auto"/>
              <w:left w:val="single" w:sz="2" w:space="0" w:color="auto"/>
              <w:bottom w:val="single" w:sz="2" w:space="0" w:color="auto"/>
              <w:right w:val="single" w:sz="2" w:space="0" w:color="auto"/>
            </w:tcBorders>
            <w:vAlign w:val="center"/>
          </w:tcPr>
          <w:p w14:paraId="0D1C26B5"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E180</w:t>
            </w:r>
            <w:r>
              <w:rPr>
                <w:color w:val="000000"/>
                <w:sz w:val="18"/>
                <w:szCs w:val="18"/>
              </w:rPr>
              <w:t xml:space="preserve"> </w:t>
            </w:r>
            <w:r w:rsidRPr="00E13112">
              <w:rPr>
                <w:sz w:val="18"/>
                <w:szCs w:val="18"/>
                <w:lang w:val="en-US"/>
              </w:rPr>
              <w:t>(%)</w:t>
            </w:r>
          </w:p>
        </w:tc>
        <w:tc>
          <w:tcPr>
            <w:tcW w:w="680" w:type="pct"/>
            <w:tcBorders>
              <w:top w:val="single" w:sz="2" w:space="0" w:color="auto"/>
              <w:left w:val="single" w:sz="2" w:space="0" w:color="auto"/>
              <w:bottom w:val="single" w:sz="2" w:space="0" w:color="auto"/>
              <w:right w:val="single" w:sz="2" w:space="0" w:color="auto"/>
            </w:tcBorders>
            <w:vAlign w:val="center"/>
          </w:tcPr>
          <w:p w14:paraId="0C05B265"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85</w:t>
            </w:r>
          </w:p>
        </w:tc>
        <w:tc>
          <w:tcPr>
            <w:tcW w:w="746" w:type="pct"/>
            <w:tcBorders>
              <w:top w:val="single" w:sz="2" w:space="0" w:color="auto"/>
              <w:left w:val="single" w:sz="2" w:space="0" w:color="auto"/>
              <w:bottom w:val="single" w:sz="2" w:space="0" w:color="auto"/>
              <w:right w:val="single" w:sz="2" w:space="0" w:color="auto"/>
            </w:tcBorders>
            <w:vAlign w:val="center"/>
          </w:tcPr>
          <w:p w14:paraId="519973F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7" w:type="pct"/>
            <w:tcBorders>
              <w:top w:val="single" w:sz="2" w:space="0" w:color="auto"/>
              <w:left w:val="single" w:sz="2" w:space="0" w:color="auto"/>
              <w:bottom w:val="single" w:sz="2" w:space="0" w:color="auto"/>
              <w:right w:val="single" w:sz="2" w:space="0" w:color="auto"/>
            </w:tcBorders>
            <w:vAlign w:val="center"/>
          </w:tcPr>
          <w:p w14:paraId="0703A850"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6" w:type="pct"/>
            <w:tcBorders>
              <w:top w:val="single" w:sz="2" w:space="0" w:color="auto"/>
              <w:left w:val="single" w:sz="2" w:space="0" w:color="auto"/>
              <w:bottom w:val="single" w:sz="2" w:space="0" w:color="auto"/>
              <w:right w:val="single" w:sz="2" w:space="0" w:color="auto"/>
            </w:tcBorders>
            <w:vAlign w:val="center"/>
          </w:tcPr>
          <w:p w14:paraId="325CB65E"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747" w:type="pct"/>
            <w:tcBorders>
              <w:top w:val="single" w:sz="2" w:space="0" w:color="auto"/>
              <w:left w:val="single" w:sz="2" w:space="0" w:color="auto"/>
              <w:bottom w:val="single" w:sz="2" w:space="0" w:color="auto"/>
              <w:right w:val="single" w:sz="2" w:space="0" w:color="auto"/>
            </w:tcBorders>
            <w:vAlign w:val="center"/>
          </w:tcPr>
          <w:p w14:paraId="29CCFB8F"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c>
          <w:tcPr>
            <w:tcW w:w="672" w:type="pct"/>
            <w:tcBorders>
              <w:top w:val="single" w:sz="2" w:space="0" w:color="auto"/>
              <w:left w:val="single" w:sz="2" w:space="0" w:color="auto"/>
              <w:bottom w:val="single" w:sz="2" w:space="0" w:color="auto"/>
              <w:right w:val="single" w:sz="2" w:space="0" w:color="auto"/>
            </w:tcBorders>
            <w:vAlign w:val="center"/>
          </w:tcPr>
          <w:p w14:paraId="37DB5466"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w:t>
            </w:r>
          </w:p>
        </w:tc>
      </w:tr>
      <w:tr w:rsidR="00121A27" w:rsidRPr="00326E68" w14:paraId="1A120747" w14:textId="77777777" w:rsidTr="00DF5432">
        <w:trPr>
          <w:trHeight w:val="250"/>
        </w:trPr>
        <w:tc>
          <w:tcPr>
            <w:tcW w:w="662" w:type="pct"/>
            <w:tcBorders>
              <w:top w:val="single" w:sz="2" w:space="0" w:color="auto"/>
              <w:left w:val="single" w:sz="2" w:space="0" w:color="auto"/>
              <w:bottom w:val="single" w:sz="12" w:space="0" w:color="auto"/>
              <w:right w:val="single" w:sz="2" w:space="0" w:color="auto"/>
            </w:tcBorders>
            <w:vAlign w:val="center"/>
          </w:tcPr>
          <w:p w14:paraId="124E17AA"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Остаток</w:t>
            </w:r>
            <w:r>
              <w:rPr>
                <w:color w:val="000000"/>
                <w:sz w:val="18"/>
                <w:szCs w:val="18"/>
              </w:rPr>
              <w:t xml:space="preserve"> </w:t>
            </w:r>
            <w:r>
              <w:rPr>
                <w:color w:val="000000"/>
                <w:sz w:val="18"/>
                <w:szCs w:val="18"/>
              </w:rPr>
              <w:br/>
            </w:r>
            <w:r w:rsidRPr="005B6A48">
              <w:rPr>
                <w:sz w:val="18"/>
                <w:szCs w:val="18"/>
                <w:lang w:eastAsia="de-DE"/>
              </w:rPr>
              <w:t>[</w:t>
            </w:r>
            <w:r w:rsidRPr="00326E68">
              <w:rPr>
                <w:color w:val="000000"/>
                <w:sz w:val="18"/>
                <w:szCs w:val="18"/>
                <w:lang w:eastAsia="de-DE"/>
              </w:rPr>
              <w:t>%, п</w:t>
            </w:r>
            <w:r w:rsidRPr="00326E68">
              <w:rPr>
                <w:sz w:val="18"/>
                <w:szCs w:val="18"/>
                <w:lang w:eastAsia="de-DE"/>
              </w:rPr>
              <w:t>о объему</w:t>
            </w:r>
            <w:r w:rsidRPr="005B6A48">
              <w:rPr>
                <w:sz w:val="18"/>
                <w:szCs w:val="18"/>
                <w:lang w:eastAsia="de-DE"/>
              </w:rPr>
              <w:t>]</w:t>
            </w:r>
          </w:p>
        </w:tc>
        <w:tc>
          <w:tcPr>
            <w:tcW w:w="680" w:type="pct"/>
            <w:tcBorders>
              <w:top w:val="single" w:sz="2" w:space="0" w:color="auto"/>
              <w:left w:val="single" w:sz="2" w:space="0" w:color="auto"/>
              <w:bottom w:val="single" w:sz="12" w:space="0" w:color="auto"/>
              <w:right w:val="single" w:sz="2" w:space="0" w:color="auto"/>
            </w:tcBorders>
            <w:vAlign w:val="center"/>
          </w:tcPr>
          <w:p w14:paraId="58EE90A0"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w:t>
            </w:r>
          </w:p>
        </w:tc>
        <w:tc>
          <w:tcPr>
            <w:tcW w:w="746" w:type="pct"/>
            <w:tcBorders>
              <w:top w:val="single" w:sz="2" w:space="0" w:color="auto"/>
              <w:left w:val="single" w:sz="2" w:space="0" w:color="auto"/>
              <w:bottom w:val="single" w:sz="12" w:space="0" w:color="auto"/>
              <w:right w:val="single" w:sz="2" w:space="0" w:color="auto"/>
            </w:tcBorders>
            <w:vAlign w:val="center"/>
          </w:tcPr>
          <w:p w14:paraId="532F28FC"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w:t>
            </w:r>
          </w:p>
        </w:tc>
        <w:tc>
          <w:tcPr>
            <w:tcW w:w="747" w:type="pct"/>
            <w:tcBorders>
              <w:top w:val="single" w:sz="2" w:space="0" w:color="auto"/>
              <w:left w:val="single" w:sz="2" w:space="0" w:color="auto"/>
              <w:bottom w:val="single" w:sz="12" w:space="0" w:color="auto"/>
              <w:right w:val="single" w:sz="2" w:space="0" w:color="auto"/>
            </w:tcBorders>
            <w:vAlign w:val="center"/>
          </w:tcPr>
          <w:p w14:paraId="534423BD"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w:t>
            </w:r>
          </w:p>
        </w:tc>
        <w:tc>
          <w:tcPr>
            <w:tcW w:w="746" w:type="pct"/>
            <w:tcBorders>
              <w:top w:val="single" w:sz="2" w:space="0" w:color="auto"/>
              <w:left w:val="single" w:sz="2" w:space="0" w:color="auto"/>
              <w:bottom w:val="single" w:sz="12" w:space="0" w:color="auto"/>
              <w:right w:val="single" w:sz="2" w:space="0" w:color="auto"/>
            </w:tcBorders>
            <w:vAlign w:val="center"/>
          </w:tcPr>
          <w:p w14:paraId="781BDB7B"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w:t>
            </w:r>
          </w:p>
        </w:tc>
        <w:tc>
          <w:tcPr>
            <w:tcW w:w="747" w:type="pct"/>
            <w:tcBorders>
              <w:top w:val="single" w:sz="2" w:space="0" w:color="auto"/>
              <w:left w:val="single" w:sz="2" w:space="0" w:color="auto"/>
              <w:bottom w:val="single" w:sz="12" w:space="0" w:color="auto"/>
              <w:right w:val="single" w:sz="2" w:space="0" w:color="auto"/>
            </w:tcBorders>
            <w:vAlign w:val="center"/>
          </w:tcPr>
          <w:p w14:paraId="5FBFE502"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w:t>
            </w:r>
          </w:p>
        </w:tc>
        <w:tc>
          <w:tcPr>
            <w:tcW w:w="672" w:type="pct"/>
            <w:tcBorders>
              <w:top w:val="single" w:sz="2" w:space="0" w:color="auto"/>
              <w:left w:val="single" w:sz="2" w:space="0" w:color="auto"/>
              <w:bottom w:val="single" w:sz="12" w:space="0" w:color="auto"/>
              <w:right w:val="single" w:sz="2" w:space="0" w:color="auto"/>
            </w:tcBorders>
            <w:vAlign w:val="center"/>
          </w:tcPr>
          <w:p w14:paraId="5FC16A25" w14:textId="77777777" w:rsidR="00121A27" w:rsidRPr="00326E68" w:rsidRDefault="00121A27" w:rsidP="00121A27">
            <w:pPr>
              <w:tabs>
                <w:tab w:val="left" w:pos="9639"/>
              </w:tabs>
              <w:spacing w:before="40" w:after="40" w:line="200" w:lineRule="exact"/>
              <w:ind w:right="148"/>
              <w:jc w:val="center"/>
              <w:rPr>
                <w:sz w:val="18"/>
                <w:szCs w:val="18"/>
              </w:rPr>
            </w:pPr>
            <w:r w:rsidRPr="00326E68">
              <w:rPr>
                <w:sz w:val="18"/>
                <w:szCs w:val="18"/>
              </w:rPr>
              <w:t>2</w:t>
            </w:r>
          </w:p>
        </w:tc>
      </w:tr>
    </w:tbl>
    <w:p w14:paraId="40ADEF9B" w14:textId="77777777" w:rsidR="00121A27" w:rsidRPr="009F04FA" w:rsidRDefault="00BC2BCE" w:rsidP="00BC2BCE">
      <w:pPr>
        <w:tabs>
          <w:tab w:val="left" w:pos="426"/>
          <w:tab w:val="left" w:pos="2795"/>
          <w:tab w:val="left" w:pos="9639"/>
        </w:tabs>
        <w:spacing w:before="120" w:line="220" w:lineRule="exact"/>
        <w:ind w:left="170" w:hanging="170"/>
      </w:pPr>
      <w:r>
        <w:rPr>
          <w:sz w:val="18"/>
          <w:szCs w:val="18"/>
          <w:vertAlign w:val="superscript"/>
        </w:rPr>
        <w:tab/>
      </w:r>
      <w:r w:rsidR="00121A27" w:rsidRPr="009F04FA">
        <w:rPr>
          <w:sz w:val="18"/>
          <w:szCs w:val="18"/>
          <w:vertAlign w:val="superscript"/>
        </w:rPr>
        <w:t>1</w:t>
      </w:r>
      <w:r w:rsidR="00121A27" w:rsidRPr="009F04FA">
        <w:rPr>
          <w:sz w:val="18"/>
          <w:szCs w:val="18"/>
        </w:rPr>
        <w:tab/>
        <w:t>Для ЕС с 1 января 2009 года содержание серы не должно превышать 10 млн</w:t>
      </w:r>
      <w:r w:rsidR="00121A27" w:rsidRPr="009F04FA">
        <w:rPr>
          <w:sz w:val="18"/>
          <w:szCs w:val="18"/>
          <w:vertAlign w:val="superscript"/>
        </w:rPr>
        <w:t>–1</w:t>
      </w:r>
      <w:r w:rsidR="00121A27" w:rsidRPr="009F04FA">
        <w:rPr>
          <w:sz w:val="18"/>
          <w:szCs w:val="18"/>
        </w:rPr>
        <w:t>.</w:t>
      </w:r>
    </w:p>
    <w:p w14:paraId="6BCDEBB7" w14:textId="77777777" w:rsidR="00121A27" w:rsidRDefault="00121A27" w:rsidP="00121A27">
      <w:pPr>
        <w:spacing w:line="240" w:lineRule="auto"/>
        <w:rPr>
          <w:b/>
          <w:lang w:eastAsia="ru-RU"/>
        </w:rPr>
      </w:pPr>
      <w:r>
        <w:br w:type="page"/>
      </w:r>
    </w:p>
    <w:p w14:paraId="55D8C696" w14:textId="77777777" w:rsidR="00121A27" w:rsidRPr="00326E68" w:rsidRDefault="00121A27" w:rsidP="00121A27">
      <w:pPr>
        <w:pStyle w:val="H23GR"/>
        <w:rPr>
          <w:spacing w:val="0"/>
          <w:w w:val="100"/>
          <w:kern w:val="0"/>
        </w:rPr>
      </w:pPr>
      <w:r>
        <w:rPr>
          <w:spacing w:val="0"/>
          <w:w w:val="100"/>
          <w:kern w:val="0"/>
        </w:rPr>
        <w:lastRenderedPageBreak/>
        <w:tab/>
      </w:r>
      <w:r w:rsidR="00F9611C">
        <w:rPr>
          <w:spacing w:val="0"/>
          <w:w w:val="100"/>
          <w:kern w:val="0"/>
        </w:rPr>
        <w:tab/>
      </w:r>
      <w:r w:rsidR="00F9611C">
        <w:rPr>
          <w:spacing w:val="0"/>
          <w:w w:val="100"/>
          <w:kern w:val="0"/>
        </w:rPr>
        <w:tab/>
      </w:r>
      <w:r w:rsidRPr="00326E68">
        <w:rPr>
          <w:spacing w:val="0"/>
          <w:w w:val="100"/>
          <w:kern w:val="0"/>
        </w:rPr>
        <w:t>Дорожные транспортные средства</w:t>
      </w:r>
    </w:p>
    <w:tbl>
      <w:tblPr>
        <w:tblW w:w="9540" w:type="dxa"/>
        <w:tblLayout w:type="fixed"/>
        <w:tblCellMar>
          <w:left w:w="70" w:type="dxa"/>
          <w:right w:w="70" w:type="dxa"/>
        </w:tblCellMar>
        <w:tblLook w:val="0000" w:firstRow="0" w:lastRow="0" w:firstColumn="0" w:lastColumn="0" w:noHBand="0" w:noVBand="0"/>
      </w:tblPr>
      <w:tblGrid>
        <w:gridCol w:w="1618"/>
        <w:gridCol w:w="1217"/>
        <w:gridCol w:w="1664"/>
        <w:gridCol w:w="1620"/>
        <w:gridCol w:w="1620"/>
        <w:gridCol w:w="1801"/>
      </w:tblGrid>
      <w:tr w:rsidR="00121A27" w:rsidRPr="00326E68" w14:paraId="72821719" w14:textId="77777777" w:rsidTr="00121A27">
        <w:trPr>
          <w:trHeight w:val="247"/>
          <w:tblHeader/>
        </w:trPr>
        <w:tc>
          <w:tcPr>
            <w:tcW w:w="1618" w:type="dxa"/>
            <w:tcBorders>
              <w:top w:val="nil"/>
              <w:left w:val="nil"/>
              <w:bottom w:val="single" w:sz="12" w:space="0" w:color="auto"/>
              <w:right w:val="single" w:sz="2" w:space="0" w:color="auto"/>
            </w:tcBorders>
            <w:vAlign w:val="center"/>
          </w:tcPr>
          <w:p w14:paraId="7847531D" w14:textId="77777777" w:rsidR="00121A27" w:rsidRPr="00326E68" w:rsidRDefault="00121A27" w:rsidP="00121A27">
            <w:pPr>
              <w:tabs>
                <w:tab w:val="left" w:pos="2795"/>
                <w:tab w:val="left" w:pos="9639"/>
              </w:tabs>
              <w:spacing w:before="40" w:after="40" w:line="200" w:lineRule="exact"/>
              <w:ind w:right="74"/>
              <w:rPr>
                <w:i/>
                <w:sz w:val="16"/>
                <w:szCs w:val="16"/>
              </w:rPr>
            </w:pPr>
            <w:r w:rsidRPr="00326E68">
              <w:rPr>
                <w:i/>
                <w:color w:val="000000"/>
                <w:sz w:val="16"/>
                <w:szCs w:val="16"/>
              </w:rPr>
              <w:t>Дизельное топливо</w:t>
            </w:r>
          </w:p>
        </w:tc>
        <w:tc>
          <w:tcPr>
            <w:tcW w:w="1217" w:type="dxa"/>
            <w:tcBorders>
              <w:top w:val="single" w:sz="2" w:space="0" w:color="auto"/>
              <w:left w:val="single" w:sz="2" w:space="0" w:color="auto"/>
              <w:bottom w:val="single" w:sz="12" w:space="0" w:color="auto"/>
              <w:right w:val="single" w:sz="2" w:space="0" w:color="auto"/>
            </w:tcBorders>
            <w:vAlign w:val="center"/>
          </w:tcPr>
          <w:p w14:paraId="634C6B94" w14:textId="77777777" w:rsidR="00121A27" w:rsidRPr="00852FF5" w:rsidRDefault="00121A27" w:rsidP="00121A27">
            <w:pPr>
              <w:tabs>
                <w:tab w:val="left" w:pos="2795"/>
                <w:tab w:val="left" w:pos="9639"/>
              </w:tabs>
              <w:spacing w:before="40" w:after="40" w:line="200" w:lineRule="exact"/>
              <w:ind w:right="74"/>
              <w:jc w:val="center"/>
              <w:rPr>
                <w:i/>
                <w:sz w:val="16"/>
                <w:szCs w:val="16"/>
              </w:rPr>
            </w:pPr>
            <w:r w:rsidRPr="00852FF5">
              <w:rPr>
                <w:i/>
                <w:sz w:val="16"/>
                <w:szCs w:val="16"/>
              </w:rPr>
              <w:t>R83.03</w:t>
            </w:r>
          </w:p>
          <w:p w14:paraId="05C80A46" w14:textId="77777777" w:rsidR="00121A27" w:rsidRPr="00852FF5" w:rsidRDefault="00121A27" w:rsidP="00121A27">
            <w:pPr>
              <w:tabs>
                <w:tab w:val="left" w:pos="2795"/>
                <w:tab w:val="left" w:pos="9639"/>
              </w:tabs>
              <w:spacing w:before="40" w:after="40" w:line="200" w:lineRule="exact"/>
              <w:ind w:right="74"/>
              <w:jc w:val="center"/>
              <w:rPr>
                <w:i/>
                <w:sz w:val="16"/>
                <w:szCs w:val="16"/>
              </w:rPr>
            </w:pPr>
            <w:r w:rsidRPr="00852FF5">
              <w:rPr>
                <w:i/>
                <w:sz w:val="16"/>
                <w:szCs w:val="16"/>
              </w:rPr>
              <w:t>R49.</w:t>
            </w:r>
            <w:r w:rsidRPr="00852FF5">
              <w:rPr>
                <w:bCs/>
                <w:i/>
                <w:sz w:val="16"/>
                <w:szCs w:val="16"/>
              </w:rPr>
              <w:t>02</w:t>
            </w:r>
          </w:p>
        </w:tc>
        <w:tc>
          <w:tcPr>
            <w:tcW w:w="1664" w:type="dxa"/>
            <w:tcBorders>
              <w:top w:val="single" w:sz="2" w:space="0" w:color="auto"/>
              <w:left w:val="single" w:sz="2" w:space="0" w:color="auto"/>
              <w:bottom w:val="single" w:sz="6" w:space="0" w:color="auto"/>
              <w:right w:val="single" w:sz="2" w:space="0" w:color="auto"/>
            </w:tcBorders>
            <w:vAlign w:val="center"/>
          </w:tcPr>
          <w:p w14:paraId="663EDC6B" w14:textId="77777777" w:rsidR="00121A27" w:rsidRPr="00852FF5" w:rsidRDefault="00121A27" w:rsidP="00121A27">
            <w:pPr>
              <w:tabs>
                <w:tab w:val="left" w:pos="2795"/>
                <w:tab w:val="left" w:pos="9639"/>
              </w:tabs>
              <w:spacing w:before="40" w:after="40" w:line="200" w:lineRule="exact"/>
              <w:ind w:right="74"/>
              <w:jc w:val="center"/>
              <w:rPr>
                <w:i/>
                <w:sz w:val="16"/>
                <w:szCs w:val="16"/>
              </w:rPr>
            </w:pPr>
            <w:r w:rsidRPr="00852FF5">
              <w:rPr>
                <w:i/>
                <w:sz w:val="16"/>
                <w:szCs w:val="16"/>
              </w:rPr>
              <w:t>R83.05 (уровень A)</w:t>
            </w:r>
          </w:p>
          <w:p w14:paraId="149AEF88" w14:textId="77777777" w:rsidR="00121A27" w:rsidRPr="00852FF5" w:rsidRDefault="00121A27" w:rsidP="00121A27">
            <w:pPr>
              <w:tabs>
                <w:tab w:val="left" w:pos="2795"/>
                <w:tab w:val="left" w:pos="9639"/>
              </w:tabs>
              <w:spacing w:before="40" w:after="40" w:line="200" w:lineRule="exact"/>
              <w:ind w:right="74"/>
              <w:jc w:val="center"/>
              <w:rPr>
                <w:i/>
                <w:sz w:val="16"/>
                <w:szCs w:val="16"/>
              </w:rPr>
            </w:pPr>
            <w:r w:rsidRPr="00852FF5">
              <w:rPr>
                <w:i/>
                <w:sz w:val="16"/>
                <w:szCs w:val="16"/>
              </w:rPr>
              <w:t>R49.</w:t>
            </w:r>
            <w:r w:rsidRPr="00852FF5">
              <w:rPr>
                <w:bCs/>
                <w:i/>
                <w:sz w:val="16"/>
                <w:szCs w:val="16"/>
              </w:rPr>
              <w:t>03</w:t>
            </w:r>
            <w:r w:rsidRPr="00852FF5">
              <w:rPr>
                <w:i/>
                <w:sz w:val="16"/>
                <w:szCs w:val="16"/>
              </w:rPr>
              <w:t xml:space="preserve"> (уровень A)</w:t>
            </w:r>
          </w:p>
        </w:tc>
        <w:tc>
          <w:tcPr>
            <w:tcW w:w="1620" w:type="dxa"/>
            <w:tcBorders>
              <w:top w:val="single" w:sz="2" w:space="0" w:color="auto"/>
              <w:left w:val="single" w:sz="2" w:space="0" w:color="auto"/>
              <w:bottom w:val="single" w:sz="6" w:space="0" w:color="auto"/>
              <w:right w:val="single" w:sz="2" w:space="0" w:color="auto"/>
            </w:tcBorders>
            <w:vAlign w:val="center"/>
          </w:tcPr>
          <w:p w14:paraId="16E3F526" w14:textId="77777777" w:rsidR="00121A27" w:rsidRPr="009F04FA" w:rsidRDefault="00121A27" w:rsidP="00121A27">
            <w:pPr>
              <w:tabs>
                <w:tab w:val="left" w:pos="2795"/>
                <w:tab w:val="left" w:pos="9639"/>
              </w:tabs>
              <w:spacing w:before="40" w:after="40" w:line="200" w:lineRule="exact"/>
              <w:ind w:right="74"/>
              <w:jc w:val="center"/>
              <w:rPr>
                <w:i/>
                <w:sz w:val="16"/>
                <w:szCs w:val="16"/>
              </w:rPr>
            </w:pPr>
            <w:r w:rsidRPr="00326E68">
              <w:rPr>
                <w:i/>
                <w:sz w:val="16"/>
                <w:szCs w:val="16"/>
              </w:rPr>
              <w:t>R</w:t>
            </w:r>
            <w:r w:rsidRPr="009F04FA">
              <w:rPr>
                <w:i/>
                <w:sz w:val="16"/>
                <w:szCs w:val="16"/>
              </w:rPr>
              <w:t xml:space="preserve">83.05 (уровень </w:t>
            </w:r>
            <w:r w:rsidRPr="00326E68">
              <w:rPr>
                <w:i/>
                <w:sz w:val="16"/>
                <w:szCs w:val="16"/>
              </w:rPr>
              <w:t>B</w:t>
            </w:r>
            <w:r w:rsidRPr="009F04FA">
              <w:rPr>
                <w:i/>
                <w:sz w:val="16"/>
                <w:szCs w:val="16"/>
              </w:rPr>
              <w:t>)</w:t>
            </w:r>
          </w:p>
          <w:p w14:paraId="424063E2" w14:textId="77777777" w:rsidR="00121A27" w:rsidRPr="009F04FA" w:rsidRDefault="00121A27" w:rsidP="00121A27">
            <w:pPr>
              <w:tabs>
                <w:tab w:val="left" w:pos="2795"/>
                <w:tab w:val="left" w:pos="9639"/>
              </w:tabs>
              <w:spacing w:before="40" w:after="40" w:line="200" w:lineRule="exact"/>
              <w:ind w:right="74"/>
              <w:jc w:val="center"/>
              <w:rPr>
                <w:i/>
                <w:sz w:val="16"/>
                <w:szCs w:val="16"/>
              </w:rPr>
            </w:pPr>
            <w:r w:rsidRPr="00326E68">
              <w:rPr>
                <w:i/>
                <w:sz w:val="16"/>
                <w:szCs w:val="16"/>
              </w:rPr>
              <w:t>R</w:t>
            </w:r>
            <w:r w:rsidRPr="009F04FA">
              <w:rPr>
                <w:i/>
                <w:sz w:val="16"/>
                <w:szCs w:val="16"/>
              </w:rPr>
              <w:t xml:space="preserve">49.05 (уровень </w:t>
            </w:r>
            <w:r w:rsidRPr="00326E68">
              <w:rPr>
                <w:i/>
                <w:sz w:val="16"/>
                <w:szCs w:val="16"/>
              </w:rPr>
              <w:t>B</w:t>
            </w:r>
            <w:r w:rsidRPr="009F04FA">
              <w:rPr>
                <w:i/>
                <w:sz w:val="16"/>
                <w:szCs w:val="16"/>
              </w:rPr>
              <w:t>1)</w:t>
            </w:r>
          </w:p>
          <w:p w14:paraId="3B44ADF8" w14:textId="77777777" w:rsidR="00121A27" w:rsidRPr="009F04FA" w:rsidRDefault="00121A27" w:rsidP="00121A27">
            <w:pPr>
              <w:tabs>
                <w:tab w:val="left" w:pos="2795"/>
                <w:tab w:val="left" w:pos="9639"/>
              </w:tabs>
              <w:spacing w:before="40" w:after="40" w:line="200" w:lineRule="exact"/>
              <w:ind w:right="74"/>
              <w:jc w:val="center"/>
              <w:rPr>
                <w:i/>
                <w:sz w:val="16"/>
                <w:szCs w:val="16"/>
              </w:rPr>
            </w:pPr>
            <w:r w:rsidRPr="00326E68">
              <w:rPr>
                <w:i/>
                <w:sz w:val="16"/>
                <w:szCs w:val="16"/>
              </w:rPr>
              <w:t>R</w:t>
            </w:r>
            <w:r w:rsidRPr="009F04FA">
              <w:rPr>
                <w:i/>
                <w:sz w:val="16"/>
                <w:szCs w:val="16"/>
              </w:rPr>
              <w:t xml:space="preserve">49.03 (уровень </w:t>
            </w:r>
            <w:r w:rsidRPr="00326E68">
              <w:rPr>
                <w:i/>
                <w:sz w:val="16"/>
                <w:szCs w:val="16"/>
              </w:rPr>
              <w:t>B</w:t>
            </w:r>
            <w:r w:rsidRPr="009F04FA">
              <w:rPr>
                <w:i/>
                <w:sz w:val="16"/>
                <w:szCs w:val="16"/>
              </w:rPr>
              <w:t>1)</w:t>
            </w:r>
          </w:p>
          <w:p w14:paraId="54D2C6E7" w14:textId="77777777" w:rsidR="00121A27" w:rsidRPr="009F04FA" w:rsidRDefault="00121A27" w:rsidP="00121A27">
            <w:pPr>
              <w:tabs>
                <w:tab w:val="left" w:pos="2795"/>
                <w:tab w:val="left" w:pos="9639"/>
              </w:tabs>
              <w:spacing w:before="40" w:after="40" w:line="200" w:lineRule="exact"/>
              <w:ind w:right="74"/>
              <w:jc w:val="center"/>
              <w:rPr>
                <w:i/>
                <w:sz w:val="16"/>
                <w:szCs w:val="16"/>
              </w:rPr>
            </w:pPr>
            <w:r w:rsidRPr="00326E68">
              <w:rPr>
                <w:i/>
                <w:sz w:val="16"/>
                <w:szCs w:val="16"/>
              </w:rPr>
              <w:t>R</w:t>
            </w:r>
            <w:r w:rsidRPr="009F04FA">
              <w:rPr>
                <w:i/>
                <w:sz w:val="16"/>
                <w:szCs w:val="16"/>
              </w:rPr>
              <w:t xml:space="preserve">49.04 (уровень </w:t>
            </w:r>
            <w:r w:rsidRPr="00326E68">
              <w:rPr>
                <w:i/>
                <w:sz w:val="16"/>
                <w:szCs w:val="16"/>
              </w:rPr>
              <w:t>B</w:t>
            </w:r>
            <w:r w:rsidRPr="009F04FA">
              <w:rPr>
                <w:i/>
                <w:sz w:val="16"/>
                <w:szCs w:val="16"/>
              </w:rPr>
              <w:t>1)</w:t>
            </w:r>
          </w:p>
        </w:tc>
        <w:tc>
          <w:tcPr>
            <w:tcW w:w="1620" w:type="dxa"/>
            <w:tcBorders>
              <w:top w:val="single" w:sz="2" w:space="0" w:color="auto"/>
              <w:left w:val="single" w:sz="2" w:space="0" w:color="auto"/>
              <w:bottom w:val="single" w:sz="6" w:space="0" w:color="auto"/>
              <w:right w:val="single" w:sz="2" w:space="0" w:color="auto"/>
            </w:tcBorders>
            <w:vAlign w:val="center"/>
          </w:tcPr>
          <w:p w14:paraId="35257485" w14:textId="77777777" w:rsidR="00121A27" w:rsidRPr="009F04FA" w:rsidRDefault="00121A27" w:rsidP="00121A27">
            <w:pPr>
              <w:jc w:val="center"/>
              <w:rPr>
                <w:i/>
                <w:sz w:val="16"/>
                <w:szCs w:val="16"/>
              </w:rPr>
            </w:pPr>
            <w:r w:rsidRPr="00326E68">
              <w:rPr>
                <w:i/>
                <w:iCs/>
                <w:sz w:val="16"/>
                <w:szCs w:val="16"/>
              </w:rPr>
              <w:t>R</w:t>
            </w:r>
            <w:r w:rsidRPr="009F04FA">
              <w:rPr>
                <w:i/>
                <w:iCs/>
                <w:sz w:val="16"/>
                <w:szCs w:val="16"/>
              </w:rPr>
              <w:t>83.06</w:t>
            </w:r>
          </w:p>
          <w:p w14:paraId="78F3DBAB" w14:textId="77777777" w:rsidR="00121A27" w:rsidRPr="009F04FA" w:rsidRDefault="00121A27" w:rsidP="00121A27">
            <w:pPr>
              <w:jc w:val="center"/>
              <w:rPr>
                <w:i/>
                <w:iCs/>
                <w:sz w:val="16"/>
                <w:szCs w:val="16"/>
              </w:rPr>
            </w:pPr>
            <w:r w:rsidRPr="00326E68">
              <w:rPr>
                <w:i/>
                <w:iCs/>
                <w:sz w:val="16"/>
                <w:szCs w:val="16"/>
              </w:rPr>
              <w:t>R</w:t>
            </w:r>
            <w:r w:rsidRPr="009F04FA">
              <w:rPr>
                <w:i/>
                <w:iCs/>
                <w:sz w:val="16"/>
                <w:szCs w:val="16"/>
              </w:rPr>
              <w:t>49.03 (</w:t>
            </w:r>
            <w:r w:rsidRPr="009F04FA">
              <w:rPr>
                <w:i/>
                <w:sz w:val="16"/>
                <w:szCs w:val="16"/>
              </w:rPr>
              <w:t xml:space="preserve">уровень </w:t>
            </w:r>
            <w:r w:rsidRPr="00326E68">
              <w:rPr>
                <w:i/>
                <w:iCs/>
                <w:sz w:val="16"/>
                <w:szCs w:val="16"/>
              </w:rPr>
              <w:t>B</w:t>
            </w:r>
            <w:r w:rsidRPr="009F04FA">
              <w:rPr>
                <w:i/>
                <w:iCs/>
                <w:sz w:val="16"/>
                <w:szCs w:val="16"/>
              </w:rPr>
              <w:t>2)</w:t>
            </w:r>
          </w:p>
          <w:p w14:paraId="3E3F28A8" w14:textId="77777777" w:rsidR="00121A27" w:rsidRPr="009F04FA" w:rsidRDefault="00121A27" w:rsidP="00121A27">
            <w:pPr>
              <w:jc w:val="center"/>
              <w:rPr>
                <w:i/>
                <w:iCs/>
                <w:sz w:val="16"/>
                <w:szCs w:val="16"/>
              </w:rPr>
            </w:pPr>
            <w:r w:rsidRPr="00326E68">
              <w:rPr>
                <w:i/>
                <w:iCs/>
                <w:sz w:val="16"/>
                <w:szCs w:val="16"/>
              </w:rPr>
              <w:t>R</w:t>
            </w:r>
            <w:r w:rsidRPr="009F04FA">
              <w:rPr>
                <w:i/>
                <w:iCs/>
                <w:sz w:val="16"/>
                <w:szCs w:val="16"/>
              </w:rPr>
              <w:t>49.04 (</w:t>
            </w:r>
            <w:r w:rsidRPr="009F04FA">
              <w:rPr>
                <w:i/>
                <w:sz w:val="16"/>
                <w:szCs w:val="16"/>
              </w:rPr>
              <w:t xml:space="preserve">уровень </w:t>
            </w:r>
            <w:r>
              <w:rPr>
                <w:i/>
                <w:iCs/>
                <w:sz w:val="16"/>
                <w:szCs w:val="16"/>
              </w:rPr>
              <w:t>B</w:t>
            </w:r>
            <w:r w:rsidRPr="009F04FA">
              <w:rPr>
                <w:i/>
                <w:iCs/>
                <w:sz w:val="16"/>
                <w:szCs w:val="16"/>
              </w:rPr>
              <w:t>2)</w:t>
            </w:r>
          </w:p>
          <w:p w14:paraId="1807807D" w14:textId="77777777" w:rsidR="00121A27" w:rsidRPr="00326E68" w:rsidRDefault="00121A27" w:rsidP="00121A27">
            <w:pPr>
              <w:jc w:val="center"/>
              <w:rPr>
                <w:i/>
                <w:sz w:val="16"/>
                <w:szCs w:val="16"/>
              </w:rPr>
            </w:pPr>
            <w:r w:rsidRPr="00326E68">
              <w:rPr>
                <w:i/>
                <w:iCs/>
                <w:sz w:val="16"/>
                <w:szCs w:val="16"/>
              </w:rPr>
              <w:t>R49.05(</w:t>
            </w:r>
            <w:r w:rsidRPr="00326E68">
              <w:rPr>
                <w:i/>
                <w:sz w:val="16"/>
                <w:szCs w:val="16"/>
              </w:rPr>
              <w:t xml:space="preserve">уровень </w:t>
            </w:r>
            <w:r w:rsidRPr="00326E68">
              <w:rPr>
                <w:i/>
                <w:iCs/>
                <w:sz w:val="16"/>
                <w:szCs w:val="16"/>
              </w:rPr>
              <w:t>B2)</w:t>
            </w:r>
          </w:p>
        </w:tc>
        <w:tc>
          <w:tcPr>
            <w:tcW w:w="1801" w:type="dxa"/>
            <w:tcBorders>
              <w:top w:val="single" w:sz="2" w:space="0" w:color="auto"/>
              <w:left w:val="single" w:sz="2" w:space="0" w:color="auto"/>
              <w:bottom w:val="single" w:sz="6" w:space="0" w:color="auto"/>
              <w:right w:val="single" w:sz="2" w:space="0" w:color="auto"/>
            </w:tcBorders>
            <w:vAlign w:val="center"/>
          </w:tcPr>
          <w:p w14:paraId="72D8EB83" w14:textId="77777777" w:rsidR="00121A27" w:rsidRPr="00326E68" w:rsidRDefault="00121A27" w:rsidP="00121A27">
            <w:pPr>
              <w:jc w:val="center"/>
              <w:rPr>
                <w:i/>
                <w:sz w:val="16"/>
                <w:szCs w:val="16"/>
              </w:rPr>
            </w:pPr>
            <w:r w:rsidRPr="00326E68">
              <w:rPr>
                <w:i/>
                <w:iCs/>
                <w:sz w:val="16"/>
                <w:szCs w:val="16"/>
              </w:rPr>
              <w:t>R83.07</w:t>
            </w:r>
          </w:p>
          <w:p w14:paraId="06CFF1F6" w14:textId="77777777" w:rsidR="00121A27" w:rsidRPr="00326E68" w:rsidRDefault="00121A27" w:rsidP="00121A27">
            <w:pPr>
              <w:jc w:val="center"/>
              <w:rPr>
                <w:i/>
                <w:sz w:val="16"/>
                <w:szCs w:val="16"/>
              </w:rPr>
            </w:pPr>
            <w:r w:rsidRPr="00326E68">
              <w:rPr>
                <w:i/>
                <w:iCs/>
                <w:sz w:val="16"/>
                <w:szCs w:val="16"/>
              </w:rPr>
              <w:t>R49.06</w:t>
            </w:r>
          </w:p>
        </w:tc>
      </w:tr>
      <w:tr w:rsidR="00121A27" w:rsidRPr="00326E68" w14:paraId="064F7D0D" w14:textId="77777777" w:rsidTr="00121A27">
        <w:trPr>
          <w:trHeight w:val="247"/>
        </w:trPr>
        <w:tc>
          <w:tcPr>
            <w:tcW w:w="1618" w:type="dxa"/>
            <w:tcBorders>
              <w:top w:val="single" w:sz="12" w:space="0" w:color="auto"/>
              <w:left w:val="single" w:sz="2" w:space="0" w:color="auto"/>
              <w:bottom w:val="single" w:sz="2" w:space="0" w:color="auto"/>
              <w:right w:val="single" w:sz="2" w:space="0" w:color="auto"/>
            </w:tcBorders>
            <w:shd w:val="clear" w:color="auto" w:fill="auto"/>
            <w:vAlign w:val="bottom"/>
          </w:tcPr>
          <w:p w14:paraId="03BD04C9" w14:textId="77777777" w:rsidR="00121A27" w:rsidRPr="00326E68"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Цетановое число</w:t>
            </w:r>
          </w:p>
        </w:tc>
        <w:tc>
          <w:tcPr>
            <w:tcW w:w="1217" w:type="dxa"/>
            <w:tcBorders>
              <w:top w:val="single" w:sz="12" w:space="0" w:color="auto"/>
              <w:left w:val="single" w:sz="2" w:space="0" w:color="auto"/>
              <w:bottom w:val="single" w:sz="2" w:space="0" w:color="auto"/>
              <w:right w:val="single" w:sz="2" w:space="0" w:color="auto"/>
            </w:tcBorders>
            <w:vAlign w:val="center"/>
          </w:tcPr>
          <w:p w14:paraId="056D3950"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49</w:t>
            </w:r>
          </w:p>
        </w:tc>
        <w:tc>
          <w:tcPr>
            <w:tcW w:w="1664" w:type="dxa"/>
            <w:tcBorders>
              <w:top w:val="single" w:sz="12" w:space="0" w:color="auto"/>
              <w:left w:val="single" w:sz="2" w:space="0" w:color="auto"/>
              <w:bottom w:val="single" w:sz="2" w:space="0" w:color="auto"/>
              <w:right w:val="single" w:sz="2" w:space="0" w:color="auto"/>
            </w:tcBorders>
            <w:vAlign w:val="center"/>
          </w:tcPr>
          <w:p w14:paraId="4A3C5E92"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51</w:t>
            </w:r>
          </w:p>
        </w:tc>
        <w:tc>
          <w:tcPr>
            <w:tcW w:w="1620" w:type="dxa"/>
            <w:tcBorders>
              <w:top w:val="single" w:sz="12" w:space="0" w:color="auto"/>
              <w:left w:val="single" w:sz="2" w:space="0" w:color="auto"/>
              <w:bottom w:val="single" w:sz="2" w:space="0" w:color="auto"/>
              <w:right w:val="single" w:sz="2" w:space="0" w:color="auto"/>
            </w:tcBorders>
            <w:vAlign w:val="center"/>
          </w:tcPr>
          <w:p w14:paraId="0904DCD6"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51</w:t>
            </w:r>
          </w:p>
        </w:tc>
        <w:tc>
          <w:tcPr>
            <w:tcW w:w="1620" w:type="dxa"/>
            <w:tcBorders>
              <w:top w:val="single" w:sz="12" w:space="0" w:color="auto"/>
              <w:left w:val="single" w:sz="2" w:space="0" w:color="auto"/>
              <w:bottom w:val="single" w:sz="2" w:space="0" w:color="auto"/>
              <w:right w:val="single" w:sz="2" w:space="0" w:color="auto"/>
            </w:tcBorders>
            <w:vAlign w:val="center"/>
          </w:tcPr>
          <w:p w14:paraId="1A98B065"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51</w:t>
            </w:r>
          </w:p>
        </w:tc>
        <w:tc>
          <w:tcPr>
            <w:tcW w:w="1801" w:type="dxa"/>
            <w:tcBorders>
              <w:top w:val="single" w:sz="12" w:space="0" w:color="auto"/>
              <w:left w:val="single" w:sz="2" w:space="0" w:color="auto"/>
              <w:bottom w:val="single" w:sz="2" w:space="0" w:color="auto"/>
              <w:right w:val="single" w:sz="2" w:space="0" w:color="auto"/>
            </w:tcBorders>
            <w:vAlign w:val="center"/>
          </w:tcPr>
          <w:p w14:paraId="6EB3E470"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51</w:t>
            </w:r>
          </w:p>
        </w:tc>
      </w:tr>
      <w:tr w:rsidR="00121A27" w:rsidRPr="00326E68" w14:paraId="660B5DEB"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327CFF9D" w14:textId="77777777" w:rsidR="00121A27" w:rsidRPr="00326E68"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Цетановый индекс</w:t>
            </w:r>
          </w:p>
        </w:tc>
        <w:tc>
          <w:tcPr>
            <w:tcW w:w="1217" w:type="dxa"/>
            <w:tcBorders>
              <w:top w:val="single" w:sz="2" w:space="0" w:color="auto"/>
              <w:left w:val="single" w:sz="2" w:space="0" w:color="auto"/>
              <w:bottom w:val="single" w:sz="2" w:space="0" w:color="auto"/>
              <w:right w:val="single" w:sz="2" w:space="0" w:color="auto"/>
            </w:tcBorders>
            <w:vAlign w:val="center"/>
          </w:tcPr>
          <w:p w14:paraId="0067041A"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w:t>
            </w:r>
          </w:p>
        </w:tc>
        <w:tc>
          <w:tcPr>
            <w:tcW w:w="1664" w:type="dxa"/>
            <w:tcBorders>
              <w:top w:val="single" w:sz="2" w:space="0" w:color="auto"/>
              <w:left w:val="single" w:sz="2" w:space="0" w:color="auto"/>
              <w:bottom w:val="single" w:sz="2" w:space="0" w:color="auto"/>
              <w:right w:val="single" w:sz="2" w:space="0" w:color="auto"/>
            </w:tcBorders>
            <w:vAlign w:val="center"/>
          </w:tcPr>
          <w:p w14:paraId="0B1519AA"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w:t>
            </w:r>
          </w:p>
        </w:tc>
        <w:tc>
          <w:tcPr>
            <w:tcW w:w="1620" w:type="dxa"/>
            <w:tcBorders>
              <w:top w:val="single" w:sz="2" w:space="0" w:color="auto"/>
              <w:left w:val="single" w:sz="2" w:space="0" w:color="auto"/>
              <w:bottom w:val="single" w:sz="2" w:space="0" w:color="auto"/>
              <w:right w:val="single" w:sz="2" w:space="0" w:color="auto"/>
            </w:tcBorders>
            <w:vAlign w:val="center"/>
          </w:tcPr>
          <w:p w14:paraId="4386356C"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w:t>
            </w:r>
          </w:p>
        </w:tc>
        <w:tc>
          <w:tcPr>
            <w:tcW w:w="1620" w:type="dxa"/>
            <w:tcBorders>
              <w:top w:val="single" w:sz="2" w:space="0" w:color="auto"/>
              <w:left w:val="single" w:sz="2" w:space="0" w:color="auto"/>
              <w:bottom w:val="single" w:sz="2" w:space="0" w:color="auto"/>
              <w:right w:val="single" w:sz="2" w:space="0" w:color="auto"/>
            </w:tcBorders>
            <w:vAlign w:val="center"/>
          </w:tcPr>
          <w:p w14:paraId="0EBC4DF7"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w:t>
            </w:r>
          </w:p>
        </w:tc>
        <w:tc>
          <w:tcPr>
            <w:tcW w:w="1801" w:type="dxa"/>
            <w:tcBorders>
              <w:top w:val="single" w:sz="2" w:space="0" w:color="auto"/>
              <w:left w:val="single" w:sz="2" w:space="0" w:color="auto"/>
              <w:bottom w:val="single" w:sz="2" w:space="0" w:color="auto"/>
              <w:right w:val="single" w:sz="2" w:space="0" w:color="auto"/>
            </w:tcBorders>
            <w:vAlign w:val="center"/>
          </w:tcPr>
          <w:p w14:paraId="6907A9D6"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w:t>
            </w:r>
          </w:p>
        </w:tc>
      </w:tr>
      <w:tr w:rsidR="00121A27" w:rsidRPr="00326E68" w14:paraId="0F2200F2"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5D1EDEC7"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Сера</w:t>
            </w:r>
            <w:r>
              <w:rPr>
                <w:color w:val="000000"/>
                <w:sz w:val="18"/>
                <w:szCs w:val="18"/>
              </w:rPr>
              <w:t xml:space="preserve"> </w:t>
            </w:r>
            <w:r w:rsidRPr="00073CEF">
              <w:rPr>
                <w:sz w:val="18"/>
                <w:szCs w:val="18"/>
                <w:lang w:val="en-US" w:eastAsia="de-DE"/>
              </w:rPr>
              <w:t>[</w:t>
            </w:r>
            <w:r w:rsidRPr="00326E68">
              <w:rPr>
                <w:sz w:val="18"/>
                <w:szCs w:val="18"/>
                <w:lang w:eastAsia="de-DE"/>
              </w:rPr>
              <w:t>мг/кг</w:t>
            </w:r>
            <w:r w:rsidRPr="00073CEF">
              <w:rPr>
                <w:sz w:val="18"/>
                <w:szCs w:val="18"/>
                <w:lang w:val="en-US" w:eastAsia="de-DE"/>
              </w:rPr>
              <w:t>]</w:t>
            </w:r>
          </w:p>
        </w:tc>
        <w:tc>
          <w:tcPr>
            <w:tcW w:w="1217" w:type="dxa"/>
            <w:tcBorders>
              <w:top w:val="single" w:sz="2" w:space="0" w:color="auto"/>
              <w:left w:val="single" w:sz="2" w:space="0" w:color="auto"/>
              <w:bottom w:val="single" w:sz="2" w:space="0" w:color="auto"/>
              <w:right w:val="single" w:sz="2" w:space="0" w:color="auto"/>
            </w:tcBorders>
            <w:vAlign w:val="center"/>
          </w:tcPr>
          <w:p w14:paraId="04557367"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500</w:t>
            </w:r>
          </w:p>
        </w:tc>
        <w:tc>
          <w:tcPr>
            <w:tcW w:w="1664" w:type="dxa"/>
            <w:tcBorders>
              <w:top w:val="single" w:sz="2" w:space="0" w:color="auto"/>
              <w:left w:val="single" w:sz="2" w:space="0" w:color="auto"/>
              <w:bottom w:val="single" w:sz="2" w:space="0" w:color="auto"/>
              <w:right w:val="single" w:sz="2" w:space="0" w:color="auto"/>
            </w:tcBorders>
            <w:vAlign w:val="center"/>
          </w:tcPr>
          <w:p w14:paraId="5D38FA9A"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350</w:t>
            </w:r>
          </w:p>
        </w:tc>
        <w:tc>
          <w:tcPr>
            <w:tcW w:w="1620" w:type="dxa"/>
            <w:tcBorders>
              <w:top w:val="single" w:sz="2" w:space="0" w:color="auto"/>
              <w:left w:val="single" w:sz="2" w:space="0" w:color="auto"/>
              <w:bottom w:val="single" w:sz="2" w:space="0" w:color="auto"/>
              <w:right w:val="single" w:sz="2" w:space="0" w:color="auto"/>
            </w:tcBorders>
            <w:vAlign w:val="center"/>
          </w:tcPr>
          <w:p w14:paraId="6DF2CB05"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50/10</w:t>
            </w:r>
            <w:r w:rsidRPr="00326E68">
              <w:rPr>
                <w:sz w:val="18"/>
                <w:szCs w:val="18"/>
                <w:vertAlign w:val="superscript"/>
              </w:rPr>
              <w:t>1</w:t>
            </w:r>
          </w:p>
        </w:tc>
        <w:tc>
          <w:tcPr>
            <w:tcW w:w="1620" w:type="dxa"/>
            <w:tcBorders>
              <w:top w:val="single" w:sz="2" w:space="0" w:color="auto"/>
              <w:left w:val="single" w:sz="2" w:space="0" w:color="auto"/>
              <w:bottom w:val="single" w:sz="2" w:space="0" w:color="auto"/>
              <w:right w:val="single" w:sz="2" w:space="0" w:color="auto"/>
            </w:tcBorders>
            <w:vAlign w:val="center"/>
          </w:tcPr>
          <w:p w14:paraId="1663804C"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10</w:t>
            </w:r>
          </w:p>
        </w:tc>
        <w:tc>
          <w:tcPr>
            <w:tcW w:w="1801" w:type="dxa"/>
            <w:tcBorders>
              <w:top w:val="single" w:sz="2" w:space="0" w:color="auto"/>
              <w:left w:val="single" w:sz="2" w:space="0" w:color="auto"/>
              <w:bottom w:val="single" w:sz="2" w:space="0" w:color="auto"/>
              <w:right w:val="single" w:sz="2" w:space="0" w:color="auto"/>
            </w:tcBorders>
            <w:vAlign w:val="center"/>
          </w:tcPr>
          <w:p w14:paraId="023D924B"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10</w:t>
            </w:r>
          </w:p>
        </w:tc>
      </w:tr>
      <w:tr w:rsidR="00121A27" w:rsidRPr="00326E68" w14:paraId="3A50227A"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268AF226"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Плотность</w:t>
            </w:r>
            <w:r>
              <w:rPr>
                <w:color w:val="000000"/>
                <w:sz w:val="18"/>
                <w:szCs w:val="18"/>
              </w:rPr>
              <w:t xml:space="preserve"> </w:t>
            </w:r>
            <w:r w:rsidRPr="00073CEF">
              <w:rPr>
                <w:sz w:val="18"/>
                <w:szCs w:val="18"/>
                <w:lang w:val="en-US" w:eastAsia="de-DE"/>
              </w:rPr>
              <w:t>[</w:t>
            </w:r>
            <w:r w:rsidRPr="00326E68">
              <w:rPr>
                <w:sz w:val="18"/>
                <w:szCs w:val="18"/>
                <w:lang w:eastAsia="de-DE"/>
              </w:rPr>
              <w:t>кг/м</w:t>
            </w:r>
            <w:r w:rsidRPr="00326E68">
              <w:rPr>
                <w:sz w:val="18"/>
                <w:szCs w:val="18"/>
                <w:vertAlign w:val="superscript"/>
                <w:lang w:eastAsia="de-DE"/>
              </w:rPr>
              <w:t>3</w:t>
            </w:r>
            <w:r w:rsidRPr="00073CEF">
              <w:rPr>
                <w:sz w:val="18"/>
                <w:szCs w:val="18"/>
                <w:lang w:val="en-US" w:eastAsia="de-DE"/>
              </w:rPr>
              <w:t>]</w:t>
            </w:r>
          </w:p>
        </w:tc>
        <w:tc>
          <w:tcPr>
            <w:tcW w:w="1217" w:type="dxa"/>
            <w:tcBorders>
              <w:top w:val="single" w:sz="2" w:space="0" w:color="auto"/>
              <w:left w:val="single" w:sz="2" w:space="0" w:color="auto"/>
              <w:bottom w:val="single" w:sz="2" w:space="0" w:color="auto"/>
              <w:right w:val="single" w:sz="2" w:space="0" w:color="auto"/>
            </w:tcBorders>
            <w:vAlign w:val="center"/>
          </w:tcPr>
          <w:p w14:paraId="3B78690E"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820–860</w:t>
            </w:r>
          </w:p>
        </w:tc>
        <w:tc>
          <w:tcPr>
            <w:tcW w:w="1664" w:type="dxa"/>
            <w:tcBorders>
              <w:top w:val="single" w:sz="2" w:space="0" w:color="auto"/>
              <w:left w:val="single" w:sz="2" w:space="0" w:color="auto"/>
              <w:bottom w:val="single" w:sz="2" w:space="0" w:color="auto"/>
              <w:right w:val="single" w:sz="2" w:space="0" w:color="auto"/>
            </w:tcBorders>
            <w:vAlign w:val="center"/>
          </w:tcPr>
          <w:p w14:paraId="15632258"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820–845</w:t>
            </w:r>
          </w:p>
        </w:tc>
        <w:tc>
          <w:tcPr>
            <w:tcW w:w="1620" w:type="dxa"/>
            <w:tcBorders>
              <w:top w:val="single" w:sz="2" w:space="0" w:color="auto"/>
              <w:left w:val="single" w:sz="2" w:space="0" w:color="auto"/>
              <w:bottom w:val="single" w:sz="2" w:space="0" w:color="auto"/>
              <w:right w:val="single" w:sz="2" w:space="0" w:color="auto"/>
            </w:tcBorders>
            <w:vAlign w:val="center"/>
          </w:tcPr>
          <w:p w14:paraId="17293ECC"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820–845</w:t>
            </w:r>
          </w:p>
        </w:tc>
        <w:tc>
          <w:tcPr>
            <w:tcW w:w="1620" w:type="dxa"/>
            <w:tcBorders>
              <w:top w:val="single" w:sz="2" w:space="0" w:color="auto"/>
              <w:left w:val="single" w:sz="2" w:space="0" w:color="auto"/>
              <w:bottom w:val="single" w:sz="2" w:space="0" w:color="auto"/>
              <w:right w:val="single" w:sz="2" w:space="0" w:color="auto"/>
            </w:tcBorders>
            <w:vAlign w:val="center"/>
          </w:tcPr>
          <w:p w14:paraId="245ACDC3"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820–845</w:t>
            </w:r>
          </w:p>
        </w:tc>
        <w:tc>
          <w:tcPr>
            <w:tcW w:w="1801" w:type="dxa"/>
            <w:tcBorders>
              <w:top w:val="single" w:sz="2" w:space="0" w:color="auto"/>
              <w:left w:val="single" w:sz="2" w:space="0" w:color="auto"/>
              <w:bottom w:val="single" w:sz="2" w:space="0" w:color="auto"/>
              <w:right w:val="single" w:sz="2" w:space="0" w:color="auto"/>
            </w:tcBorders>
            <w:vAlign w:val="center"/>
          </w:tcPr>
          <w:p w14:paraId="4A94676A"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820–845</w:t>
            </w:r>
          </w:p>
        </w:tc>
      </w:tr>
      <w:tr w:rsidR="00121A27" w:rsidRPr="00326E68" w14:paraId="3D2CF6B5"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2F477B69"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Вязкость</w:t>
            </w:r>
            <w:r>
              <w:rPr>
                <w:color w:val="000000"/>
                <w:sz w:val="18"/>
                <w:szCs w:val="18"/>
              </w:rPr>
              <w:t xml:space="preserve"> </w:t>
            </w:r>
            <w:r w:rsidRPr="003A24D0">
              <w:rPr>
                <w:sz w:val="18"/>
                <w:szCs w:val="18"/>
                <w:lang w:val="en-US" w:eastAsia="de-DE"/>
              </w:rPr>
              <w:t>[</w:t>
            </w:r>
            <w:r w:rsidRPr="00326E68">
              <w:rPr>
                <w:sz w:val="18"/>
                <w:szCs w:val="18"/>
              </w:rPr>
              <w:t>мм</w:t>
            </w:r>
            <w:r w:rsidRPr="00326E68">
              <w:rPr>
                <w:sz w:val="18"/>
                <w:szCs w:val="18"/>
                <w:vertAlign w:val="superscript"/>
              </w:rPr>
              <w:t>2</w:t>
            </w:r>
            <w:r w:rsidRPr="00326E68">
              <w:rPr>
                <w:sz w:val="18"/>
                <w:szCs w:val="18"/>
              </w:rPr>
              <w:t>/с</w:t>
            </w:r>
            <w:r w:rsidRPr="003A24D0">
              <w:rPr>
                <w:sz w:val="18"/>
                <w:szCs w:val="18"/>
                <w:lang w:val="en-US" w:eastAsia="de-DE"/>
              </w:rPr>
              <w:t>]</w:t>
            </w:r>
          </w:p>
        </w:tc>
        <w:tc>
          <w:tcPr>
            <w:tcW w:w="1217" w:type="dxa"/>
            <w:tcBorders>
              <w:top w:val="single" w:sz="2" w:space="0" w:color="auto"/>
              <w:left w:val="single" w:sz="2" w:space="0" w:color="auto"/>
              <w:bottom w:val="single" w:sz="2" w:space="0" w:color="auto"/>
              <w:right w:val="single" w:sz="2" w:space="0" w:color="auto"/>
            </w:tcBorders>
            <w:vAlign w:val="center"/>
          </w:tcPr>
          <w:p w14:paraId="645643DC"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2,0–4,5</w:t>
            </w:r>
          </w:p>
        </w:tc>
        <w:tc>
          <w:tcPr>
            <w:tcW w:w="1664" w:type="dxa"/>
            <w:tcBorders>
              <w:top w:val="single" w:sz="2" w:space="0" w:color="auto"/>
              <w:left w:val="single" w:sz="2" w:space="0" w:color="auto"/>
              <w:bottom w:val="single" w:sz="2" w:space="0" w:color="auto"/>
              <w:right w:val="single" w:sz="2" w:space="0" w:color="auto"/>
            </w:tcBorders>
            <w:vAlign w:val="center"/>
          </w:tcPr>
          <w:p w14:paraId="5C762B28"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2,0–4,5</w:t>
            </w:r>
          </w:p>
        </w:tc>
        <w:tc>
          <w:tcPr>
            <w:tcW w:w="1620" w:type="dxa"/>
            <w:tcBorders>
              <w:top w:val="single" w:sz="2" w:space="0" w:color="auto"/>
              <w:left w:val="single" w:sz="2" w:space="0" w:color="auto"/>
              <w:bottom w:val="single" w:sz="2" w:space="0" w:color="auto"/>
              <w:right w:val="single" w:sz="2" w:space="0" w:color="auto"/>
            </w:tcBorders>
            <w:vAlign w:val="center"/>
          </w:tcPr>
          <w:p w14:paraId="3C628E60"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2,0–4,5</w:t>
            </w:r>
          </w:p>
        </w:tc>
        <w:tc>
          <w:tcPr>
            <w:tcW w:w="1620" w:type="dxa"/>
            <w:tcBorders>
              <w:top w:val="single" w:sz="2" w:space="0" w:color="auto"/>
              <w:left w:val="single" w:sz="2" w:space="0" w:color="auto"/>
              <w:bottom w:val="single" w:sz="2" w:space="0" w:color="auto"/>
              <w:right w:val="single" w:sz="2" w:space="0" w:color="auto"/>
            </w:tcBorders>
            <w:vAlign w:val="center"/>
          </w:tcPr>
          <w:p w14:paraId="2BFCC17B"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2,0–4,5</w:t>
            </w:r>
          </w:p>
        </w:tc>
        <w:tc>
          <w:tcPr>
            <w:tcW w:w="1801" w:type="dxa"/>
            <w:tcBorders>
              <w:top w:val="single" w:sz="2" w:space="0" w:color="auto"/>
              <w:left w:val="single" w:sz="4" w:space="0" w:color="auto"/>
              <w:bottom w:val="single" w:sz="2" w:space="0" w:color="auto"/>
              <w:right w:val="single" w:sz="2" w:space="0" w:color="auto"/>
            </w:tcBorders>
            <w:vAlign w:val="center"/>
          </w:tcPr>
          <w:p w14:paraId="1A9765E6"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2,0–4,5</w:t>
            </w:r>
          </w:p>
        </w:tc>
      </w:tr>
      <w:tr w:rsidR="00121A27" w:rsidRPr="00326E68" w14:paraId="55B676C1"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0101428B"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T50</w:t>
            </w:r>
            <w:r>
              <w:rPr>
                <w:color w:val="000000"/>
                <w:sz w:val="18"/>
                <w:szCs w:val="18"/>
              </w:rPr>
              <w:t xml:space="preserve"> </w:t>
            </w:r>
            <w:r w:rsidRPr="003A24D0">
              <w:rPr>
                <w:sz w:val="18"/>
                <w:szCs w:val="18"/>
                <w:lang w:val="en-US" w:eastAsia="de-DE"/>
              </w:rPr>
              <w:t>[°C]</w:t>
            </w:r>
          </w:p>
        </w:tc>
        <w:tc>
          <w:tcPr>
            <w:tcW w:w="1217" w:type="dxa"/>
            <w:tcBorders>
              <w:top w:val="single" w:sz="2" w:space="0" w:color="auto"/>
              <w:left w:val="single" w:sz="2" w:space="0" w:color="auto"/>
              <w:bottom w:val="single" w:sz="2" w:space="0" w:color="auto"/>
              <w:right w:val="single" w:sz="2" w:space="0" w:color="auto"/>
            </w:tcBorders>
            <w:vAlign w:val="center"/>
          </w:tcPr>
          <w:p w14:paraId="2862783C"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color w:val="000000"/>
                <w:sz w:val="18"/>
                <w:szCs w:val="18"/>
              </w:rPr>
              <w:t>Сообщение</w:t>
            </w:r>
          </w:p>
        </w:tc>
        <w:tc>
          <w:tcPr>
            <w:tcW w:w="1664" w:type="dxa"/>
            <w:tcBorders>
              <w:top w:val="single" w:sz="2" w:space="0" w:color="auto"/>
              <w:left w:val="single" w:sz="2" w:space="0" w:color="auto"/>
              <w:bottom w:val="single" w:sz="2" w:space="0" w:color="auto"/>
              <w:right w:val="single" w:sz="2" w:space="0" w:color="auto"/>
            </w:tcBorders>
            <w:vAlign w:val="center"/>
          </w:tcPr>
          <w:p w14:paraId="64AB4FF1"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 xml:space="preserve">T65 = 250 </w:t>
            </w:r>
            <w:r w:rsidRPr="00326E68">
              <w:rPr>
                <w:color w:val="000000"/>
                <w:sz w:val="18"/>
                <w:szCs w:val="18"/>
              </w:rPr>
              <w:t>мин</w:t>
            </w:r>
          </w:p>
        </w:tc>
        <w:tc>
          <w:tcPr>
            <w:tcW w:w="1620" w:type="dxa"/>
            <w:tcBorders>
              <w:top w:val="single" w:sz="2" w:space="0" w:color="auto"/>
              <w:left w:val="single" w:sz="2" w:space="0" w:color="auto"/>
              <w:bottom w:val="single" w:sz="2" w:space="0" w:color="auto"/>
              <w:right w:val="single" w:sz="2" w:space="0" w:color="auto"/>
            </w:tcBorders>
            <w:vAlign w:val="center"/>
          </w:tcPr>
          <w:p w14:paraId="1B26B418"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 xml:space="preserve">T65 = 250 </w:t>
            </w:r>
            <w:r w:rsidRPr="00326E68">
              <w:rPr>
                <w:color w:val="000000"/>
                <w:sz w:val="18"/>
                <w:szCs w:val="18"/>
              </w:rPr>
              <w:t>мин</w:t>
            </w:r>
          </w:p>
        </w:tc>
        <w:tc>
          <w:tcPr>
            <w:tcW w:w="1620" w:type="dxa"/>
            <w:tcBorders>
              <w:top w:val="single" w:sz="2" w:space="0" w:color="auto"/>
              <w:left w:val="single" w:sz="2" w:space="0" w:color="auto"/>
              <w:bottom w:val="single" w:sz="2" w:space="0" w:color="auto"/>
              <w:right w:val="single" w:sz="2" w:space="0" w:color="auto"/>
            </w:tcBorders>
            <w:vAlign w:val="center"/>
          </w:tcPr>
          <w:p w14:paraId="36D7CF4A"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 xml:space="preserve">T65 = 250 </w:t>
            </w:r>
            <w:r w:rsidRPr="00326E68">
              <w:rPr>
                <w:color w:val="000000"/>
                <w:sz w:val="18"/>
                <w:szCs w:val="18"/>
              </w:rPr>
              <w:t>мин</w:t>
            </w:r>
          </w:p>
        </w:tc>
        <w:tc>
          <w:tcPr>
            <w:tcW w:w="1801" w:type="dxa"/>
            <w:tcBorders>
              <w:top w:val="single" w:sz="2" w:space="0" w:color="auto"/>
              <w:left w:val="single" w:sz="4" w:space="0" w:color="auto"/>
              <w:bottom w:val="single" w:sz="2" w:space="0" w:color="auto"/>
              <w:right w:val="single" w:sz="2" w:space="0" w:color="auto"/>
            </w:tcBorders>
            <w:vAlign w:val="center"/>
          </w:tcPr>
          <w:p w14:paraId="10382A2B"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 xml:space="preserve">T65 = 250 </w:t>
            </w:r>
            <w:r w:rsidRPr="00326E68">
              <w:rPr>
                <w:color w:val="000000"/>
                <w:sz w:val="18"/>
                <w:szCs w:val="18"/>
              </w:rPr>
              <w:t>мин</w:t>
            </w:r>
          </w:p>
        </w:tc>
      </w:tr>
      <w:tr w:rsidR="00121A27" w:rsidRPr="00326E68" w14:paraId="01038664"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53F6C0B9"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T85</w:t>
            </w:r>
            <w:r>
              <w:rPr>
                <w:color w:val="000000"/>
                <w:sz w:val="18"/>
                <w:szCs w:val="18"/>
              </w:rPr>
              <w:t xml:space="preserve"> </w:t>
            </w:r>
            <w:r w:rsidRPr="003A24D0">
              <w:rPr>
                <w:sz w:val="18"/>
                <w:szCs w:val="18"/>
                <w:lang w:val="en-US" w:eastAsia="de-DE"/>
              </w:rPr>
              <w:t>[°C]</w:t>
            </w:r>
          </w:p>
        </w:tc>
        <w:tc>
          <w:tcPr>
            <w:tcW w:w="1217" w:type="dxa"/>
            <w:tcBorders>
              <w:top w:val="single" w:sz="2" w:space="0" w:color="auto"/>
              <w:left w:val="single" w:sz="2" w:space="0" w:color="auto"/>
              <w:bottom w:val="single" w:sz="2" w:space="0" w:color="auto"/>
              <w:right w:val="single" w:sz="2" w:space="0" w:color="auto"/>
            </w:tcBorders>
            <w:vAlign w:val="center"/>
          </w:tcPr>
          <w:p w14:paraId="3C4C67A7"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350 макс.</w:t>
            </w:r>
          </w:p>
        </w:tc>
        <w:tc>
          <w:tcPr>
            <w:tcW w:w="1664" w:type="dxa"/>
            <w:tcBorders>
              <w:top w:val="single" w:sz="2" w:space="0" w:color="auto"/>
              <w:left w:val="single" w:sz="2" w:space="0" w:color="auto"/>
              <w:bottom w:val="single" w:sz="2" w:space="0" w:color="auto"/>
              <w:right w:val="single" w:sz="2" w:space="0" w:color="auto"/>
            </w:tcBorders>
            <w:vAlign w:val="center"/>
          </w:tcPr>
          <w:p w14:paraId="5A314177"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350 макс.</w:t>
            </w:r>
          </w:p>
        </w:tc>
        <w:tc>
          <w:tcPr>
            <w:tcW w:w="1620" w:type="dxa"/>
            <w:tcBorders>
              <w:top w:val="single" w:sz="2" w:space="0" w:color="auto"/>
              <w:left w:val="single" w:sz="2" w:space="0" w:color="auto"/>
              <w:bottom w:val="single" w:sz="2" w:space="0" w:color="auto"/>
              <w:right w:val="single" w:sz="2" w:space="0" w:color="auto"/>
            </w:tcBorders>
            <w:vAlign w:val="center"/>
          </w:tcPr>
          <w:p w14:paraId="2EA95D3B"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350 макс.</w:t>
            </w:r>
          </w:p>
        </w:tc>
        <w:tc>
          <w:tcPr>
            <w:tcW w:w="1620" w:type="dxa"/>
            <w:tcBorders>
              <w:top w:val="single" w:sz="2" w:space="0" w:color="auto"/>
              <w:left w:val="single" w:sz="2" w:space="0" w:color="auto"/>
              <w:bottom w:val="single" w:sz="2" w:space="0" w:color="auto"/>
              <w:right w:val="single" w:sz="2" w:space="0" w:color="auto"/>
            </w:tcBorders>
            <w:vAlign w:val="center"/>
          </w:tcPr>
          <w:p w14:paraId="326A6299"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350 макс.</w:t>
            </w:r>
          </w:p>
        </w:tc>
        <w:tc>
          <w:tcPr>
            <w:tcW w:w="1801" w:type="dxa"/>
            <w:tcBorders>
              <w:top w:val="single" w:sz="2" w:space="0" w:color="auto"/>
              <w:left w:val="single" w:sz="4" w:space="0" w:color="auto"/>
              <w:bottom w:val="single" w:sz="2" w:space="0" w:color="auto"/>
              <w:right w:val="single" w:sz="2" w:space="0" w:color="auto"/>
            </w:tcBorders>
            <w:vAlign w:val="center"/>
          </w:tcPr>
          <w:p w14:paraId="365549F8"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350 макс.</w:t>
            </w:r>
          </w:p>
        </w:tc>
      </w:tr>
      <w:tr w:rsidR="00121A27" w:rsidRPr="00326E68" w14:paraId="5395E906"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7F474EE4"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T95</w:t>
            </w:r>
            <w:r>
              <w:rPr>
                <w:color w:val="000000"/>
                <w:sz w:val="18"/>
                <w:szCs w:val="18"/>
              </w:rPr>
              <w:t xml:space="preserve"> </w:t>
            </w:r>
            <w:r w:rsidRPr="003A24D0">
              <w:rPr>
                <w:sz w:val="18"/>
                <w:szCs w:val="18"/>
                <w:lang w:val="en-US" w:eastAsia="de-DE"/>
              </w:rPr>
              <w:t>[°C]</w:t>
            </w:r>
          </w:p>
        </w:tc>
        <w:tc>
          <w:tcPr>
            <w:tcW w:w="1217" w:type="dxa"/>
            <w:tcBorders>
              <w:top w:val="single" w:sz="2" w:space="0" w:color="auto"/>
              <w:left w:val="single" w:sz="2" w:space="0" w:color="auto"/>
              <w:bottom w:val="single" w:sz="2" w:space="0" w:color="auto"/>
              <w:right w:val="single" w:sz="2" w:space="0" w:color="auto"/>
            </w:tcBorders>
            <w:vAlign w:val="center"/>
          </w:tcPr>
          <w:p w14:paraId="6DAA733E"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360 макс.</w:t>
            </w:r>
          </w:p>
        </w:tc>
        <w:tc>
          <w:tcPr>
            <w:tcW w:w="1664" w:type="dxa"/>
            <w:tcBorders>
              <w:top w:val="single" w:sz="2" w:space="0" w:color="auto"/>
              <w:left w:val="single" w:sz="2" w:space="0" w:color="auto"/>
              <w:bottom w:val="single" w:sz="2" w:space="0" w:color="auto"/>
              <w:right w:val="single" w:sz="2" w:space="0" w:color="auto"/>
            </w:tcBorders>
            <w:vAlign w:val="center"/>
          </w:tcPr>
          <w:p w14:paraId="3F1404FD"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360 макс.</w:t>
            </w:r>
          </w:p>
        </w:tc>
        <w:tc>
          <w:tcPr>
            <w:tcW w:w="1620" w:type="dxa"/>
            <w:tcBorders>
              <w:top w:val="single" w:sz="2" w:space="0" w:color="auto"/>
              <w:left w:val="single" w:sz="2" w:space="0" w:color="auto"/>
              <w:bottom w:val="single" w:sz="2" w:space="0" w:color="auto"/>
              <w:right w:val="single" w:sz="2" w:space="0" w:color="auto"/>
            </w:tcBorders>
            <w:vAlign w:val="center"/>
          </w:tcPr>
          <w:p w14:paraId="7E10344D"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360 макс.</w:t>
            </w:r>
          </w:p>
        </w:tc>
        <w:tc>
          <w:tcPr>
            <w:tcW w:w="1620" w:type="dxa"/>
            <w:tcBorders>
              <w:top w:val="single" w:sz="2" w:space="0" w:color="auto"/>
              <w:left w:val="single" w:sz="2" w:space="0" w:color="auto"/>
              <w:bottom w:val="single" w:sz="2" w:space="0" w:color="auto"/>
              <w:right w:val="single" w:sz="2" w:space="0" w:color="auto"/>
            </w:tcBorders>
            <w:vAlign w:val="center"/>
          </w:tcPr>
          <w:p w14:paraId="4EB3585F"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360 макс.</w:t>
            </w:r>
          </w:p>
        </w:tc>
        <w:tc>
          <w:tcPr>
            <w:tcW w:w="1801" w:type="dxa"/>
            <w:tcBorders>
              <w:top w:val="single" w:sz="2" w:space="0" w:color="auto"/>
              <w:left w:val="single" w:sz="4" w:space="0" w:color="auto"/>
              <w:bottom w:val="single" w:sz="2" w:space="0" w:color="auto"/>
              <w:right w:val="single" w:sz="2" w:space="0" w:color="auto"/>
            </w:tcBorders>
            <w:vAlign w:val="center"/>
          </w:tcPr>
          <w:p w14:paraId="51520BA7"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360 макс.</w:t>
            </w:r>
          </w:p>
        </w:tc>
      </w:tr>
      <w:tr w:rsidR="00121A27" w:rsidRPr="00326E68" w14:paraId="486DE29A"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39195F7A"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ПАУ</w:t>
            </w:r>
            <w:r>
              <w:rPr>
                <w:color w:val="000000"/>
                <w:sz w:val="18"/>
                <w:szCs w:val="18"/>
              </w:rPr>
              <w:t xml:space="preserve"> </w:t>
            </w:r>
            <w:r>
              <w:rPr>
                <w:color w:val="000000"/>
                <w:sz w:val="18"/>
                <w:szCs w:val="18"/>
              </w:rPr>
              <w:br/>
            </w:r>
            <w:r w:rsidRPr="00390F2F">
              <w:rPr>
                <w:sz w:val="18"/>
                <w:szCs w:val="18"/>
                <w:lang w:eastAsia="de-DE"/>
              </w:rPr>
              <w:t>[</w:t>
            </w:r>
            <w:r w:rsidRPr="00326E68">
              <w:rPr>
                <w:sz w:val="18"/>
                <w:szCs w:val="18"/>
              </w:rPr>
              <w:t>%, по массе</w:t>
            </w:r>
            <w:r w:rsidRPr="00390F2F">
              <w:rPr>
                <w:sz w:val="18"/>
                <w:szCs w:val="18"/>
                <w:lang w:eastAsia="de-DE"/>
              </w:rPr>
              <w:t>]</w:t>
            </w:r>
          </w:p>
        </w:tc>
        <w:tc>
          <w:tcPr>
            <w:tcW w:w="1217" w:type="dxa"/>
            <w:tcBorders>
              <w:top w:val="single" w:sz="2" w:space="0" w:color="auto"/>
              <w:left w:val="single" w:sz="2" w:space="0" w:color="auto"/>
              <w:bottom w:val="single" w:sz="2" w:space="0" w:color="auto"/>
              <w:right w:val="single" w:sz="2" w:space="0" w:color="auto"/>
            </w:tcBorders>
            <w:vAlign w:val="center"/>
          </w:tcPr>
          <w:p w14:paraId="1D708C10"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11</w:t>
            </w:r>
          </w:p>
        </w:tc>
        <w:tc>
          <w:tcPr>
            <w:tcW w:w="1664" w:type="dxa"/>
            <w:tcBorders>
              <w:top w:val="single" w:sz="2" w:space="0" w:color="auto"/>
              <w:left w:val="single" w:sz="2" w:space="0" w:color="auto"/>
              <w:bottom w:val="single" w:sz="2" w:space="0" w:color="auto"/>
              <w:right w:val="single" w:sz="2" w:space="0" w:color="auto"/>
            </w:tcBorders>
            <w:vAlign w:val="center"/>
          </w:tcPr>
          <w:p w14:paraId="01B9F2E5"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11</w:t>
            </w:r>
          </w:p>
        </w:tc>
        <w:tc>
          <w:tcPr>
            <w:tcW w:w="1620" w:type="dxa"/>
            <w:tcBorders>
              <w:top w:val="single" w:sz="2" w:space="0" w:color="auto"/>
              <w:left w:val="single" w:sz="2" w:space="0" w:color="auto"/>
              <w:bottom w:val="single" w:sz="2" w:space="0" w:color="auto"/>
              <w:right w:val="single" w:sz="2" w:space="0" w:color="auto"/>
            </w:tcBorders>
            <w:vAlign w:val="center"/>
          </w:tcPr>
          <w:p w14:paraId="55A7EDB1"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11</w:t>
            </w:r>
          </w:p>
        </w:tc>
        <w:tc>
          <w:tcPr>
            <w:tcW w:w="1620" w:type="dxa"/>
            <w:tcBorders>
              <w:top w:val="single" w:sz="2" w:space="0" w:color="auto"/>
              <w:left w:val="single" w:sz="2" w:space="0" w:color="auto"/>
              <w:bottom w:val="single" w:sz="2" w:space="0" w:color="auto"/>
              <w:right w:val="single" w:sz="2" w:space="0" w:color="auto"/>
            </w:tcBorders>
            <w:vAlign w:val="center"/>
          </w:tcPr>
          <w:p w14:paraId="2656897A"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11</w:t>
            </w:r>
          </w:p>
        </w:tc>
        <w:tc>
          <w:tcPr>
            <w:tcW w:w="1801" w:type="dxa"/>
            <w:tcBorders>
              <w:top w:val="single" w:sz="2" w:space="0" w:color="auto"/>
              <w:left w:val="single" w:sz="4" w:space="0" w:color="auto"/>
              <w:bottom w:val="single" w:sz="2" w:space="0" w:color="auto"/>
              <w:right w:val="single" w:sz="2" w:space="0" w:color="auto"/>
            </w:tcBorders>
            <w:vAlign w:val="center"/>
          </w:tcPr>
          <w:p w14:paraId="60E4E68F"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11</w:t>
            </w:r>
          </w:p>
        </w:tc>
      </w:tr>
      <w:tr w:rsidR="00121A27" w:rsidRPr="00326E68" w14:paraId="6EF4427A" w14:textId="77777777" w:rsidTr="00121A27">
        <w:trPr>
          <w:trHeight w:val="247"/>
        </w:trPr>
        <w:tc>
          <w:tcPr>
            <w:tcW w:w="1618" w:type="dxa"/>
            <w:tcBorders>
              <w:top w:val="single" w:sz="2" w:space="0" w:color="auto"/>
              <w:left w:val="single" w:sz="2" w:space="0" w:color="auto"/>
              <w:bottom w:val="single" w:sz="4" w:space="0" w:color="auto"/>
              <w:right w:val="single" w:sz="2" w:space="0" w:color="auto"/>
            </w:tcBorders>
            <w:shd w:val="clear" w:color="auto" w:fill="auto"/>
            <w:vAlign w:val="bottom"/>
          </w:tcPr>
          <w:p w14:paraId="3A9B01F1"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Температура вспышки</w:t>
            </w:r>
            <w:r>
              <w:rPr>
                <w:color w:val="000000"/>
                <w:sz w:val="18"/>
                <w:szCs w:val="18"/>
              </w:rPr>
              <w:t xml:space="preserve"> </w:t>
            </w:r>
            <w:r w:rsidRPr="00390F2F">
              <w:rPr>
                <w:sz w:val="18"/>
                <w:szCs w:val="18"/>
                <w:lang w:eastAsia="de-DE"/>
              </w:rPr>
              <w:t>[°</w:t>
            </w:r>
            <w:r w:rsidRPr="003A24D0">
              <w:rPr>
                <w:sz w:val="18"/>
                <w:szCs w:val="18"/>
                <w:lang w:val="en-US" w:eastAsia="de-DE"/>
              </w:rPr>
              <w:t>C</w:t>
            </w:r>
            <w:r w:rsidRPr="00390F2F">
              <w:rPr>
                <w:sz w:val="18"/>
                <w:szCs w:val="18"/>
                <w:lang w:eastAsia="de-DE"/>
              </w:rPr>
              <w:t>]</w:t>
            </w:r>
          </w:p>
        </w:tc>
        <w:tc>
          <w:tcPr>
            <w:tcW w:w="1217" w:type="dxa"/>
            <w:tcBorders>
              <w:top w:val="single" w:sz="2" w:space="0" w:color="auto"/>
              <w:left w:val="single" w:sz="2" w:space="0" w:color="auto"/>
              <w:bottom w:val="single" w:sz="2" w:space="0" w:color="auto"/>
              <w:right w:val="single" w:sz="2" w:space="0" w:color="auto"/>
            </w:tcBorders>
            <w:vAlign w:val="center"/>
          </w:tcPr>
          <w:p w14:paraId="67A645C7"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55</w:t>
            </w:r>
          </w:p>
        </w:tc>
        <w:tc>
          <w:tcPr>
            <w:tcW w:w="1664" w:type="dxa"/>
            <w:tcBorders>
              <w:top w:val="single" w:sz="2" w:space="0" w:color="auto"/>
              <w:left w:val="single" w:sz="2" w:space="0" w:color="auto"/>
              <w:bottom w:val="single" w:sz="2" w:space="0" w:color="auto"/>
              <w:right w:val="single" w:sz="2" w:space="0" w:color="auto"/>
            </w:tcBorders>
            <w:vAlign w:val="center"/>
          </w:tcPr>
          <w:p w14:paraId="70CFCB37"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55</w:t>
            </w:r>
          </w:p>
        </w:tc>
        <w:tc>
          <w:tcPr>
            <w:tcW w:w="1620" w:type="dxa"/>
            <w:tcBorders>
              <w:top w:val="single" w:sz="2" w:space="0" w:color="auto"/>
              <w:left w:val="single" w:sz="2" w:space="0" w:color="auto"/>
              <w:bottom w:val="single" w:sz="2" w:space="0" w:color="auto"/>
              <w:right w:val="single" w:sz="2" w:space="0" w:color="auto"/>
            </w:tcBorders>
            <w:vAlign w:val="center"/>
          </w:tcPr>
          <w:p w14:paraId="6EB3FAB5"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55</w:t>
            </w:r>
          </w:p>
        </w:tc>
        <w:tc>
          <w:tcPr>
            <w:tcW w:w="1620" w:type="dxa"/>
            <w:tcBorders>
              <w:top w:val="single" w:sz="2" w:space="0" w:color="auto"/>
              <w:left w:val="single" w:sz="2" w:space="0" w:color="auto"/>
              <w:bottom w:val="single" w:sz="2" w:space="0" w:color="auto"/>
              <w:right w:val="single" w:sz="2" w:space="0" w:color="auto"/>
            </w:tcBorders>
            <w:vAlign w:val="center"/>
          </w:tcPr>
          <w:p w14:paraId="09A5EA2B"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55</w:t>
            </w:r>
          </w:p>
        </w:tc>
        <w:tc>
          <w:tcPr>
            <w:tcW w:w="1801" w:type="dxa"/>
            <w:tcBorders>
              <w:top w:val="single" w:sz="2" w:space="0" w:color="auto"/>
              <w:left w:val="single" w:sz="4" w:space="0" w:color="auto"/>
              <w:bottom w:val="single" w:sz="2" w:space="0" w:color="auto"/>
              <w:right w:val="single" w:sz="2" w:space="0" w:color="auto"/>
            </w:tcBorders>
            <w:vAlign w:val="center"/>
          </w:tcPr>
          <w:p w14:paraId="3D152333"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55</w:t>
            </w:r>
          </w:p>
        </w:tc>
      </w:tr>
      <w:tr w:rsidR="00121A27" w:rsidRPr="00326E68" w14:paraId="13D47276" w14:textId="77777777" w:rsidTr="00121A27">
        <w:trPr>
          <w:trHeight w:val="247"/>
        </w:trPr>
        <w:tc>
          <w:tcPr>
            <w:tcW w:w="1618" w:type="dxa"/>
            <w:tcBorders>
              <w:top w:val="single" w:sz="4" w:space="0" w:color="auto"/>
              <w:left w:val="single" w:sz="2" w:space="0" w:color="auto"/>
              <w:bottom w:val="single" w:sz="2" w:space="0" w:color="auto"/>
              <w:right w:val="single" w:sz="2" w:space="0" w:color="auto"/>
            </w:tcBorders>
            <w:shd w:val="clear" w:color="auto" w:fill="auto"/>
            <w:vAlign w:val="bottom"/>
          </w:tcPr>
          <w:p w14:paraId="2BA73231"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УОК</w:t>
            </w:r>
            <w:r>
              <w:rPr>
                <w:color w:val="000000"/>
                <w:sz w:val="18"/>
                <w:szCs w:val="18"/>
              </w:rPr>
              <w:t xml:space="preserve"> </w:t>
            </w:r>
            <w:r>
              <w:rPr>
                <w:color w:val="000000"/>
                <w:sz w:val="18"/>
                <w:szCs w:val="18"/>
              </w:rPr>
              <w:br/>
            </w:r>
            <w:r w:rsidRPr="00390F2F">
              <w:rPr>
                <w:sz w:val="18"/>
                <w:szCs w:val="18"/>
                <w:lang w:eastAsia="de-DE"/>
              </w:rPr>
              <w:t>[</w:t>
            </w:r>
            <w:r w:rsidRPr="00326E68">
              <w:rPr>
                <w:sz w:val="18"/>
                <w:szCs w:val="18"/>
              </w:rPr>
              <w:t>%, по массе</w:t>
            </w:r>
            <w:r w:rsidRPr="00390F2F">
              <w:rPr>
                <w:sz w:val="18"/>
                <w:szCs w:val="18"/>
                <w:lang w:eastAsia="de-DE"/>
              </w:rPr>
              <w:t>]</w:t>
            </w:r>
          </w:p>
        </w:tc>
        <w:tc>
          <w:tcPr>
            <w:tcW w:w="1217" w:type="dxa"/>
            <w:tcBorders>
              <w:top w:val="single" w:sz="2" w:space="0" w:color="auto"/>
              <w:left w:val="single" w:sz="2" w:space="0" w:color="auto"/>
              <w:bottom w:val="single" w:sz="2" w:space="0" w:color="auto"/>
              <w:right w:val="single" w:sz="2" w:space="0" w:color="auto"/>
            </w:tcBorders>
            <w:vAlign w:val="center"/>
          </w:tcPr>
          <w:p w14:paraId="483D3C9F"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0,3</w:t>
            </w:r>
          </w:p>
        </w:tc>
        <w:tc>
          <w:tcPr>
            <w:tcW w:w="1664" w:type="dxa"/>
            <w:tcBorders>
              <w:top w:val="single" w:sz="2" w:space="0" w:color="auto"/>
              <w:left w:val="single" w:sz="2" w:space="0" w:color="auto"/>
              <w:bottom w:val="single" w:sz="2" w:space="0" w:color="auto"/>
              <w:right w:val="single" w:sz="2" w:space="0" w:color="auto"/>
            </w:tcBorders>
            <w:vAlign w:val="center"/>
          </w:tcPr>
          <w:p w14:paraId="704B69CA"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0,3</w:t>
            </w:r>
          </w:p>
        </w:tc>
        <w:tc>
          <w:tcPr>
            <w:tcW w:w="1620" w:type="dxa"/>
            <w:tcBorders>
              <w:top w:val="single" w:sz="2" w:space="0" w:color="auto"/>
              <w:left w:val="single" w:sz="2" w:space="0" w:color="auto"/>
              <w:bottom w:val="single" w:sz="2" w:space="0" w:color="auto"/>
              <w:right w:val="single" w:sz="2" w:space="0" w:color="auto"/>
            </w:tcBorders>
            <w:vAlign w:val="center"/>
          </w:tcPr>
          <w:p w14:paraId="182655E8"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0,3</w:t>
            </w:r>
          </w:p>
        </w:tc>
        <w:tc>
          <w:tcPr>
            <w:tcW w:w="1620" w:type="dxa"/>
            <w:tcBorders>
              <w:top w:val="single" w:sz="2" w:space="0" w:color="auto"/>
              <w:left w:val="single" w:sz="2" w:space="0" w:color="auto"/>
              <w:bottom w:val="single" w:sz="2" w:space="0" w:color="auto"/>
              <w:right w:val="single" w:sz="2" w:space="0" w:color="auto"/>
            </w:tcBorders>
            <w:vAlign w:val="center"/>
          </w:tcPr>
          <w:p w14:paraId="11BA71F0"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0,3</w:t>
            </w:r>
          </w:p>
        </w:tc>
        <w:tc>
          <w:tcPr>
            <w:tcW w:w="1801" w:type="dxa"/>
            <w:tcBorders>
              <w:top w:val="single" w:sz="2" w:space="0" w:color="auto"/>
              <w:left w:val="single" w:sz="4" w:space="0" w:color="auto"/>
              <w:bottom w:val="single" w:sz="2" w:space="0" w:color="auto"/>
              <w:right w:val="single" w:sz="2" w:space="0" w:color="auto"/>
            </w:tcBorders>
            <w:vAlign w:val="center"/>
          </w:tcPr>
          <w:p w14:paraId="38B1B0B2"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0,3</w:t>
            </w:r>
          </w:p>
        </w:tc>
      </w:tr>
      <w:tr w:rsidR="00121A27" w:rsidRPr="00326E68" w14:paraId="25B9DB8C"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5837CB84"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ТЗХВ</w:t>
            </w:r>
            <w:r>
              <w:rPr>
                <w:color w:val="000000"/>
                <w:sz w:val="18"/>
                <w:szCs w:val="18"/>
              </w:rPr>
              <w:t xml:space="preserve"> </w:t>
            </w:r>
            <w:r w:rsidRPr="00390F2F">
              <w:rPr>
                <w:sz w:val="18"/>
                <w:szCs w:val="18"/>
                <w:lang w:eastAsia="de-DE"/>
              </w:rPr>
              <w:t>[°</w:t>
            </w:r>
            <w:r w:rsidRPr="003A24D0">
              <w:rPr>
                <w:sz w:val="18"/>
                <w:szCs w:val="18"/>
                <w:lang w:val="en-US" w:eastAsia="de-DE"/>
              </w:rPr>
              <w:t>C</w:t>
            </w:r>
            <w:r w:rsidRPr="00390F2F">
              <w:rPr>
                <w:sz w:val="18"/>
                <w:szCs w:val="18"/>
                <w:lang w:eastAsia="de-DE"/>
              </w:rPr>
              <w:t>]</w:t>
            </w:r>
          </w:p>
        </w:tc>
        <w:tc>
          <w:tcPr>
            <w:tcW w:w="1217" w:type="dxa"/>
            <w:tcBorders>
              <w:top w:val="single" w:sz="2" w:space="0" w:color="auto"/>
              <w:left w:val="single" w:sz="2" w:space="0" w:color="auto"/>
              <w:bottom w:val="single" w:sz="2" w:space="0" w:color="auto"/>
              <w:right w:val="single" w:sz="2" w:space="0" w:color="auto"/>
            </w:tcBorders>
          </w:tcPr>
          <w:p w14:paraId="6F877F10" w14:textId="77777777" w:rsidR="00121A27" w:rsidRPr="006723B7" w:rsidRDefault="00121A27" w:rsidP="00121A27">
            <w:pPr>
              <w:jc w:val="center"/>
              <w:rPr>
                <w:color w:val="000000"/>
                <w:sz w:val="18"/>
                <w:szCs w:val="18"/>
              </w:rPr>
            </w:pPr>
            <w:r w:rsidRPr="006723B7">
              <w:rPr>
                <w:color w:val="000000"/>
                <w:sz w:val="18"/>
                <w:szCs w:val="18"/>
              </w:rPr>
              <w:t>от –44 до +5</w:t>
            </w:r>
          </w:p>
        </w:tc>
        <w:tc>
          <w:tcPr>
            <w:tcW w:w="1664" w:type="dxa"/>
            <w:tcBorders>
              <w:top w:val="single" w:sz="2" w:space="0" w:color="auto"/>
              <w:left w:val="single" w:sz="2" w:space="0" w:color="auto"/>
              <w:bottom w:val="single" w:sz="2" w:space="0" w:color="auto"/>
              <w:right w:val="single" w:sz="2" w:space="0" w:color="auto"/>
            </w:tcBorders>
          </w:tcPr>
          <w:p w14:paraId="3C22692C" w14:textId="77777777" w:rsidR="00121A27" w:rsidRPr="006723B7" w:rsidRDefault="00121A27" w:rsidP="00121A27">
            <w:pPr>
              <w:jc w:val="center"/>
              <w:rPr>
                <w:color w:val="000000"/>
                <w:sz w:val="18"/>
                <w:szCs w:val="18"/>
              </w:rPr>
            </w:pPr>
            <w:r w:rsidRPr="006723B7">
              <w:rPr>
                <w:color w:val="000000"/>
                <w:sz w:val="18"/>
                <w:szCs w:val="18"/>
              </w:rPr>
              <w:t>от –44 до +5</w:t>
            </w:r>
          </w:p>
        </w:tc>
        <w:tc>
          <w:tcPr>
            <w:tcW w:w="1620" w:type="dxa"/>
            <w:tcBorders>
              <w:top w:val="single" w:sz="2" w:space="0" w:color="auto"/>
              <w:left w:val="single" w:sz="2" w:space="0" w:color="auto"/>
              <w:bottom w:val="single" w:sz="2" w:space="0" w:color="auto"/>
              <w:right w:val="single" w:sz="2" w:space="0" w:color="auto"/>
            </w:tcBorders>
          </w:tcPr>
          <w:p w14:paraId="0F29873E" w14:textId="77777777" w:rsidR="00121A27" w:rsidRPr="00326E68" w:rsidRDefault="00121A27" w:rsidP="00121A27">
            <w:pPr>
              <w:jc w:val="center"/>
              <w:rPr>
                <w:sz w:val="18"/>
                <w:szCs w:val="18"/>
              </w:rPr>
            </w:pPr>
            <w:r w:rsidRPr="00326E68">
              <w:rPr>
                <w:sz w:val="18"/>
                <w:szCs w:val="18"/>
                <w:lang w:eastAsia="de-DE"/>
              </w:rPr>
              <w:t>от –44 до +5</w:t>
            </w:r>
          </w:p>
        </w:tc>
        <w:tc>
          <w:tcPr>
            <w:tcW w:w="1620" w:type="dxa"/>
            <w:tcBorders>
              <w:top w:val="single" w:sz="2" w:space="0" w:color="auto"/>
              <w:left w:val="single" w:sz="2" w:space="0" w:color="auto"/>
              <w:bottom w:val="single" w:sz="2" w:space="0" w:color="auto"/>
              <w:right w:val="single" w:sz="2" w:space="0" w:color="auto"/>
            </w:tcBorders>
          </w:tcPr>
          <w:p w14:paraId="47360939" w14:textId="77777777" w:rsidR="00121A27" w:rsidRPr="00326E68" w:rsidRDefault="00121A27" w:rsidP="00121A27">
            <w:pPr>
              <w:jc w:val="center"/>
              <w:rPr>
                <w:sz w:val="18"/>
                <w:szCs w:val="18"/>
              </w:rPr>
            </w:pPr>
            <w:r w:rsidRPr="00326E68">
              <w:rPr>
                <w:sz w:val="18"/>
                <w:szCs w:val="18"/>
                <w:lang w:eastAsia="de-DE"/>
              </w:rPr>
              <w:t>от –44 до +5</w:t>
            </w:r>
          </w:p>
        </w:tc>
        <w:tc>
          <w:tcPr>
            <w:tcW w:w="1801" w:type="dxa"/>
            <w:tcBorders>
              <w:top w:val="single" w:sz="2" w:space="0" w:color="auto"/>
              <w:left w:val="single" w:sz="4" w:space="0" w:color="auto"/>
              <w:bottom w:val="single" w:sz="2" w:space="0" w:color="auto"/>
              <w:right w:val="single" w:sz="2" w:space="0" w:color="auto"/>
            </w:tcBorders>
          </w:tcPr>
          <w:p w14:paraId="7F0CB648" w14:textId="77777777" w:rsidR="00121A27" w:rsidRPr="00326E68" w:rsidRDefault="00121A27" w:rsidP="00121A27">
            <w:pPr>
              <w:jc w:val="center"/>
              <w:rPr>
                <w:sz w:val="18"/>
                <w:szCs w:val="18"/>
              </w:rPr>
            </w:pPr>
            <w:r w:rsidRPr="00326E68">
              <w:rPr>
                <w:sz w:val="18"/>
                <w:szCs w:val="18"/>
                <w:lang w:eastAsia="de-DE"/>
              </w:rPr>
              <w:t>от –44 до +5</w:t>
            </w:r>
          </w:p>
        </w:tc>
      </w:tr>
      <w:tr w:rsidR="00121A27" w:rsidRPr="00326E68" w14:paraId="176C1F1B"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66285935"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sz w:val="18"/>
                <w:szCs w:val="18"/>
                <w:lang w:eastAsia="de-DE"/>
              </w:rPr>
              <w:t>Точка помутнения</w:t>
            </w:r>
            <w:r>
              <w:rPr>
                <w:sz w:val="18"/>
                <w:szCs w:val="18"/>
                <w:lang w:eastAsia="de-DE"/>
              </w:rPr>
              <w:t xml:space="preserve"> </w:t>
            </w:r>
            <w:r w:rsidRPr="003A24D0">
              <w:rPr>
                <w:sz w:val="18"/>
                <w:szCs w:val="18"/>
                <w:lang w:val="en-US" w:eastAsia="de-DE"/>
              </w:rPr>
              <w:t>[°C]</w:t>
            </w:r>
          </w:p>
        </w:tc>
        <w:tc>
          <w:tcPr>
            <w:tcW w:w="1217" w:type="dxa"/>
            <w:tcBorders>
              <w:top w:val="single" w:sz="2" w:space="0" w:color="auto"/>
              <w:left w:val="single" w:sz="2" w:space="0" w:color="auto"/>
              <w:bottom w:val="single" w:sz="2" w:space="0" w:color="auto"/>
              <w:right w:val="single" w:sz="2" w:space="0" w:color="auto"/>
            </w:tcBorders>
          </w:tcPr>
          <w:p w14:paraId="34F32DCE" w14:textId="77777777" w:rsidR="00121A27" w:rsidRPr="006723B7" w:rsidRDefault="00121A27" w:rsidP="00121A27">
            <w:pPr>
              <w:jc w:val="center"/>
              <w:rPr>
                <w:color w:val="000000"/>
                <w:sz w:val="18"/>
                <w:szCs w:val="18"/>
              </w:rPr>
            </w:pPr>
            <w:r w:rsidRPr="00326E68">
              <w:rPr>
                <w:color w:val="000000"/>
                <w:sz w:val="18"/>
                <w:szCs w:val="18"/>
              </w:rPr>
              <w:t>от –34 до –10</w:t>
            </w:r>
          </w:p>
        </w:tc>
        <w:tc>
          <w:tcPr>
            <w:tcW w:w="1664" w:type="dxa"/>
            <w:tcBorders>
              <w:top w:val="single" w:sz="2" w:space="0" w:color="auto"/>
              <w:left w:val="single" w:sz="2" w:space="0" w:color="auto"/>
              <w:bottom w:val="single" w:sz="2" w:space="0" w:color="auto"/>
              <w:right w:val="single" w:sz="2" w:space="0" w:color="auto"/>
            </w:tcBorders>
          </w:tcPr>
          <w:p w14:paraId="703112B9" w14:textId="77777777" w:rsidR="00121A27" w:rsidRPr="006723B7" w:rsidRDefault="00121A27" w:rsidP="00121A27">
            <w:pPr>
              <w:jc w:val="center"/>
              <w:rPr>
                <w:color w:val="000000"/>
                <w:sz w:val="18"/>
                <w:szCs w:val="18"/>
              </w:rPr>
            </w:pPr>
            <w:r w:rsidRPr="00326E68">
              <w:rPr>
                <w:color w:val="000000"/>
                <w:sz w:val="18"/>
                <w:szCs w:val="18"/>
              </w:rPr>
              <w:t>от –34 до –10</w:t>
            </w:r>
          </w:p>
        </w:tc>
        <w:tc>
          <w:tcPr>
            <w:tcW w:w="1620" w:type="dxa"/>
            <w:tcBorders>
              <w:top w:val="single" w:sz="2" w:space="0" w:color="auto"/>
              <w:left w:val="single" w:sz="2" w:space="0" w:color="auto"/>
              <w:bottom w:val="single" w:sz="2" w:space="0" w:color="auto"/>
              <w:right w:val="single" w:sz="2" w:space="0" w:color="auto"/>
            </w:tcBorders>
          </w:tcPr>
          <w:p w14:paraId="25A829B6" w14:textId="77777777" w:rsidR="00121A27" w:rsidRPr="00326E68" w:rsidRDefault="00121A27" w:rsidP="00121A27">
            <w:pPr>
              <w:jc w:val="center"/>
              <w:rPr>
                <w:sz w:val="18"/>
                <w:szCs w:val="18"/>
              </w:rPr>
            </w:pPr>
            <w:r w:rsidRPr="00326E68">
              <w:rPr>
                <w:color w:val="000000"/>
                <w:sz w:val="18"/>
                <w:szCs w:val="18"/>
              </w:rPr>
              <w:t>от –34 до –10</w:t>
            </w:r>
          </w:p>
        </w:tc>
        <w:tc>
          <w:tcPr>
            <w:tcW w:w="1620" w:type="dxa"/>
            <w:tcBorders>
              <w:top w:val="single" w:sz="2" w:space="0" w:color="auto"/>
              <w:left w:val="single" w:sz="2" w:space="0" w:color="auto"/>
              <w:bottom w:val="single" w:sz="2" w:space="0" w:color="auto"/>
              <w:right w:val="single" w:sz="2" w:space="0" w:color="auto"/>
            </w:tcBorders>
          </w:tcPr>
          <w:p w14:paraId="3F54F12D" w14:textId="77777777" w:rsidR="00121A27" w:rsidRPr="00326E68" w:rsidRDefault="00121A27" w:rsidP="00121A27">
            <w:pPr>
              <w:jc w:val="center"/>
              <w:rPr>
                <w:sz w:val="18"/>
                <w:szCs w:val="18"/>
              </w:rPr>
            </w:pPr>
            <w:r w:rsidRPr="00326E68">
              <w:rPr>
                <w:color w:val="000000"/>
                <w:sz w:val="18"/>
                <w:szCs w:val="18"/>
              </w:rPr>
              <w:t>от –34 до –10</w:t>
            </w:r>
          </w:p>
        </w:tc>
        <w:tc>
          <w:tcPr>
            <w:tcW w:w="1801" w:type="dxa"/>
            <w:tcBorders>
              <w:top w:val="single" w:sz="2" w:space="0" w:color="auto"/>
              <w:left w:val="single" w:sz="4" w:space="0" w:color="auto"/>
              <w:bottom w:val="single" w:sz="2" w:space="0" w:color="auto"/>
              <w:right w:val="single" w:sz="2" w:space="0" w:color="auto"/>
            </w:tcBorders>
          </w:tcPr>
          <w:p w14:paraId="38B51ED2" w14:textId="77777777" w:rsidR="00121A27" w:rsidRPr="00326E68" w:rsidRDefault="00121A27" w:rsidP="00121A27">
            <w:pPr>
              <w:jc w:val="center"/>
              <w:rPr>
                <w:sz w:val="18"/>
                <w:szCs w:val="18"/>
              </w:rPr>
            </w:pPr>
            <w:r w:rsidRPr="00326E68">
              <w:rPr>
                <w:color w:val="000000"/>
                <w:sz w:val="18"/>
                <w:szCs w:val="18"/>
              </w:rPr>
              <w:t>от –34 до –10</w:t>
            </w:r>
          </w:p>
        </w:tc>
      </w:tr>
      <w:tr w:rsidR="00121A27" w:rsidRPr="00326E68" w14:paraId="162F5ACD"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29F206DB"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color w:val="000000"/>
                <w:sz w:val="18"/>
                <w:szCs w:val="18"/>
              </w:rPr>
              <w:t>Вода</w:t>
            </w:r>
            <w:r>
              <w:rPr>
                <w:color w:val="000000"/>
                <w:sz w:val="18"/>
                <w:szCs w:val="18"/>
              </w:rPr>
              <w:t xml:space="preserve"> </w:t>
            </w:r>
            <w:r>
              <w:rPr>
                <w:lang w:val="en-US"/>
              </w:rPr>
              <w:t>[</w:t>
            </w:r>
            <w:r w:rsidRPr="00326E68">
              <w:rPr>
                <w:sz w:val="18"/>
                <w:szCs w:val="18"/>
              </w:rPr>
              <w:t>мг/кг</w:t>
            </w:r>
            <w:r>
              <w:rPr>
                <w:lang w:val="en-US"/>
              </w:rPr>
              <w:t>]</w:t>
            </w:r>
          </w:p>
        </w:tc>
        <w:tc>
          <w:tcPr>
            <w:tcW w:w="1217" w:type="dxa"/>
            <w:tcBorders>
              <w:top w:val="single" w:sz="2" w:space="0" w:color="auto"/>
              <w:left w:val="single" w:sz="2" w:space="0" w:color="auto"/>
              <w:bottom w:val="single" w:sz="2" w:space="0" w:color="auto"/>
              <w:right w:val="single" w:sz="2" w:space="0" w:color="auto"/>
            </w:tcBorders>
            <w:vAlign w:val="center"/>
          </w:tcPr>
          <w:p w14:paraId="44FDD44D" w14:textId="77777777" w:rsidR="00121A27" w:rsidRPr="00326E68" w:rsidRDefault="00121A27" w:rsidP="00121A27">
            <w:pPr>
              <w:tabs>
                <w:tab w:val="left" w:pos="2795"/>
                <w:tab w:val="left" w:pos="9639"/>
              </w:tabs>
              <w:spacing w:before="40" w:after="40" w:line="200" w:lineRule="exact"/>
              <w:ind w:right="74"/>
              <w:jc w:val="center"/>
              <w:rPr>
                <w:sz w:val="18"/>
                <w:szCs w:val="18"/>
              </w:rPr>
            </w:pPr>
            <w:r>
              <w:rPr>
                <w:sz w:val="18"/>
                <w:szCs w:val="18"/>
              </w:rPr>
              <w:t>200</w:t>
            </w:r>
          </w:p>
        </w:tc>
        <w:tc>
          <w:tcPr>
            <w:tcW w:w="1664" w:type="dxa"/>
            <w:tcBorders>
              <w:top w:val="single" w:sz="2" w:space="0" w:color="auto"/>
              <w:left w:val="single" w:sz="2" w:space="0" w:color="auto"/>
              <w:bottom w:val="single" w:sz="2" w:space="0" w:color="auto"/>
              <w:right w:val="single" w:sz="2" w:space="0" w:color="auto"/>
            </w:tcBorders>
            <w:vAlign w:val="center"/>
          </w:tcPr>
          <w:p w14:paraId="58C67885" w14:textId="77777777" w:rsidR="00121A27" w:rsidRPr="00326E68" w:rsidRDefault="00121A27" w:rsidP="00121A27">
            <w:pPr>
              <w:tabs>
                <w:tab w:val="left" w:pos="2795"/>
                <w:tab w:val="left" w:pos="9639"/>
              </w:tabs>
              <w:spacing w:before="40" w:after="40" w:line="200" w:lineRule="exact"/>
              <w:ind w:right="74"/>
              <w:jc w:val="center"/>
              <w:rPr>
                <w:sz w:val="18"/>
                <w:szCs w:val="18"/>
              </w:rPr>
            </w:pPr>
            <w:r>
              <w:rPr>
                <w:sz w:val="18"/>
                <w:szCs w:val="18"/>
              </w:rPr>
              <w:t>200</w:t>
            </w:r>
          </w:p>
        </w:tc>
        <w:tc>
          <w:tcPr>
            <w:tcW w:w="1620" w:type="dxa"/>
            <w:tcBorders>
              <w:top w:val="single" w:sz="2" w:space="0" w:color="auto"/>
              <w:left w:val="single" w:sz="2" w:space="0" w:color="auto"/>
              <w:bottom w:val="single" w:sz="2" w:space="0" w:color="auto"/>
              <w:right w:val="single" w:sz="2" w:space="0" w:color="auto"/>
            </w:tcBorders>
            <w:vAlign w:val="center"/>
          </w:tcPr>
          <w:p w14:paraId="510A6B65" w14:textId="77777777" w:rsidR="00121A27" w:rsidRPr="00326E68" w:rsidRDefault="00121A27" w:rsidP="00121A27">
            <w:pPr>
              <w:tabs>
                <w:tab w:val="left" w:pos="2795"/>
                <w:tab w:val="left" w:pos="9639"/>
              </w:tabs>
              <w:spacing w:before="40" w:after="40" w:line="200" w:lineRule="exact"/>
              <w:ind w:right="74"/>
              <w:jc w:val="center"/>
              <w:rPr>
                <w:sz w:val="18"/>
                <w:szCs w:val="18"/>
              </w:rPr>
            </w:pPr>
            <w:r>
              <w:rPr>
                <w:sz w:val="18"/>
                <w:szCs w:val="18"/>
              </w:rPr>
              <w:t>200</w:t>
            </w:r>
          </w:p>
        </w:tc>
        <w:tc>
          <w:tcPr>
            <w:tcW w:w="1620" w:type="dxa"/>
            <w:tcBorders>
              <w:top w:val="single" w:sz="2" w:space="0" w:color="auto"/>
              <w:left w:val="single" w:sz="2" w:space="0" w:color="auto"/>
              <w:bottom w:val="single" w:sz="2" w:space="0" w:color="auto"/>
              <w:right w:val="single" w:sz="2" w:space="0" w:color="auto"/>
            </w:tcBorders>
            <w:vAlign w:val="center"/>
          </w:tcPr>
          <w:p w14:paraId="17C6DCCF" w14:textId="77777777" w:rsidR="00121A27" w:rsidRPr="00326E68" w:rsidRDefault="00121A27" w:rsidP="00121A27">
            <w:pPr>
              <w:tabs>
                <w:tab w:val="left" w:pos="2795"/>
                <w:tab w:val="left" w:pos="9639"/>
              </w:tabs>
              <w:spacing w:before="40" w:after="40" w:line="200" w:lineRule="exact"/>
              <w:ind w:right="74"/>
              <w:jc w:val="center"/>
              <w:rPr>
                <w:sz w:val="18"/>
                <w:szCs w:val="18"/>
              </w:rPr>
            </w:pPr>
            <w:r>
              <w:rPr>
                <w:sz w:val="18"/>
                <w:szCs w:val="18"/>
              </w:rPr>
              <w:t>200</w:t>
            </w:r>
          </w:p>
        </w:tc>
        <w:tc>
          <w:tcPr>
            <w:tcW w:w="1801" w:type="dxa"/>
            <w:tcBorders>
              <w:top w:val="single" w:sz="2" w:space="0" w:color="auto"/>
              <w:left w:val="single" w:sz="4" w:space="0" w:color="auto"/>
              <w:bottom w:val="single" w:sz="2" w:space="0" w:color="auto"/>
              <w:right w:val="single" w:sz="2" w:space="0" w:color="auto"/>
            </w:tcBorders>
            <w:vAlign w:val="center"/>
          </w:tcPr>
          <w:p w14:paraId="43119FE1" w14:textId="77777777" w:rsidR="00121A27" w:rsidRPr="00326E68" w:rsidRDefault="00121A27" w:rsidP="00121A27">
            <w:pPr>
              <w:tabs>
                <w:tab w:val="left" w:pos="2795"/>
                <w:tab w:val="left" w:pos="9639"/>
              </w:tabs>
              <w:spacing w:before="40" w:after="40" w:line="200" w:lineRule="exact"/>
              <w:ind w:right="74"/>
              <w:jc w:val="center"/>
              <w:rPr>
                <w:sz w:val="18"/>
                <w:szCs w:val="18"/>
              </w:rPr>
            </w:pPr>
            <w:r>
              <w:rPr>
                <w:sz w:val="18"/>
                <w:szCs w:val="18"/>
              </w:rPr>
              <w:t>200</w:t>
            </w:r>
          </w:p>
        </w:tc>
      </w:tr>
      <w:tr w:rsidR="00121A27" w14:paraId="0C939443" w14:textId="77777777" w:rsidTr="00121A27">
        <w:trPr>
          <w:trHeight w:val="247"/>
        </w:trPr>
        <w:tc>
          <w:tcPr>
            <w:tcW w:w="1618" w:type="dxa"/>
            <w:tcBorders>
              <w:top w:val="single" w:sz="2" w:space="0" w:color="auto"/>
              <w:left w:val="single" w:sz="2" w:space="0" w:color="auto"/>
              <w:bottom w:val="single" w:sz="2" w:space="0" w:color="auto"/>
              <w:right w:val="single" w:sz="2" w:space="0" w:color="auto"/>
            </w:tcBorders>
            <w:shd w:val="clear" w:color="auto" w:fill="auto"/>
            <w:vAlign w:val="bottom"/>
          </w:tcPr>
          <w:p w14:paraId="31BB18B4" w14:textId="77777777" w:rsidR="00121A27" w:rsidRPr="00852FF5"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Pr>
                <w:color w:val="000000"/>
                <w:sz w:val="18"/>
                <w:szCs w:val="18"/>
              </w:rPr>
              <w:t>Шлаки</w:t>
            </w:r>
            <w:r w:rsidRPr="00852FF5">
              <w:rPr>
                <w:color w:val="000000"/>
                <w:sz w:val="18"/>
                <w:szCs w:val="18"/>
              </w:rPr>
              <w:t xml:space="preserve"> </w:t>
            </w:r>
            <w:r>
              <w:rPr>
                <w:color w:val="000000"/>
                <w:sz w:val="18"/>
                <w:szCs w:val="18"/>
              </w:rPr>
              <w:br/>
            </w:r>
            <w:r w:rsidRPr="00852FF5">
              <w:rPr>
                <w:color w:val="000000"/>
                <w:sz w:val="18"/>
                <w:szCs w:val="18"/>
              </w:rPr>
              <w:t>[</w:t>
            </w:r>
            <w:r w:rsidRPr="00326E68">
              <w:rPr>
                <w:sz w:val="18"/>
                <w:szCs w:val="18"/>
              </w:rPr>
              <w:t>%, по массе</w:t>
            </w:r>
            <w:r w:rsidRPr="00852FF5">
              <w:rPr>
                <w:color w:val="000000"/>
                <w:sz w:val="18"/>
                <w:szCs w:val="18"/>
              </w:rPr>
              <w:t>]</w:t>
            </w:r>
          </w:p>
        </w:tc>
        <w:tc>
          <w:tcPr>
            <w:tcW w:w="1217" w:type="dxa"/>
            <w:tcBorders>
              <w:top w:val="single" w:sz="2" w:space="0" w:color="auto"/>
              <w:left w:val="single" w:sz="2" w:space="0" w:color="auto"/>
              <w:bottom w:val="single" w:sz="2" w:space="0" w:color="auto"/>
              <w:right w:val="single" w:sz="2" w:space="0" w:color="auto"/>
            </w:tcBorders>
            <w:vAlign w:val="center"/>
          </w:tcPr>
          <w:p w14:paraId="71AF8E00" w14:textId="77777777" w:rsidR="00121A27" w:rsidRPr="00852FF5" w:rsidRDefault="00121A27" w:rsidP="00121A27">
            <w:pPr>
              <w:tabs>
                <w:tab w:val="left" w:pos="2795"/>
                <w:tab w:val="left" w:pos="9639"/>
              </w:tabs>
              <w:spacing w:before="40" w:after="40" w:line="200" w:lineRule="exact"/>
              <w:ind w:right="74"/>
              <w:jc w:val="center"/>
              <w:rPr>
                <w:sz w:val="18"/>
                <w:szCs w:val="18"/>
              </w:rPr>
            </w:pPr>
            <w:r w:rsidRPr="00852FF5">
              <w:rPr>
                <w:sz w:val="18"/>
                <w:szCs w:val="18"/>
              </w:rPr>
              <w:t>0</w:t>
            </w:r>
            <w:r>
              <w:rPr>
                <w:sz w:val="18"/>
                <w:szCs w:val="18"/>
              </w:rPr>
              <w:t>,</w:t>
            </w:r>
            <w:r w:rsidRPr="00852FF5">
              <w:rPr>
                <w:sz w:val="18"/>
                <w:szCs w:val="18"/>
              </w:rPr>
              <w:t>01</w:t>
            </w:r>
          </w:p>
        </w:tc>
        <w:tc>
          <w:tcPr>
            <w:tcW w:w="1664" w:type="dxa"/>
            <w:tcBorders>
              <w:top w:val="single" w:sz="2" w:space="0" w:color="auto"/>
              <w:left w:val="single" w:sz="2" w:space="0" w:color="auto"/>
              <w:bottom w:val="single" w:sz="2" w:space="0" w:color="auto"/>
              <w:right w:val="single" w:sz="2" w:space="0" w:color="auto"/>
            </w:tcBorders>
            <w:vAlign w:val="center"/>
          </w:tcPr>
          <w:p w14:paraId="76E78351" w14:textId="77777777" w:rsidR="00121A27" w:rsidRPr="00852FF5" w:rsidRDefault="00121A27" w:rsidP="00121A27">
            <w:pPr>
              <w:tabs>
                <w:tab w:val="left" w:pos="2795"/>
                <w:tab w:val="left" w:pos="9639"/>
              </w:tabs>
              <w:spacing w:before="40" w:after="40" w:line="200" w:lineRule="exact"/>
              <w:ind w:right="74"/>
              <w:jc w:val="center"/>
              <w:rPr>
                <w:sz w:val="18"/>
                <w:szCs w:val="18"/>
              </w:rPr>
            </w:pPr>
            <w:r w:rsidRPr="00852FF5">
              <w:rPr>
                <w:sz w:val="18"/>
                <w:szCs w:val="18"/>
              </w:rPr>
              <w:t>0</w:t>
            </w:r>
            <w:r>
              <w:rPr>
                <w:sz w:val="18"/>
                <w:szCs w:val="18"/>
              </w:rPr>
              <w:t>,</w:t>
            </w:r>
            <w:r w:rsidRPr="00852FF5">
              <w:rPr>
                <w:sz w:val="18"/>
                <w:szCs w:val="18"/>
              </w:rPr>
              <w:t>01</w:t>
            </w:r>
          </w:p>
        </w:tc>
        <w:tc>
          <w:tcPr>
            <w:tcW w:w="1620" w:type="dxa"/>
            <w:tcBorders>
              <w:top w:val="single" w:sz="2" w:space="0" w:color="auto"/>
              <w:left w:val="single" w:sz="2" w:space="0" w:color="auto"/>
              <w:bottom w:val="single" w:sz="2" w:space="0" w:color="auto"/>
              <w:right w:val="single" w:sz="2" w:space="0" w:color="auto"/>
            </w:tcBorders>
            <w:vAlign w:val="center"/>
          </w:tcPr>
          <w:p w14:paraId="2AA5BB3B" w14:textId="77777777" w:rsidR="00121A27" w:rsidRPr="00852FF5" w:rsidRDefault="00121A27" w:rsidP="00121A27">
            <w:pPr>
              <w:tabs>
                <w:tab w:val="left" w:pos="2795"/>
                <w:tab w:val="left" w:pos="9639"/>
              </w:tabs>
              <w:spacing w:before="40" w:after="40" w:line="200" w:lineRule="exact"/>
              <w:ind w:right="74"/>
              <w:jc w:val="center"/>
              <w:rPr>
                <w:sz w:val="18"/>
                <w:szCs w:val="18"/>
              </w:rPr>
            </w:pPr>
            <w:r w:rsidRPr="00852FF5">
              <w:rPr>
                <w:sz w:val="18"/>
                <w:szCs w:val="18"/>
              </w:rPr>
              <w:t>0</w:t>
            </w:r>
            <w:r>
              <w:rPr>
                <w:sz w:val="18"/>
                <w:szCs w:val="18"/>
              </w:rPr>
              <w:t>,</w:t>
            </w:r>
            <w:r w:rsidRPr="00852FF5">
              <w:rPr>
                <w:sz w:val="18"/>
                <w:szCs w:val="18"/>
              </w:rPr>
              <w:t>01</w:t>
            </w:r>
          </w:p>
        </w:tc>
        <w:tc>
          <w:tcPr>
            <w:tcW w:w="1620" w:type="dxa"/>
            <w:tcBorders>
              <w:top w:val="single" w:sz="2" w:space="0" w:color="auto"/>
              <w:left w:val="single" w:sz="2" w:space="0" w:color="auto"/>
              <w:bottom w:val="single" w:sz="2" w:space="0" w:color="auto"/>
              <w:right w:val="single" w:sz="2" w:space="0" w:color="auto"/>
            </w:tcBorders>
            <w:vAlign w:val="center"/>
          </w:tcPr>
          <w:p w14:paraId="330C8334" w14:textId="77777777" w:rsidR="00121A27" w:rsidRPr="00852FF5" w:rsidRDefault="00121A27" w:rsidP="00121A27">
            <w:pPr>
              <w:tabs>
                <w:tab w:val="left" w:pos="2795"/>
                <w:tab w:val="left" w:pos="9639"/>
              </w:tabs>
              <w:spacing w:before="40" w:after="40" w:line="200" w:lineRule="exact"/>
              <w:ind w:right="74"/>
              <w:jc w:val="center"/>
              <w:rPr>
                <w:sz w:val="18"/>
                <w:szCs w:val="18"/>
              </w:rPr>
            </w:pPr>
            <w:r w:rsidRPr="00852FF5">
              <w:rPr>
                <w:sz w:val="18"/>
                <w:szCs w:val="18"/>
              </w:rPr>
              <w:t>0</w:t>
            </w:r>
            <w:r>
              <w:rPr>
                <w:sz w:val="18"/>
                <w:szCs w:val="18"/>
              </w:rPr>
              <w:t>,</w:t>
            </w:r>
            <w:r w:rsidRPr="00852FF5">
              <w:rPr>
                <w:sz w:val="18"/>
                <w:szCs w:val="18"/>
              </w:rPr>
              <w:t>01</w:t>
            </w:r>
          </w:p>
        </w:tc>
        <w:tc>
          <w:tcPr>
            <w:tcW w:w="1801" w:type="dxa"/>
            <w:tcBorders>
              <w:top w:val="single" w:sz="2" w:space="0" w:color="auto"/>
              <w:left w:val="single" w:sz="4" w:space="0" w:color="auto"/>
              <w:bottom w:val="single" w:sz="2" w:space="0" w:color="auto"/>
              <w:right w:val="single" w:sz="2" w:space="0" w:color="auto"/>
            </w:tcBorders>
            <w:vAlign w:val="center"/>
          </w:tcPr>
          <w:p w14:paraId="02122149" w14:textId="77777777" w:rsidR="00121A27" w:rsidRPr="00852FF5" w:rsidRDefault="00121A27" w:rsidP="00121A27">
            <w:pPr>
              <w:tabs>
                <w:tab w:val="left" w:pos="2795"/>
                <w:tab w:val="left" w:pos="9639"/>
              </w:tabs>
              <w:spacing w:before="40" w:after="40" w:line="200" w:lineRule="exact"/>
              <w:ind w:right="74"/>
              <w:jc w:val="center"/>
              <w:rPr>
                <w:sz w:val="18"/>
                <w:szCs w:val="18"/>
              </w:rPr>
            </w:pPr>
            <w:r w:rsidRPr="00852FF5">
              <w:rPr>
                <w:sz w:val="18"/>
                <w:szCs w:val="18"/>
              </w:rPr>
              <w:t>0</w:t>
            </w:r>
            <w:r>
              <w:rPr>
                <w:sz w:val="18"/>
                <w:szCs w:val="18"/>
              </w:rPr>
              <w:t>,</w:t>
            </w:r>
            <w:r w:rsidRPr="00852FF5">
              <w:rPr>
                <w:sz w:val="18"/>
                <w:szCs w:val="18"/>
              </w:rPr>
              <w:t>01</w:t>
            </w:r>
          </w:p>
        </w:tc>
      </w:tr>
      <w:tr w:rsidR="00121A27" w:rsidRPr="00326E68" w14:paraId="305F022E" w14:textId="77777777" w:rsidTr="00121A27">
        <w:trPr>
          <w:trHeight w:val="247"/>
        </w:trPr>
        <w:tc>
          <w:tcPr>
            <w:tcW w:w="1618" w:type="dxa"/>
            <w:tcBorders>
              <w:top w:val="single" w:sz="4" w:space="0" w:color="auto"/>
              <w:left w:val="single" w:sz="2" w:space="0" w:color="auto"/>
              <w:bottom w:val="single" w:sz="12" w:space="0" w:color="auto"/>
              <w:right w:val="single" w:sz="2" w:space="0" w:color="auto"/>
            </w:tcBorders>
            <w:shd w:val="clear" w:color="auto" w:fill="auto"/>
            <w:vAlign w:val="bottom"/>
          </w:tcPr>
          <w:p w14:paraId="14AB7E4D" w14:textId="77777777" w:rsidR="00121A27" w:rsidRPr="00067B2B" w:rsidRDefault="00121A27" w:rsidP="00121A27">
            <w:pPr>
              <w:tabs>
                <w:tab w:val="left" w:pos="288"/>
                <w:tab w:val="left" w:pos="576"/>
                <w:tab w:val="left" w:pos="864"/>
                <w:tab w:val="left" w:pos="1152"/>
                <w:tab w:val="left" w:pos="2795"/>
                <w:tab w:val="left" w:pos="9639"/>
              </w:tabs>
              <w:spacing w:before="20" w:after="20" w:line="240" w:lineRule="auto"/>
              <w:ind w:right="40"/>
              <w:rPr>
                <w:color w:val="000000"/>
                <w:sz w:val="18"/>
                <w:szCs w:val="18"/>
              </w:rPr>
            </w:pPr>
            <w:r w:rsidRPr="00326E68">
              <w:rPr>
                <w:bCs/>
                <w:sz w:val="18"/>
                <w:szCs w:val="18"/>
                <w:lang w:eastAsia="de-DE"/>
              </w:rPr>
              <w:t>Смазывающая способность</w:t>
            </w:r>
            <w:r>
              <w:rPr>
                <w:bCs/>
                <w:sz w:val="18"/>
                <w:szCs w:val="18"/>
                <w:lang w:eastAsia="de-DE"/>
              </w:rPr>
              <w:t xml:space="preserve"> </w:t>
            </w:r>
            <w:r w:rsidRPr="00EE2A66">
              <w:rPr>
                <w:sz w:val="18"/>
                <w:szCs w:val="18"/>
                <w:lang w:eastAsia="de-DE"/>
              </w:rPr>
              <w:t>[</w:t>
            </w:r>
            <w:r w:rsidRPr="00326E68">
              <w:rPr>
                <w:sz w:val="18"/>
                <w:szCs w:val="18"/>
              </w:rPr>
              <w:t>микроны</w:t>
            </w:r>
            <w:r w:rsidRPr="00EE2A66">
              <w:rPr>
                <w:sz w:val="18"/>
                <w:szCs w:val="18"/>
                <w:lang w:eastAsia="de-DE"/>
              </w:rPr>
              <w:t>]</w:t>
            </w:r>
          </w:p>
        </w:tc>
        <w:tc>
          <w:tcPr>
            <w:tcW w:w="1217" w:type="dxa"/>
            <w:tcBorders>
              <w:top w:val="single" w:sz="2" w:space="0" w:color="auto"/>
              <w:left w:val="single" w:sz="2" w:space="0" w:color="auto"/>
              <w:bottom w:val="single" w:sz="12" w:space="0" w:color="auto"/>
              <w:right w:val="single" w:sz="2" w:space="0" w:color="auto"/>
            </w:tcBorders>
            <w:vAlign w:val="center"/>
          </w:tcPr>
          <w:p w14:paraId="1218FDAC"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w:t>
            </w:r>
          </w:p>
        </w:tc>
        <w:tc>
          <w:tcPr>
            <w:tcW w:w="1664" w:type="dxa"/>
            <w:tcBorders>
              <w:top w:val="single" w:sz="12" w:space="0" w:color="auto"/>
              <w:left w:val="single" w:sz="2" w:space="0" w:color="auto"/>
              <w:bottom w:val="single" w:sz="12" w:space="0" w:color="auto"/>
              <w:right w:val="single" w:sz="2" w:space="0" w:color="auto"/>
            </w:tcBorders>
            <w:vAlign w:val="center"/>
          </w:tcPr>
          <w:p w14:paraId="63C8726E"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460</w:t>
            </w:r>
          </w:p>
        </w:tc>
        <w:tc>
          <w:tcPr>
            <w:tcW w:w="1620" w:type="dxa"/>
            <w:tcBorders>
              <w:top w:val="single" w:sz="12" w:space="0" w:color="auto"/>
              <w:left w:val="single" w:sz="2" w:space="0" w:color="auto"/>
              <w:bottom w:val="single" w:sz="12" w:space="0" w:color="auto"/>
              <w:right w:val="single" w:sz="2" w:space="0" w:color="auto"/>
            </w:tcBorders>
            <w:vAlign w:val="center"/>
          </w:tcPr>
          <w:p w14:paraId="1BDADE56"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460</w:t>
            </w:r>
          </w:p>
        </w:tc>
        <w:tc>
          <w:tcPr>
            <w:tcW w:w="1620" w:type="dxa"/>
            <w:tcBorders>
              <w:top w:val="single" w:sz="12" w:space="0" w:color="auto"/>
              <w:left w:val="single" w:sz="2" w:space="0" w:color="auto"/>
              <w:bottom w:val="single" w:sz="12" w:space="0" w:color="auto"/>
              <w:right w:val="single" w:sz="2" w:space="0" w:color="auto"/>
            </w:tcBorders>
            <w:vAlign w:val="center"/>
          </w:tcPr>
          <w:p w14:paraId="3690487C"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460</w:t>
            </w:r>
          </w:p>
        </w:tc>
        <w:tc>
          <w:tcPr>
            <w:tcW w:w="1801" w:type="dxa"/>
            <w:tcBorders>
              <w:top w:val="single" w:sz="12" w:space="0" w:color="auto"/>
              <w:left w:val="single" w:sz="2" w:space="0" w:color="auto"/>
              <w:bottom w:val="single" w:sz="12" w:space="0" w:color="auto"/>
              <w:right w:val="single" w:sz="2" w:space="0" w:color="auto"/>
            </w:tcBorders>
            <w:vAlign w:val="center"/>
          </w:tcPr>
          <w:p w14:paraId="58397C36" w14:textId="77777777" w:rsidR="00121A27" w:rsidRPr="00326E68" w:rsidRDefault="00121A27" w:rsidP="00121A27">
            <w:pPr>
              <w:tabs>
                <w:tab w:val="left" w:pos="2795"/>
                <w:tab w:val="left" w:pos="9639"/>
              </w:tabs>
              <w:spacing w:before="40" w:after="40" w:line="200" w:lineRule="exact"/>
              <w:ind w:right="74"/>
              <w:jc w:val="center"/>
              <w:rPr>
                <w:sz w:val="18"/>
                <w:szCs w:val="18"/>
              </w:rPr>
            </w:pPr>
            <w:r w:rsidRPr="00326E68">
              <w:rPr>
                <w:sz w:val="18"/>
                <w:szCs w:val="18"/>
              </w:rPr>
              <w:t>460</w:t>
            </w:r>
          </w:p>
        </w:tc>
      </w:tr>
    </w:tbl>
    <w:p w14:paraId="47E35B07" w14:textId="77777777" w:rsidR="006B7858" w:rsidRDefault="00BC2BCE" w:rsidP="00BC2BCE">
      <w:pPr>
        <w:pStyle w:val="SingleTxtGR"/>
        <w:tabs>
          <w:tab w:val="clear" w:pos="1701"/>
          <w:tab w:val="left" w:pos="426"/>
          <w:tab w:val="left" w:pos="3060"/>
          <w:tab w:val="left" w:pos="3600"/>
        </w:tabs>
        <w:spacing w:before="120"/>
        <w:ind w:left="170" w:hanging="170"/>
        <w:rPr>
          <w:sz w:val="18"/>
          <w:szCs w:val="18"/>
        </w:rPr>
      </w:pPr>
      <w:r>
        <w:rPr>
          <w:rFonts w:eastAsiaTheme="minorHAnsi" w:cstheme="minorBidi"/>
          <w:spacing w:val="0"/>
          <w:w w:val="100"/>
          <w:kern w:val="0"/>
          <w:sz w:val="18"/>
          <w:szCs w:val="18"/>
          <w:vertAlign w:val="superscript"/>
        </w:rPr>
        <w:tab/>
      </w:r>
      <w:r w:rsidR="00121A27" w:rsidRPr="00BC2BCE">
        <w:rPr>
          <w:rFonts w:eastAsiaTheme="minorHAnsi" w:cstheme="minorBidi"/>
          <w:spacing w:val="0"/>
          <w:w w:val="100"/>
          <w:kern w:val="0"/>
          <w:sz w:val="18"/>
          <w:szCs w:val="18"/>
          <w:vertAlign w:val="superscript"/>
        </w:rPr>
        <w:t>1</w:t>
      </w:r>
      <w:r w:rsidR="00121A27" w:rsidRPr="00BC2BCE">
        <w:rPr>
          <w:rFonts w:eastAsiaTheme="minorHAnsi" w:cstheme="minorBidi"/>
          <w:spacing w:val="0"/>
          <w:w w:val="100"/>
          <w:kern w:val="0"/>
          <w:sz w:val="18"/>
          <w:szCs w:val="18"/>
        </w:rPr>
        <w:tab/>
        <w:t>Для ЕС с 1 января 2009 года содержание серы не должно превышать 10 млн–</w:t>
      </w:r>
      <w:r w:rsidR="00121A27" w:rsidRPr="009F04FA">
        <w:rPr>
          <w:sz w:val="18"/>
          <w:szCs w:val="18"/>
          <w:vertAlign w:val="superscript"/>
        </w:rPr>
        <w:t>1</w:t>
      </w:r>
      <w:r w:rsidR="00121A27" w:rsidRPr="009F04FA">
        <w:rPr>
          <w:sz w:val="18"/>
          <w:szCs w:val="18"/>
        </w:rPr>
        <w:t>.</w:t>
      </w:r>
    </w:p>
    <w:p w14:paraId="7827FDD9" w14:textId="77777777" w:rsidR="008733C2" w:rsidRDefault="008733C2" w:rsidP="00BC2BCE">
      <w:pPr>
        <w:pStyle w:val="SingleTxtGR"/>
        <w:tabs>
          <w:tab w:val="clear" w:pos="1701"/>
          <w:tab w:val="left" w:pos="426"/>
          <w:tab w:val="left" w:pos="3060"/>
          <w:tab w:val="left" w:pos="3600"/>
        </w:tabs>
        <w:spacing w:before="120"/>
        <w:ind w:left="170" w:hanging="170"/>
        <w:sectPr w:rsidR="008733C2" w:rsidSect="00121A27">
          <w:headerReference w:type="default" r:id="rId59"/>
          <w:headerReference w:type="first" r:id="rId60"/>
          <w:footerReference w:type="first" r:id="rId61"/>
          <w:footnotePr>
            <w:numRestart w:val="eachSect"/>
          </w:footnotePr>
          <w:endnotePr>
            <w:numFmt w:val="decimal"/>
          </w:endnotePr>
          <w:type w:val="evenPage"/>
          <w:pgSz w:w="11906" w:h="16838" w:code="9"/>
          <w:pgMar w:top="1418" w:right="1134" w:bottom="1134" w:left="1134" w:header="851" w:footer="567" w:gutter="0"/>
          <w:cols w:space="708"/>
          <w:titlePg/>
          <w:docGrid w:linePitch="360"/>
        </w:sectPr>
      </w:pPr>
    </w:p>
    <w:p w14:paraId="314253A9" w14:textId="77777777" w:rsidR="008733C2" w:rsidRPr="00326E68" w:rsidRDefault="008733C2" w:rsidP="008733C2">
      <w:pPr>
        <w:pStyle w:val="HChG"/>
      </w:pPr>
      <w:r w:rsidRPr="00326E68">
        <w:lastRenderedPageBreak/>
        <w:t>Приложение 4 – Добавление 3</w:t>
      </w:r>
    </w:p>
    <w:p w14:paraId="58904E8A" w14:textId="77777777" w:rsidR="008733C2" w:rsidRPr="00326E68" w:rsidRDefault="008733C2" w:rsidP="008733C2">
      <w:pPr>
        <w:pStyle w:val="HChG"/>
      </w:pPr>
      <w:r w:rsidRPr="00326E68">
        <w:tab/>
      </w:r>
      <w:r w:rsidRPr="00326E68">
        <w:tab/>
        <w:t xml:space="preserve">Корреляция между правилами ООН и стандартами </w:t>
      </w:r>
      <w:r w:rsidR="00881D21">
        <w:t>«</w:t>
      </w:r>
      <w:r w:rsidRPr="00326E68">
        <w:t>Евро</w:t>
      </w:r>
      <w:r w:rsidR="00881D21">
        <w:t>»</w:t>
      </w:r>
      <w:r w:rsidRPr="008733C2">
        <w:rPr>
          <w:rStyle w:val="ab"/>
          <w:b w:val="0"/>
          <w:sz w:val="20"/>
          <w:vertAlign w:val="baseline"/>
        </w:rPr>
        <w:footnoteReference w:customMarkFollows="1" w:id="18"/>
        <w:t>*</w:t>
      </w:r>
    </w:p>
    <w:p w14:paraId="3321DD4C" w14:textId="77777777" w:rsidR="008733C2" w:rsidRPr="00326E68" w:rsidRDefault="008733C2" w:rsidP="008733C2">
      <w:pPr>
        <w:pStyle w:val="H23G"/>
      </w:pPr>
      <w:r w:rsidRPr="00326E68">
        <w:tab/>
      </w:r>
      <w:r w:rsidRPr="00326E68">
        <w:tab/>
        <w:t>Дорожные транспортные средства</w:t>
      </w:r>
    </w:p>
    <w:p w14:paraId="35338C4B" w14:textId="77777777" w:rsidR="008733C2" w:rsidRPr="00326E68" w:rsidRDefault="008733C2" w:rsidP="008733C2">
      <w:pPr>
        <w:pStyle w:val="SingleTxtG"/>
      </w:pPr>
      <w:r w:rsidRPr="00326E68">
        <w:t>Корреляция между сериями поправок к правилам № 83 и 49 и стандартами на выбросы</w:t>
      </w:r>
      <w:r w:rsidR="005F5B66">
        <w:rPr>
          <w:lang w:val="en-US"/>
        </w:rPr>
        <w:t> </w:t>
      </w:r>
      <w:r w:rsidR="00881D21">
        <w:t>«</w:t>
      </w:r>
      <w:r w:rsidRPr="00326E68">
        <w:t>Евро</w:t>
      </w:r>
      <w:r w:rsidR="00881D21">
        <w:t>»</w:t>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8733C2" w:rsidRPr="00326E68" w14:paraId="392A2586" w14:textId="77777777" w:rsidTr="009562A6">
        <w:tc>
          <w:tcPr>
            <w:tcW w:w="1929" w:type="dxa"/>
            <w:tcBorders>
              <w:bottom w:val="single" w:sz="12" w:space="0" w:color="auto"/>
            </w:tcBorders>
            <w:shd w:val="clear" w:color="auto" w:fill="auto"/>
            <w:vAlign w:val="center"/>
          </w:tcPr>
          <w:p w14:paraId="1599F15D" w14:textId="77777777" w:rsidR="008733C2" w:rsidRPr="00326E68" w:rsidRDefault="008733C2" w:rsidP="009562A6">
            <w:pPr>
              <w:spacing w:before="40" w:after="40" w:line="240" w:lineRule="auto"/>
              <w:ind w:left="147" w:hanging="147"/>
              <w:jc w:val="center"/>
              <w:rPr>
                <w:i/>
                <w:sz w:val="16"/>
                <w:szCs w:val="16"/>
              </w:rPr>
            </w:pPr>
            <w:r w:rsidRPr="00326E68">
              <w:rPr>
                <w:i/>
                <w:sz w:val="16"/>
                <w:szCs w:val="16"/>
              </w:rPr>
              <w:t>Правила № 49 ООН</w:t>
            </w:r>
          </w:p>
        </w:tc>
        <w:tc>
          <w:tcPr>
            <w:tcW w:w="1930" w:type="dxa"/>
            <w:tcBorders>
              <w:bottom w:val="single" w:sz="12" w:space="0" w:color="auto"/>
            </w:tcBorders>
            <w:shd w:val="clear" w:color="auto" w:fill="auto"/>
            <w:vAlign w:val="center"/>
          </w:tcPr>
          <w:p w14:paraId="4DCD47A3" w14:textId="77777777" w:rsidR="008733C2" w:rsidRPr="00326E68" w:rsidRDefault="008733C2" w:rsidP="009562A6">
            <w:pPr>
              <w:spacing w:before="40" w:after="40" w:line="240" w:lineRule="auto"/>
              <w:jc w:val="center"/>
              <w:rPr>
                <w:i/>
                <w:sz w:val="16"/>
                <w:szCs w:val="16"/>
              </w:rPr>
            </w:pPr>
            <w:r w:rsidRPr="00326E68">
              <w:rPr>
                <w:i/>
                <w:sz w:val="16"/>
                <w:szCs w:val="16"/>
              </w:rPr>
              <w:t xml:space="preserve">Стандарт </w:t>
            </w:r>
            <w:r w:rsidR="00881D21">
              <w:rPr>
                <w:i/>
                <w:sz w:val="16"/>
                <w:szCs w:val="16"/>
              </w:rPr>
              <w:t>«</w:t>
            </w:r>
            <w:r w:rsidRPr="00326E68">
              <w:rPr>
                <w:i/>
                <w:sz w:val="16"/>
                <w:szCs w:val="16"/>
              </w:rPr>
              <w:t>Евро</w:t>
            </w:r>
            <w:r w:rsidR="00881D21">
              <w:rPr>
                <w:i/>
                <w:sz w:val="16"/>
                <w:szCs w:val="16"/>
              </w:rPr>
              <w:t>»</w:t>
            </w:r>
          </w:p>
        </w:tc>
        <w:tc>
          <w:tcPr>
            <w:tcW w:w="394" w:type="dxa"/>
            <w:tcBorders>
              <w:top w:val="nil"/>
              <w:bottom w:val="nil"/>
            </w:tcBorders>
            <w:shd w:val="clear" w:color="auto" w:fill="auto"/>
            <w:vAlign w:val="center"/>
          </w:tcPr>
          <w:p w14:paraId="574223A9" w14:textId="77777777" w:rsidR="008733C2" w:rsidRPr="00326E68" w:rsidRDefault="008733C2" w:rsidP="009562A6">
            <w:pPr>
              <w:spacing w:before="40" w:after="40" w:line="240" w:lineRule="auto"/>
              <w:jc w:val="center"/>
              <w:rPr>
                <w:i/>
                <w:sz w:val="16"/>
                <w:szCs w:val="16"/>
              </w:rPr>
            </w:pPr>
          </w:p>
        </w:tc>
        <w:tc>
          <w:tcPr>
            <w:tcW w:w="1930" w:type="dxa"/>
            <w:tcBorders>
              <w:bottom w:val="single" w:sz="12" w:space="0" w:color="auto"/>
            </w:tcBorders>
            <w:shd w:val="clear" w:color="auto" w:fill="auto"/>
            <w:vAlign w:val="center"/>
          </w:tcPr>
          <w:p w14:paraId="1F5EF65E" w14:textId="77777777" w:rsidR="008733C2" w:rsidRPr="00326E68" w:rsidRDefault="008733C2" w:rsidP="009562A6">
            <w:pPr>
              <w:spacing w:before="40" w:after="40" w:line="240" w:lineRule="auto"/>
              <w:jc w:val="center"/>
              <w:rPr>
                <w:i/>
                <w:sz w:val="16"/>
                <w:szCs w:val="16"/>
              </w:rPr>
            </w:pPr>
            <w:r w:rsidRPr="00326E68">
              <w:rPr>
                <w:i/>
                <w:sz w:val="16"/>
                <w:szCs w:val="16"/>
              </w:rPr>
              <w:t>Правила № 83 ООН</w:t>
            </w:r>
          </w:p>
        </w:tc>
        <w:tc>
          <w:tcPr>
            <w:tcW w:w="1930" w:type="dxa"/>
            <w:tcBorders>
              <w:bottom w:val="single" w:sz="12" w:space="0" w:color="auto"/>
            </w:tcBorders>
            <w:shd w:val="clear" w:color="auto" w:fill="auto"/>
            <w:vAlign w:val="center"/>
          </w:tcPr>
          <w:p w14:paraId="191E442D" w14:textId="77777777" w:rsidR="008733C2" w:rsidRPr="00326E68" w:rsidRDefault="008733C2" w:rsidP="009562A6">
            <w:pPr>
              <w:spacing w:before="40" w:after="40" w:line="240" w:lineRule="auto"/>
              <w:jc w:val="center"/>
              <w:rPr>
                <w:i/>
                <w:sz w:val="16"/>
                <w:szCs w:val="16"/>
              </w:rPr>
            </w:pPr>
            <w:r w:rsidRPr="00326E68">
              <w:rPr>
                <w:i/>
                <w:sz w:val="16"/>
                <w:szCs w:val="16"/>
              </w:rPr>
              <w:t xml:space="preserve">Стандарт </w:t>
            </w:r>
            <w:r w:rsidR="00881D21">
              <w:rPr>
                <w:i/>
                <w:sz w:val="16"/>
                <w:szCs w:val="16"/>
              </w:rPr>
              <w:t>«</w:t>
            </w:r>
            <w:r w:rsidRPr="00326E68">
              <w:rPr>
                <w:i/>
                <w:sz w:val="16"/>
                <w:szCs w:val="16"/>
              </w:rPr>
              <w:t>Евро</w:t>
            </w:r>
            <w:r w:rsidR="00881D21">
              <w:rPr>
                <w:i/>
                <w:sz w:val="16"/>
                <w:szCs w:val="16"/>
              </w:rPr>
              <w:t>»</w:t>
            </w:r>
          </w:p>
        </w:tc>
      </w:tr>
      <w:tr w:rsidR="008733C2" w:rsidRPr="00326E68" w14:paraId="1452B106" w14:textId="77777777" w:rsidTr="009562A6">
        <w:trPr>
          <w:trHeight w:val="775"/>
        </w:trPr>
        <w:tc>
          <w:tcPr>
            <w:tcW w:w="1929" w:type="dxa"/>
            <w:tcBorders>
              <w:top w:val="single" w:sz="12" w:space="0" w:color="auto"/>
            </w:tcBorders>
            <w:shd w:val="clear" w:color="auto" w:fill="auto"/>
            <w:vAlign w:val="center"/>
          </w:tcPr>
          <w:p w14:paraId="20EE61D8" w14:textId="77777777" w:rsidR="008733C2" w:rsidRPr="00326E68" w:rsidRDefault="008733C2" w:rsidP="009562A6">
            <w:pPr>
              <w:jc w:val="center"/>
            </w:pPr>
            <w:r w:rsidRPr="00326E68">
              <w:t>R49.02 уровень B</w:t>
            </w:r>
          </w:p>
        </w:tc>
        <w:tc>
          <w:tcPr>
            <w:tcW w:w="1930" w:type="dxa"/>
            <w:tcBorders>
              <w:top w:val="single" w:sz="12" w:space="0" w:color="auto"/>
            </w:tcBorders>
            <w:shd w:val="clear" w:color="auto" w:fill="auto"/>
            <w:vAlign w:val="center"/>
          </w:tcPr>
          <w:p w14:paraId="742C5EFA" w14:textId="77777777" w:rsidR="008733C2" w:rsidRPr="00326E68" w:rsidRDefault="008733C2" w:rsidP="009562A6">
            <w:pPr>
              <w:jc w:val="center"/>
            </w:pPr>
            <w:r w:rsidRPr="00326E68">
              <w:rPr>
                <w:sz w:val="18"/>
                <w:szCs w:val="18"/>
              </w:rPr>
              <w:t>Евро</w:t>
            </w:r>
            <w:r>
              <w:rPr>
                <w:sz w:val="18"/>
                <w:szCs w:val="18"/>
              </w:rPr>
              <w:t xml:space="preserve"> </w:t>
            </w:r>
            <w:r w:rsidRPr="00326E68">
              <w:t>II</w:t>
            </w:r>
          </w:p>
        </w:tc>
        <w:tc>
          <w:tcPr>
            <w:tcW w:w="394" w:type="dxa"/>
            <w:tcBorders>
              <w:top w:val="nil"/>
              <w:bottom w:val="nil"/>
            </w:tcBorders>
            <w:shd w:val="clear" w:color="auto" w:fill="auto"/>
            <w:vAlign w:val="center"/>
          </w:tcPr>
          <w:p w14:paraId="65448FE9" w14:textId="77777777" w:rsidR="008733C2" w:rsidRPr="00326E68" w:rsidRDefault="008733C2" w:rsidP="009562A6">
            <w:pPr>
              <w:jc w:val="center"/>
              <w:rPr>
                <w:b/>
              </w:rPr>
            </w:pPr>
          </w:p>
        </w:tc>
        <w:tc>
          <w:tcPr>
            <w:tcW w:w="1930" w:type="dxa"/>
            <w:tcBorders>
              <w:top w:val="single" w:sz="12" w:space="0" w:color="auto"/>
            </w:tcBorders>
            <w:shd w:val="clear" w:color="auto" w:fill="auto"/>
            <w:vAlign w:val="center"/>
          </w:tcPr>
          <w:p w14:paraId="1251B77D" w14:textId="77777777" w:rsidR="008733C2" w:rsidRPr="00326E68" w:rsidRDefault="008733C2" w:rsidP="009562A6">
            <w:pPr>
              <w:jc w:val="center"/>
            </w:pPr>
            <w:r w:rsidRPr="00326E68">
              <w:t>R83.03</w:t>
            </w:r>
          </w:p>
          <w:p w14:paraId="63F8E1B8" w14:textId="77777777" w:rsidR="008733C2" w:rsidRPr="00326E68" w:rsidRDefault="008733C2" w:rsidP="009562A6">
            <w:pPr>
              <w:jc w:val="center"/>
            </w:pPr>
            <w:r w:rsidRPr="00326E68">
              <w:t>R83.04</w:t>
            </w:r>
          </w:p>
        </w:tc>
        <w:tc>
          <w:tcPr>
            <w:tcW w:w="1930" w:type="dxa"/>
            <w:tcBorders>
              <w:top w:val="single" w:sz="12" w:space="0" w:color="auto"/>
            </w:tcBorders>
            <w:shd w:val="clear" w:color="auto" w:fill="auto"/>
            <w:vAlign w:val="center"/>
          </w:tcPr>
          <w:p w14:paraId="5DF8293B" w14:textId="77777777" w:rsidR="008733C2" w:rsidRPr="00326E68" w:rsidRDefault="008733C2" w:rsidP="009562A6">
            <w:pPr>
              <w:jc w:val="center"/>
            </w:pPr>
            <w:r w:rsidRPr="00326E68">
              <w:rPr>
                <w:sz w:val="18"/>
                <w:szCs w:val="18"/>
              </w:rPr>
              <w:t>Евро–</w:t>
            </w:r>
            <w:r w:rsidRPr="00326E68">
              <w:t>2</w:t>
            </w:r>
          </w:p>
        </w:tc>
      </w:tr>
      <w:tr w:rsidR="008733C2" w:rsidRPr="00326E68" w14:paraId="404A8C39" w14:textId="77777777" w:rsidTr="009562A6">
        <w:tc>
          <w:tcPr>
            <w:tcW w:w="1929" w:type="dxa"/>
            <w:shd w:val="clear" w:color="auto" w:fill="auto"/>
            <w:vAlign w:val="center"/>
          </w:tcPr>
          <w:p w14:paraId="435DFEEF" w14:textId="77777777" w:rsidR="008733C2" w:rsidRPr="00326E68" w:rsidRDefault="008733C2" w:rsidP="009562A6">
            <w:pPr>
              <w:jc w:val="center"/>
            </w:pPr>
            <w:r w:rsidRPr="00326E68">
              <w:t>R49.03 уровень A</w:t>
            </w:r>
          </w:p>
        </w:tc>
        <w:tc>
          <w:tcPr>
            <w:tcW w:w="1930" w:type="dxa"/>
            <w:shd w:val="clear" w:color="auto" w:fill="auto"/>
            <w:vAlign w:val="center"/>
          </w:tcPr>
          <w:p w14:paraId="0809E2CE" w14:textId="77777777" w:rsidR="008733C2" w:rsidRPr="00326E68" w:rsidRDefault="008733C2" w:rsidP="009562A6">
            <w:pPr>
              <w:jc w:val="center"/>
            </w:pPr>
            <w:r w:rsidRPr="00326E68">
              <w:rPr>
                <w:sz w:val="18"/>
                <w:szCs w:val="18"/>
              </w:rPr>
              <w:t>Евро</w:t>
            </w:r>
            <w:r>
              <w:rPr>
                <w:sz w:val="18"/>
                <w:szCs w:val="18"/>
              </w:rPr>
              <w:t xml:space="preserve"> </w:t>
            </w:r>
            <w:r w:rsidRPr="00326E68">
              <w:t>III</w:t>
            </w:r>
          </w:p>
        </w:tc>
        <w:tc>
          <w:tcPr>
            <w:tcW w:w="394" w:type="dxa"/>
            <w:tcBorders>
              <w:top w:val="nil"/>
              <w:bottom w:val="nil"/>
            </w:tcBorders>
            <w:shd w:val="clear" w:color="auto" w:fill="auto"/>
            <w:vAlign w:val="center"/>
          </w:tcPr>
          <w:p w14:paraId="7E4EB35A" w14:textId="77777777" w:rsidR="008733C2" w:rsidRPr="00326E68" w:rsidRDefault="008733C2" w:rsidP="009562A6">
            <w:pPr>
              <w:jc w:val="center"/>
              <w:rPr>
                <w:b/>
              </w:rPr>
            </w:pPr>
          </w:p>
        </w:tc>
        <w:tc>
          <w:tcPr>
            <w:tcW w:w="1930" w:type="dxa"/>
            <w:shd w:val="clear" w:color="auto" w:fill="auto"/>
            <w:vAlign w:val="center"/>
          </w:tcPr>
          <w:p w14:paraId="2C437E94" w14:textId="77777777" w:rsidR="008733C2" w:rsidRPr="00326E68" w:rsidRDefault="008733C2" w:rsidP="009562A6">
            <w:pPr>
              <w:jc w:val="center"/>
            </w:pPr>
            <w:r w:rsidRPr="00326E68">
              <w:t>R83.05 уровень A</w:t>
            </w:r>
          </w:p>
        </w:tc>
        <w:tc>
          <w:tcPr>
            <w:tcW w:w="1930" w:type="dxa"/>
            <w:shd w:val="clear" w:color="auto" w:fill="auto"/>
            <w:vAlign w:val="center"/>
          </w:tcPr>
          <w:p w14:paraId="345BC969" w14:textId="77777777" w:rsidR="008733C2" w:rsidRPr="00326E68" w:rsidRDefault="008733C2" w:rsidP="009562A6">
            <w:pPr>
              <w:jc w:val="center"/>
            </w:pPr>
            <w:r w:rsidRPr="00326E68">
              <w:rPr>
                <w:sz w:val="18"/>
                <w:szCs w:val="18"/>
              </w:rPr>
              <w:t>Евро–</w:t>
            </w:r>
            <w:r w:rsidRPr="00326E68">
              <w:t>3</w:t>
            </w:r>
          </w:p>
        </w:tc>
      </w:tr>
      <w:tr w:rsidR="008733C2" w:rsidRPr="00326E68" w14:paraId="75DA06BC" w14:textId="77777777" w:rsidTr="009562A6">
        <w:trPr>
          <w:trHeight w:val="1321"/>
        </w:trPr>
        <w:tc>
          <w:tcPr>
            <w:tcW w:w="1929" w:type="dxa"/>
            <w:shd w:val="clear" w:color="auto" w:fill="auto"/>
            <w:vAlign w:val="center"/>
          </w:tcPr>
          <w:p w14:paraId="06F240B3" w14:textId="77777777" w:rsidR="008733C2" w:rsidRPr="009F04FA" w:rsidRDefault="008733C2" w:rsidP="009562A6">
            <w:pPr>
              <w:jc w:val="center"/>
            </w:pPr>
            <w:r w:rsidRPr="00326E68">
              <w:t>R</w:t>
            </w:r>
            <w:r w:rsidRPr="009F04FA">
              <w:t xml:space="preserve">49.03 уровень </w:t>
            </w:r>
            <w:r w:rsidRPr="00326E68">
              <w:t>B</w:t>
            </w:r>
            <w:r w:rsidRPr="009F04FA">
              <w:t>1</w:t>
            </w:r>
          </w:p>
          <w:p w14:paraId="16A8CC47" w14:textId="77777777" w:rsidR="008733C2" w:rsidRPr="009F04FA" w:rsidRDefault="008733C2" w:rsidP="009562A6">
            <w:pPr>
              <w:jc w:val="center"/>
            </w:pPr>
            <w:r w:rsidRPr="00326E68">
              <w:t>R</w:t>
            </w:r>
            <w:r w:rsidRPr="009F04FA">
              <w:t xml:space="preserve">49.04 уровень </w:t>
            </w:r>
            <w:r w:rsidRPr="00326E68">
              <w:t>B</w:t>
            </w:r>
            <w:r w:rsidRPr="009F04FA">
              <w:t>1</w:t>
            </w:r>
          </w:p>
          <w:p w14:paraId="64B16A93" w14:textId="77777777" w:rsidR="008733C2" w:rsidRPr="00326E68" w:rsidRDefault="008733C2" w:rsidP="009562A6">
            <w:pPr>
              <w:jc w:val="center"/>
              <w:rPr>
                <w:lang w:eastAsia="ja-JP"/>
              </w:rPr>
            </w:pPr>
            <w:r w:rsidRPr="00326E68">
              <w:t>R49.05 уровень B</w:t>
            </w:r>
            <w:r w:rsidRPr="00326E68">
              <w:rPr>
                <w:lang w:eastAsia="ja-JP"/>
              </w:rPr>
              <w:t>1</w:t>
            </w:r>
          </w:p>
        </w:tc>
        <w:tc>
          <w:tcPr>
            <w:tcW w:w="1930" w:type="dxa"/>
            <w:shd w:val="clear" w:color="auto" w:fill="auto"/>
            <w:vAlign w:val="center"/>
          </w:tcPr>
          <w:p w14:paraId="05527EBE" w14:textId="77777777" w:rsidR="008733C2" w:rsidRPr="00326E68" w:rsidRDefault="008733C2" w:rsidP="009562A6">
            <w:pPr>
              <w:jc w:val="center"/>
            </w:pPr>
            <w:r w:rsidRPr="00326E68">
              <w:rPr>
                <w:sz w:val="18"/>
                <w:szCs w:val="18"/>
              </w:rPr>
              <w:t>Евро</w:t>
            </w:r>
            <w:r>
              <w:rPr>
                <w:sz w:val="18"/>
                <w:szCs w:val="18"/>
              </w:rPr>
              <w:t xml:space="preserve"> </w:t>
            </w:r>
            <w:r w:rsidRPr="00326E68">
              <w:t>IV</w:t>
            </w:r>
          </w:p>
        </w:tc>
        <w:tc>
          <w:tcPr>
            <w:tcW w:w="394" w:type="dxa"/>
            <w:vMerge w:val="restart"/>
            <w:tcBorders>
              <w:top w:val="nil"/>
            </w:tcBorders>
            <w:shd w:val="clear" w:color="auto" w:fill="auto"/>
            <w:vAlign w:val="center"/>
          </w:tcPr>
          <w:p w14:paraId="48D503BC" w14:textId="77777777" w:rsidR="008733C2" w:rsidRPr="00326E68" w:rsidRDefault="008733C2" w:rsidP="009562A6">
            <w:pPr>
              <w:jc w:val="center"/>
              <w:rPr>
                <w:b/>
              </w:rPr>
            </w:pPr>
          </w:p>
        </w:tc>
        <w:tc>
          <w:tcPr>
            <w:tcW w:w="1930" w:type="dxa"/>
            <w:shd w:val="clear" w:color="auto" w:fill="auto"/>
            <w:vAlign w:val="center"/>
          </w:tcPr>
          <w:p w14:paraId="2EFD0C6E" w14:textId="77777777" w:rsidR="008733C2" w:rsidRPr="00326E68" w:rsidRDefault="008733C2" w:rsidP="009562A6">
            <w:pPr>
              <w:jc w:val="center"/>
            </w:pPr>
            <w:r w:rsidRPr="00326E68">
              <w:t>R83.05 уровень B</w:t>
            </w:r>
          </w:p>
        </w:tc>
        <w:tc>
          <w:tcPr>
            <w:tcW w:w="1930" w:type="dxa"/>
            <w:shd w:val="clear" w:color="auto" w:fill="auto"/>
            <w:vAlign w:val="center"/>
          </w:tcPr>
          <w:p w14:paraId="3CD2963A" w14:textId="77777777" w:rsidR="008733C2" w:rsidRPr="00326E68" w:rsidRDefault="008733C2" w:rsidP="009562A6">
            <w:pPr>
              <w:jc w:val="center"/>
            </w:pPr>
            <w:r w:rsidRPr="00326E68">
              <w:rPr>
                <w:sz w:val="18"/>
                <w:szCs w:val="18"/>
              </w:rPr>
              <w:t>Евро–</w:t>
            </w:r>
            <w:r w:rsidRPr="00326E68">
              <w:t>4</w:t>
            </w:r>
          </w:p>
        </w:tc>
      </w:tr>
      <w:tr w:rsidR="008733C2" w:rsidRPr="00326E68" w14:paraId="0C3EAEFB" w14:textId="77777777" w:rsidTr="002B1AA3">
        <w:trPr>
          <w:trHeight w:val="1080"/>
        </w:trPr>
        <w:tc>
          <w:tcPr>
            <w:tcW w:w="1929" w:type="dxa"/>
            <w:tcBorders>
              <w:bottom w:val="single" w:sz="4" w:space="0" w:color="auto"/>
            </w:tcBorders>
            <w:shd w:val="clear" w:color="auto" w:fill="auto"/>
            <w:vAlign w:val="center"/>
          </w:tcPr>
          <w:p w14:paraId="48414811" w14:textId="77777777" w:rsidR="008733C2" w:rsidRPr="009F04FA" w:rsidRDefault="008733C2" w:rsidP="009562A6">
            <w:pPr>
              <w:jc w:val="center"/>
            </w:pPr>
            <w:r w:rsidRPr="00326E68">
              <w:t>R</w:t>
            </w:r>
            <w:r w:rsidRPr="009F04FA">
              <w:t xml:space="preserve">49.03 уровень </w:t>
            </w:r>
            <w:r w:rsidRPr="00326E68">
              <w:t>B</w:t>
            </w:r>
            <w:r w:rsidRPr="009F04FA">
              <w:t>2</w:t>
            </w:r>
          </w:p>
          <w:p w14:paraId="0B769211" w14:textId="77777777" w:rsidR="008733C2" w:rsidRPr="009F04FA" w:rsidRDefault="008733C2" w:rsidP="009562A6">
            <w:pPr>
              <w:jc w:val="center"/>
            </w:pPr>
            <w:r w:rsidRPr="00326E68">
              <w:t>R</w:t>
            </w:r>
            <w:r w:rsidRPr="009F04FA">
              <w:t xml:space="preserve">49.04 уровень </w:t>
            </w:r>
            <w:r w:rsidRPr="00326E68">
              <w:t>B</w:t>
            </w:r>
            <w:r w:rsidRPr="009F04FA">
              <w:t>2</w:t>
            </w:r>
          </w:p>
          <w:p w14:paraId="5ECE3A24" w14:textId="77777777" w:rsidR="008733C2" w:rsidRPr="00326E68" w:rsidRDefault="008733C2" w:rsidP="009562A6">
            <w:pPr>
              <w:jc w:val="center"/>
            </w:pPr>
            <w:r w:rsidRPr="00326E68">
              <w:t>R49.05 уровень B2</w:t>
            </w:r>
          </w:p>
        </w:tc>
        <w:tc>
          <w:tcPr>
            <w:tcW w:w="1930" w:type="dxa"/>
            <w:tcBorders>
              <w:bottom w:val="single" w:sz="4" w:space="0" w:color="auto"/>
            </w:tcBorders>
            <w:shd w:val="clear" w:color="auto" w:fill="auto"/>
            <w:vAlign w:val="center"/>
          </w:tcPr>
          <w:p w14:paraId="2899581D" w14:textId="77777777" w:rsidR="008733C2" w:rsidRPr="00326E68" w:rsidRDefault="008733C2" w:rsidP="009562A6">
            <w:pPr>
              <w:jc w:val="center"/>
            </w:pPr>
            <w:r w:rsidRPr="00326E68">
              <w:rPr>
                <w:sz w:val="18"/>
                <w:szCs w:val="18"/>
              </w:rPr>
              <w:t>Евро</w:t>
            </w:r>
            <w:r>
              <w:rPr>
                <w:sz w:val="18"/>
                <w:szCs w:val="18"/>
              </w:rPr>
              <w:t xml:space="preserve"> </w:t>
            </w:r>
            <w:r w:rsidRPr="00326E68">
              <w:t>V</w:t>
            </w:r>
          </w:p>
        </w:tc>
        <w:tc>
          <w:tcPr>
            <w:tcW w:w="394" w:type="dxa"/>
            <w:vMerge/>
            <w:shd w:val="clear" w:color="auto" w:fill="auto"/>
            <w:vAlign w:val="center"/>
          </w:tcPr>
          <w:p w14:paraId="1DD60CA1" w14:textId="77777777" w:rsidR="008733C2" w:rsidRPr="00326E68" w:rsidRDefault="008733C2" w:rsidP="009562A6">
            <w:pPr>
              <w:jc w:val="center"/>
              <w:rPr>
                <w:b/>
              </w:rPr>
            </w:pPr>
          </w:p>
        </w:tc>
        <w:tc>
          <w:tcPr>
            <w:tcW w:w="1930" w:type="dxa"/>
            <w:tcBorders>
              <w:bottom w:val="single" w:sz="4" w:space="0" w:color="auto"/>
            </w:tcBorders>
            <w:shd w:val="clear" w:color="auto" w:fill="auto"/>
            <w:vAlign w:val="center"/>
          </w:tcPr>
          <w:p w14:paraId="37AF49E4" w14:textId="77777777" w:rsidR="008733C2" w:rsidRPr="00326E68" w:rsidRDefault="008733C2" w:rsidP="009562A6">
            <w:pPr>
              <w:jc w:val="center"/>
            </w:pPr>
            <w:r w:rsidRPr="00326E68">
              <w:t>R83.06</w:t>
            </w:r>
          </w:p>
        </w:tc>
        <w:tc>
          <w:tcPr>
            <w:tcW w:w="1930" w:type="dxa"/>
            <w:tcBorders>
              <w:bottom w:val="single" w:sz="4" w:space="0" w:color="auto"/>
            </w:tcBorders>
            <w:shd w:val="clear" w:color="auto" w:fill="auto"/>
            <w:vAlign w:val="center"/>
          </w:tcPr>
          <w:p w14:paraId="5AB27BA7" w14:textId="77777777" w:rsidR="008733C2" w:rsidRPr="00326E68" w:rsidRDefault="008733C2" w:rsidP="009562A6">
            <w:pPr>
              <w:jc w:val="center"/>
            </w:pPr>
            <w:r w:rsidRPr="00326E68">
              <w:rPr>
                <w:sz w:val="18"/>
                <w:szCs w:val="18"/>
              </w:rPr>
              <w:t>Евро–</w:t>
            </w:r>
            <w:r w:rsidRPr="00326E68">
              <w:t>5</w:t>
            </w:r>
          </w:p>
        </w:tc>
      </w:tr>
      <w:tr w:rsidR="008733C2" w:rsidRPr="00326E68" w14:paraId="471DECD0" w14:textId="77777777" w:rsidTr="002B1AA3">
        <w:trPr>
          <w:trHeight w:val="345"/>
        </w:trPr>
        <w:tc>
          <w:tcPr>
            <w:tcW w:w="1929" w:type="dxa"/>
            <w:tcBorders>
              <w:bottom w:val="single" w:sz="4" w:space="0" w:color="auto"/>
            </w:tcBorders>
            <w:shd w:val="clear" w:color="auto" w:fill="auto"/>
            <w:vAlign w:val="center"/>
          </w:tcPr>
          <w:p w14:paraId="5BCB8995" w14:textId="77777777" w:rsidR="008733C2" w:rsidRPr="00326E68" w:rsidRDefault="008733C2" w:rsidP="009562A6">
            <w:pPr>
              <w:jc w:val="center"/>
            </w:pPr>
            <w:r w:rsidRPr="00326E68">
              <w:t>R49.06</w:t>
            </w:r>
          </w:p>
        </w:tc>
        <w:tc>
          <w:tcPr>
            <w:tcW w:w="1930" w:type="dxa"/>
            <w:tcBorders>
              <w:bottom w:val="single" w:sz="4" w:space="0" w:color="auto"/>
            </w:tcBorders>
            <w:shd w:val="clear" w:color="auto" w:fill="auto"/>
            <w:vAlign w:val="center"/>
          </w:tcPr>
          <w:p w14:paraId="2A69EE06" w14:textId="77777777" w:rsidR="008733C2" w:rsidRPr="00326E68" w:rsidRDefault="008733C2" w:rsidP="009562A6">
            <w:pPr>
              <w:jc w:val="center"/>
            </w:pPr>
            <w:r w:rsidRPr="00326E68">
              <w:rPr>
                <w:sz w:val="18"/>
                <w:szCs w:val="18"/>
              </w:rPr>
              <w:t>Евро</w:t>
            </w:r>
            <w:r>
              <w:rPr>
                <w:sz w:val="18"/>
                <w:szCs w:val="18"/>
              </w:rPr>
              <w:t xml:space="preserve"> </w:t>
            </w:r>
            <w:r w:rsidRPr="00326E68">
              <w:t>VI</w:t>
            </w:r>
          </w:p>
        </w:tc>
        <w:tc>
          <w:tcPr>
            <w:tcW w:w="394" w:type="dxa"/>
            <w:vMerge/>
            <w:tcBorders>
              <w:bottom w:val="nil"/>
            </w:tcBorders>
            <w:shd w:val="clear" w:color="auto" w:fill="auto"/>
            <w:vAlign w:val="center"/>
          </w:tcPr>
          <w:p w14:paraId="3CDD2E4D" w14:textId="77777777" w:rsidR="008733C2" w:rsidRPr="00326E68" w:rsidRDefault="008733C2" w:rsidP="009562A6">
            <w:pPr>
              <w:jc w:val="center"/>
              <w:rPr>
                <w:b/>
              </w:rPr>
            </w:pPr>
          </w:p>
        </w:tc>
        <w:tc>
          <w:tcPr>
            <w:tcW w:w="1930" w:type="dxa"/>
            <w:tcBorders>
              <w:bottom w:val="single" w:sz="4" w:space="0" w:color="auto"/>
            </w:tcBorders>
            <w:shd w:val="clear" w:color="auto" w:fill="auto"/>
            <w:vAlign w:val="center"/>
          </w:tcPr>
          <w:p w14:paraId="0C461CD0" w14:textId="77777777" w:rsidR="008733C2" w:rsidRPr="00326E68" w:rsidRDefault="008733C2" w:rsidP="009562A6">
            <w:pPr>
              <w:jc w:val="center"/>
            </w:pPr>
            <w:r w:rsidRPr="00326E68">
              <w:t>R83.07</w:t>
            </w:r>
          </w:p>
        </w:tc>
        <w:tc>
          <w:tcPr>
            <w:tcW w:w="1930" w:type="dxa"/>
            <w:tcBorders>
              <w:bottom w:val="single" w:sz="4" w:space="0" w:color="auto"/>
            </w:tcBorders>
            <w:shd w:val="clear" w:color="auto" w:fill="auto"/>
            <w:vAlign w:val="center"/>
          </w:tcPr>
          <w:p w14:paraId="78CC0D0F" w14:textId="77777777" w:rsidR="008733C2" w:rsidRPr="00326E68" w:rsidRDefault="008733C2" w:rsidP="009562A6">
            <w:pPr>
              <w:jc w:val="center"/>
            </w:pPr>
            <w:r w:rsidRPr="00326E68">
              <w:rPr>
                <w:sz w:val="18"/>
                <w:szCs w:val="18"/>
              </w:rPr>
              <w:t>Евро–</w:t>
            </w:r>
            <w:r w:rsidRPr="00326E68">
              <w:t>6</w:t>
            </w:r>
          </w:p>
        </w:tc>
      </w:tr>
    </w:tbl>
    <w:p w14:paraId="6212C4D9" w14:textId="77777777" w:rsidR="008733C2" w:rsidRPr="00326E68" w:rsidRDefault="008733C2" w:rsidP="008733C2">
      <w:pPr>
        <w:pStyle w:val="H23GR"/>
        <w:rPr>
          <w:spacing w:val="0"/>
          <w:w w:val="100"/>
          <w:kern w:val="0"/>
        </w:rPr>
      </w:pPr>
      <w:r w:rsidRPr="00326E68">
        <w:rPr>
          <w:spacing w:val="0"/>
          <w:w w:val="100"/>
          <w:kern w:val="0"/>
        </w:rPr>
        <w:tab/>
      </w:r>
      <w:r w:rsidRPr="00326E68">
        <w:rPr>
          <w:spacing w:val="0"/>
          <w:w w:val="100"/>
          <w:kern w:val="0"/>
        </w:rPr>
        <w:tab/>
        <w:t>Внедорожная подвижная дорожная техника</w:t>
      </w:r>
    </w:p>
    <w:p w14:paraId="05169825" w14:textId="77777777" w:rsidR="008733C2" w:rsidRPr="00326E68" w:rsidRDefault="008733C2" w:rsidP="008733C2">
      <w:pPr>
        <w:pStyle w:val="SingleTxtGR"/>
        <w:suppressAutoHyphens/>
        <w:rPr>
          <w:spacing w:val="0"/>
          <w:w w:val="100"/>
          <w:kern w:val="0"/>
        </w:rPr>
      </w:pPr>
      <w:r w:rsidRPr="00326E68">
        <w:rPr>
          <w:spacing w:val="0"/>
          <w:w w:val="100"/>
          <w:kern w:val="0"/>
        </w:rPr>
        <w:t xml:space="preserve">Корреляция между сериями поправок к Правилам № 96 ООН и стандартами на выбросы </w:t>
      </w:r>
      <w:r w:rsidR="00881D21">
        <w:rPr>
          <w:spacing w:val="0"/>
          <w:w w:val="100"/>
          <w:kern w:val="0"/>
        </w:rPr>
        <w:t>«</w:t>
      </w:r>
      <w:r w:rsidRPr="00326E68">
        <w:rPr>
          <w:spacing w:val="0"/>
          <w:w w:val="100"/>
          <w:kern w:val="0"/>
        </w:rPr>
        <w:t>Евро</w:t>
      </w:r>
      <w:r w:rsidR="00881D21">
        <w:rPr>
          <w:spacing w:val="0"/>
          <w:w w:val="100"/>
          <w:kern w:val="0"/>
        </w:rPr>
        <w:t>»</w:t>
      </w:r>
    </w:p>
    <w:tbl>
      <w:tblPr>
        <w:tblW w:w="0" w:type="auto"/>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3"/>
        <w:gridCol w:w="1617"/>
      </w:tblGrid>
      <w:tr w:rsidR="008733C2" w:rsidRPr="00326E68" w14:paraId="76BB57C2" w14:textId="77777777" w:rsidTr="009562A6">
        <w:tc>
          <w:tcPr>
            <w:tcW w:w="1983" w:type="dxa"/>
            <w:tcBorders>
              <w:bottom w:val="single" w:sz="12" w:space="0" w:color="auto"/>
            </w:tcBorders>
            <w:shd w:val="clear" w:color="auto" w:fill="auto"/>
            <w:vAlign w:val="center"/>
          </w:tcPr>
          <w:p w14:paraId="4ED778B7" w14:textId="77777777" w:rsidR="008733C2" w:rsidRPr="00326E68" w:rsidRDefault="008733C2" w:rsidP="009562A6">
            <w:pPr>
              <w:spacing w:before="40" w:after="40" w:line="240" w:lineRule="auto"/>
              <w:jc w:val="center"/>
              <w:rPr>
                <w:i/>
                <w:sz w:val="16"/>
                <w:szCs w:val="16"/>
              </w:rPr>
            </w:pPr>
            <w:r w:rsidRPr="00326E68">
              <w:rPr>
                <w:i/>
                <w:sz w:val="16"/>
                <w:szCs w:val="16"/>
              </w:rPr>
              <w:t>Правила № 96 ООН</w:t>
            </w:r>
          </w:p>
        </w:tc>
        <w:tc>
          <w:tcPr>
            <w:tcW w:w="1617" w:type="dxa"/>
            <w:tcBorders>
              <w:bottom w:val="single" w:sz="12" w:space="0" w:color="auto"/>
            </w:tcBorders>
            <w:shd w:val="clear" w:color="auto" w:fill="auto"/>
            <w:vAlign w:val="center"/>
          </w:tcPr>
          <w:p w14:paraId="3B3EE3F1" w14:textId="77777777" w:rsidR="008733C2" w:rsidRPr="00326E68" w:rsidRDefault="008733C2" w:rsidP="009562A6">
            <w:pPr>
              <w:spacing w:before="40" w:after="40" w:line="240" w:lineRule="auto"/>
              <w:jc w:val="center"/>
              <w:rPr>
                <w:i/>
                <w:sz w:val="16"/>
                <w:szCs w:val="16"/>
              </w:rPr>
            </w:pPr>
            <w:r w:rsidRPr="00326E68">
              <w:rPr>
                <w:i/>
                <w:sz w:val="16"/>
                <w:szCs w:val="16"/>
              </w:rPr>
              <w:t>Директива 97/68/EC по ВПТ</w:t>
            </w:r>
          </w:p>
        </w:tc>
      </w:tr>
      <w:tr w:rsidR="008733C2" w:rsidRPr="00326E68" w14:paraId="5E79E651" w14:textId="77777777" w:rsidTr="009562A6">
        <w:tc>
          <w:tcPr>
            <w:tcW w:w="1983" w:type="dxa"/>
            <w:tcBorders>
              <w:top w:val="single" w:sz="12" w:space="0" w:color="auto"/>
            </w:tcBorders>
            <w:shd w:val="clear" w:color="auto" w:fill="auto"/>
            <w:vAlign w:val="center"/>
          </w:tcPr>
          <w:p w14:paraId="0C22AB0F" w14:textId="77777777" w:rsidR="008733C2" w:rsidRPr="00326E68" w:rsidRDefault="008733C2" w:rsidP="009562A6">
            <w:pPr>
              <w:spacing w:before="40" w:after="40" w:line="240" w:lineRule="auto"/>
              <w:jc w:val="center"/>
              <w:rPr>
                <w:sz w:val="18"/>
                <w:szCs w:val="18"/>
              </w:rPr>
            </w:pPr>
            <w:r w:rsidRPr="00326E68">
              <w:rPr>
                <w:sz w:val="18"/>
                <w:szCs w:val="18"/>
              </w:rPr>
              <w:t>R96</w:t>
            </w:r>
          </w:p>
        </w:tc>
        <w:tc>
          <w:tcPr>
            <w:tcW w:w="1617" w:type="dxa"/>
            <w:tcBorders>
              <w:top w:val="single" w:sz="12" w:space="0" w:color="auto"/>
            </w:tcBorders>
            <w:shd w:val="clear" w:color="auto" w:fill="auto"/>
            <w:vAlign w:val="center"/>
          </w:tcPr>
          <w:p w14:paraId="29092269" w14:textId="77777777" w:rsidR="008733C2" w:rsidRPr="00326E68" w:rsidRDefault="008733C2" w:rsidP="009562A6">
            <w:pPr>
              <w:spacing w:before="40" w:after="40" w:line="240" w:lineRule="auto"/>
              <w:jc w:val="center"/>
              <w:rPr>
                <w:sz w:val="18"/>
                <w:szCs w:val="18"/>
              </w:rPr>
            </w:pPr>
            <w:r w:rsidRPr="00326E68">
              <w:rPr>
                <w:sz w:val="18"/>
                <w:szCs w:val="18"/>
              </w:rPr>
              <w:t>Этап I</w:t>
            </w:r>
          </w:p>
        </w:tc>
      </w:tr>
      <w:tr w:rsidR="008733C2" w:rsidRPr="00326E68" w14:paraId="654B615D" w14:textId="77777777" w:rsidTr="009562A6">
        <w:tc>
          <w:tcPr>
            <w:tcW w:w="1983" w:type="dxa"/>
            <w:shd w:val="clear" w:color="auto" w:fill="auto"/>
            <w:vAlign w:val="center"/>
          </w:tcPr>
          <w:p w14:paraId="058598E8" w14:textId="77777777" w:rsidR="008733C2" w:rsidRPr="00326E68" w:rsidRDefault="008733C2" w:rsidP="009562A6">
            <w:pPr>
              <w:spacing w:before="40" w:after="40" w:line="240" w:lineRule="auto"/>
              <w:jc w:val="center"/>
              <w:rPr>
                <w:sz w:val="18"/>
                <w:szCs w:val="18"/>
              </w:rPr>
            </w:pPr>
            <w:r w:rsidRPr="00326E68">
              <w:rPr>
                <w:sz w:val="18"/>
                <w:szCs w:val="18"/>
              </w:rPr>
              <w:t>R96.01</w:t>
            </w:r>
          </w:p>
        </w:tc>
        <w:tc>
          <w:tcPr>
            <w:tcW w:w="1617" w:type="dxa"/>
            <w:shd w:val="clear" w:color="auto" w:fill="auto"/>
            <w:vAlign w:val="center"/>
          </w:tcPr>
          <w:p w14:paraId="7147A9D6" w14:textId="77777777" w:rsidR="008733C2" w:rsidRPr="00326E68" w:rsidRDefault="008733C2" w:rsidP="009562A6">
            <w:pPr>
              <w:spacing w:before="40" w:after="40" w:line="240" w:lineRule="auto"/>
              <w:jc w:val="center"/>
              <w:rPr>
                <w:sz w:val="18"/>
                <w:szCs w:val="18"/>
              </w:rPr>
            </w:pPr>
            <w:r w:rsidRPr="00326E68">
              <w:rPr>
                <w:sz w:val="18"/>
                <w:szCs w:val="18"/>
              </w:rPr>
              <w:t>Этап II</w:t>
            </w:r>
          </w:p>
        </w:tc>
      </w:tr>
      <w:tr w:rsidR="008733C2" w:rsidRPr="00326E68" w14:paraId="5F75CDD2" w14:textId="77777777" w:rsidTr="009562A6">
        <w:tc>
          <w:tcPr>
            <w:tcW w:w="1983" w:type="dxa"/>
            <w:tcBorders>
              <w:bottom w:val="single" w:sz="12" w:space="0" w:color="auto"/>
            </w:tcBorders>
            <w:shd w:val="clear" w:color="auto" w:fill="auto"/>
            <w:vAlign w:val="center"/>
          </w:tcPr>
          <w:p w14:paraId="17E318E9" w14:textId="77777777" w:rsidR="008733C2" w:rsidRPr="00326E68" w:rsidRDefault="008733C2" w:rsidP="009562A6">
            <w:pPr>
              <w:spacing w:before="40" w:after="40" w:line="240" w:lineRule="auto"/>
              <w:jc w:val="center"/>
              <w:rPr>
                <w:sz w:val="18"/>
                <w:szCs w:val="18"/>
              </w:rPr>
            </w:pPr>
            <w:r w:rsidRPr="00326E68">
              <w:rPr>
                <w:sz w:val="18"/>
                <w:szCs w:val="18"/>
              </w:rPr>
              <w:t>R96.02</w:t>
            </w:r>
          </w:p>
        </w:tc>
        <w:tc>
          <w:tcPr>
            <w:tcW w:w="1617" w:type="dxa"/>
            <w:tcBorders>
              <w:bottom w:val="single" w:sz="12" w:space="0" w:color="auto"/>
            </w:tcBorders>
            <w:shd w:val="clear" w:color="auto" w:fill="auto"/>
            <w:vAlign w:val="center"/>
          </w:tcPr>
          <w:p w14:paraId="7E3F5A3D" w14:textId="77777777" w:rsidR="008733C2" w:rsidRPr="00326E68" w:rsidRDefault="008733C2" w:rsidP="009562A6">
            <w:pPr>
              <w:spacing w:before="40" w:after="40" w:line="240" w:lineRule="auto"/>
              <w:jc w:val="center"/>
              <w:rPr>
                <w:sz w:val="18"/>
                <w:szCs w:val="18"/>
              </w:rPr>
            </w:pPr>
            <w:r w:rsidRPr="00326E68">
              <w:rPr>
                <w:sz w:val="18"/>
                <w:szCs w:val="18"/>
              </w:rPr>
              <w:t>Этап IIIA</w:t>
            </w:r>
          </w:p>
        </w:tc>
      </w:tr>
    </w:tbl>
    <w:p w14:paraId="4565CE46" w14:textId="77777777" w:rsidR="00F254EB" w:rsidRDefault="00F254EB" w:rsidP="00BC2BCE">
      <w:pPr>
        <w:pStyle w:val="SingleTxtGR"/>
        <w:tabs>
          <w:tab w:val="clear" w:pos="1701"/>
          <w:tab w:val="left" w:pos="426"/>
          <w:tab w:val="left" w:pos="3060"/>
          <w:tab w:val="left" w:pos="3600"/>
        </w:tabs>
        <w:spacing w:before="120"/>
        <w:ind w:left="170" w:hanging="170"/>
        <w:sectPr w:rsidR="00F254EB" w:rsidSect="00121A27">
          <w:headerReference w:type="first" r:id="rId62"/>
          <w:footnotePr>
            <w:numRestart w:val="eachSect"/>
          </w:footnotePr>
          <w:endnotePr>
            <w:numFmt w:val="decimal"/>
          </w:endnotePr>
          <w:type w:val="evenPage"/>
          <w:pgSz w:w="11906" w:h="16838" w:code="9"/>
          <w:pgMar w:top="1418" w:right="1134" w:bottom="1134" w:left="1134" w:header="851" w:footer="567" w:gutter="0"/>
          <w:cols w:space="708"/>
          <w:titlePg/>
          <w:docGrid w:linePitch="360"/>
        </w:sectPr>
      </w:pPr>
    </w:p>
    <w:p w14:paraId="6DA73D3A" w14:textId="77777777" w:rsidR="00F254EB" w:rsidRPr="00BA03F4" w:rsidRDefault="00F254EB" w:rsidP="00F254EB">
      <w:pPr>
        <w:pStyle w:val="HChGR"/>
      </w:pPr>
      <w:r w:rsidRPr="00326E68">
        <w:rPr>
          <w:spacing w:val="0"/>
          <w:w w:val="100"/>
          <w:kern w:val="0"/>
        </w:rPr>
        <w:lastRenderedPageBreak/>
        <w:t>Приложение 4 – Добавление 4</w:t>
      </w:r>
    </w:p>
    <w:p w14:paraId="43E4C631" w14:textId="77777777" w:rsidR="00F254EB" w:rsidRPr="00326E68" w:rsidRDefault="00F254EB" w:rsidP="00F254EB">
      <w:pPr>
        <w:pStyle w:val="HChG"/>
      </w:pPr>
      <w:bookmarkStart w:id="21" w:name="_Toc377654875"/>
      <w:r w:rsidRPr="00BA03F4">
        <w:tab/>
      </w:r>
      <w:r w:rsidRPr="00BA03F4">
        <w:tab/>
      </w:r>
      <w:r w:rsidRPr="00326E68">
        <w:t>Хозяйственная практика</w:t>
      </w:r>
    </w:p>
    <w:p w14:paraId="3A9423D6" w14:textId="77777777" w:rsidR="008733C2" w:rsidRDefault="005F5B66" w:rsidP="00F254EB">
      <w:pPr>
        <w:pStyle w:val="SingleTxtG"/>
      </w:pPr>
      <w:r>
        <w:tab/>
      </w:r>
      <w:r w:rsidR="00F254EB" w:rsidRPr="003F7930">
        <w:t xml:space="preserve">Некоторые проблемы с транспортными средствами, которые возникают в связи с качеством топлива, могут быть обусловлены ухудшением его качества в системе раздачи топлива, после его вывоза с нефтеперегонного завода. Если в трубопроводное хозяйство и хранилища не вкладывать необходимые средства и не проводить техническое обслуживание соответствующего оборудования, то это может приводить к убыли в результате испарения, утечке и загрязнению топлива механическими примесями и водой. Эти явления в свою очередь могут дополнительно усугублять </w:t>
      </w:r>
      <w:r w:rsidR="00F254EB" w:rsidRPr="003F7930">
        <w:rPr>
          <w:rFonts w:eastAsiaTheme="minorEastAsia"/>
          <w:lang w:eastAsia="zh-CN"/>
        </w:rPr>
        <w:t>упомянутые</w:t>
      </w:r>
      <w:r w:rsidR="00F254EB" w:rsidRPr="003F7930">
        <w:t xml:space="preserve"> проблемы с транспортными средствами. Слабая организация ремонтно</w:t>
      </w:r>
      <w:r w:rsidR="00F254EB" w:rsidRPr="003F7930">
        <w:noBreakHyphen/>
        <w:t xml:space="preserve">профилактических работ на заправочной станции, например слишком редкая смена фильтров на раздаточных колонках или </w:t>
      </w:r>
      <w:r w:rsidR="00881D21">
        <w:t>«</w:t>
      </w:r>
      <w:r w:rsidR="00F254EB" w:rsidRPr="003F7930">
        <w:t>зачерпывание</w:t>
      </w:r>
      <w:r w:rsidR="00881D21">
        <w:t>»</w:t>
      </w:r>
      <w:r w:rsidR="00F254EB" w:rsidRPr="003F7930">
        <w:t xml:space="preserve"> топлива из емкостей для проверки на содержание воды, может обострить эти проблемы, </w:t>
      </w:r>
      <w:r>
        <w:br/>
      </w:r>
      <w:r w:rsidR="00F254EB" w:rsidRPr="003F7930">
        <w:t>вплоть до коррозии внутренних деталей транспортных средств. Полезное руководство по надлежащему ведению топливного хозяйства опубликовано ЕКС в документе CEN TR/15367</w:t>
      </w:r>
      <w:r w:rsidR="00F254EB" w:rsidRPr="00F254EB">
        <w:rPr>
          <w:rStyle w:val="ab"/>
          <w:szCs w:val="18"/>
        </w:rPr>
        <w:footnoteReference w:id="19"/>
      </w:r>
      <w:r w:rsidR="00F254EB" w:rsidRPr="003F7930">
        <w:t>.</w:t>
      </w:r>
      <w:bookmarkEnd w:id="21"/>
    </w:p>
    <w:p w14:paraId="602FA102" w14:textId="77777777" w:rsidR="00F254EB" w:rsidRDefault="00F254EB" w:rsidP="00F254EB">
      <w:pPr>
        <w:pStyle w:val="SingleTxtG"/>
        <w:sectPr w:rsidR="00F254EB" w:rsidSect="00F254EB">
          <w:headerReference w:type="first" r:id="rId63"/>
          <w:footerReference w:type="first" r:id="rId64"/>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p>
    <w:p w14:paraId="1E40A285" w14:textId="77777777" w:rsidR="00F254EB" w:rsidRPr="00BA03F4" w:rsidRDefault="00F254EB" w:rsidP="00242C7E">
      <w:pPr>
        <w:pStyle w:val="HChG"/>
      </w:pPr>
      <w:r w:rsidRPr="00BA03F4">
        <w:lastRenderedPageBreak/>
        <w:t>Приложение 5</w:t>
      </w:r>
    </w:p>
    <w:p w14:paraId="30A78529" w14:textId="77777777" w:rsidR="00F254EB" w:rsidRPr="00BA03F4" w:rsidRDefault="00F254EB" w:rsidP="00242C7E">
      <w:pPr>
        <w:pStyle w:val="HChG"/>
      </w:pPr>
      <w:r w:rsidRPr="00BA03F4">
        <w:tab/>
      </w:r>
      <w:r w:rsidRPr="00BA03F4">
        <w:tab/>
        <w:t>Принципы проектирования систем органов управления современных систем помощи водителю (ССПВ)</w:t>
      </w:r>
    </w:p>
    <w:p w14:paraId="25AC3C41" w14:textId="77777777" w:rsidR="00F254EB" w:rsidRPr="00BA03F4" w:rsidRDefault="005F5B66" w:rsidP="00242C7E">
      <w:pPr>
        <w:pStyle w:val="SingleTxtG"/>
      </w:pPr>
      <w:r>
        <w:tab/>
      </w:r>
      <w:r w:rsidR="00F254EB" w:rsidRPr="00BA03F4">
        <w:t>Настоящий документ был пересмотрен с учетом результатов обсуждений, состоявшихся на последнем совещании неофициальной группы по ИТС 15 марта 2013</w:t>
      </w:r>
      <w:r w:rsidR="00AA1DCD">
        <w:t> </w:t>
      </w:r>
      <w:r w:rsidR="00F254EB" w:rsidRPr="00BA03F4">
        <w:t>года. В качестве следующего шага он будет представлен в соответствии с программой работы на рассмотрение WP.29 в порядке принятия по нему соответствующего решения.</w:t>
      </w:r>
    </w:p>
    <w:p w14:paraId="5B905298" w14:textId="77777777" w:rsidR="00F254EB" w:rsidRPr="00881D21" w:rsidRDefault="00F254EB" w:rsidP="00242C7E">
      <w:pPr>
        <w:widowControl w:val="0"/>
        <w:tabs>
          <w:tab w:val="left" w:pos="1701"/>
          <w:tab w:val="left" w:pos="2268"/>
        </w:tabs>
        <w:suppressAutoHyphens w:val="0"/>
        <w:spacing w:before="360" w:line="240" w:lineRule="auto"/>
        <w:ind w:left="1134"/>
        <w:jc w:val="both"/>
        <w:rPr>
          <w:rFonts w:eastAsia="MS Mincho" w:cs="Times New Roman"/>
          <w:b/>
          <w:kern w:val="2"/>
          <w:sz w:val="24"/>
          <w:szCs w:val="24"/>
          <w:lang w:eastAsia="ja-JP"/>
        </w:rPr>
      </w:pPr>
      <w:r w:rsidRPr="00881D21">
        <w:rPr>
          <w:rFonts w:eastAsia="MS Mincho" w:cs="Times New Roman"/>
          <w:b/>
          <w:kern w:val="2"/>
          <w:sz w:val="24"/>
          <w:szCs w:val="24"/>
          <w:lang w:eastAsia="ja-JP"/>
        </w:rPr>
        <w:t>Содержание</w:t>
      </w:r>
    </w:p>
    <w:p w14:paraId="4ABD67E9" w14:textId="77777777" w:rsidR="00F254EB" w:rsidRPr="00BA03F4" w:rsidRDefault="00F254EB" w:rsidP="00F254EB">
      <w:pPr>
        <w:tabs>
          <w:tab w:val="right" w:pos="9638"/>
        </w:tabs>
        <w:spacing w:after="120"/>
        <w:ind w:left="283"/>
        <w:rPr>
          <w:sz w:val="18"/>
        </w:rPr>
      </w:pPr>
      <w:r w:rsidRPr="00BA03F4">
        <w:rPr>
          <w:i/>
          <w:sz w:val="18"/>
        </w:rPr>
        <w:tab/>
        <w:t>Стр.</w:t>
      </w:r>
    </w:p>
    <w:p w14:paraId="5F48358D" w14:textId="4DAA47E3" w:rsidR="00F254EB" w:rsidRPr="003B3FC3" w:rsidRDefault="00F254EB" w:rsidP="00242C7E">
      <w:pPr>
        <w:tabs>
          <w:tab w:val="right" w:pos="850"/>
          <w:tab w:val="left" w:pos="1134"/>
          <w:tab w:val="left" w:pos="1559"/>
          <w:tab w:val="left" w:pos="1984"/>
          <w:tab w:val="left" w:leader="dot" w:pos="8787"/>
          <w:tab w:val="right" w:pos="9638"/>
        </w:tabs>
        <w:spacing w:after="120"/>
        <w:ind w:left="850"/>
      </w:pPr>
      <w:r>
        <w:tab/>
        <w:t>1.</w:t>
      </w:r>
      <w:r>
        <w:tab/>
        <w:t>Предисловие</w:t>
      </w:r>
      <w:r>
        <w:tab/>
      </w:r>
      <w:r>
        <w:tab/>
      </w:r>
      <w:r w:rsidRPr="003B3FC3">
        <w:t>1</w:t>
      </w:r>
      <w:r w:rsidR="00FD7799">
        <w:t>03</w:t>
      </w:r>
    </w:p>
    <w:p w14:paraId="703B4F3E" w14:textId="1D438393" w:rsidR="00F254EB" w:rsidRPr="003B3FC3" w:rsidRDefault="00F254EB" w:rsidP="00242C7E">
      <w:pPr>
        <w:tabs>
          <w:tab w:val="right" w:pos="850"/>
          <w:tab w:val="left" w:pos="1134"/>
          <w:tab w:val="left" w:pos="1559"/>
          <w:tab w:val="left" w:pos="1984"/>
          <w:tab w:val="left" w:leader="dot" w:pos="8787"/>
          <w:tab w:val="right" w:pos="9638"/>
        </w:tabs>
        <w:spacing w:after="120"/>
        <w:ind w:left="850"/>
      </w:pPr>
      <w:r>
        <w:tab/>
        <w:t>2.</w:t>
      </w:r>
      <w:r>
        <w:tab/>
        <w:t>Сфера применения</w:t>
      </w:r>
      <w:r>
        <w:tab/>
      </w:r>
      <w:r>
        <w:tab/>
      </w:r>
      <w:r w:rsidRPr="003B3FC3">
        <w:t>1</w:t>
      </w:r>
      <w:r w:rsidR="00FD7799">
        <w:t>0</w:t>
      </w:r>
      <w:r w:rsidRPr="003B3FC3">
        <w:t>3</w:t>
      </w:r>
    </w:p>
    <w:p w14:paraId="2E5BE261" w14:textId="29C99695" w:rsidR="00F254EB" w:rsidRPr="003B3FC3" w:rsidRDefault="00F254EB" w:rsidP="00242C7E">
      <w:pPr>
        <w:tabs>
          <w:tab w:val="right" w:pos="850"/>
          <w:tab w:val="left" w:pos="1134"/>
          <w:tab w:val="left" w:pos="1559"/>
          <w:tab w:val="left" w:pos="1984"/>
          <w:tab w:val="left" w:leader="dot" w:pos="8787"/>
          <w:tab w:val="right" w:pos="9638"/>
        </w:tabs>
        <w:spacing w:after="120"/>
        <w:ind w:left="850"/>
      </w:pPr>
      <w:r>
        <w:tab/>
        <w:t>3.</w:t>
      </w:r>
      <w:r>
        <w:tab/>
        <w:t>Существующие правила</w:t>
      </w:r>
      <w:r>
        <w:tab/>
      </w:r>
      <w:r>
        <w:tab/>
      </w:r>
      <w:r w:rsidRPr="003B3FC3">
        <w:t>1</w:t>
      </w:r>
      <w:r w:rsidR="00FD7799">
        <w:t>04</w:t>
      </w:r>
    </w:p>
    <w:p w14:paraId="16086999" w14:textId="3A2837BC" w:rsidR="00F254EB" w:rsidRPr="005D3184" w:rsidRDefault="00F254EB" w:rsidP="00242C7E">
      <w:pPr>
        <w:tabs>
          <w:tab w:val="right" w:pos="850"/>
          <w:tab w:val="left" w:pos="1134"/>
          <w:tab w:val="left" w:pos="1559"/>
          <w:tab w:val="left" w:pos="1984"/>
          <w:tab w:val="left" w:leader="dot" w:pos="8787"/>
          <w:tab w:val="right" w:pos="9638"/>
        </w:tabs>
        <w:spacing w:after="120"/>
        <w:ind w:left="850"/>
      </w:pPr>
      <w:r>
        <w:tab/>
        <w:t>4.</w:t>
      </w:r>
      <w:r>
        <w:tab/>
        <w:t>Принципы управления</w:t>
      </w:r>
      <w:r>
        <w:tab/>
      </w:r>
      <w:r>
        <w:tab/>
      </w:r>
      <w:r w:rsidRPr="005D3184">
        <w:t>1</w:t>
      </w:r>
      <w:r w:rsidR="00FD7799">
        <w:t>0</w:t>
      </w:r>
      <w:r w:rsidRPr="005D3184">
        <w:t>4</w:t>
      </w:r>
    </w:p>
    <w:p w14:paraId="5BC7DB90" w14:textId="5643BFA4" w:rsidR="00F254EB" w:rsidRPr="005D3184" w:rsidRDefault="00F254EB" w:rsidP="00242C7E">
      <w:pPr>
        <w:tabs>
          <w:tab w:val="right" w:pos="850"/>
          <w:tab w:val="left" w:pos="1134"/>
          <w:tab w:val="left" w:pos="1559"/>
          <w:tab w:val="left" w:pos="1984"/>
          <w:tab w:val="left" w:leader="dot" w:pos="8787"/>
          <w:tab w:val="right" w:pos="9638"/>
        </w:tabs>
        <w:spacing w:after="120"/>
        <w:ind w:left="850"/>
      </w:pPr>
      <w:r>
        <w:tab/>
      </w:r>
      <w:r>
        <w:tab/>
        <w:t>4.1</w:t>
      </w:r>
      <w:r>
        <w:tab/>
        <w:t>Элементы управления</w:t>
      </w:r>
      <w:r>
        <w:tab/>
      </w:r>
      <w:r>
        <w:tab/>
      </w:r>
      <w:r w:rsidRPr="005D3184">
        <w:t>1</w:t>
      </w:r>
      <w:r w:rsidR="00672755">
        <w:t>05</w:t>
      </w:r>
    </w:p>
    <w:p w14:paraId="1D3EFA02" w14:textId="47F3252D" w:rsidR="00F254EB" w:rsidRPr="005D3184" w:rsidRDefault="00F254EB" w:rsidP="00242C7E">
      <w:pPr>
        <w:tabs>
          <w:tab w:val="right" w:pos="850"/>
          <w:tab w:val="left" w:pos="1134"/>
          <w:tab w:val="left" w:pos="1559"/>
          <w:tab w:val="left" w:pos="1984"/>
          <w:tab w:val="left" w:leader="dot" w:pos="8787"/>
          <w:tab w:val="right" w:pos="9638"/>
        </w:tabs>
        <w:spacing w:after="120"/>
        <w:ind w:left="850"/>
      </w:pPr>
      <w:r>
        <w:tab/>
      </w:r>
      <w:r>
        <w:tab/>
        <w:t>4.2</w:t>
      </w:r>
      <w:r>
        <w:tab/>
        <w:t>Рабочие элементы</w:t>
      </w:r>
      <w:r>
        <w:tab/>
      </w:r>
      <w:r>
        <w:tab/>
      </w:r>
      <w:r w:rsidRPr="005D3184">
        <w:t>1</w:t>
      </w:r>
      <w:r w:rsidR="00672755">
        <w:t>0</w:t>
      </w:r>
      <w:r w:rsidRPr="005D3184">
        <w:t>5</w:t>
      </w:r>
    </w:p>
    <w:p w14:paraId="1409D846" w14:textId="3E2093D9" w:rsidR="00F254EB" w:rsidRPr="005D3184" w:rsidRDefault="00F254EB" w:rsidP="00242C7E">
      <w:pPr>
        <w:tabs>
          <w:tab w:val="right" w:pos="850"/>
          <w:tab w:val="left" w:pos="1134"/>
          <w:tab w:val="left" w:pos="1559"/>
          <w:tab w:val="left" w:pos="1984"/>
          <w:tab w:val="left" w:leader="dot" w:pos="8787"/>
          <w:tab w:val="right" w:pos="9638"/>
        </w:tabs>
        <w:spacing w:after="120"/>
        <w:ind w:left="850"/>
      </w:pPr>
      <w:r w:rsidRPr="00BA03F4">
        <w:tab/>
      </w:r>
      <w:r w:rsidRPr="00BA03F4">
        <w:tab/>
        <w:t>4.3</w:t>
      </w:r>
      <w:r w:rsidRPr="00BA03F4">
        <w:tab/>
        <w:t>Элем</w:t>
      </w:r>
      <w:r>
        <w:t>енты отображения информации</w:t>
      </w:r>
      <w:r>
        <w:tab/>
      </w:r>
      <w:r>
        <w:tab/>
      </w:r>
      <w:r w:rsidRPr="005D3184">
        <w:t>1</w:t>
      </w:r>
      <w:r w:rsidR="00672755">
        <w:t>06</w:t>
      </w:r>
    </w:p>
    <w:p w14:paraId="58BABC16" w14:textId="351DE6C6" w:rsidR="00F254EB" w:rsidRPr="005D3184" w:rsidRDefault="00F254EB" w:rsidP="00242C7E">
      <w:pPr>
        <w:tabs>
          <w:tab w:val="right" w:pos="850"/>
          <w:tab w:val="left" w:pos="1134"/>
          <w:tab w:val="left" w:pos="1559"/>
          <w:tab w:val="left" w:pos="1984"/>
          <w:tab w:val="left" w:leader="dot" w:pos="8787"/>
          <w:tab w:val="right" w:pos="9638"/>
        </w:tabs>
        <w:spacing w:after="120"/>
        <w:ind w:left="850"/>
      </w:pPr>
      <w:r w:rsidRPr="00BA03F4">
        <w:tab/>
      </w:r>
      <w:r w:rsidRPr="00BA03F4">
        <w:tab/>
        <w:t>4</w:t>
      </w:r>
      <w:r>
        <w:t>.4</w:t>
      </w:r>
      <w:r>
        <w:tab/>
        <w:t>Вспомогательные элементы</w:t>
      </w:r>
      <w:r>
        <w:tab/>
      </w:r>
      <w:r>
        <w:tab/>
      </w:r>
      <w:r w:rsidRPr="005D3184">
        <w:t>1</w:t>
      </w:r>
      <w:r w:rsidR="00672755">
        <w:t>0</w:t>
      </w:r>
      <w:r w:rsidRPr="005D3184">
        <w:t>6</w:t>
      </w:r>
    </w:p>
    <w:p w14:paraId="0ECE7CD9" w14:textId="2843D088" w:rsidR="00F254EB" w:rsidRPr="005D3184" w:rsidRDefault="00F254EB" w:rsidP="00242C7E">
      <w:pPr>
        <w:tabs>
          <w:tab w:val="right" w:pos="850"/>
          <w:tab w:val="left" w:pos="1134"/>
          <w:tab w:val="left" w:pos="1559"/>
          <w:tab w:val="left" w:leader="dot" w:pos="8787"/>
          <w:tab w:val="right" w:pos="9638"/>
        </w:tabs>
        <w:spacing w:after="120"/>
        <w:ind w:left="850"/>
      </w:pPr>
      <w:r>
        <w:tab/>
        <w:t>5.</w:t>
      </w:r>
      <w:r>
        <w:tab/>
        <w:t>Резюме</w:t>
      </w:r>
      <w:r>
        <w:tab/>
      </w:r>
      <w:r>
        <w:tab/>
      </w:r>
      <w:r w:rsidRPr="005D3184">
        <w:t>1</w:t>
      </w:r>
      <w:r w:rsidR="00672755">
        <w:t>0</w:t>
      </w:r>
      <w:r w:rsidRPr="005D3184">
        <w:t>7</w:t>
      </w:r>
    </w:p>
    <w:p w14:paraId="2298570B" w14:textId="3F606819" w:rsidR="00F254EB" w:rsidRPr="005D3184" w:rsidRDefault="00F254EB" w:rsidP="00242C7E">
      <w:pPr>
        <w:tabs>
          <w:tab w:val="right" w:pos="850"/>
          <w:tab w:val="left" w:pos="1134"/>
          <w:tab w:val="left" w:pos="1559"/>
          <w:tab w:val="right" w:pos="2430"/>
          <w:tab w:val="left" w:leader="dot" w:pos="8787"/>
          <w:tab w:val="right" w:pos="9638"/>
        </w:tabs>
        <w:spacing w:after="120"/>
        <w:ind w:left="1984" w:hanging="1134"/>
      </w:pPr>
      <w:r w:rsidRPr="00BA03F4">
        <w:tab/>
      </w:r>
      <w:r w:rsidRPr="00BA03F4">
        <w:tab/>
        <w:t xml:space="preserve">Добавление: Взаимодействие </w:t>
      </w:r>
      <w:r w:rsidR="00881D21">
        <w:t>«</w:t>
      </w:r>
      <w:r w:rsidRPr="00BA03F4">
        <w:t>человек–машина</w:t>
      </w:r>
      <w:r w:rsidR="00881D21">
        <w:t>»</w:t>
      </w:r>
      <w:r w:rsidRPr="00BA03F4">
        <w:t xml:space="preserve"> (ВЧМ) – </w:t>
      </w:r>
      <w:r w:rsidRPr="00BA03F4">
        <w:br/>
        <w:t>Соображения, касающиеся сис</w:t>
      </w:r>
      <w:r>
        <w:t>тем органов управления ССПВ</w:t>
      </w:r>
      <w:r>
        <w:tab/>
      </w:r>
      <w:r>
        <w:tab/>
      </w:r>
      <w:r w:rsidRPr="005D3184">
        <w:t>1</w:t>
      </w:r>
      <w:r w:rsidR="00672755">
        <w:t>0</w:t>
      </w:r>
      <w:r w:rsidRPr="005D3184">
        <w:t>9</w:t>
      </w:r>
    </w:p>
    <w:p w14:paraId="494FFC0A" w14:textId="6E410F67" w:rsidR="00F254EB" w:rsidRPr="005D3184" w:rsidRDefault="00F254EB" w:rsidP="00242C7E">
      <w:pPr>
        <w:tabs>
          <w:tab w:val="right" w:pos="850"/>
          <w:tab w:val="left" w:pos="1134"/>
          <w:tab w:val="left" w:pos="1559"/>
          <w:tab w:val="left" w:pos="1984"/>
          <w:tab w:val="left" w:leader="dot" w:pos="8787"/>
          <w:tab w:val="right" w:pos="9638"/>
        </w:tabs>
        <w:spacing w:after="120"/>
        <w:ind w:left="850"/>
      </w:pPr>
      <w:r>
        <w:tab/>
      </w:r>
      <w:r>
        <w:tab/>
        <w:t>1.</w:t>
      </w:r>
      <w:r>
        <w:tab/>
        <w:t>Введение</w:t>
      </w:r>
      <w:r>
        <w:tab/>
      </w:r>
      <w:r>
        <w:tab/>
      </w:r>
      <w:r w:rsidRPr="005D3184">
        <w:t>1</w:t>
      </w:r>
      <w:r w:rsidR="00672755">
        <w:t>0</w:t>
      </w:r>
      <w:r w:rsidRPr="005D3184">
        <w:t>9</w:t>
      </w:r>
    </w:p>
    <w:p w14:paraId="1C84EA92" w14:textId="7A3809EF" w:rsidR="00F254EB" w:rsidRPr="005D3184" w:rsidRDefault="00F254EB" w:rsidP="00242C7E">
      <w:pPr>
        <w:tabs>
          <w:tab w:val="right" w:pos="850"/>
          <w:tab w:val="left" w:pos="1134"/>
          <w:tab w:val="left" w:pos="1559"/>
          <w:tab w:val="left" w:pos="1984"/>
          <w:tab w:val="left" w:leader="dot" w:pos="8787"/>
          <w:tab w:val="right" w:pos="9638"/>
        </w:tabs>
        <w:spacing w:after="120"/>
        <w:ind w:left="850"/>
      </w:pPr>
      <w:r w:rsidRPr="00BA03F4">
        <w:tab/>
      </w:r>
      <w:r w:rsidRPr="00BA03F4">
        <w:tab/>
        <w:t>2.</w:t>
      </w:r>
      <w:r w:rsidRPr="00BA03F4">
        <w:tab/>
        <w:t>Человеческий фактор в раз</w:t>
      </w:r>
      <w:r>
        <w:t>витии системы автоматизации</w:t>
      </w:r>
      <w:r>
        <w:tab/>
      </w:r>
      <w:r>
        <w:tab/>
      </w:r>
      <w:r w:rsidRPr="005D3184">
        <w:t>1</w:t>
      </w:r>
      <w:r w:rsidR="00672755">
        <w:t>11</w:t>
      </w:r>
    </w:p>
    <w:p w14:paraId="32279BD6" w14:textId="4B6E646E" w:rsidR="00F254EB" w:rsidRPr="005D3184" w:rsidRDefault="00F254EB" w:rsidP="00242C7E">
      <w:pPr>
        <w:tabs>
          <w:tab w:val="right" w:pos="850"/>
          <w:tab w:val="left" w:pos="1134"/>
          <w:tab w:val="left" w:pos="1559"/>
          <w:tab w:val="left" w:pos="1984"/>
          <w:tab w:val="left" w:leader="dot" w:pos="8787"/>
          <w:tab w:val="right" w:pos="9638"/>
        </w:tabs>
        <w:spacing w:after="120"/>
        <w:ind w:left="850"/>
      </w:pPr>
      <w:r w:rsidRPr="00BA03F4">
        <w:tab/>
      </w:r>
      <w:r w:rsidRPr="00BA03F4">
        <w:tab/>
        <w:t>3.</w:t>
      </w:r>
      <w:r w:rsidRPr="00BA03F4">
        <w:tab/>
        <w:t>Включенность в</w:t>
      </w:r>
      <w:r>
        <w:t>одителя в контур управления</w:t>
      </w:r>
      <w:r>
        <w:tab/>
      </w:r>
      <w:r>
        <w:tab/>
      </w:r>
      <w:r w:rsidRPr="005D3184">
        <w:t>1</w:t>
      </w:r>
      <w:r w:rsidR="00672755">
        <w:t>13</w:t>
      </w:r>
    </w:p>
    <w:p w14:paraId="34922E72" w14:textId="25A14742" w:rsidR="00F254EB" w:rsidRPr="00766B16" w:rsidRDefault="00F254EB" w:rsidP="00242C7E">
      <w:pPr>
        <w:tabs>
          <w:tab w:val="right" w:pos="850"/>
          <w:tab w:val="left" w:pos="1134"/>
          <w:tab w:val="left" w:pos="1559"/>
          <w:tab w:val="left" w:pos="1984"/>
          <w:tab w:val="left" w:leader="dot" w:pos="8787"/>
          <w:tab w:val="right" w:pos="9638"/>
        </w:tabs>
        <w:spacing w:after="120"/>
        <w:ind w:left="850"/>
      </w:pPr>
      <w:r>
        <w:tab/>
      </w:r>
      <w:r>
        <w:tab/>
        <w:t>4.</w:t>
      </w:r>
      <w:r>
        <w:tab/>
        <w:t>Будущая работа</w:t>
      </w:r>
      <w:r>
        <w:tab/>
      </w:r>
      <w:r>
        <w:tab/>
      </w:r>
      <w:r w:rsidRPr="00766B16">
        <w:t>1</w:t>
      </w:r>
      <w:r w:rsidR="00672755">
        <w:t>1</w:t>
      </w:r>
      <w:r w:rsidRPr="00766B16">
        <w:t>5</w:t>
      </w:r>
    </w:p>
    <w:p w14:paraId="670C8CC0" w14:textId="2442A516" w:rsidR="00F254EB" w:rsidRPr="00766B16" w:rsidRDefault="00F254EB" w:rsidP="00242C7E">
      <w:pPr>
        <w:tabs>
          <w:tab w:val="right" w:pos="850"/>
          <w:tab w:val="left" w:pos="1134"/>
          <w:tab w:val="left" w:pos="1559"/>
          <w:tab w:val="left" w:pos="1984"/>
          <w:tab w:val="left" w:leader="dot" w:pos="8787"/>
          <w:tab w:val="right" w:pos="9638"/>
        </w:tabs>
        <w:spacing w:after="120"/>
        <w:ind w:left="850"/>
      </w:pPr>
      <w:r>
        <w:tab/>
      </w:r>
      <w:r>
        <w:tab/>
        <w:t>5.</w:t>
      </w:r>
      <w:r>
        <w:tab/>
        <w:t>Библиография</w:t>
      </w:r>
      <w:r>
        <w:tab/>
      </w:r>
      <w:r>
        <w:tab/>
      </w:r>
      <w:r w:rsidRPr="00766B16">
        <w:t>1</w:t>
      </w:r>
      <w:r w:rsidR="00672755">
        <w:t>15</w:t>
      </w:r>
    </w:p>
    <w:p w14:paraId="67808A93" w14:textId="36C797EC" w:rsidR="00F254EB" w:rsidRPr="00BA03F4" w:rsidRDefault="00F254EB" w:rsidP="00242C7E">
      <w:pPr>
        <w:pStyle w:val="HChG"/>
      </w:pPr>
      <w:bookmarkStart w:id="22" w:name="_Toc377654878"/>
      <w:r w:rsidRPr="00BA03F4">
        <w:br w:type="page"/>
      </w:r>
      <w:r w:rsidR="006E2BA6">
        <w:lastRenderedPageBreak/>
        <w:tab/>
      </w:r>
      <w:r w:rsidRPr="00BA03F4">
        <w:t>1.</w:t>
      </w:r>
      <w:bookmarkEnd w:id="22"/>
      <w:r>
        <w:tab/>
      </w:r>
      <w:r w:rsidRPr="00BA03F4">
        <w:t>Предисловие</w:t>
      </w:r>
    </w:p>
    <w:p w14:paraId="495107A9" w14:textId="77777777" w:rsidR="00F254EB" w:rsidRPr="00BA03F4" w:rsidRDefault="005F5B66" w:rsidP="00242C7E">
      <w:pPr>
        <w:pStyle w:val="SingleTxtG"/>
      </w:pPr>
      <w:r>
        <w:tab/>
      </w:r>
      <w:r w:rsidR="00F254EB" w:rsidRPr="00BA03F4">
        <w:t>ССПВ (современные системы помощи водителю) разрабатываются в целях оказания водителям помощи в управлении транспортным средством и повышения безопасности дорожного движения. Среди изделий, которые поступают на рынок, есть системы предупреждения, информирующие о наличии той или иной опасности, которая может сказаться на безопасности, и системы управления, позволяющие облегчить контроль за ситуац</w:t>
      </w:r>
      <w:r w:rsidR="00F254EB" w:rsidRPr="00242C7E">
        <w:t>и</w:t>
      </w:r>
      <w:r w:rsidR="00F254EB" w:rsidRPr="00BA03F4">
        <w:t>ей в условиях нормального управления транспортным средством и помочь водителю избежать ДТП и/или смягчить последствия аварии в критических ситуациях. В июне 2011 года неофициальная группа WP.29/ITS разработала и предложила базовые руководящие принципы проектирования аварийных систем предупреждения, которые отчасти уже нашли отражение в ходе обсуждений нормативных аспектов систем экстренного торможения (ОСЭТ) и предупреждения о выходе из полосы движения (СПВП).</w:t>
      </w:r>
    </w:p>
    <w:p w14:paraId="449FCB91" w14:textId="77777777" w:rsidR="00F254EB" w:rsidRPr="00BA03F4" w:rsidRDefault="005F5B66" w:rsidP="00242C7E">
      <w:pPr>
        <w:pStyle w:val="SingleTxtG"/>
      </w:pPr>
      <w:r>
        <w:tab/>
      </w:r>
      <w:r w:rsidR="00F254EB" w:rsidRPr="00BA03F4">
        <w:t>Исследования в области систем управления проводятся в настоящее время в целом ряде стран и регионов, однако они пока еще не позволили разработать какие</w:t>
      </w:r>
      <w:r>
        <w:noBreakHyphen/>
      </w:r>
      <w:r w:rsidR="00F254EB" w:rsidRPr="00BA03F4">
        <w:t xml:space="preserve">либо согласованные на международном уровне руководящие принципы. Вместе с тем системы управления предполагают необходимость некоторых базовых знаний принципов их разработки, поскольку необходимо сделать так, чтобы эти системы были безопасны и удобны в пользовании для среднего водителя и давали ему при необходимости возможность полностью взять управление транспортным средством на себя. В порядке решения этой задачи Европа проводит исследования по линии проекта </w:t>
      </w:r>
      <w:r w:rsidR="00881D21">
        <w:t>«</w:t>
      </w:r>
      <w:r w:rsidR="00F254EB" w:rsidRPr="00BA03F4">
        <w:t>RESPONSE-3</w:t>
      </w:r>
      <w:r w:rsidR="00881D21">
        <w:t>»</w:t>
      </w:r>
      <w:r w:rsidR="00F254EB" w:rsidRPr="00BA03F4">
        <w:t>, а Япония – аналогичные исследования по линии проекта ТСУБ.</w:t>
      </w:r>
    </w:p>
    <w:p w14:paraId="4151461A" w14:textId="77777777" w:rsidR="00F254EB" w:rsidRPr="00BA03F4" w:rsidRDefault="005F5B66" w:rsidP="00242C7E">
      <w:pPr>
        <w:pStyle w:val="SingleTxtG"/>
      </w:pPr>
      <w:r>
        <w:tab/>
      </w:r>
      <w:r w:rsidR="00F254EB" w:rsidRPr="00BA03F4">
        <w:t xml:space="preserve">В настоящем документе акцент сделан на системах управления типа ССПВ и кратко излагаются необходимые принципы, которые представляют чрезвычайно важное значение для функции ВЧМ (взаимодействие </w:t>
      </w:r>
      <w:r w:rsidR="00881D21">
        <w:t>«</w:t>
      </w:r>
      <w:r w:rsidR="00F254EB" w:rsidRPr="00BA03F4">
        <w:t>человек–машина</w:t>
      </w:r>
      <w:r w:rsidR="00881D21">
        <w:t>»</w:t>
      </w:r>
      <w:r w:rsidR="00F254EB" w:rsidRPr="00BA03F4">
        <w:t>) в условиях использования соответствующих систем управления. С учетом того факта, что разработка новых систем управления все еще продолжается и что в будущем в систему сбыта поступит целый ряд таких систем, в данном документе акцент сделан на общих принципах, которые были бы применимы во всех случаях, а не только в случае конкретных систем.</w:t>
      </w:r>
    </w:p>
    <w:p w14:paraId="65FB37C6" w14:textId="77777777" w:rsidR="00F254EB" w:rsidRPr="00BA03F4" w:rsidRDefault="005F5B66" w:rsidP="00242C7E">
      <w:pPr>
        <w:pStyle w:val="SingleTxtG"/>
      </w:pPr>
      <w:r>
        <w:tab/>
      </w:r>
      <w:r w:rsidR="00F254EB" w:rsidRPr="00BA03F4">
        <w:t>В основном тексте этого документа мы прежде всего излагаем те принципы, которые важны для функции ВЧМ в условиях использования ССПВ. В</w:t>
      </w:r>
      <w:r w:rsidR="00AA1DCD">
        <w:t xml:space="preserve"> </w:t>
      </w:r>
      <w:r w:rsidR="00F254EB" w:rsidRPr="00BA03F4">
        <w:t>случае систем управления на данный момент разработано в общем и целом 12 принципов. Далее мы кратко излагаем в виде приложения некоторые вопросы автоматизации, важные точки зрения и будущие задачи в области ВЧМ с учетом сделанных выводов и накопленного опыта. Внимание также обращается на воздействие дальнейшей автоматизации этих систем, которая, как ожидается, будет иметь место в будущем по мере развития этих систем управления.</w:t>
      </w:r>
    </w:p>
    <w:p w14:paraId="71978915" w14:textId="77777777" w:rsidR="00F254EB" w:rsidRPr="00BA03F4" w:rsidRDefault="005F5B66" w:rsidP="00242C7E">
      <w:pPr>
        <w:pStyle w:val="SingleTxtG"/>
      </w:pPr>
      <w:r>
        <w:tab/>
      </w:r>
      <w:r w:rsidR="00F254EB" w:rsidRPr="00BA03F4">
        <w:t>Данный документ был разработан Международной организацией по научно-исследовательскому сотрудничеству (МОНИС) – рабочей группой по ИТС, несколько раз пересмотрен и затем представлен неофициальной группе по ИТС. Следующий шаг в этом направлении будет предпринят по усмотрению этой неофициальной группы по</w:t>
      </w:r>
      <w:r w:rsidR="00AA1DCD">
        <w:t> </w:t>
      </w:r>
      <w:r w:rsidR="00F254EB" w:rsidRPr="00BA03F4">
        <w:t>ИТС. Следует иметь в виду, что данный документ был разработан не в целях нормативного регулирования, а скорее в качестве справочного материала для тех субъектов деятельности, которые занимаются разработкой и совершенствованием систем ССПВ с акцентом на человеческий фактор.</w:t>
      </w:r>
    </w:p>
    <w:p w14:paraId="5D72E8E2" w14:textId="221BF92D" w:rsidR="00F254EB" w:rsidRPr="00BA03F4" w:rsidRDefault="00F254EB" w:rsidP="00242C7E">
      <w:pPr>
        <w:pStyle w:val="HChG"/>
      </w:pPr>
      <w:bookmarkStart w:id="23" w:name="_Toc377654879"/>
      <w:r w:rsidRPr="00BA03F4">
        <w:tab/>
        <w:t>2.</w:t>
      </w:r>
      <w:r w:rsidRPr="00BA03F4">
        <w:tab/>
        <w:t>Сфера применения</w:t>
      </w:r>
      <w:bookmarkEnd w:id="23"/>
    </w:p>
    <w:p w14:paraId="1C5D027E" w14:textId="77777777" w:rsidR="00F254EB" w:rsidRPr="00BA03F4" w:rsidRDefault="005F5B66" w:rsidP="00242C7E">
      <w:pPr>
        <w:pStyle w:val="SingleTxtG"/>
      </w:pPr>
      <w:r>
        <w:tab/>
      </w:r>
      <w:r w:rsidR="00F254EB" w:rsidRPr="00BA03F4">
        <w:t xml:space="preserve">ССПВ можно подразделить на следующие три категории: предоставление информации, предупреждение и контроль. Руководящие принципы ограничения факторов, отвлекающих внимание водителя в результате работы бортовых информационных систем, уже разработаны и применяются на добровольной основе. Что касается системы предупреждения, то неофициальная группа по ИТС представила </w:t>
      </w:r>
      <w:r w:rsidR="00881D21">
        <w:lastRenderedPageBreak/>
        <w:t>«</w:t>
      </w:r>
      <w:r w:rsidR="00F254EB" w:rsidRPr="00BA03F4">
        <w:t>Руководящие принципы разработки предписаний в отношении предупреждающих сигналов высокой приоритетности</w:t>
      </w:r>
      <w:r w:rsidR="00881D21">
        <w:t>»</w:t>
      </w:r>
      <w:r w:rsidR="00F254EB" w:rsidRPr="00BA03F4">
        <w:t>, которые были приняты на 154-й сессии WP.29 в июне 2011 года.</w:t>
      </w:r>
    </w:p>
    <w:p w14:paraId="37354DD4" w14:textId="77777777" w:rsidR="00F254EB" w:rsidRPr="00BA03F4" w:rsidRDefault="005F5B66" w:rsidP="00242C7E">
      <w:pPr>
        <w:pStyle w:val="SingleTxtG"/>
      </w:pPr>
      <w:r>
        <w:tab/>
      </w:r>
      <w:r w:rsidR="00F254EB" w:rsidRPr="00BA03F4">
        <w:t>В данном документе рассматриваются системы управления, которые оказывают водителю поддержку и содействие в его действиях по управлению транспортным средством. Рассматриваемые системы включают те из них, которые предусматривают некоторое взаимодействие (передачу функций управления) между водителем и системой, однако не включают те, которые управляют транспортным средством в процессе вождения в автоматическом режиме. В этой связи в данном документе не рассматриваются существующие антиблокировочные тормозные системы (АБС) и системы электронного контроля устойчивости (ЭКУ), равно как и такие системы предоставления информации, как устройства навигации.</w:t>
      </w:r>
    </w:p>
    <w:p w14:paraId="12F77E62" w14:textId="77777777" w:rsidR="00F254EB" w:rsidRPr="00BA03F4" w:rsidRDefault="005F5B66" w:rsidP="00242C7E">
      <w:pPr>
        <w:pStyle w:val="SingleTxtG"/>
      </w:pPr>
      <w:r>
        <w:tab/>
      </w:r>
      <w:r w:rsidR="00F254EB" w:rsidRPr="00BA03F4">
        <w:t>В настоящем документе мы рассматриваем системы, которые используются в обычных условиях вождения, такие как адаптивные системы поддержания скорости (АСС)</w:t>
      </w:r>
      <w:bookmarkStart w:id="24" w:name="hit2"/>
      <w:bookmarkEnd w:id="24"/>
      <w:r w:rsidR="00F254EB" w:rsidRPr="00BA03F4">
        <w:t xml:space="preserve"> и системы удержания в пределах полосы движения (ЛКС), а также системы, используемые в критических ситуациях, такие как системы экстренного торможения (ОСЭТ), имеющие целью избежать ДТП и смягчить последствия аварии. Хотя система ОСЭТ в настоящее время является предметом нормативного регулирования, мы все же включили ее в тему нашего анализа, поскольку она предполагает передачу функции управления между водителем и данной системой.</w:t>
      </w:r>
    </w:p>
    <w:p w14:paraId="3BB82A34" w14:textId="77777777" w:rsidR="00F254EB" w:rsidRPr="00BA03F4" w:rsidRDefault="005F5B66" w:rsidP="00242C7E">
      <w:pPr>
        <w:pStyle w:val="SingleTxtG"/>
      </w:pPr>
      <w:r>
        <w:tab/>
      </w:r>
      <w:r w:rsidR="00F254EB" w:rsidRPr="00BA03F4">
        <w:t>Настоящие принципы применяются главным образом к легковым автомобилям (M</w:t>
      </w:r>
      <w:r w:rsidR="00F254EB" w:rsidRPr="00AA1DCD">
        <w:rPr>
          <w:vertAlign w:val="subscript"/>
        </w:rPr>
        <w:t>1</w:t>
      </w:r>
      <w:r w:rsidR="00F254EB" w:rsidRPr="00BA03F4">
        <w:t>), однако эта базовая концепция применима и к другим категориям транспортных средств. В этой связи желательно распространить ее применение и на транспортные средства таких категорий, как M</w:t>
      </w:r>
      <w:r w:rsidR="00F254EB" w:rsidRPr="00242C7E">
        <w:rPr>
          <w:vertAlign w:val="subscript"/>
        </w:rPr>
        <w:t>2</w:t>
      </w:r>
      <w:r w:rsidR="00F254EB" w:rsidRPr="00BA03F4">
        <w:t>, M</w:t>
      </w:r>
      <w:r w:rsidR="00F254EB" w:rsidRPr="00242C7E">
        <w:rPr>
          <w:vertAlign w:val="subscript"/>
        </w:rPr>
        <w:t>3</w:t>
      </w:r>
      <w:r w:rsidR="00F254EB" w:rsidRPr="00BA03F4">
        <w:t>, N</w:t>
      </w:r>
      <w:r w:rsidR="00F254EB" w:rsidRPr="00242C7E">
        <w:rPr>
          <w:vertAlign w:val="subscript"/>
        </w:rPr>
        <w:t>1</w:t>
      </w:r>
      <w:r w:rsidR="00F254EB" w:rsidRPr="00BA03F4">
        <w:t>, N</w:t>
      </w:r>
      <w:r w:rsidR="00F254EB" w:rsidRPr="00242C7E">
        <w:rPr>
          <w:vertAlign w:val="subscript"/>
        </w:rPr>
        <w:t>2</w:t>
      </w:r>
      <w:r w:rsidR="00F254EB" w:rsidRPr="00BA03F4">
        <w:t xml:space="preserve"> и N</w:t>
      </w:r>
      <w:r w:rsidR="00F254EB" w:rsidRPr="00242C7E">
        <w:rPr>
          <w:vertAlign w:val="subscript"/>
        </w:rPr>
        <w:t>3</w:t>
      </w:r>
      <w:r w:rsidR="00F254EB" w:rsidRPr="00BA03F4">
        <w:t>. Вместе с тем следует иметь в виду, что согласование параметров устройств, поступивших на рынок, с параметрами систем управления, установленных изготовителями транспортных средств, может быть сопряжено с некоторыми трудностями.</w:t>
      </w:r>
    </w:p>
    <w:p w14:paraId="2337D400" w14:textId="2632EEEB" w:rsidR="00F254EB" w:rsidRPr="00BA03F4" w:rsidRDefault="00F254EB" w:rsidP="00242C7E">
      <w:pPr>
        <w:pStyle w:val="HChG"/>
      </w:pPr>
      <w:bookmarkStart w:id="25" w:name="_Toc377654880"/>
      <w:r w:rsidRPr="00BA03F4">
        <w:tab/>
        <w:t>3.</w:t>
      </w:r>
      <w:r w:rsidRPr="00BA03F4">
        <w:tab/>
        <w:t>Существующие правила</w:t>
      </w:r>
      <w:bookmarkEnd w:id="25"/>
    </w:p>
    <w:p w14:paraId="2FCCC5F0" w14:textId="77777777" w:rsidR="00F254EB" w:rsidRPr="00BA03F4" w:rsidRDefault="00F254EB" w:rsidP="00F254EB">
      <w:pPr>
        <w:pStyle w:val="SingleTxtGR"/>
      </w:pPr>
      <w:r w:rsidRPr="00BA03F4">
        <w:tab/>
        <w:t>В настоящее время есть правила, которые имеют самое непосредственное отношение к принципам, указанным в данном документе.</w:t>
      </w:r>
    </w:p>
    <w:p w14:paraId="5DD25C08" w14:textId="77777777" w:rsidR="00F254EB" w:rsidRPr="00BA03F4" w:rsidRDefault="00F254EB" w:rsidP="00242C7E">
      <w:pPr>
        <w:pStyle w:val="SingleTxtG"/>
        <w:ind w:left="3402" w:hanging="2268"/>
      </w:pPr>
      <w:r w:rsidRPr="00BA03F4">
        <w:t>/ Правила № 121 ООН</w:t>
      </w:r>
      <w:r w:rsidRPr="00BA03F4">
        <w:tab/>
      </w:r>
      <w:r w:rsidRPr="00BA03F4">
        <w:tab/>
        <w:t>Расположение и идентификация ручных органов управления, контрольных сигналов и индикаторов на транспортных средствах</w:t>
      </w:r>
    </w:p>
    <w:p w14:paraId="6A21828F" w14:textId="77777777" w:rsidR="00F254EB" w:rsidRPr="00BA03F4" w:rsidRDefault="00F254EB" w:rsidP="00242C7E">
      <w:pPr>
        <w:pStyle w:val="SingleTxtG"/>
        <w:ind w:left="3402" w:hanging="2268"/>
      </w:pPr>
      <w:r w:rsidRPr="00BA03F4">
        <w:t>/ FMVSS № 101</w:t>
      </w:r>
      <w:r w:rsidRPr="00BA03F4">
        <w:tab/>
      </w:r>
      <w:r w:rsidRPr="00BA03F4">
        <w:tab/>
        <w:t>Органы управления и отображение информации</w:t>
      </w:r>
    </w:p>
    <w:p w14:paraId="229A981E" w14:textId="77777777" w:rsidR="00F254EB" w:rsidRPr="00BA03F4" w:rsidRDefault="00F254EB" w:rsidP="00242C7E">
      <w:pPr>
        <w:pStyle w:val="SingleTxtG"/>
        <w:ind w:left="3402" w:hanging="2268"/>
      </w:pPr>
      <w:r w:rsidRPr="00BA03F4">
        <w:t>/ Правила № 130 ООН</w:t>
      </w:r>
      <w:r w:rsidRPr="00BA03F4">
        <w:tab/>
      </w:r>
      <w:r w:rsidRPr="00BA03F4">
        <w:tab/>
        <w:t>Система предупреждения о выходе из полосы движения (СПВП)</w:t>
      </w:r>
    </w:p>
    <w:p w14:paraId="1FCA8D85" w14:textId="77777777" w:rsidR="00F254EB" w:rsidRPr="00BA03F4" w:rsidRDefault="00F254EB" w:rsidP="00242C7E">
      <w:pPr>
        <w:pStyle w:val="SingleTxtG"/>
        <w:ind w:left="3402" w:hanging="2268"/>
      </w:pPr>
      <w:r w:rsidRPr="00BA03F4">
        <w:t>/ Правила № 131 ООН</w:t>
      </w:r>
      <w:r w:rsidRPr="00BA03F4">
        <w:tab/>
      </w:r>
      <w:r w:rsidRPr="00BA03F4">
        <w:tab/>
        <w:t>Опережающие системы экстренного торможения (ОСЭТ)</w:t>
      </w:r>
    </w:p>
    <w:p w14:paraId="38A3D9E5" w14:textId="0B04705C" w:rsidR="00F254EB" w:rsidRPr="00BA03F4" w:rsidRDefault="00242C7E" w:rsidP="00242C7E">
      <w:pPr>
        <w:pStyle w:val="HChG"/>
      </w:pPr>
      <w:bookmarkStart w:id="26" w:name="_Toc377654881"/>
      <w:r>
        <w:tab/>
      </w:r>
      <w:r w:rsidR="00F254EB" w:rsidRPr="00BA03F4">
        <w:t>4.</w:t>
      </w:r>
      <w:r w:rsidR="00F254EB" w:rsidRPr="00BA03F4">
        <w:tab/>
        <w:t>Принципы управления</w:t>
      </w:r>
      <w:bookmarkEnd w:id="26"/>
    </w:p>
    <w:p w14:paraId="00EAF0F9" w14:textId="77777777" w:rsidR="00F254EB" w:rsidRPr="00BA03F4" w:rsidRDefault="005F5B66" w:rsidP="00242C7E">
      <w:pPr>
        <w:pStyle w:val="SingleTxtG"/>
      </w:pPr>
      <w:r>
        <w:tab/>
      </w:r>
      <w:r w:rsidR="00F254EB" w:rsidRPr="00BA03F4">
        <w:t xml:space="preserve">Эти принципы изложены в четырех разделах: </w:t>
      </w:r>
    </w:p>
    <w:p w14:paraId="502B3E92" w14:textId="47B1F895" w:rsidR="00F254EB" w:rsidRPr="00BA03F4" w:rsidRDefault="00F254EB" w:rsidP="006E2BA6">
      <w:pPr>
        <w:pStyle w:val="SingleTxtG"/>
        <w:tabs>
          <w:tab w:val="left" w:pos="2268"/>
        </w:tabs>
        <w:ind w:left="2268"/>
      </w:pPr>
      <w:r w:rsidRPr="00BA03F4">
        <w:t xml:space="preserve">Элементы управления; </w:t>
      </w:r>
    </w:p>
    <w:p w14:paraId="260C5723" w14:textId="119A4B71" w:rsidR="00F254EB" w:rsidRPr="00BA03F4" w:rsidRDefault="00F254EB" w:rsidP="006E2BA6">
      <w:pPr>
        <w:pStyle w:val="SingleTxtG"/>
        <w:ind w:left="2268"/>
      </w:pPr>
      <w:r w:rsidRPr="00BA03F4">
        <w:t xml:space="preserve">Рабочие элементы; </w:t>
      </w:r>
    </w:p>
    <w:p w14:paraId="42778E77" w14:textId="674CE353" w:rsidR="00F254EB" w:rsidRPr="00BA03F4" w:rsidRDefault="00F254EB" w:rsidP="006E2BA6">
      <w:pPr>
        <w:pStyle w:val="SingleTxtG"/>
        <w:ind w:left="2268"/>
      </w:pPr>
      <w:r w:rsidRPr="00BA03F4">
        <w:t xml:space="preserve">Элементы отображения информации; и </w:t>
      </w:r>
    </w:p>
    <w:p w14:paraId="7FA14045" w14:textId="0BB9C69D" w:rsidR="00F254EB" w:rsidRPr="00BA03F4" w:rsidRDefault="00F254EB" w:rsidP="006E2BA6">
      <w:pPr>
        <w:pStyle w:val="SingleTxtG"/>
        <w:ind w:left="2268"/>
      </w:pPr>
      <w:r w:rsidRPr="00BA03F4">
        <w:t xml:space="preserve">Вспомогательные элементы. </w:t>
      </w:r>
    </w:p>
    <w:p w14:paraId="682B9D7C" w14:textId="0CC92ACD" w:rsidR="00F254EB" w:rsidRPr="00BA03F4" w:rsidRDefault="005F5B66" w:rsidP="00242C7E">
      <w:pPr>
        <w:pStyle w:val="SingleTxtG"/>
      </w:pPr>
      <w:r>
        <w:tab/>
      </w:r>
      <w:r w:rsidR="00F254EB" w:rsidRPr="00BA03F4">
        <w:t xml:space="preserve">Разработано в общей сложности 12 принципов. Каждый из них определяет основные рекомендации, которым должна соответствовать функция ВЧМ, с тем чтобы водитель имел возможность легко и точно понимать сложившуюся ситуацию в данных </w:t>
      </w:r>
      <w:r w:rsidR="00F254EB" w:rsidRPr="00BA03F4">
        <w:lastRenderedPageBreak/>
        <w:t xml:space="preserve">условиях управления и эффективным образом использовать систему управления в соответствии с предусмотренными в них целями. </w:t>
      </w:r>
    </w:p>
    <w:p w14:paraId="6C459927" w14:textId="77777777" w:rsidR="00F254EB" w:rsidRPr="00BA03F4" w:rsidRDefault="005F5B66" w:rsidP="00242C7E">
      <w:pPr>
        <w:pStyle w:val="SingleTxtG"/>
      </w:pPr>
      <w:r>
        <w:tab/>
      </w:r>
      <w:r w:rsidR="00F254EB" w:rsidRPr="00BA03F4">
        <w:t xml:space="preserve">Раздел, посвященный элементам управления и рабочим элементам, подразделяется на подразделы: элементы, используемые в обычных ситуациях, и элементы, используемые в критических ситуациях, которые включают разъяснение методов работы этих элементов. В разделе, посвященном элементам отображения информации, анализ включает аспект уведомления о нормальной работе, сбое, ограничении режима работы и о передаче функции управления. Раздел, посвященный вспомогательным элементам, включает функцию предупреждения о том, что слишком полагаться на датчики и системы не следует, поскольку это может быть опасным, и содержит анализ использования стандартных символов и информации для участников дорожного движения. </w:t>
      </w:r>
    </w:p>
    <w:p w14:paraId="451157B7" w14:textId="77777777" w:rsidR="00F254EB" w:rsidRPr="00BA03F4" w:rsidRDefault="005F5B66" w:rsidP="00242C7E">
      <w:pPr>
        <w:pStyle w:val="SingleTxtG"/>
      </w:pPr>
      <w:r>
        <w:tab/>
      </w:r>
      <w:r w:rsidR="00F254EB" w:rsidRPr="00BA03F4">
        <w:t>В данном документе нормальные условия управления означают ситуации, в которых незамедлительные действия со стороны водителя или активация соответствующих функций системой транспортного средства в целях предотвращения или смягчения последствий столкновения не требуются.</w:t>
      </w:r>
    </w:p>
    <w:p w14:paraId="455EECB5" w14:textId="77777777" w:rsidR="00F254EB" w:rsidRPr="00BA03F4" w:rsidRDefault="00F254EB" w:rsidP="00242C7E">
      <w:pPr>
        <w:pStyle w:val="SingleTxtG"/>
        <w:ind w:left="2268" w:hanging="1134"/>
      </w:pPr>
      <w:r w:rsidRPr="00BA03F4">
        <w:t>4.1</w:t>
      </w:r>
      <w:r w:rsidRPr="00BA03F4">
        <w:tab/>
        <w:t>Элементы управления</w:t>
      </w:r>
    </w:p>
    <w:p w14:paraId="65ABC4CD" w14:textId="77777777" w:rsidR="00F254EB" w:rsidRPr="00BA03F4" w:rsidRDefault="00F254EB" w:rsidP="00242C7E">
      <w:pPr>
        <w:pStyle w:val="SingleTxtG"/>
        <w:ind w:left="2835" w:hanging="567"/>
      </w:pPr>
      <w:r w:rsidRPr="00BA03F4">
        <w:t>a)</w:t>
      </w:r>
      <w:r w:rsidRPr="00BA03F4">
        <w:tab/>
        <w:t>Функции системы должны быть такими, чтобы их можно было легко отключить в любой момент времени в нормальных условиях управления и в том случае, если столкновения можно избежать.</w:t>
      </w:r>
    </w:p>
    <w:p w14:paraId="09A9DFA4" w14:textId="77777777" w:rsidR="00F254EB" w:rsidRPr="00BA03F4" w:rsidRDefault="00F254EB" w:rsidP="00242C7E">
      <w:pPr>
        <w:pStyle w:val="SingleTxtG"/>
        <w:ind w:left="2835" w:hanging="567"/>
      </w:pPr>
      <w:r w:rsidRPr="00BA03F4">
        <w:tab/>
        <w:t>Разъяснение: Одна из основных целей ССПВ, таких как АСС и</w:t>
      </w:r>
      <w:r w:rsidR="00AA1DCD">
        <w:t> </w:t>
      </w:r>
      <w:r w:rsidRPr="00BA03F4">
        <w:t>т.</w:t>
      </w:r>
      <w:r w:rsidR="00AA1DCD">
        <w:t> </w:t>
      </w:r>
      <w:r w:rsidRPr="00BA03F4">
        <w:t>п., которые используются в нормальных условиях управления, состоит в облегчении работы водителя. В нормальных условиях управления системой должна быть предусмотрена функция, которая позволяет водителю отключить ее с помощью простых, осознанных действий в любой момент времени.</w:t>
      </w:r>
    </w:p>
    <w:p w14:paraId="54F55105" w14:textId="77777777" w:rsidR="00F254EB" w:rsidRPr="00BA03F4" w:rsidRDefault="00F254EB" w:rsidP="00242C7E">
      <w:pPr>
        <w:pStyle w:val="SingleTxtG"/>
        <w:ind w:left="2835" w:hanging="567"/>
      </w:pPr>
      <w:r w:rsidRPr="00BA03F4">
        <w:t>b)</w:t>
      </w:r>
      <w:r w:rsidRPr="00BA03F4">
        <w:tab/>
        <w:t>Когда система определяет, что столкновение неминуемо, она может задействовать функцию, имеющую целью избежать и/или смягчить последствия аварии.</w:t>
      </w:r>
    </w:p>
    <w:p w14:paraId="623220BB" w14:textId="77777777" w:rsidR="00F254EB" w:rsidRPr="00BA03F4" w:rsidRDefault="00F254EB" w:rsidP="00242C7E">
      <w:pPr>
        <w:pStyle w:val="SingleTxtG"/>
        <w:ind w:left="2835" w:hanging="567"/>
      </w:pPr>
      <w:r w:rsidRPr="00BA03F4">
        <w:tab/>
        <w:t xml:space="preserve">Разъяснение: В критических ситуациях управления, когда водитель не предпринял необходимых действий по предотвращению аварии в силу недосмотра, рассеянности, невнимательности или иных непредвиденных инцидентов, должна быть предусмотрена возможность активации функции вмешательства системы во избежание столкновения или смягчения его последствий. </w:t>
      </w:r>
    </w:p>
    <w:p w14:paraId="381E7FB3" w14:textId="77777777" w:rsidR="00F254EB" w:rsidRPr="00BA03F4" w:rsidRDefault="00F254EB" w:rsidP="00242C7E">
      <w:pPr>
        <w:pStyle w:val="SingleTxtG"/>
        <w:ind w:left="2268" w:hanging="1134"/>
      </w:pPr>
      <w:r w:rsidRPr="00BA03F4">
        <w:t>4.2</w:t>
      </w:r>
      <w:r w:rsidRPr="00BA03F4">
        <w:tab/>
        <w:t>Рабочие элементы</w:t>
      </w:r>
    </w:p>
    <w:p w14:paraId="0515C0BC" w14:textId="77777777" w:rsidR="00F254EB" w:rsidRPr="00BA03F4" w:rsidRDefault="00F254EB" w:rsidP="00242C7E">
      <w:pPr>
        <w:pStyle w:val="SingleTxtG"/>
        <w:ind w:left="2835" w:hanging="567"/>
      </w:pPr>
      <w:r w:rsidRPr="00BA03F4">
        <w:t>a)</w:t>
      </w:r>
      <w:r w:rsidRPr="00BA03F4">
        <w:tab/>
        <w:t xml:space="preserve">В случае систем, которые управляют транспортным средством в нормальных условиях управления, водитель должен иметь возможность вручную перейти с режима </w:t>
      </w:r>
      <w:r w:rsidR="00881D21">
        <w:t>«</w:t>
      </w:r>
      <w:r w:rsidRPr="00BA03F4">
        <w:t>включено</w:t>
      </w:r>
      <w:r w:rsidR="00881D21">
        <w:t>»</w:t>
      </w:r>
      <w:r w:rsidRPr="00BA03F4">
        <w:t xml:space="preserve"> в режим </w:t>
      </w:r>
      <w:r w:rsidR="00881D21">
        <w:t>«</w:t>
      </w:r>
      <w:r w:rsidRPr="00BA03F4">
        <w:t>выключено</w:t>
      </w:r>
      <w:r w:rsidR="00881D21">
        <w:t>»</w:t>
      </w:r>
      <w:r w:rsidRPr="00BA03F4">
        <w:t xml:space="preserve"> и оставить систему в режиме </w:t>
      </w:r>
      <w:r w:rsidR="00881D21">
        <w:t>«</w:t>
      </w:r>
      <w:r w:rsidRPr="00BA03F4">
        <w:t>выключено</w:t>
      </w:r>
      <w:r w:rsidR="00881D21">
        <w:t>»</w:t>
      </w:r>
      <w:r w:rsidRPr="00BA03F4">
        <w:t>.</w:t>
      </w:r>
    </w:p>
    <w:p w14:paraId="2E8FA372" w14:textId="77777777" w:rsidR="00F254EB" w:rsidRPr="00BA03F4" w:rsidRDefault="00F254EB" w:rsidP="00242C7E">
      <w:pPr>
        <w:pStyle w:val="SingleTxtG"/>
        <w:ind w:left="2835" w:hanging="567"/>
      </w:pPr>
      <w:r w:rsidRPr="00BA03F4">
        <w:tab/>
        <w:t>Разъяснение: Для облегчения работы и/или удобства преднамеренные действия водителя должны в обязательном порядке пользоваться приоритетом, с тем чтобы он имел возможность переключать функцию управления с системы на себя, т.</w:t>
      </w:r>
      <w:r w:rsidR="005F5B66">
        <w:rPr>
          <w:lang w:val="en-US"/>
        </w:rPr>
        <w:t> </w:t>
      </w:r>
      <w:r w:rsidRPr="00BA03F4">
        <w:t xml:space="preserve">е. с режима </w:t>
      </w:r>
      <w:r w:rsidR="00881D21">
        <w:t>«</w:t>
      </w:r>
      <w:r w:rsidRPr="00BA03F4">
        <w:t>включено</w:t>
      </w:r>
      <w:r w:rsidR="00881D21">
        <w:t>»</w:t>
      </w:r>
      <w:r w:rsidRPr="00BA03F4">
        <w:t xml:space="preserve"> в режим </w:t>
      </w:r>
      <w:r w:rsidR="00881D21">
        <w:t>«</w:t>
      </w:r>
      <w:r w:rsidRPr="00BA03F4">
        <w:t>выключено</w:t>
      </w:r>
      <w:r w:rsidR="00881D21">
        <w:t>»</w:t>
      </w:r>
      <w:r w:rsidRPr="00BA03F4">
        <w:t xml:space="preserve">, и оставлять ее в режиме </w:t>
      </w:r>
      <w:r w:rsidR="00881D21">
        <w:t>«</w:t>
      </w:r>
      <w:r w:rsidRPr="00BA03F4">
        <w:t>выключено</w:t>
      </w:r>
      <w:r w:rsidR="00881D21">
        <w:t>»</w:t>
      </w:r>
      <w:r w:rsidRPr="00BA03F4">
        <w:t xml:space="preserve"> под своим контролем. </w:t>
      </w:r>
    </w:p>
    <w:p w14:paraId="577E1A43" w14:textId="77777777" w:rsidR="00F254EB" w:rsidRPr="00BA03F4" w:rsidRDefault="00F254EB" w:rsidP="00242C7E">
      <w:pPr>
        <w:pStyle w:val="SingleTxtG"/>
        <w:ind w:left="2835" w:hanging="567"/>
      </w:pPr>
      <w:r w:rsidRPr="00BA03F4">
        <w:t>b)</w:t>
      </w:r>
      <w:r w:rsidRPr="00BA03F4">
        <w:tab/>
        <w:t xml:space="preserve">В случае систем, которые управляют транспортным средством в критических условиях управления, исходный режим работы системы должен быть установлен в положение </w:t>
      </w:r>
      <w:r w:rsidR="00881D21">
        <w:t>«</w:t>
      </w:r>
      <w:r w:rsidRPr="00BA03F4">
        <w:t>включено</w:t>
      </w:r>
      <w:r w:rsidR="00881D21">
        <w:t>»</w:t>
      </w:r>
      <w:r w:rsidRPr="00BA03F4">
        <w:t>.</w:t>
      </w:r>
    </w:p>
    <w:p w14:paraId="1BC271FB" w14:textId="77777777" w:rsidR="00F254EB" w:rsidRPr="00BA03F4" w:rsidRDefault="00F254EB" w:rsidP="00242C7E">
      <w:pPr>
        <w:pStyle w:val="SingleTxtG"/>
        <w:ind w:left="2835" w:hanging="567"/>
      </w:pPr>
      <w:r w:rsidRPr="00BA03F4">
        <w:tab/>
        <w:t xml:space="preserve">Разъяснение: Во избежание столкновения и/или в целях смягчения его последствий основным приоритетом является снижение </w:t>
      </w:r>
      <w:r w:rsidRPr="00BA03F4">
        <w:lastRenderedPageBreak/>
        <w:t xml:space="preserve">тяжести травмирования, в связи с чем режим работы системы в процессе управления должен оставаться в положении </w:t>
      </w:r>
      <w:r w:rsidR="00881D21">
        <w:t>«</w:t>
      </w:r>
      <w:r w:rsidRPr="00BA03F4">
        <w:t>включено</w:t>
      </w:r>
      <w:r w:rsidR="00881D21">
        <w:t>»</w:t>
      </w:r>
      <w:r w:rsidRPr="00BA03F4">
        <w:t xml:space="preserve">. Вместе с тем с учетом предпочтения водителя систему можно оснастить ручным переключателем, позволяющим перевести ее в положение </w:t>
      </w:r>
      <w:r w:rsidR="00881D21">
        <w:t>«</w:t>
      </w:r>
      <w:r w:rsidRPr="00BA03F4">
        <w:t>выключено</w:t>
      </w:r>
      <w:r w:rsidR="00881D21">
        <w:t>»</w:t>
      </w:r>
      <w:r w:rsidRPr="00BA03F4">
        <w:t>. В</w:t>
      </w:r>
      <w:r w:rsidR="00AA1DCD">
        <w:t xml:space="preserve"> </w:t>
      </w:r>
      <w:r w:rsidRPr="00BA03F4">
        <w:t>этом случае водитель должен иметь возможность определять режим, в котором находится данная система.</w:t>
      </w:r>
    </w:p>
    <w:p w14:paraId="0D9B6468" w14:textId="77777777" w:rsidR="00F254EB" w:rsidRPr="00BA03F4" w:rsidRDefault="00F254EB" w:rsidP="00242C7E">
      <w:pPr>
        <w:pStyle w:val="SingleTxtG"/>
        <w:ind w:left="2268" w:hanging="1134"/>
      </w:pPr>
      <w:r w:rsidRPr="00BA03F4">
        <w:t>4.3</w:t>
      </w:r>
      <w:r w:rsidRPr="00BA03F4">
        <w:tab/>
        <w:t>Элементы отображения информации</w:t>
      </w:r>
    </w:p>
    <w:p w14:paraId="1D67A26E" w14:textId="77777777" w:rsidR="00F254EB" w:rsidRPr="00BA03F4" w:rsidRDefault="00F254EB" w:rsidP="00C5456A">
      <w:pPr>
        <w:pStyle w:val="SingleTxtG"/>
        <w:ind w:left="2835" w:hanging="567"/>
      </w:pPr>
      <w:r w:rsidRPr="00BA03F4">
        <w:t>a)</w:t>
      </w:r>
      <w:r w:rsidRPr="00BA03F4">
        <w:tab/>
        <w:t xml:space="preserve">Водители должны получать четкую информацию, подтверждающую, что в данный момент времени система взяла на себя активную функцию контроля скорости и/или траектории движения транспортного средства. </w:t>
      </w:r>
    </w:p>
    <w:p w14:paraId="2BCF15BA" w14:textId="77777777" w:rsidR="00F254EB" w:rsidRPr="00BA03F4" w:rsidRDefault="00F254EB" w:rsidP="00C5456A">
      <w:pPr>
        <w:pStyle w:val="SingleTxtG"/>
        <w:ind w:left="2835" w:hanging="567"/>
      </w:pPr>
      <w:r w:rsidRPr="00BA03F4">
        <w:tab/>
        <w:t xml:space="preserve">Разъяснение: Если система взяла на себя активную функцию управления транспортным средством, то факт активации этой функции должен четко отображаться. Водитель должен быть осведомлен о том, что система активирована, с тем чтобы он мог надлежащим образом управлять автомобилем с помощью соответствующих систем содействия. </w:t>
      </w:r>
    </w:p>
    <w:p w14:paraId="42814A26" w14:textId="77777777" w:rsidR="00F254EB" w:rsidRPr="00BA03F4" w:rsidRDefault="00F254EB" w:rsidP="00C5456A">
      <w:pPr>
        <w:pStyle w:val="SingleTxtG"/>
        <w:ind w:left="2835" w:hanging="567"/>
      </w:pPr>
      <w:r w:rsidRPr="00BA03F4">
        <w:t>b)</w:t>
      </w:r>
      <w:r w:rsidRPr="00BA03F4">
        <w:tab/>
        <w:t>Водители должны уведомляться о статусе данной системы в случае сбоев в ее работе или в случае отказа.</w:t>
      </w:r>
    </w:p>
    <w:p w14:paraId="75067BE1" w14:textId="77777777" w:rsidR="00F254EB" w:rsidRPr="00BA03F4" w:rsidRDefault="00F254EB" w:rsidP="00C5456A">
      <w:pPr>
        <w:pStyle w:val="SingleTxtG"/>
        <w:ind w:left="2835" w:hanging="567"/>
      </w:pPr>
      <w:r w:rsidRPr="00BA03F4">
        <w:tab/>
        <w:t xml:space="preserve">Разъяснение: Если система работает со сбоями или перестала работать, водитель должен быть проинформирован о статусе этой системы. Это необходимо для того, чтобы избежать какого бы то ни было недопонимания со стороны водителя в том случае, если система все еще работает. </w:t>
      </w:r>
    </w:p>
    <w:p w14:paraId="14CB4C0B" w14:textId="77777777" w:rsidR="00F254EB" w:rsidRPr="00BA03F4" w:rsidRDefault="00F254EB" w:rsidP="00C5456A">
      <w:pPr>
        <w:pStyle w:val="SingleTxtG"/>
        <w:ind w:left="2835" w:hanging="567"/>
      </w:pPr>
      <w:r w:rsidRPr="00BA03F4">
        <w:t>c)</w:t>
      </w:r>
      <w:r w:rsidRPr="00BA03F4">
        <w:tab/>
        <w:t>Водитель должен уведомляться в том случае, если система обнаруживает, что создавшиеся условия не позволяют обеспечить ее нормальную работу.</w:t>
      </w:r>
    </w:p>
    <w:p w14:paraId="56310BA6" w14:textId="77777777" w:rsidR="00F254EB" w:rsidRPr="00BA03F4" w:rsidRDefault="00F254EB" w:rsidP="00C5456A">
      <w:pPr>
        <w:pStyle w:val="SingleTxtG"/>
        <w:ind w:left="2835" w:hanging="567"/>
      </w:pPr>
      <w:r w:rsidRPr="00BA03F4">
        <w:tab/>
        <w:t xml:space="preserve">Разъяснение: Если система работает со сбоями, например в случае нарушения работы датчика в некоторых условиях управления, например в случае дождя или в том случае, когда дорожная разметка не видна, водитель должен уведомляться о статусе системы, с тем чтобы произвести плавный перевод функции управления на водителя. </w:t>
      </w:r>
    </w:p>
    <w:p w14:paraId="3298CE59" w14:textId="77777777" w:rsidR="00F254EB" w:rsidRPr="00BA03F4" w:rsidRDefault="00F254EB" w:rsidP="00C5456A">
      <w:pPr>
        <w:pStyle w:val="SingleTxtG"/>
        <w:ind w:left="2835" w:hanging="567"/>
      </w:pPr>
      <w:r w:rsidRPr="00BA03F4">
        <w:t>d)</w:t>
      </w:r>
      <w:r w:rsidRPr="00BA03F4">
        <w:tab/>
        <w:t>Водители должны уведомляться о любой передаче функции управления по команде системы между водителем и бортовой системой транспортного средства.</w:t>
      </w:r>
    </w:p>
    <w:p w14:paraId="2B310D84" w14:textId="77777777" w:rsidR="00F254EB" w:rsidRPr="00BA03F4" w:rsidRDefault="00F254EB" w:rsidP="00C5456A">
      <w:pPr>
        <w:pStyle w:val="SingleTxtG"/>
        <w:ind w:left="2835" w:hanging="567"/>
      </w:pPr>
      <w:r w:rsidRPr="00BA03F4">
        <w:tab/>
        <w:t>Разъяснение: Передача функции управления между водителем и бортовой системой транспортного средства является в какой-то мере той стадией, на которой реализуется на практике компонент автоматизации. Любая передача функции управления должна быть ясна для водителя, однако, как минимум, он должен уведомляться о любой передаче такой функции по команде системы, с тем чтобы он всегда мог знать, управляет ли он транспортным средством в данный момент.</w:t>
      </w:r>
    </w:p>
    <w:p w14:paraId="13E04AFC" w14:textId="77777777" w:rsidR="00F254EB" w:rsidRPr="00BA03F4" w:rsidRDefault="00F254EB" w:rsidP="00242C7E">
      <w:pPr>
        <w:pStyle w:val="SingleTxtG"/>
        <w:ind w:left="2268" w:hanging="1134"/>
      </w:pPr>
      <w:r w:rsidRPr="00BA03F4">
        <w:t>4.4</w:t>
      </w:r>
      <w:r w:rsidRPr="00BA03F4">
        <w:tab/>
        <w:t>Вспомогательные элементы</w:t>
      </w:r>
    </w:p>
    <w:p w14:paraId="1EA96AB5" w14:textId="77777777" w:rsidR="00F254EB" w:rsidRPr="00BA03F4" w:rsidRDefault="00F254EB" w:rsidP="00C5456A">
      <w:pPr>
        <w:pStyle w:val="SingleTxtG"/>
        <w:ind w:left="2835" w:hanging="567"/>
      </w:pPr>
      <w:r w:rsidRPr="00BA03F4">
        <w:t>a)</w:t>
      </w:r>
      <w:r w:rsidRPr="00BA03F4">
        <w:tab/>
        <w:t xml:space="preserve">В том случае, когда системы автоматически поддерживают параметры движения транспортного средства в продольном и боковом направлении и когда задача водителя сводится к тому, чтобы следить за работой этих систем, следует рассмотреть возможность разработки соответствующих механизмов, которые напоминали бы водителю о необходимости все время </w:t>
      </w:r>
      <w:r w:rsidRPr="00BA03F4">
        <w:lastRenderedPageBreak/>
        <w:t>концентрировать свое внимание на транспортном средстве, дороге и дорожной ситуации.</w:t>
      </w:r>
    </w:p>
    <w:p w14:paraId="646F6E54" w14:textId="77777777" w:rsidR="00F254EB" w:rsidRPr="00BA03F4" w:rsidRDefault="00F254EB" w:rsidP="00C5456A">
      <w:pPr>
        <w:pStyle w:val="SingleTxtG"/>
        <w:ind w:left="2835" w:hanging="567"/>
      </w:pPr>
      <w:r w:rsidRPr="00BA03F4">
        <w:tab/>
        <w:t xml:space="preserve">Разъяснение: Когда водитель пользуется такими системами с высоким уровнем автоматизации, как АСС в сочетании с ЛКС, которая автоматически поддерживает параметры движения в продольном и боковом направлении, функции водителя ограничиваются и сводятся в какой-то мере просто к контролю за работой систем и отслеживанию окружающей обстановки. В этих случаях важно обеспечить, чтобы внимание водителя было все время сосредоточено на функции управления транспортным средством. Для того чтобы ситуация с управлением транспортного средства оставалась под контролем водителя, необходимо изучить надлежащие меры, позволяющие ему быть все время </w:t>
      </w:r>
      <w:r w:rsidR="00881D21">
        <w:t>«</w:t>
      </w:r>
      <w:r w:rsidRPr="00BA03F4">
        <w:t>в контуре управления</w:t>
      </w:r>
      <w:r w:rsidR="00881D21">
        <w:t>»</w:t>
      </w:r>
      <w:r w:rsidRPr="00BA03F4">
        <w:t xml:space="preserve">. </w:t>
      </w:r>
    </w:p>
    <w:p w14:paraId="21E87EC9" w14:textId="77777777" w:rsidR="00F254EB" w:rsidRPr="00BA03F4" w:rsidRDefault="00F254EB" w:rsidP="00C5456A">
      <w:pPr>
        <w:pStyle w:val="SingleTxtG"/>
        <w:ind w:left="2835" w:hanging="567"/>
      </w:pPr>
      <w:r w:rsidRPr="00BA03F4">
        <w:t>b)</w:t>
      </w:r>
      <w:r w:rsidRPr="00BA03F4">
        <w:tab/>
        <w:t>Водителей следует уведомлять о надлежащем использовании данной системы до ее общего распространения.</w:t>
      </w:r>
    </w:p>
    <w:p w14:paraId="6F549891" w14:textId="77777777" w:rsidR="00F254EB" w:rsidRPr="00BA03F4" w:rsidRDefault="00F254EB" w:rsidP="00C5456A">
      <w:pPr>
        <w:pStyle w:val="SingleTxtG"/>
        <w:ind w:left="2835" w:hanging="567"/>
      </w:pPr>
      <w:r w:rsidRPr="00BA03F4">
        <w:tab/>
        <w:t xml:space="preserve">Разъяснение: Изготовитель должен представлять информацию о правильном использовании системы с целью не допустить какого бы то ни было недопонимания и/или чрезмерного доверия к этой системе. Например, необходимо, чтобы водитель понимал, какие системы содействия установлены на транспортном средстве, и чтобы до ее использования были представлены соответствующие инструкции, касающиеся физических ограничений функций данной системы. </w:t>
      </w:r>
    </w:p>
    <w:p w14:paraId="1B6DF1AF" w14:textId="77777777" w:rsidR="00F254EB" w:rsidRPr="00BA03F4" w:rsidRDefault="00F254EB" w:rsidP="00C5456A">
      <w:pPr>
        <w:pStyle w:val="SingleTxtG"/>
        <w:ind w:left="2835" w:hanging="567"/>
      </w:pPr>
      <w:r w:rsidRPr="00BA03F4">
        <w:t>c)</w:t>
      </w:r>
      <w:r w:rsidRPr="00BA03F4">
        <w:tab/>
        <w:t>Если для уведомления водителя используются соответствующие символы, то в случае наличия следует использовать стандартные символы.</w:t>
      </w:r>
    </w:p>
    <w:p w14:paraId="63DD758D" w14:textId="77777777" w:rsidR="00F254EB" w:rsidRPr="00BA03F4" w:rsidRDefault="00F254EB" w:rsidP="00C5456A">
      <w:pPr>
        <w:pStyle w:val="SingleTxtG"/>
        <w:ind w:left="2835" w:hanging="567"/>
      </w:pPr>
      <w:r w:rsidRPr="00BA03F4">
        <w:tab/>
        <w:t>Разъяснение: С учетом использования различных и/или непривычных транспортных средств необходимо обеспечивать унификацию информации, в связи с чем следует использовать в случае наличия стандартные символы. В этой связи можно воспользоваться Правилами № 121 ООН.</w:t>
      </w:r>
    </w:p>
    <w:p w14:paraId="41F39E27" w14:textId="77777777" w:rsidR="00F254EB" w:rsidRPr="00BA03F4" w:rsidRDefault="00F254EB" w:rsidP="00C5456A">
      <w:pPr>
        <w:pStyle w:val="SingleTxtG"/>
        <w:ind w:left="2835" w:hanging="567"/>
      </w:pPr>
      <w:r w:rsidRPr="00BA03F4">
        <w:t>d)</w:t>
      </w:r>
      <w:r w:rsidRPr="00BA03F4">
        <w:tab/>
        <w:t>В случае тех функций системы, на которые следует обращать внимание других участников дорожного движения, необходимо предусмотреть подачу соответствующих сигналов для таких других участников дорожного движения.</w:t>
      </w:r>
    </w:p>
    <w:p w14:paraId="3A0728A4" w14:textId="77777777" w:rsidR="00F254EB" w:rsidRPr="00BA03F4" w:rsidRDefault="00F254EB" w:rsidP="00C5456A">
      <w:pPr>
        <w:pStyle w:val="SingleTxtG"/>
        <w:ind w:left="2835" w:hanging="567"/>
      </w:pPr>
      <w:r w:rsidRPr="00BA03F4">
        <w:tab/>
        <w:t>Разъяснение: Для того чтобы привлечь внимание окружающих участников дорожного движения, таких как иные водители, пешеходы и велосипедисты, к маневрам транспортного средства, активация функций системы в случае торможения или перехода на другую полосу движения или в иных опасных ситуациях должна сопровождаться соответствующей сигнализацией. С учетом функций системы и ситуации с управлением необходимость отображения соответствующей информации можно было бы определять в каждом конкретном случае.</w:t>
      </w:r>
    </w:p>
    <w:p w14:paraId="3FAEF9B0" w14:textId="7105383E" w:rsidR="00F254EB" w:rsidRPr="00BA03F4" w:rsidRDefault="00F254EB" w:rsidP="00C5456A">
      <w:pPr>
        <w:pStyle w:val="HChG"/>
      </w:pPr>
      <w:bookmarkStart w:id="27" w:name="_Toc377654882"/>
      <w:r w:rsidRPr="00BA03F4">
        <w:tab/>
        <w:t>5.</w:t>
      </w:r>
      <w:r w:rsidRPr="00BA03F4">
        <w:tab/>
        <w:t>Резюме</w:t>
      </w:r>
      <w:bookmarkEnd w:id="27"/>
    </w:p>
    <w:p w14:paraId="36ADB42C" w14:textId="77777777" w:rsidR="00F254EB" w:rsidRPr="00BA03F4" w:rsidRDefault="005F5B66" w:rsidP="00C5456A">
      <w:pPr>
        <w:pStyle w:val="SingleTxtG"/>
      </w:pPr>
      <w:r>
        <w:tab/>
      </w:r>
      <w:r w:rsidR="00F254EB" w:rsidRPr="00BA03F4">
        <w:t>Системы управления ССПВ пока еще находятся на стадии разработки. К тому же в будущем будут появляться самые различные новые системы. В случае разработки соответствующих технологий важно постоянно повышать уровень безопасности и удобства в использовании этих систем средним водителем. Если проявляется какой</w:t>
      </w:r>
      <w:r w:rsidR="00AA1DCD">
        <w:noBreakHyphen/>
      </w:r>
      <w:r w:rsidR="00F254EB" w:rsidRPr="00BA03F4">
        <w:t xml:space="preserve">либо негативный эффект, эти системы могут потерять доверие со стороны общественности, в результате чего дальнейшая доводка этих систем может быть </w:t>
      </w:r>
      <w:r w:rsidR="00F254EB" w:rsidRPr="00BA03F4">
        <w:lastRenderedPageBreak/>
        <w:t>поставлена под угрозу. Для того чтобы предотвратить такую ситуацию и стимулировать надлежащее развитие этих систем, важно определить те принципы, которые следует принять в качестве базового руководства.</w:t>
      </w:r>
    </w:p>
    <w:p w14:paraId="40E5D0A7" w14:textId="77777777" w:rsidR="00F254EB" w:rsidRPr="00BA03F4" w:rsidRDefault="005F5B66" w:rsidP="00C5456A">
      <w:pPr>
        <w:pStyle w:val="SingleTxtG"/>
      </w:pPr>
      <w:r>
        <w:tab/>
      </w:r>
      <w:r w:rsidR="00F254EB" w:rsidRPr="00BA03F4">
        <w:t>Эти принципы ограничиваются основными рекомендациями, которые, как считается, представляют собой исключительную важность. Вместе с тем в случае тех систем, которые будут поступать в систему сбыта в будущем, могут понадобиться некоторые руководящие принципы по отработке тех аспектов, которые остались вне внимания. Прогресс с течением времени может привести к тому, что некоторые из этих принципов могут оказаться устаревшими или ненужными. В этой связи данные принципы следует надлежащим образом пересматривать, и эту задачу следует возложить на неофициальную группу по ИТС (в некоторых случаях в консультации с соответствующей специализированной группой, которая могла бы руководить разработкой данной конкретной системы), поскольку настоящие принципы относятся к ССПВ в целом, а не к конкретным системам.</w:t>
      </w:r>
    </w:p>
    <w:p w14:paraId="4B827A3F" w14:textId="77777777" w:rsidR="00F254EB" w:rsidRPr="00BA03F4" w:rsidRDefault="005F5B66" w:rsidP="00C5456A">
      <w:pPr>
        <w:pStyle w:val="SingleTxtG"/>
      </w:pPr>
      <w:r>
        <w:tab/>
      </w:r>
      <w:r w:rsidR="00F254EB" w:rsidRPr="00BA03F4">
        <w:t>В порядке выполнения будущей работы неофициальная группа по ИТС WP.29 ЕЭК ООН и другие соответствующие группы, действующие в рамках WP.29 ЕЭК</w:t>
      </w:r>
      <w:r>
        <w:rPr>
          <w:lang w:val="en-US"/>
        </w:rPr>
        <w:t> </w:t>
      </w:r>
      <w:r w:rsidR="00F254EB" w:rsidRPr="00BA03F4">
        <w:t>ООН, проведут обстоятельные обсуждения соответствующего механизма, которые позволили бы эффективно реализовать на практике эти принципы действия систем управления. Настоящее приложение было принято WP.29 на его 160-й сессии (ECE/TRANS/WP.29/1104, пункт 22) и препровождено Рабочей группе по безопасности дорожного движения (WP.1) в качестве справочного документа.</w:t>
      </w:r>
    </w:p>
    <w:p w14:paraId="6798AC15" w14:textId="77777777" w:rsidR="00C1505B" w:rsidRDefault="00C1505B" w:rsidP="00242C7E">
      <w:pPr>
        <w:pStyle w:val="SingleTxtG"/>
        <w:ind w:left="2268" w:hanging="1134"/>
        <w:sectPr w:rsidR="00C1505B" w:rsidSect="00F254EB">
          <w:headerReference w:type="even" r:id="rId65"/>
          <w:headerReference w:type="default" r:id="rId66"/>
          <w:footerReference w:type="even" r:id="rId67"/>
          <w:headerReference w:type="first" r:id="rId68"/>
          <w:footerReference w:type="first" r:id="rId69"/>
          <w:footnotePr>
            <w:numRestart w:val="eachSect"/>
          </w:footnotePr>
          <w:endnotePr>
            <w:numFmt w:val="decimal"/>
          </w:endnotePr>
          <w:type w:val="evenPage"/>
          <w:pgSz w:w="11906" w:h="16838" w:code="9"/>
          <w:pgMar w:top="1418" w:right="1134" w:bottom="1134" w:left="1134" w:header="851" w:footer="567" w:gutter="0"/>
          <w:cols w:space="708"/>
          <w:titlePg/>
          <w:docGrid w:linePitch="360"/>
        </w:sectPr>
      </w:pPr>
    </w:p>
    <w:p w14:paraId="670EA2BA" w14:textId="77777777" w:rsidR="009C3E5E" w:rsidRPr="00BA03F4" w:rsidRDefault="009C3E5E" w:rsidP="009C3E5E">
      <w:pPr>
        <w:pStyle w:val="HChG"/>
      </w:pPr>
      <w:r w:rsidRPr="00BA03F4">
        <w:lastRenderedPageBreak/>
        <w:t>Приложение 5 – Добавление</w:t>
      </w:r>
    </w:p>
    <w:p w14:paraId="3785B880" w14:textId="77777777" w:rsidR="009C3E5E" w:rsidRPr="00BA03F4" w:rsidRDefault="009C3E5E" w:rsidP="009C3E5E">
      <w:pPr>
        <w:pStyle w:val="HChG"/>
      </w:pPr>
      <w:r w:rsidRPr="00BA03F4">
        <w:tab/>
      </w:r>
      <w:r w:rsidRPr="00BA03F4">
        <w:tab/>
        <w:t xml:space="preserve">Взаимодействие </w:t>
      </w:r>
      <w:r w:rsidR="00881D21">
        <w:t>«</w:t>
      </w:r>
      <w:r w:rsidRPr="00BA03F4">
        <w:t>человек–машина</w:t>
      </w:r>
      <w:r w:rsidR="00881D21">
        <w:t>»</w:t>
      </w:r>
      <w:r w:rsidRPr="00BA03F4">
        <w:t xml:space="preserve"> (ВЧМ) – Соображения, касающиеся систем органов управления</w:t>
      </w:r>
      <w:r w:rsidR="007D0902">
        <w:t> </w:t>
      </w:r>
      <w:r w:rsidRPr="00BA03F4">
        <w:t>ССПВ</w:t>
      </w:r>
    </w:p>
    <w:p w14:paraId="2003D4CD" w14:textId="77777777" w:rsidR="009C3E5E" w:rsidRPr="00BA03F4" w:rsidRDefault="005F5B66" w:rsidP="009C3E5E">
      <w:pPr>
        <w:pStyle w:val="SingleTxtG"/>
      </w:pPr>
      <w:r>
        <w:tab/>
      </w:r>
      <w:r w:rsidR="009C3E5E" w:rsidRPr="00BA03F4">
        <w:t xml:space="preserve">В настоящем документе описывается проблематика некоторых человеческих факторов, связанных с автоматизацией функции управления. </w:t>
      </w:r>
    </w:p>
    <w:p w14:paraId="4E078F31" w14:textId="77777777" w:rsidR="009C3E5E" w:rsidRPr="001F75E8" w:rsidRDefault="009C3E5E" w:rsidP="009C3E5E">
      <w:pPr>
        <w:pStyle w:val="HChG"/>
      </w:pPr>
      <w:bookmarkStart w:id="28" w:name="_Toc377654885"/>
      <w:r>
        <w:tab/>
      </w:r>
      <w:r w:rsidRPr="001F75E8">
        <w:t>1.</w:t>
      </w:r>
      <w:r w:rsidRPr="001F75E8">
        <w:tab/>
        <w:t>Введение</w:t>
      </w:r>
      <w:bookmarkEnd w:id="28"/>
    </w:p>
    <w:p w14:paraId="130D3906" w14:textId="77777777" w:rsidR="009C3E5E" w:rsidRPr="00BA03F4" w:rsidRDefault="005F5B66" w:rsidP="009C3E5E">
      <w:pPr>
        <w:pStyle w:val="SingleTxtG"/>
      </w:pPr>
      <w:r>
        <w:tab/>
      </w:r>
      <w:r w:rsidR="009C3E5E" w:rsidRPr="00BA03F4">
        <w:t>Автоматизированные системы управления получают все более широкое применение на новых автотранспортных средствах. В общем и целом система автоматизации имеет целью оказать содействие в выполнении соответствующих функций на уровне механических или электрических исполнительных механизмов (Wickens &amp; Hollands, 2000). Она предполагает использование средств активного контроля для отбора и преобразования информации, принятия решений и/или управления соответствующими процессами (Lee &amp; See, 2004). Автоматизированные системы управления транспортным средством предназначены для повышения безопасности (предотвращение аварий и смягчение их последствий), удобства (частичное снятие с водителя рабочей нагрузки и повышение комфортности в процессе вождения), эффективности дорожного движения (использование пропускной способности дорог и ограничение заторов в движении) и экологических параметров (снижение шума, производимого транспортными средствами, и сокращение расхода топлива).</w:t>
      </w:r>
    </w:p>
    <w:p w14:paraId="7D515612" w14:textId="77777777" w:rsidR="009C3E5E" w:rsidRPr="00BA03F4" w:rsidRDefault="005F5B66" w:rsidP="009C3E5E">
      <w:pPr>
        <w:pStyle w:val="SingleTxtG"/>
      </w:pPr>
      <w:r>
        <w:tab/>
      </w:r>
      <w:r w:rsidR="009C3E5E" w:rsidRPr="00BA03F4">
        <w:t xml:space="preserve">Автоматизация базовых функций управления (например, автоматическая трансмиссия, антиблокировочные тормозные системы и электронный контроль устойчивости) подтвердила свою эффективность на практике, однако последствия применения некоторых более современных систем с точки зрения безопасности в некоторых случаях, как представляется, неясны. Вызывает споры и утверждение о том, что в случае смещения акцента в распределении некоторых функций управления в сторону автоматических устройств, а не водителя система безопасности будет повышаться не всегда. Одним из потенциальных факторов озабоченности могут явиться проблемы, связанные со снижением уровня </w:t>
      </w:r>
      <w:r w:rsidR="00881D21">
        <w:t>«</w:t>
      </w:r>
      <w:r w:rsidR="009C3E5E" w:rsidRPr="00BA03F4">
        <w:t>включенности водителя в контур управления</w:t>
      </w:r>
      <w:r w:rsidR="00881D21">
        <w:t>»</w:t>
      </w:r>
      <w:r w:rsidR="009C3E5E" w:rsidRPr="00BA03F4">
        <w:t xml:space="preserve">, которые получили широкое отражение в документации в качестве одного из возможных негативных последствий автоматизации (см. Weiner &amp; Curry, 1980). </w:t>
      </w:r>
    </w:p>
    <w:p w14:paraId="345FE7E7" w14:textId="77777777" w:rsidR="009C3E5E" w:rsidRPr="00BA03F4" w:rsidRDefault="005F5B66" w:rsidP="009C3E5E">
      <w:pPr>
        <w:pStyle w:val="SingleTxtG"/>
      </w:pPr>
      <w:r>
        <w:tab/>
      </w:r>
      <w:r w:rsidR="009C3E5E" w:rsidRPr="00BA03F4">
        <w:t xml:space="preserve">В современных системах помощи водителю (ССПВ) используются датчики и сложная система обработки сигналов в целях отображения и оценки ситуации, в которой находится транспортное средство; сюда входит сбор в случае наличия и оценка данных, относящихся к инфраструктуре. Они обеспечивают активное содействие в контроле за движением транспортного средства в продольном или боковом направлениях, информировании и предупреждении (проект </w:t>
      </w:r>
      <w:r w:rsidR="00881D21">
        <w:t>«</w:t>
      </w:r>
      <w:r w:rsidR="009C3E5E" w:rsidRPr="00BA03F4">
        <w:t>RESPONSE</w:t>
      </w:r>
      <w:r w:rsidR="00881D21">
        <w:t>»</w:t>
      </w:r>
      <w:r w:rsidR="009C3E5E" w:rsidRPr="00BA03F4">
        <w:t>, 2001 год). Функции, выполняемые ССПВ, варьируются от информирования о необходимости предотвращения столкновения до управления транспортным средством. В ССПВ функция как предупреждения, так и контроля играет важную роль в повышении безопасности, в связи с чем эти системы можно подразделить на категории в зависимости от уровня содействия, которые они оказывают водителю (см.</w:t>
      </w:r>
      <w:r>
        <w:rPr>
          <w:lang w:val="en-US"/>
        </w:rPr>
        <w:t> </w:t>
      </w:r>
      <w:r w:rsidR="009C3E5E" w:rsidRPr="00BA03F4">
        <w:t xml:space="preserve">рис. 1, взято в адаптированном виде из источника Flemisch et al., 2008). </w:t>
      </w:r>
    </w:p>
    <w:p w14:paraId="5E504A07" w14:textId="77777777" w:rsidR="009C3E5E" w:rsidRPr="00BA03F4" w:rsidRDefault="009C3E5E" w:rsidP="009C3E5E">
      <w:pPr>
        <w:pStyle w:val="H23G"/>
      </w:pPr>
      <w:bookmarkStart w:id="29" w:name="_Toc377654886"/>
      <w:r w:rsidRPr="00BA03F4">
        <w:rPr>
          <w:bCs/>
        </w:rPr>
        <w:lastRenderedPageBreak/>
        <w:tab/>
      </w:r>
      <w:r w:rsidRPr="00BA03F4">
        <w:rPr>
          <w:bCs/>
        </w:rPr>
        <w:tab/>
      </w:r>
      <w:r w:rsidRPr="009C3E5E">
        <w:rPr>
          <w:b w:val="0"/>
          <w:bCs/>
        </w:rPr>
        <w:t>Рис. 1</w:t>
      </w:r>
      <w:bookmarkEnd w:id="29"/>
      <w:r w:rsidRPr="00BA03F4">
        <w:br/>
      </w:r>
      <w:bookmarkStart w:id="30" w:name="_Toc377654887"/>
      <w:r w:rsidRPr="00BA03F4">
        <w:t xml:space="preserve">Спектр функций в системе автоматизации транспортных средств </w:t>
      </w:r>
      <w:r w:rsidRPr="00BA03F4">
        <w:br/>
        <w:t>(Flemisch et al., 2008)</w:t>
      </w:r>
      <w:bookmarkEnd w:id="30"/>
    </w:p>
    <w:p w14:paraId="4934E8D3" w14:textId="77777777" w:rsidR="009C3E5E" w:rsidRPr="00BA03F4" w:rsidRDefault="009C3E5E" w:rsidP="009C3E5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950"/>
      </w:pPr>
      <w:r>
        <w:rPr>
          <w:noProof/>
          <w:lang w:val="en-GB" w:eastAsia="en-GB"/>
        </w:rPr>
        <mc:AlternateContent>
          <mc:Choice Requires="wps">
            <w:drawing>
              <wp:anchor distT="0" distB="0" distL="114300" distR="114300" simplePos="0" relativeHeight="251725824" behindDoc="0" locked="0" layoutInCell="1" allowOverlap="1" wp14:anchorId="6C3CA519" wp14:editId="6D969ED3">
                <wp:simplePos x="0" y="0"/>
                <wp:positionH relativeFrom="column">
                  <wp:posOffset>759924</wp:posOffset>
                </wp:positionH>
                <wp:positionV relativeFrom="paragraph">
                  <wp:posOffset>226379</wp:posOffset>
                </wp:positionV>
                <wp:extent cx="4857115" cy="735965"/>
                <wp:effectExtent l="0" t="0" r="635" b="6985"/>
                <wp:wrapNone/>
                <wp:docPr id="218"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735965"/>
                        </a:xfrm>
                        <a:prstGeom prst="rect">
                          <a:avLst/>
                        </a:prstGeom>
                        <a:noFill/>
                        <a:ln>
                          <a:noFill/>
                        </a:ln>
                        <a:extLst/>
                      </wps:spPr>
                      <wps:txbx>
                        <w:txbxContent>
                          <w:tbl>
                            <w:tblPr>
                              <w:tblW w:w="7650" w:type="dxa"/>
                              <w:tblInd w:w="108" w:type="dxa"/>
                              <w:tblLayout w:type="fixed"/>
                              <w:tblLook w:val="04A0" w:firstRow="1" w:lastRow="0" w:firstColumn="1" w:lastColumn="0" w:noHBand="0" w:noVBand="1"/>
                            </w:tblPr>
                            <w:tblGrid>
                              <w:gridCol w:w="1040"/>
                              <w:gridCol w:w="1344"/>
                              <w:gridCol w:w="1778"/>
                              <w:gridCol w:w="1735"/>
                              <w:gridCol w:w="1753"/>
                            </w:tblGrid>
                            <w:tr w:rsidR="001A56A5" w:rsidRPr="00082D36" w14:paraId="70F3FC6B" w14:textId="77777777" w:rsidTr="002B1AA3">
                              <w:trPr>
                                <w:trHeight w:val="757"/>
                              </w:trPr>
                              <w:tc>
                                <w:tcPr>
                                  <w:tcW w:w="1040" w:type="dxa"/>
                                  <w:shd w:val="clear" w:color="auto" w:fill="auto"/>
                                  <w:vAlign w:val="center"/>
                                </w:tcPr>
                                <w:p w14:paraId="3E05563D"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ручная</w:t>
                                  </w:r>
                                </w:p>
                              </w:tc>
                              <w:tc>
                                <w:tcPr>
                                  <w:tcW w:w="1344" w:type="dxa"/>
                                  <w:shd w:val="clear" w:color="auto" w:fill="auto"/>
                                  <w:vAlign w:val="center"/>
                                </w:tcPr>
                                <w:p w14:paraId="6DCA3015"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 xml:space="preserve">с системой </w:t>
                                  </w:r>
                                  <w:r w:rsidRPr="00C64B7E">
                                    <w:rPr>
                                      <w:b/>
                                      <w:bCs/>
                                      <w:sz w:val="16"/>
                                      <w:szCs w:val="16"/>
                                    </w:rPr>
                                    <w:br/>
                                    <w:t>содействия</w:t>
                                  </w:r>
                                </w:p>
                              </w:tc>
                              <w:tc>
                                <w:tcPr>
                                  <w:tcW w:w="1778" w:type="dxa"/>
                                  <w:shd w:val="clear" w:color="auto" w:fill="auto"/>
                                  <w:vAlign w:val="center"/>
                                </w:tcPr>
                                <w:p w14:paraId="00A3923D"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полуавтоматическая</w:t>
                                  </w:r>
                                </w:p>
                              </w:tc>
                              <w:tc>
                                <w:tcPr>
                                  <w:tcW w:w="1735" w:type="dxa"/>
                                  <w:shd w:val="clear" w:color="auto" w:fill="auto"/>
                                  <w:vAlign w:val="center"/>
                                </w:tcPr>
                                <w:p w14:paraId="1E2DE456"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высокоавтоматизи</w:t>
                                  </w:r>
                                  <w:r>
                                    <w:rPr>
                                      <w:b/>
                                      <w:bCs/>
                                      <w:sz w:val="16"/>
                                      <w:szCs w:val="16"/>
                                    </w:rPr>
                                    <w:t>-</w:t>
                                  </w:r>
                                  <w:r w:rsidRPr="00C64B7E">
                                    <w:rPr>
                                      <w:b/>
                                      <w:bCs/>
                                      <w:sz w:val="16"/>
                                      <w:szCs w:val="16"/>
                                    </w:rPr>
                                    <w:t>рованная</w:t>
                                  </w:r>
                                </w:p>
                              </w:tc>
                              <w:tc>
                                <w:tcPr>
                                  <w:tcW w:w="1753" w:type="dxa"/>
                                  <w:shd w:val="clear" w:color="auto" w:fill="auto"/>
                                  <w:vAlign w:val="center"/>
                                </w:tcPr>
                                <w:p w14:paraId="619D773B"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полностью автоматизированная</w:t>
                                  </w:r>
                                </w:p>
                              </w:tc>
                            </w:tr>
                          </w:tbl>
                          <w:p w14:paraId="5B277F45" w14:textId="77777777" w:rsidR="001A56A5" w:rsidRPr="005F3A0F" w:rsidRDefault="001A56A5" w:rsidP="009C3E5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CA519" id="Поле 12" o:spid="_x0000_s1075" type="#_x0000_t202" style="position:absolute;left:0;text-align:left;margin-left:59.85pt;margin-top:17.85pt;width:382.45pt;height:5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" filled="f" stroked="f">
                <v:textbox inset="0,0,0,0">
                  <w:txbxContent>
                    <w:tbl>
                      <w:tblPr>
                        <w:tblW w:w="7650" w:type="dxa"/>
                        <w:tblInd w:w="108" w:type="dxa"/>
                        <w:tblLayout w:type="fixed"/>
                        <w:tblLook w:val="04A0" w:firstRow="1" w:lastRow="0" w:firstColumn="1" w:lastColumn="0" w:noHBand="0" w:noVBand="1"/>
                      </w:tblPr>
                      <w:tblGrid>
                        <w:gridCol w:w="1040"/>
                        <w:gridCol w:w="1344"/>
                        <w:gridCol w:w="1778"/>
                        <w:gridCol w:w="1735"/>
                        <w:gridCol w:w="1753"/>
                      </w:tblGrid>
                      <w:tr w:rsidR="001A56A5" w:rsidRPr="00082D36" w14:paraId="70F3FC6B" w14:textId="77777777" w:rsidTr="002B1AA3">
                        <w:trPr>
                          <w:trHeight w:val="757"/>
                        </w:trPr>
                        <w:tc>
                          <w:tcPr>
                            <w:tcW w:w="1040" w:type="dxa"/>
                            <w:shd w:val="clear" w:color="auto" w:fill="auto"/>
                            <w:vAlign w:val="center"/>
                          </w:tcPr>
                          <w:p w14:paraId="3E05563D"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ручная</w:t>
                            </w:r>
                          </w:p>
                        </w:tc>
                        <w:tc>
                          <w:tcPr>
                            <w:tcW w:w="1344" w:type="dxa"/>
                            <w:shd w:val="clear" w:color="auto" w:fill="auto"/>
                            <w:vAlign w:val="center"/>
                          </w:tcPr>
                          <w:p w14:paraId="6DCA3015"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 xml:space="preserve">с системой </w:t>
                            </w:r>
                            <w:r w:rsidRPr="00C64B7E">
                              <w:rPr>
                                <w:b/>
                                <w:bCs/>
                                <w:sz w:val="16"/>
                                <w:szCs w:val="16"/>
                              </w:rPr>
                              <w:br/>
                              <w:t>содействия</w:t>
                            </w:r>
                          </w:p>
                        </w:tc>
                        <w:tc>
                          <w:tcPr>
                            <w:tcW w:w="1778" w:type="dxa"/>
                            <w:shd w:val="clear" w:color="auto" w:fill="auto"/>
                            <w:vAlign w:val="center"/>
                          </w:tcPr>
                          <w:p w14:paraId="00A3923D"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полуавтоматическая</w:t>
                            </w:r>
                          </w:p>
                        </w:tc>
                        <w:tc>
                          <w:tcPr>
                            <w:tcW w:w="1735" w:type="dxa"/>
                            <w:shd w:val="clear" w:color="auto" w:fill="auto"/>
                            <w:vAlign w:val="center"/>
                          </w:tcPr>
                          <w:p w14:paraId="1E2DE456"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высокоавтоматизи</w:t>
                            </w:r>
                            <w:r>
                              <w:rPr>
                                <w:b/>
                                <w:bCs/>
                                <w:sz w:val="16"/>
                                <w:szCs w:val="16"/>
                              </w:rPr>
                              <w:t>-</w:t>
                            </w:r>
                            <w:r w:rsidRPr="00C64B7E">
                              <w:rPr>
                                <w:b/>
                                <w:bCs/>
                                <w:sz w:val="16"/>
                                <w:szCs w:val="16"/>
                              </w:rPr>
                              <w:t>рованная</w:t>
                            </w:r>
                          </w:p>
                        </w:tc>
                        <w:tc>
                          <w:tcPr>
                            <w:tcW w:w="1753" w:type="dxa"/>
                            <w:shd w:val="clear" w:color="auto" w:fill="auto"/>
                            <w:vAlign w:val="center"/>
                          </w:tcPr>
                          <w:p w14:paraId="619D773B" w14:textId="77777777" w:rsidR="001A56A5" w:rsidRPr="00C64B7E" w:rsidRDefault="001A56A5" w:rsidP="009562A6">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jc w:val="center"/>
                              <w:rPr>
                                <w:b/>
                                <w:bCs/>
                                <w:sz w:val="16"/>
                                <w:szCs w:val="16"/>
                              </w:rPr>
                            </w:pPr>
                            <w:r w:rsidRPr="00C64B7E">
                              <w:rPr>
                                <w:b/>
                                <w:bCs/>
                                <w:sz w:val="16"/>
                                <w:szCs w:val="16"/>
                              </w:rPr>
                              <w:t>полностью автоматизированная</w:t>
                            </w:r>
                          </w:p>
                        </w:tc>
                      </w:tr>
                    </w:tbl>
                    <w:p w14:paraId="5B277F45" w14:textId="77777777" w:rsidR="001A56A5" w:rsidRPr="005F3A0F" w:rsidRDefault="001A56A5" w:rsidP="009C3E5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pPr>
                    </w:p>
                  </w:txbxContent>
                </v:textbox>
              </v:shape>
            </w:pict>
          </mc:Fallback>
        </mc:AlternateContent>
      </w:r>
      <w:r>
        <w:rPr>
          <w:noProof/>
          <w:lang w:val="en-GB" w:eastAsia="en-GB"/>
        </w:rPr>
        <w:drawing>
          <wp:inline distT="0" distB="0" distL="0" distR="0" wp14:anchorId="4657F079" wp14:editId="36B13A7C">
            <wp:extent cx="5138420" cy="1003300"/>
            <wp:effectExtent l="0" t="0" r="5080" b="635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t="10489" b="8278"/>
                    <a:stretch>
                      <a:fillRect/>
                    </a:stretch>
                  </pic:blipFill>
                  <pic:spPr bwMode="auto">
                    <a:xfrm>
                      <a:off x="0" y="0"/>
                      <a:ext cx="5138420" cy="1003300"/>
                    </a:xfrm>
                    <a:prstGeom prst="rect">
                      <a:avLst/>
                    </a:prstGeom>
                    <a:noFill/>
                    <a:ln>
                      <a:noFill/>
                    </a:ln>
                  </pic:spPr>
                </pic:pic>
              </a:graphicData>
            </a:graphic>
          </wp:inline>
        </w:drawing>
      </w:r>
    </w:p>
    <w:p w14:paraId="0DD4D147" w14:textId="77777777" w:rsidR="009C3E5E" w:rsidRPr="00BA03F4" w:rsidRDefault="005F5B66" w:rsidP="009C3E5E">
      <w:pPr>
        <w:pStyle w:val="SingleTxtG"/>
      </w:pPr>
      <w:r>
        <w:tab/>
      </w:r>
      <w:r w:rsidR="009C3E5E">
        <w:t>На рис. </w:t>
      </w:r>
      <w:r w:rsidR="009C3E5E" w:rsidRPr="00BA03F4">
        <w:t>1 показано постепенное повышение уровня содействия и связанные с этим функции водителя (Flemisch et al., 2008). Ручная функция водителя означает, что водитель вручную управляет автотранспортным средством без какой бы то ни было помощи со стороны соответствующих систем содействия. Функция с системой содействия, которую выполняет водитель, означает, что водитель пользуется помощью главным образом системы предупреждения, например предупреждения об опасности столкновения спереди или выхода за пределы полосы движения. В случае полуавтоматической функции около половины функций водителя выполняется в автоматическом режиме, как можно показать на примере АСС, когда водитель выполняет основную функцию управления перемещением транспортного средства в боковом направлении, в то время как автоматизированная система выполняет функцию управления его перемещением в продольном направлении. В случае высокоавтоматизированной функции автоматическая система выполняет существенную часть функций управления, например комплексное управление перемещением транспортного средства как в боковом, так и в продольном направлении, а водитель главным образом следит за работой автоматической системы и берет при необходимости функцию управления на себя. Таким образом, перевод функции управления с водителя на систему можно рассматривать как высокий уровень автоматизации.</w:t>
      </w:r>
    </w:p>
    <w:p w14:paraId="386D567A" w14:textId="77777777" w:rsidR="009C3E5E" w:rsidRPr="00BA03F4" w:rsidRDefault="005F5B66" w:rsidP="009C3E5E">
      <w:pPr>
        <w:pStyle w:val="SingleTxtG"/>
      </w:pPr>
      <w:r>
        <w:tab/>
      </w:r>
      <w:r w:rsidR="009C3E5E">
        <w:t>На рис. </w:t>
      </w:r>
      <w:r w:rsidR="009C3E5E" w:rsidRPr="00BA03F4">
        <w:t>2 показано, каким образом ССПВ помогает водителям выполнять их функции по восприятию ситуации, оценивать ее и производить соответствующие действия (Hiramatsu, 2005). Когда в процессе управления в нормальных условиях система ССПВ включена, водитель отслеживает информацию, отображающую поведение транспортного средства. Она обнаруживает и идентифицирует соответствующие элементы ситуации в условиях управления, производит оценку неминуемых рисков, если они возникают, и будущих последствий любых действий, которые она может выполнить, переводит на себя функцию управления транспортным средством и производит необходимый маневр в целях снижения риска (Ho, 2006).</w:t>
      </w:r>
    </w:p>
    <w:p w14:paraId="559B5D50" w14:textId="77777777" w:rsidR="009C3E5E" w:rsidRPr="00BA03F4" w:rsidRDefault="005F5B66" w:rsidP="009C3E5E">
      <w:pPr>
        <w:pStyle w:val="SingleTxtG"/>
      </w:pPr>
      <w:r>
        <w:tab/>
      </w:r>
      <w:r w:rsidR="009C3E5E">
        <w:t>На уровне </w:t>
      </w:r>
      <w:r w:rsidR="009C3E5E" w:rsidRPr="00BA03F4">
        <w:t>1 ССПВ оказывает наименьшее содействие (см. рис. 2). Эти ССПВ отображают снятые с датчиков данные для информирования водителя и оказывают им помощь только в плане отображения соответствующей информации. Они позволяют улучшить восприятие окружающей дорожной ситуации водителями посредством повышения их осведомленности, однако никаких предупреждающих сигналов не подают. Примером такой ССПВ является система навигации по заданному маршруту, которая помогает водителю найти маршрут в направлении пункта назначения. Еще одним при</w:t>
      </w:r>
      <w:r w:rsidR="009C3E5E">
        <w:t>мером системы содействия уровня </w:t>
      </w:r>
      <w:r w:rsidR="009C3E5E" w:rsidRPr="00BA03F4">
        <w:t>1 является камера заднего обзора, которая показывает район, находящийся сзади транспортного средства, и отображает соответствующую информацию. Если она подает предупреждающий сигнал, то эта система относится к уровню 2.</w:t>
      </w:r>
    </w:p>
    <w:p w14:paraId="44579B7B" w14:textId="77777777" w:rsidR="009C3E5E" w:rsidRPr="00BA03F4" w:rsidRDefault="005F5B66" w:rsidP="009C3E5E">
      <w:pPr>
        <w:pStyle w:val="SingleTxtG"/>
      </w:pPr>
      <w:r>
        <w:tab/>
      </w:r>
      <w:r w:rsidR="009C3E5E">
        <w:t>ССПВ уровня </w:t>
      </w:r>
      <w:r w:rsidR="009C3E5E" w:rsidRPr="00BA03F4">
        <w:t>2 оказывают водителям содействие в их оценке критичности опасности посредством подачи предупреждающих сигналов, с тем чтобы помочь им избежать критических ситуаций. Она работает параллельно с функцией отображения условий окружающих условий управления, которая также выполняется ССПВ уровня</w:t>
      </w:r>
      <w:r>
        <w:rPr>
          <w:lang w:val="en-US"/>
        </w:rPr>
        <w:t> </w:t>
      </w:r>
      <w:r w:rsidR="009C3E5E" w:rsidRPr="00BA03F4">
        <w:t>1. Примером ССПВ уровня 2 является система предупреждения об опасности фронтального столкновения (СПФС) и система предупреждения о выходе за пределы полосы движения (СПВП).</w:t>
      </w:r>
    </w:p>
    <w:p w14:paraId="6FF49A38" w14:textId="77777777" w:rsidR="009C3E5E" w:rsidRPr="00BA03F4" w:rsidRDefault="005F5B66" w:rsidP="009C3E5E">
      <w:pPr>
        <w:pStyle w:val="SingleTxtG"/>
      </w:pPr>
      <w:r>
        <w:lastRenderedPageBreak/>
        <w:tab/>
      </w:r>
      <w:r w:rsidR="009C3E5E">
        <w:t>На уровне </w:t>
      </w:r>
      <w:r w:rsidR="009C3E5E" w:rsidRPr="00BA03F4">
        <w:t>3 ССПВ оказывают водителю более существенное содействие за счет выполнения функции управления транспортным средством и позволяют избежать или снизить возникающие риски с помощью соответствующих активных средств контроля без непосредственной команды со стороны водителя. Эти функциональные системы содействия характеризуются более высоким уровнем автоматизации и более низким уровнем контроля со стороны водителя. Одним из примеров ССПВ уровня 3 является адаптивная система поддержания скорости (АСС) + опережающая система экстренного торможения (ОСЭТ), которые обнаруживают препятствия впереди водителя и начинают действовать в соответствии с заложенным алгоритмом посредством осуществления маневров по предотвращению столкновения и/или смягчения его последствий, например</w:t>
      </w:r>
      <w:r w:rsidR="002B1AA3">
        <w:t>,</w:t>
      </w:r>
      <w:r w:rsidR="009C3E5E" w:rsidRPr="00BA03F4">
        <w:t xml:space="preserve"> включая умеренный и/или быстрый режим торможения с целью адаптировать скорость таким образом, чтобы не превысить некоторую предельную дистанцию до обнаруженного впереди объекта. Как следствие, ССПВ уровня 3 подразделяются на два вида: первый – это системы, используемые в нормальных условиях управления, такие как АСС, и второй – в критических условиях управления, такие как ОСЭТ.</w:t>
      </w:r>
    </w:p>
    <w:p w14:paraId="15CD3CB3" w14:textId="77777777" w:rsidR="009C3E5E" w:rsidRPr="00BA03F4" w:rsidRDefault="009C3E5E" w:rsidP="009C3E5E">
      <w:pPr>
        <w:pStyle w:val="H23G"/>
      </w:pPr>
      <w:bookmarkStart w:id="31" w:name="_Toc377654888"/>
      <w:r w:rsidRPr="00BA03F4">
        <w:rPr>
          <w:bCs/>
        </w:rPr>
        <w:tab/>
      </w:r>
      <w:r w:rsidRPr="009C3E5E">
        <w:rPr>
          <w:b w:val="0"/>
          <w:bCs/>
        </w:rPr>
        <w:tab/>
        <w:t>Рис. 2</w:t>
      </w:r>
      <w:bookmarkEnd w:id="31"/>
      <w:r w:rsidRPr="00BA03F4">
        <w:rPr>
          <w:bCs/>
        </w:rPr>
        <w:br/>
      </w:r>
      <w:bookmarkStart w:id="32" w:name="_Toc377654889"/>
      <w:r w:rsidRPr="00BA03F4">
        <w:t>Поведенческая модель водителя и уровень помощи водителю</w:t>
      </w:r>
      <w:bookmarkEnd w:id="32"/>
    </w:p>
    <w:p w14:paraId="7D9E574C" w14:textId="77777777" w:rsidR="009C3E5E" w:rsidRPr="00BA03F4" w:rsidRDefault="009C3E5E" w:rsidP="009C3E5E">
      <w:pPr>
        <w:pStyle w:val="SingleTxtGR"/>
        <w:tabs>
          <w:tab w:val="clear" w:pos="1701"/>
          <w:tab w:val="clear" w:pos="2268"/>
          <w:tab w:val="clear" w:pos="2835"/>
          <w:tab w:val="clear" w:pos="3402"/>
          <w:tab w:val="left" w:pos="3060"/>
          <w:tab w:val="left" w:pos="3600"/>
        </w:tabs>
      </w:pPr>
      <w:r>
        <w:rPr>
          <w:noProof/>
          <w:w w:val="100"/>
          <w:lang w:val="en-GB" w:eastAsia="en-GB"/>
        </w:rPr>
        <mc:AlternateContent>
          <mc:Choice Requires="wpc">
            <w:drawing>
              <wp:inline distT="0" distB="0" distL="0" distR="0" wp14:anchorId="481D696F" wp14:editId="2B629E9E">
                <wp:extent cx="5203190" cy="3465830"/>
                <wp:effectExtent l="0" t="0" r="0" b="0"/>
                <wp:docPr id="8784" name="Полотно 44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591" name="Freeform 8165"/>
                        <wps:cNvSpPr>
                          <a:spLocks/>
                        </wps:cNvSpPr>
                        <wps:spPr bwMode="auto">
                          <a:xfrm>
                            <a:off x="111102" y="332703"/>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592" name="Rectangle 8166"/>
                        <wps:cNvSpPr>
                          <a:spLocks noChangeArrowheads="1"/>
                        </wps:cNvSpPr>
                        <wps:spPr bwMode="auto">
                          <a:xfrm>
                            <a:off x="285105" y="441304"/>
                            <a:ext cx="325706" cy="20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3" name="Rectangle 8167"/>
                        <wps:cNvSpPr>
                          <a:spLocks noChangeArrowheads="1"/>
                        </wps:cNvSpPr>
                        <wps:spPr bwMode="auto">
                          <a:xfrm>
                            <a:off x="352406" y="480604"/>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419B" w14:textId="77777777" w:rsidR="001A56A5" w:rsidRDefault="001A56A5" w:rsidP="009C3E5E">
                              <w:r>
                                <w:rPr>
                                  <w:rFonts w:ascii="Arial" w:hAnsi="Arial" w:cs="Arial"/>
                                  <w:b/>
                                  <w:bCs/>
                                  <w:color w:val="000000"/>
                                  <w:sz w:val="18"/>
                                  <w:szCs w:val="18"/>
                                  <w:lang w:val="en-US"/>
                                </w:rPr>
                                <w:t>N/A</w:t>
                              </w:r>
                            </w:p>
                          </w:txbxContent>
                        </wps:txbx>
                        <wps:bodyPr rot="0" vert="horz" wrap="none" lIns="0" tIns="0" rIns="0" bIns="0" anchor="t" anchorCtr="0" upright="1">
                          <a:spAutoFit/>
                        </wps:bodyPr>
                      </wps:wsp>
                      <wps:wsp>
                        <wps:cNvPr id="8594" name="Freeform 8168"/>
                        <wps:cNvSpPr>
                          <a:spLocks/>
                        </wps:cNvSpPr>
                        <wps:spPr bwMode="auto">
                          <a:xfrm>
                            <a:off x="111102" y="998209"/>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595" name="Rectangle 8169"/>
                        <wps:cNvSpPr>
                          <a:spLocks noChangeArrowheads="1"/>
                        </wps:cNvSpPr>
                        <wps:spPr bwMode="auto">
                          <a:xfrm>
                            <a:off x="76201" y="1051509"/>
                            <a:ext cx="755613" cy="46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6" name="Rectangle 8170"/>
                        <wps:cNvSpPr>
                          <a:spLocks noChangeArrowheads="1"/>
                        </wps:cNvSpPr>
                        <wps:spPr bwMode="auto">
                          <a:xfrm>
                            <a:off x="265405" y="1090909"/>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D7D4" w14:textId="77777777" w:rsidR="001A56A5" w:rsidRDefault="001A56A5" w:rsidP="009C3E5E">
                              <w:r>
                                <w:rPr>
                                  <w:rFonts w:ascii="Arial" w:hAnsi="Arial" w:cs="Arial"/>
                                  <w:b/>
                                  <w:bCs/>
                                  <w:color w:val="000000"/>
                                  <w:sz w:val="18"/>
                                  <w:szCs w:val="18"/>
                                  <w:lang w:val="en-US"/>
                                </w:rPr>
                                <w:t>Level 1</w:t>
                              </w:r>
                            </w:p>
                          </w:txbxContent>
                        </wps:txbx>
                        <wps:bodyPr rot="0" vert="horz" wrap="none" lIns="0" tIns="0" rIns="0" bIns="0" anchor="t" anchorCtr="0" upright="1">
                          <a:spAutoFit/>
                        </wps:bodyPr>
                      </wps:wsp>
                      <wps:wsp>
                        <wps:cNvPr id="8597" name="Rectangle 8171"/>
                        <wps:cNvSpPr>
                          <a:spLocks noChangeArrowheads="1"/>
                        </wps:cNvSpPr>
                        <wps:spPr bwMode="auto">
                          <a:xfrm>
                            <a:off x="176503" y="1227411"/>
                            <a:ext cx="572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9A27" w14:textId="77777777" w:rsidR="001A56A5" w:rsidRDefault="001A56A5" w:rsidP="009C3E5E">
                              <w:r>
                                <w:rPr>
                                  <w:rFonts w:ascii="Arial" w:hAnsi="Arial" w:cs="Arial"/>
                                  <w:color w:val="000000"/>
                                  <w:sz w:val="18"/>
                                  <w:szCs w:val="18"/>
                                  <w:lang w:val="en-US"/>
                                </w:rPr>
                                <w:t>Information</w:t>
                              </w:r>
                            </w:p>
                          </w:txbxContent>
                        </wps:txbx>
                        <wps:bodyPr rot="0" vert="horz" wrap="none" lIns="0" tIns="0" rIns="0" bIns="0" anchor="t" anchorCtr="0" upright="1">
                          <a:spAutoFit/>
                        </wps:bodyPr>
                      </wps:wsp>
                      <wps:wsp>
                        <wps:cNvPr id="8598" name="Rectangle 8172"/>
                        <wps:cNvSpPr>
                          <a:spLocks noChangeArrowheads="1"/>
                        </wps:cNvSpPr>
                        <wps:spPr bwMode="auto">
                          <a:xfrm>
                            <a:off x="143502" y="1360112"/>
                            <a:ext cx="641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5635" w14:textId="77777777" w:rsidR="001A56A5" w:rsidRDefault="001A56A5" w:rsidP="009C3E5E">
                              <w:r>
                                <w:rPr>
                                  <w:rFonts w:ascii="Arial" w:hAnsi="Arial" w:cs="Arial"/>
                                  <w:color w:val="000000"/>
                                  <w:sz w:val="18"/>
                                  <w:szCs w:val="18"/>
                                  <w:lang w:val="en-US"/>
                                </w:rPr>
                                <w:t>Presentation</w:t>
                              </w:r>
                            </w:p>
                          </w:txbxContent>
                        </wps:txbx>
                        <wps:bodyPr rot="0" vert="horz" wrap="none" lIns="0" tIns="0" rIns="0" bIns="0" anchor="t" anchorCtr="0" upright="1">
                          <a:spAutoFit/>
                        </wps:bodyPr>
                      </wps:wsp>
                      <wps:wsp>
                        <wps:cNvPr id="8599" name="Freeform 8173"/>
                        <wps:cNvSpPr>
                          <a:spLocks/>
                        </wps:cNvSpPr>
                        <wps:spPr bwMode="auto">
                          <a:xfrm>
                            <a:off x="111102" y="1718915"/>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00" name="Rectangle 8174"/>
                        <wps:cNvSpPr>
                          <a:spLocks noChangeArrowheads="1"/>
                        </wps:cNvSpPr>
                        <wps:spPr bwMode="auto">
                          <a:xfrm>
                            <a:off x="66601" y="1772215"/>
                            <a:ext cx="774113" cy="46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1" name="Rectangle 8175"/>
                        <wps:cNvSpPr>
                          <a:spLocks noChangeArrowheads="1"/>
                        </wps:cNvSpPr>
                        <wps:spPr bwMode="auto">
                          <a:xfrm>
                            <a:off x="265405" y="1811616"/>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4BD7" w14:textId="77777777" w:rsidR="001A56A5" w:rsidRDefault="001A56A5" w:rsidP="009C3E5E">
                              <w:r>
                                <w:rPr>
                                  <w:rFonts w:ascii="Arial" w:hAnsi="Arial" w:cs="Arial"/>
                                  <w:b/>
                                  <w:bCs/>
                                  <w:color w:val="000000"/>
                                  <w:sz w:val="18"/>
                                  <w:szCs w:val="18"/>
                                  <w:lang w:val="en-US"/>
                                </w:rPr>
                                <w:t>Level 2</w:t>
                              </w:r>
                            </w:p>
                          </w:txbxContent>
                        </wps:txbx>
                        <wps:bodyPr rot="0" vert="horz" wrap="none" lIns="0" tIns="0" rIns="0" bIns="0" anchor="t" anchorCtr="0" upright="1">
                          <a:spAutoFit/>
                        </wps:bodyPr>
                      </wps:wsp>
                      <wps:wsp>
                        <wps:cNvPr id="8602" name="Rectangle 8176"/>
                        <wps:cNvSpPr>
                          <a:spLocks noChangeArrowheads="1"/>
                        </wps:cNvSpPr>
                        <wps:spPr bwMode="auto">
                          <a:xfrm>
                            <a:off x="133902" y="1948117"/>
                            <a:ext cx="661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3C76" w14:textId="77777777" w:rsidR="001A56A5" w:rsidRDefault="001A56A5" w:rsidP="009C3E5E">
                              <w:r>
                                <w:rPr>
                                  <w:rFonts w:ascii="Arial" w:hAnsi="Arial" w:cs="Arial"/>
                                  <w:color w:val="000000"/>
                                  <w:sz w:val="18"/>
                                  <w:szCs w:val="18"/>
                                  <w:lang w:val="en-US"/>
                                </w:rPr>
                                <w:t>Avoidance of</w:t>
                              </w:r>
                            </w:p>
                          </w:txbxContent>
                        </wps:txbx>
                        <wps:bodyPr rot="0" vert="horz" wrap="none" lIns="0" tIns="0" rIns="0" bIns="0" anchor="t" anchorCtr="0" upright="1">
                          <a:spAutoFit/>
                        </wps:bodyPr>
                      </wps:wsp>
                      <wps:wsp>
                        <wps:cNvPr id="8603" name="Rectangle 8177"/>
                        <wps:cNvSpPr>
                          <a:spLocks noChangeArrowheads="1"/>
                        </wps:cNvSpPr>
                        <wps:spPr bwMode="auto">
                          <a:xfrm>
                            <a:off x="247004" y="2080818"/>
                            <a:ext cx="426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80CF" w14:textId="77777777" w:rsidR="001A56A5" w:rsidRDefault="001A56A5" w:rsidP="009C3E5E">
                              <w:r>
                                <w:rPr>
                                  <w:rFonts w:ascii="Arial" w:hAnsi="Arial" w:cs="Arial"/>
                                  <w:color w:val="000000"/>
                                  <w:sz w:val="18"/>
                                  <w:szCs w:val="18"/>
                                  <w:lang w:val="en-US"/>
                                </w:rPr>
                                <w:t>Hazards</w:t>
                              </w:r>
                            </w:p>
                          </w:txbxContent>
                        </wps:txbx>
                        <wps:bodyPr rot="0" vert="horz" wrap="none" lIns="0" tIns="0" rIns="0" bIns="0" anchor="t" anchorCtr="0" upright="1">
                          <a:spAutoFit/>
                        </wps:bodyPr>
                      </wps:wsp>
                      <wps:wsp>
                        <wps:cNvPr id="8604" name="Freeform 8178"/>
                        <wps:cNvSpPr>
                          <a:spLocks/>
                        </wps:cNvSpPr>
                        <wps:spPr bwMode="auto">
                          <a:xfrm>
                            <a:off x="111102" y="2442221"/>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05" name="Rectangle 8179"/>
                        <wps:cNvSpPr>
                          <a:spLocks noChangeArrowheads="1"/>
                        </wps:cNvSpPr>
                        <wps:spPr bwMode="auto">
                          <a:xfrm>
                            <a:off x="73601" y="2440321"/>
                            <a:ext cx="762613" cy="5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6" name="Rectangle 8180"/>
                        <wps:cNvSpPr>
                          <a:spLocks noChangeArrowheads="1"/>
                        </wps:cNvSpPr>
                        <wps:spPr bwMode="auto">
                          <a:xfrm>
                            <a:off x="266705" y="2479621"/>
                            <a:ext cx="387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B94A" w14:textId="77777777" w:rsidR="001A56A5" w:rsidRDefault="001A56A5" w:rsidP="009C3E5E">
                              <w:r>
                                <w:rPr>
                                  <w:rFonts w:ascii="Arial" w:hAnsi="Arial" w:cs="Arial"/>
                                  <w:b/>
                                  <w:bCs/>
                                  <w:color w:val="000000"/>
                                  <w:sz w:val="18"/>
                                  <w:szCs w:val="18"/>
                                  <w:lang w:val="en-US"/>
                                </w:rPr>
                                <w:t>Level 3</w:t>
                              </w:r>
                            </w:p>
                          </w:txbxContent>
                        </wps:txbx>
                        <wps:bodyPr rot="0" vert="horz" wrap="none" lIns="0" tIns="0" rIns="0" bIns="0" anchor="t" anchorCtr="0" upright="1">
                          <a:spAutoFit/>
                        </wps:bodyPr>
                      </wps:wsp>
                      <wps:wsp>
                        <wps:cNvPr id="8607" name="Rectangle 8181"/>
                        <wps:cNvSpPr>
                          <a:spLocks noChangeArrowheads="1"/>
                        </wps:cNvSpPr>
                        <wps:spPr bwMode="auto">
                          <a:xfrm>
                            <a:off x="140902" y="2748924"/>
                            <a:ext cx="616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64CE2" w14:textId="77777777" w:rsidR="001A56A5" w:rsidRDefault="001A56A5" w:rsidP="009C3E5E">
                              <w:r>
                                <w:rPr>
                                  <w:rFonts w:ascii="Arial" w:hAnsi="Arial" w:cs="Arial"/>
                                  <w:color w:val="000000"/>
                                  <w:sz w:val="18"/>
                                  <w:szCs w:val="18"/>
                                  <w:lang w:val="en-US"/>
                                </w:rPr>
                                <w:t xml:space="preserve">Mitigation of </w:t>
                              </w:r>
                            </w:p>
                          </w:txbxContent>
                        </wps:txbx>
                        <wps:bodyPr rot="0" vert="horz" wrap="none" lIns="0" tIns="0" rIns="0" bIns="0" anchor="t" anchorCtr="0" upright="1">
                          <a:spAutoFit/>
                        </wps:bodyPr>
                      </wps:wsp>
                      <wps:wsp>
                        <wps:cNvPr id="8608" name="Rectangle 8182"/>
                        <wps:cNvSpPr>
                          <a:spLocks noChangeArrowheads="1"/>
                        </wps:cNvSpPr>
                        <wps:spPr bwMode="auto">
                          <a:xfrm>
                            <a:off x="3492560" y="332703"/>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09" name="Rectangle 8183"/>
                        <wps:cNvSpPr>
                          <a:spLocks noChangeArrowheads="1"/>
                        </wps:cNvSpPr>
                        <wps:spPr bwMode="auto">
                          <a:xfrm>
                            <a:off x="3495660" y="450804"/>
                            <a:ext cx="719512" cy="28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0" name="Rectangle 8184"/>
                        <wps:cNvSpPr>
                          <a:spLocks noChangeArrowheads="1"/>
                        </wps:cNvSpPr>
                        <wps:spPr bwMode="auto">
                          <a:xfrm>
                            <a:off x="3562962" y="487604"/>
                            <a:ext cx="563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5F3E9" w14:textId="77777777" w:rsidR="001A56A5" w:rsidRDefault="001A56A5" w:rsidP="009C3E5E">
                              <w:r>
                                <w:rPr>
                                  <w:rFonts w:ascii="Arial" w:hAnsi="Arial" w:cs="Arial"/>
                                  <w:b/>
                                  <w:bCs/>
                                  <w:color w:val="000000"/>
                                  <w:sz w:val="14"/>
                                  <w:szCs w:val="14"/>
                                  <w:lang w:val="en-US"/>
                                </w:rPr>
                                <w:t>Conventional</w:t>
                              </w:r>
                            </w:p>
                          </w:txbxContent>
                        </wps:txbx>
                        <wps:bodyPr rot="0" vert="horz" wrap="none" lIns="0" tIns="0" rIns="0" bIns="0" anchor="t" anchorCtr="0" upright="1">
                          <a:spAutoFit/>
                        </wps:bodyPr>
                      </wps:wsp>
                      <wps:wsp>
                        <wps:cNvPr id="8611" name="Rectangle 8185"/>
                        <wps:cNvSpPr>
                          <a:spLocks noChangeArrowheads="1"/>
                        </wps:cNvSpPr>
                        <wps:spPr bwMode="auto">
                          <a:xfrm>
                            <a:off x="3695764" y="598805"/>
                            <a:ext cx="30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4B697" w14:textId="77777777" w:rsidR="001A56A5" w:rsidRDefault="001A56A5" w:rsidP="009C3E5E">
                              <w:r>
                                <w:rPr>
                                  <w:rFonts w:ascii="Arial" w:hAnsi="Arial" w:cs="Arial"/>
                                  <w:b/>
                                  <w:bCs/>
                                  <w:color w:val="000000"/>
                                  <w:sz w:val="14"/>
                                  <w:szCs w:val="14"/>
                                  <w:lang w:val="en-US"/>
                                </w:rPr>
                                <w:t>Driving</w:t>
                              </w:r>
                            </w:p>
                          </w:txbxContent>
                        </wps:txbx>
                        <wps:bodyPr rot="0" vert="horz" wrap="none" lIns="0" tIns="0" rIns="0" bIns="0" anchor="t" anchorCtr="0" upright="1">
                          <a:spAutoFit/>
                        </wps:bodyPr>
                      </wps:wsp>
                      <wps:wsp>
                        <wps:cNvPr id="8612" name="Rectangle 8186"/>
                        <wps:cNvSpPr>
                          <a:spLocks noChangeArrowheads="1"/>
                        </wps:cNvSpPr>
                        <wps:spPr bwMode="auto">
                          <a:xfrm>
                            <a:off x="3492560" y="998209"/>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13" name="Rectangle 8187"/>
                        <wps:cNvSpPr>
                          <a:spLocks noChangeArrowheads="1"/>
                        </wps:cNvSpPr>
                        <wps:spPr bwMode="auto">
                          <a:xfrm>
                            <a:off x="3488660" y="1075609"/>
                            <a:ext cx="781114" cy="29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4" name="Rectangle 8188"/>
                        <wps:cNvSpPr>
                          <a:spLocks noChangeArrowheads="1"/>
                        </wps:cNvSpPr>
                        <wps:spPr bwMode="auto">
                          <a:xfrm>
                            <a:off x="3568762" y="1113110"/>
                            <a:ext cx="598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1FCC0" w14:textId="77777777" w:rsidR="001A56A5" w:rsidRDefault="001A56A5" w:rsidP="009C3E5E">
                              <w:r>
                                <w:rPr>
                                  <w:rFonts w:ascii="Arial" w:hAnsi="Arial" w:cs="Arial"/>
                                  <w:b/>
                                  <w:bCs/>
                                  <w:color w:val="000000"/>
                                  <w:sz w:val="14"/>
                                  <w:szCs w:val="14"/>
                                  <w:lang w:val="en-US"/>
                                </w:rPr>
                                <w:t xml:space="preserve">Night vision &amp; </w:t>
                              </w:r>
                            </w:p>
                          </w:txbxContent>
                        </wps:txbx>
                        <wps:bodyPr rot="0" vert="horz" wrap="none" lIns="0" tIns="0" rIns="0" bIns="0" anchor="t" anchorCtr="0" upright="1">
                          <a:spAutoFit/>
                        </wps:bodyPr>
                      </wps:wsp>
                      <wps:wsp>
                        <wps:cNvPr id="8615" name="Rectangle 8190"/>
                        <wps:cNvSpPr>
                          <a:spLocks noChangeArrowheads="1"/>
                        </wps:cNvSpPr>
                        <wps:spPr bwMode="auto">
                          <a:xfrm>
                            <a:off x="3492560" y="1718915"/>
                            <a:ext cx="721912" cy="5563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16" name="Rectangle 8191"/>
                        <wps:cNvSpPr>
                          <a:spLocks noChangeArrowheads="1"/>
                        </wps:cNvSpPr>
                        <wps:spPr bwMode="auto">
                          <a:xfrm>
                            <a:off x="3326158" y="1818616"/>
                            <a:ext cx="1049618" cy="40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7" name="Rectangle 8192"/>
                        <wps:cNvSpPr>
                          <a:spLocks noChangeArrowheads="1"/>
                        </wps:cNvSpPr>
                        <wps:spPr bwMode="auto">
                          <a:xfrm>
                            <a:off x="3655063" y="1856116"/>
                            <a:ext cx="375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10712" w14:textId="77777777" w:rsidR="001A56A5" w:rsidRDefault="001A56A5" w:rsidP="009C3E5E">
                              <w:r>
                                <w:rPr>
                                  <w:rFonts w:ascii="Arial" w:hAnsi="Arial" w:cs="Arial"/>
                                  <w:b/>
                                  <w:bCs/>
                                  <w:color w:val="000000"/>
                                  <w:sz w:val="14"/>
                                  <w:szCs w:val="14"/>
                                  <w:lang w:val="en-US"/>
                                </w:rPr>
                                <w:t xml:space="preserve">Collision </w:t>
                              </w:r>
                            </w:p>
                          </w:txbxContent>
                        </wps:txbx>
                        <wps:bodyPr rot="0" vert="horz" wrap="none" lIns="0" tIns="0" rIns="0" bIns="0" anchor="t" anchorCtr="0" upright="1">
                          <a:spAutoFit/>
                        </wps:bodyPr>
                      </wps:wsp>
                      <wps:wsp>
                        <wps:cNvPr id="8618" name="Rectangle 8194"/>
                        <wps:cNvSpPr>
                          <a:spLocks noChangeArrowheads="1"/>
                        </wps:cNvSpPr>
                        <wps:spPr bwMode="auto">
                          <a:xfrm>
                            <a:off x="3672864" y="2077718"/>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9599B" w14:textId="77777777" w:rsidR="001A56A5" w:rsidRDefault="001A56A5" w:rsidP="009C3E5E">
                              <w:r>
                                <w:rPr>
                                  <w:rFonts w:ascii="Arial" w:hAnsi="Arial" w:cs="Arial"/>
                                  <w:b/>
                                  <w:bCs/>
                                  <w:color w:val="000000"/>
                                  <w:sz w:val="14"/>
                                  <w:szCs w:val="14"/>
                                  <w:lang w:val="en-US"/>
                                </w:rPr>
                                <w:t>warning</w:t>
                              </w:r>
                            </w:p>
                          </w:txbxContent>
                        </wps:txbx>
                        <wps:bodyPr rot="0" vert="horz" wrap="none" lIns="0" tIns="0" rIns="0" bIns="0" anchor="t" anchorCtr="0" upright="1">
                          <a:spAutoFit/>
                        </wps:bodyPr>
                      </wps:wsp>
                      <wps:wsp>
                        <wps:cNvPr id="8619" name="Rectangle 8195"/>
                        <wps:cNvSpPr>
                          <a:spLocks noChangeArrowheads="1"/>
                        </wps:cNvSpPr>
                        <wps:spPr bwMode="auto">
                          <a:xfrm>
                            <a:off x="3492560" y="2442221"/>
                            <a:ext cx="721912" cy="5562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620" name="Rectangle 8196"/>
                        <wps:cNvSpPr>
                          <a:spLocks noChangeArrowheads="1"/>
                        </wps:cNvSpPr>
                        <wps:spPr bwMode="auto">
                          <a:xfrm>
                            <a:off x="3437259" y="2442221"/>
                            <a:ext cx="847715" cy="51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1" name="Rectangle 8197"/>
                        <wps:cNvSpPr>
                          <a:spLocks noChangeArrowheads="1"/>
                        </wps:cNvSpPr>
                        <wps:spPr bwMode="auto">
                          <a:xfrm>
                            <a:off x="3649363" y="2590822"/>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0088" w14:textId="77777777" w:rsidR="001A56A5" w:rsidRDefault="001A56A5" w:rsidP="009C3E5E">
                              <w:r>
                                <w:rPr>
                                  <w:rFonts w:ascii="Arial" w:hAnsi="Arial" w:cs="Arial"/>
                                  <w:b/>
                                  <w:bCs/>
                                  <w:color w:val="000000"/>
                                  <w:sz w:val="14"/>
                                  <w:szCs w:val="14"/>
                                  <w:lang w:val="en-US"/>
                                </w:rPr>
                                <w:t xml:space="preserve">Control &amp; </w:t>
                              </w:r>
                            </w:p>
                          </w:txbxContent>
                        </wps:txbx>
                        <wps:bodyPr rot="0" vert="horz" wrap="none" lIns="0" tIns="0" rIns="0" bIns="0" anchor="t" anchorCtr="0" upright="1">
                          <a:spAutoFit/>
                        </wps:bodyPr>
                      </wps:wsp>
                      <wps:wsp>
                        <wps:cNvPr id="8622" name="Rectangle 8198"/>
                        <wps:cNvSpPr>
                          <a:spLocks noChangeArrowheads="1"/>
                        </wps:cNvSpPr>
                        <wps:spPr bwMode="auto">
                          <a:xfrm>
                            <a:off x="3612562" y="2701223"/>
                            <a:ext cx="479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B3A2" w14:textId="77777777" w:rsidR="001A56A5" w:rsidRDefault="001A56A5" w:rsidP="009C3E5E">
                              <w:r>
                                <w:rPr>
                                  <w:rFonts w:ascii="Arial" w:hAnsi="Arial" w:cs="Arial"/>
                                  <w:b/>
                                  <w:bCs/>
                                  <w:color w:val="000000"/>
                                  <w:sz w:val="14"/>
                                  <w:szCs w:val="14"/>
                                  <w:lang w:val="en-US"/>
                                </w:rPr>
                                <w:t xml:space="preserve">Emergency </w:t>
                              </w:r>
                            </w:p>
                          </w:txbxContent>
                        </wps:txbx>
                        <wps:bodyPr rot="0" vert="horz" wrap="none" lIns="0" tIns="0" rIns="0" bIns="0" anchor="t" anchorCtr="0" upright="1">
                          <a:spAutoFit/>
                        </wps:bodyPr>
                      </wps:wsp>
                      <wps:wsp>
                        <wps:cNvPr id="8623" name="Rectangle 8199"/>
                        <wps:cNvSpPr>
                          <a:spLocks noChangeArrowheads="1"/>
                        </wps:cNvSpPr>
                        <wps:spPr bwMode="auto">
                          <a:xfrm>
                            <a:off x="0" y="0"/>
                            <a:ext cx="1024218"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4" name="Rectangle 8200"/>
                        <wps:cNvSpPr>
                          <a:spLocks noChangeArrowheads="1"/>
                        </wps:cNvSpPr>
                        <wps:spPr bwMode="auto">
                          <a:xfrm>
                            <a:off x="66701" y="83801"/>
                            <a:ext cx="1050918" cy="17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9896" w14:textId="77777777" w:rsidR="001A56A5" w:rsidRPr="00C73F71" w:rsidRDefault="001A56A5" w:rsidP="009C3E5E">
                              <w:r w:rsidRPr="00C73F71">
                                <w:rPr>
                                  <w:b/>
                                  <w:bCs/>
                                  <w:color w:val="000000"/>
                                </w:rPr>
                                <w:t>Уровень С</w:t>
                              </w:r>
                              <w:r>
                                <w:rPr>
                                  <w:b/>
                                  <w:bCs/>
                                  <w:color w:val="000000"/>
                                </w:rPr>
                                <w:t>ССПВ</w:t>
                              </w:r>
                            </w:p>
                          </w:txbxContent>
                        </wps:txbx>
                        <wps:bodyPr rot="0" vert="horz" wrap="square" lIns="0" tIns="0" rIns="0" bIns="0" anchor="t" anchorCtr="0" upright="1">
                          <a:noAutofit/>
                        </wps:bodyPr>
                      </wps:wsp>
                      <wps:wsp>
                        <wps:cNvPr id="8625" name="Rectangle 8201"/>
                        <wps:cNvSpPr>
                          <a:spLocks noChangeArrowheads="1"/>
                        </wps:cNvSpPr>
                        <wps:spPr bwMode="auto">
                          <a:xfrm>
                            <a:off x="1659829" y="0"/>
                            <a:ext cx="1002117"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6" name="Rectangle 8202"/>
                        <wps:cNvSpPr>
                          <a:spLocks noChangeArrowheads="1"/>
                        </wps:cNvSpPr>
                        <wps:spPr bwMode="auto">
                          <a:xfrm>
                            <a:off x="3475960" y="0"/>
                            <a:ext cx="738513"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7" name="Rectangle 8203"/>
                        <wps:cNvSpPr>
                          <a:spLocks noChangeArrowheads="1"/>
                        </wps:cNvSpPr>
                        <wps:spPr bwMode="auto">
                          <a:xfrm>
                            <a:off x="3543361" y="93301"/>
                            <a:ext cx="5556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E3D3" w14:textId="77777777" w:rsidR="001A56A5" w:rsidRPr="00C73F71" w:rsidRDefault="001A56A5" w:rsidP="009C3E5E">
                              <w:r>
                                <w:rPr>
                                  <w:b/>
                                  <w:bCs/>
                                  <w:color w:val="000000"/>
                                </w:rPr>
                                <w:t>Примеры</w:t>
                              </w:r>
                            </w:p>
                          </w:txbxContent>
                        </wps:txbx>
                        <wps:bodyPr rot="0" vert="horz" wrap="none" lIns="0" tIns="0" rIns="0" bIns="0" anchor="t" anchorCtr="0" upright="1">
                          <a:noAutofit/>
                        </wps:bodyPr>
                      </wps:wsp>
                      <wps:wsp>
                        <wps:cNvPr id="8628" name="Rectangle 8204"/>
                        <wps:cNvSpPr>
                          <a:spLocks noChangeArrowheads="1"/>
                        </wps:cNvSpPr>
                        <wps:spPr bwMode="auto">
                          <a:xfrm>
                            <a:off x="997517"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29" name="Rectangle 8205"/>
                        <wps:cNvSpPr>
                          <a:spLocks noChangeArrowheads="1"/>
                        </wps:cNvSpPr>
                        <wps:spPr bwMode="auto">
                          <a:xfrm>
                            <a:off x="1107419" y="558105"/>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ABCE" w14:textId="77777777" w:rsidR="001A56A5" w:rsidRDefault="001A56A5" w:rsidP="009C3E5E">
                              <w:r>
                                <w:rPr>
                                  <w:rFonts w:ascii="Arial" w:hAnsi="Arial" w:cs="Arial"/>
                                  <w:b/>
                                  <w:bCs/>
                                  <w:color w:val="000000"/>
                                  <w:sz w:val="14"/>
                                  <w:szCs w:val="14"/>
                                  <w:lang w:val="en-US"/>
                                </w:rPr>
                                <w:t xml:space="preserve">Detection </w:t>
                              </w:r>
                            </w:p>
                          </w:txbxContent>
                        </wps:txbx>
                        <wps:bodyPr rot="0" vert="horz" wrap="none" lIns="0" tIns="0" rIns="0" bIns="0" anchor="t" anchorCtr="0" upright="1">
                          <a:spAutoFit/>
                        </wps:bodyPr>
                      </wps:wsp>
                      <wps:wsp>
                        <wps:cNvPr id="8630" name="Rectangle 8206"/>
                        <wps:cNvSpPr>
                          <a:spLocks noChangeArrowheads="1"/>
                        </wps:cNvSpPr>
                        <wps:spPr bwMode="auto">
                          <a:xfrm>
                            <a:off x="997517"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31" name="Rectangle 8207"/>
                        <wps:cNvSpPr>
                          <a:spLocks noChangeArrowheads="1"/>
                        </wps:cNvSpPr>
                        <wps:spPr bwMode="auto">
                          <a:xfrm>
                            <a:off x="1195021"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E2D5" w14:textId="77777777" w:rsidR="001A56A5" w:rsidRDefault="001A56A5" w:rsidP="009C3E5E">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32" name="Rectangle 8208"/>
                        <wps:cNvSpPr>
                          <a:spLocks noChangeArrowheads="1"/>
                        </wps:cNvSpPr>
                        <wps:spPr bwMode="auto">
                          <a:xfrm>
                            <a:off x="1191821"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A0B61" w14:textId="77777777" w:rsidR="001A56A5" w:rsidRDefault="001A56A5" w:rsidP="009C3E5E">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33" name="Rectangle 8209"/>
                        <wps:cNvSpPr>
                          <a:spLocks noChangeArrowheads="1"/>
                        </wps:cNvSpPr>
                        <wps:spPr bwMode="auto">
                          <a:xfrm>
                            <a:off x="1829432" y="332703"/>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34" name="Rectangle 8210"/>
                        <wps:cNvSpPr>
                          <a:spLocks noChangeArrowheads="1"/>
                        </wps:cNvSpPr>
                        <wps:spPr bwMode="auto">
                          <a:xfrm>
                            <a:off x="1928433" y="558105"/>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F1E8" w14:textId="77777777" w:rsidR="001A56A5" w:rsidRDefault="001A56A5" w:rsidP="009C3E5E">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35" name="Rectangle 8211"/>
                        <wps:cNvSpPr>
                          <a:spLocks noChangeArrowheads="1"/>
                        </wps:cNvSpPr>
                        <wps:spPr bwMode="auto">
                          <a:xfrm>
                            <a:off x="1829432" y="332703"/>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36" name="Rectangle 8212"/>
                        <wps:cNvSpPr>
                          <a:spLocks noChangeArrowheads="1"/>
                        </wps:cNvSpPr>
                        <wps:spPr bwMode="auto">
                          <a:xfrm>
                            <a:off x="2026935"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9B92" w14:textId="77777777" w:rsidR="001A56A5" w:rsidRDefault="001A56A5" w:rsidP="009C3E5E">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37" name="Rectangle 8213"/>
                        <wps:cNvSpPr>
                          <a:spLocks noChangeArrowheads="1"/>
                        </wps:cNvSpPr>
                        <wps:spPr bwMode="auto">
                          <a:xfrm>
                            <a:off x="2023135"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2034" w14:textId="77777777" w:rsidR="001A56A5" w:rsidRDefault="001A56A5" w:rsidP="009C3E5E">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38" name="Rectangle 8214"/>
                        <wps:cNvSpPr>
                          <a:spLocks noChangeArrowheads="1"/>
                        </wps:cNvSpPr>
                        <wps:spPr bwMode="auto">
                          <a:xfrm>
                            <a:off x="2660646"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39" name="Rectangle 8215"/>
                        <wps:cNvSpPr>
                          <a:spLocks noChangeArrowheads="1"/>
                        </wps:cNvSpPr>
                        <wps:spPr bwMode="auto">
                          <a:xfrm>
                            <a:off x="2762248" y="558105"/>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96EE" w14:textId="77777777" w:rsidR="001A56A5" w:rsidRDefault="001A56A5" w:rsidP="009C3E5E">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40" name="Rectangle 8216"/>
                        <wps:cNvSpPr>
                          <a:spLocks noChangeArrowheads="1"/>
                        </wps:cNvSpPr>
                        <wps:spPr bwMode="auto">
                          <a:xfrm>
                            <a:off x="2660646"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41" name="Rectangle 8217"/>
                        <wps:cNvSpPr>
                          <a:spLocks noChangeArrowheads="1"/>
                        </wps:cNvSpPr>
                        <wps:spPr bwMode="auto">
                          <a:xfrm>
                            <a:off x="2858149" y="3676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BB753" w14:textId="77777777" w:rsidR="001A56A5" w:rsidRDefault="001A56A5" w:rsidP="009C3E5E">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42" name="Rectangle 8218"/>
                        <wps:cNvSpPr>
                          <a:spLocks noChangeArrowheads="1"/>
                        </wps:cNvSpPr>
                        <wps:spPr bwMode="auto">
                          <a:xfrm>
                            <a:off x="2854949" y="364403"/>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C5C79" w14:textId="77777777" w:rsidR="001A56A5" w:rsidRDefault="001A56A5" w:rsidP="009C3E5E">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43" name="Rectangle 8219"/>
                        <wps:cNvSpPr>
                          <a:spLocks noChangeArrowheads="1"/>
                        </wps:cNvSpPr>
                        <wps:spPr bwMode="auto">
                          <a:xfrm>
                            <a:off x="997517" y="998209"/>
                            <a:ext cx="666812" cy="5556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44" name="Rectangle 8220"/>
                        <wps:cNvSpPr>
                          <a:spLocks noChangeArrowheads="1"/>
                        </wps:cNvSpPr>
                        <wps:spPr bwMode="auto">
                          <a:xfrm>
                            <a:off x="1120119" y="1223611"/>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F3C82" w14:textId="77777777" w:rsidR="001A56A5" w:rsidRDefault="001A56A5" w:rsidP="009C3E5E">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45" name="Rectangle 8221"/>
                        <wps:cNvSpPr>
                          <a:spLocks noChangeArrowheads="1"/>
                        </wps:cNvSpPr>
                        <wps:spPr bwMode="auto">
                          <a:xfrm>
                            <a:off x="997517" y="998209"/>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46" name="Rectangle 8222"/>
                        <wps:cNvSpPr>
                          <a:spLocks noChangeArrowheads="1"/>
                        </wps:cNvSpPr>
                        <wps:spPr bwMode="auto">
                          <a:xfrm>
                            <a:off x="1195021"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58B9" w14:textId="77777777" w:rsidR="001A56A5" w:rsidRDefault="001A56A5" w:rsidP="009C3E5E">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47" name="Rectangle 8223"/>
                        <wps:cNvSpPr>
                          <a:spLocks noChangeArrowheads="1"/>
                        </wps:cNvSpPr>
                        <wps:spPr bwMode="auto">
                          <a:xfrm>
                            <a:off x="1191821"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ECA18" w14:textId="77777777" w:rsidR="001A56A5" w:rsidRDefault="001A56A5" w:rsidP="009C3E5E">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48" name="Rectangle 8224"/>
                        <wps:cNvSpPr>
                          <a:spLocks noChangeArrowheads="1"/>
                        </wps:cNvSpPr>
                        <wps:spPr bwMode="auto">
                          <a:xfrm>
                            <a:off x="1829432" y="998209"/>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49" name="Rectangle 8225"/>
                        <wps:cNvSpPr>
                          <a:spLocks noChangeArrowheads="1"/>
                        </wps:cNvSpPr>
                        <wps:spPr bwMode="auto">
                          <a:xfrm>
                            <a:off x="1928433" y="1223611"/>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A8E3A" w14:textId="77777777" w:rsidR="001A56A5" w:rsidRDefault="001A56A5" w:rsidP="009C3E5E">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50" name="Rectangle 8226"/>
                        <wps:cNvSpPr>
                          <a:spLocks noChangeArrowheads="1"/>
                        </wps:cNvSpPr>
                        <wps:spPr bwMode="auto">
                          <a:xfrm>
                            <a:off x="1829432" y="998209"/>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51" name="Rectangle 8227"/>
                        <wps:cNvSpPr>
                          <a:spLocks noChangeArrowheads="1"/>
                        </wps:cNvSpPr>
                        <wps:spPr bwMode="auto">
                          <a:xfrm>
                            <a:off x="2026935"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69C4" w14:textId="77777777" w:rsidR="001A56A5" w:rsidRDefault="001A56A5" w:rsidP="009C3E5E">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52" name="Rectangle 8228"/>
                        <wps:cNvSpPr>
                          <a:spLocks noChangeArrowheads="1"/>
                        </wps:cNvSpPr>
                        <wps:spPr bwMode="auto">
                          <a:xfrm>
                            <a:off x="2023135"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5310" w14:textId="77777777" w:rsidR="001A56A5" w:rsidRDefault="001A56A5" w:rsidP="009C3E5E">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53" name="Rectangle 8229"/>
                        <wps:cNvSpPr>
                          <a:spLocks noChangeArrowheads="1"/>
                        </wps:cNvSpPr>
                        <wps:spPr bwMode="auto">
                          <a:xfrm>
                            <a:off x="2660646" y="998209"/>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54" name="Rectangle 8230"/>
                        <wps:cNvSpPr>
                          <a:spLocks noChangeArrowheads="1"/>
                        </wps:cNvSpPr>
                        <wps:spPr bwMode="auto">
                          <a:xfrm>
                            <a:off x="2762248" y="1223611"/>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5A84" w14:textId="77777777" w:rsidR="001A56A5" w:rsidRDefault="001A56A5" w:rsidP="009C3E5E">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55" name="Rectangle 8231"/>
                        <wps:cNvSpPr>
                          <a:spLocks noChangeArrowheads="1"/>
                        </wps:cNvSpPr>
                        <wps:spPr bwMode="auto">
                          <a:xfrm>
                            <a:off x="2660646" y="998209"/>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56" name="Rectangle 8232"/>
                        <wps:cNvSpPr>
                          <a:spLocks noChangeArrowheads="1"/>
                        </wps:cNvSpPr>
                        <wps:spPr bwMode="auto">
                          <a:xfrm>
                            <a:off x="2858149" y="10331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DF169" w14:textId="77777777" w:rsidR="001A56A5" w:rsidRDefault="001A56A5" w:rsidP="009C3E5E">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57" name="Rectangle 8233"/>
                        <wps:cNvSpPr>
                          <a:spLocks noChangeArrowheads="1"/>
                        </wps:cNvSpPr>
                        <wps:spPr bwMode="auto">
                          <a:xfrm>
                            <a:off x="2854949" y="1029909"/>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845F" w14:textId="77777777" w:rsidR="001A56A5" w:rsidRDefault="001A56A5" w:rsidP="009C3E5E">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58" name="Rectangle 8234"/>
                        <wps:cNvSpPr>
                          <a:spLocks noChangeArrowheads="1"/>
                        </wps:cNvSpPr>
                        <wps:spPr bwMode="auto">
                          <a:xfrm>
                            <a:off x="997517" y="1718915"/>
                            <a:ext cx="6668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59" name="Rectangle 8235"/>
                        <wps:cNvSpPr>
                          <a:spLocks noChangeArrowheads="1"/>
                        </wps:cNvSpPr>
                        <wps:spPr bwMode="auto">
                          <a:xfrm>
                            <a:off x="1120119" y="1945017"/>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10730" w14:textId="77777777" w:rsidR="001A56A5" w:rsidRDefault="001A56A5" w:rsidP="009C3E5E">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60" name="Rectangle 8236"/>
                        <wps:cNvSpPr>
                          <a:spLocks noChangeArrowheads="1"/>
                        </wps:cNvSpPr>
                        <wps:spPr bwMode="auto">
                          <a:xfrm>
                            <a:off x="997517" y="1718915"/>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61" name="Rectangle 8237"/>
                        <wps:cNvSpPr>
                          <a:spLocks noChangeArrowheads="1"/>
                        </wps:cNvSpPr>
                        <wps:spPr bwMode="auto">
                          <a:xfrm>
                            <a:off x="1195021"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1DDA0" w14:textId="77777777" w:rsidR="001A56A5" w:rsidRDefault="001A56A5" w:rsidP="009C3E5E">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62" name="Rectangle 8238"/>
                        <wps:cNvSpPr>
                          <a:spLocks noChangeArrowheads="1"/>
                        </wps:cNvSpPr>
                        <wps:spPr bwMode="auto">
                          <a:xfrm>
                            <a:off x="1191821"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80E2" w14:textId="77777777" w:rsidR="001A56A5" w:rsidRDefault="001A56A5" w:rsidP="009C3E5E">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63" name="Rectangle 8239"/>
                        <wps:cNvSpPr>
                          <a:spLocks noChangeArrowheads="1"/>
                        </wps:cNvSpPr>
                        <wps:spPr bwMode="auto">
                          <a:xfrm>
                            <a:off x="1829432" y="1718915"/>
                            <a:ext cx="6661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64" name="Rectangle 8240"/>
                        <wps:cNvSpPr>
                          <a:spLocks noChangeArrowheads="1"/>
                        </wps:cNvSpPr>
                        <wps:spPr bwMode="auto">
                          <a:xfrm>
                            <a:off x="1928433" y="1945017"/>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054F" w14:textId="77777777" w:rsidR="001A56A5" w:rsidRDefault="001A56A5" w:rsidP="009C3E5E">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65" name="Rectangle 8241"/>
                        <wps:cNvSpPr>
                          <a:spLocks noChangeArrowheads="1"/>
                        </wps:cNvSpPr>
                        <wps:spPr bwMode="auto">
                          <a:xfrm>
                            <a:off x="1829432" y="1718915"/>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66" name="Rectangle 8242"/>
                        <wps:cNvSpPr>
                          <a:spLocks noChangeArrowheads="1"/>
                        </wps:cNvSpPr>
                        <wps:spPr bwMode="auto">
                          <a:xfrm>
                            <a:off x="2026935"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9F2F" w14:textId="77777777" w:rsidR="001A56A5" w:rsidRDefault="001A56A5" w:rsidP="009C3E5E">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67" name="Rectangle 8243"/>
                        <wps:cNvSpPr>
                          <a:spLocks noChangeArrowheads="1"/>
                        </wps:cNvSpPr>
                        <wps:spPr bwMode="auto">
                          <a:xfrm>
                            <a:off x="2023135"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251E2" w14:textId="77777777" w:rsidR="001A56A5" w:rsidRDefault="001A56A5" w:rsidP="009C3E5E">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68" name="Rectangle 8244"/>
                        <wps:cNvSpPr>
                          <a:spLocks noChangeArrowheads="1"/>
                        </wps:cNvSpPr>
                        <wps:spPr bwMode="auto">
                          <a:xfrm>
                            <a:off x="2660646" y="1718915"/>
                            <a:ext cx="666812" cy="5563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669" name="Rectangle 8245"/>
                        <wps:cNvSpPr>
                          <a:spLocks noChangeArrowheads="1"/>
                        </wps:cNvSpPr>
                        <wps:spPr bwMode="auto">
                          <a:xfrm>
                            <a:off x="2762248" y="1945017"/>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CE71F" w14:textId="77777777" w:rsidR="001A56A5" w:rsidRDefault="001A56A5" w:rsidP="009C3E5E">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70" name="Rectangle 8246"/>
                        <wps:cNvSpPr>
                          <a:spLocks noChangeArrowheads="1"/>
                        </wps:cNvSpPr>
                        <wps:spPr bwMode="auto">
                          <a:xfrm>
                            <a:off x="2660646" y="1718915"/>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671" name="Rectangle 8247"/>
                        <wps:cNvSpPr>
                          <a:spLocks noChangeArrowheads="1"/>
                        </wps:cNvSpPr>
                        <wps:spPr bwMode="auto">
                          <a:xfrm>
                            <a:off x="2858149" y="17538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8C1DB" w14:textId="77777777" w:rsidR="001A56A5" w:rsidRDefault="001A56A5" w:rsidP="009C3E5E">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72" name="Rectangle 8248"/>
                        <wps:cNvSpPr>
                          <a:spLocks noChangeArrowheads="1"/>
                        </wps:cNvSpPr>
                        <wps:spPr bwMode="auto">
                          <a:xfrm>
                            <a:off x="2854949" y="1750615"/>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4CE1B" w14:textId="77777777" w:rsidR="001A56A5" w:rsidRDefault="001A56A5" w:rsidP="009C3E5E">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73" name="Rectangle 8249"/>
                        <wps:cNvSpPr>
                          <a:spLocks noChangeArrowheads="1"/>
                        </wps:cNvSpPr>
                        <wps:spPr bwMode="auto">
                          <a:xfrm>
                            <a:off x="997517"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74" name="Rectangle 8250"/>
                        <wps:cNvSpPr>
                          <a:spLocks noChangeArrowheads="1"/>
                        </wps:cNvSpPr>
                        <wps:spPr bwMode="auto">
                          <a:xfrm>
                            <a:off x="1120119" y="2668223"/>
                            <a:ext cx="405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C43C1" w14:textId="77777777" w:rsidR="001A56A5" w:rsidRDefault="001A56A5" w:rsidP="009C3E5E">
                              <w:r>
                                <w:rPr>
                                  <w:rFonts w:ascii="Arial" w:hAnsi="Arial" w:cs="Arial"/>
                                  <w:b/>
                                  <w:bCs/>
                                  <w:color w:val="000000"/>
                                  <w:sz w:val="14"/>
                                  <w:szCs w:val="14"/>
                                  <w:lang w:val="en-US"/>
                                </w:rPr>
                                <w:t>Detection</w:t>
                              </w:r>
                            </w:p>
                          </w:txbxContent>
                        </wps:txbx>
                        <wps:bodyPr rot="0" vert="horz" wrap="none" lIns="0" tIns="0" rIns="0" bIns="0" anchor="t" anchorCtr="0" upright="1">
                          <a:spAutoFit/>
                        </wps:bodyPr>
                      </wps:wsp>
                      <wps:wsp>
                        <wps:cNvPr id="8675" name="Rectangle 8251"/>
                        <wps:cNvSpPr>
                          <a:spLocks noChangeArrowheads="1"/>
                        </wps:cNvSpPr>
                        <wps:spPr bwMode="auto">
                          <a:xfrm>
                            <a:off x="997517"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76" name="Rectangle 8252"/>
                        <wps:cNvSpPr>
                          <a:spLocks noChangeArrowheads="1"/>
                        </wps:cNvSpPr>
                        <wps:spPr bwMode="auto">
                          <a:xfrm>
                            <a:off x="1195021"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63AC" w14:textId="77777777" w:rsidR="001A56A5" w:rsidRDefault="001A56A5" w:rsidP="009C3E5E">
                              <w:r>
                                <w:rPr>
                                  <w:rFonts w:ascii="Arial" w:hAnsi="Arial" w:cs="Arial"/>
                                  <w:b/>
                                  <w:bCs/>
                                  <w:color w:val="000000"/>
                                  <w:sz w:val="14"/>
                                  <w:szCs w:val="14"/>
                                  <w:lang w:val="en-US"/>
                                </w:rPr>
                                <w:t>Step 1</w:t>
                              </w:r>
                            </w:p>
                          </w:txbxContent>
                        </wps:txbx>
                        <wps:bodyPr rot="0" vert="horz" wrap="none" lIns="0" tIns="0" rIns="0" bIns="0" anchor="t" anchorCtr="0" upright="1">
                          <a:spAutoFit/>
                        </wps:bodyPr>
                      </wps:wsp>
                      <wps:wsp>
                        <wps:cNvPr id="8677" name="Rectangle 8253"/>
                        <wps:cNvSpPr>
                          <a:spLocks noChangeArrowheads="1"/>
                        </wps:cNvSpPr>
                        <wps:spPr bwMode="auto">
                          <a:xfrm>
                            <a:off x="1191821"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E2B1" w14:textId="77777777" w:rsidR="001A56A5" w:rsidRDefault="001A56A5" w:rsidP="009C3E5E">
                              <w:r>
                                <w:rPr>
                                  <w:rFonts w:ascii="Arial" w:hAnsi="Arial" w:cs="Arial"/>
                                  <w:b/>
                                  <w:bCs/>
                                  <w:color w:val="FFFFFF"/>
                                  <w:sz w:val="14"/>
                                  <w:szCs w:val="14"/>
                                  <w:lang w:val="en-US"/>
                                </w:rPr>
                                <w:t>Step 1</w:t>
                              </w:r>
                            </w:p>
                          </w:txbxContent>
                        </wps:txbx>
                        <wps:bodyPr rot="0" vert="horz" wrap="none" lIns="0" tIns="0" rIns="0" bIns="0" anchor="t" anchorCtr="0" upright="1">
                          <a:spAutoFit/>
                        </wps:bodyPr>
                      </wps:wsp>
                      <wps:wsp>
                        <wps:cNvPr id="8678" name="Rectangle 8254"/>
                        <wps:cNvSpPr>
                          <a:spLocks noChangeArrowheads="1"/>
                        </wps:cNvSpPr>
                        <wps:spPr bwMode="auto">
                          <a:xfrm>
                            <a:off x="1829432" y="2442221"/>
                            <a:ext cx="6661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79" name="Rectangle 8255"/>
                        <wps:cNvSpPr>
                          <a:spLocks noChangeArrowheads="1"/>
                        </wps:cNvSpPr>
                        <wps:spPr bwMode="auto">
                          <a:xfrm>
                            <a:off x="1928433" y="2668223"/>
                            <a:ext cx="424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FBB5" w14:textId="77777777" w:rsidR="001A56A5" w:rsidRDefault="001A56A5" w:rsidP="009C3E5E">
                              <w:r>
                                <w:rPr>
                                  <w:rFonts w:ascii="Arial" w:hAnsi="Arial" w:cs="Arial"/>
                                  <w:b/>
                                  <w:bCs/>
                                  <w:color w:val="000000"/>
                                  <w:sz w:val="14"/>
                                  <w:szCs w:val="14"/>
                                  <w:lang w:val="en-US"/>
                                </w:rPr>
                                <w:t xml:space="preserve">Judgment </w:t>
                              </w:r>
                            </w:p>
                          </w:txbxContent>
                        </wps:txbx>
                        <wps:bodyPr rot="0" vert="horz" wrap="none" lIns="0" tIns="0" rIns="0" bIns="0" anchor="t" anchorCtr="0" upright="1">
                          <a:spAutoFit/>
                        </wps:bodyPr>
                      </wps:wsp>
                      <wps:wsp>
                        <wps:cNvPr id="8680" name="Rectangle 8256"/>
                        <wps:cNvSpPr>
                          <a:spLocks noChangeArrowheads="1"/>
                        </wps:cNvSpPr>
                        <wps:spPr bwMode="auto">
                          <a:xfrm>
                            <a:off x="1829432" y="2442221"/>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81" name="Rectangle 8257"/>
                        <wps:cNvSpPr>
                          <a:spLocks noChangeArrowheads="1"/>
                        </wps:cNvSpPr>
                        <wps:spPr bwMode="auto">
                          <a:xfrm>
                            <a:off x="2026935"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4E6A" w14:textId="77777777" w:rsidR="001A56A5" w:rsidRDefault="001A56A5" w:rsidP="009C3E5E">
                              <w:r>
                                <w:rPr>
                                  <w:rFonts w:ascii="Arial" w:hAnsi="Arial" w:cs="Arial"/>
                                  <w:b/>
                                  <w:bCs/>
                                  <w:color w:val="000000"/>
                                  <w:sz w:val="14"/>
                                  <w:szCs w:val="14"/>
                                  <w:lang w:val="en-US"/>
                                </w:rPr>
                                <w:t>Step 2</w:t>
                              </w:r>
                            </w:p>
                          </w:txbxContent>
                        </wps:txbx>
                        <wps:bodyPr rot="0" vert="horz" wrap="none" lIns="0" tIns="0" rIns="0" bIns="0" anchor="t" anchorCtr="0" upright="1">
                          <a:spAutoFit/>
                        </wps:bodyPr>
                      </wps:wsp>
                      <wps:wsp>
                        <wps:cNvPr id="8682" name="Rectangle 8258"/>
                        <wps:cNvSpPr>
                          <a:spLocks noChangeArrowheads="1"/>
                        </wps:cNvSpPr>
                        <wps:spPr bwMode="auto">
                          <a:xfrm>
                            <a:off x="2023135"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D3EF0" w14:textId="77777777" w:rsidR="001A56A5" w:rsidRDefault="001A56A5" w:rsidP="009C3E5E">
                              <w:r>
                                <w:rPr>
                                  <w:rFonts w:ascii="Arial" w:hAnsi="Arial" w:cs="Arial"/>
                                  <w:b/>
                                  <w:bCs/>
                                  <w:color w:val="FFFFFF"/>
                                  <w:sz w:val="14"/>
                                  <w:szCs w:val="14"/>
                                  <w:lang w:val="en-US"/>
                                </w:rPr>
                                <w:t>Step 2</w:t>
                              </w:r>
                            </w:p>
                          </w:txbxContent>
                        </wps:txbx>
                        <wps:bodyPr rot="0" vert="horz" wrap="none" lIns="0" tIns="0" rIns="0" bIns="0" anchor="t" anchorCtr="0" upright="1">
                          <a:spAutoFit/>
                        </wps:bodyPr>
                      </wps:wsp>
                      <wps:wsp>
                        <wps:cNvPr id="8683" name="Rectangle 8259"/>
                        <wps:cNvSpPr>
                          <a:spLocks noChangeArrowheads="1"/>
                        </wps:cNvSpPr>
                        <wps:spPr bwMode="auto">
                          <a:xfrm>
                            <a:off x="2660646"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684" name="Rectangle 8260"/>
                        <wps:cNvSpPr>
                          <a:spLocks noChangeArrowheads="1"/>
                        </wps:cNvSpPr>
                        <wps:spPr bwMode="auto">
                          <a:xfrm>
                            <a:off x="2762248" y="2668223"/>
                            <a:ext cx="4203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ECB11" w14:textId="77777777" w:rsidR="001A56A5" w:rsidRDefault="001A56A5" w:rsidP="009C3E5E">
                              <w:r>
                                <w:rPr>
                                  <w:rFonts w:ascii="Arial" w:hAnsi="Arial" w:cs="Arial"/>
                                  <w:b/>
                                  <w:bCs/>
                                  <w:color w:val="000000"/>
                                  <w:sz w:val="14"/>
                                  <w:szCs w:val="14"/>
                                  <w:lang w:val="en-US"/>
                                </w:rPr>
                                <w:t xml:space="preserve">Operation </w:t>
                              </w:r>
                            </w:p>
                          </w:txbxContent>
                        </wps:txbx>
                        <wps:bodyPr rot="0" vert="horz" wrap="none" lIns="0" tIns="0" rIns="0" bIns="0" anchor="t" anchorCtr="0" upright="1">
                          <a:spAutoFit/>
                        </wps:bodyPr>
                      </wps:wsp>
                      <wps:wsp>
                        <wps:cNvPr id="8685" name="Rectangle 8261"/>
                        <wps:cNvSpPr>
                          <a:spLocks noChangeArrowheads="1"/>
                        </wps:cNvSpPr>
                        <wps:spPr bwMode="auto">
                          <a:xfrm>
                            <a:off x="2660646"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686" name="Rectangle 8262"/>
                        <wps:cNvSpPr>
                          <a:spLocks noChangeArrowheads="1"/>
                        </wps:cNvSpPr>
                        <wps:spPr bwMode="auto">
                          <a:xfrm>
                            <a:off x="2858149" y="24771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22AC2" w14:textId="77777777" w:rsidR="001A56A5" w:rsidRDefault="001A56A5" w:rsidP="009C3E5E">
                              <w:r>
                                <w:rPr>
                                  <w:rFonts w:ascii="Arial" w:hAnsi="Arial" w:cs="Arial"/>
                                  <w:b/>
                                  <w:bCs/>
                                  <w:color w:val="000000"/>
                                  <w:sz w:val="14"/>
                                  <w:szCs w:val="14"/>
                                  <w:lang w:val="en-US"/>
                                </w:rPr>
                                <w:t>Step 3</w:t>
                              </w:r>
                            </w:p>
                          </w:txbxContent>
                        </wps:txbx>
                        <wps:bodyPr rot="0" vert="horz" wrap="none" lIns="0" tIns="0" rIns="0" bIns="0" anchor="t" anchorCtr="0" upright="1">
                          <a:spAutoFit/>
                        </wps:bodyPr>
                      </wps:wsp>
                      <wps:wsp>
                        <wps:cNvPr id="8687" name="Rectangle 8263"/>
                        <wps:cNvSpPr>
                          <a:spLocks noChangeArrowheads="1"/>
                        </wps:cNvSpPr>
                        <wps:spPr bwMode="auto">
                          <a:xfrm>
                            <a:off x="2854949" y="2473921"/>
                            <a:ext cx="267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15923" w14:textId="77777777" w:rsidR="001A56A5" w:rsidRDefault="001A56A5" w:rsidP="009C3E5E">
                              <w:r>
                                <w:rPr>
                                  <w:rFonts w:ascii="Arial" w:hAnsi="Arial" w:cs="Arial"/>
                                  <w:b/>
                                  <w:bCs/>
                                  <w:color w:val="FFFFFF"/>
                                  <w:sz w:val="14"/>
                                  <w:szCs w:val="14"/>
                                  <w:lang w:val="en-US"/>
                                </w:rPr>
                                <w:t>Step 3</w:t>
                              </w:r>
                            </w:p>
                          </w:txbxContent>
                        </wps:txbx>
                        <wps:bodyPr rot="0" vert="horz" wrap="none" lIns="0" tIns="0" rIns="0" bIns="0" anchor="t" anchorCtr="0" upright="1">
                          <a:spAutoFit/>
                        </wps:bodyPr>
                      </wps:wsp>
                      <wps:wsp>
                        <wps:cNvPr id="8688" name="Freeform 8264"/>
                        <wps:cNvSpPr>
                          <a:spLocks/>
                        </wps:cNvSpPr>
                        <wps:spPr bwMode="auto">
                          <a:xfrm>
                            <a:off x="942316" y="3105727"/>
                            <a:ext cx="2439042" cy="221702"/>
                          </a:xfrm>
                          <a:custGeom>
                            <a:avLst/>
                            <a:gdLst>
                              <a:gd name="T0" fmla="*/ 36830 w 3841"/>
                              <a:gd name="T1" fmla="*/ 0 h 349"/>
                              <a:gd name="T2" fmla="*/ 29210 w 3841"/>
                              <a:gd name="T3" fmla="*/ 1270 h 349"/>
                              <a:gd name="T4" fmla="*/ 22225 w 3841"/>
                              <a:gd name="T5" fmla="*/ 3175 h 349"/>
                              <a:gd name="T6" fmla="*/ 16510 w 3841"/>
                              <a:gd name="T7" fmla="*/ 5715 h 349"/>
                              <a:gd name="T8" fmla="*/ 10160 w 3841"/>
                              <a:gd name="T9" fmla="*/ 10160 h 349"/>
                              <a:gd name="T10" fmla="*/ 5715 w 3841"/>
                              <a:gd name="T11" fmla="*/ 15875 h 349"/>
                              <a:gd name="T12" fmla="*/ 3810 w 3841"/>
                              <a:gd name="T13" fmla="*/ 21590 h 349"/>
                              <a:gd name="T14" fmla="*/ 1270 w 3841"/>
                              <a:gd name="T15" fmla="*/ 28575 h 349"/>
                              <a:gd name="T16" fmla="*/ 0 w 3841"/>
                              <a:gd name="T17" fmla="*/ 36830 h 349"/>
                              <a:gd name="T18" fmla="*/ 0 w 3841"/>
                              <a:gd name="T19" fmla="*/ 184785 h 349"/>
                              <a:gd name="T20" fmla="*/ 1270 w 3841"/>
                              <a:gd name="T21" fmla="*/ 193040 h 349"/>
                              <a:gd name="T22" fmla="*/ 3810 w 3841"/>
                              <a:gd name="T23" fmla="*/ 199390 h 349"/>
                              <a:gd name="T24" fmla="*/ 5715 w 3841"/>
                              <a:gd name="T25" fmla="*/ 205740 h 349"/>
                              <a:gd name="T26" fmla="*/ 10160 w 3841"/>
                              <a:gd name="T27" fmla="*/ 211455 h 349"/>
                              <a:gd name="T28" fmla="*/ 16510 w 3841"/>
                              <a:gd name="T29" fmla="*/ 215900 h 349"/>
                              <a:gd name="T30" fmla="*/ 22225 w 3841"/>
                              <a:gd name="T31" fmla="*/ 219075 h 349"/>
                              <a:gd name="T32" fmla="*/ 29210 w 3841"/>
                              <a:gd name="T33" fmla="*/ 220345 h 349"/>
                              <a:gd name="T34" fmla="*/ 36830 w 3841"/>
                              <a:gd name="T35" fmla="*/ 221615 h 349"/>
                              <a:gd name="T36" fmla="*/ 2402205 w 3841"/>
                              <a:gd name="T37" fmla="*/ 221615 h 349"/>
                              <a:gd name="T38" fmla="*/ 2410460 w 3841"/>
                              <a:gd name="T39" fmla="*/ 220345 h 349"/>
                              <a:gd name="T40" fmla="*/ 2417445 w 3841"/>
                              <a:gd name="T41" fmla="*/ 219075 h 349"/>
                              <a:gd name="T42" fmla="*/ 2423160 w 3841"/>
                              <a:gd name="T43" fmla="*/ 215900 h 349"/>
                              <a:gd name="T44" fmla="*/ 2428875 w 3841"/>
                              <a:gd name="T45" fmla="*/ 211455 h 349"/>
                              <a:gd name="T46" fmla="*/ 2433320 w 3841"/>
                              <a:gd name="T47" fmla="*/ 205740 h 349"/>
                              <a:gd name="T48" fmla="*/ 2437130 w 3841"/>
                              <a:gd name="T49" fmla="*/ 199390 h 349"/>
                              <a:gd name="T50" fmla="*/ 2438400 w 3841"/>
                              <a:gd name="T51" fmla="*/ 193040 h 349"/>
                              <a:gd name="T52" fmla="*/ 2439035 w 3841"/>
                              <a:gd name="T53" fmla="*/ 184785 h 349"/>
                              <a:gd name="T54" fmla="*/ 2439035 w 3841"/>
                              <a:gd name="T55" fmla="*/ 36830 h 349"/>
                              <a:gd name="T56" fmla="*/ 2438400 w 3841"/>
                              <a:gd name="T57" fmla="*/ 28575 h 349"/>
                              <a:gd name="T58" fmla="*/ 2437130 w 3841"/>
                              <a:gd name="T59" fmla="*/ 21590 h 349"/>
                              <a:gd name="T60" fmla="*/ 2433320 w 3841"/>
                              <a:gd name="T61" fmla="*/ 15875 h 349"/>
                              <a:gd name="T62" fmla="*/ 2428875 w 3841"/>
                              <a:gd name="T63" fmla="*/ 10160 h 349"/>
                              <a:gd name="T64" fmla="*/ 2423160 w 3841"/>
                              <a:gd name="T65" fmla="*/ 5715 h 349"/>
                              <a:gd name="T66" fmla="*/ 2417445 w 3841"/>
                              <a:gd name="T67" fmla="*/ 3175 h 349"/>
                              <a:gd name="T68" fmla="*/ 2410460 w 3841"/>
                              <a:gd name="T69" fmla="*/ 1270 h 349"/>
                              <a:gd name="T70" fmla="*/ 2402205 w 3841"/>
                              <a:gd name="T71" fmla="*/ 0 h 349"/>
                              <a:gd name="T72" fmla="*/ 36830 w 3841"/>
                              <a:gd name="T73" fmla="*/ 0 h 34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841" h="349">
                                <a:moveTo>
                                  <a:pt x="58" y="0"/>
                                </a:moveTo>
                                <a:lnTo>
                                  <a:pt x="46" y="2"/>
                                </a:lnTo>
                                <a:lnTo>
                                  <a:pt x="35" y="5"/>
                                </a:lnTo>
                                <a:lnTo>
                                  <a:pt x="26" y="9"/>
                                </a:lnTo>
                                <a:lnTo>
                                  <a:pt x="16" y="16"/>
                                </a:lnTo>
                                <a:lnTo>
                                  <a:pt x="9" y="25"/>
                                </a:lnTo>
                                <a:lnTo>
                                  <a:pt x="6" y="34"/>
                                </a:lnTo>
                                <a:lnTo>
                                  <a:pt x="2" y="45"/>
                                </a:lnTo>
                                <a:lnTo>
                                  <a:pt x="0" y="58"/>
                                </a:lnTo>
                                <a:lnTo>
                                  <a:pt x="0" y="291"/>
                                </a:lnTo>
                                <a:lnTo>
                                  <a:pt x="2" y="304"/>
                                </a:lnTo>
                                <a:lnTo>
                                  <a:pt x="6" y="314"/>
                                </a:lnTo>
                                <a:lnTo>
                                  <a:pt x="9" y="324"/>
                                </a:lnTo>
                                <a:lnTo>
                                  <a:pt x="16" y="333"/>
                                </a:lnTo>
                                <a:lnTo>
                                  <a:pt x="26" y="340"/>
                                </a:lnTo>
                                <a:lnTo>
                                  <a:pt x="35" y="345"/>
                                </a:lnTo>
                                <a:lnTo>
                                  <a:pt x="46" y="347"/>
                                </a:lnTo>
                                <a:lnTo>
                                  <a:pt x="58" y="349"/>
                                </a:lnTo>
                                <a:lnTo>
                                  <a:pt x="3783" y="349"/>
                                </a:lnTo>
                                <a:lnTo>
                                  <a:pt x="3796" y="347"/>
                                </a:lnTo>
                                <a:lnTo>
                                  <a:pt x="3807" y="345"/>
                                </a:lnTo>
                                <a:lnTo>
                                  <a:pt x="3816" y="340"/>
                                </a:lnTo>
                                <a:lnTo>
                                  <a:pt x="3825" y="333"/>
                                </a:lnTo>
                                <a:lnTo>
                                  <a:pt x="3832" y="324"/>
                                </a:lnTo>
                                <a:lnTo>
                                  <a:pt x="3838" y="314"/>
                                </a:lnTo>
                                <a:lnTo>
                                  <a:pt x="3840" y="304"/>
                                </a:lnTo>
                                <a:lnTo>
                                  <a:pt x="3841" y="291"/>
                                </a:lnTo>
                                <a:lnTo>
                                  <a:pt x="3841" y="58"/>
                                </a:lnTo>
                                <a:lnTo>
                                  <a:pt x="3840" y="45"/>
                                </a:lnTo>
                                <a:lnTo>
                                  <a:pt x="3838" y="34"/>
                                </a:lnTo>
                                <a:lnTo>
                                  <a:pt x="3832" y="25"/>
                                </a:lnTo>
                                <a:lnTo>
                                  <a:pt x="3825" y="16"/>
                                </a:lnTo>
                                <a:lnTo>
                                  <a:pt x="3816" y="9"/>
                                </a:lnTo>
                                <a:lnTo>
                                  <a:pt x="3807" y="5"/>
                                </a:lnTo>
                                <a:lnTo>
                                  <a:pt x="3796" y="2"/>
                                </a:lnTo>
                                <a:lnTo>
                                  <a:pt x="3783" y="0"/>
                                </a:lnTo>
                                <a:lnTo>
                                  <a:pt x="58" y="0"/>
                                </a:lnTo>
                                <a:close/>
                              </a:path>
                            </a:pathLst>
                          </a:custGeom>
                          <a:solidFill>
                            <a:srgbClr val="3BB13B"/>
                          </a:solidFill>
                          <a:ln w="20955">
                            <a:solidFill>
                              <a:srgbClr val="000000"/>
                            </a:solidFill>
                            <a:round/>
                            <a:headEnd/>
                            <a:tailEnd/>
                          </a:ln>
                        </wps:spPr>
                        <wps:bodyPr rot="0" vert="horz" wrap="square" lIns="91440" tIns="45720" rIns="91440" bIns="45720" anchor="t" anchorCtr="0" upright="1">
                          <a:noAutofit/>
                        </wps:bodyPr>
                      </wps:wsp>
                      <wps:wsp>
                        <wps:cNvPr id="8689" name="Rectangle 8265"/>
                        <wps:cNvSpPr>
                          <a:spLocks noChangeArrowheads="1"/>
                        </wps:cNvSpPr>
                        <wps:spPr bwMode="auto">
                          <a:xfrm>
                            <a:off x="1141020" y="3161027"/>
                            <a:ext cx="2115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1A2BD" w14:textId="77777777" w:rsidR="001A56A5" w:rsidRDefault="001A56A5" w:rsidP="009C3E5E">
                              <w:r>
                                <w:rPr>
                                  <w:rFonts w:ascii="Arial" w:hAnsi="Arial" w:cs="Arial"/>
                                  <w:b/>
                                  <w:bCs/>
                                  <w:color w:val="000000"/>
                                  <w:sz w:val="18"/>
                                  <w:szCs w:val="18"/>
                                  <w:lang w:val="en-US"/>
                                </w:rPr>
                                <w:t>Assistance by Advanced Technologies</w:t>
                              </w:r>
                            </w:p>
                          </w:txbxContent>
                        </wps:txbx>
                        <wps:bodyPr rot="0" vert="horz" wrap="none" lIns="0" tIns="0" rIns="0" bIns="0" anchor="t" anchorCtr="0" upright="1">
                          <a:spAutoFit/>
                        </wps:bodyPr>
                      </wps:wsp>
                      <wps:wsp>
                        <wps:cNvPr id="8690" name="Rectangle 8266"/>
                        <wps:cNvSpPr>
                          <a:spLocks noChangeArrowheads="1"/>
                        </wps:cNvSpPr>
                        <wps:spPr bwMode="auto">
                          <a:xfrm>
                            <a:off x="1136620" y="3156527"/>
                            <a:ext cx="21158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4A772" w14:textId="77777777" w:rsidR="001A56A5" w:rsidRDefault="001A56A5" w:rsidP="009C3E5E">
                              <w:r>
                                <w:rPr>
                                  <w:rFonts w:ascii="Arial" w:hAnsi="Arial" w:cs="Arial"/>
                                  <w:b/>
                                  <w:bCs/>
                                  <w:color w:val="FFFFFF"/>
                                  <w:sz w:val="18"/>
                                  <w:szCs w:val="18"/>
                                  <w:lang w:val="en-US"/>
                                </w:rPr>
                                <w:t>Assistance by Advanced Technologies</w:t>
                              </w:r>
                            </w:p>
                          </w:txbxContent>
                        </wps:txbx>
                        <wps:bodyPr rot="0" vert="horz" wrap="none" lIns="0" tIns="0" rIns="0" bIns="0" anchor="t" anchorCtr="0" upright="1">
                          <a:spAutoFit/>
                        </wps:bodyPr>
                      </wps:wsp>
                      <wps:wsp>
                        <wps:cNvPr id="8691" name="Rectangle 8267"/>
                        <wps:cNvSpPr>
                          <a:spLocks noChangeArrowheads="1"/>
                        </wps:cNvSpPr>
                        <wps:spPr bwMode="auto">
                          <a:xfrm>
                            <a:off x="932116" y="942908"/>
                            <a:ext cx="20400" cy="2273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2" name="Rectangle 8268"/>
                        <wps:cNvSpPr>
                          <a:spLocks noChangeArrowheads="1"/>
                        </wps:cNvSpPr>
                        <wps:spPr bwMode="auto">
                          <a:xfrm>
                            <a:off x="942316" y="932108"/>
                            <a:ext cx="776013"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3" name="Rectangle 8269"/>
                        <wps:cNvSpPr>
                          <a:spLocks noChangeArrowheads="1"/>
                        </wps:cNvSpPr>
                        <wps:spPr bwMode="auto">
                          <a:xfrm>
                            <a:off x="1708130" y="942908"/>
                            <a:ext cx="21000" cy="6655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4" name="Rectangle 8270"/>
                        <wps:cNvSpPr>
                          <a:spLocks noChangeArrowheads="1"/>
                        </wps:cNvSpPr>
                        <wps:spPr bwMode="auto">
                          <a:xfrm>
                            <a:off x="1718330" y="1597614"/>
                            <a:ext cx="8318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5" name="Rectangle 8271"/>
                        <wps:cNvSpPr>
                          <a:spLocks noChangeArrowheads="1"/>
                        </wps:cNvSpPr>
                        <wps:spPr bwMode="auto">
                          <a:xfrm>
                            <a:off x="2539344" y="1608414"/>
                            <a:ext cx="21000" cy="776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6" name="Rectangle 8272"/>
                        <wps:cNvSpPr>
                          <a:spLocks noChangeArrowheads="1"/>
                        </wps:cNvSpPr>
                        <wps:spPr bwMode="auto">
                          <a:xfrm>
                            <a:off x="2550144" y="2374221"/>
                            <a:ext cx="8312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7" name="Rectangle 8273"/>
                        <wps:cNvSpPr>
                          <a:spLocks noChangeArrowheads="1"/>
                        </wps:cNvSpPr>
                        <wps:spPr bwMode="auto">
                          <a:xfrm>
                            <a:off x="3371258" y="2384421"/>
                            <a:ext cx="20900" cy="83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8" name="Freeform 8274"/>
                        <wps:cNvSpPr>
                          <a:spLocks/>
                        </wps:cNvSpPr>
                        <wps:spPr bwMode="auto">
                          <a:xfrm>
                            <a:off x="111102" y="332703"/>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699" name="Rectangle 8275"/>
                        <wps:cNvSpPr>
                          <a:spLocks noChangeArrowheads="1"/>
                        </wps:cNvSpPr>
                        <wps:spPr bwMode="auto">
                          <a:xfrm>
                            <a:off x="285105" y="441304"/>
                            <a:ext cx="325706" cy="20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0" name="Rectangle 8276"/>
                        <wps:cNvSpPr>
                          <a:spLocks noChangeArrowheads="1"/>
                        </wps:cNvSpPr>
                        <wps:spPr bwMode="auto">
                          <a:xfrm>
                            <a:off x="352406" y="480604"/>
                            <a:ext cx="233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A6A5" w14:textId="77777777" w:rsidR="001A56A5" w:rsidRPr="00D85AFA" w:rsidRDefault="001A56A5" w:rsidP="009C3E5E">
                              <w:pPr>
                                <w:rPr>
                                  <w:b/>
                                </w:rPr>
                              </w:pPr>
                              <w:r w:rsidRPr="00D85AFA">
                                <w:rPr>
                                  <w:b/>
                                </w:rPr>
                                <w:t>Н/П</w:t>
                              </w:r>
                            </w:p>
                          </w:txbxContent>
                        </wps:txbx>
                        <wps:bodyPr rot="0" vert="horz" wrap="none" lIns="0" tIns="0" rIns="0" bIns="0" anchor="t" anchorCtr="0" upright="1">
                          <a:spAutoFit/>
                        </wps:bodyPr>
                      </wps:wsp>
                      <wps:wsp>
                        <wps:cNvPr id="8701" name="Freeform 8277"/>
                        <wps:cNvSpPr>
                          <a:spLocks/>
                        </wps:cNvSpPr>
                        <wps:spPr bwMode="auto">
                          <a:xfrm>
                            <a:off x="111102" y="998209"/>
                            <a:ext cx="720712" cy="554305"/>
                          </a:xfrm>
                          <a:custGeom>
                            <a:avLst/>
                            <a:gdLst>
                              <a:gd name="T0" fmla="*/ 92075 w 1135"/>
                              <a:gd name="T1" fmla="*/ 0 h 873"/>
                              <a:gd name="T2" fmla="*/ 73660 w 1135"/>
                              <a:gd name="T3" fmla="*/ 2540 h 873"/>
                              <a:gd name="T4" fmla="*/ 56515 w 1135"/>
                              <a:gd name="T5" fmla="*/ 6985 h 873"/>
                              <a:gd name="T6" fmla="*/ 40005 w 1135"/>
                              <a:gd name="T7" fmla="*/ 15875 h 873"/>
                              <a:gd name="T8" fmla="*/ 27305 w 1135"/>
                              <a:gd name="T9" fmla="*/ 27940 h 873"/>
                              <a:gd name="T10" fmla="*/ 15875 w 1135"/>
                              <a:gd name="T11" fmla="*/ 40640 h 873"/>
                              <a:gd name="T12" fmla="*/ 6985 w 1135"/>
                              <a:gd name="T13" fmla="*/ 56515 h 873"/>
                              <a:gd name="T14" fmla="*/ 1905 w 1135"/>
                              <a:gd name="T15" fmla="*/ 73660 h 873"/>
                              <a:gd name="T16" fmla="*/ 0 w 1135"/>
                              <a:gd name="T17" fmla="*/ 92710 h 873"/>
                              <a:gd name="T18" fmla="*/ 0 w 1135"/>
                              <a:gd name="T19" fmla="*/ 462280 h 873"/>
                              <a:gd name="T20" fmla="*/ 1905 w 1135"/>
                              <a:gd name="T21" fmla="*/ 480695 h 873"/>
                              <a:gd name="T22" fmla="*/ 6985 w 1135"/>
                              <a:gd name="T23" fmla="*/ 497840 h 873"/>
                              <a:gd name="T24" fmla="*/ 15875 w 1135"/>
                              <a:gd name="T25" fmla="*/ 514350 h 873"/>
                              <a:gd name="T26" fmla="*/ 27305 w 1135"/>
                              <a:gd name="T27" fmla="*/ 528320 h 873"/>
                              <a:gd name="T28" fmla="*/ 40005 w 1135"/>
                              <a:gd name="T29" fmla="*/ 538480 h 873"/>
                              <a:gd name="T30" fmla="*/ 56515 w 1135"/>
                              <a:gd name="T31" fmla="*/ 547370 h 873"/>
                              <a:gd name="T32" fmla="*/ 73660 w 1135"/>
                              <a:gd name="T33" fmla="*/ 552450 h 873"/>
                              <a:gd name="T34" fmla="*/ 92075 w 1135"/>
                              <a:gd name="T35" fmla="*/ 554355 h 873"/>
                              <a:gd name="T36" fmla="*/ 628015 w 1135"/>
                              <a:gd name="T37" fmla="*/ 554355 h 873"/>
                              <a:gd name="T38" fmla="*/ 646430 w 1135"/>
                              <a:gd name="T39" fmla="*/ 552450 h 873"/>
                              <a:gd name="T40" fmla="*/ 663575 w 1135"/>
                              <a:gd name="T41" fmla="*/ 547370 h 873"/>
                              <a:gd name="T42" fmla="*/ 680085 w 1135"/>
                              <a:gd name="T43" fmla="*/ 538480 h 873"/>
                              <a:gd name="T44" fmla="*/ 694055 w 1135"/>
                              <a:gd name="T45" fmla="*/ 528320 h 873"/>
                              <a:gd name="T46" fmla="*/ 704215 w 1135"/>
                              <a:gd name="T47" fmla="*/ 514350 h 873"/>
                              <a:gd name="T48" fmla="*/ 713740 w 1135"/>
                              <a:gd name="T49" fmla="*/ 497840 h 873"/>
                              <a:gd name="T50" fmla="*/ 718185 w 1135"/>
                              <a:gd name="T51" fmla="*/ 480695 h 873"/>
                              <a:gd name="T52" fmla="*/ 720725 w 1135"/>
                              <a:gd name="T53" fmla="*/ 462280 h 873"/>
                              <a:gd name="T54" fmla="*/ 720725 w 1135"/>
                              <a:gd name="T55" fmla="*/ 92710 h 873"/>
                              <a:gd name="T56" fmla="*/ 718185 w 1135"/>
                              <a:gd name="T57" fmla="*/ 73660 h 873"/>
                              <a:gd name="T58" fmla="*/ 713740 w 1135"/>
                              <a:gd name="T59" fmla="*/ 56515 h 873"/>
                              <a:gd name="T60" fmla="*/ 704215 w 1135"/>
                              <a:gd name="T61" fmla="*/ 40640 h 873"/>
                              <a:gd name="T62" fmla="*/ 694055 w 1135"/>
                              <a:gd name="T63" fmla="*/ 27940 h 873"/>
                              <a:gd name="T64" fmla="*/ 680085 w 1135"/>
                              <a:gd name="T65" fmla="*/ 15875 h 873"/>
                              <a:gd name="T66" fmla="*/ 663575 w 1135"/>
                              <a:gd name="T67" fmla="*/ 6985 h 873"/>
                              <a:gd name="T68" fmla="*/ 646430 w 1135"/>
                              <a:gd name="T69" fmla="*/ 2540 h 873"/>
                              <a:gd name="T70" fmla="*/ 628015 w 1135"/>
                              <a:gd name="T71" fmla="*/ 0 h 873"/>
                              <a:gd name="T72" fmla="*/ 92075 w 1135"/>
                              <a:gd name="T73" fmla="*/ 0 h 8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3">
                                <a:moveTo>
                                  <a:pt x="145" y="0"/>
                                </a:moveTo>
                                <a:lnTo>
                                  <a:pt x="116" y="4"/>
                                </a:lnTo>
                                <a:lnTo>
                                  <a:pt x="89" y="11"/>
                                </a:lnTo>
                                <a:lnTo>
                                  <a:pt x="63" y="25"/>
                                </a:lnTo>
                                <a:lnTo>
                                  <a:pt x="43" y="44"/>
                                </a:lnTo>
                                <a:lnTo>
                                  <a:pt x="25" y="64"/>
                                </a:lnTo>
                                <a:lnTo>
                                  <a:pt x="11" y="89"/>
                                </a:lnTo>
                                <a:lnTo>
                                  <a:pt x="3" y="116"/>
                                </a:lnTo>
                                <a:lnTo>
                                  <a:pt x="0" y="146"/>
                                </a:lnTo>
                                <a:lnTo>
                                  <a:pt x="0" y="728"/>
                                </a:lnTo>
                                <a:lnTo>
                                  <a:pt x="3" y="757"/>
                                </a:lnTo>
                                <a:lnTo>
                                  <a:pt x="11" y="784"/>
                                </a:lnTo>
                                <a:lnTo>
                                  <a:pt x="25" y="810"/>
                                </a:lnTo>
                                <a:lnTo>
                                  <a:pt x="43" y="832"/>
                                </a:lnTo>
                                <a:lnTo>
                                  <a:pt x="63" y="848"/>
                                </a:lnTo>
                                <a:lnTo>
                                  <a:pt x="89" y="862"/>
                                </a:lnTo>
                                <a:lnTo>
                                  <a:pt x="116" y="870"/>
                                </a:lnTo>
                                <a:lnTo>
                                  <a:pt x="145" y="873"/>
                                </a:lnTo>
                                <a:lnTo>
                                  <a:pt x="989" y="873"/>
                                </a:lnTo>
                                <a:lnTo>
                                  <a:pt x="1018" y="870"/>
                                </a:lnTo>
                                <a:lnTo>
                                  <a:pt x="1045" y="862"/>
                                </a:lnTo>
                                <a:lnTo>
                                  <a:pt x="1071" y="848"/>
                                </a:lnTo>
                                <a:lnTo>
                                  <a:pt x="1093" y="832"/>
                                </a:lnTo>
                                <a:lnTo>
                                  <a:pt x="1109" y="810"/>
                                </a:lnTo>
                                <a:lnTo>
                                  <a:pt x="1124" y="784"/>
                                </a:lnTo>
                                <a:lnTo>
                                  <a:pt x="1131" y="757"/>
                                </a:lnTo>
                                <a:lnTo>
                                  <a:pt x="1135" y="728"/>
                                </a:lnTo>
                                <a:lnTo>
                                  <a:pt x="1135" y="146"/>
                                </a:lnTo>
                                <a:lnTo>
                                  <a:pt x="1131" y="116"/>
                                </a:lnTo>
                                <a:lnTo>
                                  <a:pt x="1124" y="89"/>
                                </a:lnTo>
                                <a:lnTo>
                                  <a:pt x="1109" y="64"/>
                                </a:lnTo>
                                <a:lnTo>
                                  <a:pt x="1093" y="44"/>
                                </a:lnTo>
                                <a:lnTo>
                                  <a:pt x="1071" y="25"/>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2" name="Rectangle 8278"/>
                        <wps:cNvSpPr>
                          <a:spLocks noChangeArrowheads="1"/>
                        </wps:cNvSpPr>
                        <wps:spPr bwMode="auto">
                          <a:xfrm>
                            <a:off x="76201" y="1051509"/>
                            <a:ext cx="755613" cy="466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3" name="Rectangle 8279"/>
                        <wps:cNvSpPr>
                          <a:spLocks noChangeArrowheads="1"/>
                        </wps:cNvSpPr>
                        <wps:spPr bwMode="auto">
                          <a:xfrm>
                            <a:off x="156203" y="1033709"/>
                            <a:ext cx="664811" cy="223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90A3" w14:textId="77777777" w:rsidR="001A56A5" w:rsidRPr="00C355CE" w:rsidRDefault="001A56A5" w:rsidP="009C3E5E">
                              <w:pPr>
                                <w:jc w:val="center"/>
                              </w:pPr>
                              <w:r>
                                <w:rPr>
                                  <w:b/>
                                  <w:bCs/>
                                  <w:color w:val="000000"/>
                                  <w:sz w:val="18"/>
                                  <w:szCs w:val="18"/>
                                </w:rPr>
                                <w:t>Уровень</w:t>
                              </w:r>
                              <w:r w:rsidRPr="00C355CE">
                                <w:rPr>
                                  <w:b/>
                                  <w:bCs/>
                                  <w:color w:val="000000"/>
                                  <w:sz w:val="18"/>
                                  <w:szCs w:val="18"/>
                                  <w:lang w:val="en-US"/>
                                </w:rPr>
                                <w:t xml:space="preserve"> 1</w:t>
                              </w:r>
                            </w:p>
                          </w:txbxContent>
                        </wps:txbx>
                        <wps:bodyPr rot="0" vert="horz" wrap="square" lIns="0" tIns="0" rIns="0" bIns="0" anchor="t" anchorCtr="0" upright="1">
                          <a:noAutofit/>
                        </wps:bodyPr>
                      </wps:wsp>
                      <wps:wsp>
                        <wps:cNvPr id="8704" name="Rectangle 8280"/>
                        <wps:cNvSpPr>
                          <a:spLocks noChangeArrowheads="1"/>
                        </wps:cNvSpPr>
                        <wps:spPr bwMode="auto">
                          <a:xfrm>
                            <a:off x="186003" y="1196910"/>
                            <a:ext cx="5492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55FC" w14:textId="77777777" w:rsidR="001A56A5" w:rsidRPr="00C355CE" w:rsidRDefault="001A56A5" w:rsidP="009C3E5E">
                              <w:pPr>
                                <w:spacing w:line="240" w:lineRule="auto"/>
                                <w:jc w:val="center"/>
                                <w:rPr>
                                  <w:sz w:val="16"/>
                                  <w:szCs w:val="16"/>
                                </w:rPr>
                              </w:pPr>
                              <w:r w:rsidRPr="00C355CE">
                                <w:rPr>
                                  <w:sz w:val="16"/>
                                  <w:szCs w:val="16"/>
                                </w:rPr>
                                <w:t>Выдача</w:t>
                              </w:r>
                            </w:p>
                            <w:p w14:paraId="60C96848" w14:textId="77777777" w:rsidR="001A56A5" w:rsidRDefault="001A56A5" w:rsidP="009C3E5E">
                              <w:pPr>
                                <w:spacing w:line="240" w:lineRule="auto"/>
                                <w:jc w:val="center"/>
                              </w:pPr>
                              <w:r w:rsidRPr="00C355CE">
                                <w:rPr>
                                  <w:sz w:val="16"/>
                                  <w:szCs w:val="16"/>
                                </w:rPr>
                                <w:t>информации</w:t>
                              </w:r>
                              <w:r>
                                <w:rPr>
                                  <w:rFonts w:ascii="Arial" w:hAnsi="Arial" w:cs="Arial"/>
                                  <w:color w:val="000000"/>
                                  <w:sz w:val="18"/>
                                  <w:szCs w:val="18"/>
                                  <w:lang w:val="en-US"/>
                                </w:rPr>
                                <w:t xml:space="preserve"> </w:t>
                              </w:r>
                            </w:p>
                          </w:txbxContent>
                        </wps:txbx>
                        <wps:bodyPr rot="0" vert="horz" wrap="none" lIns="0" tIns="0" rIns="0" bIns="0" anchor="t" anchorCtr="0" upright="1">
                          <a:spAutoFit/>
                        </wps:bodyPr>
                      </wps:wsp>
                      <wps:wsp>
                        <wps:cNvPr id="8705" name="Freeform 8281"/>
                        <wps:cNvSpPr>
                          <a:spLocks/>
                        </wps:cNvSpPr>
                        <wps:spPr bwMode="auto">
                          <a:xfrm>
                            <a:off x="111102" y="1718915"/>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6" name="Rectangle 8282"/>
                        <wps:cNvSpPr>
                          <a:spLocks noChangeArrowheads="1"/>
                        </wps:cNvSpPr>
                        <wps:spPr bwMode="auto">
                          <a:xfrm>
                            <a:off x="66601" y="1772215"/>
                            <a:ext cx="774113" cy="46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7" name="Rectangle 8283"/>
                        <wps:cNvSpPr>
                          <a:spLocks noChangeArrowheads="1"/>
                        </wps:cNvSpPr>
                        <wps:spPr bwMode="auto">
                          <a:xfrm>
                            <a:off x="123102" y="1786815"/>
                            <a:ext cx="697912" cy="410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0D9DC" w14:textId="77777777" w:rsidR="001A56A5" w:rsidRPr="004B1D03" w:rsidRDefault="001A56A5" w:rsidP="009C3E5E">
                              <w:pPr>
                                <w:spacing w:line="240"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2</w:t>
                              </w:r>
                            </w:p>
                            <w:p w14:paraId="27829FB8" w14:textId="77777777" w:rsidR="001A56A5" w:rsidRPr="009C3E5E" w:rsidRDefault="001A56A5" w:rsidP="009C3E5E">
                              <w:pPr>
                                <w:spacing w:line="240" w:lineRule="auto"/>
                                <w:jc w:val="center"/>
                                <w:rPr>
                                  <w:sz w:val="15"/>
                                  <w:szCs w:val="15"/>
                                </w:rPr>
                              </w:pPr>
                              <w:r w:rsidRPr="009C3E5E">
                                <w:rPr>
                                  <w:sz w:val="15"/>
                                  <w:szCs w:val="15"/>
                                </w:rPr>
                                <w:t>Предотвращение риска</w:t>
                              </w:r>
                            </w:p>
                          </w:txbxContent>
                        </wps:txbx>
                        <wps:bodyPr rot="0" vert="horz" wrap="square" lIns="0" tIns="0" rIns="0" bIns="0" anchor="t" anchorCtr="0" upright="1">
                          <a:noAutofit/>
                        </wps:bodyPr>
                      </wps:wsp>
                      <wps:wsp>
                        <wps:cNvPr id="8708" name="Freeform 8284"/>
                        <wps:cNvSpPr>
                          <a:spLocks/>
                        </wps:cNvSpPr>
                        <wps:spPr bwMode="auto">
                          <a:xfrm>
                            <a:off x="111102" y="2442221"/>
                            <a:ext cx="720712" cy="555005"/>
                          </a:xfrm>
                          <a:custGeom>
                            <a:avLst/>
                            <a:gdLst>
                              <a:gd name="T0" fmla="*/ 92075 w 1135"/>
                              <a:gd name="T1" fmla="*/ 0 h 874"/>
                              <a:gd name="T2" fmla="*/ 73660 w 1135"/>
                              <a:gd name="T3" fmla="*/ 2540 h 874"/>
                              <a:gd name="T4" fmla="*/ 56515 w 1135"/>
                              <a:gd name="T5" fmla="*/ 6985 h 874"/>
                              <a:gd name="T6" fmla="*/ 40005 w 1135"/>
                              <a:gd name="T7" fmla="*/ 16510 h 874"/>
                              <a:gd name="T8" fmla="*/ 27305 w 1135"/>
                              <a:gd name="T9" fmla="*/ 27940 h 874"/>
                              <a:gd name="T10" fmla="*/ 15875 w 1135"/>
                              <a:gd name="T11" fmla="*/ 40640 h 874"/>
                              <a:gd name="T12" fmla="*/ 6985 w 1135"/>
                              <a:gd name="T13" fmla="*/ 57150 h 874"/>
                              <a:gd name="T14" fmla="*/ 1905 w 1135"/>
                              <a:gd name="T15" fmla="*/ 74295 h 874"/>
                              <a:gd name="T16" fmla="*/ 0 w 1135"/>
                              <a:gd name="T17" fmla="*/ 92710 h 874"/>
                              <a:gd name="T18" fmla="*/ 0 w 1135"/>
                              <a:gd name="T19" fmla="*/ 462280 h 874"/>
                              <a:gd name="T20" fmla="*/ 1905 w 1135"/>
                              <a:gd name="T21" fmla="*/ 480695 h 874"/>
                              <a:gd name="T22" fmla="*/ 6985 w 1135"/>
                              <a:gd name="T23" fmla="*/ 498475 h 874"/>
                              <a:gd name="T24" fmla="*/ 15875 w 1135"/>
                              <a:gd name="T25" fmla="*/ 514350 h 874"/>
                              <a:gd name="T26" fmla="*/ 27305 w 1135"/>
                              <a:gd name="T27" fmla="*/ 528320 h 874"/>
                              <a:gd name="T28" fmla="*/ 40005 w 1135"/>
                              <a:gd name="T29" fmla="*/ 538480 h 874"/>
                              <a:gd name="T30" fmla="*/ 56515 w 1135"/>
                              <a:gd name="T31" fmla="*/ 548005 h 874"/>
                              <a:gd name="T32" fmla="*/ 73660 w 1135"/>
                              <a:gd name="T33" fmla="*/ 552450 h 874"/>
                              <a:gd name="T34" fmla="*/ 92075 w 1135"/>
                              <a:gd name="T35" fmla="*/ 554990 h 874"/>
                              <a:gd name="T36" fmla="*/ 628015 w 1135"/>
                              <a:gd name="T37" fmla="*/ 554990 h 874"/>
                              <a:gd name="T38" fmla="*/ 646430 w 1135"/>
                              <a:gd name="T39" fmla="*/ 552450 h 874"/>
                              <a:gd name="T40" fmla="*/ 663575 w 1135"/>
                              <a:gd name="T41" fmla="*/ 548005 h 874"/>
                              <a:gd name="T42" fmla="*/ 680085 w 1135"/>
                              <a:gd name="T43" fmla="*/ 538480 h 874"/>
                              <a:gd name="T44" fmla="*/ 694055 w 1135"/>
                              <a:gd name="T45" fmla="*/ 528320 h 874"/>
                              <a:gd name="T46" fmla="*/ 704215 w 1135"/>
                              <a:gd name="T47" fmla="*/ 514350 h 874"/>
                              <a:gd name="T48" fmla="*/ 713740 w 1135"/>
                              <a:gd name="T49" fmla="*/ 498475 h 874"/>
                              <a:gd name="T50" fmla="*/ 718185 w 1135"/>
                              <a:gd name="T51" fmla="*/ 480695 h 874"/>
                              <a:gd name="T52" fmla="*/ 720725 w 1135"/>
                              <a:gd name="T53" fmla="*/ 462280 h 874"/>
                              <a:gd name="T54" fmla="*/ 720725 w 1135"/>
                              <a:gd name="T55" fmla="*/ 92710 h 874"/>
                              <a:gd name="T56" fmla="*/ 718185 w 1135"/>
                              <a:gd name="T57" fmla="*/ 74295 h 874"/>
                              <a:gd name="T58" fmla="*/ 713740 w 1135"/>
                              <a:gd name="T59" fmla="*/ 57150 h 874"/>
                              <a:gd name="T60" fmla="*/ 704215 w 1135"/>
                              <a:gd name="T61" fmla="*/ 40640 h 874"/>
                              <a:gd name="T62" fmla="*/ 694055 w 1135"/>
                              <a:gd name="T63" fmla="*/ 27940 h 874"/>
                              <a:gd name="T64" fmla="*/ 680085 w 1135"/>
                              <a:gd name="T65" fmla="*/ 16510 h 874"/>
                              <a:gd name="T66" fmla="*/ 663575 w 1135"/>
                              <a:gd name="T67" fmla="*/ 6985 h 874"/>
                              <a:gd name="T68" fmla="*/ 646430 w 1135"/>
                              <a:gd name="T69" fmla="*/ 2540 h 874"/>
                              <a:gd name="T70" fmla="*/ 628015 w 1135"/>
                              <a:gd name="T71" fmla="*/ 0 h 874"/>
                              <a:gd name="T72" fmla="*/ 92075 w 1135"/>
                              <a:gd name="T73" fmla="*/ 0 h 87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35" h="874">
                                <a:moveTo>
                                  <a:pt x="145" y="0"/>
                                </a:moveTo>
                                <a:lnTo>
                                  <a:pt x="116" y="4"/>
                                </a:lnTo>
                                <a:lnTo>
                                  <a:pt x="89" y="11"/>
                                </a:lnTo>
                                <a:lnTo>
                                  <a:pt x="63" y="26"/>
                                </a:lnTo>
                                <a:lnTo>
                                  <a:pt x="43" y="44"/>
                                </a:lnTo>
                                <a:lnTo>
                                  <a:pt x="25" y="64"/>
                                </a:lnTo>
                                <a:lnTo>
                                  <a:pt x="11" y="90"/>
                                </a:lnTo>
                                <a:lnTo>
                                  <a:pt x="3" y="117"/>
                                </a:lnTo>
                                <a:lnTo>
                                  <a:pt x="0" y="146"/>
                                </a:lnTo>
                                <a:lnTo>
                                  <a:pt x="0" y="728"/>
                                </a:lnTo>
                                <a:lnTo>
                                  <a:pt x="3" y="757"/>
                                </a:lnTo>
                                <a:lnTo>
                                  <a:pt x="11" y="785"/>
                                </a:lnTo>
                                <a:lnTo>
                                  <a:pt x="25" y="810"/>
                                </a:lnTo>
                                <a:lnTo>
                                  <a:pt x="43" y="832"/>
                                </a:lnTo>
                                <a:lnTo>
                                  <a:pt x="63" y="848"/>
                                </a:lnTo>
                                <a:lnTo>
                                  <a:pt x="89" y="863"/>
                                </a:lnTo>
                                <a:lnTo>
                                  <a:pt x="116" y="870"/>
                                </a:lnTo>
                                <a:lnTo>
                                  <a:pt x="145" y="874"/>
                                </a:lnTo>
                                <a:lnTo>
                                  <a:pt x="989" y="874"/>
                                </a:lnTo>
                                <a:lnTo>
                                  <a:pt x="1018" y="870"/>
                                </a:lnTo>
                                <a:lnTo>
                                  <a:pt x="1045" y="863"/>
                                </a:lnTo>
                                <a:lnTo>
                                  <a:pt x="1071" y="848"/>
                                </a:lnTo>
                                <a:lnTo>
                                  <a:pt x="1093" y="832"/>
                                </a:lnTo>
                                <a:lnTo>
                                  <a:pt x="1109" y="810"/>
                                </a:lnTo>
                                <a:lnTo>
                                  <a:pt x="1124" y="785"/>
                                </a:lnTo>
                                <a:lnTo>
                                  <a:pt x="1131" y="757"/>
                                </a:lnTo>
                                <a:lnTo>
                                  <a:pt x="1135" y="728"/>
                                </a:lnTo>
                                <a:lnTo>
                                  <a:pt x="1135" y="146"/>
                                </a:lnTo>
                                <a:lnTo>
                                  <a:pt x="1131" y="117"/>
                                </a:lnTo>
                                <a:lnTo>
                                  <a:pt x="1124" y="90"/>
                                </a:lnTo>
                                <a:lnTo>
                                  <a:pt x="1109" y="64"/>
                                </a:lnTo>
                                <a:lnTo>
                                  <a:pt x="1093" y="44"/>
                                </a:lnTo>
                                <a:lnTo>
                                  <a:pt x="1071" y="26"/>
                                </a:lnTo>
                                <a:lnTo>
                                  <a:pt x="1045" y="11"/>
                                </a:lnTo>
                                <a:lnTo>
                                  <a:pt x="1018" y="4"/>
                                </a:lnTo>
                                <a:lnTo>
                                  <a:pt x="989" y="0"/>
                                </a:lnTo>
                                <a:lnTo>
                                  <a:pt x="145" y="0"/>
                                </a:lnTo>
                                <a:close/>
                              </a:path>
                            </a:pathLst>
                          </a:custGeom>
                          <a:solidFill>
                            <a:srgbClr val="EAEAEA"/>
                          </a:solidFill>
                          <a:ln w="6985">
                            <a:solidFill>
                              <a:srgbClr val="000000"/>
                            </a:solidFill>
                            <a:round/>
                            <a:headEnd/>
                            <a:tailEnd/>
                          </a:ln>
                        </wps:spPr>
                        <wps:bodyPr rot="0" vert="horz" wrap="square" lIns="91440" tIns="45720" rIns="91440" bIns="45720" anchor="t" anchorCtr="0" upright="1">
                          <a:noAutofit/>
                        </wps:bodyPr>
                      </wps:wsp>
                      <wps:wsp>
                        <wps:cNvPr id="8709" name="Rectangle 8285"/>
                        <wps:cNvSpPr>
                          <a:spLocks noChangeArrowheads="1"/>
                        </wps:cNvSpPr>
                        <wps:spPr bwMode="auto">
                          <a:xfrm>
                            <a:off x="73601" y="2440321"/>
                            <a:ext cx="762613" cy="59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0" name="Rectangle 8286"/>
                        <wps:cNvSpPr>
                          <a:spLocks noChangeArrowheads="1"/>
                        </wps:cNvSpPr>
                        <wps:spPr bwMode="auto">
                          <a:xfrm>
                            <a:off x="3492560" y="332703"/>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1" name="Rectangle 8287"/>
                        <wps:cNvSpPr>
                          <a:spLocks noChangeArrowheads="1"/>
                        </wps:cNvSpPr>
                        <wps:spPr bwMode="auto">
                          <a:xfrm>
                            <a:off x="3495660" y="450804"/>
                            <a:ext cx="719512" cy="289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2" name="Rectangle 8288"/>
                        <wps:cNvSpPr>
                          <a:spLocks noChangeArrowheads="1"/>
                        </wps:cNvSpPr>
                        <wps:spPr bwMode="auto">
                          <a:xfrm>
                            <a:off x="3535061" y="355603"/>
                            <a:ext cx="647111" cy="50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9143" w14:textId="77777777" w:rsidR="001A56A5" w:rsidRPr="00DC37A0" w:rsidRDefault="001A56A5" w:rsidP="009C3E5E">
                              <w:pPr>
                                <w:spacing w:line="120" w:lineRule="exact"/>
                                <w:jc w:val="center"/>
                                <w:rPr>
                                  <w:b/>
                                  <w:bCs/>
                                  <w:sz w:val="10"/>
                                  <w:szCs w:val="14"/>
                                </w:rPr>
                              </w:pPr>
                            </w:p>
                            <w:p w14:paraId="0EB6625A" w14:textId="77777777" w:rsidR="001A56A5" w:rsidRPr="00DC37A0" w:rsidRDefault="001A56A5" w:rsidP="009C3E5E">
                              <w:pPr>
                                <w:spacing w:line="192" w:lineRule="auto"/>
                                <w:jc w:val="center"/>
                                <w:rPr>
                                  <w:b/>
                                  <w:bCs/>
                                  <w:sz w:val="14"/>
                                  <w:szCs w:val="14"/>
                                </w:rPr>
                              </w:pPr>
                              <w:r w:rsidRPr="00DC37A0">
                                <w:rPr>
                                  <w:b/>
                                  <w:bCs/>
                                  <w:sz w:val="14"/>
                                  <w:szCs w:val="14"/>
                                </w:rPr>
                                <w:t xml:space="preserve">Обычные условия </w:t>
                              </w:r>
                              <w:r w:rsidRPr="00DC37A0">
                                <w:rPr>
                                  <w:b/>
                                  <w:bCs/>
                                  <w:sz w:val="14"/>
                                  <w:szCs w:val="14"/>
                                </w:rPr>
                                <w:br/>
                                <w:t>вождения</w:t>
                              </w:r>
                            </w:p>
                          </w:txbxContent>
                        </wps:txbx>
                        <wps:bodyPr rot="0" vert="horz" wrap="square" lIns="0" tIns="0" rIns="0" bIns="0" anchor="t" anchorCtr="0" upright="1">
                          <a:noAutofit/>
                        </wps:bodyPr>
                      </wps:wsp>
                      <wps:wsp>
                        <wps:cNvPr id="8713" name="Rectangle 8289"/>
                        <wps:cNvSpPr>
                          <a:spLocks noChangeArrowheads="1"/>
                        </wps:cNvSpPr>
                        <wps:spPr bwMode="auto">
                          <a:xfrm>
                            <a:off x="3492560" y="998209"/>
                            <a:ext cx="721912" cy="5556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4" name="Rectangle 8290"/>
                        <wps:cNvSpPr>
                          <a:spLocks noChangeArrowheads="1"/>
                        </wps:cNvSpPr>
                        <wps:spPr bwMode="auto">
                          <a:xfrm>
                            <a:off x="3488660" y="1075609"/>
                            <a:ext cx="781114" cy="29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5" name="Rectangle 8291"/>
                        <wps:cNvSpPr>
                          <a:spLocks noChangeArrowheads="1"/>
                        </wps:cNvSpPr>
                        <wps:spPr bwMode="auto">
                          <a:xfrm>
                            <a:off x="3492560" y="1718915"/>
                            <a:ext cx="721912" cy="5563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6" name="Rectangle 8292"/>
                        <wps:cNvSpPr>
                          <a:spLocks noChangeArrowheads="1"/>
                        </wps:cNvSpPr>
                        <wps:spPr bwMode="auto">
                          <a:xfrm>
                            <a:off x="3326158" y="1818616"/>
                            <a:ext cx="1049618" cy="40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7" name="Rectangle 8293"/>
                        <wps:cNvSpPr>
                          <a:spLocks noChangeArrowheads="1"/>
                        </wps:cNvSpPr>
                        <wps:spPr bwMode="auto">
                          <a:xfrm>
                            <a:off x="3492560" y="2442221"/>
                            <a:ext cx="721912" cy="556205"/>
                          </a:xfrm>
                          <a:prstGeom prst="rect">
                            <a:avLst/>
                          </a:prstGeom>
                          <a:solidFill>
                            <a:srgbClr val="EAEAEA"/>
                          </a:solidFill>
                          <a:ln w="6985">
                            <a:solidFill>
                              <a:srgbClr val="000000"/>
                            </a:solidFill>
                            <a:miter lim="800000"/>
                            <a:headEnd/>
                            <a:tailEnd/>
                          </a:ln>
                        </wps:spPr>
                        <wps:bodyPr rot="0" vert="horz" wrap="square" lIns="91440" tIns="45720" rIns="91440" bIns="45720" anchor="t" anchorCtr="0" upright="1">
                          <a:noAutofit/>
                        </wps:bodyPr>
                      </wps:wsp>
                      <wps:wsp>
                        <wps:cNvPr id="8718" name="Rectangle 8294"/>
                        <wps:cNvSpPr>
                          <a:spLocks noChangeArrowheads="1"/>
                        </wps:cNvSpPr>
                        <wps:spPr bwMode="auto">
                          <a:xfrm>
                            <a:off x="3437259" y="2442221"/>
                            <a:ext cx="847715" cy="51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9" name="Rectangle 8295"/>
                        <wps:cNvSpPr>
                          <a:spLocks noChangeArrowheads="1"/>
                        </wps:cNvSpPr>
                        <wps:spPr bwMode="auto">
                          <a:xfrm>
                            <a:off x="0" y="0"/>
                            <a:ext cx="1024218"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0" name="Rectangle 8296"/>
                        <wps:cNvSpPr>
                          <a:spLocks noChangeArrowheads="1"/>
                        </wps:cNvSpPr>
                        <wps:spPr bwMode="auto">
                          <a:xfrm>
                            <a:off x="1659829" y="0"/>
                            <a:ext cx="1002117"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1" name="Rectangle 8297"/>
                        <wps:cNvSpPr>
                          <a:spLocks noChangeArrowheads="1"/>
                        </wps:cNvSpPr>
                        <wps:spPr bwMode="auto">
                          <a:xfrm>
                            <a:off x="3475960" y="0"/>
                            <a:ext cx="738513" cy="22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2" name="Rectangle 8298"/>
                        <wps:cNvSpPr>
                          <a:spLocks noChangeArrowheads="1"/>
                        </wps:cNvSpPr>
                        <wps:spPr bwMode="auto">
                          <a:xfrm>
                            <a:off x="997517"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23" name="Rectangle 8299"/>
                        <wps:cNvSpPr>
                          <a:spLocks noChangeArrowheads="1"/>
                        </wps:cNvSpPr>
                        <wps:spPr bwMode="auto">
                          <a:xfrm>
                            <a:off x="1006417" y="541005"/>
                            <a:ext cx="657911" cy="37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FA54" w14:textId="77777777" w:rsidR="001A56A5" w:rsidRDefault="001A56A5" w:rsidP="009C3E5E">
                              <w:pPr>
                                <w:jc w:val="center"/>
                              </w:pPr>
                              <w:r>
                                <w:rPr>
                                  <w:b/>
                                  <w:bCs/>
                                  <w:color w:val="000000"/>
                                  <w:sz w:val="14"/>
                                  <w:szCs w:val="14"/>
                                </w:rPr>
                                <w:t>Обнаружение</w:t>
                              </w:r>
                            </w:p>
                          </w:txbxContent>
                        </wps:txbx>
                        <wps:bodyPr rot="0" vert="horz" wrap="square" lIns="0" tIns="0" rIns="0" bIns="0" anchor="t" anchorCtr="0" upright="1">
                          <a:noAutofit/>
                        </wps:bodyPr>
                      </wps:wsp>
                      <wps:wsp>
                        <wps:cNvPr id="8724" name="Rectangle 8300"/>
                        <wps:cNvSpPr>
                          <a:spLocks noChangeArrowheads="1"/>
                        </wps:cNvSpPr>
                        <wps:spPr bwMode="auto">
                          <a:xfrm>
                            <a:off x="997517"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25" name="Rectangle 8301"/>
                        <wps:cNvSpPr>
                          <a:spLocks noChangeArrowheads="1"/>
                        </wps:cNvSpPr>
                        <wps:spPr bwMode="auto">
                          <a:xfrm>
                            <a:off x="1195021"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89A1" w14:textId="77777777" w:rsidR="001A56A5" w:rsidRPr="00BD2627" w:rsidRDefault="001A56A5" w:rsidP="009C3E5E">
                              <w:pPr>
                                <w:spacing w:line="240" w:lineRule="auto"/>
                                <w:rPr>
                                  <w:color w:val="FFFFFF"/>
                                </w:rPr>
                              </w:pPr>
                              <w:r w:rsidRPr="00BD2627">
                                <w:rPr>
                                  <w:b/>
                                  <w:bCs/>
                                  <w:color w:val="FFFFFF"/>
                                  <w:sz w:val="14"/>
                                  <w:szCs w:val="14"/>
                                </w:rPr>
                                <w:t>Этап 1</w:t>
                              </w:r>
                            </w:p>
                          </w:txbxContent>
                        </wps:txbx>
                        <wps:bodyPr rot="0" vert="horz" wrap="none" lIns="0" tIns="0" rIns="0" bIns="0" anchor="t" anchorCtr="0" upright="1">
                          <a:spAutoFit/>
                        </wps:bodyPr>
                      </wps:wsp>
                      <wps:wsp>
                        <wps:cNvPr id="8726" name="Rectangle 8302"/>
                        <wps:cNvSpPr>
                          <a:spLocks noChangeArrowheads="1"/>
                        </wps:cNvSpPr>
                        <wps:spPr bwMode="auto">
                          <a:xfrm>
                            <a:off x="1829432" y="332703"/>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27" name="Rectangle 8303"/>
                        <wps:cNvSpPr>
                          <a:spLocks noChangeArrowheads="1"/>
                        </wps:cNvSpPr>
                        <wps:spPr bwMode="auto">
                          <a:xfrm>
                            <a:off x="2006635" y="549205"/>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97548" w14:textId="77777777" w:rsidR="001A56A5" w:rsidRPr="00BC0AF4" w:rsidRDefault="001A56A5" w:rsidP="009C3E5E">
                              <w:r>
                                <w:rPr>
                                  <w:b/>
                                  <w:bCs/>
                                  <w:color w:val="000000"/>
                                  <w:sz w:val="14"/>
                                  <w:szCs w:val="14"/>
                                </w:rPr>
                                <w:t>Оценка</w:t>
                              </w:r>
                            </w:p>
                          </w:txbxContent>
                        </wps:txbx>
                        <wps:bodyPr rot="0" vert="horz" wrap="none" lIns="0" tIns="0" rIns="0" bIns="0" anchor="t" anchorCtr="0" upright="1">
                          <a:spAutoFit/>
                        </wps:bodyPr>
                      </wps:wsp>
                      <wps:wsp>
                        <wps:cNvPr id="8728" name="Rectangle 8304"/>
                        <wps:cNvSpPr>
                          <a:spLocks noChangeArrowheads="1"/>
                        </wps:cNvSpPr>
                        <wps:spPr bwMode="auto">
                          <a:xfrm>
                            <a:off x="1829432" y="332703"/>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29" name="Rectangle 8305"/>
                        <wps:cNvSpPr>
                          <a:spLocks noChangeArrowheads="1"/>
                        </wps:cNvSpPr>
                        <wps:spPr bwMode="auto">
                          <a:xfrm>
                            <a:off x="2026935"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449A" w14:textId="77777777" w:rsidR="001A56A5" w:rsidRPr="00BD2627" w:rsidRDefault="001A56A5" w:rsidP="009C3E5E">
                              <w:pPr>
                                <w:spacing w:line="240" w:lineRule="auto"/>
                                <w:rPr>
                                  <w:b/>
                                  <w:bCs/>
                                  <w:color w:val="FFFFFF"/>
                                  <w:sz w:val="14"/>
                                  <w:szCs w:val="14"/>
                                </w:rPr>
                              </w:pPr>
                              <w:r w:rsidRPr="00BD2627">
                                <w:rPr>
                                  <w:b/>
                                  <w:bCs/>
                                  <w:color w:val="FFFFFF"/>
                                  <w:sz w:val="14"/>
                                  <w:szCs w:val="14"/>
                                </w:rPr>
                                <w:t>Этап 2</w:t>
                              </w:r>
                            </w:p>
                          </w:txbxContent>
                        </wps:txbx>
                        <wps:bodyPr rot="0" vert="horz" wrap="none" lIns="0" tIns="0" rIns="0" bIns="0" anchor="t" anchorCtr="0" upright="1">
                          <a:spAutoFit/>
                        </wps:bodyPr>
                      </wps:wsp>
                      <wps:wsp>
                        <wps:cNvPr id="8730" name="Rectangle 8306"/>
                        <wps:cNvSpPr>
                          <a:spLocks noChangeArrowheads="1"/>
                        </wps:cNvSpPr>
                        <wps:spPr bwMode="auto">
                          <a:xfrm>
                            <a:off x="2660646" y="332703"/>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31" name="Rectangle 8307"/>
                        <wps:cNvSpPr>
                          <a:spLocks noChangeArrowheads="1"/>
                        </wps:cNvSpPr>
                        <wps:spPr bwMode="auto">
                          <a:xfrm>
                            <a:off x="2816249" y="541005"/>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0B3D" w14:textId="77777777" w:rsidR="001A56A5" w:rsidRPr="00301915" w:rsidRDefault="001A56A5" w:rsidP="009C3E5E">
                              <w:r>
                                <w:rPr>
                                  <w:b/>
                                  <w:bCs/>
                                  <w:color w:val="000000"/>
                                  <w:sz w:val="14"/>
                                  <w:szCs w:val="14"/>
                                </w:rPr>
                                <w:t>Действие</w:t>
                              </w:r>
                            </w:p>
                          </w:txbxContent>
                        </wps:txbx>
                        <wps:bodyPr rot="0" vert="horz" wrap="none" lIns="0" tIns="0" rIns="0" bIns="0" anchor="t" anchorCtr="0" upright="1">
                          <a:spAutoFit/>
                        </wps:bodyPr>
                      </wps:wsp>
                      <wps:wsp>
                        <wps:cNvPr id="8732" name="Rectangle 8308"/>
                        <wps:cNvSpPr>
                          <a:spLocks noChangeArrowheads="1"/>
                        </wps:cNvSpPr>
                        <wps:spPr bwMode="auto">
                          <a:xfrm>
                            <a:off x="2660646" y="332703"/>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33" name="Rectangle 8309"/>
                        <wps:cNvSpPr>
                          <a:spLocks noChangeArrowheads="1"/>
                        </wps:cNvSpPr>
                        <wps:spPr bwMode="auto">
                          <a:xfrm>
                            <a:off x="2858149" y="367603"/>
                            <a:ext cx="2667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06061" w14:textId="77777777" w:rsidR="001A56A5" w:rsidRPr="00BD2627" w:rsidRDefault="001A56A5" w:rsidP="009C3E5E">
                              <w:pPr>
                                <w:spacing w:line="240" w:lineRule="auto"/>
                                <w:rPr>
                                  <w:b/>
                                  <w:bCs/>
                                  <w:color w:val="FFFFFF"/>
                                  <w:sz w:val="14"/>
                                  <w:szCs w:val="14"/>
                                </w:rPr>
                              </w:pPr>
                              <w:r w:rsidRPr="00BD2627">
                                <w:rPr>
                                  <w:b/>
                                  <w:bCs/>
                                  <w:color w:val="FFFFFF"/>
                                  <w:sz w:val="14"/>
                                  <w:szCs w:val="14"/>
                                </w:rPr>
                                <w:t>Этап 3</w:t>
                              </w:r>
                            </w:p>
                          </w:txbxContent>
                        </wps:txbx>
                        <wps:bodyPr rot="0" vert="horz" wrap="none" lIns="0" tIns="0" rIns="0" bIns="0" anchor="t" anchorCtr="0" upright="1">
                          <a:spAutoFit/>
                        </wps:bodyPr>
                      </wps:wsp>
                      <wps:wsp>
                        <wps:cNvPr id="8734" name="Rectangle 8310"/>
                        <wps:cNvSpPr>
                          <a:spLocks noChangeArrowheads="1"/>
                        </wps:cNvSpPr>
                        <wps:spPr bwMode="auto">
                          <a:xfrm>
                            <a:off x="997517" y="998209"/>
                            <a:ext cx="666812" cy="5556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35" name="Rectangle 8311"/>
                        <wps:cNvSpPr>
                          <a:spLocks noChangeArrowheads="1"/>
                        </wps:cNvSpPr>
                        <wps:spPr bwMode="auto">
                          <a:xfrm>
                            <a:off x="1028718" y="1182310"/>
                            <a:ext cx="681312" cy="18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4F50" w14:textId="77777777" w:rsidR="001A56A5" w:rsidRPr="00CC56E0" w:rsidRDefault="001A56A5" w:rsidP="009C3E5E">
                              <w:r>
                                <w:rPr>
                                  <w:b/>
                                  <w:bCs/>
                                  <w:color w:val="000000"/>
                                  <w:sz w:val="14"/>
                                  <w:szCs w:val="14"/>
                                </w:rPr>
                                <w:t>Обнаружение</w:t>
                              </w:r>
                            </w:p>
                          </w:txbxContent>
                        </wps:txbx>
                        <wps:bodyPr rot="0" vert="horz" wrap="square" lIns="0" tIns="0" rIns="0" bIns="0" anchor="t" anchorCtr="0" upright="1">
                          <a:noAutofit/>
                        </wps:bodyPr>
                      </wps:wsp>
                      <wps:wsp>
                        <wps:cNvPr id="8736" name="Rectangle 8312"/>
                        <wps:cNvSpPr>
                          <a:spLocks noChangeArrowheads="1"/>
                        </wps:cNvSpPr>
                        <wps:spPr bwMode="auto">
                          <a:xfrm>
                            <a:off x="997517" y="998209"/>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37" name="Rectangle 8313"/>
                        <wps:cNvSpPr>
                          <a:spLocks noChangeArrowheads="1"/>
                        </wps:cNvSpPr>
                        <wps:spPr bwMode="auto">
                          <a:xfrm>
                            <a:off x="1195021" y="1033109"/>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A5AED" w14:textId="77777777" w:rsidR="001A56A5" w:rsidRDefault="001A56A5" w:rsidP="009C3E5E">
                              <w:pPr>
                                <w:spacing w:line="240" w:lineRule="auto"/>
                                <w:rPr>
                                  <w:color w:val="FFFFFF"/>
                                </w:rPr>
                              </w:pPr>
                              <w:r w:rsidRPr="00BD2627">
                                <w:rPr>
                                  <w:b/>
                                  <w:bCs/>
                                  <w:color w:val="FFFFFF"/>
                                  <w:sz w:val="14"/>
                                  <w:szCs w:val="14"/>
                                </w:rPr>
                                <w:t>Этап 1</w:t>
                              </w:r>
                            </w:p>
                            <w:p w14:paraId="28CF382D" w14:textId="77777777" w:rsidR="001A56A5" w:rsidRDefault="001A56A5" w:rsidP="009C3E5E"/>
                          </w:txbxContent>
                        </wps:txbx>
                        <wps:bodyPr rot="0" vert="horz" wrap="none" lIns="0" tIns="0" rIns="0" bIns="0" anchor="t" anchorCtr="0" upright="1">
                          <a:spAutoFit/>
                        </wps:bodyPr>
                      </wps:wsp>
                      <wps:wsp>
                        <wps:cNvPr id="8738" name="Rectangle 8314"/>
                        <wps:cNvSpPr>
                          <a:spLocks noChangeArrowheads="1"/>
                        </wps:cNvSpPr>
                        <wps:spPr bwMode="auto">
                          <a:xfrm>
                            <a:off x="1829432" y="998209"/>
                            <a:ext cx="6661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39" name="Rectangle 8315"/>
                        <wps:cNvSpPr>
                          <a:spLocks noChangeArrowheads="1"/>
                        </wps:cNvSpPr>
                        <wps:spPr bwMode="auto">
                          <a:xfrm>
                            <a:off x="1829432" y="998209"/>
                            <a:ext cx="6661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40" name="Rectangle 8316"/>
                        <wps:cNvSpPr>
                          <a:spLocks noChangeArrowheads="1"/>
                        </wps:cNvSpPr>
                        <wps:spPr bwMode="auto">
                          <a:xfrm>
                            <a:off x="2026935" y="1033109"/>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05F99" w14:textId="77777777" w:rsidR="001A56A5" w:rsidRDefault="001A56A5" w:rsidP="009C3E5E">
                              <w:pPr>
                                <w:spacing w:line="240" w:lineRule="auto"/>
                                <w:rPr>
                                  <w:color w:val="FFFFFF"/>
                                </w:rPr>
                              </w:pPr>
                              <w:r w:rsidRPr="00BD2627">
                                <w:rPr>
                                  <w:b/>
                                  <w:bCs/>
                                  <w:color w:val="FFFFFF"/>
                                  <w:sz w:val="14"/>
                                  <w:szCs w:val="14"/>
                                </w:rPr>
                                <w:t>Этап</w:t>
                              </w:r>
                              <w:r>
                                <w:rPr>
                                  <w:b/>
                                  <w:bCs/>
                                  <w:color w:val="FFFFFF"/>
                                  <w:sz w:val="14"/>
                                  <w:szCs w:val="14"/>
                                </w:rPr>
                                <w:t xml:space="preserve"> 2</w:t>
                              </w:r>
                            </w:p>
                            <w:p w14:paraId="3490482D" w14:textId="77777777" w:rsidR="001A56A5" w:rsidRPr="00EC3E30" w:rsidRDefault="001A56A5" w:rsidP="009C3E5E"/>
                          </w:txbxContent>
                        </wps:txbx>
                        <wps:bodyPr rot="0" vert="horz" wrap="none" lIns="0" tIns="0" rIns="0" bIns="0" anchor="t" anchorCtr="0" upright="1">
                          <a:spAutoFit/>
                        </wps:bodyPr>
                      </wps:wsp>
                      <wps:wsp>
                        <wps:cNvPr id="8741" name="Rectangle 8317"/>
                        <wps:cNvSpPr>
                          <a:spLocks noChangeArrowheads="1"/>
                        </wps:cNvSpPr>
                        <wps:spPr bwMode="auto">
                          <a:xfrm>
                            <a:off x="2660646" y="998209"/>
                            <a:ext cx="666812" cy="5556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42" name="Rectangle 8318"/>
                        <wps:cNvSpPr>
                          <a:spLocks noChangeArrowheads="1"/>
                        </wps:cNvSpPr>
                        <wps:spPr bwMode="auto">
                          <a:xfrm>
                            <a:off x="2660646" y="998209"/>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43" name="Rectangle 8319"/>
                        <wps:cNvSpPr>
                          <a:spLocks noChangeArrowheads="1"/>
                        </wps:cNvSpPr>
                        <wps:spPr bwMode="auto">
                          <a:xfrm>
                            <a:off x="2858149" y="1033109"/>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44EF3"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3</w:t>
                              </w:r>
                            </w:p>
                            <w:p w14:paraId="1B35A9A1" w14:textId="77777777" w:rsidR="001A56A5" w:rsidRPr="00EC3E30" w:rsidRDefault="001A56A5" w:rsidP="009C3E5E"/>
                          </w:txbxContent>
                        </wps:txbx>
                        <wps:bodyPr rot="0" vert="horz" wrap="none" lIns="0" tIns="0" rIns="0" bIns="0" anchor="t" anchorCtr="0" upright="1">
                          <a:spAutoFit/>
                        </wps:bodyPr>
                      </wps:wsp>
                      <wps:wsp>
                        <wps:cNvPr id="8744" name="Rectangle 8320"/>
                        <wps:cNvSpPr>
                          <a:spLocks noChangeArrowheads="1"/>
                        </wps:cNvSpPr>
                        <wps:spPr bwMode="auto">
                          <a:xfrm>
                            <a:off x="997517" y="1718915"/>
                            <a:ext cx="6668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45" name="Rectangle 8321"/>
                        <wps:cNvSpPr>
                          <a:spLocks noChangeArrowheads="1"/>
                        </wps:cNvSpPr>
                        <wps:spPr bwMode="auto">
                          <a:xfrm>
                            <a:off x="1028718" y="1943117"/>
                            <a:ext cx="5492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53CD" w14:textId="77777777" w:rsidR="001A56A5" w:rsidRPr="00CC56E0" w:rsidRDefault="001A56A5" w:rsidP="009C3E5E">
                              <w:pPr>
                                <w:spacing w:line="240" w:lineRule="auto"/>
                              </w:pPr>
                              <w:r>
                                <w:rPr>
                                  <w:b/>
                                  <w:bCs/>
                                  <w:color w:val="000000"/>
                                  <w:sz w:val="14"/>
                                  <w:szCs w:val="14"/>
                                </w:rPr>
                                <w:t>Обнаружение</w:t>
                              </w:r>
                            </w:p>
                          </w:txbxContent>
                        </wps:txbx>
                        <wps:bodyPr rot="0" vert="horz" wrap="none" lIns="0" tIns="0" rIns="0" bIns="0" anchor="t" anchorCtr="0" upright="1">
                          <a:spAutoFit/>
                        </wps:bodyPr>
                      </wps:wsp>
                      <wps:wsp>
                        <wps:cNvPr id="8746" name="Rectangle 8322"/>
                        <wps:cNvSpPr>
                          <a:spLocks noChangeArrowheads="1"/>
                        </wps:cNvSpPr>
                        <wps:spPr bwMode="auto">
                          <a:xfrm>
                            <a:off x="997517" y="1718915"/>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47" name="Rectangle 8323"/>
                        <wps:cNvSpPr>
                          <a:spLocks noChangeArrowheads="1"/>
                        </wps:cNvSpPr>
                        <wps:spPr bwMode="auto">
                          <a:xfrm>
                            <a:off x="1195021" y="1753815"/>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5893" w14:textId="77777777" w:rsidR="001A56A5" w:rsidRDefault="001A56A5" w:rsidP="009C3E5E">
                              <w:pPr>
                                <w:spacing w:line="240" w:lineRule="auto"/>
                                <w:rPr>
                                  <w:color w:val="FFFFFF"/>
                                </w:rPr>
                              </w:pPr>
                              <w:r w:rsidRPr="00BD2627">
                                <w:rPr>
                                  <w:b/>
                                  <w:bCs/>
                                  <w:color w:val="FFFFFF"/>
                                  <w:sz w:val="14"/>
                                  <w:szCs w:val="14"/>
                                </w:rPr>
                                <w:t>Этап 1</w:t>
                              </w:r>
                            </w:p>
                            <w:p w14:paraId="543DDB6A" w14:textId="77777777" w:rsidR="001A56A5" w:rsidRPr="00EC3E30" w:rsidRDefault="001A56A5" w:rsidP="009C3E5E"/>
                          </w:txbxContent>
                        </wps:txbx>
                        <wps:bodyPr rot="0" vert="horz" wrap="none" lIns="0" tIns="0" rIns="0" bIns="0" anchor="t" anchorCtr="0" upright="1">
                          <a:spAutoFit/>
                        </wps:bodyPr>
                      </wps:wsp>
                      <wps:wsp>
                        <wps:cNvPr id="8748" name="Rectangle 8324"/>
                        <wps:cNvSpPr>
                          <a:spLocks noChangeArrowheads="1"/>
                        </wps:cNvSpPr>
                        <wps:spPr bwMode="auto">
                          <a:xfrm>
                            <a:off x="1829432" y="1718915"/>
                            <a:ext cx="666112" cy="5563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49" name="Rectangle 8325"/>
                        <wps:cNvSpPr>
                          <a:spLocks noChangeArrowheads="1"/>
                        </wps:cNvSpPr>
                        <wps:spPr bwMode="auto">
                          <a:xfrm>
                            <a:off x="1829432" y="1718915"/>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50" name="Rectangle 8326"/>
                        <wps:cNvSpPr>
                          <a:spLocks noChangeArrowheads="1"/>
                        </wps:cNvSpPr>
                        <wps:spPr bwMode="auto">
                          <a:xfrm>
                            <a:off x="2026935" y="1753815"/>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2E361"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2</w:t>
                              </w:r>
                            </w:p>
                            <w:p w14:paraId="22D9FFB2" w14:textId="77777777" w:rsidR="001A56A5" w:rsidRPr="00EC3E30" w:rsidRDefault="001A56A5" w:rsidP="009C3E5E"/>
                          </w:txbxContent>
                        </wps:txbx>
                        <wps:bodyPr rot="0" vert="horz" wrap="none" lIns="0" tIns="0" rIns="0" bIns="0" anchor="t" anchorCtr="0" upright="1">
                          <a:spAutoFit/>
                        </wps:bodyPr>
                      </wps:wsp>
                      <wps:wsp>
                        <wps:cNvPr id="8751" name="Rectangle 8327"/>
                        <wps:cNvSpPr>
                          <a:spLocks noChangeArrowheads="1"/>
                        </wps:cNvSpPr>
                        <wps:spPr bwMode="auto">
                          <a:xfrm>
                            <a:off x="2660646" y="1718915"/>
                            <a:ext cx="666812" cy="556305"/>
                          </a:xfrm>
                          <a:prstGeom prst="rect">
                            <a:avLst/>
                          </a:prstGeom>
                          <a:solidFill>
                            <a:srgbClr val="FFD79D"/>
                          </a:solidFill>
                          <a:ln w="6985">
                            <a:solidFill>
                              <a:srgbClr val="000000"/>
                            </a:solidFill>
                            <a:miter lim="800000"/>
                            <a:headEnd/>
                            <a:tailEnd/>
                          </a:ln>
                        </wps:spPr>
                        <wps:bodyPr rot="0" vert="horz" wrap="square" lIns="91440" tIns="45720" rIns="91440" bIns="45720" anchor="t" anchorCtr="0" upright="1">
                          <a:noAutofit/>
                        </wps:bodyPr>
                      </wps:wsp>
                      <wps:wsp>
                        <wps:cNvPr id="8752" name="Rectangle 8328"/>
                        <wps:cNvSpPr>
                          <a:spLocks noChangeArrowheads="1"/>
                        </wps:cNvSpPr>
                        <wps:spPr bwMode="auto">
                          <a:xfrm>
                            <a:off x="2660646" y="1718915"/>
                            <a:ext cx="666812" cy="167601"/>
                          </a:xfrm>
                          <a:prstGeom prst="rect">
                            <a:avLst/>
                          </a:prstGeom>
                          <a:solidFill>
                            <a:srgbClr val="FF450B"/>
                          </a:solidFill>
                          <a:ln w="6985">
                            <a:solidFill>
                              <a:srgbClr val="000000"/>
                            </a:solidFill>
                            <a:miter lim="800000"/>
                            <a:headEnd/>
                            <a:tailEnd/>
                          </a:ln>
                        </wps:spPr>
                        <wps:bodyPr rot="0" vert="horz" wrap="square" lIns="91440" tIns="45720" rIns="91440" bIns="45720" anchor="t" anchorCtr="0" upright="1">
                          <a:noAutofit/>
                        </wps:bodyPr>
                      </wps:wsp>
                      <wps:wsp>
                        <wps:cNvPr id="8753" name="Rectangle 8329"/>
                        <wps:cNvSpPr>
                          <a:spLocks noChangeArrowheads="1"/>
                        </wps:cNvSpPr>
                        <wps:spPr bwMode="auto">
                          <a:xfrm>
                            <a:off x="2858149" y="1753815"/>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0F8F"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3</w:t>
                              </w:r>
                            </w:p>
                            <w:p w14:paraId="4B35CDAB" w14:textId="77777777" w:rsidR="001A56A5" w:rsidRPr="00EC3E30" w:rsidRDefault="001A56A5" w:rsidP="009C3E5E"/>
                          </w:txbxContent>
                        </wps:txbx>
                        <wps:bodyPr rot="0" vert="horz" wrap="none" lIns="0" tIns="0" rIns="0" bIns="0" anchor="t" anchorCtr="0" upright="1">
                          <a:spAutoFit/>
                        </wps:bodyPr>
                      </wps:wsp>
                      <wps:wsp>
                        <wps:cNvPr id="8754" name="Rectangle 8330"/>
                        <wps:cNvSpPr>
                          <a:spLocks noChangeArrowheads="1"/>
                        </wps:cNvSpPr>
                        <wps:spPr bwMode="auto">
                          <a:xfrm>
                            <a:off x="997517"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55" name="Rectangle 8331"/>
                        <wps:cNvSpPr>
                          <a:spLocks noChangeArrowheads="1"/>
                        </wps:cNvSpPr>
                        <wps:spPr bwMode="auto">
                          <a:xfrm>
                            <a:off x="1028718" y="2668223"/>
                            <a:ext cx="549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93EC" w14:textId="77777777" w:rsidR="001A56A5" w:rsidRDefault="001A56A5" w:rsidP="009C3E5E">
                              <w:pPr>
                                <w:spacing w:before="40" w:line="240" w:lineRule="auto"/>
                              </w:pPr>
                              <w:r>
                                <w:rPr>
                                  <w:b/>
                                  <w:bCs/>
                                  <w:color w:val="000000"/>
                                  <w:sz w:val="14"/>
                                  <w:szCs w:val="14"/>
                                </w:rPr>
                                <w:t>Обнаружение</w:t>
                              </w:r>
                            </w:p>
                            <w:p w14:paraId="73C4A4A4" w14:textId="77777777" w:rsidR="001A56A5" w:rsidRPr="00CC56E0" w:rsidRDefault="001A56A5" w:rsidP="009C3E5E"/>
                          </w:txbxContent>
                        </wps:txbx>
                        <wps:bodyPr rot="0" vert="horz" wrap="none" lIns="0" tIns="0" rIns="0" bIns="0" anchor="t" anchorCtr="0" upright="1">
                          <a:noAutofit/>
                        </wps:bodyPr>
                      </wps:wsp>
                      <wps:wsp>
                        <wps:cNvPr id="8756" name="Rectangle 8332"/>
                        <wps:cNvSpPr>
                          <a:spLocks noChangeArrowheads="1"/>
                        </wps:cNvSpPr>
                        <wps:spPr bwMode="auto">
                          <a:xfrm>
                            <a:off x="997517"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57" name="Rectangle 8333"/>
                        <wps:cNvSpPr>
                          <a:spLocks noChangeArrowheads="1"/>
                        </wps:cNvSpPr>
                        <wps:spPr bwMode="auto">
                          <a:xfrm>
                            <a:off x="1195021" y="2477121"/>
                            <a:ext cx="26670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C1682"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1</w:t>
                              </w:r>
                            </w:p>
                            <w:p w14:paraId="57386CC4" w14:textId="77777777" w:rsidR="001A56A5" w:rsidRPr="00EC3E30" w:rsidRDefault="001A56A5" w:rsidP="009C3E5E"/>
                          </w:txbxContent>
                        </wps:txbx>
                        <wps:bodyPr rot="0" vert="horz" wrap="none" lIns="0" tIns="0" rIns="0" bIns="0" anchor="t" anchorCtr="0" upright="1">
                          <a:noAutofit/>
                        </wps:bodyPr>
                      </wps:wsp>
                      <wps:wsp>
                        <wps:cNvPr id="8758" name="Rectangle 8334"/>
                        <wps:cNvSpPr>
                          <a:spLocks noChangeArrowheads="1"/>
                        </wps:cNvSpPr>
                        <wps:spPr bwMode="auto">
                          <a:xfrm>
                            <a:off x="1829432" y="2442221"/>
                            <a:ext cx="6661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59" name="Rectangle 8335"/>
                        <wps:cNvSpPr>
                          <a:spLocks noChangeArrowheads="1"/>
                        </wps:cNvSpPr>
                        <wps:spPr bwMode="auto">
                          <a:xfrm>
                            <a:off x="1829432" y="2442221"/>
                            <a:ext cx="6661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60" name="Rectangle 8336"/>
                        <wps:cNvSpPr>
                          <a:spLocks noChangeArrowheads="1"/>
                        </wps:cNvSpPr>
                        <wps:spPr bwMode="auto">
                          <a:xfrm>
                            <a:off x="2026935" y="2477121"/>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DF275"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2</w:t>
                              </w:r>
                            </w:p>
                            <w:p w14:paraId="15FB6C44" w14:textId="77777777" w:rsidR="001A56A5" w:rsidRPr="00EC3E30" w:rsidRDefault="001A56A5" w:rsidP="009C3E5E"/>
                          </w:txbxContent>
                        </wps:txbx>
                        <wps:bodyPr rot="0" vert="horz" wrap="none" lIns="0" tIns="0" rIns="0" bIns="0" anchor="t" anchorCtr="0" upright="1">
                          <a:spAutoFit/>
                        </wps:bodyPr>
                      </wps:wsp>
                      <wps:wsp>
                        <wps:cNvPr id="8761" name="Rectangle 8337"/>
                        <wps:cNvSpPr>
                          <a:spLocks noChangeArrowheads="1"/>
                        </wps:cNvSpPr>
                        <wps:spPr bwMode="auto">
                          <a:xfrm>
                            <a:off x="2660646" y="2442221"/>
                            <a:ext cx="666812" cy="556205"/>
                          </a:xfrm>
                          <a:prstGeom prst="rect">
                            <a:avLst/>
                          </a:prstGeom>
                          <a:solidFill>
                            <a:srgbClr val="C0EAC0"/>
                          </a:solidFill>
                          <a:ln w="6985">
                            <a:solidFill>
                              <a:srgbClr val="000000"/>
                            </a:solidFill>
                            <a:miter lim="800000"/>
                            <a:headEnd/>
                            <a:tailEnd/>
                          </a:ln>
                        </wps:spPr>
                        <wps:bodyPr rot="0" vert="horz" wrap="square" lIns="91440" tIns="45720" rIns="91440" bIns="45720" anchor="t" anchorCtr="0" upright="1">
                          <a:noAutofit/>
                        </wps:bodyPr>
                      </wps:wsp>
                      <wps:wsp>
                        <wps:cNvPr id="8762" name="Rectangle 8338"/>
                        <wps:cNvSpPr>
                          <a:spLocks noChangeArrowheads="1"/>
                        </wps:cNvSpPr>
                        <wps:spPr bwMode="auto">
                          <a:xfrm>
                            <a:off x="2660646" y="2442221"/>
                            <a:ext cx="666812" cy="167601"/>
                          </a:xfrm>
                          <a:prstGeom prst="rect">
                            <a:avLst/>
                          </a:prstGeom>
                          <a:solidFill>
                            <a:srgbClr val="3BB13B"/>
                          </a:solidFill>
                          <a:ln w="6985">
                            <a:solidFill>
                              <a:srgbClr val="000000"/>
                            </a:solidFill>
                            <a:miter lim="800000"/>
                            <a:headEnd/>
                            <a:tailEnd/>
                          </a:ln>
                        </wps:spPr>
                        <wps:bodyPr rot="0" vert="horz" wrap="square" lIns="91440" tIns="45720" rIns="91440" bIns="45720" anchor="t" anchorCtr="0" upright="1">
                          <a:noAutofit/>
                        </wps:bodyPr>
                      </wps:wsp>
                      <wps:wsp>
                        <wps:cNvPr id="8763" name="Rectangle 8339"/>
                        <wps:cNvSpPr>
                          <a:spLocks noChangeArrowheads="1"/>
                        </wps:cNvSpPr>
                        <wps:spPr bwMode="auto">
                          <a:xfrm>
                            <a:off x="2858149" y="2477121"/>
                            <a:ext cx="2667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8B43"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3</w:t>
                              </w:r>
                            </w:p>
                            <w:p w14:paraId="0F865997" w14:textId="77777777" w:rsidR="001A56A5" w:rsidRPr="00EC3E30" w:rsidRDefault="001A56A5" w:rsidP="009C3E5E"/>
                          </w:txbxContent>
                        </wps:txbx>
                        <wps:bodyPr rot="0" vert="horz" wrap="none" lIns="0" tIns="0" rIns="0" bIns="0" anchor="t" anchorCtr="0" upright="1">
                          <a:spAutoFit/>
                        </wps:bodyPr>
                      </wps:wsp>
                      <wps:wsp>
                        <wps:cNvPr id="8764" name="Freeform 8340"/>
                        <wps:cNvSpPr>
                          <a:spLocks/>
                        </wps:cNvSpPr>
                        <wps:spPr bwMode="auto">
                          <a:xfrm>
                            <a:off x="942316" y="3105727"/>
                            <a:ext cx="2439042" cy="221702"/>
                          </a:xfrm>
                          <a:custGeom>
                            <a:avLst/>
                            <a:gdLst>
                              <a:gd name="T0" fmla="*/ 36830 w 3841"/>
                              <a:gd name="T1" fmla="*/ 0 h 349"/>
                              <a:gd name="T2" fmla="*/ 29210 w 3841"/>
                              <a:gd name="T3" fmla="*/ 1270 h 349"/>
                              <a:gd name="T4" fmla="*/ 22225 w 3841"/>
                              <a:gd name="T5" fmla="*/ 3175 h 349"/>
                              <a:gd name="T6" fmla="*/ 16510 w 3841"/>
                              <a:gd name="T7" fmla="*/ 5715 h 349"/>
                              <a:gd name="T8" fmla="*/ 10160 w 3841"/>
                              <a:gd name="T9" fmla="*/ 10160 h 349"/>
                              <a:gd name="T10" fmla="*/ 5715 w 3841"/>
                              <a:gd name="T11" fmla="*/ 15875 h 349"/>
                              <a:gd name="T12" fmla="*/ 3810 w 3841"/>
                              <a:gd name="T13" fmla="*/ 21590 h 349"/>
                              <a:gd name="T14" fmla="*/ 1270 w 3841"/>
                              <a:gd name="T15" fmla="*/ 28575 h 349"/>
                              <a:gd name="T16" fmla="*/ 0 w 3841"/>
                              <a:gd name="T17" fmla="*/ 36830 h 349"/>
                              <a:gd name="T18" fmla="*/ 0 w 3841"/>
                              <a:gd name="T19" fmla="*/ 184785 h 349"/>
                              <a:gd name="T20" fmla="*/ 1270 w 3841"/>
                              <a:gd name="T21" fmla="*/ 193040 h 349"/>
                              <a:gd name="T22" fmla="*/ 3810 w 3841"/>
                              <a:gd name="T23" fmla="*/ 199390 h 349"/>
                              <a:gd name="T24" fmla="*/ 5715 w 3841"/>
                              <a:gd name="T25" fmla="*/ 205740 h 349"/>
                              <a:gd name="T26" fmla="*/ 10160 w 3841"/>
                              <a:gd name="T27" fmla="*/ 211455 h 349"/>
                              <a:gd name="T28" fmla="*/ 16510 w 3841"/>
                              <a:gd name="T29" fmla="*/ 215900 h 349"/>
                              <a:gd name="T30" fmla="*/ 22225 w 3841"/>
                              <a:gd name="T31" fmla="*/ 219075 h 349"/>
                              <a:gd name="T32" fmla="*/ 29210 w 3841"/>
                              <a:gd name="T33" fmla="*/ 220345 h 349"/>
                              <a:gd name="T34" fmla="*/ 36830 w 3841"/>
                              <a:gd name="T35" fmla="*/ 221615 h 349"/>
                              <a:gd name="T36" fmla="*/ 2402205 w 3841"/>
                              <a:gd name="T37" fmla="*/ 221615 h 349"/>
                              <a:gd name="T38" fmla="*/ 2410460 w 3841"/>
                              <a:gd name="T39" fmla="*/ 220345 h 349"/>
                              <a:gd name="T40" fmla="*/ 2417445 w 3841"/>
                              <a:gd name="T41" fmla="*/ 219075 h 349"/>
                              <a:gd name="T42" fmla="*/ 2423160 w 3841"/>
                              <a:gd name="T43" fmla="*/ 215900 h 349"/>
                              <a:gd name="T44" fmla="*/ 2428875 w 3841"/>
                              <a:gd name="T45" fmla="*/ 211455 h 349"/>
                              <a:gd name="T46" fmla="*/ 2433320 w 3841"/>
                              <a:gd name="T47" fmla="*/ 205740 h 349"/>
                              <a:gd name="T48" fmla="*/ 2437130 w 3841"/>
                              <a:gd name="T49" fmla="*/ 199390 h 349"/>
                              <a:gd name="T50" fmla="*/ 2438400 w 3841"/>
                              <a:gd name="T51" fmla="*/ 193040 h 349"/>
                              <a:gd name="T52" fmla="*/ 2439035 w 3841"/>
                              <a:gd name="T53" fmla="*/ 184785 h 349"/>
                              <a:gd name="T54" fmla="*/ 2439035 w 3841"/>
                              <a:gd name="T55" fmla="*/ 36830 h 349"/>
                              <a:gd name="T56" fmla="*/ 2438400 w 3841"/>
                              <a:gd name="T57" fmla="*/ 28575 h 349"/>
                              <a:gd name="T58" fmla="*/ 2437130 w 3841"/>
                              <a:gd name="T59" fmla="*/ 21590 h 349"/>
                              <a:gd name="T60" fmla="*/ 2433320 w 3841"/>
                              <a:gd name="T61" fmla="*/ 15875 h 349"/>
                              <a:gd name="T62" fmla="*/ 2428875 w 3841"/>
                              <a:gd name="T63" fmla="*/ 10160 h 349"/>
                              <a:gd name="T64" fmla="*/ 2423160 w 3841"/>
                              <a:gd name="T65" fmla="*/ 5715 h 349"/>
                              <a:gd name="T66" fmla="*/ 2417445 w 3841"/>
                              <a:gd name="T67" fmla="*/ 3175 h 349"/>
                              <a:gd name="T68" fmla="*/ 2410460 w 3841"/>
                              <a:gd name="T69" fmla="*/ 1270 h 349"/>
                              <a:gd name="T70" fmla="*/ 2402205 w 3841"/>
                              <a:gd name="T71" fmla="*/ 0 h 349"/>
                              <a:gd name="T72" fmla="*/ 36830 w 3841"/>
                              <a:gd name="T73" fmla="*/ 0 h 34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841" h="349">
                                <a:moveTo>
                                  <a:pt x="58" y="0"/>
                                </a:moveTo>
                                <a:lnTo>
                                  <a:pt x="46" y="2"/>
                                </a:lnTo>
                                <a:lnTo>
                                  <a:pt x="35" y="5"/>
                                </a:lnTo>
                                <a:lnTo>
                                  <a:pt x="26" y="9"/>
                                </a:lnTo>
                                <a:lnTo>
                                  <a:pt x="16" y="16"/>
                                </a:lnTo>
                                <a:lnTo>
                                  <a:pt x="9" y="25"/>
                                </a:lnTo>
                                <a:lnTo>
                                  <a:pt x="6" y="34"/>
                                </a:lnTo>
                                <a:lnTo>
                                  <a:pt x="2" y="45"/>
                                </a:lnTo>
                                <a:lnTo>
                                  <a:pt x="0" y="58"/>
                                </a:lnTo>
                                <a:lnTo>
                                  <a:pt x="0" y="291"/>
                                </a:lnTo>
                                <a:lnTo>
                                  <a:pt x="2" y="304"/>
                                </a:lnTo>
                                <a:lnTo>
                                  <a:pt x="6" y="314"/>
                                </a:lnTo>
                                <a:lnTo>
                                  <a:pt x="9" y="324"/>
                                </a:lnTo>
                                <a:lnTo>
                                  <a:pt x="16" y="333"/>
                                </a:lnTo>
                                <a:lnTo>
                                  <a:pt x="26" y="340"/>
                                </a:lnTo>
                                <a:lnTo>
                                  <a:pt x="35" y="345"/>
                                </a:lnTo>
                                <a:lnTo>
                                  <a:pt x="46" y="347"/>
                                </a:lnTo>
                                <a:lnTo>
                                  <a:pt x="58" y="349"/>
                                </a:lnTo>
                                <a:lnTo>
                                  <a:pt x="3783" y="349"/>
                                </a:lnTo>
                                <a:lnTo>
                                  <a:pt x="3796" y="347"/>
                                </a:lnTo>
                                <a:lnTo>
                                  <a:pt x="3807" y="345"/>
                                </a:lnTo>
                                <a:lnTo>
                                  <a:pt x="3816" y="340"/>
                                </a:lnTo>
                                <a:lnTo>
                                  <a:pt x="3825" y="333"/>
                                </a:lnTo>
                                <a:lnTo>
                                  <a:pt x="3832" y="324"/>
                                </a:lnTo>
                                <a:lnTo>
                                  <a:pt x="3838" y="314"/>
                                </a:lnTo>
                                <a:lnTo>
                                  <a:pt x="3840" y="304"/>
                                </a:lnTo>
                                <a:lnTo>
                                  <a:pt x="3841" y="291"/>
                                </a:lnTo>
                                <a:lnTo>
                                  <a:pt x="3841" y="58"/>
                                </a:lnTo>
                                <a:lnTo>
                                  <a:pt x="3840" y="45"/>
                                </a:lnTo>
                                <a:lnTo>
                                  <a:pt x="3838" y="34"/>
                                </a:lnTo>
                                <a:lnTo>
                                  <a:pt x="3832" y="25"/>
                                </a:lnTo>
                                <a:lnTo>
                                  <a:pt x="3825" y="16"/>
                                </a:lnTo>
                                <a:lnTo>
                                  <a:pt x="3816" y="9"/>
                                </a:lnTo>
                                <a:lnTo>
                                  <a:pt x="3807" y="5"/>
                                </a:lnTo>
                                <a:lnTo>
                                  <a:pt x="3796" y="2"/>
                                </a:lnTo>
                                <a:lnTo>
                                  <a:pt x="3783" y="0"/>
                                </a:lnTo>
                                <a:lnTo>
                                  <a:pt x="58" y="0"/>
                                </a:lnTo>
                                <a:close/>
                              </a:path>
                            </a:pathLst>
                          </a:custGeom>
                          <a:solidFill>
                            <a:srgbClr val="3BB13B"/>
                          </a:solidFill>
                          <a:ln w="20955">
                            <a:solidFill>
                              <a:srgbClr val="000000"/>
                            </a:solidFill>
                            <a:round/>
                            <a:headEnd/>
                            <a:tailEnd/>
                          </a:ln>
                        </wps:spPr>
                        <wps:bodyPr rot="0" vert="horz" wrap="square" lIns="91440" tIns="45720" rIns="91440" bIns="45720" anchor="t" anchorCtr="0" upright="1">
                          <a:noAutofit/>
                        </wps:bodyPr>
                      </wps:wsp>
                      <wps:wsp>
                        <wps:cNvPr id="8765" name="Rectangle 8341"/>
                        <wps:cNvSpPr>
                          <a:spLocks noChangeArrowheads="1"/>
                        </wps:cNvSpPr>
                        <wps:spPr bwMode="auto">
                          <a:xfrm>
                            <a:off x="958217" y="3143827"/>
                            <a:ext cx="2433942" cy="17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6FFC" w14:textId="77777777" w:rsidR="001A56A5" w:rsidRPr="00BC0AF4" w:rsidRDefault="001A56A5" w:rsidP="009C3E5E">
                              <w:pPr>
                                <w:jc w:val="center"/>
                                <w:rPr>
                                  <w:b/>
                                  <w:color w:val="FFFFFF"/>
                                  <w:sz w:val="16"/>
                                  <w:szCs w:val="16"/>
                                </w:rPr>
                              </w:pPr>
                              <w:r w:rsidRPr="00BC0AF4">
                                <w:rPr>
                                  <w:b/>
                                  <w:color w:val="FFFFFF"/>
                                  <w:sz w:val="16"/>
                                  <w:szCs w:val="16"/>
                                </w:rPr>
                                <w:t>Содействие с помощью передовых технологий</w:t>
                              </w:r>
                            </w:p>
                          </w:txbxContent>
                        </wps:txbx>
                        <wps:bodyPr rot="0" vert="horz" wrap="square" lIns="0" tIns="0" rIns="0" bIns="0" anchor="t" anchorCtr="0" upright="1">
                          <a:noAutofit/>
                        </wps:bodyPr>
                      </wps:wsp>
                      <wps:wsp>
                        <wps:cNvPr id="8766" name="Rectangle 8342"/>
                        <wps:cNvSpPr>
                          <a:spLocks noChangeArrowheads="1"/>
                        </wps:cNvSpPr>
                        <wps:spPr bwMode="auto">
                          <a:xfrm>
                            <a:off x="932116" y="942908"/>
                            <a:ext cx="20400" cy="22733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7" name="Rectangle 8343"/>
                        <wps:cNvSpPr>
                          <a:spLocks noChangeArrowheads="1"/>
                        </wps:cNvSpPr>
                        <wps:spPr bwMode="auto">
                          <a:xfrm>
                            <a:off x="942316" y="932108"/>
                            <a:ext cx="776013"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8" name="Rectangle 8344"/>
                        <wps:cNvSpPr>
                          <a:spLocks noChangeArrowheads="1"/>
                        </wps:cNvSpPr>
                        <wps:spPr bwMode="auto">
                          <a:xfrm>
                            <a:off x="1708130" y="942908"/>
                            <a:ext cx="21000" cy="6655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9" name="Rectangle 8345"/>
                        <wps:cNvSpPr>
                          <a:spLocks noChangeArrowheads="1"/>
                        </wps:cNvSpPr>
                        <wps:spPr bwMode="auto">
                          <a:xfrm>
                            <a:off x="1718330" y="1597614"/>
                            <a:ext cx="8318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0" name="Rectangle 8346"/>
                        <wps:cNvSpPr>
                          <a:spLocks noChangeArrowheads="1"/>
                        </wps:cNvSpPr>
                        <wps:spPr bwMode="auto">
                          <a:xfrm>
                            <a:off x="2539344" y="1608414"/>
                            <a:ext cx="21000" cy="776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1" name="Rectangle 8347"/>
                        <wps:cNvSpPr>
                          <a:spLocks noChangeArrowheads="1"/>
                        </wps:cNvSpPr>
                        <wps:spPr bwMode="auto">
                          <a:xfrm>
                            <a:off x="2550144" y="2374221"/>
                            <a:ext cx="831214" cy="21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2" name="Rectangle 8348"/>
                        <wps:cNvSpPr>
                          <a:spLocks noChangeArrowheads="1"/>
                        </wps:cNvSpPr>
                        <wps:spPr bwMode="auto">
                          <a:xfrm>
                            <a:off x="3371258" y="2384421"/>
                            <a:ext cx="20900" cy="8318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3" name="Rectangle 8349"/>
                        <wps:cNvSpPr>
                          <a:spLocks noChangeArrowheads="1"/>
                        </wps:cNvSpPr>
                        <wps:spPr bwMode="auto">
                          <a:xfrm>
                            <a:off x="121202" y="2493622"/>
                            <a:ext cx="683312" cy="460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1A05" w14:textId="77777777" w:rsidR="001A56A5" w:rsidRPr="004B1D03" w:rsidRDefault="001A56A5" w:rsidP="009C3E5E">
                              <w:pPr>
                                <w:spacing w:line="216"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w:t>
                              </w:r>
                              <w:r>
                                <w:rPr>
                                  <w:b/>
                                  <w:bCs/>
                                  <w:color w:val="000000"/>
                                  <w:sz w:val="18"/>
                                  <w:szCs w:val="18"/>
                                </w:rPr>
                                <w:t>3</w:t>
                              </w:r>
                            </w:p>
                            <w:p w14:paraId="51BE1A91" w14:textId="77777777" w:rsidR="001A56A5" w:rsidRPr="009C3E5E" w:rsidRDefault="001A56A5" w:rsidP="009C3E5E">
                              <w:pPr>
                                <w:spacing w:line="216" w:lineRule="auto"/>
                                <w:jc w:val="center"/>
                                <w:rPr>
                                  <w:sz w:val="14"/>
                                  <w:szCs w:val="14"/>
                                </w:rPr>
                              </w:pPr>
                              <w:r w:rsidRPr="009C3E5E">
                                <w:rPr>
                                  <w:sz w:val="14"/>
                                  <w:szCs w:val="14"/>
                                </w:rPr>
                                <w:t>Предотвращение/снижение риска</w:t>
                              </w:r>
                            </w:p>
                          </w:txbxContent>
                        </wps:txbx>
                        <wps:bodyPr rot="0" vert="horz" wrap="square" lIns="0" tIns="0" rIns="0" bIns="0" anchor="t" anchorCtr="0" upright="1">
                          <a:noAutofit/>
                        </wps:bodyPr>
                      </wps:wsp>
                      <wps:wsp>
                        <wps:cNvPr id="8774" name="Rectangle 8350"/>
                        <wps:cNvSpPr>
                          <a:spLocks noChangeArrowheads="1"/>
                        </wps:cNvSpPr>
                        <wps:spPr bwMode="auto">
                          <a:xfrm>
                            <a:off x="2016735" y="1892916"/>
                            <a:ext cx="3073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B0C07" w14:textId="77777777" w:rsidR="001A56A5" w:rsidRPr="00BC0AF4" w:rsidRDefault="001A56A5" w:rsidP="009C3E5E">
                              <w:r>
                                <w:rPr>
                                  <w:b/>
                                  <w:bCs/>
                                  <w:color w:val="000000"/>
                                  <w:sz w:val="14"/>
                                  <w:szCs w:val="14"/>
                                </w:rPr>
                                <w:t>Оценка</w:t>
                              </w:r>
                            </w:p>
                          </w:txbxContent>
                        </wps:txbx>
                        <wps:bodyPr rot="0" vert="horz" wrap="none" lIns="0" tIns="0" rIns="0" bIns="0" anchor="t" anchorCtr="0" upright="1">
                          <a:noAutofit/>
                        </wps:bodyPr>
                      </wps:wsp>
                      <wps:wsp>
                        <wps:cNvPr id="8775" name="Rectangle 8351"/>
                        <wps:cNvSpPr>
                          <a:spLocks noChangeArrowheads="1"/>
                        </wps:cNvSpPr>
                        <wps:spPr bwMode="auto">
                          <a:xfrm>
                            <a:off x="2007235" y="2656823"/>
                            <a:ext cx="30734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D54A" w14:textId="77777777" w:rsidR="001A56A5" w:rsidRPr="00BC0AF4" w:rsidRDefault="001A56A5" w:rsidP="009C3E5E">
                              <w:r>
                                <w:rPr>
                                  <w:b/>
                                  <w:bCs/>
                                  <w:color w:val="000000"/>
                                  <w:sz w:val="14"/>
                                  <w:szCs w:val="14"/>
                                </w:rPr>
                                <w:t>Оценка</w:t>
                              </w:r>
                            </w:p>
                          </w:txbxContent>
                        </wps:txbx>
                        <wps:bodyPr rot="0" vert="horz" wrap="none" lIns="0" tIns="0" rIns="0" bIns="0" anchor="t" anchorCtr="0" upright="1">
                          <a:noAutofit/>
                        </wps:bodyPr>
                      </wps:wsp>
                      <wps:wsp>
                        <wps:cNvPr id="8776" name="Rectangle 8352"/>
                        <wps:cNvSpPr>
                          <a:spLocks noChangeArrowheads="1"/>
                        </wps:cNvSpPr>
                        <wps:spPr bwMode="auto">
                          <a:xfrm>
                            <a:off x="2012935" y="1183610"/>
                            <a:ext cx="307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CA22" w14:textId="77777777" w:rsidR="001A56A5" w:rsidRPr="00BC0AF4" w:rsidRDefault="001A56A5" w:rsidP="009C3E5E">
                              <w:r>
                                <w:rPr>
                                  <w:b/>
                                  <w:bCs/>
                                  <w:color w:val="000000"/>
                                  <w:sz w:val="14"/>
                                  <w:szCs w:val="14"/>
                                </w:rPr>
                                <w:t>Оценка</w:t>
                              </w:r>
                            </w:p>
                          </w:txbxContent>
                        </wps:txbx>
                        <wps:bodyPr rot="0" vert="horz" wrap="none" lIns="0" tIns="0" rIns="0" bIns="0" anchor="t" anchorCtr="0" upright="1">
                          <a:spAutoFit/>
                        </wps:bodyPr>
                      </wps:wsp>
                      <wps:wsp>
                        <wps:cNvPr id="8777" name="Rectangle 8353"/>
                        <wps:cNvSpPr>
                          <a:spLocks noChangeArrowheads="1"/>
                        </wps:cNvSpPr>
                        <wps:spPr bwMode="auto">
                          <a:xfrm>
                            <a:off x="2802248" y="2651123"/>
                            <a:ext cx="3740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736D" w14:textId="77777777" w:rsidR="001A56A5" w:rsidRPr="00301915" w:rsidRDefault="001A56A5" w:rsidP="009C3E5E">
                              <w:r>
                                <w:rPr>
                                  <w:b/>
                                  <w:bCs/>
                                  <w:color w:val="000000"/>
                                  <w:sz w:val="14"/>
                                  <w:szCs w:val="14"/>
                                </w:rPr>
                                <w:t>Действие</w:t>
                              </w:r>
                            </w:p>
                          </w:txbxContent>
                        </wps:txbx>
                        <wps:bodyPr rot="0" vert="horz" wrap="none" lIns="0" tIns="0" rIns="0" bIns="0" anchor="t" anchorCtr="0" upright="1">
                          <a:noAutofit/>
                        </wps:bodyPr>
                      </wps:wsp>
                      <wps:wsp>
                        <wps:cNvPr id="8778" name="Rectangle 8354"/>
                        <wps:cNvSpPr>
                          <a:spLocks noChangeArrowheads="1"/>
                        </wps:cNvSpPr>
                        <wps:spPr bwMode="auto">
                          <a:xfrm>
                            <a:off x="2800948" y="1896716"/>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DBF3B" w14:textId="77777777" w:rsidR="001A56A5" w:rsidRPr="00301915" w:rsidRDefault="001A56A5" w:rsidP="009C3E5E">
                              <w:r>
                                <w:rPr>
                                  <w:b/>
                                  <w:bCs/>
                                  <w:color w:val="000000"/>
                                  <w:sz w:val="14"/>
                                  <w:szCs w:val="14"/>
                                </w:rPr>
                                <w:t>Действие</w:t>
                              </w:r>
                            </w:p>
                          </w:txbxContent>
                        </wps:txbx>
                        <wps:bodyPr rot="0" vert="horz" wrap="none" lIns="0" tIns="0" rIns="0" bIns="0" anchor="t" anchorCtr="0" upright="1">
                          <a:spAutoFit/>
                        </wps:bodyPr>
                      </wps:wsp>
                      <wps:wsp>
                        <wps:cNvPr id="8779" name="Rectangle 8355"/>
                        <wps:cNvSpPr>
                          <a:spLocks noChangeArrowheads="1"/>
                        </wps:cNvSpPr>
                        <wps:spPr bwMode="auto">
                          <a:xfrm>
                            <a:off x="2787648" y="1172810"/>
                            <a:ext cx="374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DCAC" w14:textId="77777777" w:rsidR="001A56A5" w:rsidRPr="00301915" w:rsidRDefault="001A56A5" w:rsidP="009C3E5E">
                              <w:r>
                                <w:rPr>
                                  <w:b/>
                                  <w:bCs/>
                                  <w:color w:val="000000"/>
                                  <w:sz w:val="14"/>
                                  <w:szCs w:val="14"/>
                                </w:rPr>
                                <w:t>Действие</w:t>
                              </w:r>
                            </w:p>
                          </w:txbxContent>
                        </wps:txbx>
                        <wps:bodyPr rot="0" vert="horz" wrap="none" lIns="0" tIns="0" rIns="0" bIns="0" anchor="t" anchorCtr="0" upright="1">
                          <a:spAutoFit/>
                        </wps:bodyPr>
                      </wps:wsp>
                      <wps:wsp>
                        <wps:cNvPr id="8780" name="Rectangle 8356"/>
                        <wps:cNvSpPr>
                          <a:spLocks noChangeArrowheads="1"/>
                        </wps:cNvSpPr>
                        <wps:spPr bwMode="auto">
                          <a:xfrm>
                            <a:off x="3525561" y="1021009"/>
                            <a:ext cx="647011" cy="50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21F6" w14:textId="77777777" w:rsidR="001A56A5" w:rsidRPr="00DC37A0" w:rsidRDefault="001A56A5" w:rsidP="009C3E5E">
                              <w:pPr>
                                <w:spacing w:line="120" w:lineRule="exact"/>
                                <w:jc w:val="center"/>
                                <w:rPr>
                                  <w:b/>
                                  <w:bCs/>
                                  <w:sz w:val="10"/>
                                  <w:szCs w:val="14"/>
                                </w:rPr>
                              </w:pPr>
                            </w:p>
                            <w:p w14:paraId="77FCC48A" w14:textId="77777777" w:rsidR="001A56A5" w:rsidRPr="00DC37A0" w:rsidRDefault="001A56A5" w:rsidP="009C3E5E">
                              <w:pPr>
                                <w:spacing w:line="192" w:lineRule="auto"/>
                                <w:jc w:val="center"/>
                                <w:rPr>
                                  <w:b/>
                                  <w:bCs/>
                                  <w:sz w:val="14"/>
                                  <w:szCs w:val="14"/>
                                </w:rPr>
                              </w:pPr>
                              <w:r w:rsidRPr="00DC37A0">
                                <w:rPr>
                                  <w:b/>
                                  <w:bCs/>
                                  <w:sz w:val="14"/>
                                  <w:szCs w:val="14"/>
                                </w:rPr>
                                <w:t xml:space="preserve">Прибор </w:t>
                              </w:r>
                            </w:p>
                            <w:p w14:paraId="370CCABC" w14:textId="77777777" w:rsidR="001A56A5" w:rsidRPr="00DC37A0" w:rsidRDefault="001A56A5" w:rsidP="009C3E5E">
                              <w:pPr>
                                <w:spacing w:line="192" w:lineRule="auto"/>
                                <w:jc w:val="center"/>
                                <w:rPr>
                                  <w:b/>
                                  <w:bCs/>
                                  <w:sz w:val="14"/>
                                  <w:szCs w:val="14"/>
                                </w:rPr>
                              </w:pPr>
                              <w:r w:rsidRPr="00DC37A0">
                                <w:rPr>
                                  <w:b/>
                                  <w:bCs/>
                                  <w:sz w:val="14"/>
                                  <w:szCs w:val="14"/>
                                </w:rPr>
                                <w:t xml:space="preserve">ночного </w:t>
                              </w:r>
                            </w:p>
                            <w:p w14:paraId="00CA57A8" w14:textId="77777777" w:rsidR="001A56A5" w:rsidRPr="00DC37A0" w:rsidRDefault="001A56A5" w:rsidP="009C3E5E">
                              <w:pPr>
                                <w:spacing w:line="192" w:lineRule="auto"/>
                                <w:jc w:val="center"/>
                                <w:rPr>
                                  <w:b/>
                                  <w:bCs/>
                                  <w:sz w:val="14"/>
                                  <w:szCs w:val="14"/>
                                </w:rPr>
                              </w:pPr>
                              <w:r w:rsidRPr="00DC37A0">
                                <w:rPr>
                                  <w:b/>
                                  <w:bCs/>
                                  <w:sz w:val="14"/>
                                  <w:szCs w:val="14"/>
                                </w:rPr>
                                <w:t xml:space="preserve">видения и </w:t>
                              </w:r>
                              <w:r w:rsidRPr="00DC37A0">
                                <w:rPr>
                                  <w:b/>
                                  <w:bCs/>
                                  <w:sz w:val="14"/>
                                  <w:szCs w:val="14"/>
                                </w:rPr>
                                <w:br/>
                                <w:t>задняя камера</w:t>
                              </w:r>
                            </w:p>
                          </w:txbxContent>
                        </wps:txbx>
                        <wps:bodyPr rot="0" vert="horz" wrap="square" lIns="0" tIns="0" rIns="0" bIns="0" anchor="t" anchorCtr="0" upright="1">
                          <a:noAutofit/>
                        </wps:bodyPr>
                      </wps:wsp>
                      <wps:wsp>
                        <wps:cNvPr id="8781" name="Rectangle 8357"/>
                        <wps:cNvSpPr>
                          <a:spLocks noChangeArrowheads="1"/>
                        </wps:cNvSpPr>
                        <wps:spPr bwMode="auto">
                          <a:xfrm>
                            <a:off x="3507761" y="1735415"/>
                            <a:ext cx="707412" cy="5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276A" w14:textId="77777777" w:rsidR="001A56A5" w:rsidRPr="00DC37A0" w:rsidRDefault="001A56A5" w:rsidP="009C3E5E">
                              <w:pPr>
                                <w:spacing w:line="120" w:lineRule="exact"/>
                                <w:jc w:val="center"/>
                                <w:rPr>
                                  <w:b/>
                                  <w:bCs/>
                                  <w:sz w:val="10"/>
                                  <w:szCs w:val="14"/>
                                </w:rPr>
                              </w:pPr>
                            </w:p>
                            <w:p w14:paraId="1EC0BB4B" w14:textId="77777777" w:rsidR="001A56A5" w:rsidRPr="00DC37A0" w:rsidRDefault="001A56A5" w:rsidP="009C3E5E">
                              <w:pPr>
                                <w:spacing w:line="192" w:lineRule="auto"/>
                                <w:jc w:val="center"/>
                                <w:rPr>
                                  <w:b/>
                                  <w:bCs/>
                                  <w:sz w:val="14"/>
                                  <w:szCs w:val="14"/>
                                </w:rPr>
                              </w:pPr>
                              <w:r w:rsidRPr="00DC37A0">
                                <w:rPr>
                                  <w:b/>
                                  <w:bCs/>
                                  <w:sz w:val="14"/>
                                  <w:szCs w:val="14"/>
                                </w:rPr>
                                <w:t>Предупреждение о необходимости предотвращения столкновения</w:t>
                              </w:r>
                            </w:p>
                          </w:txbxContent>
                        </wps:txbx>
                        <wps:bodyPr rot="0" vert="horz" wrap="square" lIns="0" tIns="0" rIns="0" bIns="0" anchor="t" anchorCtr="0" upright="1">
                          <a:noAutofit/>
                        </wps:bodyPr>
                      </wps:wsp>
                      <wps:wsp>
                        <wps:cNvPr id="8782" name="Rectangle 8358"/>
                        <wps:cNvSpPr>
                          <a:spLocks noChangeArrowheads="1"/>
                        </wps:cNvSpPr>
                        <wps:spPr bwMode="auto">
                          <a:xfrm>
                            <a:off x="3492560" y="2479621"/>
                            <a:ext cx="721912" cy="605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BD6D" w14:textId="77777777" w:rsidR="001A56A5" w:rsidRPr="009C3E5E" w:rsidRDefault="001A56A5" w:rsidP="009C3E5E">
                              <w:pPr>
                                <w:spacing w:line="192" w:lineRule="auto"/>
                                <w:jc w:val="center"/>
                                <w:rPr>
                                  <w:b/>
                                  <w:bCs/>
                                  <w:sz w:val="13"/>
                                  <w:szCs w:val="13"/>
                                </w:rPr>
                              </w:pPr>
                              <w:r w:rsidRPr="009C3E5E">
                                <w:rPr>
                                  <w:b/>
                                  <w:bCs/>
                                  <w:sz w:val="13"/>
                                  <w:szCs w:val="13"/>
                                </w:rPr>
                                <w:t xml:space="preserve">Адаптивная </w:t>
                              </w:r>
                              <w:r w:rsidRPr="009C3E5E">
                                <w:rPr>
                                  <w:b/>
                                  <w:bCs/>
                                  <w:sz w:val="13"/>
                                  <w:szCs w:val="13"/>
                                </w:rPr>
                                <w:br/>
                                <w:t>система поддержания скорости и система экстренного торможения</w:t>
                              </w:r>
                            </w:p>
                          </w:txbxContent>
                        </wps:txbx>
                        <wps:bodyPr rot="0" vert="horz" wrap="square" lIns="0" tIns="0" rIns="0" bIns="0" anchor="t" anchorCtr="0" upright="1">
                          <a:noAutofit/>
                        </wps:bodyPr>
                      </wps:wsp>
                      <wps:wsp>
                        <wps:cNvPr id="8783" name="Прямоугольник 4429"/>
                        <wps:cNvSpPr>
                          <a:spLocks noChangeArrowheads="1"/>
                        </wps:cNvSpPr>
                        <wps:spPr bwMode="auto">
                          <a:xfrm>
                            <a:off x="1024218" y="74301"/>
                            <a:ext cx="2400342" cy="190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BB65" w14:textId="77777777" w:rsidR="001A56A5" w:rsidRPr="00C73F71" w:rsidRDefault="001A56A5" w:rsidP="009C3E5E">
                              <w:pPr>
                                <w:jc w:val="center"/>
                              </w:pPr>
                              <w:r w:rsidRPr="00C73F71">
                                <w:rPr>
                                  <w:b/>
                                  <w:bCs/>
                                  <w:color w:val="000000"/>
                                </w:rPr>
                                <w:t>Этапы в процессе управления</w:t>
                              </w:r>
                            </w:p>
                          </w:txbxContent>
                        </wps:txbx>
                        <wps:bodyPr rot="0" vert="horz" wrap="square" lIns="0" tIns="0" rIns="0" bIns="0" anchor="t" anchorCtr="0" upright="1">
                          <a:noAutofit/>
                        </wps:bodyPr>
                      </wps:wsp>
                    </wpc:wpc>
                  </a:graphicData>
                </a:graphic>
              </wp:inline>
            </w:drawing>
          </mc:Choice>
          <mc:Fallback>
            <w:pict>
              <v:group w14:anchorId="481D696F" id="Полотно 4428" o:spid="_x0000_s1076" editas="canvas" style="width:409.7pt;height:272.9pt;mso-position-horizontal-relative:char;mso-position-vertical-relative:line" coordsize="52031,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width:52031;height:34658;visibility:visible;mso-wrap-style:square">
                  <v:fill o:detectmouseclick="t"/>
                  <v:path o:connecttype="none"/>
                </v:shape>
                <v:shape id="Freeform 8165" o:spid="_x0000_s1078" style="position:absolute;left:1111;top:3327;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166" o:spid="_x0000_s1079" style="position:absolute;left:2851;top:4413;width:32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" filled="f" stroked="f"/>
                <v:rect id="Rectangle 8167" o:spid="_x0000_s1080" style="position:absolute;left:3524;top:4806;width:196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" filled="f" stroked="f">
                  <v:textbox style="mso-fit-shape-to-text:t" inset="0,0,0,0">
                    <w:txbxContent>
                      <w:p w14:paraId="5F1A419B" w14:textId="77777777" w:rsidR="001A56A5" w:rsidRDefault="001A56A5" w:rsidP="009C3E5E">
                        <w:r>
                          <w:rPr>
                            <w:rFonts w:ascii="Arial" w:hAnsi="Arial" w:cs="Arial"/>
                            <w:b/>
                            <w:bCs/>
                            <w:color w:val="000000"/>
                            <w:sz w:val="18"/>
                            <w:szCs w:val="18"/>
                            <w:lang w:val="en-US"/>
                          </w:rPr>
                          <w:t>N/A</w:t>
                        </w:r>
                      </w:p>
                    </w:txbxContent>
                  </v:textbox>
                </v:rect>
                <v:shape id="Freeform 8168" o:spid="_x0000_s1081" style="position:absolute;left:1111;top:9982;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169" o:spid="_x0000_s1082" style="position:absolute;left:762;top:10515;width:755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" filled="f" stroked="f"/>
                <v:rect id="Rectangle 8170" o:spid="_x0000_s1083" style="position:absolute;left:2654;top:10909;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" filled="f" stroked="f">
                  <v:textbox style="mso-fit-shape-to-text:t" inset="0,0,0,0">
                    <w:txbxContent>
                      <w:p w14:paraId="63AAD7D4" w14:textId="77777777" w:rsidR="001A56A5" w:rsidRDefault="001A56A5" w:rsidP="009C3E5E">
                        <w:r>
                          <w:rPr>
                            <w:rFonts w:ascii="Arial" w:hAnsi="Arial" w:cs="Arial"/>
                            <w:b/>
                            <w:bCs/>
                            <w:color w:val="000000"/>
                            <w:sz w:val="18"/>
                            <w:szCs w:val="18"/>
                            <w:lang w:val="en-US"/>
                          </w:rPr>
                          <w:t>Level 1</w:t>
                        </w:r>
                      </w:p>
                    </w:txbxContent>
                  </v:textbox>
                </v:rect>
                <v:rect id="Rectangle 8171" o:spid="_x0000_s1084" style="position:absolute;left:1765;top:12274;width:57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" filled="f" stroked="f">
                  <v:textbox style="mso-fit-shape-to-text:t" inset="0,0,0,0">
                    <w:txbxContent>
                      <w:p w14:paraId="6A189A27" w14:textId="77777777" w:rsidR="001A56A5" w:rsidRDefault="001A56A5" w:rsidP="009C3E5E">
                        <w:r>
                          <w:rPr>
                            <w:rFonts w:ascii="Arial" w:hAnsi="Arial" w:cs="Arial"/>
                            <w:color w:val="000000"/>
                            <w:sz w:val="18"/>
                            <w:szCs w:val="18"/>
                            <w:lang w:val="en-US"/>
                          </w:rPr>
                          <w:t>Information</w:t>
                        </w:r>
                      </w:p>
                    </w:txbxContent>
                  </v:textbox>
                </v:rect>
                <v:rect id="Rectangle 8172" o:spid="_x0000_s1085" style="position:absolute;left:1435;top:13601;width:64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" filled="f" stroked="f">
                  <v:textbox style="mso-fit-shape-to-text:t" inset="0,0,0,0">
                    <w:txbxContent>
                      <w:p w14:paraId="16B95635" w14:textId="77777777" w:rsidR="001A56A5" w:rsidRDefault="001A56A5" w:rsidP="009C3E5E">
                        <w:r>
                          <w:rPr>
                            <w:rFonts w:ascii="Arial" w:hAnsi="Arial" w:cs="Arial"/>
                            <w:color w:val="000000"/>
                            <w:sz w:val="18"/>
                            <w:szCs w:val="18"/>
                            <w:lang w:val="en-US"/>
                          </w:rPr>
                          <w:t>Presentation</w:t>
                        </w:r>
                      </w:p>
                    </w:txbxContent>
                  </v:textbox>
                </v:rect>
                <v:shape id="Freeform 8173" o:spid="_x0000_s1086" style="position:absolute;left:1111;top:17189;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174" o:spid="_x0000_s1087" style="position:absolute;left:666;top:17722;width:774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" filled="f" stroked="f"/>
                <v:rect id="Rectangle 8175" o:spid="_x0000_s1088" style="position:absolute;left:2654;top:18116;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" filled="f" stroked="f">
                  <v:textbox style="mso-fit-shape-to-text:t" inset="0,0,0,0">
                    <w:txbxContent>
                      <w:p w14:paraId="5B4A4BD7" w14:textId="77777777" w:rsidR="001A56A5" w:rsidRDefault="001A56A5" w:rsidP="009C3E5E">
                        <w:r>
                          <w:rPr>
                            <w:rFonts w:ascii="Arial" w:hAnsi="Arial" w:cs="Arial"/>
                            <w:b/>
                            <w:bCs/>
                            <w:color w:val="000000"/>
                            <w:sz w:val="18"/>
                            <w:szCs w:val="18"/>
                            <w:lang w:val="en-US"/>
                          </w:rPr>
                          <w:t>Level 2</w:t>
                        </w:r>
                      </w:p>
                    </w:txbxContent>
                  </v:textbox>
                </v:rect>
                <v:rect id="Rectangle 8176" o:spid="_x0000_s1089" style="position:absolute;left:1339;top:19481;width:66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" filled="f" stroked="f">
                  <v:textbox style="mso-fit-shape-to-text:t" inset="0,0,0,0">
                    <w:txbxContent>
                      <w:p w14:paraId="2A5C3C76" w14:textId="77777777" w:rsidR="001A56A5" w:rsidRDefault="001A56A5" w:rsidP="009C3E5E">
                        <w:r>
                          <w:rPr>
                            <w:rFonts w:ascii="Arial" w:hAnsi="Arial" w:cs="Arial"/>
                            <w:color w:val="000000"/>
                            <w:sz w:val="18"/>
                            <w:szCs w:val="18"/>
                            <w:lang w:val="en-US"/>
                          </w:rPr>
                          <w:t>Avoidance of</w:t>
                        </w:r>
                      </w:p>
                    </w:txbxContent>
                  </v:textbox>
                </v:rect>
                <v:rect id="Rectangle 8177" o:spid="_x0000_s1090" style="position:absolute;left:2470;top:20808;width:4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" filled="f" stroked="f">
                  <v:textbox style="mso-fit-shape-to-text:t" inset="0,0,0,0">
                    <w:txbxContent>
                      <w:p w14:paraId="1B2980CF" w14:textId="77777777" w:rsidR="001A56A5" w:rsidRDefault="001A56A5" w:rsidP="009C3E5E">
                        <w:r>
                          <w:rPr>
                            <w:rFonts w:ascii="Arial" w:hAnsi="Arial" w:cs="Arial"/>
                            <w:color w:val="000000"/>
                            <w:sz w:val="18"/>
                            <w:szCs w:val="18"/>
                            <w:lang w:val="en-US"/>
                          </w:rPr>
                          <w:t>Hazards</w:t>
                        </w:r>
                      </w:p>
                    </w:txbxContent>
                  </v:textbox>
                </v:rect>
                <v:shape id="Freeform 8178" o:spid="_x0000_s1091" style="position:absolute;left:1111;top:24422;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179" o:spid="_x0000_s1092" style="position:absolute;left:736;top:24403;width:762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" filled="f" stroked="f"/>
                <v:rect id="Rectangle 8180" o:spid="_x0000_s1093" style="position:absolute;left:2667;top:24796;width:38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" filled="f" stroked="f">
                  <v:textbox style="mso-fit-shape-to-text:t" inset="0,0,0,0">
                    <w:txbxContent>
                      <w:p w14:paraId="70F7B94A" w14:textId="77777777" w:rsidR="001A56A5" w:rsidRDefault="001A56A5" w:rsidP="009C3E5E">
                        <w:r>
                          <w:rPr>
                            <w:rFonts w:ascii="Arial" w:hAnsi="Arial" w:cs="Arial"/>
                            <w:b/>
                            <w:bCs/>
                            <w:color w:val="000000"/>
                            <w:sz w:val="18"/>
                            <w:szCs w:val="18"/>
                            <w:lang w:val="en-US"/>
                          </w:rPr>
                          <w:t>Level 3</w:t>
                        </w:r>
                      </w:p>
                    </w:txbxContent>
                  </v:textbox>
                </v:rect>
                <v:rect id="Rectangle 8181" o:spid="_x0000_s1094" style="position:absolute;left:1409;top:27489;width:61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" filled="f" stroked="f">
                  <v:textbox style="mso-fit-shape-to-text:t" inset="0,0,0,0">
                    <w:txbxContent>
                      <w:p w14:paraId="21A64CE2" w14:textId="77777777" w:rsidR="001A56A5" w:rsidRDefault="001A56A5" w:rsidP="009C3E5E">
                        <w:r>
                          <w:rPr>
                            <w:rFonts w:ascii="Arial" w:hAnsi="Arial" w:cs="Arial"/>
                            <w:color w:val="000000"/>
                            <w:sz w:val="18"/>
                            <w:szCs w:val="18"/>
                            <w:lang w:val="en-US"/>
                          </w:rPr>
                          <w:t xml:space="preserve">Mitigation of </w:t>
                        </w:r>
                      </w:p>
                    </w:txbxContent>
                  </v:textbox>
                </v:rect>
                <v:rect id="Rectangle 8182" o:spid="_x0000_s1095" style="position:absolute;left:34925;top:3327;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" fillcolor="#eaeaea" strokeweight=".55pt"/>
                <v:rect id="Rectangle 8183" o:spid="_x0000_s1096" style="position:absolute;left:34956;top:4508;width:71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" filled="f" stroked="f"/>
                <v:rect id="Rectangle 8184" o:spid="_x0000_s1097" style="position:absolute;left:35629;top:4876;width:56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" filled="f" stroked="f">
                  <v:textbox style="mso-fit-shape-to-text:t" inset="0,0,0,0">
                    <w:txbxContent>
                      <w:p w14:paraId="4AA5F3E9" w14:textId="77777777" w:rsidR="001A56A5" w:rsidRDefault="001A56A5" w:rsidP="009C3E5E">
                        <w:r>
                          <w:rPr>
                            <w:rFonts w:ascii="Arial" w:hAnsi="Arial" w:cs="Arial"/>
                            <w:b/>
                            <w:bCs/>
                            <w:color w:val="000000"/>
                            <w:sz w:val="14"/>
                            <w:szCs w:val="14"/>
                            <w:lang w:val="en-US"/>
                          </w:rPr>
                          <w:t>Conventional</w:t>
                        </w:r>
                      </w:p>
                    </w:txbxContent>
                  </v:textbox>
                </v:rect>
                <v:rect id="Rectangle 8185" o:spid="_x0000_s1098" style="position:absolute;left:36957;top:5988;width:30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" filled="f" stroked="f">
                  <v:textbox style="mso-fit-shape-to-text:t" inset="0,0,0,0">
                    <w:txbxContent>
                      <w:p w14:paraId="0194B697" w14:textId="77777777" w:rsidR="001A56A5" w:rsidRDefault="001A56A5" w:rsidP="009C3E5E">
                        <w:r>
                          <w:rPr>
                            <w:rFonts w:ascii="Arial" w:hAnsi="Arial" w:cs="Arial"/>
                            <w:b/>
                            <w:bCs/>
                            <w:color w:val="000000"/>
                            <w:sz w:val="14"/>
                            <w:szCs w:val="14"/>
                            <w:lang w:val="en-US"/>
                          </w:rPr>
                          <w:t>Driving</w:t>
                        </w:r>
                      </w:p>
                    </w:txbxContent>
                  </v:textbox>
                </v:rect>
                <v:rect id="Rectangle 8186" o:spid="_x0000_s1099" style="position:absolute;left:34925;top:9982;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" fillcolor="#eaeaea" strokeweight=".55pt"/>
                <v:rect id="Rectangle 8187" o:spid="_x0000_s1100" style="position:absolute;left:34886;top:10756;width:781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" filled="f" stroked="f"/>
                <v:rect id="Rectangle 8188" o:spid="_x0000_s1101" style="position:absolute;left:35687;top:11131;width:59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" filled="f" stroked="f">
                  <v:textbox style="mso-fit-shape-to-text:t" inset="0,0,0,0">
                    <w:txbxContent>
                      <w:p w14:paraId="09F1FCC0" w14:textId="77777777" w:rsidR="001A56A5" w:rsidRDefault="001A56A5" w:rsidP="009C3E5E">
                        <w:r>
                          <w:rPr>
                            <w:rFonts w:ascii="Arial" w:hAnsi="Arial" w:cs="Arial"/>
                            <w:b/>
                            <w:bCs/>
                            <w:color w:val="000000"/>
                            <w:sz w:val="14"/>
                            <w:szCs w:val="14"/>
                            <w:lang w:val="en-US"/>
                          </w:rPr>
                          <w:t xml:space="preserve">Night vision &amp; </w:t>
                        </w:r>
                      </w:p>
                    </w:txbxContent>
                  </v:textbox>
                </v:rect>
                <v:rect id="Rectangle 8190" o:spid="_x0000_s1102" style="position:absolute;left:34925;top:17189;width:721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" fillcolor="#eaeaea" strokeweight=".55pt"/>
                <v:rect id="Rectangle 8191" o:spid="_x0000_s1103" style="position:absolute;left:33261;top:18186;width:104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" filled="f" stroked="f"/>
                <v:rect id="Rectangle 8192" o:spid="_x0000_s1104" style="position:absolute;left:36550;top:18561;width:375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" filled="f" stroked="f">
                  <v:textbox style="mso-fit-shape-to-text:t" inset="0,0,0,0">
                    <w:txbxContent>
                      <w:p w14:paraId="1C410712" w14:textId="77777777" w:rsidR="001A56A5" w:rsidRDefault="001A56A5" w:rsidP="009C3E5E">
                        <w:r>
                          <w:rPr>
                            <w:rFonts w:ascii="Arial" w:hAnsi="Arial" w:cs="Arial"/>
                            <w:b/>
                            <w:bCs/>
                            <w:color w:val="000000"/>
                            <w:sz w:val="14"/>
                            <w:szCs w:val="14"/>
                            <w:lang w:val="en-US"/>
                          </w:rPr>
                          <w:t xml:space="preserve">Collision </w:t>
                        </w:r>
                      </w:p>
                    </w:txbxContent>
                  </v:textbox>
                </v:rect>
                <v:rect id="Rectangle 8194" o:spid="_x0000_s1105" style="position:absolute;left:36728;top:20777;width:341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" filled="f" stroked="f">
                  <v:textbox style="mso-fit-shape-to-text:t" inset="0,0,0,0">
                    <w:txbxContent>
                      <w:p w14:paraId="25A9599B" w14:textId="77777777" w:rsidR="001A56A5" w:rsidRDefault="001A56A5" w:rsidP="009C3E5E">
                        <w:r>
                          <w:rPr>
                            <w:rFonts w:ascii="Arial" w:hAnsi="Arial" w:cs="Arial"/>
                            <w:b/>
                            <w:bCs/>
                            <w:color w:val="000000"/>
                            <w:sz w:val="14"/>
                            <w:szCs w:val="14"/>
                            <w:lang w:val="en-US"/>
                          </w:rPr>
                          <w:t>warning</w:t>
                        </w:r>
                      </w:p>
                    </w:txbxContent>
                  </v:textbox>
                </v:rect>
                <v:rect id="Rectangle 8195" o:spid="_x0000_s1106" style="position:absolute;left:34925;top:24422;width:721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" fillcolor="#eaeaea" strokeweight=".55pt"/>
                <v:rect id="Rectangle 8196" o:spid="_x0000_s1107" style="position:absolute;left:34372;top:24422;width:847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" filled="f" stroked="f"/>
                <v:rect id="Rectangle 8197" o:spid="_x0000_s1108" style="position:absolute;left:36493;top:25908;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" filled="f" stroked="f">
                  <v:textbox style="mso-fit-shape-to-text:t" inset="0,0,0,0">
                    <w:txbxContent>
                      <w:p w14:paraId="4FBB0088" w14:textId="77777777" w:rsidR="001A56A5" w:rsidRDefault="001A56A5" w:rsidP="009C3E5E">
                        <w:r>
                          <w:rPr>
                            <w:rFonts w:ascii="Arial" w:hAnsi="Arial" w:cs="Arial"/>
                            <w:b/>
                            <w:bCs/>
                            <w:color w:val="000000"/>
                            <w:sz w:val="14"/>
                            <w:szCs w:val="14"/>
                            <w:lang w:val="en-US"/>
                          </w:rPr>
                          <w:t xml:space="preserve">Control &amp; </w:t>
                        </w:r>
                      </w:p>
                    </w:txbxContent>
                  </v:textbox>
                </v:rect>
                <v:rect id="Rectangle 8198" o:spid="_x0000_s1109" style="position:absolute;left:36125;top:27012;width:47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" filled="f" stroked="f">
                  <v:textbox style="mso-fit-shape-to-text:t" inset="0,0,0,0">
                    <w:txbxContent>
                      <w:p w14:paraId="0D8FB3A2" w14:textId="77777777" w:rsidR="001A56A5" w:rsidRDefault="001A56A5" w:rsidP="009C3E5E">
                        <w:r>
                          <w:rPr>
                            <w:rFonts w:ascii="Arial" w:hAnsi="Arial" w:cs="Arial"/>
                            <w:b/>
                            <w:bCs/>
                            <w:color w:val="000000"/>
                            <w:sz w:val="14"/>
                            <w:szCs w:val="14"/>
                            <w:lang w:val="en-US"/>
                          </w:rPr>
                          <w:t xml:space="preserve">Emergency </w:t>
                        </w:r>
                      </w:p>
                    </w:txbxContent>
                  </v:textbox>
                </v:rect>
                <v:rect id="Rectangle 8199" o:spid="_x0000_s1110" style="position:absolute;width:1024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" filled="f" stroked="f"/>
                <v:rect id="Rectangle 8200" o:spid="_x0000_s1111" style="position:absolute;left:667;top:838;width:10509;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" filled="f" stroked="f">
                  <v:textbox inset="0,0,0,0">
                    <w:txbxContent>
                      <w:p w14:paraId="3CEF9896" w14:textId="77777777" w:rsidR="001A56A5" w:rsidRPr="00C73F71" w:rsidRDefault="001A56A5" w:rsidP="009C3E5E">
                        <w:r w:rsidRPr="00C73F71">
                          <w:rPr>
                            <w:b/>
                            <w:bCs/>
                            <w:color w:val="000000"/>
                          </w:rPr>
                          <w:t>Уровень С</w:t>
                        </w:r>
                        <w:r>
                          <w:rPr>
                            <w:b/>
                            <w:bCs/>
                            <w:color w:val="000000"/>
                          </w:rPr>
                          <w:t>ССПВ</w:t>
                        </w:r>
                      </w:p>
                    </w:txbxContent>
                  </v:textbox>
                </v:rect>
                <v:rect id="Rectangle 8201" o:spid="_x0000_s1112" style="position:absolute;left:16598;width:1002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" filled="f" stroked="f"/>
                <v:rect id="Rectangle 8202" o:spid="_x0000_s1113" style="position:absolute;left:34759;width:738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" filled="f" stroked="f"/>
                <v:rect id="Rectangle 8203" o:spid="_x0000_s1114" style="position:absolute;left:35433;top:933;width:5556;height:2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" filled="f" stroked="f">
                  <v:textbox inset="0,0,0,0">
                    <w:txbxContent>
                      <w:p w14:paraId="5952E3D3" w14:textId="77777777" w:rsidR="001A56A5" w:rsidRPr="00C73F71" w:rsidRDefault="001A56A5" w:rsidP="009C3E5E">
                        <w:r>
                          <w:rPr>
                            <w:b/>
                            <w:bCs/>
                            <w:color w:val="000000"/>
                          </w:rPr>
                          <w:t>Примеры</w:t>
                        </w:r>
                      </w:p>
                    </w:txbxContent>
                  </v:textbox>
                </v:rect>
                <v:rect id="Rectangle 8204" o:spid="_x0000_s1115" style="position:absolute;left:9975;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" fillcolor="#ffd79d" strokeweight=".55pt"/>
                <v:rect id="Rectangle 8205" o:spid="_x0000_s1116" style="position:absolute;left:11074;top:5581;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" filled="f" stroked="f">
                  <v:textbox style="mso-fit-shape-to-text:t" inset="0,0,0,0">
                    <w:txbxContent>
                      <w:p w14:paraId="4712ABCE" w14:textId="77777777" w:rsidR="001A56A5" w:rsidRDefault="001A56A5" w:rsidP="009C3E5E">
                        <w:r>
                          <w:rPr>
                            <w:rFonts w:ascii="Arial" w:hAnsi="Arial" w:cs="Arial"/>
                            <w:b/>
                            <w:bCs/>
                            <w:color w:val="000000"/>
                            <w:sz w:val="14"/>
                            <w:szCs w:val="14"/>
                            <w:lang w:val="en-US"/>
                          </w:rPr>
                          <w:t xml:space="preserve">Detection </w:t>
                        </w:r>
                      </w:p>
                    </w:txbxContent>
                  </v:textbox>
                </v:rect>
                <v:rect id="Rectangle 8206" o:spid="_x0000_s1117" style="position:absolute;left:9975;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" fillcolor="#ff450b" strokeweight=".55pt"/>
                <v:rect id="Rectangle 8207" o:spid="_x0000_s1118" style="position:absolute;left:11950;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NpwgAAAN0AAAAPAAAAZHJzL2Rvd25yZXYueG1sRI/disIw&#10;FITvBd8hHME7TVWQ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C6smNpwgAAAN0AAAAPAAAA&#10;AAAAAAAAAAAAAAcCAABkcnMvZG93bnJldi54bWxQSwUGAAAAAAMAAwC3AAAA9gIAAAAA&#10;" filled="f" stroked="f">
                  <v:textbox style="mso-fit-shape-to-text:t" inset="0,0,0,0">
                    <w:txbxContent>
                      <w:p w14:paraId="2170E2D5" w14:textId="77777777" w:rsidR="001A56A5" w:rsidRDefault="001A56A5" w:rsidP="009C3E5E">
                        <w:r>
                          <w:rPr>
                            <w:rFonts w:ascii="Arial" w:hAnsi="Arial" w:cs="Arial"/>
                            <w:b/>
                            <w:bCs/>
                            <w:color w:val="000000"/>
                            <w:sz w:val="14"/>
                            <w:szCs w:val="14"/>
                            <w:lang w:val="en-US"/>
                          </w:rPr>
                          <w:t>Step 1</w:t>
                        </w:r>
                      </w:p>
                    </w:txbxContent>
                  </v:textbox>
                </v:rect>
                <v:rect id="Rectangle 8208" o:spid="_x0000_s1119" style="position:absolute;left:11918;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0ewwAAAN0AAAAPAAAAZHJzL2Rvd25yZXYueG1sRI/dagIx&#10;FITvhb5DOAXvNNsVZN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SmD9HsMAAADdAAAADwAA&#10;AAAAAAAAAAAAAAAHAgAAZHJzL2Rvd25yZXYueG1sUEsFBgAAAAADAAMAtwAAAPcCAAAAAA==&#10;" filled="f" stroked="f">
                  <v:textbox style="mso-fit-shape-to-text:t" inset="0,0,0,0">
                    <w:txbxContent>
                      <w:p w14:paraId="547A0B61" w14:textId="77777777" w:rsidR="001A56A5" w:rsidRDefault="001A56A5" w:rsidP="009C3E5E">
                        <w:r>
                          <w:rPr>
                            <w:rFonts w:ascii="Arial" w:hAnsi="Arial" w:cs="Arial"/>
                            <w:b/>
                            <w:bCs/>
                            <w:color w:val="FFFFFF"/>
                            <w:sz w:val="14"/>
                            <w:szCs w:val="14"/>
                            <w:lang w:val="en-US"/>
                          </w:rPr>
                          <w:t>Step 1</w:t>
                        </w:r>
                      </w:p>
                    </w:txbxContent>
                  </v:textbox>
                </v:rect>
                <v:rect id="Rectangle 8209" o:spid="_x0000_s1120" style="position:absolute;left:18294;top:3327;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" fillcolor="#ffd79d" strokeweight=".55pt"/>
                <v:rect id="Rectangle 8210" o:spid="_x0000_s1121" style="position:absolute;left:19284;top:5581;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" filled="f" stroked="f">
                  <v:textbox style="mso-fit-shape-to-text:t" inset="0,0,0,0">
                    <w:txbxContent>
                      <w:p w14:paraId="290AF1E8" w14:textId="77777777" w:rsidR="001A56A5" w:rsidRDefault="001A56A5" w:rsidP="009C3E5E">
                        <w:r>
                          <w:rPr>
                            <w:rFonts w:ascii="Arial" w:hAnsi="Arial" w:cs="Arial"/>
                            <w:b/>
                            <w:bCs/>
                            <w:color w:val="000000"/>
                            <w:sz w:val="14"/>
                            <w:szCs w:val="14"/>
                            <w:lang w:val="en-US"/>
                          </w:rPr>
                          <w:t xml:space="preserve">Judgment </w:t>
                        </w:r>
                      </w:p>
                    </w:txbxContent>
                  </v:textbox>
                </v:rect>
                <v:rect id="Rectangle 8211" o:spid="_x0000_s1122" style="position:absolute;left:18294;top:3327;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" fillcolor="#ff450b" strokeweight=".55pt"/>
                <v:rect id="Rectangle 8212" o:spid="_x0000_s1123" style="position:absolute;left:20269;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dwwAAAN0AAAAPAAAAZHJzL2Rvd25yZXYueG1sRI/dagIx&#10;FITvBd8hnELvNFsL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NVv7HcMAAADdAAAADwAA&#10;AAAAAAAAAAAAAAAHAgAAZHJzL2Rvd25yZXYueG1sUEsFBgAAAAADAAMAtwAAAPcCAAAAAA==&#10;" filled="f" stroked="f">
                  <v:textbox style="mso-fit-shape-to-text:t" inset="0,0,0,0">
                    <w:txbxContent>
                      <w:p w14:paraId="26119B92" w14:textId="77777777" w:rsidR="001A56A5" w:rsidRDefault="001A56A5" w:rsidP="009C3E5E">
                        <w:r>
                          <w:rPr>
                            <w:rFonts w:ascii="Arial" w:hAnsi="Arial" w:cs="Arial"/>
                            <w:b/>
                            <w:bCs/>
                            <w:color w:val="000000"/>
                            <w:sz w:val="14"/>
                            <w:szCs w:val="14"/>
                            <w:lang w:val="en-US"/>
                          </w:rPr>
                          <w:t>Step 2</w:t>
                        </w:r>
                      </w:p>
                    </w:txbxContent>
                  </v:textbox>
                </v:rect>
                <v:rect id="Rectangle 8213" o:spid="_x0000_s1124" style="position:absolute;left:20231;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6GwwAAAN0AAAAPAAAAZHJzL2Rvd25yZXYueG1sRI/dagIx&#10;FITvBd8hHKF3mtWC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WhdehsMAAADdAAAADwAA&#10;AAAAAAAAAAAAAAAHAgAAZHJzL2Rvd25yZXYueG1sUEsFBgAAAAADAAMAtwAAAPcCAAAAAA==&#10;" filled="f" stroked="f">
                  <v:textbox style="mso-fit-shape-to-text:t" inset="0,0,0,0">
                    <w:txbxContent>
                      <w:p w14:paraId="22572034" w14:textId="77777777" w:rsidR="001A56A5" w:rsidRDefault="001A56A5" w:rsidP="009C3E5E">
                        <w:r>
                          <w:rPr>
                            <w:rFonts w:ascii="Arial" w:hAnsi="Arial" w:cs="Arial"/>
                            <w:b/>
                            <w:bCs/>
                            <w:color w:val="FFFFFF"/>
                            <w:sz w:val="14"/>
                            <w:szCs w:val="14"/>
                            <w:lang w:val="en-US"/>
                          </w:rPr>
                          <w:t>Step 2</w:t>
                        </w:r>
                      </w:p>
                    </w:txbxContent>
                  </v:textbox>
                </v:rect>
                <v:rect id="Rectangle 8214" o:spid="_x0000_s1125" style="position:absolute;left:26606;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" fillcolor="#ffd79d" strokeweight=".55pt"/>
                <v:rect id="Rectangle 8215" o:spid="_x0000_s1126" style="position:absolute;left:27622;top:5581;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9vwwAAAN0AAAAPAAAAZHJzL2Rvd25yZXYueG1sRI/dagIx&#10;FITvBd8hHME7zVZB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RMRvb8MAAADdAAAADwAA&#10;AAAAAAAAAAAAAAAHAgAAZHJzL2Rvd25yZXYueG1sUEsFBgAAAAADAAMAtwAAAPcCAAAAAA==&#10;" filled="f" stroked="f">
                  <v:textbox style="mso-fit-shape-to-text:t" inset="0,0,0,0">
                    <w:txbxContent>
                      <w:p w14:paraId="274596EE" w14:textId="77777777" w:rsidR="001A56A5" w:rsidRDefault="001A56A5" w:rsidP="009C3E5E">
                        <w:r>
                          <w:rPr>
                            <w:rFonts w:ascii="Arial" w:hAnsi="Arial" w:cs="Arial"/>
                            <w:b/>
                            <w:bCs/>
                            <w:color w:val="000000"/>
                            <w:sz w:val="14"/>
                            <w:szCs w:val="14"/>
                            <w:lang w:val="en-US"/>
                          </w:rPr>
                          <w:t xml:space="preserve">Operation </w:t>
                        </w:r>
                      </w:p>
                    </w:txbxContent>
                  </v:textbox>
                </v:rect>
                <v:rect id="Rectangle 8216" o:spid="_x0000_s1127" style="position:absolute;left:26606;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" fillcolor="#ff450b" strokeweight=".55pt"/>
                <v:rect id="Rectangle 8217" o:spid="_x0000_s1128" style="position:absolute;left:28581;top:367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AUwgAAAN0AAAAPAAAAZHJzL2Rvd25yZXYueG1sRI/disIw&#10;FITvBd8hHME7TRWR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DitBAUwgAAAN0AAAAPAAAA&#10;AAAAAAAAAAAAAAcCAABkcnMvZG93bnJldi54bWxQSwUGAAAAAAMAAwC3AAAA9gIAAAAA&#10;" filled="f" stroked="f">
                  <v:textbox style="mso-fit-shape-to-text:t" inset="0,0,0,0">
                    <w:txbxContent>
                      <w:p w14:paraId="4E8BB753" w14:textId="77777777" w:rsidR="001A56A5" w:rsidRDefault="001A56A5" w:rsidP="009C3E5E">
                        <w:r>
                          <w:rPr>
                            <w:rFonts w:ascii="Arial" w:hAnsi="Arial" w:cs="Arial"/>
                            <w:b/>
                            <w:bCs/>
                            <w:color w:val="000000"/>
                            <w:sz w:val="14"/>
                            <w:szCs w:val="14"/>
                            <w:lang w:val="en-US"/>
                          </w:rPr>
                          <w:t>Step 3</w:t>
                        </w:r>
                      </w:p>
                    </w:txbxContent>
                  </v:textbox>
                </v:rect>
                <v:rect id="Rectangle 8218" o:spid="_x0000_s1129" style="position:absolute;left:28549;top:3644;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5jwwAAAN0AAAAPAAAAZHJzL2Rvd25yZXYueG1sRI/dagIx&#10;FITvhb5DOAXvNNtFZN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EmaOY8MAAADdAAAADwAA&#10;AAAAAAAAAAAAAAAHAgAAZHJzL2Rvd25yZXYueG1sUEsFBgAAAAADAAMAtwAAAPcCAAAAAA==&#10;" filled="f" stroked="f">
                  <v:textbox style="mso-fit-shape-to-text:t" inset="0,0,0,0">
                    <w:txbxContent>
                      <w:p w14:paraId="113C5C79" w14:textId="77777777" w:rsidR="001A56A5" w:rsidRDefault="001A56A5" w:rsidP="009C3E5E">
                        <w:r>
                          <w:rPr>
                            <w:rFonts w:ascii="Arial" w:hAnsi="Arial" w:cs="Arial"/>
                            <w:b/>
                            <w:bCs/>
                            <w:color w:val="FFFFFF"/>
                            <w:sz w:val="14"/>
                            <w:szCs w:val="14"/>
                            <w:lang w:val="en-US"/>
                          </w:rPr>
                          <w:t>Step 3</w:t>
                        </w:r>
                      </w:p>
                    </w:txbxContent>
                  </v:textbox>
                </v:rect>
                <v:rect id="Rectangle 8219" o:spid="_x0000_s1130" style="position:absolute;left:9975;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" fillcolor="#c0eac0" strokeweight=".55pt"/>
                <v:rect id="Rectangle 8220" o:spid="_x0000_s1131" style="position:absolute;left:11201;top:12236;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" filled="f" stroked="f">
                  <v:textbox style="mso-fit-shape-to-text:t" inset="0,0,0,0">
                    <w:txbxContent>
                      <w:p w14:paraId="443F3C82" w14:textId="77777777" w:rsidR="001A56A5" w:rsidRDefault="001A56A5" w:rsidP="009C3E5E">
                        <w:r>
                          <w:rPr>
                            <w:rFonts w:ascii="Arial" w:hAnsi="Arial" w:cs="Arial"/>
                            <w:b/>
                            <w:bCs/>
                            <w:color w:val="000000"/>
                            <w:sz w:val="14"/>
                            <w:szCs w:val="14"/>
                            <w:lang w:val="en-US"/>
                          </w:rPr>
                          <w:t>Detection</w:t>
                        </w:r>
                      </w:p>
                    </w:txbxContent>
                  </v:textbox>
                </v:rect>
                <v:rect id="Rectangle 8221" o:spid="_x0000_s1132" style="position:absolute;left:9975;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" fillcolor="#3bb13b" strokeweight=".55pt"/>
                <v:rect id="Rectangle 8222" o:spid="_x0000_s1133" style="position:absolute;left:11950;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hgwwAAAN0AAAAPAAAAZHJzL2Rvd25yZXYueG1sRI/dagIx&#10;FITvBd8hnELvNFsp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bV2IYMMAAADdAAAADwAA&#10;AAAAAAAAAAAAAAAHAgAAZHJzL2Rvd25yZXYueG1sUEsFBgAAAAADAAMAtwAAAPcCAAAAAA==&#10;" filled="f" stroked="f">
                  <v:textbox style="mso-fit-shape-to-text:t" inset="0,0,0,0">
                    <w:txbxContent>
                      <w:p w14:paraId="48C658B9" w14:textId="77777777" w:rsidR="001A56A5" w:rsidRDefault="001A56A5" w:rsidP="009C3E5E">
                        <w:r>
                          <w:rPr>
                            <w:rFonts w:ascii="Arial" w:hAnsi="Arial" w:cs="Arial"/>
                            <w:b/>
                            <w:bCs/>
                            <w:color w:val="000000"/>
                            <w:sz w:val="14"/>
                            <w:szCs w:val="14"/>
                            <w:lang w:val="en-US"/>
                          </w:rPr>
                          <w:t>Step 1</w:t>
                        </w:r>
                      </w:p>
                    </w:txbxContent>
                  </v:textbox>
                </v:rect>
                <v:rect id="Rectangle 8223" o:spid="_x0000_s1134" style="position:absolute;left:11918;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37wwAAAN0AAAAPAAAAZHJzL2Rvd25yZXYueG1sRI/dagIx&#10;FITvBd8hHKF3mlWK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AhEt+8MAAADdAAAADwAA&#10;AAAAAAAAAAAAAAAHAgAAZHJzL2Rvd25yZXYueG1sUEsFBgAAAAADAAMAtwAAAPcCAAAAAA==&#10;" filled="f" stroked="f">
                  <v:textbox style="mso-fit-shape-to-text:t" inset="0,0,0,0">
                    <w:txbxContent>
                      <w:p w14:paraId="382ECA18" w14:textId="77777777" w:rsidR="001A56A5" w:rsidRDefault="001A56A5" w:rsidP="009C3E5E">
                        <w:r>
                          <w:rPr>
                            <w:rFonts w:ascii="Arial" w:hAnsi="Arial" w:cs="Arial"/>
                            <w:b/>
                            <w:bCs/>
                            <w:color w:val="FFFFFF"/>
                            <w:sz w:val="14"/>
                            <w:szCs w:val="14"/>
                            <w:lang w:val="en-US"/>
                          </w:rPr>
                          <w:t>Step 1</w:t>
                        </w:r>
                      </w:p>
                    </w:txbxContent>
                  </v:textbox>
                </v:rect>
                <v:rect id="Rectangle 8224" o:spid="_x0000_s1135" style="position:absolute;left:18294;top:9982;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" fillcolor="#ffd79d" strokeweight=".55pt"/>
                <v:rect id="Rectangle 8225" o:spid="_x0000_s1136" style="position:absolute;left:19284;top:12236;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wSwwAAAN0AAAAPAAAAZHJzL2Rvd25yZXYueG1sRI/dagIx&#10;FITvBd8hHME7zVZE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HMIcEsMAAADdAAAADwAA&#10;AAAAAAAAAAAAAAAHAgAAZHJzL2Rvd25yZXYueG1sUEsFBgAAAAADAAMAtwAAAPcCAAAAAA==&#10;" filled="f" stroked="f">
                  <v:textbox style="mso-fit-shape-to-text:t" inset="0,0,0,0">
                    <w:txbxContent>
                      <w:p w14:paraId="3DFA8E3A" w14:textId="77777777" w:rsidR="001A56A5" w:rsidRDefault="001A56A5" w:rsidP="009C3E5E">
                        <w:r>
                          <w:rPr>
                            <w:rFonts w:ascii="Arial" w:hAnsi="Arial" w:cs="Arial"/>
                            <w:b/>
                            <w:bCs/>
                            <w:color w:val="000000"/>
                            <w:sz w:val="14"/>
                            <w:szCs w:val="14"/>
                            <w:lang w:val="en-US"/>
                          </w:rPr>
                          <w:t xml:space="preserve">Judgment </w:t>
                        </w:r>
                      </w:p>
                    </w:txbxContent>
                  </v:textbox>
                </v:rect>
                <v:rect id="Rectangle 8226" o:spid="_x0000_s1137" style="position:absolute;left:18294;top:998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" fillcolor="#ff450b" strokeweight=".55pt"/>
                <v:rect id="Rectangle 8227" o:spid="_x0000_s1138" style="position:absolute;left:20269;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" filled="f" stroked="f">
                  <v:textbox style="mso-fit-shape-to-text:t" inset="0,0,0,0">
                    <w:txbxContent>
                      <w:p w14:paraId="39E369C4" w14:textId="77777777" w:rsidR="001A56A5" w:rsidRDefault="001A56A5" w:rsidP="009C3E5E">
                        <w:r>
                          <w:rPr>
                            <w:rFonts w:ascii="Arial" w:hAnsi="Arial" w:cs="Arial"/>
                            <w:b/>
                            <w:bCs/>
                            <w:color w:val="000000"/>
                            <w:sz w:val="14"/>
                            <w:szCs w:val="14"/>
                            <w:lang w:val="en-US"/>
                          </w:rPr>
                          <w:t>Step 2</w:t>
                        </w:r>
                      </w:p>
                    </w:txbxContent>
                  </v:textbox>
                </v:rect>
                <v:rect id="Rectangle 8228" o:spid="_x0000_s1139" style="position:absolute;left:20231;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" filled="f" stroked="f">
                  <v:textbox style="mso-fit-shape-to-text:t" inset="0,0,0,0">
                    <w:txbxContent>
                      <w:p w14:paraId="6DD95310" w14:textId="77777777" w:rsidR="001A56A5" w:rsidRDefault="001A56A5" w:rsidP="009C3E5E">
                        <w:r>
                          <w:rPr>
                            <w:rFonts w:ascii="Arial" w:hAnsi="Arial" w:cs="Arial"/>
                            <w:b/>
                            <w:bCs/>
                            <w:color w:val="FFFFFF"/>
                            <w:sz w:val="14"/>
                            <w:szCs w:val="14"/>
                            <w:lang w:val="en-US"/>
                          </w:rPr>
                          <w:t>Step 2</w:t>
                        </w:r>
                      </w:p>
                    </w:txbxContent>
                  </v:textbox>
                </v:rect>
                <v:rect id="Rectangle 8229" o:spid="_x0000_s1140" style="position:absolute;left:26606;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" fillcolor="#ffd79d" strokeweight=".55pt"/>
                <v:rect id="Rectangle 8230" o:spid="_x0000_s1141" style="position:absolute;left:27622;top:12236;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" filled="f" stroked="f">
                  <v:textbox style="mso-fit-shape-to-text:t" inset="0,0,0,0">
                    <w:txbxContent>
                      <w:p w14:paraId="52FB5A84" w14:textId="77777777" w:rsidR="001A56A5" w:rsidRDefault="001A56A5" w:rsidP="009C3E5E">
                        <w:r>
                          <w:rPr>
                            <w:rFonts w:ascii="Arial" w:hAnsi="Arial" w:cs="Arial"/>
                            <w:b/>
                            <w:bCs/>
                            <w:color w:val="000000"/>
                            <w:sz w:val="14"/>
                            <w:szCs w:val="14"/>
                            <w:lang w:val="en-US"/>
                          </w:rPr>
                          <w:t xml:space="preserve">Operation </w:t>
                        </w:r>
                      </w:p>
                    </w:txbxContent>
                  </v:textbox>
                </v:rect>
                <v:rect id="Rectangle 8231" o:spid="_x0000_s1142" style="position:absolute;left:26606;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" fillcolor="#ff450b" strokeweight=".55pt"/>
                <v:rect id="Rectangle 8232" o:spid="_x0000_s1143" style="position:absolute;left:28581;top:1033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" filled="f" stroked="f">
                  <v:textbox style="mso-fit-shape-to-text:t" inset="0,0,0,0">
                    <w:txbxContent>
                      <w:p w14:paraId="2E5DF169" w14:textId="77777777" w:rsidR="001A56A5" w:rsidRDefault="001A56A5" w:rsidP="009C3E5E">
                        <w:r>
                          <w:rPr>
                            <w:rFonts w:ascii="Arial" w:hAnsi="Arial" w:cs="Arial"/>
                            <w:b/>
                            <w:bCs/>
                            <w:color w:val="000000"/>
                            <w:sz w:val="14"/>
                            <w:szCs w:val="14"/>
                            <w:lang w:val="en-US"/>
                          </w:rPr>
                          <w:t>Step 3</w:t>
                        </w:r>
                      </w:p>
                    </w:txbxContent>
                  </v:textbox>
                </v:rect>
                <v:rect id="Rectangle 8233" o:spid="_x0000_s1144" style="position:absolute;left:28549;top:1029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" filled="f" stroked="f">
                  <v:textbox style="mso-fit-shape-to-text:t" inset="0,0,0,0">
                    <w:txbxContent>
                      <w:p w14:paraId="3FC4845F" w14:textId="77777777" w:rsidR="001A56A5" w:rsidRDefault="001A56A5" w:rsidP="009C3E5E">
                        <w:r>
                          <w:rPr>
                            <w:rFonts w:ascii="Arial" w:hAnsi="Arial" w:cs="Arial"/>
                            <w:b/>
                            <w:bCs/>
                            <w:color w:val="FFFFFF"/>
                            <w:sz w:val="14"/>
                            <w:szCs w:val="14"/>
                            <w:lang w:val="en-US"/>
                          </w:rPr>
                          <w:t>Step 3</w:t>
                        </w:r>
                      </w:p>
                    </w:txbxContent>
                  </v:textbox>
                </v:rect>
                <v:rect id="Rectangle 8234" o:spid="_x0000_s1145" style="position:absolute;left:9975;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" fillcolor="#c0eac0" strokeweight=".55pt"/>
                <v:rect id="Rectangle 8235" o:spid="_x0000_s1146" style="position:absolute;left:11201;top:19450;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" filled="f" stroked="f">
                  <v:textbox style="mso-fit-shape-to-text:t" inset="0,0,0,0">
                    <w:txbxContent>
                      <w:p w14:paraId="1CC10730" w14:textId="77777777" w:rsidR="001A56A5" w:rsidRDefault="001A56A5" w:rsidP="009C3E5E">
                        <w:r>
                          <w:rPr>
                            <w:rFonts w:ascii="Arial" w:hAnsi="Arial" w:cs="Arial"/>
                            <w:b/>
                            <w:bCs/>
                            <w:color w:val="000000"/>
                            <w:sz w:val="14"/>
                            <w:szCs w:val="14"/>
                            <w:lang w:val="en-US"/>
                          </w:rPr>
                          <w:t>Detection</w:t>
                        </w:r>
                      </w:p>
                    </w:txbxContent>
                  </v:textbox>
                </v:rect>
                <v:rect id="Rectangle 8236" o:spid="_x0000_s1147" style="position:absolute;left:9975;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" fillcolor="#3bb13b" strokeweight=".55pt"/>
                <v:rect id="Rectangle 8237" o:spid="_x0000_s1148" style="position:absolute;left:11950;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" filled="f" stroked="f">
                  <v:textbox style="mso-fit-shape-to-text:t" inset="0,0,0,0">
                    <w:txbxContent>
                      <w:p w14:paraId="3611DDA0" w14:textId="77777777" w:rsidR="001A56A5" w:rsidRDefault="001A56A5" w:rsidP="009C3E5E">
                        <w:r>
                          <w:rPr>
                            <w:rFonts w:ascii="Arial" w:hAnsi="Arial" w:cs="Arial"/>
                            <w:b/>
                            <w:bCs/>
                            <w:color w:val="000000"/>
                            <w:sz w:val="14"/>
                            <w:szCs w:val="14"/>
                            <w:lang w:val="en-US"/>
                          </w:rPr>
                          <w:t>Step 1</w:t>
                        </w:r>
                      </w:p>
                    </w:txbxContent>
                  </v:textbox>
                </v:rect>
                <v:rect id="Rectangle 8238" o:spid="_x0000_s1149" style="position:absolute;left:11918;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" filled="f" stroked="f">
                  <v:textbox style="mso-fit-shape-to-text:t" inset="0,0,0,0">
                    <w:txbxContent>
                      <w:p w14:paraId="761F80E2" w14:textId="77777777" w:rsidR="001A56A5" w:rsidRDefault="001A56A5" w:rsidP="009C3E5E">
                        <w:r>
                          <w:rPr>
                            <w:rFonts w:ascii="Arial" w:hAnsi="Arial" w:cs="Arial"/>
                            <w:b/>
                            <w:bCs/>
                            <w:color w:val="FFFFFF"/>
                            <w:sz w:val="14"/>
                            <w:szCs w:val="14"/>
                            <w:lang w:val="en-US"/>
                          </w:rPr>
                          <w:t>Step 1</w:t>
                        </w:r>
                      </w:p>
                    </w:txbxContent>
                  </v:textbox>
                </v:rect>
                <v:rect id="Rectangle 8239" o:spid="_x0000_s1150" style="position:absolute;left:18294;top:17189;width:666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" fillcolor="#c0eac0" strokeweight=".55pt"/>
                <v:rect id="Rectangle 8240" o:spid="_x0000_s1151" style="position:absolute;left:19284;top:19450;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" filled="f" stroked="f">
                  <v:textbox style="mso-fit-shape-to-text:t" inset="0,0,0,0">
                    <w:txbxContent>
                      <w:p w14:paraId="6DC5054F" w14:textId="77777777" w:rsidR="001A56A5" w:rsidRDefault="001A56A5" w:rsidP="009C3E5E">
                        <w:r>
                          <w:rPr>
                            <w:rFonts w:ascii="Arial" w:hAnsi="Arial" w:cs="Arial"/>
                            <w:b/>
                            <w:bCs/>
                            <w:color w:val="000000"/>
                            <w:sz w:val="14"/>
                            <w:szCs w:val="14"/>
                            <w:lang w:val="en-US"/>
                          </w:rPr>
                          <w:t xml:space="preserve">Judgment </w:t>
                        </w:r>
                      </w:p>
                    </w:txbxContent>
                  </v:textbox>
                </v:rect>
                <v:rect id="Rectangle 8241" o:spid="_x0000_s1152" style="position:absolute;left:18294;top:17189;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" fillcolor="#3bb13b" strokeweight=".55pt"/>
                <v:rect id="Rectangle 8242" o:spid="_x0000_s1153" style="position:absolute;left:20269;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" filled="f" stroked="f">
                  <v:textbox style="mso-fit-shape-to-text:t" inset="0,0,0,0">
                    <w:txbxContent>
                      <w:p w14:paraId="7F2D9F2F" w14:textId="77777777" w:rsidR="001A56A5" w:rsidRDefault="001A56A5" w:rsidP="009C3E5E">
                        <w:r>
                          <w:rPr>
                            <w:rFonts w:ascii="Arial" w:hAnsi="Arial" w:cs="Arial"/>
                            <w:b/>
                            <w:bCs/>
                            <w:color w:val="000000"/>
                            <w:sz w:val="14"/>
                            <w:szCs w:val="14"/>
                            <w:lang w:val="en-US"/>
                          </w:rPr>
                          <w:t>Step 2</w:t>
                        </w:r>
                      </w:p>
                    </w:txbxContent>
                  </v:textbox>
                </v:rect>
                <v:rect id="Rectangle 8243" o:spid="_x0000_s1154" style="position:absolute;left:20231;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" filled="f" stroked="f">
                  <v:textbox style="mso-fit-shape-to-text:t" inset="0,0,0,0">
                    <w:txbxContent>
                      <w:p w14:paraId="177251E2" w14:textId="77777777" w:rsidR="001A56A5" w:rsidRDefault="001A56A5" w:rsidP="009C3E5E">
                        <w:r>
                          <w:rPr>
                            <w:rFonts w:ascii="Arial" w:hAnsi="Arial" w:cs="Arial"/>
                            <w:b/>
                            <w:bCs/>
                            <w:color w:val="FFFFFF"/>
                            <w:sz w:val="14"/>
                            <w:szCs w:val="14"/>
                            <w:lang w:val="en-US"/>
                          </w:rPr>
                          <w:t>Step 2</w:t>
                        </w:r>
                      </w:p>
                    </w:txbxContent>
                  </v:textbox>
                </v:rect>
                <v:rect id="Rectangle 8244" o:spid="_x0000_s1155" style="position:absolute;left:26606;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" fillcolor="#ffd79d" strokeweight=".55pt"/>
                <v:rect id="Rectangle 8245" o:spid="_x0000_s1156" style="position:absolute;left:27622;top:19450;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" filled="f" stroked="f">
                  <v:textbox style="mso-fit-shape-to-text:t" inset="0,0,0,0">
                    <w:txbxContent>
                      <w:p w14:paraId="21FCE71F" w14:textId="77777777" w:rsidR="001A56A5" w:rsidRDefault="001A56A5" w:rsidP="009C3E5E">
                        <w:r>
                          <w:rPr>
                            <w:rFonts w:ascii="Arial" w:hAnsi="Arial" w:cs="Arial"/>
                            <w:b/>
                            <w:bCs/>
                            <w:color w:val="000000"/>
                            <w:sz w:val="14"/>
                            <w:szCs w:val="14"/>
                            <w:lang w:val="en-US"/>
                          </w:rPr>
                          <w:t xml:space="preserve">Operation </w:t>
                        </w:r>
                      </w:p>
                    </w:txbxContent>
                  </v:textbox>
                </v:rect>
                <v:rect id="Rectangle 8246" o:spid="_x0000_s1157" style="position:absolute;left:26606;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" fillcolor="#ff450b" strokeweight=".55pt"/>
                <v:rect id="Rectangle 8247" o:spid="_x0000_s1158" style="position:absolute;left:28581;top:17538;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" filled="f" stroked="f">
                  <v:textbox style="mso-fit-shape-to-text:t" inset="0,0,0,0">
                    <w:txbxContent>
                      <w:p w14:paraId="44D8C1DB" w14:textId="77777777" w:rsidR="001A56A5" w:rsidRDefault="001A56A5" w:rsidP="009C3E5E">
                        <w:r>
                          <w:rPr>
                            <w:rFonts w:ascii="Arial" w:hAnsi="Arial" w:cs="Arial"/>
                            <w:b/>
                            <w:bCs/>
                            <w:color w:val="000000"/>
                            <w:sz w:val="14"/>
                            <w:szCs w:val="14"/>
                            <w:lang w:val="en-US"/>
                          </w:rPr>
                          <w:t>Step 3</w:t>
                        </w:r>
                      </w:p>
                    </w:txbxContent>
                  </v:textbox>
                </v:rect>
                <v:rect id="Rectangle 8248" o:spid="_x0000_s1159" style="position:absolute;left:28549;top:17506;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" filled="f" stroked="f">
                  <v:textbox style="mso-fit-shape-to-text:t" inset="0,0,0,0">
                    <w:txbxContent>
                      <w:p w14:paraId="54C4CE1B" w14:textId="77777777" w:rsidR="001A56A5" w:rsidRDefault="001A56A5" w:rsidP="009C3E5E">
                        <w:r>
                          <w:rPr>
                            <w:rFonts w:ascii="Arial" w:hAnsi="Arial" w:cs="Arial"/>
                            <w:b/>
                            <w:bCs/>
                            <w:color w:val="FFFFFF"/>
                            <w:sz w:val="14"/>
                            <w:szCs w:val="14"/>
                            <w:lang w:val="en-US"/>
                          </w:rPr>
                          <w:t>Step 3</w:t>
                        </w:r>
                      </w:p>
                    </w:txbxContent>
                  </v:textbox>
                </v:rect>
                <v:rect id="Rectangle 8249" o:spid="_x0000_s1160" style="position:absolute;left:9975;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" fillcolor="#c0eac0" strokeweight=".55pt"/>
                <v:rect id="Rectangle 8250" o:spid="_x0000_s1161" style="position:absolute;left:11201;top:26682;width:40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" filled="f" stroked="f">
                  <v:textbox style="mso-fit-shape-to-text:t" inset="0,0,0,0">
                    <w:txbxContent>
                      <w:p w14:paraId="016C43C1" w14:textId="77777777" w:rsidR="001A56A5" w:rsidRDefault="001A56A5" w:rsidP="009C3E5E">
                        <w:r>
                          <w:rPr>
                            <w:rFonts w:ascii="Arial" w:hAnsi="Arial" w:cs="Arial"/>
                            <w:b/>
                            <w:bCs/>
                            <w:color w:val="000000"/>
                            <w:sz w:val="14"/>
                            <w:szCs w:val="14"/>
                            <w:lang w:val="en-US"/>
                          </w:rPr>
                          <w:t>Detection</w:t>
                        </w:r>
                      </w:p>
                    </w:txbxContent>
                  </v:textbox>
                </v:rect>
                <v:rect id="Rectangle 8251" o:spid="_x0000_s1162" style="position:absolute;left:9975;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" fillcolor="#3bb13b" strokeweight=".55pt"/>
                <v:rect id="Rectangle 8252" o:spid="_x0000_s1163" style="position:absolute;left:11950;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" filled="f" stroked="f">
                  <v:textbox style="mso-fit-shape-to-text:t" inset="0,0,0,0">
                    <w:txbxContent>
                      <w:p w14:paraId="2DAA63AC" w14:textId="77777777" w:rsidR="001A56A5" w:rsidRDefault="001A56A5" w:rsidP="009C3E5E">
                        <w:r>
                          <w:rPr>
                            <w:rFonts w:ascii="Arial" w:hAnsi="Arial" w:cs="Arial"/>
                            <w:b/>
                            <w:bCs/>
                            <w:color w:val="000000"/>
                            <w:sz w:val="14"/>
                            <w:szCs w:val="14"/>
                            <w:lang w:val="en-US"/>
                          </w:rPr>
                          <w:t>Step 1</w:t>
                        </w:r>
                      </w:p>
                    </w:txbxContent>
                  </v:textbox>
                </v:rect>
                <v:rect id="Rectangle 8253" o:spid="_x0000_s1164" style="position:absolute;left:11918;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" filled="f" stroked="f">
                  <v:textbox style="mso-fit-shape-to-text:t" inset="0,0,0,0">
                    <w:txbxContent>
                      <w:p w14:paraId="3212E2B1" w14:textId="77777777" w:rsidR="001A56A5" w:rsidRDefault="001A56A5" w:rsidP="009C3E5E">
                        <w:r>
                          <w:rPr>
                            <w:rFonts w:ascii="Arial" w:hAnsi="Arial" w:cs="Arial"/>
                            <w:b/>
                            <w:bCs/>
                            <w:color w:val="FFFFFF"/>
                            <w:sz w:val="14"/>
                            <w:szCs w:val="14"/>
                            <w:lang w:val="en-US"/>
                          </w:rPr>
                          <w:t>Step 1</w:t>
                        </w:r>
                      </w:p>
                    </w:txbxContent>
                  </v:textbox>
                </v:rect>
                <v:rect id="Rectangle 8254" o:spid="_x0000_s1165" style="position:absolute;left:18294;top:24422;width:666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" fillcolor="#c0eac0" strokeweight=".55pt"/>
                <v:rect id="Rectangle 8255" o:spid="_x0000_s1166" style="position:absolute;left:19284;top:26682;width:4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" filled="f" stroked="f">
                  <v:textbox style="mso-fit-shape-to-text:t" inset="0,0,0,0">
                    <w:txbxContent>
                      <w:p w14:paraId="2BE0FBB5" w14:textId="77777777" w:rsidR="001A56A5" w:rsidRDefault="001A56A5" w:rsidP="009C3E5E">
                        <w:r>
                          <w:rPr>
                            <w:rFonts w:ascii="Arial" w:hAnsi="Arial" w:cs="Arial"/>
                            <w:b/>
                            <w:bCs/>
                            <w:color w:val="000000"/>
                            <w:sz w:val="14"/>
                            <w:szCs w:val="14"/>
                            <w:lang w:val="en-US"/>
                          </w:rPr>
                          <w:t xml:space="preserve">Judgment </w:t>
                        </w:r>
                      </w:p>
                    </w:txbxContent>
                  </v:textbox>
                </v:rect>
                <v:rect id="Rectangle 8256" o:spid="_x0000_s1167" style="position:absolute;left:18294;top:2442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" fillcolor="#3bb13b" strokeweight=".55pt"/>
                <v:rect id="Rectangle 8257" o:spid="_x0000_s1168" style="position:absolute;left:20269;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" filled="f" stroked="f">
                  <v:textbox style="mso-fit-shape-to-text:t" inset="0,0,0,0">
                    <w:txbxContent>
                      <w:p w14:paraId="359F4E6A" w14:textId="77777777" w:rsidR="001A56A5" w:rsidRDefault="001A56A5" w:rsidP="009C3E5E">
                        <w:r>
                          <w:rPr>
                            <w:rFonts w:ascii="Arial" w:hAnsi="Arial" w:cs="Arial"/>
                            <w:b/>
                            <w:bCs/>
                            <w:color w:val="000000"/>
                            <w:sz w:val="14"/>
                            <w:szCs w:val="14"/>
                            <w:lang w:val="en-US"/>
                          </w:rPr>
                          <w:t>Step 2</w:t>
                        </w:r>
                      </w:p>
                    </w:txbxContent>
                  </v:textbox>
                </v:rect>
                <v:rect id="Rectangle 8258" o:spid="_x0000_s1169" style="position:absolute;left:20231;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" filled="f" stroked="f">
                  <v:textbox style="mso-fit-shape-to-text:t" inset="0,0,0,0">
                    <w:txbxContent>
                      <w:p w14:paraId="1FFD3EF0" w14:textId="77777777" w:rsidR="001A56A5" w:rsidRDefault="001A56A5" w:rsidP="009C3E5E">
                        <w:r>
                          <w:rPr>
                            <w:rFonts w:ascii="Arial" w:hAnsi="Arial" w:cs="Arial"/>
                            <w:b/>
                            <w:bCs/>
                            <w:color w:val="FFFFFF"/>
                            <w:sz w:val="14"/>
                            <w:szCs w:val="14"/>
                            <w:lang w:val="en-US"/>
                          </w:rPr>
                          <w:t>Step 2</w:t>
                        </w:r>
                      </w:p>
                    </w:txbxContent>
                  </v:textbox>
                </v:rect>
                <v:rect id="Rectangle 8259" o:spid="_x0000_s1170" style="position:absolute;left:26606;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" fillcolor="#c0eac0" strokeweight=".55pt"/>
                <v:rect id="Rectangle 8260" o:spid="_x0000_s1171" style="position:absolute;left:27622;top:26682;width:420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" filled="f" stroked="f">
                  <v:textbox style="mso-fit-shape-to-text:t" inset="0,0,0,0">
                    <w:txbxContent>
                      <w:p w14:paraId="0FDECB11" w14:textId="77777777" w:rsidR="001A56A5" w:rsidRDefault="001A56A5" w:rsidP="009C3E5E">
                        <w:r>
                          <w:rPr>
                            <w:rFonts w:ascii="Arial" w:hAnsi="Arial" w:cs="Arial"/>
                            <w:b/>
                            <w:bCs/>
                            <w:color w:val="000000"/>
                            <w:sz w:val="14"/>
                            <w:szCs w:val="14"/>
                            <w:lang w:val="en-US"/>
                          </w:rPr>
                          <w:t xml:space="preserve">Operation </w:t>
                        </w:r>
                      </w:p>
                    </w:txbxContent>
                  </v:textbox>
                </v:rect>
                <v:rect id="Rectangle 8261" o:spid="_x0000_s1172" style="position:absolute;left:26606;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" fillcolor="#3bb13b" strokeweight=".55pt"/>
                <v:rect id="Rectangle 8262" o:spid="_x0000_s1173" style="position:absolute;left:28581;top:24771;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" filled="f" stroked="f">
                  <v:textbox style="mso-fit-shape-to-text:t" inset="0,0,0,0">
                    <w:txbxContent>
                      <w:p w14:paraId="18C22AC2" w14:textId="77777777" w:rsidR="001A56A5" w:rsidRDefault="001A56A5" w:rsidP="009C3E5E">
                        <w:r>
                          <w:rPr>
                            <w:rFonts w:ascii="Arial" w:hAnsi="Arial" w:cs="Arial"/>
                            <w:b/>
                            <w:bCs/>
                            <w:color w:val="000000"/>
                            <w:sz w:val="14"/>
                            <w:szCs w:val="14"/>
                            <w:lang w:val="en-US"/>
                          </w:rPr>
                          <w:t>Step 3</w:t>
                        </w:r>
                      </w:p>
                    </w:txbxContent>
                  </v:textbox>
                </v:rect>
                <v:rect id="Rectangle 8263" o:spid="_x0000_s1174" style="position:absolute;left:28549;top:24739;width:26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" filled="f" stroked="f">
                  <v:textbox style="mso-fit-shape-to-text:t" inset="0,0,0,0">
                    <w:txbxContent>
                      <w:p w14:paraId="4DD15923" w14:textId="77777777" w:rsidR="001A56A5" w:rsidRDefault="001A56A5" w:rsidP="009C3E5E">
                        <w:r>
                          <w:rPr>
                            <w:rFonts w:ascii="Arial" w:hAnsi="Arial" w:cs="Arial"/>
                            <w:b/>
                            <w:bCs/>
                            <w:color w:val="FFFFFF"/>
                            <w:sz w:val="14"/>
                            <w:szCs w:val="14"/>
                            <w:lang w:val="en-US"/>
                          </w:rPr>
                          <w:t>Step 3</w:t>
                        </w:r>
                      </w:p>
                    </w:txbxContent>
                  </v:textbox>
                </v:rect>
                <v:shape id="Freeform 8264" o:spid="_x0000_s1175" style="position:absolute;left:9423;top:31057;width:24390;height:2217;visibility:visible;mso-wrap-style:square;v-text-anchor:top" coordsize="38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" path="m58,l46,2,35,5,26,9,16,16,9,25,6,34,2,45,,58,,291r2,13l6,314r3,10l16,333r10,7l35,345r11,2l58,349r3725,l3796,347r11,-2l3816,340r9,-7l3832,324r6,-10l3840,304r1,-13l3841,58r-1,-13l3838,34r-6,-9l3825,16r-9,-7l3807,5,3796,2,3783,,58,xe" fillcolor="#3bb13b" strokeweight="1.65pt">
                  <v:path arrowok="t" o:connecttype="custom" o:connectlocs="23387117,0;18548403,806767;14112916,2016916;10483880,3630450;6451619,6454133;3629035,10084582;2419357,13715032;806452,18152248;0,23396231;0,117384539;806452,122628522;2419357,126662355;3629035,130696188;6451619,134326637;10483880,137150320;14112916,139167237;18548403,139974003;23387117,140780770;1525404553,140780770;1530646493,139974003;1535081981,139167237;1538711016,137150320;1542340051,134326637;1545162635,130696188;1547581992,126662355;1548388444,122628522;1548791670,117384539;1548791670,23396231;1548388444,18152248;1547581992,13715032;1545162635,10084582;1542340051,6454133;1538711016,3630450;1535081981,2016916;1530646493,806767;1525404553,0;23387117,0" o:connectangles="0,0,0,0,0,0,0,0,0,0,0,0,0,0,0,0,0,0,0,0,0,0,0,0,0,0,0,0,0,0,0,0,0,0,0,0,0"/>
                </v:shape>
                <v:rect id="Rectangle 8265" o:spid="_x0000_s1176" style="position:absolute;left:11410;top:31610;width:211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" filled="f" stroked="f">
                  <v:textbox style="mso-fit-shape-to-text:t" inset="0,0,0,0">
                    <w:txbxContent>
                      <w:p w14:paraId="30B1A2BD" w14:textId="77777777" w:rsidR="001A56A5" w:rsidRDefault="001A56A5" w:rsidP="009C3E5E">
                        <w:r>
                          <w:rPr>
                            <w:rFonts w:ascii="Arial" w:hAnsi="Arial" w:cs="Arial"/>
                            <w:b/>
                            <w:bCs/>
                            <w:color w:val="000000"/>
                            <w:sz w:val="18"/>
                            <w:szCs w:val="18"/>
                            <w:lang w:val="en-US"/>
                          </w:rPr>
                          <w:t>Assistance by Advanced Technologies</w:t>
                        </w:r>
                      </w:p>
                    </w:txbxContent>
                  </v:textbox>
                </v:rect>
                <v:rect id="Rectangle 8266" o:spid="_x0000_s1177" style="position:absolute;left:11366;top:31565;width:211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" filled="f" stroked="f">
                  <v:textbox style="mso-fit-shape-to-text:t" inset="0,0,0,0">
                    <w:txbxContent>
                      <w:p w14:paraId="5444A772" w14:textId="77777777" w:rsidR="001A56A5" w:rsidRDefault="001A56A5" w:rsidP="009C3E5E">
                        <w:r>
                          <w:rPr>
                            <w:rFonts w:ascii="Arial" w:hAnsi="Arial" w:cs="Arial"/>
                            <w:b/>
                            <w:bCs/>
                            <w:color w:val="FFFFFF"/>
                            <w:sz w:val="18"/>
                            <w:szCs w:val="18"/>
                            <w:lang w:val="en-US"/>
                          </w:rPr>
                          <w:t>Assistance by Advanced Technologies</w:t>
                        </w:r>
                      </w:p>
                    </w:txbxContent>
                  </v:textbox>
                </v:rect>
                <v:rect id="Rectangle 8267" o:spid="_x0000_s1178" style="position:absolute;left:9321;top:9429;width:20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" fillcolor="black" stroked="f"/>
                <v:rect id="Rectangle 8268" o:spid="_x0000_s1179" style="position:absolute;left:9423;top:9321;width:77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" fillcolor="black" stroked="f"/>
                <v:rect id="Rectangle 8269" o:spid="_x0000_s1180" style="position:absolute;left:17081;top:9429;width:21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" fillcolor="black" stroked="f"/>
                <v:rect id="Rectangle 8270" o:spid="_x0000_s1181" style="position:absolute;left:17183;top:15976;width:831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7j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tLxZAjPN/EJyPkvAAAA//8DAFBLAQItABQABgAIAAAAIQDb4fbL7gAAAIUBAAATAAAAAAAA&#10;AAAAAAAAAAAAAABbQ29udGVudF9UeXBlc10ueG1sUEsBAi0AFAAGAAgAAAAhAFr0LFu/AAAAFQEA&#10;AAsAAAAAAAAAAAAAAAAAHwEAAF9yZWxzLy5yZWxzUEsBAi0AFAAGAAgAAAAhAKT3XuPHAAAA3QAA&#10;AA8AAAAAAAAAAAAAAAAABwIAAGRycy9kb3ducmV2LnhtbFBLBQYAAAAAAwADALcAAAD7AgAAAAA=&#10;" fillcolor="black" stroked="f"/>
                <v:rect id="Rectangle 8271" o:spid="_x0000_s1182" style="position:absolute;left:25393;top:16084;width:210;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" fillcolor="black" stroked="f"/>
                <v:rect id="Rectangle 8272" o:spid="_x0000_s1183" style="position:absolute;left:25501;top:23742;width:831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" fillcolor="black" stroked="f"/>
                <v:rect id="Rectangle 8273" o:spid="_x0000_s1184" style="position:absolute;left:33712;top:23844;width:20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CU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pCOxm/w9yY+ATm7AwAA//8DAFBLAQItABQABgAIAAAAIQDb4fbL7gAAAIUBAAATAAAAAAAA&#10;AAAAAAAAAAAAAABbQ29udGVudF9UeXBlc10ueG1sUEsBAi0AFAAGAAgAAAAhAFr0LFu/AAAAFQEA&#10;AAsAAAAAAAAAAAAAAAAAHwEAAF9yZWxzLy5yZWxzUEsBAi0AFAAGAAgAAAAhAFQlwJTHAAAA3QAA&#10;AA8AAAAAAAAAAAAAAAAABwIAAGRycy9kb3ducmV2LnhtbFBLBQYAAAAAAwADALcAAAD7AgAAAAA=&#10;" fillcolor="black" stroked="f"/>
                <v:shape id="Freeform 8274" o:spid="_x0000_s1185" style="position:absolute;left:1111;top:3327;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275" o:spid="_x0000_s1186" style="position:absolute;left:2851;top:4413;width:32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" filled="f" stroked="f"/>
                <v:rect id="Rectangle 8276" o:spid="_x0000_s1187" style="position:absolute;left:3524;top:4806;width:233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" filled="f" stroked="f">
                  <v:textbox style="mso-fit-shape-to-text:t" inset="0,0,0,0">
                    <w:txbxContent>
                      <w:p w14:paraId="5AF2A6A5" w14:textId="77777777" w:rsidR="001A56A5" w:rsidRPr="00D85AFA" w:rsidRDefault="001A56A5" w:rsidP="009C3E5E">
                        <w:pPr>
                          <w:rPr>
                            <w:b/>
                          </w:rPr>
                        </w:pPr>
                        <w:r w:rsidRPr="00D85AFA">
                          <w:rPr>
                            <w:b/>
                          </w:rPr>
                          <w:t>Н/П</w:t>
                        </w:r>
                      </w:p>
                    </w:txbxContent>
                  </v:textbox>
                </v:rect>
                <v:shape id="Freeform 8277" o:spid="_x0000_s1188" style="position:absolute;left:1111;top:9982;width:7207;height:5543;visibility:visible;mso-wrap-style:square;v-text-anchor:top" coordsize="113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" path="m145,l116,4,89,11,63,25,43,44,25,64,11,89,3,116,,146,,728r3,29l11,784r14,26l43,832r20,16l89,862r27,8l145,873r844,l1018,870r27,-8l1071,848r22,-16l1109,810r15,-26l1131,757r4,-29l1135,146r-4,-30l1124,89,1109,64,1093,44,1071,25,1045,11,1018,4,989,,145,xe" fillcolor="#eaeaea" strokeweight=".55pt">
                  <v:path arrowok="t" o:connecttype="custom" o:connectlocs="58466570,0;46773256,1612755;35886378,4435075;25402717,10079716;17338362,17740300;10080443,25804072;4435395,35883788;1209653,46769881;0,58865540;0,293521323;1209653,305213794;4435395,316099887;10080443,326582791;17338362,335452941;25402717,341903959;35886378,347548600;46773256,350774109;58466570,351983675;398782332,351983675;410475646,350774109;421362525,347548600;431846185,341903959;440716975,335452941;447168459,326582791;453216725,316099887;456039249,305213794;457652120,293521323;457652120,58865540;456039249,46769881;453216725,35883788;447168459,25804072;440716975,17740300;431846185,10079716;421362525,4435075;410475646,1612755;398782332,0;58466570,0" o:connectangles="0,0,0,0,0,0,0,0,0,0,0,0,0,0,0,0,0,0,0,0,0,0,0,0,0,0,0,0,0,0,0,0,0,0,0,0,0"/>
                </v:shape>
                <v:rect id="Rectangle 8278" o:spid="_x0000_s1189" style="position:absolute;left:762;top:10515;width:755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" filled="f" stroked="f"/>
                <v:rect id="Rectangle 8279" o:spid="_x0000_s1190" style="position:absolute;left:1562;top:10337;width:6648;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IvtxwAAAN0AAAAPAAAAZHJzL2Rvd25yZXYueG1sRI9Pa8JA&#10;FMTvBb/D8oTe6qYWbI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PbEi+3HAAAA3QAA&#10;AA8AAAAAAAAAAAAAAAAABwIAAGRycy9kb3ducmV2LnhtbFBLBQYAAAAAAwADALcAAAD7AgAAAAA=&#10;" filled="f" stroked="f">
                  <v:textbox inset="0,0,0,0">
                    <w:txbxContent>
                      <w:p w14:paraId="71E690A3" w14:textId="77777777" w:rsidR="001A56A5" w:rsidRPr="00C355CE" w:rsidRDefault="001A56A5" w:rsidP="009C3E5E">
                        <w:pPr>
                          <w:jc w:val="center"/>
                        </w:pPr>
                        <w:r>
                          <w:rPr>
                            <w:b/>
                            <w:bCs/>
                            <w:color w:val="000000"/>
                            <w:sz w:val="18"/>
                            <w:szCs w:val="18"/>
                          </w:rPr>
                          <w:t>Уровень</w:t>
                        </w:r>
                        <w:r w:rsidRPr="00C355CE">
                          <w:rPr>
                            <w:b/>
                            <w:bCs/>
                            <w:color w:val="000000"/>
                            <w:sz w:val="18"/>
                            <w:szCs w:val="18"/>
                            <w:lang w:val="en-US"/>
                          </w:rPr>
                          <w:t xml:space="preserve"> 1</w:t>
                        </w:r>
                      </w:p>
                    </w:txbxContent>
                  </v:textbox>
                </v:rect>
                <v:rect id="Rectangle 8280" o:spid="_x0000_s1191" style="position:absolute;left:1860;top:11969;width:5492;height:2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" filled="f" stroked="f">
                  <v:textbox style="mso-fit-shape-to-text:t" inset="0,0,0,0">
                    <w:txbxContent>
                      <w:p w14:paraId="1AA255FC" w14:textId="77777777" w:rsidR="001A56A5" w:rsidRPr="00C355CE" w:rsidRDefault="001A56A5" w:rsidP="009C3E5E">
                        <w:pPr>
                          <w:spacing w:line="240" w:lineRule="auto"/>
                          <w:jc w:val="center"/>
                          <w:rPr>
                            <w:sz w:val="16"/>
                            <w:szCs w:val="16"/>
                          </w:rPr>
                        </w:pPr>
                        <w:r w:rsidRPr="00C355CE">
                          <w:rPr>
                            <w:sz w:val="16"/>
                            <w:szCs w:val="16"/>
                          </w:rPr>
                          <w:t>Выдача</w:t>
                        </w:r>
                      </w:p>
                      <w:p w14:paraId="60C96848" w14:textId="77777777" w:rsidR="001A56A5" w:rsidRDefault="001A56A5" w:rsidP="009C3E5E">
                        <w:pPr>
                          <w:spacing w:line="240" w:lineRule="auto"/>
                          <w:jc w:val="center"/>
                        </w:pPr>
                        <w:r w:rsidRPr="00C355CE">
                          <w:rPr>
                            <w:sz w:val="16"/>
                            <w:szCs w:val="16"/>
                          </w:rPr>
                          <w:t>информации</w:t>
                        </w:r>
                        <w:r>
                          <w:rPr>
                            <w:rFonts w:ascii="Arial" w:hAnsi="Arial" w:cs="Arial"/>
                            <w:color w:val="000000"/>
                            <w:sz w:val="18"/>
                            <w:szCs w:val="18"/>
                            <w:lang w:val="en-US"/>
                          </w:rPr>
                          <w:t xml:space="preserve"> </w:t>
                        </w:r>
                      </w:p>
                    </w:txbxContent>
                  </v:textbox>
                </v:rect>
                <v:shape id="Freeform 8281" o:spid="_x0000_s1192" style="position:absolute;left:1111;top:17189;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282" o:spid="_x0000_s1193" style="position:absolute;left:666;top:17722;width:774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" filled="f" stroked="f"/>
                <v:rect id="Rectangle 8283" o:spid="_x0000_s1194" style="position:absolute;left:1231;top:17868;width:6979;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" filled="f" stroked="f">
                  <v:textbox inset="0,0,0,0">
                    <w:txbxContent>
                      <w:p w14:paraId="3E10D9DC" w14:textId="77777777" w:rsidR="001A56A5" w:rsidRPr="004B1D03" w:rsidRDefault="001A56A5" w:rsidP="009C3E5E">
                        <w:pPr>
                          <w:spacing w:line="240"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2</w:t>
                        </w:r>
                      </w:p>
                      <w:p w14:paraId="27829FB8" w14:textId="77777777" w:rsidR="001A56A5" w:rsidRPr="009C3E5E" w:rsidRDefault="001A56A5" w:rsidP="009C3E5E">
                        <w:pPr>
                          <w:spacing w:line="240" w:lineRule="auto"/>
                          <w:jc w:val="center"/>
                          <w:rPr>
                            <w:sz w:val="15"/>
                            <w:szCs w:val="15"/>
                          </w:rPr>
                        </w:pPr>
                        <w:r w:rsidRPr="009C3E5E">
                          <w:rPr>
                            <w:sz w:val="15"/>
                            <w:szCs w:val="15"/>
                          </w:rPr>
                          <w:t>Предотвращение риска</w:t>
                        </w:r>
                      </w:p>
                    </w:txbxContent>
                  </v:textbox>
                </v:rect>
                <v:shape id="Freeform 8284" o:spid="_x0000_s1195" style="position:absolute;left:1111;top:24422;width:7207;height:5550;visibility:visible;mso-wrap-style:square;v-text-anchor:top" coordsize="113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" path="m145,l116,4,89,11,63,26,43,44,25,64,11,90,3,117,,146,,728r3,29l11,785r14,25l43,832r20,16l89,863r27,7l145,874r844,l1018,870r27,-7l1071,848r22,-16l1109,810r15,-25l1131,757r4,-29l1135,146r-4,-29l1124,90,1109,64,1093,44,1071,26,1045,11,1018,4,989,,145,xe" fillcolor="#eaeaea" strokeweight=".55pt">
                  <v:path arrowok="t" o:connecttype="custom" o:connectlocs="58466570,0;46773256,1612944;35886378,4435595;25402717,10484133;17338362,17742380;10080443,25807097;4435395,36291231;1209653,47178600;0,58872441;0,293555734;1209653,305249575;4435395,316540180;10080443,326621078;17338362,335492267;25402717,341944042;35886378,347992580;46773256,350815231;58466570,352428175;398782332,352428175;410475646,350815231;421362525,347992580;431846185,341944042;440716975,335492267;447168459,326621078;453216725,316540180;456039249,305249575;457652120,293555734;457652120,58872441;456039249,47178600;453216725,36291231;447168459,25807097;440716975,17742380;431846185,10484133;421362525,4435595;410475646,1612944;398782332,0;58466570,0" o:connectangles="0,0,0,0,0,0,0,0,0,0,0,0,0,0,0,0,0,0,0,0,0,0,0,0,0,0,0,0,0,0,0,0,0,0,0,0,0"/>
                </v:shape>
                <v:rect id="Rectangle 8285" o:spid="_x0000_s1196" style="position:absolute;left:736;top:24403;width:7626;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" filled="f" stroked="f"/>
                <v:rect id="Rectangle 8286" o:spid="_x0000_s1197" style="position:absolute;left:34925;top:3327;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" fillcolor="#eaeaea" strokeweight=".55pt"/>
                <v:rect id="Rectangle 8287" o:spid="_x0000_s1198" style="position:absolute;left:34956;top:4508;width:719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" filled="f" stroked="f"/>
                <v:rect id="Rectangle 8288" o:spid="_x0000_s1199" style="position:absolute;left:35350;top:3556;width:6471;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" filled="f" stroked="f">
                  <v:textbox inset="0,0,0,0">
                    <w:txbxContent>
                      <w:p w14:paraId="0D299143" w14:textId="77777777" w:rsidR="001A56A5" w:rsidRPr="00DC37A0" w:rsidRDefault="001A56A5" w:rsidP="009C3E5E">
                        <w:pPr>
                          <w:spacing w:line="120" w:lineRule="exact"/>
                          <w:jc w:val="center"/>
                          <w:rPr>
                            <w:b/>
                            <w:bCs/>
                            <w:sz w:val="10"/>
                            <w:szCs w:val="14"/>
                          </w:rPr>
                        </w:pPr>
                      </w:p>
                      <w:p w14:paraId="0EB6625A" w14:textId="77777777" w:rsidR="001A56A5" w:rsidRPr="00DC37A0" w:rsidRDefault="001A56A5" w:rsidP="009C3E5E">
                        <w:pPr>
                          <w:spacing w:line="192" w:lineRule="auto"/>
                          <w:jc w:val="center"/>
                          <w:rPr>
                            <w:b/>
                            <w:bCs/>
                            <w:sz w:val="14"/>
                            <w:szCs w:val="14"/>
                          </w:rPr>
                        </w:pPr>
                        <w:r w:rsidRPr="00DC37A0">
                          <w:rPr>
                            <w:b/>
                            <w:bCs/>
                            <w:sz w:val="14"/>
                            <w:szCs w:val="14"/>
                          </w:rPr>
                          <w:t xml:space="preserve">Обычные условия </w:t>
                        </w:r>
                        <w:r w:rsidRPr="00DC37A0">
                          <w:rPr>
                            <w:b/>
                            <w:bCs/>
                            <w:sz w:val="14"/>
                            <w:szCs w:val="14"/>
                          </w:rPr>
                          <w:br/>
                          <w:t>вождения</w:t>
                        </w:r>
                      </w:p>
                    </w:txbxContent>
                  </v:textbox>
                </v:rect>
                <v:rect id="Rectangle 8289" o:spid="_x0000_s1200" style="position:absolute;left:34925;top:9982;width:721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" fillcolor="#eaeaea" strokeweight=".55pt"/>
                <v:rect id="Rectangle 8290" o:spid="_x0000_s1201" style="position:absolute;left:34886;top:10756;width:781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" filled="f" stroked="f"/>
                <v:rect id="Rectangle 8291" o:spid="_x0000_s1202" style="position:absolute;left:34925;top:17189;width:721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" fillcolor="#eaeaea" strokeweight=".55pt"/>
                <v:rect id="Rectangle 8292" o:spid="_x0000_s1203" style="position:absolute;left:33261;top:18186;width:104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" filled="f" stroked="f"/>
                <v:rect id="Rectangle 8293" o:spid="_x0000_s1204" style="position:absolute;left:34925;top:24422;width:7219;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" fillcolor="#eaeaea" strokeweight=".55pt"/>
                <v:rect id="Rectangle 8294" o:spid="_x0000_s1205" style="position:absolute;left:34372;top:24422;width:847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" filled="f" stroked="f"/>
                <v:rect id="Rectangle 8295" o:spid="_x0000_s1206" style="position:absolute;width:1024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" filled="f" stroked="f"/>
                <v:rect id="Rectangle 8296" o:spid="_x0000_s1207" style="position:absolute;left:16598;width:10021;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" filled="f" stroked="f"/>
                <v:rect id="Rectangle 8297" o:spid="_x0000_s1208" style="position:absolute;left:34759;width:7385;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" filled="f" stroked="f"/>
                <v:rect id="Rectangle 8298" o:spid="_x0000_s1209" style="position:absolute;left:9975;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" fillcolor="#ffd79d" strokeweight=".55pt"/>
                <v:rect id="Rectangle 8299" o:spid="_x0000_s1210" style="position:absolute;left:10064;top:5410;width:657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e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vXHXjcYAAADdAAAA&#10;DwAAAAAAAAAAAAAAAAAHAgAAZHJzL2Rvd25yZXYueG1sUEsFBgAAAAADAAMAtwAAAPoCAAAAAA==&#10;" filled="f" stroked="f">
                  <v:textbox inset="0,0,0,0">
                    <w:txbxContent>
                      <w:p w14:paraId="29C4FA54" w14:textId="77777777" w:rsidR="001A56A5" w:rsidRDefault="001A56A5" w:rsidP="009C3E5E">
                        <w:pPr>
                          <w:jc w:val="center"/>
                        </w:pPr>
                        <w:r>
                          <w:rPr>
                            <w:b/>
                            <w:bCs/>
                            <w:color w:val="000000"/>
                            <w:sz w:val="14"/>
                            <w:szCs w:val="14"/>
                          </w:rPr>
                          <w:t>Обнаружение</w:t>
                        </w:r>
                      </w:p>
                    </w:txbxContent>
                  </v:textbox>
                </v:rect>
                <v:rect id="Rectangle 8300" o:spid="_x0000_s1211" style="position:absolute;left:9975;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" fillcolor="#ff450b" strokeweight=".55pt"/>
                <v:rect id="Rectangle 8301" o:spid="_x0000_s1212" style="position:absolute;left:11950;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" filled="f" stroked="f">
                  <v:textbox style="mso-fit-shape-to-text:t" inset="0,0,0,0">
                    <w:txbxContent>
                      <w:p w14:paraId="75DC89A1" w14:textId="77777777" w:rsidR="001A56A5" w:rsidRPr="00BD2627" w:rsidRDefault="001A56A5" w:rsidP="009C3E5E">
                        <w:pPr>
                          <w:spacing w:line="240" w:lineRule="auto"/>
                          <w:rPr>
                            <w:color w:val="FFFFFF"/>
                          </w:rPr>
                        </w:pPr>
                        <w:r w:rsidRPr="00BD2627">
                          <w:rPr>
                            <w:b/>
                            <w:bCs/>
                            <w:color w:val="FFFFFF"/>
                            <w:sz w:val="14"/>
                            <w:szCs w:val="14"/>
                          </w:rPr>
                          <w:t>Этап 1</w:t>
                        </w:r>
                      </w:p>
                    </w:txbxContent>
                  </v:textbox>
                </v:rect>
                <v:rect id="Rectangle 8302" o:spid="_x0000_s1213" style="position:absolute;left:18294;top:3327;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" fillcolor="#ffd79d" strokeweight=".55pt"/>
                <v:rect id="Rectangle 8303" o:spid="_x0000_s1214" style="position:absolute;left:20066;top:5492;width:30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" filled="f" stroked="f">
                  <v:textbox style="mso-fit-shape-to-text:t" inset="0,0,0,0">
                    <w:txbxContent>
                      <w:p w14:paraId="08D97548" w14:textId="77777777" w:rsidR="001A56A5" w:rsidRPr="00BC0AF4" w:rsidRDefault="001A56A5" w:rsidP="009C3E5E">
                        <w:r>
                          <w:rPr>
                            <w:b/>
                            <w:bCs/>
                            <w:color w:val="000000"/>
                            <w:sz w:val="14"/>
                            <w:szCs w:val="14"/>
                          </w:rPr>
                          <w:t>Оценка</w:t>
                        </w:r>
                      </w:p>
                    </w:txbxContent>
                  </v:textbox>
                </v:rect>
                <v:rect id="Rectangle 8304" o:spid="_x0000_s1215" style="position:absolute;left:18294;top:3327;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" fillcolor="#ff450b" strokeweight=".55pt"/>
                <v:rect id="Rectangle 8305" o:spid="_x0000_s1216" style="position:absolute;left:20269;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" filled="f" stroked="f">
                  <v:textbox style="mso-fit-shape-to-text:t" inset="0,0,0,0">
                    <w:txbxContent>
                      <w:p w14:paraId="37D2449A" w14:textId="77777777" w:rsidR="001A56A5" w:rsidRPr="00BD2627" w:rsidRDefault="001A56A5" w:rsidP="009C3E5E">
                        <w:pPr>
                          <w:spacing w:line="240" w:lineRule="auto"/>
                          <w:rPr>
                            <w:b/>
                            <w:bCs/>
                            <w:color w:val="FFFFFF"/>
                            <w:sz w:val="14"/>
                            <w:szCs w:val="14"/>
                          </w:rPr>
                        </w:pPr>
                        <w:r w:rsidRPr="00BD2627">
                          <w:rPr>
                            <w:b/>
                            <w:bCs/>
                            <w:color w:val="FFFFFF"/>
                            <w:sz w:val="14"/>
                            <w:szCs w:val="14"/>
                          </w:rPr>
                          <w:t>Этап 2</w:t>
                        </w:r>
                      </w:p>
                    </w:txbxContent>
                  </v:textbox>
                </v:rect>
                <v:rect id="Rectangle 8306" o:spid="_x0000_s1217" style="position:absolute;left:26606;top:3327;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" fillcolor="#ffd79d" strokeweight=".55pt"/>
                <v:rect id="Rectangle 8307" o:spid="_x0000_s1218" style="position:absolute;left:28162;top:5410;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" filled="f" stroked="f">
                  <v:textbox style="mso-fit-shape-to-text:t" inset="0,0,0,0">
                    <w:txbxContent>
                      <w:p w14:paraId="18E80B3D" w14:textId="77777777" w:rsidR="001A56A5" w:rsidRPr="00301915" w:rsidRDefault="001A56A5" w:rsidP="009C3E5E">
                        <w:r>
                          <w:rPr>
                            <w:b/>
                            <w:bCs/>
                            <w:color w:val="000000"/>
                            <w:sz w:val="14"/>
                            <w:szCs w:val="14"/>
                          </w:rPr>
                          <w:t>Действие</w:t>
                        </w:r>
                      </w:p>
                    </w:txbxContent>
                  </v:textbox>
                </v:rect>
                <v:rect id="Rectangle 8308" o:spid="_x0000_s1219" style="position:absolute;left:26606;top:3327;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" fillcolor="#ff450b" strokeweight=".55pt"/>
                <v:rect id="Rectangle 8309" o:spid="_x0000_s1220" style="position:absolute;left:28581;top:3676;width:266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" filled="f" stroked="f">
                  <v:textbox style="mso-fit-shape-to-text:t" inset="0,0,0,0">
                    <w:txbxContent>
                      <w:p w14:paraId="43006061" w14:textId="77777777" w:rsidR="001A56A5" w:rsidRPr="00BD2627" w:rsidRDefault="001A56A5" w:rsidP="009C3E5E">
                        <w:pPr>
                          <w:spacing w:line="240" w:lineRule="auto"/>
                          <w:rPr>
                            <w:b/>
                            <w:bCs/>
                            <w:color w:val="FFFFFF"/>
                            <w:sz w:val="14"/>
                            <w:szCs w:val="14"/>
                          </w:rPr>
                        </w:pPr>
                        <w:r w:rsidRPr="00BD2627">
                          <w:rPr>
                            <w:b/>
                            <w:bCs/>
                            <w:color w:val="FFFFFF"/>
                            <w:sz w:val="14"/>
                            <w:szCs w:val="14"/>
                          </w:rPr>
                          <w:t>Этап 3</w:t>
                        </w:r>
                      </w:p>
                    </w:txbxContent>
                  </v:textbox>
                </v:rect>
                <v:rect id="Rectangle 8310" o:spid="_x0000_s1221" style="position:absolute;left:9975;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" fillcolor="#c0eac0" strokeweight=".55pt"/>
                <v:rect id="Rectangle 8311" o:spid="_x0000_s1222" style="position:absolute;left:10287;top:11823;width:681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" filled="f" stroked="f">
                  <v:textbox inset="0,0,0,0">
                    <w:txbxContent>
                      <w:p w14:paraId="063C4F50" w14:textId="77777777" w:rsidR="001A56A5" w:rsidRPr="00CC56E0" w:rsidRDefault="001A56A5" w:rsidP="009C3E5E">
                        <w:r>
                          <w:rPr>
                            <w:b/>
                            <w:bCs/>
                            <w:color w:val="000000"/>
                            <w:sz w:val="14"/>
                            <w:szCs w:val="14"/>
                          </w:rPr>
                          <w:t>Обнаружение</w:t>
                        </w:r>
                      </w:p>
                    </w:txbxContent>
                  </v:textbox>
                </v:rect>
                <v:rect id="Rectangle 8312" o:spid="_x0000_s1223" style="position:absolute;left:9975;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" fillcolor="#3bb13b" strokeweight=".55pt"/>
                <v:rect id="Rectangle 8313" o:spid="_x0000_s1224" style="position:absolute;left:11950;top:10331;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" filled="f" stroked="f">
                  <v:textbox style="mso-fit-shape-to-text:t" inset="0,0,0,0">
                    <w:txbxContent>
                      <w:p w14:paraId="7A8A5AED" w14:textId="77777777" w:rsidR="001A56A5" w:rsidRDefault="001A56A5" w:rsidP="009C3E5E">
                        <w:pPr>
                          <w:spacing w:line="240" w:lineRule="auto"/>
                          <w:rPr>
                            <w:color w:val="FFFFFF"/>
                          </w:rPr>
                        </w:pPr>
                        <w:r w:rsidRPr="00BD2627">
                          <w:rPr>
                            <w:b/>
                            <w:bCs/>
                            <w:color w:val="FFFFFF"/>
                            <w:sz w:val="14"/>
                            <w:szCs w:val="14"/>
                          </w:rPr>
                          <w:t>Этап 1</w:t>
                        </w:r>
                      </w:p>
                      <w:p w14:paraId="28CF382D" w14:textId="77777777" w:rsidR="001A56A5" w:rsidRDefault="001A56A5" w:rsidP="009C3E5E"/>
                    </w:txbxContent>
                  </v:textbox>
                </v:rect>
                <v:rect id="Rectangle 8314" o:spid="_x0000_s1225" style="position:absolute;left:18294;top:9982;width:6661;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" fillcolor="#ffd79d" strokeweight=".55pt"/>
                <v:rect id="Rectangle 8315" o:spid="_x0000_s1226" style="position:absolute;left:18294;top:998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" fillcolor="#ff450b" strokeweight=".55pt"/>
                <v:rect id="Rectangle 8316" o:spid="_x0000_s1227" style="position:absolute;left:20269;top:10331;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" filled="f" stroked="f">
                  <v:textbox style="mso-fit-shape-to-text:t" inset="0,0,0,0">
                    <w:txbxContent>
                      <w:p w14:paraId="24F05F99" w14:textId="77777777" w:rsidR="001A56A5" w:rsidRDefault="001A56A5" w:rsidP="009C3E5E">
                        <w:pPr>
                          <w:spacing w:line="240" w:lineRule="auto"/>
                          <w:rPr>
                            <w:color w:val="FFFFFF"/>
                          </w:rPr>
                        </w:pPr>
                        <w:r w:rsidRPr="00BD2627">
                          <w:rPr>
                            <w:b/>
                            <w:bCs/>
                            <w:color w:val="FFFFFF"/>
                            <w:sz w:val="14"/>
                            <w:szCs w:val="14"/>
                          </w:rPr>
                          <w:t>Этап</w:t>
                        </w:r>
                        <w:r>
                          <w:rPr>
                            <w:b/>
                            <w:bCs/>
                            <w:color w:val="FFFFFF"/>
                            <w:sz w:val="14"/>
                            <w:szCs w:val="14"/>
                          </w:rPr>
                          <w:t xml:space="preserve"> 2</w:t>
                        </w:r>
                      </w:p>
                      <w:p w14:paraId="3490482D" w14:textId="77777777" w:rsidR="001A56A5" w:rsidRPr="00EC3E30" w:rsidRDefault="001A56A5" w:rsidP="009C3E5E"/>
                    </w:txbxContent>
                  </v:textbox>
                </v:rect>
                <v:rect id="Rectangle 8317" o:spid="_x0000_s1228" style="position:absolute;left:26606;top:9982;width:666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" fillcolor="#ffd79d" strokeweight=".55pt"/>
                <v:rect id="Rectangle 8318" o:spid="_x0000_s1229" style="position:absolute;left:26606;top:998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" fillcolor="#ff450b" strokeweight=".55pt"/>
                <v:rect id="Rectangle 8319" o:spid="_x0000_s1230" style="position:absolute;left:28581;top:10331;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RlwwAAAN0AAAAPAAAAZHJzL2Rvd25yZXYueG1sRI/dagIx&#10;FITvC75DOAXvarYqumy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C8skZcMAAADdAAAADwAA&#10;AAAAAAAAAAAAAAAHAgAAZHJzL2Rvd25yZXYueG1sUEsFBgAAAAADAAMAtwAAAPcCAAAAAA==&#10;" filled="f" stroked="f">
                  <v:textbox style="mso-fit-shape-to-text:t" inset="0,0,0,0">
                    <w:txbxContent>
                      <w:p w14:paraId="58644EF3"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3</w:t>
                        </w:r>
                      </w:p>
                      <w:p w14:paraId="1B35A9A1" w14:textId="77777777" w:rsidR="001A56A5" w:rsidRPr="00EC3E30" w:rsidRDefault="001A56A5" w:rsidP="009C3E5E"/>
                    </w:txbxContent>
                  </v:textbox>
                </v:rect>
                <v:rect id="Rectangle 8320" o:spid="_x0000_s1231" style="position:absolute;left:9975;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" fillcolor="#c0eac0" strokeweight=".55pt"/>
                <v:rect id="Rectangle 8321" o:spid="_x0000_s1232" style="position:absolute;left:10287;top:19431;width:549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" filled="f" stroked="f">
                  <v:textbox style="mso-fit-shape-to-text:t" inset="0,0,0,0">
                    <w:txbxContent>
                      <w:p w14:paraId="030453CD" w14:textId="77777777" w:rsidR="001A56A5" w:rsidRPr="00CC56E0" w:rsidRDefault="001A56A5" w:rsidP="009C3E5E">
                        <w:pPr>
                          <w:spacing w:line="240" w:lineRule="auto"/>
                        </w:pPr>
                        <w:r>
                          <w:rPr>
                            <w:b/>
                            <w:bCs/>
                            <w:color w:val="000000"/>
                            <w:sz w:val="14"/>
                            <w:szCs w:val="14"/>
                          </w:rPr>
                          <w:t>Обнаружение</w:t>
                        </w:r>
                      </w:p>
                    </w:txbxContent>
                  </v:textbox>
                </v:rect>
                <v:rect id="Rectangle 8322" o:spid="_x0000_s1233" style="position:absolute;left:9975;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" fillcolor="#3bb13b" strokeweight=".55pt"/>
                <v:rect id="Rectangle 8323" o:spid="_x0000_s1234" style="position:absolute;left:11950;top:17538;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" filled="f" stroked="f">
                  <v:textbox style="mso-fit-shape-to-text:t" inset="0,0,0,0">
                    <w:txbxContent>
                      <w:p w14:paraId="66E75893" w14:textId="77777777" w:rsidR="001A56A5" w:rsidRDefault="001A56A5" w:rsidP="009C3E5E">
                        <w:pPr>
                          <w:spacing w:line="240" w:lineRule="auto"/>
                          <w:rPr>
                            <w:color w:val="FFFFFF"/>
                          </w:rPr>
                        </w:pPr>
                        <w:r w:rsidRPr="00BD2627">
                          <w:rPr>
                            <w:b/>
                            <w:bCs/>
                            <w:color w:val="FFFFFF"/>
                            <w:sz w:val="14"/>
                            <w:szCs w:val="14"/>
                          </w:rPr>
                          <w:t>Этап 1</w:t>
                        </w:r>
                      </w:p>
                      <w:p w14:paraId="543DDB6A" w14:textId="77777777" w:rsidR="001A56A5" w:rsidRPr="00EC3E30" w:rsidRDefault="001A56A5" w:rsidP="009C3E5E"/>
                    </w:txbxContent>
                  </v:textbox>
                </v:rect>
                <v:rect id="Rectangle 8324" o:spid="_x0000_s1235" style="position:absolute;left:18294;top:17189;width:6661;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" fillcolor="#c0eac0" strokeweight=".55pt"/>
                <v:rect id="Rectangle 8325" o:spid="_x0000_s1236" style="position:absolute;left:18294;top:17189;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" fillcolor="#3bb13b" strokeweight=".55pt"/>
                <v:rect id="Rectangle 8326" o:spid="_x0000_s1237" style="position:absolute;left:20269;top:17538;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" filled="f" stroked="f">
                  <v:textbox style="mso-fit-shape-to-text:t" inset="0,0,0,0">
                    <w:txbxContent>
                      <w:p w14:paraId="6D02E361"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2</w:t>
                        </w:r>
                      </w:p>
                      <w:p w14:paraId="22D9FFB2" w14:textId="77777777" w:rsidR="001A56A5" w:rsidRPr="00EC3E30" w:rsidRDefault="001A56A5" w:rsidP="009C3E5E"/>
                    </w:txbxContent>
                  </v:textbox>
                </v:rect>
                <v:rect id="Rectangle 8327" o:spid="_x0000_s1238" style="position:absolute;left:26606;top:17189;width:6668;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" fillcolor="#ffd79d" strokeweight=".55pt"/>
                <v:rect id="Rectangle 8328" o:spid="_x0000_s1239" style="position:absolute;left:26606;top:17189;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" fillcolor="#ff450b" strokeweight=".55pt"/>
                <v:rect id="Rectangle 8329" o:spid="_x0000_s1240" style="position:absolute;left:28581;top:17538;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" filled="f" stroked="f">
                  <v:textbox style="mso-fit-shape-to-text:t" inset="0,0,0,0">
                    <w:txbxContent>
                      <w:p w14:paraId="5FE40F8F"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3</w:t>
                        </w:r>
                      </w:p>
                      <w:p w14:paraId="4B35CDAB" w14:textId="77777777" w:rsidR="001A56A5" w:rsidRPr="00EC3E30" w:rsidRDefault="001A56A5" w:rsidP="009C3E5E"/>
                    </w:txbxContent>
                  </v:textbox>
                </v:rect>
                <v:rect id="Rectangle 8330" o:spid="_x0000_s1241" style="position:absolute;left:9975;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" fillcolor="#c0eac0" strokeweight=".55pt"/>
                <v:rect id="Rectangle 8331" o:spid="_x0000_s1242" style="position:absolute;left:10287;top:26682;width:5492;height:3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" filled="f" stroked="f">
                  <v:textbox inset="0,0,0,0">
                    <w:txbxContent>
                      <w:p w14:paraId="69F193EC" w14:textId="77777777" w:rsidR="001A56A5" w:rsidRDefault="001A56A5" w:rsidP="009C3E5E">
                        <w:pPr>
                          <w:spacing w:before="40" w:line="240" w:lineRule="auto"/>
                        </w:pPr>
                        <w:r>
                          <w:rPr>
                            <w:b/>
                            <w:bCs/>
                            <w:color w:val="000000"/>
                            <w:sz w:val="14"/>
                            <w:szCs w:val="14"/>
                          </w:rPr>
                          <w:t>Обнаружение</w:t>
                        </w:r>
                      </w:p>
                      <w:p w14:paraId="73C4A4A4" w14:textId="77777777" w:rsidR="001A56A5" w:rsidRPr="00CC56E0" w:rsidRDefault="001A56A5" w:rsidP="009C3E5E"/>
                    </w:txbxContent>
                  </v:textbox>
                </v:rect>
                <v:rect id="Rectangle 8332" o:spid="_x0000_s1243" style="position:absolute;left:9975;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" fillcolor="#3bb13b" strokeweight=".55pt"/>
                <v:rect id="Rectangle 8333" o:spid="_x0000_s1244" style="position:absolute;left:11950;top:24771;width:2667;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" filled="f" stroked="f">
                  <v:textbox inset="0,0,0,0">
                    <w:txbxContent>
                      <w:p w14:paraId="773C1682"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1</w:t>
                        </w:r>
                      </w:p>
                      <w:p w14:paraId="57386CC4" w14:textId="77777777" w:rsidR="001A56A5" w:rsidRPr="00EC3E30" w:rsidRDefault="001A56A5" w:rsidP="009C3E5E"/>
                    </w:txbxContent>
                  </v:textbox>
                </v:rect>
                <v:rect id="Rectangle 8334" o:spid="_x0000_s1245" style="position:absolute;left:18294;top:24422;width:666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" fillcolor="#c0eac0" strokeweight=".55pt"/>
                <v:rect id="Rectangle 8335" o:spid="_x0000_s1246" style="position:absolute;left:18294;top:24422;width:6661;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" fillcolor="#3bb13b" strokeweight=".55pt"/>
                <v:rect id="Rectangle 8336" o:spid="_x0000_s1247" style="position:absolute;left:20269;top:24771;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" filled="f" stroked="f">
                  <v:textbox style="mso-fit-shape-to-text:t" inset="0,0,0,0">
                    <w:txbxContent>
                      <w:p w14:paraId="756DF275"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2</w:t>
                        </w:r>
                      </w:p>
                      <w:p w14:paraId="15FB6C44" w14:textId="77777777" w:rsidR="001A56A5" w:rsidRPr="00EC3E30" w:rsidRDefault="001A56A5" w:rsidP="009C3E5E"/>
                    </w:txbxContent>
                  </v:textbox>
                </v:rect>
                <v:rect id="Rectangle 8337" o:spid="_x0000_s1248" style="position:absolute;left:26606;top:24422;width:6668;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" fillcolor="#c0eac0" strokeweight=".55pt"/>
                <v:rect id="Rectangle 8338" o:spid="_x0000_s1249" style="position:absolute;left:26606;top:24422;width:666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" fillcolor="#3bb13b" strokeweight=".55pt"/>
                <v:rect id="Rectangle 8339" o:spid="_x0000_s1250" style="position:absolute;left:28581;top:24771;width:2667;height:25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" filled="f" stroked="f">
                  <v:textbox style="mso-fit-shape-to-text:t" inset="0,0,0,0">
                    <w:txbxContent>
                      <w:p w14:paraId="4E578B43" w14:textId="77777777" w:rsidR="001A56A5" w:rsidRDefault="001A56A5" w:rsidP="009C3E5E">
                        <w:pPr>
                          <w:spacing w:line="240" w:lineRule="auto"/>
                          <w:rPr>
                            <w:color w:val="FFFFFF"/>
                          </w:rPr>
                        </w:pPr>
                        <w:r w:rsidRPr="00BD2627">
                          <w:rPr>
                            <w:b/>
                            <w:bCs/>
                            <w:color w:val="FFFFFF"/>
                            <w:sz w:val="14"/>
                            <w:szCs w:val="14"/>
                          </w:rPr>
                          <w:t xml:space="preserve">Этап </w:t>
                        </w:r>
                        <w:r>
                          <w:rPr>
                            <w:b/>
                            <w:bCs/>
                            <w:color w:val="FFFFFF"/>
                            <w:sz w:val="14"/>
                            <w:szCs w:val="14"/>
                          </w:rPr>
                          <w:t>3</w:t>
                        </w:r>
                      </w:p>
                      <w:p w14:paraId="0F865997" w14:textId="77777777" w:rsidR="001A56A5" w:rsidRPr="00EC3E30" w:rsidRDefault="001A56A5" w:rsidP="009C3E5E"/>
                    </w:txbxContent>
                  </v:textbox>
                </v:rect>
                <v:shape id="Freeform 8340" o:spid="_x0000_s1251" style="position:absolute;left:9423;top:31057;width:24390;height:2217;visibility:visible;mso-wrap-style:square;v-text-anchor:top" coordsize="384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" path="m58,l46,2,35,5,26,9,16,16,9,25,6,34,2,45,,58,,291r2,13l6,314r3,10l16,333r10,7l35,345r11,2l58,349r3725,l3796,347r11,-2l3816,340r9,-7l3832,324r6,-10l3840,304r1,-13l3841,58r-1,-13l3838,34r-6,-9l3825,16r-9,-7l3807,5,3796,2,3783,,58,xe" fillcolor="#3bb13b" strokeweight="1.65pt">
                  <v:path arrowok="t" o:connecttype="custom" o:connectlocs="23387117,0;18548403,806767;14112916,2016916;10483880,3630450;6451619,6454133;3629035,10084582;2419357,13715032;806452,18152248;0,23396231;0,117384539;806452,122628522;2419357,126662355;3629035,130696188;6451619,134326637;10483880,137150320;14112916,139167237;18548403,139974003;23387117,140780770;1525404553,140780770;1530646493,139974003;1535081981,139167237;1538711016,137150320;1542340051,134326637;1545162635,130696188;1547581992,126662355;1548388444,122628522;1548791670,117384539;1548791670,23396231;1548388444,18152248;1547581992,13715032;1545162635,10084582;1542340051,6454133;1538711016,3630450;1535081981,2016916;1530646493,806767;1525404553,0;23387117,0" o:connectangles="0,0,0,0,0,0,0,0,0,0,0,0,0,0,0,0,0,0,0,0,0,0,0,0,0,0,0,0,0,0,0,0,0,0,0,0,0"/>
                </v:shape>
                <v:rect id="Rectangle 8341" o:spid="_x0000_s1252" style="position:absolute;left:9582;top:31438;width:2433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Oi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b5BVub8ITkIs/AAAA//8DAFBLAQItABQABgAIAAAAIQDb4fbL7gAAAIUBAAATAAAAAAAA&#10;AAAAAAAAAAAAAABbQ29udGVudF9UeXBlc10ueG1sUEsBAi0AFAAGAAgAAAAhAFr0LFu/AAAAFQEA&#10;AAsAAAAAAAAAAAAAAAAAHwEAAF9yZWxzLy5yZWxzUEsBAi0AFAAGAAgAAAAhAMu+U6LHAAAA3QAA&#10;AA8AAAAAAAAAAAAAAAAABwIAAGRycy9kb3ducmV2LnhtbFBLBQYAAAAAAwADALcAAAD7AgAAAAA=&#10;" filled="f" stroked="f">
                  <v:textbox inset="0,0,0,0">
                    <w:txbxContent>
                      <w:p w14:paraId="7FAE6FFC" w14:textId="77777777" w:rsidR="001A56A5" w:rsidRPr="00BC0AF4" w:rsidRDefault="001A56A5" w:rsidP="009C3E5E">
                        <w:pPr>
                          <w:jc w:val="center"/>
                          <w:rPr>
                            <w:b/>
                            <w:color w:val="FFFFFF"/>
                            <w:sz w:val="16"/>
                            <w:szCs w:val="16"/>
                          </w:rPr>
                        </w:pPr>
                        <w:r w:rsidRPr="00BC0AF4">
                          <w:rPr>
                            <w:b/>
                            <w:color w:val="FFFFFF"/>
                            <w:sz w:val="16"/>
                            <w:szCs w:val="16"/>
                          </w:rPr>
                          <w:t>Содействие с помощью передовых технологий</w:t>
                        </w:r>
                      </w:p>
                    </w:txbxContent>
                  </v:textbox>
                </v:rect>
                <v:rect id="Rectangle 8342" o:spid="_x0000_s1253" style="position:absolute;left:9321;top:9429;width:204;height:2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" fillcolor="black" stroked="f"/>
                <v:rect id="Rectangle 8343" o:spid="_x0000_s1254" style="position:absolute;left:9423;top:9321;width:776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" fillcolor="black" stroked="f"/>
                <v:rect id="Rectangle 8344" o:spid="_x0000_s1255" style="position:absolute;left:17081;top:9429;width:210;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" fillcolor="black" stroked="f"/>
                <v:rect id="Rectangle 8345" o:spid="_x0000_s1256" style="position:absolute;left:17183;top:15976;width:831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7H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pC+jcbw9yY+ATm7AwAA//8DAFBLAQItABQABgAIAAAAIQDb4fbL7gAAAIUBAAATAAAAAAAA&#10;AAAAAAAAAAAAAABbQ29udGVudF9UeXBlc10ueG1sUEsBAi0AFAAGAAgAAAAhAFr0LFu/AAAAFQEA&#10;AAsAAAAAAAAAAAAAAAAAHwEAAF9yZWxzLy5yZWxzUEsBAi0AFAAGAAgAAAAhAAnCjsfHAAAA3QAA&#10;AA8AAAAAAAAAAAAAAAAABwIAAGRycy9kb3ducmV2LnhtbFBLBQYAAAAAAwADALcAAAD7AgAAAAA=&#10;" fillcolor="black" stroked="f"/>
                <v:rect id="Rectangle 8346" o:spid="_x0000_s1257" style="position:absolute;left:25393;top:16084;width:210;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" fillcolor="black" stroked="f"/>
                <v:rect id="Rectangle 8347" o:spid="_x0000_s1258" style="position:absolute;left:25501;top:23742;width:831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" fillcolor="black" stroked="f"/>
                <v:rect id="Rectangle 8348" o:spid="_x0000_s1259" style="position:absolute;left:33712;top:23844;width:209;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" fillcolor="black" stroked="f"/>
                <v:rect id="Rectangle 8349" o:spid="_x0000_s1260" style="position:absolute;left:1212;top:24936;width:6833;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" filled="f" stroked="f">
                  <v:textbox inset="0,0,0,0">
                    <w:txbxContent>
                      <w:p w14:paraId="5B471A05" w14:textId="77777777" w:rsidR="001A56A5" w:rsidRPr="004B1D03" w:rsidRDefault="001A56A5" w:rsidP="009C3E5E">
                        <w:pPr>
                          <w:spacing w:line="216" w:lineRule="auto"/>
                          <w:jc w:val="center"/>
                          <w:rPr>
                            <w:b/>
                            <w:bCs/>
                            <w:color w:val="000000"/>
                            <w:sz w:val="18"/>
                            <w:szCs w:val="18"/>
                          </w:rPr>
                        </w:pPr>
                        <w:r w:rsidRPr="004B1D03">
                          <w:rPr>
                            <w:b/>
                            <w:bCs/>
                            <w:color w:val="000000"/>
                            <w:sz w:val="18"/>
                            <w:szCs w:val="18"/>
                          </w:rPr>
                          <w:t>Уровень</w:t>
                        </w:r>
                        <w:r w:rsidRPr="004B1D03">
                          <w:rPr>
                            <w:b/>
                            <w:bCs/>
                            <w:color w:val="000000"/>
                            <w:sz w:val="18"/>
                            <w:szCs w:val="18"/>
                            <w:lang w:val="en-US"/>
                          </w:rPr>
                          <w:t xml:space="preserve"> </w:t>
                        </w:r>
                        <w:r>
                          <w:rPr>
                            <w:b/>
                            <w:bCs/>
                            <w:color w:val="000000"/>
                            <w:sz w:val="18"/>
                            <w:szCs w:val="18"/>
                          </w:rPr>
                          <w:t>3</w:t>
                        </w:r>
                      </w:p>
                      <w:p w14:paraId="51BE1A91" w14:textId="77777777" w:rsidR="001A56A5" w:rsidRPr="009C3E5E" w:rsidRDefault="001A56A5" w:rsidP="009C3E5E">
                        <w:pPr>
                          <w:spacing w:line="216" w:lineRule="auto"/>
                          <w:jc w:val="center"/>
                          <w:rPr>
                            <w:sz w:val="14"/>
                            <w:szCs w:val="14"/>
                          </w:rPr>
                        </w:pPr>
                        <w:r w:rsidRPr="009C3E5E">
                          <w:rPr>
                            <w:sz w:val="14"/>
                            <w:szCs w:val="14"/>
                          </w:rPr>
                          <w:t>Предотвращение/снижение риска</w:t>
                        </w:r>
                      </w:p>
                    </w:txbxContent>
                  </v:textbox>
                </v:rect>
                <v:rect id="Rectangle 8350" o:spid="_x0000_s1261" style="position:absolute;left:20167;top:18929;width:3073;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" filled="f" stroked="f">
                  <v:textbox inset="0,0,0,0">
                    <w:txbxContent>
                      <w:p w14:paraId="05BB0C07" w14:textId="77777777" w:rsidR="001A56A5" w:rsidRPr="00BC0AF4" w:rsidRDefault="001A56A5" w:rsidP="009C3E5E">
                        <w:r>
                          <w:rPr>
                            <w:b/>
                            <w:bCs/>
                            <w:color w:val="000000"/>
                            <w:sz w:val="14"/>
                            <w:szCs w:val="14"/>
                          </w:rPr>
                          <w:t>Оценка</w:t>
                        </w:r>
                      </w:p>
                    </w:txbxContent>
                  </v:textbox>
                </v:rect>
                <v:rect id="Rectangle 8351" o:spid="_x0000_s1262" style="position:absolute;left:20072;top:26568;width:3073;height:2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" filled="f" stroked="f">
                  <v:textbox inset="0,0,0,0">
                    <w:txbxContent>
                      <w:p w14:paraId="0333D54A" w14:textId="77777777" w:rsidR="001A56A5" w:rsidRPr="00BC0AF4" w:rsidRDefault="001A56A5" w:rsidP="009C3E5E">
                        <w:r>
                          <w:rPr>
                            <w:b/>
                            <w:bCs/>
                            <w:color w:val="000000"/>
                            <w:sz w:val="14"/>
                            <w:szCs w:val="14"/>
                          </w:rPr>
                          <w:t>Оценка</w:t>
                        </w:r>
                      </w:p>
                    </w:txbxContent>
                  </v:textbox>
                </v:rect>
                <v:rect id="Rectangle 8352" o:spid="_x0000_s1263" style="position:absolute;left:20129;top:11836;width:307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" filled="f" stroked="f">
                  <v:textbox style="mso-fit-shape-to-text:t" inset="0,0,0,0">
                    <w:txbxContent>
                      <w:p w14:paraId="2C49CA22" w14:textId="77777777" w:rsidR="001A56A5" w:rsidRPr="00BC0AF4" w:rsidRDefault="001A56A5" w:rsidP="009C3E5E">
                        <w:r>
                          <w:rPr>
                            <w:b/>
                            <w:bCs/>
                            <w:color w:val="000000"/>
                            <w:sz w:val="14"/>
                            <w:szCs w:val="14"/>
                          </w:rPr>
                          <w:t>Оценка</w:t>
                        </w:r>
                      </w:p>
                    </w:txbxContent>
                  </v:textbox>
                </v:rect>
                <v:rect id="Rectangle 8353" o:spid="_x0000_s1264" style="position:absolute;left:28022;top:26511;width:374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" filled="f" stroked="f">
                  <v:textbox inset="0,0,0,0">
                    <w:txbxContent>
                      <w:p w14:paraId="1012736D" w14:textId="77777777" w:rsidR="001A56A5" w:rsidRPr="00301915" w:rsidRDefault="001A56A5" w:rsidP="009C3E5E">
                        <w:r>
                          <w:rPr>
                            <w:b/>
                            <w:bCs/>
                            <w:color w:val="000000"/>
                            <w:sz w:val="14"/>
                            <w:szCs w:val="14"/>
                          </w:rPr>
                          <w:t>Действие</w:t>
                        </w:r>
                      </w:p>
                    </w:txbxContent>
                  </v:textbox>
                </v:rect>
                <v:rect id="Rectangle 8354" o:spid="_x0000_s1265" style="position:absolute;left:28009;top:18967;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" filled="f" stroked="f">
                  <v:textbox style="mso-fit-shape-to-text:t" inset="0,0,0,0">
                    <w:txbxContent>
                      <w:p w14:paraId="4DEDBF3B" w14:textId="77777777" w:rsidR="001A56A5" w:rsidRPr="00301915" w:rsidRDefault="001A56A5" w:rsidP="009C3E5E">
                        <w:r>
                          <w:rPr>
                            <w:b/>
                            <w:bCs/>
                            <w:color w:val="000000"/>
                            <w:sz w:val="14"/>
                            <w:szCs w:val="14"/>
                          </w:rPr>
                          <w:t>Действие</w:t>
                        </w:r>
                      </w:p>
                    </w:txbxContent>
                  </v:textbox>
                </v:rect>
                <v:rect id="Rectangle 8355" o:spid="_x0000_s1266" style="position:absolute;left:27876;top:11728;width:3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" filled="f" stroked="f">
                  <v:textbox style="mso-fit-shape-to-text:t" inset="0,0,0,0">
                    <w:txbxContent>
                      <w:p w14:paraId="6017DCAC" w14:textId="77777777" w:rsidR="001A56A5" w:rsidRPr="00301915" w:rsidRDefault="001A56A5" w:rsidP="009C3E5E">
                        <w:r>
                          <w:rPr>
                            <w:b/>
                            <w:bCs/>
                            <w:color w:val="000000"/>
                            <w:sz w:val="14"/>
                            <w:szCs w:val="14"/>
                          </w:rPr>
                          <w:t>Действие</w:t>
                        </w:r>
                      </w:p>
                    </w:txbxContent>
                  </v:textbox>
                </v:rect>
                <v:rect id="Rectangle 8356" o:spid="_x0000_s1267" style="position:absolute;left:35255;top:10210;width:6470;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" filled="f" stroked="f">
                  <v:textbox inset="0,0,0,0">
                    <w:txbxContent>
                      <w:p w14:paraId="67AD21F6" w14:textId="77777777" w:rsidR="001A56A5" w:rsidRPr="00DC37A0" w:rsidRDefault="001A56A5" w:rsidP="009C3E5E">
                        <w:pPr>
                          <w:spacing w:line="120" w:lineRule="exact"/>
                          <w:jc w:val="center"/>
                          <w:rPr>
                            <w:b/>
                            <w:bCs/>
                            <w:sz w:val="10"/>
                            <w:szCs w:val="14"/>
                          </w:rPr>
                        </w:pPr>
                      </w:p>
                      <w:p w14:paraId="77FCC48A" w14:textId="77777777" w:rsidR="001A56A5" w:rsidRPr="00DC37A0" w:rsidRDefault="001A56A5" w:rsidP="009C3E5E">
                        <w:pPr>
                          <w:spacing w:line="192" w:lineRule="auto"/>
                          <w:jc w:val="center"/>
                          <w:rPr>
                            <w:b/>
                            <w:bCs/>
                            <w:sz w:val="14"/>
                            <w:szCs w:val="14"/>
                          </w:rPr>
                        </w:pPr>
                        <w:r w:rsidRPr="00DC37A0">
                          <w:rPr>
                            <w:b/>
                            <w:bCs/>
                            <w:sz w:val="14"/>
                            <w:szCs w:val="14"/>
                          </w:rPr>
                          <w:t xml:space="preserve">Прибор </w:t>
                        </w:r>
                      </w:p>
                      <w:p w14:paraId="370CCABC" w14:textId="77777777" w:rsidR="001A56A5" w:rsidRPr="00DC37A0" w:rsidRDefault="001A56A5" w:rsidP="009C3E5E">
                        <w:pPr>
                          <w:spacing w:line="192" w:lineRule="auto"/>
                          <w:jc w:val="center"/>
                          <w:rPr>
                            <w:b/>
                            <w:bCs/>
                            <w:sz w:val="14"/>
                            <w:szCs w:val="14"/>
                          </w:rPr>
                        </w:pPr>
                        <w:r w:rsidRPr="00DC37A0">
                          <w:rPr>
                            <w:b/>
                            <w:bCs/>
                            <w:sz w:val="14"/>
                            <w:szCs w:val="14"/>
                          </w:rPr>
                          <w:t xml:space="preserve">ночного </w:t>
                        </w:r>
                      </w:p>
                      <w:p w14:paraId="00CA57A8" w14:textId="77777777" w:rsidR="001A56A5" w:rsidRPr="00DC37A0" w:rsidRDefault="001A56A5" w:rsidP="009C3E5E">
                        <w:pPr>
                          <w:spacing w:line="192" w:lineRule="auto"/>
                          <w:jc w:val="center"/>
                          <w:rPr>
                            <w:b/>
                            <w:bCs/>
                            <w:sz w:val="14"/>
                            <w:szCs w:val="14"/>
                          </w:rPr>
                        </w:pPr>
                        <w:r w:rsidRPr="00DC37A0">
                          <w:rPr>
                            <w:b/>
                            <w:bCs/>
                            <w:sz w:val="14"/>
                            <w:szCs w:val="14"/>
                          </w:rPr>
                          <w:t xml:space="preserve">видения и </w:t>
                        </w:r>
                        <w:r w:rsidRPr="00DC37A0">
                          <w:rPr>
                            <w:b/>
                            <w:bCs/>
                            <w:sz w:val="14"/>
                            <w:szCs w:val="14"/>
                          </w:rPr>
                          <w:br/>
                          <w:t>задняя камера</w:t>
                        </w:r>
                      </w:p>
                    </w:txbxContent>
                  </v:textbox>
                </v:rect>
                <v:rect id="Rectangle 8357" o:spid="_x0000_s1268" style="position:absolute;left:35077;top:17354;width:7074;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" filled="f" stroked="f">
                  <v:textbox inset="0,0,0,0">
                    <w:txbxContent>
                      <w:p w14:paraId="003C276A" w14:textId="77777777" w:rsidR="001A56A5" w:rsidRPr="00DC37A0" w:rsidRDefault="001A56A5" w:rsidP="009C3E5E">
                        <w:pPr>
                          <w:spacing w:line="120" w:lineRule="exact"/>
                          <w:jc w:val="center"/>
                          <w:rPr>
                            <w:b/>
                            <w:bCs/>
                            <w:sz w:val="10"/>
                            <w:szCs w:val="14"/>
                          </w:rPr>
                        </w:pPr>
                      </w:p>
                      <w:p w14:paraId="1EC0BB4B" w14:textId="77777777" w:rsidR="001A56A5" w:rsidRPr="00DC37A0" w:rsidRDefault="001A56A5" w:rsidP="009C3E5E">
                        <w:pPr>
                          <w:spacing w:line="192" w:lineRule="auto"/>
                          <w:jc w:val="center"/>
                          <w:rPr>
                            <w:b/>
                            <w:bCs/>
                            <w:sz w:val="14"/>
                            <w:szCs w:val="14"/>
                          </w:rPr>
                        </w:pPr>
                        <w:r w:rsidRPr="00DC37A0">
                          <w:rPr>
                            <w:b/>
                            <w:bCs/>
                            <w:sz w:val="14"/>
                            <w:szCs w:val="14"/>
                          </w:rPr>
                          <w:t>Предупреждение о необходимости предотвращения столкновения</w:t>
                        </w:r>
                      </w:p>
                    </w:txbxContent>
                  </v:textbox>
                </v:rect>
                <v:rect id="Rectangle 8358" o:spid="_x0000_s1269" style="position:absolute;left:34925;top:24796;width:7219;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" filled="f" stroked="f">
                  <v:textbox inset="0,0,0,0">
                    <w:txbxContent>
                      <w:p w14:paraId="74C2BD6D" w14:textId="77777777" w:rsidR="001A56A5" w:rsidRPr="009C3E5E" w:rsidRDefault="001A56A5" w:rsidP="009C3E5E">
                        <w:pPr>
                          <w:spacing w:line="192" w:lineRule="auto"/>
                          <w:jc w:val="center"/>
                          <w:rPr>
                            <w:b/>
                            <w:bCs/>
                            <w:sz w:val="13"/>
                            <w:szCs w:val="13"/>
                          </w:rPr>
                        </w:pPr>
                        <w:r w:rsidRPr="009C3E5E">
                          <w:rPr>
                            <w:b/>
                            <w:bCs/>
                            <w:sz w:val="13"/>
                            <w:szCs w:val="13"/>
                          </w:rPr>
                          <w:t xml:space="preserve">Адаптивная </w:t>
                        </w:r>
                        <w:r w:rsidRPr="009C3E5E">
                          <w:rPr>
                            <w:b/>
                            <w:bCs/>
                            <w:sz w:val="13"/>
                            <w:szCs w:val="13"/>
                          </w:rPr>
                          <w:br/>
                          <w:t>система поддержания скорости и система экстренного торможения</w:t>
                        </w:r>
                      </w:p>
                    </w:txbxContent>
                  </v:textbox>
                </v:rect>
                <v:rect id="Прямоугольник 4429" o:spid="_x0000_s1270" style="position:absolute;left:10242;top:743;width:2400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i3xgAAAN0AAAAPAAAAZHJzL2Rvd25yZXYueG1sRI9Ba8JA&#10;FITvgv9heUJvuqkF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mxeIt8YAAADdAAAA&#10;DwAAAAAAAAAAAAAAAAAHAgAAZHJzL2Rvd25yZXYueG1sUEsFBgAAAAADAAMAtwAAAPoCAAAAAA==&#10;" filled="f" stroked="f">
                  <v:textbox inset="0,0,0,0">
                    <w:txbxContent>
                      <w:p w14:paraId="43E6BB65" w14:textId="77777777" w:rsidR="001A56A5" w:rsidRPr="00C73F71" w:rsidRDefault="001A56A5" w:rsidP="009C3E5E">
                        <w:pPr>
                          <w:jc w:val="center"/>
                        </w:pPr>
                        <w:r w:rsidRPr="00C73F71">
                          <w:rPr>
                            <w:b/>
                            <w:bCs/>
                            <w:color w:val="000000"/>
                          </w:rPr>
                          <w:t>Этапы в процессе управления</w:t>
                        </w:r>
                      </w:p>
                    </w:txbxContent>
                  </v:textbox>
                </v:rect>
                <w10:anchorlock/>
              </v:group>
            </w:pict>
          </mc:Fallback>
        </mc:AlternateContent>
      </w:r>
    </w:p>
    <w:p w14:paraId="3E87E842" w14:textId="77777777" w:rsidR="009C3E5E" w:rsidRPr="000E2F97" w:rsidRDefault="008F4084" w:rsidP="008F4084">
      <w:pPr>
        <w:pStyle w:val="HChG"/>
      </w:pPr>
      <w:r>
        <w:tab/>
      </w:r>
      <w:r w:rsidR="009C3E5E" w:rsidRPr="000E2F97">
        <w:t>2.</w:t>
      </w:r>
      <w:r w:rsidR="009C3E5E" w:rsidRPr="000E2F97">
        <w:tab/>
        <w:t>Человеческий фактор в развитии системы автоматизации</w:t>
      </w:r>
    </w:p>
    <w:p w14:paraId="7EE60A4F" w14:textId="77777777" w:rsidR="009C3E5E" w:rsidRPr="00BA03F4" w:rsidRDefault="005F5B66" w:rsidP="008F4084">
      <w:pPr>
        <w:pStyle w:val="SingleTxtG"/>
      </w:pPr>
      <w:r>
        <w:tab/>
      </w:r>
      <w:r w:rsidR="009C3E5E" w:rsidRPr="00BA03F4">
        <w:t>Оснащение транспортных средств компонентами автоматизации ставит множество проблем, имеющих отношение к человеческому фактору (см., например, Sheridan, 1992). Передовые технологии автоматизации могут радикально изменить задачу и роль водителя в процессе управления в условиях окружающей дорожно-транспортной ситуации. Помимо облегчения условий работы водителя, оснащение автомобилей компонентами автоматизации может также привести к снижению ее эффективности (Young &amp; Stanton, 1997). В следующих разделах кратко излагаются основные вопросы, связанные с автоматизацией задачи по управлению транспортным средством.</w:t>
      </w:r>
    </w:p>
    <w:p w14:paraId="5A266CD6" w14:textId="77777777" w:rsidR="009C3E5E" w:rsidRPr="000E2F97" w:rsidRDefault="008F4084" w:rsidP="008F4084">
      <w:pPr>
        <w:pStyle w:val="H1G"/>
      </w:pPr>
      <w:r>
        <w:lastRenderedPageBreak/>
        <w:tab/>
      </w:r>
      <w:r w:rsidR="009C3E5E" w:rsidRPr="000E2F97">
        <w:t>2.1</w:t>
      </w:r>
      <w:r w:rsidR="009C3E5E" w:rsidRPr="000E2F97">
        <w:tab/>
        <w:t>Рабочая нагрузка</w:t>
      </w:r>
    </w:p>
    <w:p w14:paraId="0F2A3C90" w14:textId="77777777" w:rsidR="009C3E5E" w:rsidRPr="00BA03F4" w:rsidRDefault="005F5B66" w:rsidP="008F4084">
      <w:pPr>
        <w:pStyle w:val="SingleTxtG"/>
      </w:pPr>
      <w:r>
        <w:tab/>
      </w:r>
      <w:r w:rsidR="009C3E5E" w:rsidRPr="00BA03F4">
        <w:t>Психологическая нагрузка на водителя – центральная проблема в области автоматизации. В этой связи высказывалась мысль о том, что автоматизация оказывает на психологическую нагрузку двоякое воздействие (Stanton, Young &amp; Walker, 2007). В</w:t>
      </w:r>
      <w:r w:rsidR="007D0902">
        <w:t> </w:t>
      </w:r>
      <w:r w:rsidR="009C3E5E" w:rsidRPr="00BA03F4">
        <w:t xml:space="preserve">некоторых ситуациях системы автоматизации могут снизить рабочую нагрузку на водителя, если они позволяют взять на себя его функции управления; однако в других ситуациях, например в случае попытки отследить, что они делают в данный момент, это может потребовать от него быть более внимательным и тем самым повысить психологическую нагрузку. В первом случае сокращение количества функций управления может привести к </w:t>
      </w:r>
      <w:r w:rsidR="009C3E5E" w:rsidRPr="00BA03F4">
        <w:rPr>
          <w:i/>
        </w:rPr>
        <w:t>чрезмерному снижению</w:t>
      </w:r>
      <w:r w:rsidR="009C3E5E" w:rsidRPr="00BA03F4">
        <w:t xml:space="preserve"> нагрузки на водителя в связи с тем, что необходимость оставаться внимательным будет менее настоятельной. Во</w:t>
      </w:r>
      <w:r w:rsidR="007D0902">
        <w:t> </w:t>
      </w:r>
      <w:r w:rsidR="009C3E5E" w:rsidRPr="00BA03F4">
        <w:t xml:space="preserve">втором случае это может привести к </w:t>
      </w:r>
      <w:r w:rsidR="009C3E5E" w:rsidRPr="00BA03F4">
        <w:rPr>
          <w:i/>
        </w:rPr>
        <w:t>чрезмерному повышению</w:t>
      </w:r>
      <w:r w:rsidR="009C3E5E" w:rsidRPr="00BA03F4">
        <w:t xml:space="preserve"> нагрузки, что может произойти в условиях сбоя в работе системы или в том случае, если водитель не знаком с принципами ее работы (Brook-Carter &amp; Parkes, 2000). Как чрезмерное повышение, так и чрезмерное снижение нагрузки может оказать пагубное воздействие на эффективность управления (Stanton et al., 2007).</w:t>
      </w:r>
    </w:p>
    <w:p w14:paraId="62622C96" w14:textId="77777777" w:rsidR="009C3E5E" w:rsidRPr="00BA03F4" w:rsidRDefault="005F5B66" w:rsidP="008F4084">
      <w:pPr>
        <w:pStyle w:val="SingleTxtG"/>
      </w:pPr>
      <w:r>
        <w:tab/>
      </w:r>
      <w:r w:rsidR="009C3E5E" w:rsidRPr="00BA03F4">
        <w:t>Цель автоматизации обычно состоит в снижении рабочей нагрузки, однако в том случае, когда данный уровень автоматизации приводит к снижению психологической нагрузки на водителя до состояния самоуспокоенности, возникает возможность того, что при отказе той или иной системы водитель столкнется с необходимостью мгновенно решить задачу по предотвращению ДТП. В</w:t>
      </w:r>
      <w:r w:rsidR="007D0902">
        <w:t xml:space="preserve"> </w:t>
      </w:r>
      <w:r w:rsidR="009C3E5E" w:rsidRPr="00BA03F4">
        <w:t>некоторых случаях водитель окажется не в состоянии справиться с этой ситуацией, что приведет к аварии (Young</w:t>
      </w:r>
      <w:r w:rsidR="007D0902">
        <w:t> </w:t>
      </w:r>
      <w:r w:rsidR="009C3E5E" w:rsidRPr="00BA03F4">
        <w:t xml:space="preserve">&amp; Stanton, 1997). ССПВ может взять на себя значительную долю рабочей нагрузки, что приведет к преувеличению эффективности системы со стороны водителей и, как следствие, к более пассивному стилю вождения. Более расслабленное или пассивное состояние может вызвать дополнительные проблемы, такие как монотонность и усталость (Thiffault &amp; Bergeron, 2003). </w:t>
      </w:r>
    </w:p>
    <w:p w14:paraId="6B55733F" w14:textId="77777777" w:rsidR="009C3E5E" w:rsidRPr="00BA03F4" w:rsidRDefault="005F5B66" w:rsidP="008F4084">
      <w:pPr>
        <w:pStyle w:val="SingleTxtG"/>
      </w:pPr>
      <w:r>
        <w:tab/>
      </w:r>
      <w:r w:rsidR="009C3E5E" w:rsidRPr="00BA03F4">
        <w:t xml:space="preserve">Автоматизация может отрицательно сказаться на осознанном восприятии ситуации и времени реагирования, поскольку водитель может оказаться </w:t>
      </w:r>
      <w:r w:rsidR="00881D21">
        <w:t>«</w:t>
      </w:r>
      <w:r w:rsidR="009C3E5E" w:rsidRPr="00BA03F4">
        <w:t>вне контура управления</w:t>
      </w:r>
      <w:r w:rsidR="00881D21">
        <w:t>»</w:t>
      </w:r>
      <w:r w:rsidR="009C3E5E" w:rsidRPr="00BA03F4">
        <w:t xml:space="preserve">. В случае применения систем автоматизации водители обычно прилагают меньше усилий, а психофизиологическим последствием снижения активности является снижение бдительности. Возможен и вариант, что водители, которые остаются настороже, могут воспользоваться этим снижением нагрузки для того, чтобы делать что-либо другое (например, выполнять несколько задач). В этой связи была высказана идея о том, что базовая цель должна состоять не в снижении рабочей нагрузки, а в ее оптимизации, что предполагает обеспечение сбалансированности требований, обусловленных данной задачей, и ресурсов со стороны оператора </w:t>
      </w:r>
      <w:r w:rsidR="007D0902">
        <w:br/>
      </w:r>
      <w:r w:rsidR="009C3E5E" w:rsidRPr="00BA03F4">
        <w:t>(Young &amp; Stanton, 1997; Reichart, 1993; Rumar, 1993).</w:t>
      </w:r>
    </w:p>
    <w:p w14:paraId="48332249" w14:textId="77777777" w:rsidR="009C3E5E" w:rsidRPr="000E2F97" w:rsidRDefault="008F4084" w:rsidP="008F4084">
      <w:pPr>
        <w:pStyle w:val="H1G"/>
      </w:pPr>
      <w:r>
        <w:tab/>
      </w:r>
      <w:r w:rsidR="009C3E5E" w:rsidRPr="000E2F97">
        <w:t>2.2</w:t>
      </w:r>
      <w:r w:rsidR="009C3E5E" w:rsidRPr="000E2F97">
        <w:tab/>
        <w:t>Доверие</w:t>
      </w:r>
    </w:p>
    <w:p w14:paraId="6CB721A9" w14:textId="77777777" w:rsidR="009C3E5E" w:rsidRPr="00BA03F4" w:rsidRDefault="005F5B66" w:rsidP="008F4084">
      <w:pPr>
        <w:pStyle w:val="SingleTxtG"/>
      </w:pPr>
      <w:r>
        <w:rPr>
          <w:bCs/>
        </w:rPr>
        <w:tab/>
      </w:r>
      <w:r w:rsidR="009C3E5E" w:rsidRPr="00BA03F4">
        <w:rPr>
          <w:bCs/>
        </w:rPr>
        <w:t>Расчет на надежность автоматизации в значительной мере определяется доверием к ней. В своей работе Ли и Си (</w:t>
      </w:r>
      <w:r w:rsidR="009C3E5E" w:rsidRPr="00BA03F4">
        <w:t xml:space="preserve">2004 год) утверждали следующее: </w:t>
      </w:r>
      <w:r w:rsidR="00881D21">
        <w:t>«</w:t>
      </w:r>
      <w:r w:rsidR="009C3E5E" w:rsidRPr="00BA03F4">
        <w:t>Люди, как правило, полагаются на системы автоматизации, которым они доверяют, и пренебрегают теми, которым они, как правило, не доверяют</w:t>
      </w:r>
      <w:r w:rsidR="00881D21">
        <w:t>»</w:t>
      </w:r>
      <w:r w:rsidR="009C3E5E" w:rsidRPr="00BA03F4">
        <w:t xml:space="preserve"> (стр. 51 английского текста). Слишком слабое доверие к данной технологии может привести к ее игнорированию и, как следствие, к отрицанию ее преимуществ; в то же время слишком большое доверие может привести к тому, что оператор попадет в слишком большую зависимость от данной системы автоматизации (Parasuraman &amp; Riley, 1997). Иными словами, водители могут не очень доверять автоматизированным системам содействия и по этой причине не использовать их в полной мере. С другой стороны, они могут слишком доверять этим системам и, как следствие, слишком полагаться на них. Как правило, доверие в значительной мере определяется восприятием данной системы водителем. Более конкретно, если данная система воспринимается как более </w:t>
      </w:r>
      <w:r w:rsidR="009C3E5E" w:rsidRPr="00BA03F4">
        <w:lastRenderedPageBreak/>
        <w:t xml:space="preserve">эффективная для выполнения данной задачи, то водитель будет доверять ей и полагаться на нее, и наоборот (Young, 2008). </w:t>
      </w:r>
    </w:p>
    <w:p w14:paraId="489333C0" w14:textId="77777777" w:rsidR="009C3E5E" w:rsidRPr="00BA03F4" w:rsidRDefault="005F5B66" w:rsidP="008F4084">
      <w:pPr>
        <w:pStyle w:val="SingleTxtG"/>
      </w:pPr>
      <w:r>
        <w:tab/>
      </w:r>
      <w:r w:rsidR="009C3E5E" w:rsidRPr="00BA03F4">
        <w:t>Вместе с тем доверие обычно рассматривается как исторически формируемое мнение, которое изменяется с течением времени (Lee &amp; See, 2004). Кроме того, это развитие доверия будет происходить по-разному в зависимости от систем, которые используются в нормальных и критических условиях управления. В нормальных условиях управления доверие может привести к тому, что водитель будет в значительной степени полагаться на данную систему, если он ее воспринимает в качестве надежной во времени. В критических условиях управления водители могут не иметь возможности проверить данную систему и сформировать в себе чувство уверенности, которое необходимо для того, чтобы доверять системам, которые самостоятельно осуществляют маневры в случае критической ситуации с точки зрения безопасности.</w:t>
      </w:r>
    </w:p>
    <w:p w14:paraId="52352132" w14:textId="77777777" w:rsidR="009C3E5E" w:rsidRPr="00BA03F4" w:rsidRDefault="005F5B66" w:rsidP="008F4084">
      <w:pPr>
        <w:pStyle w:val="SingleTxtG"/>
      </w:pPr>
      <w:r>
        <w:tab/>
      </w:r>
      <w:r w:rsidR="009C3E5E" w:rsidRPr="00BA03F4">
        <w:t xml:space="preserve">Рудин-Браун и Паркер </w:t>
      </w:r>
      <w:r w:rsidR="009C3E5E" w:rsidRPr="00BA03F4">
        <w:rPr>
          <w:bCs/>
        </w:rPr>
        <w:t>(</w:t>
      </w:r>
      <w:r w:rsidR="009C3E5E" w:rsidRPr="00BA03F4">
        <w:t>2004 год) проверяли уровень доверия водителей к системам АСС до и после их использования и пришли к выводу о том, что уровень доверия к АСС существенно повышался после того, как они сами проверяли действие этой системы. По этой причине важно создавать те автоматизированные системы, которые заслуживают доверия. Надлежащее чувство доверия и надежности формируется на основе того, насколько доводятся до сознания водителя возможности данной системы автоматизации. Именно поэтому необходима осведомленность и подготовка водителей (Lee &amp; See, 2004).</w:t>
      </w:r>
    </w:p>
    <w:p w14:paraId="5B4749D6" w14:textId="77777777" w:rsidR="009C3E5E" w:rsidRPr="000E2F97" w:rsidRDefault="008F4084" w:rsidP="008F4084">
      <w:pPr>
        <w:pStyle w:val="H1G"/>
      </w:pPr>
      <w:r>
        <w:tab/>
      </w:r>
      <w:r w:rsidR="009C3E5E" w:rsidRPr="000E2F97">
        <w:t>2.3</w:t>
      </w:r>
      <w:r w:rsidR="009C3E5E" w:rsidRPr="000E2F97">
        <w:tab/>
        <w:t>Адаптация</w:t>
      </w:r>
    </w:p>
    <w:p w14:paraId="58E88C4E" w14:textId="77777777" w:rsidR="009C3E5E" w:rsidRPr="00BA03F4" w:rsidRDefault="005F5B66" w:rsidP="008F4084">
      <w:pPr>
        <w:pStyle w:val="SingleTxtG"/>
      </w:pPr>
      <w:r>
        <w:tab/>
      </w:r>
      <w:r w:rsidR="009C3E5E" w:rsidRPr="00BA03F4">
        <w:t xml:space="preserve">Что касается адаптации поведения, то, как и в случае любых изменений в условиях управления транспортным средством, внедрение в практику ССПВ может привести к изменениям в поведении водителей. Изменения в поведении, обусловленные применением ССПВ, – одна из важнейших проблем в плане эффективности и безопасности этих систем. Адаптация поведения представляет собой </w:t>
      </w:r>
      <w:r w:rsidR="00881D21">
        <w:t>«</w:t>
      </w:r>
      <w:r w:rsidR="009C3E5E" w:rsidRPr="00BA03F4">
        <w:t>непреднамеренное поведение, которое проявляется после введения в действие соответствующих изменений в систему автотранспорта</w:t>
      </w:r>
      <w:r w:rsidR="00881D21">
        <w:t>»</w:t>
      </w:r>
      <w:r w:rsidR="009C3E5E" w:rsidRPr="00BA03F4">
        <w:t xml:space="preserve"> (Brook-Carter &amp; Parkes, 2000; OECD, 1990). Эти негативные аспекты адаптации могут ограничить некоторые из предусмотренных результатов ССПВ с точки зрения безопасности. Например, может оказаться, что ССПВ возьмет на себя значительную часть рабочей нагрузки, что в итоге может привести к тому, что водители будут переоценивать возможности системы и, как следствие, будут вести себя во время вождения более пассивно. </w:t>
      </w:r>
    </w:p>
    <w:p w14:paraId="6C5B65F3" w14:textId="77777777" w:rsidR="009C3E5E" w:rsidRPr="000E2F97" w:rsidRDefault="008F4084" w:rsidP="008F4084">
      <w:pPr>
        <w:pStyle w:val="HChG"/>
      </w:pPr>
      <w:bookmarkStart w:id="33" w:name="_Toc263771864"/>
      <w:bookmarkStart w:id="34" w:name="_Toc377654891"/>
      <w:r>
        <w:tab/>
      </w:r>
      <w:r w:rsidR="009C3E5E" w:rsidRPr="000E2F97">
        <w:t>3.</w:t>
      </w:r>
      <w:r w:rsidR="009C3E5E" w:rsidRPr="000E2F97">
        <w:tab/>
      </w:r>
      <w:bookmarkEnd w:id="33"/>
      <w:bookmarkEnd w:id="34"/>
      <w:r w:rsidR="009C3E5E" w:rsidRPr="000E2F97">
        <w:t>Включенность водителя в контур управления</w:t>
      </w:r>
    </w:p>
    <w:p w14:paraId="0962FE69" w14:textId="77777777" w:rsidR="009C3E5E" w:rsidRPr="00BA03F4" w:rsidRDefault="005F5B66" w:rsidP="008F4084">
      <w:pPr>
        <w:pStyle w:val="SingleTxtG"/>
      </w:pPr>
      <w:r>
        <w:tab/>
      </w:r>
      <w:r w:rsidR="009C3E5E" w:rsidRPr="00BA03F4">
        <w:t xml:space="preserve">Понятие </w:t>
      </w:r>
      <w:r w:rsidR="00881D21">
        <w:t>«</w:t>
      </w:r>
      <w:r w:rsidR="009C3E5E" w:rsidRPr="00BA03F4">
        <w:t>включенность водителя в контур управления</w:t>
      </w:r>
      <w:r w:rsidR="00881D21">
        <w:t>»</w:t>
      </w:r>
      <w:r w:rsidR="009C3E5E" w:rsidRPr="00BA03F4">
        <w:t xml:space="preserve"> означает, что водитель непосредственно участвует в процессе управления и понимает состояние транспортного средства и ситуацию на дороге. Быть включенным в контур управления в данном случае означает, что водитель играет активную роль в системе </w:t>
      </w:r>
      <w:r w:rsidR="00881D21">
        <w:t>«</w:t>
      </w:r>
      <w:r w:rsidR="009C3E5E" w:rsidRPr="00BA03F4">
        <w:t>водитель–транспортное средство</w:t>
      </w:r>
      <w:r w:rsidR="00881D21">
        <w:t>»</w:t>
      </w:r>
      <w:r w:rsidR="009C3E5E" w:rsidRPr="00BA03F4">
        <w:t xml:space="preserve"> (см. рис. 1 и 2). Он активно следит за информацией, выявляет возникающие ситуации, принимает решения и в случае необходимости реагирует на эти ситуации. Напротив, </w:t>
      </w:r>
      <w:r w:rsidR="00881D21">
        <w:t>«</w:t>
      </w:r>
      <w:r w:rsidR="009C3E5E" w:rsidRPr="00BA03F4">
        <w:t>быть вне контура управления</w:t>
      </w:r>
      <w:r w:rsidR="00881D21">
        <w:t>»</w:t>
      </w:r>
      <w:r w:rsidR="009C3E5E" w:rsidRPr="00BA03F4">
        <w:t xml:space="preserve"> означает, что водитель не сразу вникает в состояние транспортного средства и ситуацию на дороге, поскольку он неактивен в отслеживании информации, принятии решений или участии в выполнении стоящей перед ним задачи (Kienle et al., 2009). Такое состояние водителя вне контура управления является причиной снижения способности выявлять сбои в работе системы и реагировать на них вручную (Endsley &amp; Kiris, 1995).</w:t>
      </w:r>
    </w:p>
    <w:p w14:paraId="35C6C19C" w14:textId="77777777" w:rsidR="009C3E5E" w:rsidRPr="00BA03F4" w:rsidRDefault="005F5B66" w:rsidP="008F4084">
      <w:pPr>
        <w:pStyle w:val="SingleTxtG"/>
      </w:pPr>
      <w:r>
        <w:tab/>
      </w:r>
      <w:r w:rsidR="009C3E5E" w:rsidRPr="00BA03F4">
        <w:t>Венская конвенция о дорожном движении – договор, принятый в 1968 году,</w:t>
      </w:r>
      <w:r w:rsidR="007D0902">
        <w:t xml:space="preserve"> </w:t>
      </w:r>
      <w:r w:rsidR="009C3E5E" w:rsidRPr="00BA03F4">
        <w:t xml:space="preserve">– имела целью повысить безопасность дорожного движения посредством стандартизации единообразных правил дорожного движения на международном уровне. Некоторые статьи Венской конвенции имеют прямое отношение к теме </w:t>
      </w:r>
      <w:r w:rsidR="009C3E5E" w:rsidRPr="00BA03F4">
        <w:lastRenderedPageBreak/>
        <w:t>обсуждения системы автоматизации и контроля на транспортных средствах. Более конкретно, статьи 8 и 13 предусматривают, что водители должны быть всегда в состоянии управлять своим транспортным средством. В случае некоторых автономных функций это может происходить не всегда. В настоящее время обсуждается вопрос соответствия между Венской конвенцией и техническими правилами, касающимися транспортных средств, которые были разработаны WP.29 и</w:t>
      </w:r>
      <w:r>
        <w:rPr>
          <w:lang w:val="en-US"/>
        </w:rPr>
        <w:t> </w:t>
      </w:r>
      <w:r w:rsidR="009C3E5E" w:rsidRPr="00BA03F4">
        <w:t>WP.1 (Рабочая группа по безопасности дорожного движения)</w:t>
      </w:r>
      <w:r w:rsidR="009C3E5E" w:rsidRPr="00BA03F4">
        <w:rPr>
          <w:sz w:val="18"/>
          <w:vertAlign w:val="superscript"/>
        </w:rPr>
        <w:footnoteReference w:id="20"/>
      </w:r>
      <w:r w:rsidR="009C3E5E" w:rsidRPr="00BA03F4">
        <w:t>. Некоторые страны, такие как Соединенные Штаты и Канада, не подписали этот договор.</w:t>
      </w:r>
    </w:p>
    <w:p w14:paraId="24FE51BE" w14:textId="77777777" w:rsidR="009C3E5E" w:rsidRPr="00BA03F4" w:rsidRDefault="005F5B66" w:rsidP="008F4084">
      <w:pPr>
        <w:pStyle w:val="SingleTxtG"/>
      </w:pPr>
      <w:r>
        <w:tab/>
      </w:r>
      <w:r w:rsidR="009C3E5E" w:rsidRPr="00BA03F4">
        <w:t xml:space="preserve">Провести грань между состояниями </w:t>
      </w:r>
      <w:r w:rsidR="00881D21">
        <w:t>«</w:t>
      </w:r>
      <w:r w:rsidR="009C3E5E" w:rsidRPr="00BA03F4">
        <w:t>включенность в контур управления</w:t>
      </w:r>
      <w:r w:rsidR="00881D21">
        <w:t>»</w:t>
      </w:r>
      <w:r w:rsidR="009C3E5E" w:rsidRPr="00BA03F4">
        <w:t xml:space="preserve"> и </w:t>
      </w:r>
      <w:r w:rsidR="00881D21">
        <w:t>«</w:t>
      </w:r>
      <w:r w:rsidR="009C3E5E" w:rsidRPr="00BA03F4">
        <w:t>невключенность в контур управления</w:t>
      </w:r>
      <w:r w:rsidR="00881D21">
        <w:t>»</w:t>
      </w:r>
      <w:r w:rsidR="009C3E5E" w:rsidRPr="00BA03F4">
        <w:t xml:space="preserve"> будет нелегко. Например, выполнение задачи по контролю за работой систем и за окружающей обстановкой может оказаться </w:t>
      </w:r>
      <w:r w:rsidR="00881D21">
        <w:t>«</w:t>
      </w:r>
      <w:r w:rsidR="009C3E5E" w:rsidRPr="00BA03F4">
        <w:t>вне контура управления</w:t>
      </w:r>
      <w:r w:rsidR="00881D21">
        <w:t>»</w:t>
      </w:r>
      <w:r w:rsidR="009C3E5E" w:rsidRPr="00BA03F4">
        <w:t xml:space="preserve">, если внимание водителя отвлекается от ситуации на данный момент, но оно будет иметь элемент </w:t>
      </w:r>
      <w:r w:rsidR="00881D21">
        <w:t>«</w:t>
      </w:r>
      <w:r w:rsidR="009C3E5E" w:rsidRPr="00BA03F4">
        <w:t>включенности</w:t>
      </w:r>
      <w:r w:rsidR="00881D21">
        <w:t>»</w:t>
      </w:r>
      <w:r w:rsidR="009C3E5E" w:rsidRPr="00BA03F4">
        <w:t xml:space="preserve">, если он следит за ней внимательно. Это означает, что эта грань может смещаться в зависимости от того, насколько водитель вникает в ситуацию с управлением автомобилем. </w:t>
      </w:r>
    </w:p>
    <w:p w14:paraId="4B92B838" w14:textId="77777777" w:rsidR="009C3E5E" w:rsidRPr="00BA03F4" w:rsidRDefault="005F5B66" w:rsidP="008F4084">
      <w:pPr>
        <w:pStyle w:val="SingleTxtG"/>
      </w:pPr>
      <w:r>
        <w:tab/>
      </w:r>
      <w:r w:rsidR="009C3E5E" w:rsidRPr="00BA03F4">
        <w:t xml:space="preserve">Автоматизация может иметь прямое отношение к возможным причинно-следственным связям, обусловленным состоянием </w:t>
      </w:r>
      <w:r w:rsidR="00881D21">
        <w:t>«</w:t>
      </w:r>
      <w:r w:rsidR="009C3E5E" w:rsidRPr="00BA03F4">
        <w:t>вне контура управления</w:t>
      </w:r>
      <w:r w:rsidR="00881D21">
        <w:t>»</w:t>
      </w:r>
      <w:r w:rsidR="009C3E5E" w:rsidRPr="00BA03F4">
        <w:t xml:space="preserve">. Одним из случаев, в которых ССПВ может поставить водителя </w:t>
      </w:r>
      <w:r w:rsidR="00881D21">
        <w:t>«</w:t>
      </w:r>
      <w:r w:rsidR="009C3E5E" w:rsidRPr="00BA03F4">
        <w:t>вне контура управления</w:t>
      </w:r>
      <w:r w:rsidR="00881D21">
        <w:t>»</w:t>
      </w:r>
      <w:r w:rsidR="009C3E5E" w:rsidRPr="00BA03F4">
        <w:t xml:space="preserve">, может явиться использование системы удержания транспортного средства в пределах полосы движения в сочетании с АСС. Если водители следят за показаниями приборов транспортного средства всего лишь время от времени, вместо того чтобы постоянно держать эти показания под контролем, они могут оказаться </w:t>
      </w:r>
      <w:r w:rsidR="00881D21">
        <w:t>«</w:t>
      </w:r>
      <w:r w:rsidR="009C3E5E" w:rsidRPr="00BA03F4">
        <w:t>вне контура управления</w:t>
      </w:r>
      <w:r w:rsidR="00881D21">
        <w:t>»</w:t>
      </w:r>
      <w:r w:rsidR="009C3E5E" w:rsidRPr="00BA03F4">
        <w:t>. Неспособность заметить опасность может быть обусловлена замешательством в связи с недопониманием реакции системы предупреждения на данную опасность. Как правило, когда человек не вникает в ситуацию, он слабо контролирует выполнение возложенных на него задач (Bainbridge, 1987).</w:t>
      </w:r>
    </w:p>
    <w:p w14:paraId="56B22026" w14:textId="77777777" w:rsidR="009C3E5E" w:rsidRPr="00BA03F4" w:rsidRDefault="005F5B66" w:rsidP="008F4084">
      <w:pPr>
        <w:pStyle w:val="SingleTxtG"/>
      </w:pPr>
      <w:r>
        <w:tab/>
      </w:r>
      <w:r w:rsidR="009C3E5E" w:rsidRPr="00BA03F4">
        <w:t>Выводы исследований по воздействию бортовых автоматических систем на понимание дорожно-транспортной ситуации неоднозначны. Например, Стантон и Юнг (2005 год) пришли к выводу о том, что понимание дорожно-транспортной ситуации в результате использования АСС теряет свою четкость. Аналогичным образом, Рудин-Браун и другие авторы (2004 год) сделали заключение о том, что в процессе использования АСС водители, как правило, переводят свое внимание со своей основной задачи по управлению на какую-либо вторичную задачу (например, использование бортового устройства телематики). Вместе с тем Ма и Кабер (2005 год) пришли к выводу о том, что в общем и целом бортовые автоматические системы позволяют улучшить восприятие ситуации в процессе управления транспортным средством. Они сообщили, что использование системы АСС улучшает восприятие ситуации в процессе управления в типичных условиях движения и снижает психологическую нагрузку на водителя.</w:t>
      </w:r>
    </w:p>
    <w:p w14:paraId="0A88298D" w14:textId="77777777" w:rsidR="009C3E5E" w:rsidRPr="00BA03F4" w:rsidRDefault="005F5B66" w:rsidP="008F4084">
      <w:pPr>
        <w:pStyle w:val="SingleTxtG"/>
      </w:pPr>
      <w:r>
        <w:tab/>
      </w:r>
      <w:r w:rsidR="009C3E5E" w:rsidRPr="00BA03F4">
        <w:t>Постоянная включенность водителя в контур управления также имеет самое непосредственное отношение к возникновению дорожно-транспортных инцидентов, в случае которых четкое восприятие водителем дорожно-транспортной ситуации имеет для него чрезвычайно важное значение, позволяя ему эффективно справляться с ней. В этой связи одна из важнейших целей в исследовании ССПВ состоит в том, чтобы определить оптимальные способы сохранения состояния включенности водителя в контур управления в процессе использования автоматических систем. Одна из предпосылок, которая строится на указанных выше человеческих факторах, проявляющихся в случае бортовых систем автоматизации, состоит в том, что активность участия водителя в управлении автомобилем в типичных условиях управления будет сохраняться на оптимальном уровне, если:</w:t>
      </w:r>
    </w:p>
    <w:p w14:paraId="24AEAE3D" w14:textId="77777777" w:rsidR="009C3E5E" w:rsidRPr="00BA03F4" w:rsidRDefault="009C3E5E" w:rsidP="008F4084">
      <w:pPr>
        <w:pStyle w:val="SingleTxtG"/>
      </w:pPr>
      <w:r w:rsidRPr="00BA03F4">
        <w:t>a)</w:t>
      </w:r>
      <w:r w:rsidRPr="00BA03F4">
        <w:tab/>
        <w:t>психологическая нагрузка будет оставаться на умеренном уровне;</w:t>
      </w:r>
    </w:p>
    <w:p w14:paraId="5C5F0D7C" w14:textId="77777777" w:rsidR="009C3E5E" w:rsidRPr="00BA03F4" w:rsidRDefault="009C3E5E" w:rsidP="008F4084">
      <w:pPr>
        <w:pStyle w:val="SingleTxtG"/>
      </w:pPr>
      <w:r w:rsidRPr="00BA03F4">
        <w:lastRenderedPageBreak/>
        <w:t>b)</w:t>
      </w:r>
      <w:r w:rsidRPr="00BA03F4">
        <w:tab/>
        <w:t>водители будут держать ситуацию под контролем в течение всего рейса;</w:t>
      </w:r>
    </w:p>
    <w:p w14:paraId="45953825" w14:textId="77777777" w:rsidR="009C3E5E" w:rsidRPr="00BA03F4" w:rsidRDefault="009C3E5E" w:rsidP="008F4084">
      <w:pPr>
        <w:pStyle w:val="SingleTxtG"/>
      </w:pPr>
      <w:r w:rsidRPr="00BA03F4">
        <w:t>c)</w:t>
      </w:r>
      <w:r w:rsidRPr="00BA03F4">
        <w:tab/>
        <w:t>водители будут испытывать чувство доверия к автоматическим системам; и</w:t>
      </w:r>
    </w:p>
    <w:p w14:paraId="0897C514" w14:textId="77777777" w:rsidR="009C3E5E" w:rsidRPr="00BA03F4" w:rsidRDefault="009C3E5E" w:rsidP="008F4084">
      <w:pPr>
        <w:pStyle w:val="SingleTxtG"/>
        <w:ind w:left="1701" w:hanging="567"/>
      </w:pPr>
      <w:r w:rsidRPr="00BA03F4">
        <w:t>d)</w:t>
      </w:r>
      <w:r w:rsidRPr="00BA03F4">
        <w:tab/>
        <w:t>не будет происходить адаптации поведения (компенсирующие виды поведения).</w:t>
      </w:r>
    </w:p>
    <w:p w14:paraId="41703761" w14:textId="77777777" w:rsidR="009C3E5E" w:rsidRPr="00BA03F4" w:rsidRDefault="008B251C" w:rsidP="008F4084">
      <w:pPr>
        <w:pStyle w:val="SingleTxtG"/>
      </w:pPr>
      <w:r>
        <w:tab/>
      </w:r>
      <w:r w:rsidR="009C3E5E" w:rsidRPr="00BA03F4">
        <w:t xml:space="preserve">Автоматические бортовые автотранспортные системы, спроектированные и разработанные на основе принципов управления, будут содействовать выполнению задачи по управлению автомобилем и повышать эффективность этой работы. Кроме того, обеспечение такого положения, при котором в процессе разработки ССПВ водители должным образом информируются и остаются уверенными в себе, позволит избежать (или ограничить) ошибки, обусловленные проблемами, связанными с невключенностью в контур управления. </w:t>
      </w:r>
    </w:p>
    <w:p w14:paraId="0909570A" w14:textId="77777777" w:rsidR="009C3E5E" w:rsidRPr="000E2F97" w:rsidRDefault="008F4084" w:rsidP="008F4084">
      <w:pPr>
        <w:pStyle w:val="HChG"/>
      </w:pPr>
      <w:bookmarkStart w:id="35" w:name="_Toc377654892"/>
      <w:r>
        <w:tab/>
      </w:r>
      <w:r w:rsidR="009C3E5E" w:rsidRPr="000E2F97">
        <w:t>4.</w:t>
      </w:r>
      <w:r w:rsidR="009C3E5E" w:rsidRPr="000E2F97">
        <w:tab/>
        <w:t>Будущая работа</w:t>
      </w:r>
      <w:bookmarkEnd w:id="35"/>
    </w:p>
    <w:p w14:paraId="465CC318" w14:textId="77777777" w:rsidR="009C3E5E" w:rsidRPr="00BA03F4" w:rsidRDefault="008B251C" w:rsidP="008F4084">
      <w:pPr>
        <w:pStyle w:val="SingleTxtG"/>
      </w:pPr>
      <w:r>
        <w:tab/>
      </w:r>
      <w:r w:rsidR="009C3E5E" w:rsidRPr="00BA03F4">
        <w:t>Хотя автоматизация позволит сделать управление автомобилем более удобным и безопасным, тем не менее она также вызывает некоторые опасения по поводу того, что в итоге водитель, возможно, будет менее четко осознавать дорожно-транспортную ситуацию и что это приведет к увеличению риска. Для надлежащей разработки систем бортовой автоматизации на транспортных средствах необходимо будет расширять дальнейшую научно-исследовательскую работу по следующим направлениям:</w:t>
      </w:r>
    </w:p>
    <w:p w14:paraId="6FB54CDA" w14:textId="77777777" w:rsidR="009C3E5E" w:rsidRPr="00BA03F4" w:rsidRDefault="009C3E5E" w:rsidP="008F4084">
      <w:pPr>
        <w:pStyle w:val="SingleTxtG"/>
        <w:ind w:left="1701" w:hanging="567"/>
      </w:pPr>
      <w:r w:rsidRPr="00BA03F4">
        <w:t>a)</w:t>
      </w:r>
      <w:r w:rsidRPr="00BA03F4">
        <w:tab/>
        <w:t>разработка методов измерения осознанности ситуации водителем в контексте управления транспортным средством, выяснения того, как она меняется, оценки предпочитаемого уровня такой осознанности и ее поддержания на этом уровне;</w:t>
      </w:r>
    </w:p>
    <w:p w14:paraId="19523EEF" w14:textId="77777777" w:rsidR="009C3E5E" w:rsidRPr="00BA03F4" w:rsidRDefault="009C3E5E" w:rsidP="008F4084">
      <w:pPr>
        <w:pStyle w:val="SingleTxtG"/>
        <w:ind w:left="1701" w:hanging="567"/>
      </w:pPr>
      <w:r w:rsidRPr="00BA03F4">
        <w:t>b)</w:t>
      </w:r>
      <w:r w:rsidRPr="00BA03F4">
        <w:tab/>
        <w:t xml:space="preserve">выяснение того, что представляет собой чрезмерное снижение или чрезмерное повышение нагрузки, и каким образом ее можно измерить, а также как можно избежать чрезмерной зависимости в связи с изменением поведения водителя в результате адаптации; </w:t>
      </w:r>
    </w:p>
    <w:p w14:paraId="0345147F" w14:textId="77777777" w:rsidR="009C3E5E" w:rsidRPr="00BA03F4" w:rsidRDefault="009C3E5E" w:rsidP="008F4084">
      <w:pPr>
        <w:pStyle w:val="SingleTxtG"/>
        <w:ind w:left="1701" w:hanging="567"/>
      </w:pPr>
      <w:r w:rsidRPr="00BA03F4">
        <w:t>c)</w:t>
      </w:r>
      <w:r w:rsidRPr="00BA03F4">
        <w:tab/>
        <w:t>изучить, каким образом сохранить ответственность за управление транспортным средством в результате существенного повышения уровня автоматизации.</w:t>
      </w:r>
    </w:p>
    <w:p w14:paraId="0C2FEC0F" w14:textId="77777777" w:rsidR="009C3E5E" w:rsidRPr="000E2F97" w:rsidRDefault="008F4084" w:rsidP="008F4084">
      <w:pPr>
        <w:pStyle w:val="HChG"/>
        <w:rPr>
          <w:lang w:val="en-US"/>
        </w:rPr>
      </w:pPr>
      <w:bookmarkStart w:id="36" w:name="_Toc377654893"/>
      <w:r w:rsidRPr="00881D21">
        <w:tab/>
      </w:r>
      <w:r w:rsidR="009C3E5E" w:rsidRPr="000E2F97">
        <w:rPr>
          <w:lang w:val="en-US"/>
        </w:rPr>
        <w:t>5.</w:t>
      </w:r>
      <w:r w:rsidR="009C3E5E" w:rsidRPr="000E2F97">
        <w:rPr>
          <w:lang w:val="en-US"/>
        </w:rPr>
        <w:tab/>
      </w:r>
      <w:r w:rsidR="009C3E5E" w:rsidRPr="000E2F97">
        <w:t>Библиография</w:t>
      </w:r>
      <w:bookmarkEnd w:id="36"/>
    </w:p>
    <w:p w14:paraId="257FBD77" w14:textId="77777777" w:rsidR="009C3E5E" w:rsidRPr="00F15B3F" w:rsidRDefault="009C3E5E" w:rsidP="008F4084">
      <w:pPr>
        <w:pStyle w:val="SingleTxtG"/>
        <w:rPr>
          <w:lang w:val="en-US"/>
        </w:rPr>
      </w:pPr>
      <w:r w:rsidRPr="00F15B3F">
        <w:rPr>
          <w:lang w:val="en-US"/>
        </w:rPr>
        <w:t xml:space="preserve">Bainbridge, L. (1987). Ironies of Automation. In J. Rasmussen, K. Duncan, and J. Leplat (Eds.), </w:t>
      </w:r>
      <w:r w:rsidRPr="00F15B3F">
        <w:rPr>
          <w:i/>
          <w:lang w:val="en-US"/>
        </w:rPr>
        <w:t>New Technology and Human Error</w:t>
      </w:r>
      <w:r w:rsidRPr="00F15B3F">
        <w:rPr>
          <w:lang w:val="en-US"/>
        </w:rPr>
        <w:t>. Chichester and New York: John Wiley &amp; Sons.</w:t>
      </w:r>
    </w:p>
    <w:p w14:paraId="309449AD" w14:textId="77777777" w:rsidR="009C3E5E" w:rsidRPr="00F15B3F" w:rsidRDefault="009C3E5E" w:rsidP="008F4084">
      <w:pPr>
        <w:pStyle w:val="SingleTxtG"/>
        <w:rPr>
          <w:lang w:val="en-US"/>
        </w:rPr>
      </w:pPr>
      <w:r w:rsidRPr="00F15B3F">
        <w:rPr>
          <w:lang w:val="en-US"/>
        </w:rPr>
        <w:t xml:space="preserve">Brook-Carter, N. &amp; Parkes, A. (2000). </w:t>
      </w:r>
      <w:r w:rsidRPr="00F15B3F">
        <w:rPr>
          <w:i/>
          <w:iCs/>
          <w:lang w:val="en-US"/>
        </w:rPr>
        <w:t>ADAS and Driver Behavioural Adaptation</w:t>
      </w:r>
      <w:r w:rsidRPr="00F15B3F">
        <w:rPr>
          <w:lang w:val="en-US"/>
        </w:rPr>
        <w:t>. European Community: Competitive and Sustainable Growth Programme.</w:t>
      </w:r>
    </w:p>
    <w:p w14:paraId="43DB3911" w14:textId="77777777" w:rsidR="009C3E5E" w:rsidRPr="00F15B3F" w:rsidRDefault="009C3E5E" w:rsidP="008F4084">
      <w:pPr>
        <w:pStyle w:val="SingleTxtG"/>
        <w:rPr>
          <w:lang w:val="en-US"/>
        </w:rPr>
      </w:pPr>
      <w:r w:rsidRPr="00F15B3F">
        <w:rPr>
          <w:lang w:val="en-US"/>
        </w:rPr>
        <w:t xml:space="preserve">Endsley, M.R. &amp; Kiris, E.O. (1995). The out-of-the-loop performance problem and level of control in automation. </w:t>
      </w:r>
      <w:r w:rsidRPr="00F15B3F">
        <w:rPr>
          <w:i/>
          <w:iCs/>
          <w:lang w:val="en-US"/>
        </w:rPr>
        <w:t>Human Factors</w:t>
      </w:r>
      <w:r w:rsidRPr="00F15B3F">
        <w:rPr>
          <w:lang w:val="en-US"/>
        </w:rPr>
        <w:t>, 37(2), 381–94.</w:t>
      </w:r>
    </w:p>
    <w:p w14:paraId="4C2920BF" w14:textId="77777777" w:rsidR="009C3E5E" w:rsidRPr="00F15B3F" w:rsidRDefault="009C3E5E" w:rsidP="008F4084">
      <w:pPr>
        <w:pStyle w:val="SingleTxtG"/>
        <w:rPr>
          <w:lang w:val="en-US"/>
        </w:rPr>
      </w:pPr>
      <w:r w:rsidRPr="00F15B3F">
        <w:rPr>
          <w:lang w:val="en-US"/>
        </w:rPr>
        <w:t xml:space="preserve">Flemisch, F., Kelsch, J., Löper, C., Schieben, A., &amp; Schindler, J. (2008). Automation spectrum, inner/outer compatibility and other potentially useful human factors concepts for assistance and automation. In D. de Waard, F.O. Flemisch, B. Lorenz, H. Oberheid, and K.A. Brookhuis (Eds.) (2008), </w:t>
      </w:r>
      <w:r w:rsidRPr="00F15B3F">
        <w:rPr>
          <w:i/>
          <w:iCs/>
          <w:lang w:val="en-US"/>
        </w:rPr>
        <w:t>Human Factors for assistance and automation</w:t>
      </w:r>
      <w:r w:rsidRPr="00F15B3F">
        <w:rPr>
          <w:lang w:val="en-US"/>
        </w:rPr>
        <w:t xml:space="preserve"> (pp. 1–16). Maastricht, the Netherlands: Shaker Publishing.</w:t>
      </w:r>
    </w:p>
    <w:p w14:paraId="60DA2031" w14:textId="77777777" w:rsidR="009C3E5E" w:rsidRPr="00F15B3F" w:rsidRDefault="009C3E5E" w:rsidP="008F4084">
      <w:pPr>
        <w:pStyle w:val="SingleTxtG"/>
        <w:rPr>
          <w:lang w:val="en-US"/>
        </w:rPr>
      </w:pPr>
      <w:r w:rsidRPr="00F15B3F">
        <w:rPr>
          <w:lang w:val="en-US"/>
        </w:rPr>
        <w:t xml:space="preserve">Hiramatsu, K. (2005). International Harmonized Research Activities – Intelligent Transport Sytems (IHRA – ITS) Working Group Report. In </w:t>
      </w:r>
      <w:r w:rsidRPr="00F15B3F">
        <w:rPr>
          <w:i/>
          <w:lang w:val="en-US"/>
        </w:rPr>
        <w:t>19</w:t>
      </w:r>
      <w:r w:rsidRPr="00F15B3F">
        <w:rPr>
          <w:i/>
          <w:vertAlign w:val="superscript"/>
          <w:lang w:val="en-US"/>
        </w:rPr>
        <w:t>th</w:t>
      </w:r>
      <w:r w:rsidRPr="00F15B3F">
        <w:rPr>
          <w:i/>
          <w:lang w:val="en-US"/>
        </w:rPr>
        <w:t xml:space="preserve"> International Technical Conference on the Enhanced Safety of Vehicles (ESV)</w:t>
      </w:r>
      <w:r w:rsidRPr="00F15B3F">
        <w:rPr>
          <w:lang w:val="en-US"/>
        </w:rPr>
        <w:t>. Washington, D.C.</w:t>
      </w:r>
    </w:p>
    <w:p w14:paraId="2B11EBB7" w14:textId="77777777" w:rsidR="009C3E5E" w:rsidRPr="00F15B3F" w:rsidRDefault="009C3E5E" w:rsidP="008F4084">
      <w:pPr>
        <w:pStyle w:val="SingleTxtG"/>
        <w:rPr>
          <w:lang w:val="en-US"/>
        </w:rPr>
      </w:pPr>
      <w:r w:rsidRPr="00F15B3F">
        <w:rPr>
          <w:lang w:val="en-US"/>
        </w:rPr>
        <w:t xml:space="preserve">Ho, A.W.L. (2006). Integrating automobile multiple intelligent warning systems: Performance and policy implications. M.Sc. Thesis, MIT Press, MA. </w:t>
      </w:r>
    </w:p>
    <w:p w14:paraId="698CA53E" w14:textId="77777777" w:rsidR="009C3E5E" w:rsidRPr="00F15B3F" w:rsidRDefault="009C3E5E" w:rsidP="008F4084">
      <w:pPr>
        <w:pStyle w:val="SingleTxtG"/>
        <w:rPr>
          <w:lang w:val="en-US"/>
        </w:rPr>
      </w:pPr>
      <w:r w:rsidRPr="00F15B3F">
        <w:rPr>
          <w:lang w:val="en-US"/>
        </w:rPr>
        <w:t xml:space="preserve">Kienle, M., Damböck, D., Kelsch, J., Flemisch, F. &amp; Bengler, K. (2009). Towards </w:t>
      </w:r>
      <w:r w:rsidR="006727AD">
        <w:rPr>
          <w:lang w:val="en-US"/>
        </w:rPr>
        <w:br/>
      </w:r>
      <w:r w:rsidRPr="00F15B3F">
        <w:rPr>
          <w:lang w:val="en-US"/>
        </w:rPr>
        <w:t xml:space="preserve">an H-Mode for highly automated vehicles: driving with side sticks. Proceedings of the First </w:t>
      </w:r>
      <w:r w:rsidRPr="00F15B3F">
        <w:rPr>
          <w:i/>
          <w:iCs/>
          <w:lang w:val="en-US"/>
        </w:rPr>
        <w:lastRenderedPageBreak/>
        <w:t>International Conference on Automotive User Interfaces and Interactive Vehicular Applications</w:t>
      </w:r>
      <w:r w:rsidRPr="00F15B3F">
        <w:rPr>
          <w:lang w:val="en-US"/>
        </w:rPr>
        <w:t xml:space="preserve"> (Automotive UI 2009), Sep 21–22 2009, Essen, Germany, p. 19–23.</w:t>
      </w:r>
    </w:p>
    <w:p w14:paraId="53AC2C97" w14:textId="77777777" w:rsidR="009C3E5E" w:rsidRPr="00F15B3F" w:rsidRDefault="009C3E5E" w:rsidP="008F4084">
      <w:pPr>
        <w:pStyle w:val="SingleTxtG"/>
        <w:rPr>
          <w:lang w:val="en-US"/>
        </w:rPr>
      </w:pPr>
      <w:r w:rsidRPr="00F15B3F">
        <w:rPr>
          <w:lang w:val="en-US"/>
        </w:rPr>
        <w:t xml:space="preserve">Lee, J.D., &amp; See, K.A. (2004). Trust in automation: designing for appropriate reliance. </w:t>
      </w:r>
      <w:r w:rsidRPr="00F15B3F">
        <w:rPr>
          <w:i/>
          <w:iCs/>
          <w:lang w:val="en-US"/>
        </w:rPr>
        <w:t>Human Factors, 46</w:t>
      </w:r>
      <w:r w:rsidRPr="00F15B3F">
        <w:rPr>
          <w:lang w:val="en-US"/>
        </w:rPr>
        <w:t>(1), 50–80.</w:t>
      </w:r>
    </w:p>
    <w:p w14:paraId="0F377A5F" w14:textId="77777777" w:rsidR="009C3E5E" w:rsidRPr="00F15B3F" w:rsidRDefault="009C3E5E" w:rsidP="008F4084">
      <w:pPr>
        <w:pStyle w:val="SingleTxtG"/>
        <w:rPr>
          <w:lang w:val="en-US"/>
        </w:rPr>
      </w:pPr>
      <w:r w:rsidRPr="00981496">
        <w:rPr>
          <w:lang w:val="en-US"/>
        </w:rPr>
        <w:t xml:space="preserve">Ma, R., &amp; Kaber, D. B. (2005). </w:t>
      </w:r>
      <w:r w:rsidRPr="00F15B3F">
        <w:rPr>
          <w:lang w:val="en-US"/>
        </w:rPr>
        <w:t xml:space="preserve">Situation awareness and workload in driving while using adaptive cruise control and a cell phone. </w:t>
      </w:r>
      <w:r w:rsidRPr="00F15B3F">
        <w:rPr>
          <w:i/>
          <w:iCs/>
          <w:lang w:val="en-US"/>
        </w:rPr>
        <w:t>International Journal of Industrial Ergonomics, 35</w:t>
      </w:r>
      <w:r w:rsidRPr="00F15B3F">
        <w:rPr>
          <w:lang w:val="en-US"/>
        </w:rPr>
        <w:t>(10), 939–953.</w:t>
      </w:r>
    </w:p>
    <w:p w14:paraId="5E5E35FF" w14:textId="77777777" w:rsidR="009C3E5E" w:rsidRPr="00F15B3F" w:rsidRDefault="009C3E5E" w:rsidP="008F4084">
      <w:pPr>
        <w:pStyle w:val="SingleTxtG"/>
        <w:rPr>
          <w:lang w:val="en-US"/>
        </w:rPr>
      </w:pPr>
      <w:r w:rsidRPr="00F15B3F">
        <w:rPr>
          <w:lang w:val="en-US"/>
        </w:rPr>
        <w:t>O.E.C.D. (1990). Behavioural Adaptations to Changes in the Road Transport System. OECD, Paris.</w:t>
      </w:r>
    </w:p>
    <w:p w14:paraId="5F4A6D46" w14:textId="77777777" w:rsidR="009C3E5E" w:rsidRPr="00F15B3F" w:rsidRDefault="009C3E5E" w:rsidP="008F4084">
      <w:pPr>
        <w:pStyle w:val="SingleTxtG"/>
        <w:rPr>
          <w:lang w:val="en-US"/>
        </w:rPr>
      </w:pPr>
      <w:r w:rsidRPr="00F15B3F">
        <w:rPr>
          <w:lang w:val="en-US"/>
        </w:rPr>
        <w:t xml:space="preserve">Parasuraman, R., &amp; Riley, V. (1997). Human and automation: Use, misuse, disuse, abuse. </w:t>
      </w:r>
      <w:r w:rsidRPr="00F15B3F">
        <w:rPr>
          <w:i/>
          <w:iCs/>
          <w:lang w:val="en-US"/>
        </w:rPr>
        <w:t>Human Factors, 39</w:t>
      </w:r>
      <w:r w:rsidRPr="00F15B3F">
        <w:rPr>
          <w:lang w:val="en-US"/>
        </w:rPr>
        <w:t>, 230–253.</w:t>
      </w:r>
    </w:p>
    <w:p w14:paraId="454EF703" w14:textId="77777777" w:rsidR="009C3E5E" w:rsidRPr="00F15B3F" w:rsidRDefault="009C3E5E" w:rsidP="008F4084">
      <w:pPr>
        <w:pStyle w:val="SingleTxtG"/>
        <w:rPr>
          <w:lang w:val="en-US"/>
        </w:rPr>
      </w:pPr>
      <w:r w:rsidRPr="00F15B3F">
        <w:rPr>
          <w:lang w:val="en-US"/>
        </w:rPr>
        <w:t xml:space="preserve">Reichart, G. (1993). Problems in vehicle systems. In A.M. Parkes &amp; S. Franzen (Eds.), </w:t>
      </w:r>
      <w:r w:rsidRPr="00F15B3F">
        <w:rPr>
          <w:i/>
          <w:lang w:val="en-US"/>
        </w:rPr>
        <w:t>Driving future vehicles</w:t>
      </w:r>
      <w:r w:rsidRPr="00F15B3F">
        <w:rPr>
          <w:lang w:val="en-US"/>
        </w:rPr>
        <w:t xml:space="preserve"> (pp. 143–146). London: Taylor &amp; Francis.</w:t>
      </w:r>
    </w:p>
    <w:p w14:paraId="01670D1A" w14:textId="77777777" w:rsidR="009C3E5E" w:rsidRPr="00F15B3F" w:rsidRDefault="009C3E5E" w:rsidP="008F4084">
      <w:pPr>
        <w:pStyle w:val="SingleTxtG"/>
        <w:rPr>
          <w:lang w:val="en-US"/>
        </w:rPr>
      </w:pPr>
      <w:r w:rsidRPr="00F15B3F">
        <w:rPr>
          <w:lang w:val="en-US"/>
        </w:rPr>
        <w:t xml:space="preserve">RESPONSE (2001). The integrated Approach of User, System and Legal Perspective: Final Report on Recommendations for Testing and Market Introduction. </w:t>
      </w:r>
      <w:r w:rsidRPr="00F15B3F">
        <w:rPr>
          <w:i/>
          <w:iCs/>
          <w:lang w:val="en-US"/>
        </w:rPr>
        <w:t>Project TR4022, Deliverable no. 2.2</w:t>
      </w:r>
      <w:r w:rsidRPr="00F15B3F">
        <w:rPr>
          <w:lang w:val="en-US"/>
        </w:rPr>
        <w:t>, September 2001.</w:t>
      </w:r>
    </w:p>
    <w:p w14:paraId="696E5E35" w14:textId="77777777" w:rsidR="009C3E5E" w:rsidRPr="00F15B3F" w:rsidRDefault="009C3E5E" w:rsidP="008F4084">
      <w:pPr>
        <w:pStyle w:val="SingleTxtG"/>
        <w:rPr>
          <w:lang w:val="en-US"/>
        </w:rPr>
      </w:pPr>
      <w:r w:rsidRPr="00F15B3F">
        <w:rPr>
          <w:lang w:val="en-US"/>
        </w:rPr>
        <w:t xml:space="preserve">RESPONSE 3 (2009). </w:t>
      </w:r>
      <w:r w:rsidRPr="00F15B3F">
        <w:rPr>
          <w:i/>
          <w:iCs/>
          <w:lang w:val="en-US"/>
        </w:rPr>
        <w:t>Code of Practice for the Design and Evaluation of ADAS, Version 5</w:t>
      </w:r>
      <w:r w:rsidRPr="00F15B3F">
        <w:rPr>
          <w:lang w:val="en-US"/>
        </w:rPr>
        <w:t xml:space="preserve">, (PReVENT) Preventive and Active Safety Applications Integrated Project, EU IST contract number FP6-507075. </w:t>
      </w:r>
    </w:p>
    <w:p w14:paraId="4A210733" w14:textId="77777777" w:rsidR="009C3E5E" w:rsidRPr="00F15B3F" w:rsidRDefault="009C3E5E" w:rsidP="008F4084">
      <w:pPr>
        <w:pStyle w:val="SingleTxtG"/>
        <w:rPr>
          <w:lang w:val="en-US"/>
        </w:rPr>
      </w:pPr>
      <w:r w:rsidRPr="00F15B3F">
        <w:rPr>
          <w:lang w:val="en-US"/>
        </w:rPr>
        <w:t xml:space="preserve">Rudin-Brown, C.M. &amp; Parker, H.A. (2004). Behavioral adaptation to adaptive cruise control: implications for preventive strategies. </w:t>
      </w:r>
      <w:r w:rsidRPr="00F15B3F">
        <w:rPr>
          <w:i/>
          <w:iCs/>
          <w:lang w:val="en-US"/>
        </w:rPr>
        <w:t>Transportation Research, F, 7</w:t>
      </w:r>
      <w:r w:rsidRPr="00F15B3F">
        <w:rPr>
          <w:lang w:val="en-US"/>
        </w:rPr>
        <w:t>, 59–76.</w:t>
      </w:r>
    </w:p>
    <w:p w14:paraId="701DFCB3" w14:textId="77777777" w:rsidR="009C3E5E" w:rsidRPr="00F15B3F" w:rsidRDefault="009C3E5E" w:rsidP="008F4084">
      <w:pPr>
        <w:pStyle w:val="SingleTxtG"/>
        <w:rPr>
          <w:lang w:val="en-US"/>
        </w:rPr>
      </w:pPr>
      <w:r w:rsidRPr="00F15B3F">
        <w:rPr>
          <w:lang w:val="en-US"/>
        </w:rPr>
        <w:t xml:space="preserve">Rumar, K. (1993). Road User Needs. In A.M. Parkes &amp; S. Franzen (Eds.), </w:t>
      </w:r>
      <w:r w:rsidRPr="00F15B3F">
        <w:rPr>
          <w:i/>
          <w:lang w:val="en-US"/>
        </w:rPr>
        <w:t>Driving future vehicles</w:t>
      </w:r>
      <w:r w:rsidRPr="00F15B3F">
        <w:rPr>
          <w:lang w:val="en-US"/>
        </w:rPr>
        <w:t xml:space="preserve"> (pp. 41–48). London: Taylor &amp; Francis.</w:t>
      </w:r>
    </w:p>
    <w:p w14:paraId="497462AD" w14:textId="77777777" w:rsidR="009C3E5E" w:rsidRPr="000468E8" w:rsidRDefault="009C3E5E" w:rsidP="008F4084">
      <w:pPr>
        <w:pStyle w:val="SingleTxtG"/>
        <w:rPr>
          <w:lang w:val="en-US"/>
        </w:rPr>
      </w:pPr>
      <w:r w:rsidRPr="00F15B3F">
        <w:rPr>
          <w:lang w:val="en-US"/>
        </w:rPr>
        <w:t>Sheridan, T. B. (1992). Telerobotics, Automation, and Human Supervisory Control. The MIT Press</w:t>
      </w:r>
      <w:r w:rsidR="006727AD" w:rsidRPr="000468E8">
        <w:rPr>
          <w:lang w:val="en-US"/>
        </w:rPr>
        <w:t>.</w:t>
      </w:r>
    </w:p>
    <w:p w14:paraId="10FA663C" w14:textId="77777777" w:rsidR="009C3E5E" w:rsidRPr="00F15B3F" w:rsidRDefault="009C3E5E" w:rsidP="008F4084">
      <w:pPr>
        <w:pStyle w:val="SingleTxtG"/>
        <w:rPr>
          <w:lang w:val="en-US"/>
        </w:rPr>
      </w:pPr>
      <w:r w:rsidRPr="00F15B3F">
        <w:rPr>
          <w:lang w:val="en-US"/>
        </w:rPr>
        <w:t xml:space="preserve">Stanton, N.A., &amp; Young, M.S. (2005). Driver behaviour with adaptive cruise control. </w:t>
      </w:r>
      <w:r w:rsidRPr="00F15B3F">
        <w:rPr>
          <w:i/>
          <w:iCs/>
          <w:lang w:val="en-US"/>
        </w:rPr>
        <w:t>Ergonomics</w:t>
      </w:r>
      <w:r w:rsidRPr="00F15B3F">
        <w:rPr>
          <w:lang w:val="en-US"/>
        </w:rPr>
        <w:t>, 48(10), 1294–1313.</w:t>
      </w:r>
    </w:p>
    <w:p w14:paraId="7130C809" w14:textId="77777777" w:rsidR="009C3E5E" w:rsidRPr="00F15B3F" w:rsidRDefault="009C3E5E" w:rsidP="008F4084">
      <w:pPr>
        <w:pStyle w:val="SingleTxtG"/>
        <w:rPr>
          <w:lang w:val="en-US"/>
        </w:rPr>
      </w:pPr>
      <w:r w:rsidRPr="00F15B3F">
        <w:rPr>
          <w:lang w:val="en-US"/>
        </w:rPr>
        <w:t>Stanton, N.</w:t>
      </w:r>
      <w:r>
        <w:rPr>
          <w:lang w:val="en-US"/>
        </w:rPr>
        <w:t>A., Young, M.</w:t>
      </w:r>
      <w:r w:rsidRPr="00F15B3F">
        <w:rPr>
          <w:lang w:val="en-US"/>
        </w:rPr>
        <w:t xml:space="preserve">S., &amp; Walker, G H. (2007). The psychology of driving automation: a discussion with Professor Don Norman. </w:t>
      </w:r>
      <w:r w:rsidRPr="00F15B3F">
        <w:rPr>
          <w:i/>
          <w:iCs/>
          <w:lang w:val="en-US"/>
        </w:rPr>
        <w:t>International Journal of Vehicle Design, 45</w:t>
      </w:r>
      <w:r w:rsidRPr="00F15B3F">
        <w:rPr>
          <w:lang w:val="en-US"/>
        </w:rPr>
        <w:t>(3), 289–306.</w:t>
      </w:r>
    </w:p>
    <w:p w14:paraId="777702F8" w14:textId="77777777" w:rsidR="009C3E5E" w:rsidRPr="00F15B3F" w:rsidRDefault="009C3E5E" w:rsidP="008F4084">
      <w:pPr>
        <w:pStyle w:val="SingleTxtG"/>
        <w:rPr>
          <w:lang w:val="en-US"/>
        </w:rPr>
      </w:pPr>
      <w:r w:rsidRPr="00F15B3F">
        <w:rPr>
          <w:lang w:val="en-US"/>
        </w:rPr>
        <w:t xml:space="preserve">Thiffault, P. &amp; Bergeron, J. (2003). Monotony of road environment and driver fatigue: a simulator study, </w:t>
      </w:r>
      <w:r w:rsidRPr="00F15B3F">
        <w:rPr>
          <w:i/>
          <w:iCs/>
          <w:lang w:val="en-US"/>
        </w:rPr>
        <w:t>Accident Analysis &amp; Prevention</w:t>
      </w:r>
      <w:r w:rsidRPr="00F15B3F">
        <w:rPr>
          <w:lang w:val="en-US"/>
        </w:rPr>
        <w:t>, 35, pp. 381–391.</w:t>
      </w:r>
    </w:p>
    <w:p w14:paraId="2BB9CE1E" w14:textId="77777777" w:rsidR="009C3E5E" w:rsidRPr="00BA03F4" w:rsidRDefault="009C3E5E" w:rsidP="008F4084">
      <w:pPr>
        <w:pStyle w:val="SingleTxtG"/>
      </w:pPr>
      <w:r w:rsidRPr="00BA03F4">
        <w:t xml:space="preserve">WP.29 ЕЭК ООН (2010 год). Руководящие принципы разработки предписаний в отношении предупреждающих сигналов высокой приоритетности, неофициальный документ № WP.29-150-22. Венская конвенция. (1968). </w:t>
      </w:r>
      <w:r w:rsidRPr="00BA03F4">
        <w:rPr>
          <w:i/>
        </w:rPr>
        <w:t>Конвенция о дорожном движении</w:t>
      </w:r>
      <w:r w:rsidRPr="00BA03F4">
        <w:t>. E/CONF.56/16/Rev.1/Amеnd.1.</w:t>
      </w:r>
    </w:p>
    <w:p w14:paraId="12252FA4" w14:textId="77777777" w:rsidR="009C3E5E" w:rsidRPr="00F15B3F" w:rsidRDefault="009C3E5E" w:rsidP="008F4084">
      <w:pPr>
        <w:pStyle w:val="SingleTxtG"/>
        <w:rPr>
          <w:lang w:val="en-US"/>
        </w:rPr>
      </w:pPr>
      <w:r w:rsidRPr="00C37C80">
        <w:rPr>
          <w:lang w:val="en-US"/>
        </w:rPr>
        <w:t>Weiner</w:t>
      </w:r>
      <w:r w:rsidRPr="009C3E5E">
        <w:rPr>
          <w:lang w:val="en-US"/>
        </w:rPr>
        <w:t xml:space="preserve">, </w:t>
      </w:r>
      <w:r w:rsidRPr="00C37C80">
        <w:rPr>
          <w:lang w:val="en-US"/>
        </w:rPr>
        <w:t>E</w:t>
      </w:r>
      <w:r w:rsidRPr="009C3E5E">
        <w:rPr>
          <w:lang w:val="en-US"/>
        </w:rPr>
        <w:t>.</w:t>
      </w:r>
      <w:r w:rsidRPr="00C37C80">
        <w:rPr>
          <w:lang w:val="en-US"/>
        </w:rPr>
        <w:t>L</w:t>
      </w:r>
      <w:r w:rsidRPr="009C3E5E">
        <w:rPr>
          <w:lang w:val="en-US"/>
        </w:rPr>
        <w:t xml:space="preserve">., &amp; </w:t>
      </w:r>
      <w:r w:rsidRPr="00C37C80">
        <w:rPr>
          <w:lang w:val="en-US"/>
        </w:rPr>
        <w:t>Curry</w:t>
      </w:r>
      <w:r w:rsidRPr="009C3E5E">
        <w:rPr>
          <w:lang w:val="en-US"/>
        </w:rPr>
        <w:t xml:space="preserve">, </w:t>
      </w:r>
      <w:r w:rsidRPr="00C37C80">
        <w:rPr>
          <w:lang w:val="en-US"/>
        </w:rPr>
        <w:t>R</w:t>
      </w:r>
      <w:r w:rsidRPr="009C3E5E">
        <w:rPr>
          <w:lang w:val="en-US"/>
        </w:rPr>
        <w:t>.</w:t>
      </w:r>
      <w:r w:rsidRPr="00C37C80">
        <w:rPr>
          <w:lang w:val="en-US"/>
        </w:rPr>
        <w:t>E</w:t>
      </w:r>
      <w:r w:rsidRPr="009C3E5E">
        <w:rPr>
          <w:lang w:val="en-US"/>
        </w:rPr>
        <w:t xml:space="preserve">. (1980). </w:t>
      </w:r>
      <w:r w:rsidRPr="00F15B3F">
        <w:rPr>
          <w:lang w:val="en-US"/>
        </w:rPr>
        <w:t xml:space="preserve">Flight-deck automation: Promises and Problems. </w:t>
      </w:r>
      <w:r w:rsidRPr="00F15B3F">
        <w:rPr>
          <w:i/>
          <w:iCs/>
          <w:lang w:val="en-US"/>
        </w:rPr>
        <w:t>Ergonomics, 23</w:t>
      </w:r>
      <w:r w:rsidRPr="00F15B3F">
        <w:rPr>
          <w:lang w:val="en-US"/>
        </w:rPr>
        <w:t>, 995–1011.</w:t>
      </w:r>
    </w:p>
    <w:p w14:paraId="37A158C8" w14:textId="77777777" w:rsidR="009C3E5E" w:rsidRPr="00F15B3F" w:rsidRDefault="009C3E5E" w:rsidP="008F4084">
      <w:pPr>
        <w:pStyle w:val="SingleTxtG"/>
        <w:rPr>
          <w:lang w:val="en-US"/>
        </w:rPr>
      </w:pPr>
      <w:r w:rsidRPr="00F15B3F">
        <w:rPr>
          <w:lang w:val="en-US"/>
        </w:rPr>
        <w:t xml:space="preserve">Wickens, C.D., &amp; Hollands, J.G. (2000). </w:t>
      </w:r>
      <w:r w:rsidRPr="00F15B3F">
        <w:rPr>
          <w:i/>
          <w:iCs/>
          <w:lang w:val="en-US"/>
        </w:rPr>
        <w:t>Engineering Psychology and Human Performance</w:t>
      </w:r>
      <w:r w:rsidRPr="00F15B3F">
        <w:rPr>
          <w:lang w:val="en-US"/>
        </w:rPr>
        <w:t xml:space="preserve"> (3rd Ed). Upper Saddle River, NJ: Prentice-Hall Inc.</w:t>
      </w:r>
    </w:p>
    <w:p w14:paraId="43D7BEF5" w14:textId="77777777" w:rsidR="009C3E5E" w:rsidRPr="00F15B3F" w:rsidRDefault="009C3E5E" w:rsidP="008F4084">
      <w:pPr>
        <w:pStyle w:val="SingleTxtG"/>
        <w:rPr>
          <w:lang w:val="en-US"/>
        </w:rPr>
      </w:pPr>
      <w:r w:rsidRPr="00F15B3F">
        <w:rPr>
          <w:lang w:val="en-US"/>
        </w:rPr>
        <w:t xml:space="preserve">Young, M.S. (2008). </w:t>
      </w:r>
      <w:r w:rsidRPr="00F15B3F">
        <w:rPr>
          <w:i/>
          <w:iCs/>
          <w:lang w:val="en-US"/>
        </w:rPr>
        <w:t>Driver-centred Design</w:t>
      </w:r>
      <w:r w:rsidRPr="00F15B3F">
        <w:rPr>
          <w:lang w:val="en-US"/>
        </w:rPr>
        <w:t xml:space="preserve">. Retrieved August 30, 2009 from </w:t>
      </w:r>
      <w:hyperlink r:id="rId71" w:history="1">
        <w:r w:rsidR="006727AD" w:rsidRPr="009164E5">
          <w:rPr>
            <w:rStyle w:val="af2"/>
            <w:lang w:val="en-US"/>
          </w:rPr>
          <w:t>http://www.autofocusasia.com/automotive_design_testing</w:t>
        </w:r>
      </w:hyperlink>
      <w:r w:rsidRPr="00F15B3F">
        <w:rPr>
          <w:lang w:val="en-US"/>
        </w:rPr>
        <w:t>.</w:t>
      </w:r>
    </w:p>
    <w:p w14:paraId="46C58FBA" w14:textId="77777777" w:rsidR="00F254EB" w:rsidRDefault="009C3E5E" w:rsidP="008F4084">
      <w:pPr>
        <w:pStyle w:val="SingleTxtG"/>
      </w:pPr>
      <w:r w:rsidRPr="00F15B3F">
        <w:rPr>
          <w:lang w:val="en-US"/>
        </w:rPr>
        <w:t xml:space="preserve">Young, M.S, &amp; Stanton, N.A. (1997). Automotive automation: Investigating the impact on drivers' mental workload. </w:t>
      </w:r>
      <w:r w:rsidRPr="00BA03F4">
        <w:rPr>
          <w:i/>
          <w:iCs/>
        </w:rPr>
        <w:t>International Journal of Cognitive Ergonomics, 1</w:t>
      </w:r>
      <w:r w:rsidRPr="00BA03F4">
        <w:t>(4), 325–336.</w:t>
      </w:r>
    </w:p>
    <w:p w14:paraId="24279A6E" w14:textId="77777777" w:rsidR="0097564C" w:rsidRDefault="0097564C" w:rsidP="008F4084">
      <w:pPr>
        <w:pStyle w:val="SingleTxtG"/>
        <w:sectPr w:rsidR="0097564C" w:rsidSect="00C1505B">
          <w:headerReference w:type="even" r:id="rId72"/>
          <w:headerReference w:type="default" r:id="rId73"/>
          <w:footerReference w:type="default" r:id="rId74"/>
          <w:headerReference w:type="first" r:id="rId75"/>
          <w:footerReference w:type="first" r:id="rId76"/>
          <w:footnotePr>
            <w:numRestart w:val="eachSect"/>
          </w:footnotePr>
          <w:endnotePr>
            <w:numFmt w:val="decimal"/>
          </w:endnotePr>
          <w:type w:val="oddPage"/>
          <w:pgSz w:w="11906" w:h="16838" w:code="9"/>
          <w:pgMar w:top="1418" w:right="1134" w:bottom="1134" w:left="1134" w:header="851" w:footer="567" w:gutter="0"/>
          <w:cols w:space="708"/>
          <w:titlePg/>
          <w:docGrid w:linePitch="360"/>
        </w:sectPr>
      </w:pPr>
    </w:p>
    <w:p w14:paraId="1E5C28DB" w14:textId="77777777" w:rsidR="0097564C" w:rsidRPr="00BA03F4" w:rsidRDefault="0097564C" w:rsidP="0097564C">
      <w:pPr>
        <w:pStyle w:val="HChG"/>
      </w:pPr>
      <w:r w:rsidRPr="00BA03F4">
        <w:lastRenderedPageBreak/>
        <w:t>Приложение 6</w:t>
      </w:r>
    </w:p>
    <w:p w14:paraId="50982A8E" w14:textId="77777777" w:rsidR="0097564C" w:rsidRPr="00BA03F4" w:rsidRDefault="0097564C" w:rsidP="0097564C">
      <w:pPr>
        <w:pStyle w:val="HChG"/>
      </w:pPr>
      <w:r w:rsidRPr="00BA03F4">
        <w:tab/>
      </w:r>
      <w:r w:rsidRPr="00BA03F4">
        <w:tab/>
        <w:t>Руководящие положения о кибербезопасности и</w:t>
      </w:r>
      <w:r w:rsidR="006727AD">
        <w:t xml:space="preserve"> </w:t>
      </w:r>
      <w:r w:rsidRPr="00BA03F4">
        <w:t>защите данных</w:t>
      </w:r>
    </w:p>
    <w:p w14:paraId="78A570FC" w14:textId="77777777" w:rsidR="0097564C" w:rsidRPr="00BA03F4" w:rsidRDefault="0097564C" w:rsidP="0097564C">
      <w:pPr>
        <w:pStyle w:val="H1G"/>
      </w:pPr>
      <w:r w:rsidRPr="00BA03F4">
        <w:tab/>
      </w:r>
      <w:r w:rsidRPr="00BA03F4">
        <w:tab/>
        <w:t xml:space="preserve">Руководящие положения о мерах по обеспечению кибербезопасности и защиты данных подключенных транспортных средств и транспортных средств, оснащенных технологиями автоматизированного вождения </w:t>
      </w:r>
    </w:p>
    <w:p w14:paraId="7DEC66DC" w14:textId="77777777" w:rsidR="0097564C" w:rsidRPr="001832E0" w:rsidRDefault="0097564C" w:rsidP="0097564C">
      <w:pPr>
        <w:pStyle w:val="HChG"/>
        <w:ind w:left="2268"/>
      </w:pPr>
      <w:r w:rsidRPr="00516A8F">
        <w:rPr>
          <w:rFonts w:eastAsia="MS PGothic"/>
        </w:rPr>
        <w:t>1.</w:t>
      </w:r>
      <w:r w:rsidRPr="00516A8F">
        <w:rPr>
          <w:rFonts w:eastAsia="MS PGothic"/>
        </w:rPr>
        <w:tab/>
        <w:t>Преамбула</w:t>
      </w:r>
    </w:p>
    <w:p w14:paraId="7132F4BD" w14:textId="77777777" w:rsidR="0097564C" w:rsidRPr="00BA03F4" w:rsidRDefault="0097564C" w:rsidP="00516A8F">
      <w:pPr>
        <w:pStyle w:val="SingleTxtG"/>
        <w:ind w:left="2268" w:hanging="1134"/>
      </w:pPr>
      <w:r w:rsidRPr="00BA03F4">
        <w:t>1.1</w:t>
      </w:r>
      <w:r w:rsidRPr="00BA03F4">
        <w:tab/>
        <w:t>В связи с переходом к цифровым технологиям в области мобильности и сопутствующим ему увеличением объема данных к безопасности транспортных средств и инфраструктуре, а также к защите прав и свобод субъектов данных предъявляются новые требования.</w:t>
      </w:r>
    </w:p>
    <w:p w14:paraId="4AE3E960" w14:textId="77777777" w:rsidR="0097564C" w:rsidRPr="00BA03F4" w:rsidRDefault="0097564C" w:rsidP="00516A8F">
      <w:pPr>
        <w:pStyle w:val="SingleTxtG"/>
        <w:ind w:left="2268" w:hanging="1134"/>
      </w:pPr>
      <w:r w:rsidRPr="00BA03F4">
        <w:t>1.2</w:t>
      </w:r>
      <w:r w:rsidRPr="00BA03F4">
        <w:tab/>
        <w:t>По мере увеличения степени автоматизации и взаимосвязанности функций управления будет расти значимость вопросов шифрования данных и кибербезопасности.</w:t>
      </w:r>
    </w:p>
    <w:p w14:paraId="247CE550" w14:textId="77777777" w:rsidR="0097564C" w:rsidRPr="00BA03F4" w:rsidRDefault="0097564C" w:rsidP="00516A8F">
      <w:pPr>
        <w:pStyle w:val="SingleTxtG"/>
        <w:ind w:left="2268" w:hanging="1134"/>
      </w:pPr>
      <w:r w:rsidRPr="00BA03F4">
        <w:t>1.3</w:t>
      </w:r>
      <w:r w:rsidRPr="00BA03F4">
        <w:tab/>
        <w:t>Следовательно, необходимы четкие правила в области кибербезопасности и защиты данных для подключенных транспортных средств и транспортных средств, оснащенных технологиями автоматизированного вождения (ТАВ). Транспортные средства должны быть защищены от внешнего вмешательства и манипулирования.</w:t>
      </w:r>
    </w:p>
    <w:p w14:paraId="6675F4F1" w14:textId="77777777" w:rsidR="0097564C" w:rsidRPr="00BA03F4" w:rsidRDefault="0097564C" w:rsidP="00516A8F">
      <w:pPr>
        <w:pStyle w:val="SingleTxtG"/>
        <w:ind w:left="2268" w:hanging="1134"/>
      </w:pPr>
      <w:r w:rsidRPr="00BA03F4">
        <w:t>1.4</w:t>
      </w:r>
      <w:r w:rsidRPr="00BA03F4">
        <w:tab/>
        <w:t>Настоящие руководящие положения призваны довести до сведения автопроизводителей, поставщиков компонентов/систем и поставщиков услуг требования, предъявляемые с целью обеспечения высокого уровня кибербезопасности и защиты данных систем, устанавливаемых на транспортных средствах. Они могут использовать альтернативные подходы при условии, что такие подходы доказуемо обеспечивают по меньшей мере эквивалентный уровень безопасности.</w:t>
      </w:r>
    </w:p>
    <w:p w14:paraId="5642BB4F" w14:textId="77777777" w:rsidR="0097564C" w:rsidRPr="00BA03F4" w:rsidRDefault="0097564C" w:rsidP="00516A8F">
      <w:pPr>
        <w:pStyle w:val="SingleTxtG"/>
        <w:ind w:left="2268" w:hanging="1134"/>
      </w:pPr>
      <w:r w:rsidRPr="00BA03F4">
        <w:t>1.5</w:t>
      </w:r>
      <w:r w:rsidRPr="00BA03F4">
        <w:tab/>
        <w:t>Настоящие руководящие положения следует рассматривать в качестве временного руководства до завершения ведущихся исследований и совместных разработок, а также подготовки более подробных и согласованных на глобальном уровне требований к кибербезопасности и защите данных.</w:t>
      </w:r>
    </w:p>
    <w:p w14:paraId="5918A5E8" w14:textId="77777777" w:rsidR="0097564C" w:rsidRPr="00BA03F4" w:rsidRDefault="0097564C" w:rsidP="00516A8F">
      <w:pPr>
        <w:pStyle w:val="SingleTxtG"/>
        <w:ind w:left="2268" w:hanging="1134"/>
      </w:pPr>
      <w:r w:rsidRPr="00BA03F4">
        <w:t>1.6</w:t>
      </w:r>
      <w:r w:rsidRPr="00BA03F4">
        <w:tab/>
        <w:t>Настоящие руководящие положения послужат основой для разработки в рамках правил ООН предписаний, направленных на обеспечение кибербезопасности и защиты данных.</w:t>
      </w:r>
    </w:p>
    <w:p w14:paraId="21A197D0" w14:textId="77777777" w:rsidR="0097564C" w:rsidRPr="00BA03F4" w:rsidRDefault="0097564C" w:rsidP="00516A8F">
      <w:pPr>
        <w:pStyle w:val="SingleTxtG"/>
        <w:ind w:left="2268" w:hanging="1134"/>
      </w:pPr>
      <w:r w:rsidRPr="00BA03F4">
        <w:t>1.7</w:t>
      </w:r>
      <w:r w:rsidRPr="00BA03F4">
        <w:tab/>
        <w:t xml:space="preserve">Настоящие руководящие положения не затрагивают существующее законодательство о защите данных. Они не направлены на уменьшение или увеличение содержания законодательных норм о защите данных. </w:t>
      </w:r>
    </w:p>
    <w:p w14:paraId="4F49DAEE" w14:textId="77777777" w:rsidR="0097564C" w:rsidRPr="00516A8F" w:rsidRDefault="0097564C" w:rsidP="00516A8F">
      <w:pPr>
        <w:pStyle w:val="HChG"/>
        <w:ind w:left="2268"/>
        <w:rPr>
          <w:rFonts w:eastAsia="MS PGothic"/>
        </w:rPr>
      </w:pPr>
      <w:r w:rsidRPr="00516A8F">
        <w:rPr>
          <w:rFonts w:eastAsia="MS PGothic"/>
        </w:rPr>
        <w:t>2.</w:t>
      </w:r>
      <w:r w:rsidRPr="00516A8F">
        <w:rPr>
          <w:rFonts w:eastAsia="MS PGothic"/>
        </w:rPr>
        <w:tab/>
        <w:t>Область применения</w:t>
      </w:r>
    </w:p>
    <w:p w14:paraId="5F60CA87" w14:textId="77777777" w:rsidR="0097564C" w:rsidRPr="00BA03F4" w:rsidRDefault="0097564C" w:rsidP="00516A8F">
      <w:pPr>
        <w:pStyle w:val="SingleTxtG"/>
        <w:ind w:left="2268" w:hanging="1134"/>
      </w:pPr>
      <w:r w:rsidRPr="00BA03F4">
        <w:t>2.1</w:t>
      </w:r>
      <w:r w:rsidRPr="00BA03F4">
        <w:tab/>
        <w:t>В настоящих руководящих положениях рассматриваются меры для подключенных транспортных средств и транспортных средств с ТАВ в плане кибербезопасности и защиты данных.</w:t>
      </w:r>
    </w:p>
    <w:p w14:paraId="1F4696BB" w14:textId="77777777" w:rsidR="0097564C" w:rsidRPr="001832E0" w:rsidRDefault="0097564C" w:rsidP="00516A8F">
      <w:pPr>
        <w:pStyle w:val="HChG"/>
        <w:ind w:left="2268"/>
        <w:rPr>
          <w:szCs w:val="28"/>
        </w:rPr>
      </w:pPr>
      <w:r w:rsidRPr="00516A8F">
        <w:rPr>
          <w:rFonts w:eastAsia="MS PGothic"/>
        </w:rPr>
        <w:lastRenderedPageBreak/>
        <w:t>3.</w:t>
      </w:r>
      <w:r w:rsidRPr="00516A8F">
        <w:rPr>
          <w:rFonts w:eastAsia="MS PGothic"/>
        </w:rPr>
        <w:tab/>
        <w:t>Определения</w:t>
      </w:r>
    </w:p>
    <w:p w14:paraId="721136CF" w14:textId="77777777" w:rsidR="0097564C" w:rsidRPr="00BA03F4" w:rsidRDefault="0097564C" w:rsidP="00516A8F">
      <w:pPr>
        <w:pStyle w:val="SingleTxtG"/>
        <w:ind w:left="2268" w:hanging="1134"/>
      </w:pPr>
      <w:r w:rsidRPr="00BA03F4">
        <w:t>3.1</w:t>
      </w:r>
      <w:r w:rsidRPr="00BA03F4">
        <w:tab/>
        <w:t>(Зарезервирован)</w:t>
      </w:r>
    </w:p>
    <w:p w14:paraId="197089DB" w14:textId="77777777" w:rsidR="0097564C" w:rsidRPr="00BA03F4" w:rsidRDefault="0097564C" w:rsidP="00516A8F">
      <w:pPr>
        <w:pStyle w:val="SingleTxtG"/>
        <w:ind w:left="2268" w:hanging="1134"/>
      </w:pPr>
      <w:r w:rsidRPr="00BA03F4">
        <w:t>3.2</w:t>
      </w:r>
      <w:r w:rsidRPr="00BA03F4">
        <w:tab/>
      </w:r>
      <w:r w:rsidR="00881D21">
        <w:t>«</w:t>
      </w:r>
      <w:r w:rsidRPr="00BA03F4">
        <w:rPr>
          <w:i/>
          <w:iCs/>
        </w:rPr>
        <w:t>Подключенное транспортное средство</w:t>
      </w:r>
      <w:r w:rsidR="00881D21">
        <w:t>»</w:t>
      </w:r>
      <w:r w:rsidRPr="00BA03F4">
        <w:t xml:space="preserve"> означает транспортное средство с установленным на нем устройством, предназначенным для обеспечения беспроводной связи или коммуникации – возможно в связи с технологиями автоматизированного</w:t>
      </w:r>
      <w:r w:rsidRPr="001832E0">
        <w:t xml:space="preserve"> </w:t>
      </w:r>
      <w:r w:rsidRPr="00BA03F4">
        <w:t>вождения – с</w:t>
      </w:r>
      <w:r w:rsidR="00BE7C83">
        <w:t xml:space="preserve"> </w:t>
      </w:r>
      <w:r w:rsidRPr="00BA03F4">
        <w:t>внешними устройствами, автомобилями, сетями или сервисами.</w:t>
      </w:r>
    </w:p>
    <w:p w14:paraId="0D654458" w14:textId="77777777" w:rsidR="0097564C" w:rsidRPr="00BA03F4" w:rsidRDefault="0097564C" w:rsidP="00516A8F">
      <w:pPr>
        <w:pStyle w:val="SingleTxtG"/>
        <w:ind w:left="2268" w:hanging="1134"/>
      </w:pPr>
      <w:r w:rsidRPr="00BA03F4">
        <w:t>3.3</w:t>
      </w:r>
      <w:r w:rsidRPr="00BA03F4">
        <w:tab/>
      </w:r>
      <w:r w:rsidR="00881D21">
        <w:t>«</w:t>
      </w:r>
      <w:r w:rsidRPr="00BA03F4">
        <w:rPr>
          <w:i/>
          <w:iCs/>
        </w:rPr>
        <w:t>Кибербезопасность</w:t>
      </w:r>
      <w:r w:rsidR="00881D21">
        <w:t>»</w:t>
      </w:r>
      <w:r w:rsidRPr="00BA03F4">
        <w:t xml:space="preserve"> означает сохранение конфиденциальности, целостности и доступности информации в </w:t>
      </w:r>
      <w:r w:rsidR="00881D21">
        <w:t>«</w:t>
      </w:r>
      <w:r w:rsidRPr="00BA03F4">
        <w:t>киберпространстве</w:t>
      </w:r>
      <w:r w:rsidR="00881D21">
        <w:t>»</w:t>
      </w:r>
      <w:r w:rsidRPr="00BA03F4">
        <w:t>, т.</w:t>
      </w:r>
      <w:r w:rsidR="00BE7C83">
        <w:t> </w:t>
      </w:r>
      <w:r w:rsidRPr="00BA03F4">
        <w:t>е. в сложной среде, создаваемой в результате взаимодействия людей, программного обеспечения и сервисов (например, в Интернете) через подключенные к ней технические устройства и сети, которая не существует в какой-либо физической форме.</w:t>
      </w:r>
    </w:p>
    <w:p w14:paraId="00FB96C6" w14:textId="77777777" w:rsidR="0097564C" w:rsidRPr="00BA03F4" w:rsidRDefault="0097564C" w:rsidP="00516A8F">
      <w:pPr>
        <w:pStyle w:val="SingleTxtG"/>
        <w:ind w:left="2268" w:hanging="1134"/>
      </w:pPr>
      <w:r w:rsidRPr="00BA03F4">
        <w:t>3.4</w:t>
      </w:r>
      <w:r w:rsidRPr="00BA03F4">
        <w:tab/>
      </w:r>
      <w:r w:rsidR="00881D21">
        <w:t>«</w:t>
      </w:r>
      <w:r w:rsidRPr="00516A8F">
        <w:rPr>
          <w:i/>
        </w:rPr>
        <w:t>Защита данных</w:t>
      </w:r>
      <w:r w:rsidR="00881D21">
        <w:t>»</w:t>
      </w:r>
      <w:r w:rsidRPr="00BA03F4">
        <w:t xml:space="preserve"> означает право физического лица на уважение его личной и семейной жизни, жилища и сообщений в связи с обработкой персональных данных.</w:t>
      </w:r>
    </w:p>
    <w:p w14:paraId="4ED3E340" w14:textId="77777777" w:rsidR="0097564C" w:rsidRPr="00BA03F4" w:rsidRDefault="0097564C" w:rsidP="00516A8F">
      <w:pPr>
        <w:pStyle w:val="SingleTxtG"/>
        <w:ind w:left="2268" w:hanging="1134"/>
      </w:pPr>
      <w:r w:rsidRPr="00BA03F4">
        <w:t>3.5</w:t>
      </w:r>
      <w:r w:rsidRPr="00BA03F4">
        <w:tab/>
      </w:r>
      <w:r w:rsidR="00881D21">
        <w:t>«</w:t>
      </w:r>
      <w:r w:rsidRPr="00516A8F">
        <w:rPr>
          <w:i/>
        </w:rPr>
        <w:t>Субъект данных</w:t>
      </w:r>
      <w:r w:rsidR="00881D21">
        <w:t>»</w:t>
      </w:r>
      <w:r w:rsidRPr="00BA03F4">
        <w:t xml:space="preserve"> означает физическое лицо, являющееся субъектом персональных данных (например, владелец или водитель транспортного средства).</w:t>
      </w:r>
    </w:p>
    <w:p w14:paraId="31C1E65E" w14:textId="77777777" w:rsidR="0097564C" w:rsidRPr="00BA03F4" w:rsidRDefault="0097564C" w:rsidP="00516A8F">
      <w:pPr>
        <w:pStyle w:val="SingleTxtG"/>
        <w:ind w:left="2268" w:hanging="1134"/>
      </w:pPr>
      <w:r w:rsidRPr="00BA03F4">
        <w:t>3.6</w:t>
      </w:r>
      <w:r w:rsidRPr="00BA03F4">
        <w:tab/>
      </w:r>
      <w:r w:rsidR="00881D21">
        <w:t>«</w:t>
      </w:r>
      <w:r w:rsidRPr="00516A8F">
        <w:rPr>
          <w:i/>
        </w:rPr>
        <w:t>Защита данных по умолчанию</w:t>
      </w:r>
      <w:r w:rsidR="00881D21">
        <w:t>»</w:t>
      </w:r>
      <w:r w:rsidRPr="00BA03F4">
        <w:t xml:space="preserve"> означает обязанность оператора осуществлять технические и организационные меры, обеспечивающие по умолчанию обработку только тех персональных данных, которые необходимы для достижения каждой конкретной цели обработки.</w:t>
      </w:r>
    </w:p>
    <w:p w14:paraId="76AF7A76" w14:textId="77777777" w:rsidR="0097564C" w:rsidRPr="00BA03F4" w:rsidRDefault="0097564C" w:rsidP="00516A8F">
      <w:pPr>
        <w:pStyle w:val="SingleTxtG"/>
        <w:ind w:left="2268" w:hanging="1134"/>
      </w:pPr>
      <w:r w:rsidRPr="00516A8F">
        <w:t>3.7</w:t>
      </w:r>
      <w:r w:rsidRPr="00516A8F">
        <w:tab/>
      </w:r>
      <w:r w:rsidR="00881D21">
        <w:t>«</w:t>
      </w:r>
      <w:r w:rsidRPr="00516A8F">
        <w:rPr>
          <w:i/>
        </w:rPr>
        <w:t>Защита данных специальная</w:t>
      </w:r>
      <w:r w:rsidR="00881D21">
        <w:t>»</w:t>
      </w:r>
      <w:r w:rsidRPr="00516A8F">
        <w:t xml:space="preserve"> означает обязанность оператора осу</w:t>
      </w:r>
      <w:r w:rsidRPr="00BA03F4">
        <w:t>ществлять технические и организационные меры, адаптированные к действиям оператора по обработке и направленные на обеспечение принципов защиты прав субъектов данных путем снижения вероятности и степени риска для их личной и семейной жизни, жилища и сообщений.</w:t>
      </w:r>
    </w:p>
    <w:p w14:paraId="44FA0AA9" w14:textId="77777777" w:rsidR="0097564C" w:rsidRPr="00516A8F" w:rsidRDefault="0097564C" w:rsidP="00516A8F">
      <w:pPr>
        <w:pStyle w:val="HChG"/>
        <w:ind w:left="2268"/>
        <w:rPr>
          <w:rFonts w:eastAsia="MS PGothic"/>
        </w:rPr>
      </w:pPr>
      <w:r w:rsidRPr="00516A8F">
        <w:rPr>
          <w:rFonts w:eastAsia="MS PGothic"/>
        </w:rPr>
        <w:t>4.</w:t>
      </w:r>
      <w:r w:rsidRPr="00516A8F">
        <w:rPr>
          <w:rFonts w:eastAsia="MS PGothic"/>
        </w:rPr>
        <w:tab/>
        <w:t>Предъявляемые руководящими положениями требования</w:t>
      </w:r>
    </w:p>
    <w:p w14:paraId="4777D0BB" w14:textId="77777777" w:rsidR="0097564C" w:rsidRPr="00BA03F4" w:rsidRDefault="0097564C" w:rsidP="00516A8F">
      <w:pPr>
        <w:pStyle w:val="SingleTxtG"/>
        <w:ind w:left="2268" w:hanging="1134"/>
      </w:pPr>
      <w:r w:rsidRPr="00BA03F4">
        <w:tab/>
        <w:t>Для подключенных транспортных средств и транспортных средств с ТАВ должны приниматься меры обеспечения кибербезопасности и защиты данных, и они должны отвечать нижеизложенным требованиям.</w:t>
      </w:r>
    </w:p>
    <w:p w14:paraId="5A8F7FE2" w14:textId="77777777" w:rsidR="0097564C" w:rsidRPr="00BA03F4" w:rsidRDefault="0097564C" w:rsidP="00516A8F">
      <w:pPr>
        <w:pStyle w:val="SingleTxtG"/>
        <w:ind w:left="2268" w:hanging="1134"/>
      </w:pPr>
      <w:r w:rsidRPr="00BA03F4">
        <w:t>4.1</w:t>
      </w:r>
      <w:r w:rsidRPr="00BA03F4">
        <w:tab/>
        <w:t>Общие положения</w:t>
      </w:r>
    </w:p>
    <w:p w14:paraId="4E29D4CC" w14:textId="77777777" w:rsidR="0097564C" w:rsidRPr="00BA03F4" w:rsidRDefault="0097564C" w:rsidP="00516A8F">
      <w:pPr>
        <w:pStyle w:val="SingleTxtG"/>
        <w:ind w:left="2835" w:hanging="567"/>
      </w:pPr>
      <w:r w:rsidRPr="00BA03F4">
        <w:t>a)</w:t>
      </w:r>
      <w:r w:rsidRPr="00BA03F4">
        <w:tab/>
        <w:t>Должно уважаться право каждого человека на неприкосновенность частной жизни и сообщений.</w:t>
      </w:r>
    </w:p>
    <w:p w14:paraId="35D56BD4" w14:textId="77777777" w:rsidR="0097564C" w:rsidRPr="00BA03F4" w:rsidRDefault="0097564C" w:rsidP="00516A8F">
      <w:pPr>
        <w:pStyle w:val="SingleTxtG"/>
        <w:ind w:left="2835" w:hanging="567"/>
      </w:pPr>
      <w:r w:rsidRPr="00BA03F4">
        <w:t>b)</w:t>
      </w:r>
      <w:r w:rsidRPr="00BA03F4">
        <w:tab/>
        <w:t>Обработка персональных данных должна вестись законным, справедливым и транспарентным по отношению к субъекту данных образом.</w:t>
      </w:r>
    </w:p>
    <w:p w14:paraId="57967610" w14:textId="77777777" w:rsidR="0097564C" w:rsidRPr="00BA03F4" w:rsidRDefault="0097564C" w:rsidP="00516A8F">
      <w:pPr>
        <w:pStyle w:val="SingleTxtG"/>
        <w:ind w:left="2835" w:hanging="567"/>
      </w:pPr>
      <w:r w:rsidRPr="00BA03F4">
        <w:t>c)</w:t>
      </w:r>
      <w:r w:rsidRPr="00BA03F4">
        <w:tab/>
        <w:t>Автопроизводители, поставщики компонентов/систем и поставщики услуг должны соблюдать принципы защиты данных по умолчанию и специальной защиты данных (см. определения в пунктах 3.6 и 3.7).</w:t>
      </w:r>
    </w:p>
    <w:p w14:paraId="423C19AE" w14:textId="77777777" w:rsidR="0097564C" w:rsidRPr="00BA03F4" w:rsidRDefault="0097564C" w:rsidP="00516A8F">
      <w:pPr>
        <w:pStyle w:val="SingleTxtG"/>
        <w:ind w:left="2835" w:hanging="567"/>
      </w:pPr>
      <w:r w:rsidRPr="00BA03F4">
        <w:t>d)</w:t>
      </w:r>
      <w:r w:rsidRPr="00BA03F4">
        <w:tab/>
        <w:t xml:space="preserve">Автопроизводители, поставщики компонентов/систем и поставщики услуг должны обеспечивать надлежащую защиту как технических конструкций, так и данных и процессов от манипулирования и незаконного использования. </w:t>
      </w:r>
    </w:p>
    <w:p w14:paraId="16B20832" w14:textId="77777777" w:rsidR="0097564C" w:rsidRPr="00BA03F4" w:rsidRDefault="0097564C" w:rsidP="00516A8F">
      <w:pPr>
        <w:pStyle w:val="SingleTxtG"/>
        <w:ind w:left="2835" w:hanging="567"/>
      </w:pPr>
      <w:r w:rsidRPr="00BA03F4">
        <w:lastRenderedPageBreak/>
        <w:t>e)</w:t>
      </w:r>
      <w:r w:rsidRPr="00BA03F4">
        <w:tab/>
        <w:t xml:space="preserve">В целях предотвращения несанкционированного доступа к транспортным средствам через </w:t>
      </w:r>
      <w:r w:rsidR="00881D21">
        <w:t>«</w:t>
      </w:r>
      <w:r w:rsidRPr="00BA03F4">
        <w:t>киберпространство</w:t>
      </w:r>
      <w:r w:rsidR="00881D21">
        <w:t>»</w:t>
      </w:r>
      <w:r w:rsidRPr="00BA03F4">
        <w:t xml:space="preserve"> автопроизводители, поставщики компонентов/систем и поставщики услуг должны обеспечивать надежное шифрование данных и сообщений.</w:t>
      </w:r>
    </w:p>
    <w:p w14:paraId="46F133CA" w14:textId="77777777" w:rsidR="0097564C" w:rsidRPr="00BA03F4" w:rsidRDefault="0097564C" w:rsidP="00516A8F">
      <w:pPr>
        <w:pStyle w:val="SingleTxtG"/>
        <w:ind w:left="2835" w:hanging="567"/>
      </w:pPr>
      <w:r w:rsidRPr="00BA03F4">
        <w:t>f)</w:t>
      </w:r>
      <w:r w:rsidRPr="00BA03F4">
        <w:tab/>
        <w:t>Применительно к системе необходимо предусмотреть возможность проверки мер, принятых автопроизводителями, поставщиками компонентов/систем и поставщиками услуг для обеспечения кибербезопасности и защиты данных, путем независимого санкционированного аудита.</w:t>
      </w:r>
    </w:p>
    <w:p w14:paraId="2E5CAD1E" w14:textId="77777777" w:rsidR="0097564C" w:rsidRPr="00BA03F4" w:rsidRDefault="0097564C" w:rsidP="00516A8F">
      <w:pPr>
        <w:pStyle w:val="SingleTxtG"/>
        <w:ind w:left="2268" w:hanging="1134"/>
      </w:pPr>
      <w:r w:rsidRPr="00BA03F4">
        <w:t>4.2</w:t>
      </w:r>
      <w:r w:rsidRPr="00BA03F4">
        <w:tab/>
        <w:t>Защита данных</w:t>
      </w:r>
    </w:p>
    <w:p w14:paraId="346A1E7B" w14:textId="77777777" w:rsidR="0097564C" w:rsidRPr="00BA03F4" w:rsidRDefault="0097564C" w:rsidP="00516A8F">
      <w:pPr>
        <w:pStyle w:val="SingleTxtG"/>
        <w:ind w:left="2268" w:hanging="1134"/>
      </w:pPr>
      <w:r w:rsidRPr="00BA03F4">
        <w:t>4.2.1</w:t>
      </w:r>
      <w:r w:rsidRPr="00BA03F4">
        <w:tab/>
        <w:t>Принцип обработки персональных данных законным, справедливым и транспарентным образом означает, что необходимо, в частности:</w:t>
      </w:r>
    </w:p>
    <w:p w14:paraId="66203291" w14:textId="77777777" w:rsidR="0097564C" w:rsidRPr="00BA03F4" w:rsidRDefault="0097564C" w:rsidP="00516A8F">
      <w:pPr>
        <w:pStyle w:val="SingleTxtG"/>
        <w:ind w:left="2835" w:hanging="567"/>
      </w:pPr>
      <w:r w:rsidRPr="00BA03F4">
        <w:t>a)</w:t>
      </w:r>
      <w:r w:rsidRPr="00BA03F4">
        <w:tab/>
        <w:t>уважать личность и неприкосновенность частной жизни субъекта данных;</w:t>
      </w:r>
    </w:p>
    <w:p w14:paraId="7C40D55D" w14:textId="77777777" w:rsidR="0097564C" w:rsidRPr="00BA03F4" w:rsidRDefault="0097564C" w:rsidP="00516A8F">
      <w:pPr>
        <w:pStyle w:val="SingleTxtG"/>
        <w:ind w:left="2835" w:hanging="567"/>
      </w:pPr>
      <w:r w:rsidRPr="00BA03F4">
        <w:t>b)</w:t>
      </w:r>
      <w:r w:rsidRPr="00BA03F4">
        <w:tab/>
        <w:t>не допускать дискриминации субъектов данных на основании их персональных данных;</w:t>
      </w:r>
    </w:p>
    <w:p w14:paraId="5E46582E" w14:textId="77777777" w:rsidR="0097564C" w:rsidRPr="00BA03F4" w:rsidRDefault="0097564C" w:rsidP="00516A8F">
      <w:pPr>
        <w:pStyle w:val="SingleTxtG"/>
        <w:ind w:left="2835" w:hanging="567"/>
      </w:pPr>
      <w:r w:rsidRPr="00BA03F4">
        <w:t>c)</w:t>
      </w:r>
      <w:r w:rsidRPr="00BA03F4">
        <w:tab/>
        <w:t>учитывать разумные ожидания субъектов данных в отношении транспарентности и контекста обработки данных;</w:t>
      </w:r>
    </w:p>
    <w:p w14:paraId="4BB1BF3E" w14:textId="77777777" w:rsidR="0097564C" w:rsidRPr="00BA03F4" w:rsidRDefault="0097564C" w:rsidP="00516A8F">
      <w:pPr>
        <w:pStyle w:val="SingleTxtG"/>
        <w:ind w:left="2835" w:hanging="567"/>
      </w:pPr>
      <w:r w:rsidRPr="00BA03F4">
        <w:t>d)</w:t>
      </w:r>
      <w:r w:rsidRPr="00BA03F4">
        <w:tab/>
        <w:t>сохранять целостность и надежность систем информационных технологий и, в частности, не осуществлять тайных манипуляций при обработке данных;</w:t>
      </w:r>
    </w:p>
    <w:p w14:paraId="7D0281E4" w14:textId="77777777" w:rsidR="0097564C" w:rsidRPr="00BA03F4" w:rsidRDefault="0097564C" w:rsidP="00516A8F">
      <w:pPr>
        <w:pStyle w:val="SingleTxtG"/>
        <w:ind w:left="2835" w:hanging="567"/>
      </w:pPr>
      <w:r w:rsidRPr="00BA03F4">
        <w:t>e)</w:t>
      </w:r>
      <w:r w:rsidRPr="00BA03F4">
        <w:tab/>
        <w:t>учитывать преимущества обработки данных в условиях свободы потока информации, коммуникации и инноваций, причем субъекты данных должны соглашаться на обработку персональных данных, продиктованную превалирующими общественными интересами;</w:t>
      </w:r>
    </w:p>
    <w:p w14:paraId="643DF5E5" w14:textId="77777777" w:rsidR="0097564C" w:rsidRPr="00BA03F4" w:rsidRDefault="0097564C" w:rsidP="00516A8F">
      <w:pPr>
        <w:pStyle w:val="SingleTxtG"/>
        <w:ind w:left="2835" w:hanging="567"/>
      </w:pPr>
      <w:r w:rsidRPr="00BA03F4">
        <w:t>f)</w:t>
      </w:r>
      <w:r w:rsidRPr="00BA03F4">
        <w:tab/>
        <w:t>обеспечивать сохранение данных об индивидуальной мобильности, руководствуясь соображениями необходимости и целевого использования.</w:t>
      </w:r>
    </w:p>
    <w:p w14:paraId="380F4BF3" w14:textId="77777777" w:rsidR="0097564C" w:rsidRPr="00BA03F4" w:rsidRDefault="0097564C" w:rsidP="00516A8F">
      <w:pPr>
        <w:pStyle w:val="SingleTxtG"/>
        <w:ind w:left="2268" w:hanging="1134"/>
      </w:pPr>
      <w:r w:rsidRPr="00BA03F4">
        <w:t>4.2.2</w:t>
      </w:r>
      <w:r w:rsidRPr="00BA03F4">
        <w:tab/>
        <w:t>Необходимо использовать технологии анонимизации и псевдонимизации данных.</w:t>
      </w:r>
    </w:p>
    <w:p w14:paraId="3DE1897C" w14:textId="77777777" w:rsidR="0097564C" w:rsidRPr="00BA03F4" w:rsidRDefault="0097564C" w:rsidP="00516A8F">
      <w:pPr>
        <w:pStyle w:val="SingleTxtG"/>
        <w:ind w:left="2268" w:hanging="1134"/>
      </w:pPr>
      <w:r w:rsidRPr="00BA03F4">
        <w:tab/>
        <w:t xml:space="preserve">Субъекты данных должны получать полную информацию о том, какие данные, для каких целей и кем собираются и обрабатываются в процессе внедрения подключенных транспортных средств и транспортных средств с ТАВ. Субъекты данных должны давать свое информированное и добровольное согласие на сбор и обработку данных. </w:t>
      </w:r>
    </w:p>
    <w:p w14:paraId="10643C95" w14:textId="77777777" w:rsidR="0097564C" w:rsidRPr="00BA03F4" w:rsidRDefault="0097564C" w:rsidP="00516A8F">
      <w:pPr>
        <w:pStyle w:val="SingleTxtG"/>
        <w:ind w:left="2268" w:hanging="1134"/>
      </w:pPr>
      <w:r w:rsidRPr="00BA03F4">
        <w:t>4.2.3</w:t>
      </w:r>
      <w:r w:rsidRPr="00BA03F4">
        <w:tab/>
        <w:t xml:space="preserve">Сбор и обработка персональных данных ограничиваются данными, актуальными в конкретном контексте их сбора. Если применимо, то субъект данных имеет право отозвать свое согласие, если речь идет о функциях, не являющихся необходимыми для эксплуатации </w:t>
      </w:r>
      <w:r w:rsidR="00BE7C83">
        <w:br/>
      </w:r>
      <w:r w:rsidRPr="00BA03F4">
        <w:t xml:space="preserve">его/ее транспортного средства или обеспечения безопасности дорожного движения. </w:t>
      </w:r>
    </w:p>
    <w:p w14:paraId="7074CE22" w14:textId="77777777" w:rsidR="0097564C" w:rsidRPr="00BA03F4" w:rsidRDefault="0097564C" w:rsidP="00516A8F">
      <w:pPr>
        <w:pStyle w:val="SingleTxtG"/>
        <w:ind w:left="2268" w:hanging="1134"/>
      </w:pPr>
      <w:r w:rsidRPr="00BA03F4">
        <w:t>4.2.4</w:t>
      </w:r>
      <w:r w:rsidRPr="00BA03F4">
        <w:tab/>
        <w:t>Кроме того, должны осуществляться надлежащие технические и организационные меры и процедуры, призванные обеспечить неприкосновенность частной жизни субъекта данных как при определении способов обработки, так и во время обработки. В</w:t>
      </w:r>
      <w:r w:rsidR="006727AD">
        <w:t> </w:t>
      </w:r>
      <w:r w:rsidRPr="00BA03F4">
        <w:t>конструкцию систем обработки данных, устанавливаемых на транспортных средствах, должна быть заложена функция защиты данных, т.</w:t>
      </w:r>
      <w:r w:rsidR="006727AD">
        <w:t> </w:t>
      </w:r>
      <w:r w:rsidRPr="00BA03F4">
        <w:t>е. при планировании компонентов (</w:t>
      </w:r>
      <w:r w:rsidR="00881D21">
        <w:t>«</w:t>
      </w:r>
      <w:r w:rsidRPr="00BA03F4">
        <w:t>специальная конфиденциальность</w:t>
      </w:r>
      <w:r w:rsidR="00881D21">
        <w:t>»</w:t>
      </w:r>
      <w:r w:rsidRPr="00BA03F4">
        <w:t xml:space="preserve">) и в процессе разработки основных заводских </w:t>
      </w:r>
      <w:r w:rsidRPr="00BA03F4">
        <w:lastRenderedPageBreak/>
        <w:t>настроек (</w:t>
      </w:r>
      <w:r w:rsidR="00881D21">
        <w:t>«</w:t>
      </w:r>
      <w:r w:rsidRPr="00BA03F4">
        <w:t>конфиденциальность по умолчанию</w:t>
      </w:r>
      <w:r w:rsidR="00881D21">
        <w:t>»</w:t>
      </w:r>
      <w:r w:rsidRPr="00BA03F4">
        <w:t>) надлежит учитывать аспекты защиты данных и кибербезопасности.</w:t>
      </w:r>
    </w:p>
    <w:p w14:paraId="4C14DC6C" w14:textId="77777777" w:rsidR="0097564C" w:rsidRPr="00BA03F4" w:rsidRDefault="0097564C" w:rsidP="00516A8F">
      <w:pPr>
        <w:pStyle w:val="SingleTxtG"/>
        <w:ind w:left="2268" w:hanging="1134"/>
      </w:pPr>
      <w:r w:rsidRPr="00BA03F4">
        <w:t>4.3</w:t>
      </w:r>
      <w:r w:rsidRPr="00BA03F4">
        <w:tab/>
        <w:t>Защита</w:t>
      </w:r>
    </w:p>
    <w:p w14:paraId="5758EEA1" w14:textId="2049EFC5" w:rsidR="0097564C" w:rsidRPr="00BA03F4" w:rsidRDefault="0097564C" w:rsidP="00516A8F">
      <w:pPr>
        <w:pStyle w:val="SingleTxtG"/>
        <w:ind w:left="2268" w:hanging="1134"/>
      </w:pPr>
      <w:r w:rsidRPr="00BA03F4">
        <w:t>4.3.1</w:t>
      </w:r>
      <w:r w:rsidRPr="00BA03F4">
        <w:tab/>
        <w:t>С учетом требований, связанных с обеспечением безопасности подключенных транспортных средств и транспортных средств, оснащенных ТАВ, к важнейшим электрическим и электронным компонентам или системам транспортных средств должны применяться стандарты функциональной безопасности, например ИСО 26262.</w:t>
      </w:r>
    </w:p>
    <w:p w14:paraId="09C776B3" w14:textId="77777777" w:rsidR="0097564C" w:rsidRPr="00BA03F4" w:rsidRDefault="0097564C" w:rsidP="00516A8F">
      <w:pPr>
        <w:pStyle w:val="SingleTxtG"/>
        <w:ind w:left="2268" w:hanging="1134"/>
      </w:pPr>
      <w:r w:rsidRPr="00BA03F4">
        <w:t>4.3.2</w:t>
      </w:r>
      <w:r w:rsidRPr="00BA03F4">
        <w:tab/>
        <w:t>Подключение и связь подключенных транспортных средств и транспортных средств с ТАВ:</w:t>
      </w:r>
    </w:p>
    <w:p w14:paraId="44216D32" w14:textId="77777777" w:rsidR="0097564C" w:rsidRPr="00BA03F4" w:rsidRDefault="0097564C" w:rsidP="00516A8F">
      <w:pPr>
        <w:pStyle w:val="SingleTxtG"/>
        <w:ind w:left="2835" w:hanging="567"/>
      </w:pPr>
      <w:r w:rsidRPr="00BA03F4">
        <w:t>a)</w:t>
      </w:r>
      <w:r w:rsidRPr="00BA03F4">
        <w:tab/>
        <w:t xml:space="preserve">не должны – без принятия соответствующих мер – влиять на генерирование внутренними устройствами и системами внутренней информации, необходимой для контроля над транспортным средством; </w:t>
      </w:r>
    </w:p>
    <w:p w14:paraId="5166EB88" w14:textId="77777777" w:rsidR="0097564C" w:rsidRPr="00BA03F4" w:rsidRDefault="0097564C" w:rsidP="00516A8F">
      <w:pPr>
        <w:pStyle w:val="SingleTxtG"/>
        <w:ind w:left="2835" w:hanging="567"/>
      </w:pPr>
      <w:r w:rsidRPr="00BA03F4">
        <w:t>b)</w:t>
      </w:r>
      <w:r w:rsidRPr="00BA03F4">
        <w:tab/>
        <w:t>должны проектироваться таким образом, чтобы не допускать мошеннических действий с программным обеспечением подключенных транспортных средств и транспортных средств с ТАВ, а также мошеннического доступа к бортовой информации в результате кибератак по каналам:</w:t>
      </w:r>
    </w:p>
    <w:p w14:paraId="7466AE79" w14:textId="77777777" w:rsidR="0097564C" w:rsidRPr="00BA03F4" w:rsidRDefault="0097564C" w:rsidP="00F60F48">
      <w:pPr>
        <w:pStyle w:val="SingleTxtG"/>
        <w:ind w:left="3402" w:hanging="567"/>
      </w:pPr>
      <w:r w:rsidRPr="00BA03F4">
        <w:t>i)</w:t>
      </w:r>
      <w:r w:rsidRPr="00BA03F4">
        <w:tab/>
        <w:t xml:space="preserve">беспроводного подключения; </w:t>
      </w:r>
    </w:p>
    <w:p w14:paraId="224051A5" w14:textId="77777777" w:rsidR="0097564C" w:rsidRPr="00516A8F" w:rsidRDefault="0097564C" w:rsidP="00F60F48">
      <w:pPr>
        <w:pStyle w:val="SingleTxtG"/>
        <w:ind w:left="3402" w:hanging="567"/>
      </w:pPr>
      <w:r w:rsidRPr="00516A8F">
        <w:t>ii)</w:t>
      </w:r>
      <w:r w:rsidRPr="00516A8F">
        <w:tab/>
        <w:t>проводного подключения через порт диагностики и т.</w:t>
      </w:r>
      <w:r w:rsidR="00F60F48">
        <w:t> </w:t>
      </w:r>
      <w:r w:rsidRPr="00516A8F">
        <w:t>д.;</w:t>
      </w:r>
    </w:p>
    <w:p w14:paraId="1888D9D2" w14:textId="77777777" w:rsidR="0097564C" w:rsidRPr="00BA03F4" w:rsidRDefault="0097564C" w:rsidP="00516A8F">
      <w:pPr>
        <w:pStyle w:val="SingleTxtG"/>
        <w:ind w:left="2835" w:hanging="567"/>
      </w:pPr>
      <w:r w:rsidRPr="00BA03F4">
        <w:t>c)</w:t>
      </w:r>
      <w:r w:rsidRPr="00BA03F4">
        <w:tab/>
        <w:t>должны предусматривать меры обеспечения безопасного режима на случай сбоя в работе системы, например за счет дублирования в системе.</w:t>
      </w:r>
    </w:p>
    <w:p w14:paraId="55190D94" w14:textId="77777777" w:rsidR="0097564C" w:rsidRPr="00BA03F4" w:rsidRDefault="0097564C" w:rsidP="00516A8F">
      <w:pPr>
        <w:pStyle w:val="SingleTxtG"/>
        <w:ind w:left="2268" w:hanging="1134"/>
      </w:pPr>
      <w:r w:rsidRPr="00BA03F4">
        <w:t>4.3.3</w:t>
      </w:r>
      <w:r w:rsidRPr="00BA03F4">
        <w:tab/>
        <w:t>В случае обнаружения подключенными транспортными средствами и транспортными средствами с ТАВ мошеннических действий, совершаемых путем кибератаки, система должна предупредить водителя и, при необходимости, контролировать безопасность транспортного средства в соответствии с вышеуказанными требованиями.</w:t>
      </w:r>
    </w:p>
    <w:p w14:paraId="3D2ABAC3" w14:textId="77777777" w:rsidR="0097564C" w:rsidRPr="00BA03F4" w:rsidRDefault="0097564C" w:rsidP="00516A8F">
      <w:pPr>
        <w:pStyle w:val="SingleTxtG"/>
        <w:ind w:left="2268" w:hanging="1134"/>
      </w:pPr>
      <w:r w:rsidRPr="00BA03F4">
        <w:t>4.4</w:t>
      </w:r>
      <w:r w:rsidRPr="00BA03F4">
        <w:tab/>
        <w:t>Безопасность</w:t>
      </w:r>
    </w:p>
    <w:p w14:paraId="2B4B9612" w14:textId="77777777" w:rsidR="0097564C" w:rsidRPr="00BA03F4" w:rsidRDefault="0097564C" w:rsidP="00516A8F">
      <w:pPr>
        <w:pStyle w:val="SingleTxtG"/>
        <w:ind w:left="2268" w:hanging="1134"/>
      </w:pPr>
      <w:r w:rsidRPr="00BA03F4">
        <w:t>4.4.1</w:t>
      </w:r>
      <w:r w:rsidRPr="00BA03F4">
        <w:tab/>
        <w:t>Для защиты подключенных транспортных средств и транспортных средств с ТАВ необходимы поддающиеся проверке меры безопасности, соответствующие стандартам безопасности (например, серии ИСО</w:t>
      </w:r>
      <w:r w:rsidR="00F60F48">
        <w:t> </w:t>
      </w:r>
      <w:r w:rsidRPr="00BA03F4">
        <w:t>27000, ИСО/МЭК 15408).</w:t>
      </w:r>
    </w:p>
    <w:p w14:paraId="0DC8F21B" w14:textId="77777777" w:rsidR="0097564C" w:rsidRPr="00516A8F" w:rsidRDefault="0097564C" w:rsidP="00516A8F">
      <w:pPr>
        <w:pStyle w:val="SingleTxtG"/>
        <w:ind w:left="2268" w:hanging="1134"/>
      </w:pPr>
      <w:r w:rsidRPr="00516A8F">
        <w:t>4.4.2</w:t>
      </w:r>
      <w:r w:rsidRPr="00516A8F">
        <w:tab/>
      </w:r>
      <w:r w:rsidRPr="00BA03F4">
        <w:t>Для подключенных транспортных средств и транспортных средств с ТАВ должны быть предусмотрены</w:t>
      </w:r>
      <w:r w:rsidRPr="00516A8F">
        <w:t>:</w:t>
      </w:r>
    </w:p>
    <w:p w14:paraId="70FCA6CF" w14:textId="77777777" w:rsidR="0097564C" w:rsidRPr="00BA03F4" w:rsidRDefault="0097564C" w:rsidP="00516A8F">
      <w:pPr>
        <w:pStyle w:val="SingleTxtG"/>
        <w:ind w:left="2835" w:hanging="567"/>
      </w:pPr>
      <w:r w:rsidRPr="00BA03F4">
        <w:t>a)</w:t>
      </w:r>
      <w:r w:rsidRPr="00BA03F4">
        <w:tab/>
        <w:t>меры защиты целостности информации, обеспечивающие, например, безопасное обновление программного обеспечения;</w:t>
      </w:r>
    </w:p>
    <w:p w14:paraId="27984B76" w14:textId="77777777" w:rsidR="0097564C" w:rsidRPr="00BA03F4" w:rsidRDefault="0097564C" w:rsidP="00516A8F">
      <w:pPr>
        <w:pStyle w:val="SingleTxtG"/>
        <w:ind w:left="2835" w:hanging="567"/>
      </w:pPr>
      <w:r w:rsidRPr="00BA03F4">
        <w:t>b)</w:t>
      </w:r>
      <w:r w:rsidRPr="00BA03F4">
        <w:tab/>
        <w:t>надлежащие меры контроля криптографических ключей.</w:t>
      </w:r>
    </w:p>
    <w:p w14:paraId="1893B5E0" w14:textId="77777777" w:rsidR="0097564C" w:rsidRPr="00BA03F4" w:rsidRDefault="0097564C" w:rsidP="00516A8F">
      <w:pPr>
        <w:pStyle w:val="SingleTxtG"/>
        <w:ind w:left="2268" w:hanging="1134"/>
      </w:pPr>
      <w:r w:rsidRPr="00BA03F4">
        <w:t>4.4.3</w:t>
      </w:r>
      <w:r w:rsidRPr="00BA03F4">
        <w:tab/>
        <w:t>Целостность внутренних сообщений между контроллерами внутри подключенных транспортных средств и транспортных средств с ТАВ должна быть защищена, например путем аутентификации.</w:t>
      </w:r>
    </w:p>
    <w:p w14:paraId="75B51B34" w14:textId="77777777" w:rsidR="0097564C" w:rsidRDefault="0097564C" w:rsidP="00516A8F">
      <w:pPr>
        <w:pStyle w:val="SingleTxtG"/>
        <w:ind w:left="2268" w:hanging="1134"/>
      </w:pPr>
      <w:r w:rsidRPr="00BA03F4">
        <w:t>4.4.4</w:t>
      </w:r>
      <w:r w:rsidRPr="00BA03F4">
        <w:tab/>
        <w:t>Онлайновые сервисы для удаленного доступа к подключенным транспортным средствам и транспортным средствам с ТАВ должны предусматривать строгую процедуру взаимной аутентификации и обеспечивать защищенность обмена сообщениями (защита конфиденциальности и целостности) между заинтересованными субъектами.</w:t>
      </w:r>
    </w:p>
    <w:p w14:paraId="3FE18902" w14:textId="77777777" w:rsidR="00E22762" w:rsidRPr="00E22762" w:rsidRDefault="00E22762" w:rsidP="00E22762">
      <w:pPr>
        <w:pStyle w:val="SingleTxtG"/>
        <w:spacing w:after="0"/>
        <w:ind w:left="2268"/>
        <w:jc w:val="center"/>
        <w:rPr>
          <w:u w:val="single"/>
        </w:rPr>
      </w:pPr>
      <w:r>
        <w:rPr>
          <w:u w:val="single"/>
        </w:rPr>
        <w:tab/>
      </w:r>
      <w:r>
        <w:rPr>
          <w:u w:val="single"/>
        </w:rPr>
        <w:tab/>
      </w:r>
      <w:r>
        <w:rPr>
          <w:u w:val="single"/>
        </w:rPr>
        <w:tab/>
      </w:r>
    </w:p>
    <w:sectPr w:rsidR="00E22762" w:rsidRPr="00E22762" w:rsidSect="00C1505B">
      <w:headerReference w:type="even" r:id="rId77"/>
      <w:headerReference w:type="default" r:id="rId78"/>
      <w:headerReference w:type="first" r:id="rId79"/>
      <w:footnotePr>
        <w:numRestart w:val="eachSect"/>
      </w:footnotePr>
      <w:endnotePr>
        <w:numFmt w:val="decimal"/>
      </w:endnotePr>
      <w:type w:val="oddPage"/>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B1C74" w14:textId="77777777" w:rsidR="001A56A5" w:rsidRPr="00A312BC" w:rsidRDefault="001A56A5" w:rsidP="00A312BC"/>
  </w:endnote>
  <w:endnote w:type="continuationSeparator" w:id="0">
    <w:p w14:paraId="62FC8D03" w14:textId="77777777" w:rsidR="001A56A5" w:rsidRPr="00A312BC" w:rsidRDefault="001A56A5"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39T30Lfz">
    <w:panose1 w:val="000004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AD471" w14:textId="77777777" w:rsidR="001A56A5" w:rsidRDefault="001A56A5" w:rsidP="00565404">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sidRPr="000A2FCC">
      <w:rPr>
        <w:b/>
        <w:noProof/>
        <w:sz w:val="18"/>
      </w:rPr>
      <w:t>2</w:t>
    </w:r>
    <w:r w:rsidRPr="000A2FCC">
      <w:rPr>
        <w:b/>
        <w:sz w:val="18"/>
      </w:rPr>
      <w:fldChar w:fldCharType="end"/>
    </w:r>
    <w:r>
      <w:rPr>
        <w:b/>
        <w:sz w:val="18"/>
      </w:rPr>
      <w:tab/>
    </w:r>
    <w:r>
      <w:t>GE.20-00825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87A40" w14:textId="77777777" w:rsidR="001A56A5" w:rsidRPr="00336A05" w:rsidRDefault="001A56A5" w:rsidP="00336A05">
    <w:pPr>
      <w:pStyle w:val="a9"/>
    </w:pPr>
    <w:r>
      <w:t>GE.20-00825</w:t>
    </w:r>
    <w:r>
      <w:tab/>
    </w: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84</w:t>
    </w:r>
    <w:r w:rsidRPr="000A2FCC">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44B56" w14:textId="77777777" w:rsidR="001A56A5" w:rsidRPr="00336A05" w:rsidRDefault="001A56A5" w:rsidP="00336A05">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98</w:t>
    </w:r>
    <w:r w:rsidRPr="000A2FCC">
      <w:rPr>
        <w:b/>
        <w:sz w:val="18"/>
      </w:rPr>
      <w:fldChar w:fldCharType="end"/>
    </w:r>
    <w:r>
      <w:rPr>
        <w:b/>
        <w:sz w:val="18"/>
      </w:rPr>
      <w:tab/>
    </w:r>
    <w:r>
      <w:t>GE.20-00825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B3490" w14:textId="77777777" w:rsidR="001A56A5" w:rsidRPr="00336A05" w:rsidRDefault="001A56A5" w:rsidP="00336A05">
    <w:pPr>
      <w:pStyle w:val="a9"/>
    </w:pPr>
    <w:r>
      <w:t>GE.20-00825</w:t>
    </w:r>
    <w:r>
      <w:tab/>
    </w: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101</w:t>
    </w:r>
    <w:r w:rsidRPr="000A2FCC">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C3EC3" w14:textId="77777777" w:rsidR="001A56A5" w:rsidRDefault="001A56A5" w:rsidP="00565404">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90</w:t>
    </w:r>
    <w:r w:rsidRPr="000A2FCC">
      <w:rPr>
        <w:b/>
        <w:sz w:val="18"/>
      </w:rPr>
      <w:fldChar w:fldCharType="end"/>
    </w:r>
    <w:r>
      <w:rPr>
        <w:b/>
        <w:sz w:val="18"/>
      </w:rPr>
      <w:tab/>
    </w:r>
    <w:r>
      <w:t>GE.20-00825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A2FC" w14:textId="77777777" w:rsidR="001A56A5" w:rsidRPr="00336A05" w:rsidRDefault="001A56A5" w:rsidP="00336A05">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102</w:t>
    </w:r>
    <w:r w:rsidRPr="000A2FCC">
      <w:rPr>
        <w:b/>
        <w:sz w:val="18"/>
      </w:rPr>
      <w:fldChar w:fldCharType="end"/>
    </w:r>
    <w:r>
      <w:rPr>
        <w:b/>
        <w:sz w:val="18"/>
      </w:rPr>
      <w:tab/>
    </w:r>
    <w:r>
      <w:t>GE.20-00825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B81D2" w14:textId="77777777" w:rsidR="001A56A5" w:rsidRPr="00565404" w:rsidRDefault="001A56A5" w:rsidP="00565404">
    <w:pPr>
      <w:pStyle w:val="a9"/>
      <w:tabs>
        <w:tab w:val="clear" w:pos="9639"/>
        <w:tab w:val="right" w:pos="9638"/>
      </w:tabs>
      <w:rPr>
        <w:b/>
        <w:sz w:val="18"/>
      </w:rPr>
    </w:pPr>
    <w:r>
      <w:t>GE.20-00825</w:t>
    </w:r>
    <w:r>
      <w:tab/>
    </w:r>
    <w:r w:rsidRPr="000A2FCC">
      <w:rPr>
        <w:b/>
        <w:sz w:val="18"/>
      </w:rPr>
      <w:fldChar w:fldCharType="begin"/>
    </w:r>
    <w:r w:rsidRPr="000A2FCC">
      <w:rPr>
        <w:b/>
        <w:sz w:val="18"/>
      </w:rPr>
      <w:instrText xml:space="preserve"> PAGE  \* MERGEFORMAT </w:instrText>
    </w:r>
    <w:r w:rsidRPr="000A2FCC">
      <w:rPr>
        <w:b/>
        <w:sz w:val="18"/>
      </w:rPr>
      <w:fldChar w:fldCharType="separate"/>
    </w:r>
    <w:r w:rsidRPr="000A2FCC">
      <w:rPr>
        <w:b/>
        <w:noProof/>
        <w:sz w:val="18"/>
      </w:rPr>
      <w:t>3</w:t>
    </w:r>
    <w:r w:rsidRPr="000A2FCC">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1DC73" w14:textId="77777777" w:rsidR="001A56A5" w:rsidRPr="00336A05" w:rsidRDefault="001A56A5" w:rsidP="00336A05">
    <w:pPr>
      <w:pStyle w:val="a9"/>
    </w:pPr>
    <w:r>
      <w:t>GE.20-00825</w:t>
    </w:r>
    <w:r>
      <w:tab/>
    </w: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109</w:t>
    </w:r>
    <w:r w:rsidRPr="000A2FCC">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8C8C" w14:textId="77777777" w:rsidR="001A56A5" w:rsidRPr="00565404" w:rsidRDefault="001A56A5" w:rsidP="00565404">
    <w:pPr>
      <w:pStyle w:val="a9"/>
      <w:tabs>
        <w:tab w:val="clear" w:pos="9639"/>
        <w:tab w:val="right" w:pos="9638"/>
      </w:tabs>
      <w:rPr>
        <w:b/>
        <w:sz w:val="18"/>
      </w:rPr>
    </w:pPr>
    <w:r>
      <w:t>GE.20-00825</w:t>
    </w:r>
    <w:r>
      <w:tab/>
    </w:r>
    <w:r w:rsidRPr="000A2FCC">
      <w:rPr>
        <w:b/>
        <w:sz w:val="18"/>
      </w:rPr>
      <w:fldChar w:fldCharType="begin"/>
    </w:r>
    <w:r w:rsidRPr="000A2FCC">
      <w:rPr>
        <w:b/>
        <w:sz w:val="18"/>
      </w:rPr>
      <w:instrText xml:space="preserve"> PAGE  \* MERGEFORMAT </w:instrText>
    </w:r>
    <w:r w:rsidRPr="000A2FCC">
      <w:rPr>
        <w:b/>
        <w:sz w:val="18"/>
      </w:rPr>
      <w:fldChar w:fldCharType="separate"/>
    </w:r>
    <w:r w:rsidRPr="000A2FCC">
      <w:rPr>
        <w:b/>
        <w:noProof/>
        <w:sz w:val="18"/>
      </w:rPr>
      <w:t>3</w:t>
    </w:r>
    <w:r w:rsidRPr="000A2FC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ECCA0" w14:textId="385A7F16" w:rsidR="001A56A5" w:rsidRPr="000A2FCC" w:rsidRDefault="001A56A5" w:rsidP="000A2FCC">
    <w:pPr>
      <w:spacing w:before="120" w:line="240" w:lineRule="auto"/>
    </w:pPr>
    <w:r>
      <w:t>GE.</w:t>
    </w:r>
    <w:r>
      <w:rPr>
        <w:b/>
        <w:noProof/>
        <w:lang w:val="fr-CH" w:eastAsia="fr-CH"/>
      </w:rPr>
      <w:drawing>
        <wp:anchor distT="0" distB="0" distL="114300" distR="114300" simplePos="0" relativeHeight="251658240" behindDoc="0" locked="0" layoutInCell="1" allowOverlap="1" wp14:anchorId="2526DE48" wp14:editId="5F2A3F5B">
          <wp:simplePos x="0" y="0"/>
          <wp:positionH relativeFrom="margin">
            <wp:posOffset>2699385</wp:posOffset>
          </wp:positionH>
          <wp:positionV relativeFrom="margin">
            <wp:posOffset>9179560</wp:posOffset>
          </wp:positionV>
          <wp:extent cx="2656800" cy="277200"/>
          <wp:effectExtent l="0" t="0" r="0" b="8890"/>
          <wp:wrapNone/>
          <wp:docPr id="46"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20-00825  (R)</w:t>
    </w:r>
    <w:r>
      <w:rPr>
        <w:lang w:val="en-US"/>
      </w:rPr>
      <w:t xml:space="preserve">  200220  </w:t>
    </w:r>
    <w:r>
      <w:t>0</w:t>
    </w:r>
    <w:r w:rsidR="007D7438">
      <w:t>3</w:t>
    </w:r>
    <w:r>
      <w:rPr>
        <w:lang w:val="en-US"/>
      </w:rPr>
      <w:t>0</w:t>
    </w:r>
    <w:r>
      <w:t>3</w:t>
    </w:r>
    <w:r>
      <w:rPr>
        <w:lang w:val="en-US"/>
      </w:rPr>
      <w:t>20</w:t>
    </w:r>
    <w:r>
      <w:br/>
    </w:r>
    <w:r w:rsidRPr="000A2FCC">
      <w:rPr>
        <w:rFonts w:ascii="C39T30Lfz" w:hAnsi="C39T30Lfz"/>
        <w:kern w:val="14"/>
        <w:sz w:val="56"/>
      </w:rPr>
      <w:t></w:t>
    </w:r>
    <w:r w:rsidRPr="000A2FCC">
      <w:rPr>
        <w:rFonts w:ascii="C39T30Lfz" w:hAnsi="C39T30Lfz"/>
        <w:kern w:val="14"/>
        <w:sz w:val="56"/>
      </w:rPr>
      <w:t></w:t>
    </w:r>
    <w:r w:rsidRPr="000A2FCC">
      <w:rPr>
        <w:rFonts w:ascii="C39T30Lfz" w:hAnsi="C39T30Lfz"/>
        <w:kern w:val="14"/>
        <w:sz w:val="56"/>
      </w:rPr>
      <w:t></w:t>
    </w:r>
    <w:r w:rsidRPr="000A2FCC">
      <w:rPr>
        <w:rFonts w:ascii="C39T30Lfz" w:hAnsi="C39T30Lfz"/>
        <w:kern w:val="14"/>
        <w:sz w:val="56"/>
      </w:rPr>
      <w:t></w:t>
    </w:r>
    <w:r w:rsidRPr="000A2FCC">
      <w:rPr>
        <w:rFonts w:ascii="C39T30Lfz" w:hAnsi="C39T30Lfz"/>
        <w:kern w:val="14"/>
        <w:sz w:val="56"/>
      </w:rPr>
      <w:t></w:t>
    </w:r>
    <w:r w:rsidRPr="000A2FCC">
      <w:rPr>
        <w:rFonts w:ascii="C39T30Lfz" w:hAnsi="C39T30Lfz"/>
        <w:kern w:val="14"/>
        <w:sz w:val="56"/>
      </w:rPr>
      <w:t></w:t>
    </w:r>
    <w:r w:rsidRPr="000A2FCC">
      <w:rPr>
        <w:rFonts w:ascii="C39T30Lfz" w:hAnsi="C39T30Lfz"/>
        <w:kern w:val="14"/>
        <w:sz w:val="56"/>
      </w:rPr>
      <w:t></w:t>
    </w:r>
    <w:r w:rsidRPr="000A2FCC">
      <w:rPr>
        <w:rFonts w:ascii="C39T30Lfz" w:hAnsi="C39T30Lfz"/>
        <w:kern w:val="14"/>
        <w:sz w:val="56"/>
      </w:rPr>
      <w:t></w:t>
    </w:r>
    <w:r w:rsidRPr="000A2FCC">
      <w:rPr>
        <w:rFonts w:ascii="C39T30Lfz" w:hAnsi="C39T30Lfz"/>
        <w:kern w:val="14"/>
        <w:sz w:val="56"/>
      </w:rPr>
      <w:t></w:t>
    </w:r>
    <w:r>
      <w:rPr>
        <w:noProof/>
      </w:rPr>
      <w:drawing>
        <wp:anchor distT="0" distB="0" distL="114300" distR="114300" simplePos="0" relativeHeight="251659264" behindDoc="0" locked="0" layoutInCell="1" allowOverlap="1" wp14:anchorId="72CD5FAC" wp14:editId="4BDC2C9D">
          <wp:simplePos x="0" y="0"/>
          <wp:positionH relativeFrom="margin">
            <wp:posOffset>5489575</wp:posOffset>
          </wp:positionH>
          <wp:positionV relativeFrom="margin">
            <wp:posOffset>8855710</wp:posOffset>
          </wp:positionV>
          <wp:extent cx="638175" cy="638175"/>
          <wp:effectExtent l="0" t="0" r="9525" b="9525"/>
          <wp:wrapNone/>
          <wp:docPr id="47" name="Рисунок 47" descr="https://undocs.org/m2/QRCode.ashx?DS=ECE/TRANS/WP.29/GRSG/2020/1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20/1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27286" w14:textId="77777777" w:rsidR="001A56A5" w:rsidRPr="00336A05" w:rsidRDefault="001A56A5" w:rsidP="00336A05">
    <w:pPr>
      <w:pStyle w:val="a9"/>
    </w:pPr>
    <w:r>
      <w:t>GE.20-00825</w:t>
    </w:r>
    <w:r>
      <w:tab/>
    </w: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74</w:t>
    </w:r>
    <w:r w:rsidRPr="000A2FCC">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915B1" w14:textId="77777777" w:rsidR="001A56A5" w:rsidRPr="00336A05" w:rsidRDefault="001A56A5" w:rsidP="00336A05">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84</w:t>
    </w:r>
    <w:r w:rsidRPr="000A2FCC">
      <w:rPr>
        <w:b/>
        <w:sz w:val="18"/>
      </w:rPr>
      <w:fldChar w:fldCharType="end"/>
    </w:r>
    <w:r>
      <w:rPr>
        <w:b/>
        <w:sz w:val="18"/>
      </w:rPr>
      <w:tab/>
    </w:r>
    <w:r>
      <w:t>GE.20-00825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BD93" w14:textId="77777777" w:rsidR="001A56A5" w:rsidRPr="00336A05" w:rsidRDefault="001A56A5" w:rsidP="00336A05">
    <w:pPr>
      <w:pStyle w:val="a9"/>
    </w:pPr>
    <w:r>
      <w:t>GE.20-00825</w:t>
    </w:r>
    <w:r>
      <w:tab/>
    </w: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84</w:t>
    </w:r>
    <w:r w:rsidRPr="000A2FCC">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DE541" w14:textId="77777777" w:rsidR="001A56A5" w:rsidRPr="00336A05" w:rsidRDefault="001A56A5" w:rsidP="00336A05">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84</w:t>
    </w:r>
    <w:r w:rsidRPr="000A2FCC">
      <w:rPr>
        <w:b/>
        <w:sz w:val="18"/>
      </w:rPr>
      <w:fldChar w:fldCharType="end"/>
    </w:r>
    <w:r>
      <w:rPr>
        <w:b/>
        <w:sz w:val="18"/>
      </w:rPr>
      <w:tab/>
    </w:r>
    <w:r>
      <w:t>GE.20-00825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349EE" w14:textId="77777777" w:rsidR="001A56A5" w:rsidRPr="00336A05" w:rsidRDefault="001A56A5" w:rsidP="00336A05">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84</w:t>
    </w:r>
    <w:r w:rsidRPr="000A2FCC">
      <w:rPr>
        <w:b/>
        <w:sz w:val="18"/>
      </w:rPr>
      <w:fldChar w:fldCharType="end"/>
    </w:r>
    <w:r>
      <w:rPr>
        <w:b/>
        <w:sz w:val="18"/>
      </w:rPr>
      <w:tab/>
    </w:r>
    <w:r>
      <w:t>GE.20-00825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490D9" w14:textId="77777777" w:rsidR="001A56A5" w:rsidRDefault="001A56A5" w:rsidP="00565404">
    <w:pPr>
      <w:pStyle w:val="a9"/>
    </w:pPr>
    <w:r w:rsidRPr="000A2FCC">
      <w:rPr>
        <w:b/>
        <w:sz w:val="18"/>
      </w:rPr>
      <w:fldChar w:fldCharType="begin"/>
    </w:r>
    <w:r w:rsidRPr="000A2FCC">
      <w:rPr>
        <w:b/>
        <w:sz w:val="18"/>
      </w:rPr>
      <w:instrText xml:space="preserve"> PAGE  \* MERGEFORMAT </w:instrText>
    </w:r>
    <w:r w:rsidRPr="000A2FCC">
      <w:rPr>
        <w:b/>
        <w:sz w:val="18"/>
      </w:rPr>
      <w:fldChar w:fldCharType="separate"/>
    </w:r>
    <w:r>
      <w:rPr>
        <w:b/>
        <w:sz w:val="18"/>
      </w:rPr>
      <w:t>90</w:t>
    </w:r>
    <w:r w:rsidRPr="000A2FCC">
      <w:rPr>
        <w:b/>
        <w:sz w:val="18"/>
      </w:rPr>
      <w:fldChar w:fldCharType="end"/>
    </w:r>
    <w:r>
      <w:rPr>
        <w:b/>
        <w:sz w:val="18"/>
      </w:rPr>
      <w:tab/>
    </w:r>
    <w:r>
      <w:t>GE.20-00825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27B50" w14:textId="77777777" w:rsidR="001A56A5" w:rsidRPr="001075E9" w:rsidRDefault="001A56A5" w:rsidP="001075E9">
      <w:pPr>
        <w:tabs>
          <w:tab w:val="right" w:pos="2155"/>
        </w:tabs>
        <w:spacing w:after="80" w:line="240" w:lineRule="auto"/>
        <w:ind w:left="680"/>
        <w:rPr>
          <w:u w:val="single"/>
        </w:rPr>
      </w:pPr>
      <w:r>
        <w:rPr>
          <w:u w:val="single"/>
        </w:rPr>
        <w:tab/>
      </w:r>
    </w:p>
  </w:footnote>
  <w:footnote w:type="continuationSeparator" w:id="0">
    <w:p w14:paraId="1548A391" w14:textId="77777777" w:rsidR="001A56A5" w:rsidRDefault="001A56A5" w:rsidP="00407B78">
      <w:pPr>
        <w:tabs>
          <w:tab w:val="right" w:pos="2155"/>
        </w:tabs>
        <w:spacing w:after="80"/>
        <w:ind w:left="680"/>
        <w:rPr>
          <w:u w:val="single"/>
        </w:rPr>
      </w:pPr>
      <w:r>
        <w:rPr>
          <w:u w:val="single"/>
        </w:rPr>
        <w:tab/>
      </w:r>
    </w:p>
  </w:footnote>
  <w:footnote w:id="1">
    <w:p w14:paraId="58A868DD" w14:textId="77777777" w:rsidR="001A56A5" w:rsidRPr="00F84739" w:rsidRDefault="001A56A5" w:rsidP="00911AE7">
      <w:pPr>
        <w:pStyle w:val="ae"/>
      </w:pPr>
      <w:r>
        <w:tab/>
      </w:r>
      <w:r w:rsidRPr="00254AE2">
        <w:rPr>
          <w:sz w:val="20"/>
        </w:rPr>
        <w:t>*</w:t>
      </w:r>
      <w:r w:rsidRPr="00254AE2">
        <w:tab/>
        <w:t>В соответствии с программой работы Комитета по внутреннему транспорту на 20</w:t>
      </w:r>
      <w:r>
        <w:t>20</w:t>
      </w:r>
      <w:r w:rsidRPr="00254AE2">
        <w:t xml:space="preserve"> год</w:t>
      </w:r>
      <w:r>
        <w:t xml:space="preserve">, </w:t>
      </w:r>
      <w:r w:rsidRPr="001D6B61">
        <w:rPr>
          <w:shd w:val="clear" w:color="auto" w:fill="FFFFFF"/>
        </w:rPr>
        <w:t xml:space="preserve">изложенной в предлагаемом бюджете по программам на 2020 год (A/74/6 (часть V, раздел 20), пункт 20.37), Всемирный форум будет разрабатывать, согласовывать и обновлять Правила Организации Объединенных Наций в целях </w:t>
      </w:r>
      <w:r w:rsidRPr="00254AE2">
        <w:t>улучшения характеристик транспортных средств. Настоящий документ представлен в соответствии с этим мандатом.</w:t>
      </w:r>
    </w:p>
  </w:footnote>
  <w:footnote w:id="2">
    <w:p w14:paraId="4FCBBA5B" w14:textId="77777777" w:rsidR="001A56A5" w:rsidRPr="00220B10" w:rsidRDefault="001A56A5" w:rsidP="00911AE7">
      <w:pPr>
        <w:pStyle w:val="ae"/>
        <w:rPr>
          <w:sz w:val="20"/>
        </w:rPr>
      </w:pPr>
      <w:r>
        <w:tab/>
      </w:r>
      <w:r w:rsidRPr="00220B10">
        <w:rPr>
          <w:rStyle w:val="ab"/>
          <w:sz w:val="20"/>
          <w:vertAlign w:val="baseline"/>
        </w:rPr>
        <w:t>**</w:t>
      </w:r>
      <w:r w:rsidRPr="00220B10">
        <w:rPr>
          <w:rStyle w:val="ab"/>
          <w:vertAlign w:val="baseline"/>
        </w:rPr>
        <w:tab/>
      </w:r>
      <w:r w:rsidRPr="00220B10">
        <w:t>Номера страниц будут добавлены позднее.</w:t>
      </w:r>
    </w:p>
  </w:footnote>
  <w:footnote w:id="3">
    <w:p w14:paraId="55B90741" w14:textId="77777777" w:rsidR="001A56A5" w:rsidRPr="00D1052B" w:rsidRDefault="001A56A5" w:rsidP="00911AE7">
      <w:pPr>
        <w:pStyle w:val="ae"/>
      </w:pPr>
      <w:r w:rsidRPr="00254AE2">
        <w:tab/>
      </w:r>
      <w:r w:rsidRPr="00911AE7">
        <w:rPr>
          <w:rStyle w:val="ab"/>
        </w:rPr>
        <w:footnoteRef/>
      </w:r>
      <w:r w:rsidRPr="00D1052B">
        <w:tab/>
        <w:t xml:space="preserve">Документ </w:t>
      </w:r>
      <w:r w:rsidRPr="00907F20">
        <w:t>TRANS</w:t>
      </w:r>
      <w:r w:rsidRPr="00D1052B">
        <w:t>/</w:t>
      </w:r>
      <w:r w:rsidRPr="00907F20">
        <w:t>WP</w:t>
      </w:r>
      <w:r w:rsidRPr="00D1052B">
        <w:t>.29/104</w:t>
      </w:r>
      <w:r>
        <w:t xml:space="preserve">5 с поправками, содержащимися в </w:t>
      </w:r>
      <w:r w:rsidRPr="00D1052B">
        <w:t>документе</w:t>
      </w:r>
      <w:r>
        <w:t xml:space="preserve"> </w:t>
      </w:r>
      <w:r w:rsidRPr="00907F20">
        <w:t>ECE</w:t>
      </w:r>
      <w:r w:rsidRPr="00D1052B">
        <w:t>/</w:t>
      </w:r>
      <w:r w:rsidRPr="00907F20">
        <w:t>TRANS</w:t>
      </w:r>
      <w:r w:rsidRPr="00D1052B">
        <w:t>/</w:t>
      </w:r>
      <w:r>
        <w:t xml:space="preserve"> </w:t>
      </w:r>
      <w:r w:rsidRPr="00907F20">
        <w:t>WP</w:t>
      </w:r>
      <w:r w:rsidRPr="00D1052B">
        <w:t>.29/1045/</w:t>
      </w:r>
      <w:r w:rsidRPr="00907F20">
        <w:t>Amend</w:t>
      </w:r>
      <w:r w:rsidRPr="00D1052B">
        <w:t>.1.</w:t>
      </w:r>
    </w:p>
  </w:footnote>
  <w:footnote w:id="4">
    <w:p w14:paraId="36582C6B" w14:textId="77777777" w:rsidR="001A56A5" w:rsidRPr="00B914C5" w:rsidRDefault="001A56A5" w:rsidP="00911AE7">
      <w:pPr>
        <w:pStyle w:val="ae"/>
      </w:pPr>
      <w:r w:rsidRPr="00BF7571">
        <w:tab/>
      </w:r>
      <w:r w:rsidRPr="00911AE7">
        <w:rPr>
          <w:rStyle w:val="ab"/>
        </w:rPr>
        <w:footnoteRef/>
      </w:r>
      <w:r w:rsidRPr="00B914C5">
        <w:tab/>
        <w:t>Согласно Венской конвенции о дорожном движении от 8 ноября 1968 года и Европейскому соглашению, дополняющему эту Конвенцию, за исключением пункта</w:t>
      </w:r>
      <w:r>
        <w:t xml:space="preserve"> 1.8, заимствованного из </w:t>
      </w:r>
      <w:r w:rsidRPr="0027588C">
        <w:t>«</w:t>
      </w:r>
      <w:r w:rsidRPr="00B914C5">
        <w:t>Гл</w:t>
      </w:r>
      <w:r>
        <w:t>оссария статистических терминов</w:t>
      </w:r>
      <w:r w:rsidRPr="0027588C">
        <w:t>»</w:t>
      </w:r>
      <w:r w:rsidRPr="00B914C5">
        <w:t xml:space="preserve"> ОЭСР.</w:t>
      </w:r>
    </w:p>
  </w:footnote>
  <w:footnote w:id="5">
    <w:p w14:paraId="6FACDC9C" w14:textId="77777777" w:rsidR="001A56A5" w:rsidRDefault="001A56A5" w:rsidP="00911AE7">
      <w:pPr>
        <w:pStyle w:val="ae"/>
      </w:pPr>
      <w:r w:rsidRPr="00D1052B">
        <w:tab/>
      </w:r>
      <w:r w:rsidRPr="00911AE7">
        <w:rPr>
          <w:rStyle w:val="ab"/>
        </w:rPr>
        <w:footnoteRef/>
      </w:r>
      <w:r w:rsidRPr="00D1052B">
        <w:tab/>
        <w:t>Приведенный в данном пункте текст представляет собой обновленный вариант приложения 7 к Сводной резолюции (</w:t>
      </w:r>
      <w:r w:rsidRPr="00907F20">
        <w:t>TRANS</w:t>
      </w:r>
      <w:r w:rsidRPr="00D1052B">
        <w:t>/</w:t>
      </w:r>
      <w:r w:rsidRPr="00907F20">
        <w:t>WP</w:t>
      </w:r>
      <w:r w:rsidRPr="00D1052B">
        <w:t>.29/78/</w:t>
      </w:r>
      <w:r w:rsidRPr="00907F20">
        <w:t>Rev</w:t>
      </w:r>
      <w:r w:rsidRPr="00D1052B">
        <w:t xml:space="preserve">.1), принятой Рабочей группой по конструкции транспортных средств. </w:t>
      </w:r>
      <w:r w:rsidRPr="00BF7571">
        <w:t>В его основе лежит документ</w:t>
      </w:r>
      <w:r>
        <w:t> </w:t>
      </w:r>
      <w:r w:rsidRPr="00907F20">
        <w:t>TRANS</w:t>
      </w:r>
      <w:r w:rsidRPr="00BF7571">
        <w:t>/</w:t>
      </w:r>
      <w:r w:rsidRPr="00907F20">
        <w:t>WP</w:t>
      </w:r>
      <w:r w:rsidRPr="00BF7571">
        <w:t>.29/78/</w:t>
      </w:r>
      <w:r w:rsidRPr="00907F20">
        <w:t>Rev</w:t>
      </w:r>
      <w:r w:rsidRPr="00BF7571">
        <w:t>.2.</w:t>
      </w:r>
    </w:p>
    <w:p w14:paraId="55984169" w14:textId="77777777" w:rsidR="001A56A5" w:rsidRPr="00751AF3" w:rsidRDefault="001A56A5" w:rsidP="00911AE7">
      <w:pPr>
        <w:pStyle w:val="ae"/>
      </w:pPr>
      <w:r>
        <w:tab/>
      </w:r>
      <w:r>
        <w:tab/>
      </w:r>
      <w:r w:rsidRPr="00751AF3">
        <w:rPr>
          <w:b/>
          <w:bCs/>
        </w:rPr>
        <w:t xml:space="preserve">Примечание автора: </w:t>
      </w:r>
      <w:r>
        <w:rPr>
          <w:b/>
          <w:bCs/>
        </w:rPr>
        <w:t>следует добавить о</w:t>
      </w:r>
      <w:r w:rsidRPr="00751AF3">
        <w:rPr>
          <w:b/>
          <w:bCs/>
        </w:rPr>
        <w:t xml:space="preserve">пределение </w:t>
      </w:r>
      <w:r>
        <w:rPr>
          <w:b/>
          <w:bCs/>
        </w:rPr>
        <w:t>термина «</w:t>
      </w:r>
      <w:r w:rsidRPr="00336A05">
        <w:rPr>
          <w:b/>
          <w:bCs/>
        </w:rPr>
        <w:t>двигатель внутреннего сгорания</w:t>
      </w:r>
      <w:r>
        <w:rPr>
          <w:b/>
          <w:bCs/>
        </w:rPr>
        <w:t xml:space="preserve">» и дополнительно пояснить термин </w:t>
      </w:r>
      <w:r>
        <w:rPr>
          <w:b/>
        </w:rPr>
        <w:t>«</w:t>
      </w:r>
      <w:r w:rsidRPr="00336A05">
        <w:rPr>
          <w:b/>
          <w:bCs/>
        </w:rPr>
        <w:t>двигатель</w:t>
      </w:r>
      <w:r>
        <w:rPr>
          <w:b/>
          <w:bCs/>
        </w:rPr>
        <w:t>»</w:t>
      </w:r>
      <w:r w:rsidRPr="00336A05">
        <w:rPr>
          <w:b/>
          <w:bCs/>
        </w:rPr>
        <w:t>.</w:t>
      </w:r>
      <w:r>
        <w:rPr>
          <w:b/>
          <w:bCs/>
        </w:rPr>
        <w:t xml:space="preserve"> </w:t>
      </w:r>
    </w:p>
  </w:footnote>
  <w:footnote w:id="6">
    <w:p w14:paraId="4D1232FC" w14:textId="77777777" w:rsidR="001A56A5" w:rsidRPr="002724CE" w:rsidRDefault="001A56A5" w:rsidP="00911AE7">
      <w:pPr>
        <w:pStyle w:val="ae"/>
      </w:pPr>
      <w:r w:rsidRPr="00BF7571">
        <w:tab/>
      </w:r>
      <w:r w:rsidRPr="00911AE7">
        <w:rPr>
          <w:rStyle w:val="ab"/>
        </w:rPr>
        <w:footnoteRef/>
      </w:r>
      <w:r w:rsidRPr="002724CE">
        <w:tab/>
        <w:t xml:space="preserve">В случае транспортных средств категории </w:t>
      </w:r>
      <w:r w:rsidRPr="00DF5473">
        <w:t>L</w:t>
      </w:r>
      <w:r w:rsidRPr="002724CE">
        <w:rPr>
          <w:vertAlign w:val="subscript"/>
        </w:rPr>
        <w:t>4</w:t>
      </w:r>
      <w:r w:rsidRPr="002724CE">
        <w:t xml:space="preserve"> приведенные ниже положения не применяются в отношении пространства между коляской мотоцикла и мотоциклом и частей, находящихся в непосредственной близости.</w:t>
      </w:r>
    </w:p>
  </w:footnote>
  <w:footnote w:id="7">
    <w:p w14:paraId="4E3ABF38" w14:textId="77777777" w:rsidR="001A56A5" w:rsidRPr="002724CE" w:rsidRDefault="001A56A5" w:rsidP="00911AE7">
      <w:pPr>
        <w:pStyle w:val="ae"/>
      </w:pPr>
      <w:r w:rsidRPr="002724CE">
        <w:tab/>
      </w:r>
      <w:r w:rsidRPr="00911AE7">
        <w:rPr>
          <w:rStyle w:val="ab"/>
        </w:rPr>
        <w:footnoteRef/>
      </w:r>
      <w:r w:rsidRPr="002724CE">
        <w:tab/>
        <w:t>Согласно Венской конвенции о дорожном движении от 8</w:t>
      </w:r>
      <w:r>
        <w:t xml:space="preserve"> </w:t>
      </w:r>
      <w:r w:rsidRPr="002724CE">
        <w:t>ноября 1968</w:t>
      </w:r>
      <w:r>
        <w:t xml:space="preserve"> </w:t>
      </w:r>
      <w:r w:rsidRPr="002724CE">
        <w:t>года и Европейскому соглашению, дополняющему эту Конвенцию, за исключением пункта</w:t>
      </w:r>
      <w:r w:rsidRPr="00DF5473">
        <w:t> </w:t>
      </w:r>
      <w:r w:rsidRPr="002724CE">
        <w:t>1.8, заимствованного из</w:t>
      </w:r>
      <w:r>
        <w:t xml:space="preserve"> </w:t>
      </w:r>
      <w:r>
        <w:rPr>
          <w:bCs/>
        </w:rPr>
        <w:t>«</w:t>
      </w:r>
      <w:r w:rsidRPr="002724CE">
        <w:t>Гл</w:t>
      </w:r>
      <w:r>
        <w:t>оссария статистических терминов»</w:t>
      </w:r>
      <w:r w:rsidRPr="002724CE">
        <w:t xml:space="preserve"> ОЭСР.</w:t>
      </w:r>
    </w:p>
  </w:footnote>
  <w:footnote w:id="8">
    <w:p w14:paraId="3EC6A0BC" w14:textId="77777777" w:rsidR="001A56A5" w:rsidRPr="002724CE" w:rsidRDefault="001A56A5" w:rsidP="00911AE7">
      <w:pPr>
        <w:pStyle w:val="ae"/>
      </w:pPr>
      <w:r w:rsidRPr="002724CE">
        <w:tab/>
      </w:r>
      <w:r w:rsidRPr="00911AE7">
        <w:rPr>
          <w:rStyle w:val="ab"/>
        </w:rPr>
        <w:footnoteRef/>
      </w:r>
      <w:r w:rsidRPr="002724CE">
        <w:tab/>
        <w:t>Если требование, касающееся 15 мм, не может быть выполнено, то допускаются альтернативные меры (например, использование наклонного щита за горловиной топливного бака).</w:t>
      </w:r>
    </w:p>
  </w:footnote>
  <w:footnote w:id="9">
    <w:p w14:paraId="65111A85" w14:textId="77777777" w:rsidR="001A56A5" w:rsidRPr="002724CE" w:rsidRDefault="001A56A5" w:rsidP="00911AE7">
      <w:pPr>
        <w:pStyle w:val="ae"/>
      </w:pPr>
      <w:r w:rsidRPr="002724CE">
        <w:tab/>
      </w:r>
      <w:r w:rsidRPr="00911AE7">
        <w:rPr>
          <w:rStyle w:val="ab"/>
        </w:rPr>
        <w:footnoteRef/>
      </w:r>
      <w:r w:rsidRPr="002724CE">
        <w:tab/>
        <w:t>Требования к установке тахографов в соответствии с ЕСТР (Европейским соглашением, касающ</w:t>
      </w:r>
      <w:r>
        <w:t>и</w:t>
      </w:r>
      <w:r w:rsidRPr="002724CE">
        <w:t>мся работы экипажей транспортных средств, производящих международные автомобильные перевозки) заменяют настоящую рекомендацию.</w:t>
      </w:r>
    </w:p>
  </w:footnote>
  <w:footnote w:id="10">
    <w:p w14:paraId="5C33526E" w14:textId="77777777" w:rsidR="001A56A5" w:rsidRPr="008703D7" w:rsidRDefault="001A56A5" w:rsidP="00911AE7">
      <w:pPr>
        <w:pStyle w:val="ae"/>
      </w:pPr>
      <w:r w:rsidRPr="00BF7571">
        <w:tab/>
      </w:r>
      <w:r w:rsidRPr="00911AE7">
        <w:rPr>
          <w:rStyle w:val="ab"/>
        </w:rPr>
        <w:footnoteRef/>
      </w:r>
      <w:r w:rsidRPr="008703D7">
        <w:tab/>
      </w:r>
      <w:r w:rsidRPr="008703D7">
        <w:rPr>
          <w:i/>
          <w:iCs/>
        </w:rPr>
        <w:t>Примечание секретариата</w:t>
      </w:r>
      <w:r>
        <w:t>: Процедура определения точки «</w:t>
      </w:r>
      <w:r w:rsidRPr="006B6CB2">
        <w:t>H</w:t>
      </w:r>
      <w:r>
        <w:t>»</w:t>
      </w:r>
      <w:r w:rsidRPr="008703D7">
        <w:t xml:space="preserve"> приводится теперь в приложении 1 к настоящей Резолюции.</w:t>
      </w:r>
    </w:p>
  </w:footnote>
  <w:footnote w:id="11">
    <w:p w14:paraId="37EE384D" w14:textId="77777777" w:rsidR="001A56A5" w:rsidRPr="008703D7" w:rsidRDefault="001A56A5" w:rsidP="00911AE7">
      <w:pPr>
        <w:pStyle w:val="ae"/>
      </w:pPr>
      <w:r w:rsidRPr="008703D7">
        <w:tab/>
      </w:r>
      <w:r w:rsidRPr="00911AE7">
        <w:rPr>
          <w:rStyle w:val="ab"/>
        </w:rPr>
        <w:footnoteRef/>
      </w:r>
      <w:r w:rsidRPr="008703D7">
        <w:tab/>
        <w:t>Испытательная лаборатория может выбрать для транспортных средств данной категории дополнительные точки измерения в центре или в задней части транспортного средства, прилегающие к продольной оси транспортного средства.</w:t>
      </w:r>
    </w:p>
  </w:footnote>
  <w:footnote w:id="12">
    <w:p w14:paraId="48F2C2DB" w14:textId="77777777" w:rsidR="001A56A5" w:rsidRPr="008703D7" w:rsidRDefault="001A56A5" w:rsidP="00911AE7">
      <w:pPr>
        <w:pStyle w:val="ae"/>
      </w:pPr>
      <w:r w:rsidRPr="00BF7571">
        <w:tab/>
      </w:r>
      <w:r w:rsidRPr="0014121D">
        <w:rPr>
          <w:rStyle w:val="ab"/>
          <w:sz w:val="20"/>
          <w:vertAlign w:val="baseline"/>
        </w:rPr>
        <w:t>*</w:t>
      </w:r>
      <w:r w:rsidRPr="0014121D">
        <w:rPr>
          <w:sz w:val="20"/>
        </w:rPr>
        <w:t xml:space="preserve"> </w:t>
      </w:r>
      <w:r w:rsidRPr="008703D7">
        <w:tab/>
      </w:r>
      <w:r>
        <w:t>Приведенный ниже текст данного «стандартного приложения»</w:t>
      </w:r>
      <w:r w:rsidRPr="008703D7">
        <w:t xml:space="preserve"> фигурирует практически в одном и том же виде в нескольких (более чем в трех) правилах и предписаниях. Цель его включения в настоящий документ состоит в том, чтобы дать возможность избежать его воспроизведения в правилах в полном объеме. Изначальная нумерация пунктов сохранена для </w:t>
      </w:r>
      <w:r>
        <w:t xml:space="preserve">того, чтобы показать их связь с </w:t>
      </w:r>
      <w:r w:rsidRPr="008703D7">
        <w:t>теми правилами и предписаниями, в которые они включены.</w:t>
      </w:r>
    </w:p>
  </w:footnote>
  <w:footnote w:id="13">
    <w:p w14:paraId="242A2014" w14:textId="77777777" w:rsidR="001A56A5" w:rsidRPr="008703D7" w:rsidRDefault="001A56A5" w:rsidP="00911AE7">
      <w:pPr>
        <w:pStyle w:val="ae"/>
      </w:pPr>
      <w:r w:rsidRPr="008703D7">
        <w:tab/>
      </w:r>
      <w:r w:rsidRPr="00911AE7">
        <w:rPr>
          <w:rStyle w:val="ab"/>
        </w:rPr>
        <w:footnoteRef/>
      </w:r>
      <w:r w:rsidRPr="008703D7">
        <w:tab/>
        <w:t>По усмотрению органа по официальному утверждению для любого сиденья, кром</w:t>
      </w:r>
      <w:r>
        <w:t>е передних, для которого точка «</w:t>
      </w:r>
      <w:r w:rsidRPr="008703D7">
        <w:t>Н</w:t>
      </w:r>
      <w:r>
        <w:t>»</w:t>
      </w:r>
      <w:r w:rsidRPr="008703D7">
        <w:t xml:space="preserve"> не может быть определена с помощью «объемного механизма определения точки </w:t>
      </w:r>
      <w:r>
        <w:t>«</w:t>
      </w:r>
      <w:r w:rsidRPr="008703D7">
        <w:t xml:space="preserve">Н» </w:t>
      </w:r>
      <w:r>
        <w:t xml:space="preserve">или соответствующих процедур, в </w:t>
      </w:r>
      <w:r w:rsidRPr="008703D7">
        <w:t xml:space="preserve">качестве контрольной точки может приниматься точка </w:t>
      </w:r>
      <w:r>
        <w:t>«</w:t>
      </w:r>
      <w:r>
        <w:rPr>
          <w:lang w:val="en-US"/>
        </w:rPr>
        <w:t>R</w:t>
      </w:r>
      <w:r>
        <w:t>»</w:t>
      </w:r>
      <w:r w:rsidRPr="008703D7">
        <w:t>, указанная изготовителем транспортного средства.</w:t>
      </w:r>
    </w:p>
  </w:footnote>
  <w:footnote w:id="14">
    <w:p w14:paraId="7F1D74E8" w14:textId="77777777" w:rsidR="001A56A5" w:rsidRPr="008703D7" w:rsidRDefault="001A56A5" w:rsidP="00911AE7">
      <w:pPr>
        <w:pStyle w:val="ae"/>
      </w:pPr>
      <w:r w:rsidRPr="008703D7">
        <w:tab/>
      </w:r>
      <w:r w:rsidRPr="00911AE7">
        <w:rPr>
          <w:rStyle w:val="ab"/>
        </w:rPr>
        <w:footnoteRef/>
      </w:r>
      <w:r w:rsidRPr="008703D7">
        <w:tab/>
        <w:t>Угол наклона, разница в высоте крепления сиденья, текстура поверхности и т.</w:t>
      </w:r>
      <w:r>
        <w:t> </w:t>
      </w:r>
      <w:r w:rsidRPr="008703D7">
        <w:t>д.</w:t>
      </w:r>
    </w:p>
  </w:footnote>
  <w:footnote w:id="15">
    <w:p w14:paraId="281AD9B9" w14:textId="77777777" w:rsidR="001A56A5" w:rsidRPr="008703D7" w:rsidRDefault="001A56A5" w:rsidP="00911AE7">
      <w:pPr>
        <w:pStyle w:val="ae"/>
      </w:pPr>
      <w:r w:rsidRPr="00BF7571">
        <w:tab/>
      </w:r>
      <w:r w:rsidRPr="00911AE7">
        <w:rPr>
          <w:rStyle w:val="ab"/>
        </w:rPr>
        <w:footnoteRef/>
      </w:r>
      <w:r w:rsidRPr="008703D7">
        <w:tab/>
        <w:t xml:space="preserve">Механизм соответствует требованиям, установленным в стандарте </w:t>
      </w:r>
      <w:r>
        <w:rPr>
          <w:lang w:val="en-US"/>
        </w:rPr>
        <w:t>ISO </w:t>
      </w:r>
      <w:r w:rsidRPr="008703D7">
        <w:t>6549-1980. За</w:t>
      </w:r>
      <w:r>
        <w:t> </w:t>
      </w:r>
      <w:r w:rsidRPr="008703D7">
        <w:t>подробной информацией о конструктивных особенностях механизма 3-</w:t>
      </w:r>
      <w:r>
        <w:t>D «</w:t>
      </w:r>
      <w:r w:rsidRPr="008703D7">
        <w:t>Н</w:t>
      </w:r>
      <w:r>
        <w:t>»</w:t>
      </w:r>
      <w:r w:rsidRPr="008703D7">
        <w:t xml:space="preserve"> обращаться по адресу </w:t>
      </w:r>
      <w:r>
        <w:rPr>
          <w:lang w:val="en-US"/>
        </w:rPr>
        <w:t>Society</w:t>
      </w:r>
      <w:r w:rsidRPr="008703D7">
        <w:t xml:space="preserve"> </w:t>
      </w:r>
      <w:r>
        <w:rPr>
          <w:lang w:val="en-US"/>
        </w:rPr>
        <w:t>of</w:t>
      </w:r>
      <w:r w:rsidRPr="008703D7">
        <w:t xml:space="preserve"> </w:t>
      </w:r>
      <w:r>
        <w:rPr>
          <w:lang w:val="en-US"/>
        </w:rPr>
        <w:t>Automotive</w:t>
      </w:r>
      <w:r w:rsidRPr="008703D7">
        <w:t xml:space="preserve"> </w:t>
      </w:r>
      <w:r>
        <w:rPr>
          <w:lang w:val="en-US"/>
        </w:rPr>
        <w:t>Engineers</w:t>
      </w:r>
      <w:r w:rsidRPr="008703D7">
        <w:t xml:space="preserve"> (</w:t>
      </w:r>
      <w:r>
        <w:rPr>
          <w:lang w:val="en-US"/>
        </w:rPr>
        <w:t>SAE</w:t>
      </w:r>
      <w:r w:rsidRPr="008703D7">
        <w:t>), 400</w:t>
      </w:r>
      <w:r>
        <w:rPr>
          <w:lang w:val="en-US"/>
        </w:rPr>
        <w:t> Commonwealth</w:t>
      </w:r>
      <w:r w:rsidRPr="008703D7">
        <w:t xml:space="preserve"> </w:t>
      </w:r>
      <w:r>
        <w:rPr>
          <w:lang w:val="en-US"/>
        </w:rPr>
        <w:t>Drive</w:t>
      </w:r>
      <w:r w:rsidRPr="008703D7">
        <w:t xml:space="preserve">, </w:t>
      </w:r>
      <w:r>
        <w:rPr>
          <w:lang w:val="en-US"/>
        </w:rPr>
        <w:t>Warrendale</w:t>
      </w:r>
      <w:r w:rsidRPr="008703D7">
        <w:t xml:space="preserve">, </w:t>
      </w:r>
      <w:r>
        <w:rPr>
          <w:lang w:val="en-US"/>
        </w:rPr>
        <w:t>Pennsylvania</w:t>
      </w:r>
      <w:r w:rsidRPr="008703D7">
        <w:t xml:space="preserve"> 15096, </w:t>
      </w:r>
      <w:r>
        <w:rPr>
          <w:lang w:val="en-US"/>
        </w:rPr>
        <w:t>United</w:t>
      </w:r>
      <w:r w:rsidRPr="008703D7">
        <w:t xml:space="preserve"> </w:t>
      </w:r>
      <w:r>
        <w:rPr>
          <w:lang w:val="en-US"/>
        </w:rPr>
        <w:t>States</w:t>
      </w:r>
      <w:r w:rsidRPr="008703D7">
        <w:t xml:space="preserve"> </w:t>
      </w:r>
      <w:r>
        <w:rPr>
          <w:lang w:val="en-US"/>
        </w:rPr>
        <w:t>of</w:t>
      </w:r>
      <w:r w:rsidRPr="008703D7">
        <w:t xml:space="preserve"> </w:t>
      </w:r>
      <w:r>
        <w:rPr>
          <w:lang w:val="en-US"/>
        </w:rPr>
        <w:t>America</w:t>
      </w:r>
      <w:r w:rsidRPr="008703D7">
        <w:t>.</w:t>
      </w:r>
    </w:p>
  </w:footnote>
  <w:footnote w:id="16">
    <w:p w14:paraId="291F6859" w14:textId="77777777" w:rsidR="001A56A5" w:rsidRPr="00451CC4" w:rsidRDefault="001A56A5" w:rsidP="00911AE7">
      <w:pPr>
        <w:pStyle w:val="ae"/>
      </w:pPr>
      <w:r w:rsidRPr="00BF7571">
        <w:tab/>
      </w:r>
      <w:r w:rsidRPr="00911AE7">
        <w:rPr>
          <w:rStyle w:val="ab"/>
        </w:rPr>
        <w:footnoteRef/>
      </w:r>
      <w:r w:rsidRPr="00451CC4">
        <w:tab/>
        <w:t xml:space="preserve">Система координат соответствует требованиям стандарта </w:t>
      </w:r>
      <w:r>
        <w:rPr>
          <w:lang w:val="en-US"/>
        </w:rPr>
        <w:t>ISO</w:t>
      </w:r>
      <w:r w:rsidRPr="00451CC4">
        <w:t xml:space="preserve"> 4130:1978.</w:t>
      </w:r>
    </w:p>
  </w:footnote>
  <w:footnote w:id="17">
    <w:p w14:paraId="34F2E584" w14:textId="77777777" w:rsidR="001A56A5" w:rsidRPr="009C4250" w:rsidRDefault="001A56A5" w:rsidP="00911AE7">
      <w:pPr>
        <w:pStyle w:val="ae"/>
      </w:pPr>
      <w:r w:rsidRPr="00BF7571">
        <w:tab/>
      </w:r>
      <w:r w:rsidRPr="00911AE7">
        <w:rPr>
          <w:rStyle w:val="ab"/>
        </w:rPr>
        <w:footnoteRef/>
      </w:r>
      <w:r w:rsidRPr="009C4250">
        <w:t xml:space="preserve"> </w:t>
      </w:r>
      <w:r w:rsidRPr="009C4250">
        <w:tab/>
        <w:t>Ненужное вычеркнуть.</w:t>
      </w:r>
    </w:p>
  </w:footnote>
  <w:footnote w:id="18">
    <w:p w14:paraId="655BC1DB" w14:textId="77777777" w:rsidR="001A56A5" w:rsidRPr="00F84739" w:rsidRDefault="001A56A5" w:rsidP="008733C2">
      <w:pPr>
        <w:pStyle w:val="ae"/>
      </w:pPr>
      <w:r w:rsidRPr="00F84739">
        <w:rPr>
          <w:szCs w:val="17"/>
        </w:rPr>
        <w:tab/>
      </w:r>
      <w:r w:rsidRPr="008733C2">
        <w:rPr>
          <w:rStyle w:val="ab"/>
          <w:sz w:val="20"/>
          <w:vertAlign w:val="baseline"/>
        </w:rPr>
        <w:t>*</w:t>
      </w:r>
      <w:r w:rsidRPr="008733C2">
        <w:rPr>
          <w:rStyle w:val="ab"/>
          <w:sz w:val="20"/>
          <w:vertAlign w:val="baseline"/>
        </w:rPr>
        <w:tab/>
      </w:r>
      <w:r w:rsidRPr="00E71069">
        <w:rPr>
          <w:i/>
          <w:iCs/>
          <w:szCs w:val="17"/>
        </w:rPr>
        <w:t>Примечание секретариата</w:t>
      </w:r>
      <w:r w:rsidRPr="00E71069">
        <w:rPr>
          <w:szCs w:val="17"/>
        </w:rPr>
        <w:t>:</w:t>
      </w:r>
      <w:r w:rsidRPr="00E71069">
        <w:t xml:space="preserve"> Рекомендация по качеству топлива применима только к</w:t>
      </w:r>
      <w:r>
        <w:t> </w:t>
      </w:r>
      <w:r w:rsidRPr="00E71069">
        <w:t xml:space="preserve">перечисленным уровням выбросов; более </w:t>
      </w:r>
      <w:r>
        <w:t xml:space="preserve">жесткие </w:t>
      </w:r>
      <w:r w:rsidRPr="00E71069">
        <w:t>стандарты на выбросы, возможно, потребуют введения в действие более жестких требований к</w:t>
      </w:r>
      <w:r w:rsidRPr="005F5B66">
        <w:t xml:space="preserve"> </w:t>
      </w:r>
      <w:r w:rsidRPr="00E71069">
        <w:t>топливу.</w:t>
      </w:r>
    </w:p>
  </w:footnote>
  <w:footnote w:id="19">
    <w:p w14:paraId="0C28E4A6" w14:textId="77777777" w:rsidR="001A56A5" w:rsidRPr="00987ADE" w:rsidRDefault="001A56A5" w:rsidP="00F254EB">
      <w:pPr>
        <w:pStyle w:val="ae"/>
      </w:pPr>
      <w:r w:rsidRPr="00F84739">
        <w:tab/>
      </w:r>
      <w:r w:rsidRPr="00F47E7C">
        <w:rPr>
          <w:rStyle w:val="ab"/>
        </w:rPr>
        <w:footnoteRef/>
      </w:r>
      <w:r w:rsidRPr="00987ADE">
        <w:tab/>
        <w:t>См. приложение С по корреляции между сериями поправок к правилам №</w:t>
      </w:r>
      <w:r>
        <w:t> </w:t>
      </w:r>
      <w:r w:rsidRPr="00987ADE">
        <w:t>83, 49 и 96 ООН и соответствующими европейскими стандартами на выбросы.</w:t>
      </w:r>
    </w:p>
  </w:footnote>
  <w:footnote w:id="20">
    <w:p w14:paraId="17D871F9" w14:textId="77777777" w:rsidR="001A56A5" w:rsidRPr="00BE09A2" w:rsidRDefault="001A56A5" w:rsidP="009C3E5E">
      <w:pPr>
        <w:pStyle w:val="ae"/>
        <w:tabs>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275D61">
        <w:tab/>
      </w:r>
      <w:r>
        <w:rPr>
          <w:rStyle w:val="ab"/>
        </w:rPr>
        <w:footnoteRef/>
      </w:r>
      <w:r w:rsidRPr="00BE09A2">
        <w:tab/>
      </w:r>
      <w:r w:rsidRPr="00BE09A2">
        <w:rPr>
          <w:i/>
          <w:iCs/>
        </w:rPr>
        <w:t>Примечание секретариата</w:t>
      </w:r>
      <w:r w:rsidRPr="00BE09A2">
        <w:t>: Для преодоления этого ограничения в статьи 8 и 13 Венской конвенции о дорожном движении 1968 года внесены поправки, вступающие в силу 23</w:t>
      </w:r>
      <w:r>
        <w:t> </w:t>
      </w:r>
      <w:r w:rsidRPr="00BE09A2">
        <w:t>марта 2016 года (</w:t>
      </w:r>
      <w:r w:rsidRPr="005F3A0F">
        <w:t>ECE</w:t>
      </w:r>
      <w:r w:rsidRPr="00BE09A2">
        <w:t>/</w:t>
      </w:r>
      <w:r w:rsidRPr="005F3A0F">
        <w:t>TRANS</w:t>
      </w:r>
      <w:r w:rsidRPr="00BE09A2">
        <w:t>/</w:t>
      </w:r>
      <w:r w:rsidRPr="005F3A0F">
        <w:t>WP</w:t>
      </w:r>
      <w:r w:rsidRPr="00BE09A2">
        <w:t>.1/145).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9E920" w14:textId="6C5D9CC1" w:rsidR="001A56A5" w:rsidRPr="00C636D5" w:rsidRDefault="008D1027">
    <w:pPr>
      <w:pStyle w:val="a6"/>
      <w:rPr>
        <w:lang w:val="ru-RU"/>
      </w:rPr>
    </w:pPr>
    <w:r>
      <w:fldChar w:fldCharType="begin"/>
    </w:r>
    <w:r>
      <w:instrText xml:space="preserve"> TITLE  \* MERGEFORMAT </w:instrText>
    </w:r>
    <w:r>
      <w:fldChar w:fldCharType="separate"/>
    </w:r>
    <w:r>
      <w:t>ECE/TRANS/WP.29/GRSG/2020/14</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625EA" w14:textId="2714E478" w:rsidR="001A56A5" w:rsidRPr="002D1CF8" w:rsidRDefault="001A56A5" w:rsidP="00336A05">
    <w:pPr>
      <w:pStyle w:val="a6"/>
      <w:jc w:val="right"/>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1</w:t>
    </w:r>
    <w:r w:rsidRPr="002D1CF8">
      <w:rPr>
        <w:lang w:val="ru-RU"/>
      </w:rPr>
      <w:t xml:space="preserve"> – </w:t>
    </w:r>
    <w:r>
      <w:rPr>
        <w:lang w:val="ru-RU"/>
      </w:rPr>
      <w:t>Добавление 3</w:t>
    </w:r>
  </w:p>
  <w:p w14:paraId="2E094871" w14:textId="77777777" w:rsidR="001A56A5" w:rsidRPr="00336A05" w:rsidRDefault="001A56A5" w:rsidP="00336A05">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2B54B" w14:textId="3CB8E664" w:rsidR="001A56A5" w:rsidRPr="00C31D00" w:rsidRDefault="001A56A5" w:rsidP="00017DF1">
    <w:pPr>
      <w:pStyle w:val="a6"/>
      <w:jc w:val="right"/>
      <w:rPr>
        <w:lang w:val="ru-RU"/>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Приложение 2</w:t>
    </w:r>
  </w:p>
  <w:p w14:paraId="2281A822" w14:textId="77777777" w:rsidR="001A56A5" w:rsidRPr="00C31D00" w:rsidRDefault="001A56A5" w:rsidP="00C31D00">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0BA20" w14:textId="5D2B4B98" w:rsidR="001A56A5" w:rsidRPr="002D1CF8" w:rsidRDefault="001A56A5" w:rsidP="00017DF1">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2</w:t>
    </w:r>
  </w:p>
  <w:p w14:paraId="56E12242" w14:textId="77777777" w:rsidR="001A56A5" w:rsidRPr="00336A05" w:rsidRDefault="001A56A5" w:rsidP="00336A05">
    <w:pPr>
      <w:rPr>
        <w:lang w:eastAsia="ru-RU"/>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5626D" w14:textId="582B989B" w:rsidR="001A56A5" w:rsidRPr="002D1CF8" w:rsidRDefault="001A56A5" w:rsidP="00017DF1">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3</w:t>
    </w:r>
  </w:p>
  <w:p w14:paraId="116DBBA7" w14:textId="77777777" w:rsidR="001A56A5" w:rsidRPr="00336A05" w:rsidRDefault="001A56A5" w:rsidP="00336A05">
    <w:pPr>
      <w:rPr>
        <w:lang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7073E" w14:textId="23DA3C81" w:rsidR="001A56A5" w:rsidRDefault="001A56A5">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4</w:t>
    </w:r>
  </w:p>
  <w:p w14:paraId="708D9AE8" w14:textId="77777777" w:rsidR="001A56A5" w:rsidRPr="00C31D00" w:rsidRDefault="001A56A5" w:rsidP="00C31D00">
    <w:pPr>
      <w:rPr>
        <w:lang w:eastAsia="ru-RU"/>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6F9D1" w14:textId="428B9D02" w:rsidR="001A56A5" w:rsidRDefault="001A56A5" w:rsidP="00571D37">
    <w:pPr>
      <w:pStyle w:val="a6"/>
      <w:jc w:val="right"/>
      <w:rPr>
        <w:lang w:val="ru-RU"/>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Приложение 4</w:t>
    </w:r>
  </w:p>
  <w:p w14:paraId="1B3AA8EF" w14:textId="77777777" w:rsidR="001A56A5" w:rsidRPr="0097564C" w:rsidRDefault="001A56A5" w:rsidP="0097564C">
    <w:pPr>
      <w:rPr>
        <w:lang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1DF0" w14:textId="55545F08" w:rsidR="001A56A5" w:rsidRPr="002D1CF8" w:rsidRDefault="001A56A5" w:rsidP="006B7858">
    <w:pPr>
      <w:pStyle w:val="a6"/>
      <w:jc w:val="right"/>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4</w:t>
    </w:r>
  </w:p>
  <w:p w14:paraId="7D753742" w14:textId="77777777" w:rsidR="001A56A5" w:rsidRPr="00336A05" w:rsidRDefault="001A56A5" w:rsidP="00336A05">
    <w:pPr>
      <w:rPr>
        <w:lang w:eastAsia="ru-RU"/>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217FC" w14:textId="3130BB38" w:rsidR="001A56A5" w:rsidRPr="002D1CF8" w:rsidRDefault="001A56A5" w:rsidP="006B7858">
    <w:pPr>
      <w:pStyle w:val="a6"/>
      <w:jc w:val="right"/>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4 – Добавление 1</w:t>
    </w:r>
  </w:p>
  <w:p w14:paraId="761ECD4D" w14:textId="77777777" w:rsidR="001A56A5" w:rsidRPr="00336A05" w:rsidRDefault="001A56A5" w:rsidP="00336A05">
    <w:pPr>
      <w:rPr>
        <w:lang w:eastAsia="ru-RU"/>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D28D" w14:textId="36D2BB70" w:rsidR="001A56A5" w:rsidRDefault="001A56A5" w:rsidP="009C3E5E">
    <w:pPr>
      <w:pStyle w:val="a6"/>
      <w:jc w:val="right"/>
      <w:rPr>
        <w:lang w:val="ru-RU"/>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Приложение 4 – Добавление 2</w:t>
    </w:r>
  </w:p>
  <w:p w14:paraId="4C0928D0" w14:textId="77777777" w:rsidR="001A56A5" w:rsidRPr="0097564C" w:rsidRDefault="001A56A5" w:rsidP="0097564C">
    <w:pPr>
      <w:rPr>
        <w:lang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6BCA9" w14:textId="7DD10C98" w:rsidR="001A56A5" w:rsidRPr="002D1CF8" w:rsidRDefault="001A56A5" w:rsidP="00121A27">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4 – Добавление 2</w:t>
    </w:r>
  </w:p>
  <w:p w14:paraId="649070C4" w14:textId="77777777" w:rsidR="001A56A5" w:rsidRPr="00336A05" w:rsidRDefault="001A56A5" w:rsidP="00336A05">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B7F89" w14:textId="4752153F" w:rsidR="001A56A5" w:rsidRPr="00C636D5" w:rsidRDefault="008D1027" w:rsidP="00565404">
    <w:pPr>
      <w:pStyle w:val="a6"/>
      <w:jc w:val="right"/>
      <w:rPr>
        <w:lang w:val="ru-RU"/>
      </w:rPr>
    </w:pPr>
    <w:r>
      <w:fldChar w:fldCharType="begin"/>
    </w:r>
    <w:r>
      <w:instrText xml:space="preserve"> TITLE  \* MERGEFORMAT </w:instrText>
    </w:r>
    <w:r>
      <w:fldChar w:fldCharType="separate"/>
    </w:r>
    <w:r>
      <w:t>ECE/TRANS/WP.29/GRSG/2020/14</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F5BFC" w14:textId="57C1CDB5" w:rsidR="001A56A5" w:rsidRPr="002D1CF8" w:rsidRDefault="001A56A5" w:rsidP="00121A27">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4 – Добавление 3</w:t>
    </w:r>
  </w:p>
  <w:p w14:paraId="3DC8B946" w14:textId="77777777" w:rsidR="001A56A5" w:rsidRPr="00336A05" w:rsidRDefault="001A56A5" w:rsidP="00336A05">
    <w:pPr>
      <w:rPr>
        <w:lang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522CD" w14:textId="57611489" w:rsidR="001A56A5" w:rsidRPr="00F254EB" w:rsidRDefault="001A56A5" w:rsidP="00F254EB">
    <w:pPr>
      <w:pStyle w:val="a6"/>
      <w:jc w:val="right"/>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 xml:space="preserve">Приложение 4 – Добавление </w:t>
    </w:r>
    <w:r w:rsidRPr="00F254EB">
      <w:rPr>
        <w:lang w:val="ru-RU"/>
      </w:rPr>
      <w:t>4</w:t>
    </w:r>
  </w:p>
  <w:p w14:paraId="42A4D469" w14:textId="77777777" w:rsidR="001A56A5" w:rsidRPr="00336A05" w:rsidRDefault="001A56A5" w:rsidP="00336A05">
    <w:pPr>
      <w:rPr>
        <w:lang w:eastAsia="ru-RU"/>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10D4D" w14:textId="1E05FF14" w:rsidR="001A56A5" w:rsidRPr="009C3E5E" w:rsidRDefault="001A56A5">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 xml:space="preserve">Приложение </w:t>
    </w:r>
    <w:r w:rsidRPr="009C3E5E">
      <w:rPr>
        <w:lang w:val="ru-RU"/>
      </w:rPr>
      <w:t>5</w:t>
    </w:r>
    <w:r>
      <w:rPr>
        <w:lang w:val="ru-RU"/>
      </w:rPr>
      <w:t xml:space="preserve"> </w:t>
    </w:r>
  </w:p>
  <w:p w14:paraId="64881BE9" w14:textId="77777777" w:rsidR="001A56A5" w:rsidRPr="00C31D00" w:rsidRDefault="001A56A5" w:rsidP="00C31D00">
    <w:pPr>
      <w:rPr>
        <w:lang w:eastAsia="ru-RU"/>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BC580" w14:textId="07CDAE58" w:rsidR="001A56A5" w:rsidRDefault="001A56A5" w:rsidP="009C3E5E">
    <w:pPr>
      <w:pStyle w:val="a6"/>
      <w:jc w:val="right"/>
      <w:rPr>
        <w:lang w:val="ru-RU"/>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Приложение 5</w:t>
    </w:r>
  </w:p>
  <w:p w14:paraId="7B34893A" w14:textId="77777777" w:rsidR="001A56A5" w:rsidRPr="00571D37" w:rsidRDefault="001A56A5" w:rsidP="00571D37">
    <w:pPr>
      <w:rPr>
        <w:lang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90948" w14:textId="14E37658" w:rsidR="001A56A5" w:rsidRPr="00F254EB" w:rsidRDefault="001A56A5" w:rsidP="00F254EB">
    <w:pPr>
      <w:pStyle w:val="a6"/>
      <w:rPr>
        <w:lang w:val="en-US"/>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 xml:space="preserve">Приложение </w:t>
    </w:r>
    <w:r>
      <w:rPr>
        <w:lang w:val="en-US"/>
      </w:rPr>
      <w:t>5</w:t>
    </w:r>
  </w:p>
  <w:p w14:paraId="1335EDDE" w14:textId="77777777" w:rsidR="001A56A5" w:rsidRPr="00336A05" w:rsidRDefault="001A56A5" w:rsidP="00336A05">
    <w:pPr>
      <w:rPr>
        <w:lang w:eastAsia="ru-RU"/>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CCEDE" w14:textId="28C2118A" w:rsidR="001A56A5" w:rsidRPr="009C3E5E" w:rsidRDefault="001A56A5">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 xml:space="preserve">Приложение </w:t>
    </w:r>
    <w:r w:rsidRPr="009C3E5E">
      <w:rPr>
        <w:lang w:val="ru-RU"/>
      </w:rPr>
      <w:t>5</w:t>
    </w:r>
    <w:r>
      <w:rPr>
        <w:lang w:val="ru-RU"/>
      </w:rPr>
      <w:t xml:space="preserve"> – Добавление</w:t>
    </w:r>
  </w:p>
  <w:p w14:paraId="3BA8EA00" w14:textId="77777777" w:rsidR="001A56A5" w:rsidRPr="00C31D00" w:rsidRDefault="001A56A5" w:rsidP="00C31D00">
    <w:pPr>
      <w:rPr>
        <w:lang w:eastAsia="ru-RU"/>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DE353" w14:textId="61883D7B" w:rsidR="001A56A5" w:rsidRDefault="001A56A5" w:rsidP="009C3E5E">
    <w:pPr>
      <w:pStyle w:val="a6"/>
      <w:jc w:val="right"/>
      <w:rPr>
        <w:lang w:val="ru-RU"/>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 xml:space="preserve">Приложение </w:t>
    </w:r>
    <w:r w:rsidRPr="009C3E5E">
      <w:rPr>
        <w:lang w:val="ru-RU"/>
      </w:rPr>
      <w:t>5</w:t>
    </w:r>
    <w:r>
      <w:rPr>
        <w:lang w:val="ru-RU"/>
      </w:rPr>
      <w:t xml:space="preserve"> – Добавление</w:t>
    </w:r>
  </w:p>
  <w:p w14:paraId="10C6CDA8" w14:textId="77777777" w:rsidR="001A56A5" w:rsidRPr="009C3E5E" w:rsidRDefault="001A56A5" w:rsidP="009C3E5E">
    <w:pPr>
      <w:rPr>
        <w:lang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C3D81" w14:textId="45FB35AE" w:rsidR="001A56A5" w:rsidRPr="00AA1DCD" w:rsidRDefault="001A56A5" w:rsidP="009C3E5E">
    <w:pPr>
      <w:pStyle w:val="a6"/>
      <w:jc w:val="right"/>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5 – Добавление</w:t>
    </w:r>
  </w:p>
  <w:p w14:paraId="51403336" w14:textId="77777777" w:rsidR="001A56A5" w:rsidRPr="00336A05" w:rsidRDefault="001A56A5" w:rsidP="00336A05">
    <w:pPr>
      <w:rPr>
        <w:lang w:eastAsia="ru-RU"/>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B9FF3" w14:textId="324B7F92" w:rsidR="001A56A5" w:rsidRPr="00BE07F0" w:rsidRDefault="001A56A5">
    <w:pPr>
      <w:pStyle w:val="a6"/>
      <w:rPr>
        <w:lang w:val="en-US"/>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 xml:space="preserve">Приложение </w:t>
    </w:r>
    <w:r>
      <w:rPr>
        <w:lang w:val="en-US"/>
      </w:rPr>
      <w:t>6</w:t>
    </w:r>
  </w:p>
  <w:p w14:paraId="6C240F35" w14:textId="77777777" w:rsidR="001A56A5" w:rsidRPr="00C31D00" w:rsidRDefault="001A56A5" w:rsidP="00C31D00">
    <w:pPr>
      <w:rPr>
        <w:lang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D591" w14:textId="1555C1BF" w:rsidR="001A56A5" w:rsidRPr="00BE07F0" w:rsidRDefault="001A56A5" w:rsidP="009C3E5E">
    <w:pPr>
      <w:pStyle w:val="a6"/>
      <w:jc w:val="right"/>
      <w:rPr>
        <w:lang w:val="en-US"/>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 xml:space="preserve">Приложение </w:t>
    </w:r>
    <w:r>
      <w:rPr>
        <w:lang w:val="en-US"/>
      </w:rPr>
      <w:t>6</w:t>
    </w:r>
  </w:p>
  <w:p w14:paraId="30A5EED9" w14:textId="77777777" w:rsidR="001A56A5" w:rsidRPr="009C3E5E" w:rsidRDefault="001A56A5" w:rsidP="009C3E5E">
    <w:pPr>
      <w:rPr>
        <w:lang w:eastAsia="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29195" w14:textId="03C9C069" w:rsidR="001A56A5" w:rsidRDefault="001A56A5">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1</w:t>
    </w:r>
  </w:p>
  <w:p w14:paraId="43A7F2A5" w14:textId="77777777" w:rsidR="001A56A5" w:rsidRPr="00C31D00" w:rsidRDefault="001A56A5" w:rsidP="00C31D00">
    <w:pPr>
      <w:rPr>
        <w:lang w:eastAsia="ru-RU"/>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5F53E" w14:textId="2BEEAEC9" w:rsidR="001A56A5" w:rsidRPr="00BE07F0" w:rsidRDefault="001A56A5" w:rsidP="009C3E5E">
    <w:pPr>
      <w:pStyle w:val="a6"/>
      <w:jc w:val="right"/>
      <w:rPr>
        <w:lang w:val="en-US"/>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 xml:space="preserve">Приложение </w:t>
    </w:r>
    <w:r>
      <w:rPr>
        <w:lang w:val="en-US"/>
      </w:rPr>
      <w:t>6</w:t>
    </w:r>
  </w:p>
  <w:p w14:paraId="577E4522" w14:textId="77777777" w:rsidR="001A56A5" w:rsidRPr="00336A05" w:rsidRDefault="001A56A5" w:rsidP="00336A05">
    <w:pPr>
      <w:rPr>
        <w:lang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B470B" w14:textId="5B7EFCE3" w:rsidR="001A56A5" w:rsidRDefault="001A56A5" w:rsidP="00017DF1">
    <w:pPr>
      <w:pStyle w:val="a6"/>
      <w:jc w:val="right"/>
      <w:rPr>
        <w:lang w:val="ru-RU"/>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Приложение 1</w:t>
    </w:r>
  </w:p>
  <w:p w14:paraId="78214284" w14:textId="77777777" w:rsidR="001A56A5" w:rsidRPr="009562A6" w:rsidRDefault="001A56A5" w:rsidP="009562A6">
    <w:pPr>
      <w:rPr>
        <w:lang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A631B" w14:textId="0B73FCC5" w:rsidR="001A56A5" w:rsidRDefault="001A56A5" w:rsidP="00017DF1">
    <w:pPr>
      <w:pStyle w:val="a6"/>
      <w:jc w:val="right"/>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1</w:t>
    </w:r>
  </w:p>
  <w:p w14:paraId="7998FB24" w14:textId="77777777" w:rsidR="001A56A5" w:rsidRPr="00975B86" w:rsidRDefault="001A56A5" w:rsidP="00975B86">
    <w:pPr>
      <w:rPr>
        <w:lang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F8D91" w14:textId="60CFCA7A" w:rsidR="001A56A5" w:rsidRDefault="001A56A5">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1 – Добавление 1</w:t>
    </w:r>
  </w:p>
  <w:p w14:paraId="6A26EA6F" w14:textId="77777777" w:rsidR="001A56A5" w:rsidRPr="00C31D00" w:rsidRDefault="001A56A5" w:rsidP="00C31D00">
    <w:pPr>
      <w:rPr>
        <w:lang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0750" w14:textId="388A49FA" w:rsidR="001A56A5" w:rsidRPr="00C31D00" w:rsidRDefault="001A56A5" w:rsidP="00C31D00">
    <w:pPr>
      <w:pStyle w:val="a6"/>
      <w:jc w:val="right"/>
      <w:rPr>
        <w:lang w:val="ru-RU"/>
      </w:rPr>
    </w:pPr>
    <w:r>
      <w:fldChar w:fldCharType="begin"/>
    </w:r>
    <w:r w:rsidRPr="0000604D">
      <w:rPr>
        <w:lang w:val="ru-RU"/>
      </w:rPr>
      <w:instrText xml:space="preserve"> </w:instrText>
    </w:r>
    <w:r>
      <w:instrText>TITLE</w:instrText>
    </w:r>
    <w:r w:rsidRPr="0000604D">
      <w:rPr>
        <w:lang w:val="ru-RU"/>
      </w:rPr>
      <w:instrText xml:space="preserve">  \* </w:instrText>
    </w:r>
    <w:r>
      <w:instrText>MERGEFORMAT</w:instrText>
    </w:r>
    <w:r w:rsidRPr="0000604D">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00604D">
      <w:rPr>
        <w:lang w:val="ru-RU"/>
      </w:rPr>
      <w:br/>
    </w:r>
    <w:r>
      <w:rPr>
        <w:lang w:val="ru-RU"/>
      </w:rPr>
      <w:t>Приложение 1 – Добавление 1</w:t>
    </w:r>
  </w:p>
  <w:p w14:paraId="465B4D85" w14:textId="77777777" w:rsidR="001A56A5" w:rsidRPr="00C31D00" w:rsidRDefault="001A56A5" w:rsidP="00C31D00">
    <w:pPr>
      <w:rPr>
        <w:lang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473FB" w14:textId="674CCB7F" w:rsidR="001A56A5" w:rsidRPr="002D1CF8" w:rsidRDefault="001A56A5" w:rsidP="00336A05">
    <w:pPr>
      <w:pStyle w:val="a6"/>
      <w:jc w:val="right"/>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1</w:t>
    </w:r>
    <w:r w:rsidRPr="002D1CF8">
      <w:rPr>
        <w:lang w:val="ru-RU"/>
      </w:rPr>
      <w:t xml:space="preserve"> – </w:t>
    </w:r>
    <w:r>
      <w:rPr>
        <w:lang w:val="ru-RU"/>
      </w:rPr>
      <w:t>Добавление 1</w:t>
    </w:r>
  </w:p>
  <w:p w14:paraId="1EC265F6" w14:textId="77777777" w:rsidR="001A56A5" w:rsidRPr="00336A05" w:rsidRDefault="001A56A5" w:rsidP="00336A05">
    <w:pPr>
      <w:rPr>
        <w:lang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6254E" w14:textId="76374762" w:rsidR="001A56A5" w:rsidRPr="002D1CF8" w:rsidRDefault="001A56A5" w:rsidP="00017DF1">
    <w:pPr>
      <w:pStyle w:val="a6"/>
      <w:rPr>
        <w:lang w:val="ru-RU"/>
      </w:rPr>
    </w:pPr>
    <w:r>
      <w:fldChar w:fldCharType="begin"/>
    </w:r>
    <w:r w:rsidRPr="002D1CF8">
      <w:rPr>
        <w:lang w:val="ru-RU"/>
      </w:rPr>
      <w:instrText xml:space="preserve"> </w:instrText>
    </w:r>
    <w:r>
      <w:instrText>TITLE</w:instrText>
    </w:r>
    <w:r w:rsidRPr="002D1CF8">
      <w:rPr>
        <w:lang w:val="ru-RU"/>
      </w:rPr>
      <w:instrText xml:space="preserve">  \* </w:instrText>
    </w:r>
    <w:r>
      <w:instrText>MERGEFORMAT</w:instrText>
    </w:r>
    <w:r w:rsidRPr="002D1CF8">
      <w:rPr>
        <w:lang w:val="ru-RU"/>
      </w:rPr>
      <w:instrText xml:space="preserve"> </w:instrText>
    </w:r>
    <w:r>
      <w:fldChar w:fldCharType="separate"/>
    </w:r>
    <w:r w:rsidR="008D1027">
      <w:t>ECE</w:t>
    </w:r>
    <w:r w:rsidR="008D1027" w:rsidRPr="008D1027">
      <w:rPr>
        <w:lang w:val="ru-RU"/>
      </w:rPr>
      <w:t>/</w:t>
    </w:r>
    <w:r w:rsidR="008D1027">
      <w:t>TRANS</w:t>
    </w:r>
    <w:r w:rsidR="008D1027" w:rsidRPr="008D1027">
      <w:rPr>
        <w:lang w:val="ru-RU"/>
      </w:rPr>
      <w:t>/</w:t>
    </w:r>
    <w:r w:rsidR="008D1027">
      <w:t>WP</w:t>
    </w:r>
    <w:r w:rsidR="008D1027" w:rsidRPr="008D1027">
      <w:rPr>
        <w:lang w:val="ru-RU"/>
      </w:rPr>
      <w:t>.29/</w:t>
    </w:r>
    <w:r w:rsidR="008D1027">
      <w:t>GRSG</w:t>
    </w:r>
    <w:r w:rsidR="008D1027" w:rsidRPr="008D1027">
      <w:rPr>
        <w:lang w:val="ru-RU"/>
      </w:rPr>
      <w:t>/2020/14</w:t>
    </w:r>
    <w:r>
      <w:fldChar w:fldCharType="end"/>
    </w:r>
    <w:r w:rsidRPr="002D1CF8">
      <w:rPr>
        <w:lang w:val="ru-RU"/>
      </w:rPr>
      <w:br/>
    </w:r>
    <w:r>
      <w:rPr>
        <w:lang w:val="ru-RU"/>
      </w:rPr>
      <w:t>Приложение 1</w:t>
    </w:r>
    <w:r w:rsidRPr="002D1CF8">
      <w:rPr>
        <w:lang w:val="ru-RU"/>
      </w:rPr>
      <w:t xml:space="preserve"> – </w:t>
    </w:r>
    <w:r>
      <w:rPr>
        <w:lang w:val="ru-RU"/>
      </w:rPr>
      <w:t>Добавление 2</w:t>
    </w:r>
  </w:p>
  <w:p w14:paraId="75421DCA" w14:textId="77777777" w:rsidR="001A56A5" w:rsidRPr="00336A05" w:rsidRDefault="001A56A5" w:rsidP="00336A05">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332A2"/>
    <w:multiLevelType w:val="hybridMultilevel"/>
    <w:tmpl w:val="BE82049E"/>
    <w:lvl w:ilvl="0" w:tplc="981625E8">
      <w:start w:val="1"/>
      <w:numFmt w:val="bullet"/>
      <w:pStyle w:val="1"/>
      <w:lvlText w:val=""/>
      <w:lvlJc w:val="left"/>
      <w:pPr>
        <w:ind w:left="1976" w:hanging="360"/>
      </w:pPr>
      <w:rPr>
        <w:rFonts w:ascii="Symbol" w:hAnsi="Symbol" w:hint="default"/>
        <w:sz w:val="14"/>
      </w:rPr>
    </w:lvl>
    <w:lvl w:ilvl="1" w:tplc="08090003" w:tentative="1">
      <w:start w:val="1"/>
      <w:numFmt w:val="bullet"/>
      <w:pStyle w:val="2"/>
      <w:lvlText w:val="o"/>
      <w:lvlJc w:val="left"/>
      <w:pPr>
        <w:ind w:left="1440" w:hanging="360"/>
      </w:pPr>
      <w:rPr>
        <w:rFonts w:ascii="Courier New" w:hAnsi="Courier New" w:cs="Courier New" w:hint="default"/>
      </w:rPr>
    </w:lvl>
    <w:lvl w:ilvl="2" w:tplc="08090005" w:tentative="1">
      <w:start w:val="1"/>
      <w:numFmt w:val="bullet"/>
      <w:pStyle w:val="3"/>
      <w:lvlText w:val=""/>
      <w:lvlJc w:val="left"/>
      <w:pPr>
        <w:ind w:left="2160" w:hanging="360"/>
      </w:pPr>
      <w:rPr>
        <w:rFonts w:ascii="Wingdings" w:hAnsi="Wingdings" w:hint="default"/>
      </w:rPr>
    </w:lvl>
    <w:lvl w:ilvl="3" w:tplc="08090001" w:tentative="1">
      <w:start w:val="1"/>
      <w:numFmt w:val="bullet"/>
      <w:pStyle w:val="4"/>
      <w:lvlText w:val=""/>
      <w:lvlJc w:val="left"/>
      <w:pPr>
        <w:ind w:left="2880" w:hanging="360"/>
      </w:pPr>
      <w:rPr>
        <w:rFonts w:ascii="Symbol" w:hAnsi="Symbol" w:hint="default"/>
      </w:rPr>
    </w:lvl>
    <w:lvl w:ilvl="4" w:tplc="08090003" w:tentative="1">
      <w:start w:val="1"/>
      <w:numFmt w:val="bullet"/>
      <w:pStyle w:val="5"/>
      <w:lvlText w:val="o"/>
      <w:lvlJc w:val="left"/>
      <w:pPr>
        <w:ind w:left="3600" w:hanging="360"/>
      </w:pPr>
      <w:rPr>
        <w:rFonts w:ascii="Courier New" w:hAnsi="Courier New" w:cs="Courier New" w:hint="default"/>
      </w:rPr>
    </w:lvl>
    <w:lvl w:ilvl="5" w:tplc="08090005" w:tentative="1">
      <w:start w:val="1"/>
      <w:numFmt w:val="bullet"/>
      <w:pStyle w:val="6"/>
      <w:lvlText w:val=""/>
      <w:lvlJc w:val="left"/>
      <w:pPr>
        <w:ind w:left="4320" w:hanging="360"/>
      </w:pPr>
      <w:rPr>
        <w:rFonts w:ascii="Wingdings" w:hAnsi="Wingdings" w:hint="default"/>
      </w:rPr>
    </w:lvl>
    <w:lvl w:ilvl="6" w:tplc="08090001" w:tentative="1">
      <w:start w:val="1"/>
      <w:numFmt w:val="bullet"/>
      <w:pStyle w:val="7"/>
      <w:lvlText w:val=""/>
      <w:lvlJc w:val="left"/>
      <w:pPr>
        <w:ind w:left="5040" w:hanging="360"/>
      </w:pPr>
      <w:rPr>
        <w:rFonts w:ascii="Symbol" w:hAnsi="Symbol" w:hint="default"/>
      </w:rPr>
    </w:lvl>
    <w:lvl w:ilvl="7" w:tplc="08090003" w:tentative="1">
      <w:start w:val="1"/>
      <w:numFmt w:val="bullet"/>
      <w:pStyle w:val="8"/>
      <w:lvlText w:val="o"/>
      <w:lvlJc w:val="left"/>
      <w:pPr>
        <w:ind w:left="5760" w:hanging="360"/>
      </w:pPr>
      <w:rPr>
        <w:rFonts w:ascii="Courier New" w:hAnsi="Courier New" w:cs="Courier New" w:hint="default"/>
      </w:rPr>
    </w:lvl>
    <w:lvl w:ilvl="8" w:tplc="08090005" w:tentative="1">
      <w:start w:val="1"/>
      <w:numFmt w:val="bullet"/>
      <w:pStyle w:val="9"/>
      <w:lvlText w:val=""/>
      <w:lvlJc w:val="left"/>
      <w:pPr>
        <w:ind w:left="6480" w:hanging="360"/>
      </w:pPr>
      <w:rPr>
        <w:rFonts w:ascii="Wingdings" w:hAnsi="Wingdings" w:hint="default"/>
      </w:r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A66DF1"/>
    <w:multiLevelType w:val="multilevel"/>
    <w:tmpl w:val="563A4AB8"/>
    <w:lvl w:ilvl="0">
      <w:start w:val="1"/>
      <w:numFmt w:val="decimal"/>
      <w:lvlText w:val="%1."/>
      <w:lvlJc w:val="lef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3" w15:restartNumberingAfterBreak="0">
    <w:nsid w:val="0D2163B7"/>
    <w:multiLevelType w:val="multilevel"/>
    <w:tmpl w:val="BA722824"/>
    <w:lvl w:ilvl="0">
      <w:start w:val="1"/>
      <w:numFmt w:val="decimal"/>
      <w:lvlText w:val="%1."/>
      <w:lvlJc w:val="left"/>
      <w:pPr>
        <w:tabs>
          <w:tab w:val="num" w:pos="1296"/>
        </w:tabs>
        <w:ind w:left="1296" w:hanging="216"/>
      </w:pPr>
    </w:lvl>
    <w:lvl w:ilvl="1">
      <w:start w:val="1"/>
      <w:numFmt w:val="decimal"/>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lowerRoman"/>
      <w:lvlText w:val="%7."/>
      <w:lvlJc w:val="left"/>
      <w:pPr>
        <w:tabs>
          <w:tab w:val="num" w:pos="3888"/>
        </w:tabs>
        <w:ind w:left="3888" w:hanging="432"/>
      </w:pPr>
    </w:lvl>
    <w:lvl w:ilvl="7">
      <w:start w:val="1"/>
      <w:numFmt w:val="none"/>
      <w:suff w:val="nothing"/>
      <w:lvlText w:val="%8"/>
      <w:lvlJc w:val="left"/>
      <w:pPr>
        <w:tabs>
          <w:tab w:val="num" w:pos="3888"/>
        </w:tabs>
        <w:ind w:left="3888" w:firstLine="0"/>
      </w:pPr>
    </w:lvl>
    <w:lvl w:ilvl="8">
      <w:start w:val="1"/>
      <w:numFmt w:val="none"/>
      <w:suff w:val="nothing"/>
      <w:lvlText w:val="%9"/>
      <w:lvlJc w:val="left"/>
      <w:pPr>
        <w:tabs>
          <w:tab w:val="num" w:pos="3888"/>
        </w:tabs>
        <w:ind w:left="3888" w:firstLine="0"/>
      </w:pPr>
    </w:lvl>
  </w:abstractNum>
  <w:abstractNum w:abstractNumId="14"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4E42048"/>
    <w:multiLevelType w:val="hybridMultilevel"/>
    <w:tmpl w:val="5534289A"/>
    <w:lvl w:ilvl="0" w:tplc="9432CEA0">
      <w:start w:val="1"/>
      <w:numFmt w:val="decimal"/>
      <w:pStyle w:val="20"/>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1" w15:restartNumberingAfterBreak="0">
    <w:nsid w:val="480E0504"/>
    <w:multiLevelType w:val="multilevel"/>
    <w:tmpl w:val="E7BCCB30"/>
    <w:lvl w:ilvl="0">
      <w:start w:val="1"/>
      <w:numFmt w:val="decimal"/>
      <w:lvlText w:val="%1."/>
      <w:lvlJc w:val="left"/>
      <w:pPr>
        <w:tabs>
          <w:tab w:val="num" w:pos="1641"/>
        </w:tabs>
        <w:ind w:left="1641" w:hanging="216"/>
      </w:pPr>
    </w:lvl>
    <w:lvl w:ilvl="1">
      <w:start w:val="1"/>
      <w:numFmt w:val="upperLetter"/>
      <w:lvlText w:val="%2."/>
      <w:lvlJc w:val="left"/>
      <w:pPr>
        <w:tabs>
          <w:tab w:val="num" w:pos="2073"/>
        </w:tabs>
        <w:ind w:left="2073" w:hanging="432"/>
      </w:pPr>
    </w:lvl>
    <w:lvl w:ilvl="2">
      <w:start w:val="1"/>
      <w:numFmt w:val="decimal"/>
      <w:lvlText w:val="%3."/>
      <w:lvlJc w:val="left"/>
      <w:pPr>
        <w:tabs>
          <w:tab w:val="num" w:pos="2505"/>
        </w:tabs>
        <w:ind w:left="2505" w:hanging="432"/>
      </w:pPr>
    </w:lvl>
    <w:lvl w:ilvl="3">
      <w:start w:val="1"/>
      <w:numFmt w:val="lowerLetter"/>
      <w:lvlText w:val="%4)"/>
      <w:lvlJc w:val="left"/>
      <w:pPr>
        <w:tabs>
          <w:tab w:val="num" w:pos="2937"/>
        </w:tabs>
        <w:ind w:left="2937" w:hanging="432"/>
      </w:pPr>
    </w:lvl>
    <w:lvl w:ilvl="4">
      <w:start w:val="1"/>
      <w:numFmt w:val="lowerRoman"/>
      <w:lvlText w:val="%5)"/>
      <w:lvlJc w:val="left"/>
      <w:pPr>
        <w:tabs>
          <w:tab w:val="num" w:pos="3369"/>
        </w:tabs>
        <w:ind w:left="3369" w:hanging="432"/>
      </w:pPr>
    </w:lvl>
    <w:lvl w:ilvl="5">
      <w:start w:val="1"/>
      <w:numFmt w:val="lowerLetter"/>
      <w:lvlText w:val="%6."/>
      <w:lvlJc w:val="left"/>
      <w:pPr>
        <w:tabs>
          <w:tab w:val="num" w:pos="3801"/>
        </w:tabs>
        <w:ind w:left="3801" w:hanging="432"/>
      </w:pPr>
    </w:lvl>
    <w:lvl w:ilvl="6">
      <w:start w:val="1"/>
      <w:numFmt w:val="lowerRoman"/>
      <w:lvlText w:val="%7."/>
      <w:lvlJc w:val="left"/>
      <w:pPr>
        <w:tabs>
          <w:tab w:val="num" w:pos="4233"/>
        </w:tabs>
        <w:ind w:left="4233" w:hanging="432"/>
      </w:pPr>
    </w:lvl>
    <w:lvl w:ilvl="7">
      <w:start w:val="1"/>
      <w:numFmt w:val="none"/>
      <w:suff w:val="nothing"/>
      <w:lvlText w:val="%8"/>
      <w:lvlJc w:val="left"/>
      <w:pPr>
        <w:tabs>
          <w:tab w:val="num" w:pos="4233"/>
        </w:tabs>
        <w:ind w:left="4233" w:firstLine="0"/>
      </w:pPr>
    </w:lvl>
    <w:lvl w:ilvl="8">
      <w:start w:val="1"/>
      <w:numFmt w:val="none"/>
      <w:suff w:val="nothing"/>
      <w:lvlText w:val="%9"/>
      <w:lvlJc w:val="left"/>
      <w:pPr>
        <w:tabs>
          <w:tab w:val="num" w:pos="4233"/>
        </w:tabs>
        <w:ind w:left="4233" w:firstLine="0"/>
      </w:pPr>
    </w:lvl>
  </w:abstractNum>
  <w:abstractNum w:abstractNumId="2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676EF3"/>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4103B57"/>
    <w:multiLevelType w:val="hybridMultilevel"/>
    <w:tmpl w:val="33B864FA"/>
    <w:lvl w:ilvl="0" w:tplc="EF8680E4">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6B2E12"/>
    <w:multiLevelType w:val="hybridMultilevel"/>
    <w:tmpl w:val="44F61EA4"/>
    <w:lvl w:ilvl="0" w:tplc="6A0EF176">
      <w:start w:val="1"/>
      <w:numFmt w:val="bullet"/>
      <w:pStyle w:val="Bullet2"/>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abstractNumId w:val="32"/>
  </w:num>
  <w:num w:numId="2">
    <w:abstractNumId w:val="17"/>
  </w:num>
  <w:num w:numId="3">
    <w:abstractNumId w:val="14"/>
  </w:num>
  <w:num w:numId="4">
    <w:abstractNumId w:val="33"/>
  </w:num>
  <w:num w:numId="5">
    <w:abstractNumId w:val="2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9"/>
  </w:num>
  <w:num w:numId="17">
    <w:abstractNumId w:val="22"/>
  </w:num>
  <w:num w:numId="18">
    <w:abstractNumId w:val="26"/>
  </w:num>
  <w:num w:numId="19">
    <w:abstractNumId w:val="29"/>
  </w:num>
  <w:num w:numId="20">
    <w:abstractNumId w:val="22"/>
  </w:num>
  <w:num w:numId="21">
    <w:abstractNumId w:val="26"/>
  </w:num>
  <w:num w:numId="22">
    <w:abstractNumId w:val="15"/>
  </w:num>
  <w:num w:numId="23">
    <w:abstractNumId w:val="19"/>
  </w:num>
  <w:num w:numId="24">
    <w:abstractNumId w:val="10"/>
  </w:num>
  <w:num w:numId="25">
    <w:abstractNumId w:val="30"/>
  </w:num>
  <w:num w:numId="26">
    <w:abstractNumId w:val="24"/>
  </w:num>
  <w:num w:numId="27">
    <w:abstractNumId w:val="21"/>
  </w:num>
  <w:num w:numId="28">
    <w:abstractNumId w:val="12"/>
  </w:num>
  <w:num w:numId="29">
    <w:abstractNumId w:val="31"/>
  </w:num>
  <w:num w:numId="30">
    <w:abstractNumId w:val="11"/>
  </w:num>
  <w:num w:numId="31">
    <w:abstractNumId w:val="23"/>
  </w:num>
  <w:num w:numId="32">
    <w:abstractNumId w:val="28"/>
  </w:num>
  <w:num w:numId="33">
    <w:abstractNumId w:val="34"/>
  </w:num>
  <w:num w:numId="34">
    <w:abstractNumId w:val="18"/>
  </w:num>
  <w:num w:numId="35">
    <w:abstractNumId w:val="35"/>
  </w:num>
  <w:num w:numId="36">
    <w:abstractNumId w:val="16"/>
  </w:num>
  <w:num w:numId="37">
    <w:abstractNumId w:val="20"/>
  </w:num>
  <w:num w:numId="38">
    <w:abstractNumId w:val="27"/>
  </w:num>
  <w:num w:numId="3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51"/>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6385"/>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E2"/>
    <w:rsid w:val="00005787"/>
    <w:rsid w:val="0000604D"/>
    <w:rsid w:val="00017DF1"/>
    <w:rsid w:val="00022D5E"/>
    <w:rsid w:val="00033EE1"/>
    <w:rsid w:val="00042B72"/>
    <w:rsid w:val="000468E8"/>
    <w:rsid w:val="000474E4"/>
    <w:rsid w:val="000558BD"/>
    <w:rsid w:val="00062CF0"/>
    <w:rsid w:val="00070A2C"/>
    <w:rsid w:val="000715DC"/>
    <w:rsid w:val="00084BE6"/>
    <w:rsid w:val="0009677F"/>
    <w:rsid w:val="000A2FCC"/>
    <w:rsid w:val="000B57E7"/>
    <w:rsid w:val="000B6373"/>
    <w:rsid w:val="000E4E5B"/>
    <w:rsid w:val="000F09DF"/>
    <w:rsid w:val="000F4D2E"/>
    <w:rsid w:val="000F61B2"/>
    <w:rsid w:val="001075E9"/>
    <w:rsid w:val="00121A27"/>
    <w:rsid w:val="0014121D"/>
    <w:rsid w:val="0014152F"/>
    <w:rsid w:val="001501E1"/>
    <w:rsid w:val="00175204"/>
    <w:rsid w:val="00180183"/>
    <w:rsid w:val="0018024D"/>
    <w:rsid w:val="0018649F"/>
    <w:rsid w:val="001914A9"/>
    <w:rsid w:val="00195A79"/>
    <w:rsid w:val="00196389"/>
    <w:rsid w:val="001A56A5"/>
    <w:rsid w:val="001B3EF6"/>
    <w:rsid w:val="001C7A89"/>
    <w:rsid w:val="001E49E1"/>
    <w:rsid w:val="00210D47"/>
    <w:rsid w:val="00214950"/>
    <w:rsid w:val="00220B10"/>
    <w:rsid w:val="00242C7E"/>
    <w:rsid w:val="00255343"/>
    <w:rsid w:val="0027151D"/>
    <w:rsid w:val="0027309D"/>
    <w:rsid w:val="0027588C"/>
    <w:rsid w:val="002911EF"/>
    <w:rsid w:val="002A2EFC"/>
    <w:rsid w:val="002B0106"/>
    <w:rsid w:val="002B1AA3"/>
    <w:rsid w:val="002B5F25"/>
    <w:rsid w:val="002B6AFC"/>
    <w:rsid w:val="002B74B1"/>
    <w:rsid w:val="002C0E18"/>
    <w:rsid w:val="002D1CF8"/>
    <w:rsid w:val="002D5A71"/>
    <w:rsid w:val="002D5AAC"/>
    <w:rsid w:val="002E5067"/>
    <w:rsid w:val="002E7300"/>
    <w:rsid w:val="002F02BB"/>
    <w:rsid w:val="002F405F"/>
    <w:rsid w:val="002F72E1"/>
    <w:rsid w:val="002F7EEC"/>
    <w:rsid w:val="00301299"/>
    <w:rsid w:val="00305C08"/>
    <w:rsid w:val="00307FB6"/>
    <w:rsid w:val="00317339"/>
    <w:rsid w:val="003211FB"/>
    <w:rsid w:val="00322004"/>
    <w:rsid w:val="00336A05"/>
    <w:rsid w:val="003402C2"/>
    <w:rsid w:val="00381C24"/>
    <w:rsid w:val="00382AAB"/>
    <w:rsid w:val="003866C2"/>
    <w:rsid w:val="00387CD4"/>
    <w:rsid w:val="00387F42"/>
    <w:rsid w:val="003958D0"/>
    <w:rsid w:val="003A0D43"/>
    <w:rsid w:val="003A48CE"/>
    <w:rsid w:val="003B00E5"/>
    <w:rsid w:val="003B5195"/>
    <w:rsid w:val="003B6AF5"/>
    <w:rsid w:val="003B769D"/>
    <w:rsid w:val="003D1301"/>
    <w:rsid w:val="003E0B46"/>
    <w:rsid w:val="00401B46"/>
    <w:rsid w:val="00407B78"/>
    <w:rsid w:val="00424203"/>
    <w:rsid w:val="00451FFC"/>
    <w:rsid w:val="00452493"/>
    <w:rsid w:val="00453318"/>
    <w:rsid w:val="00454AF2"/>
    <w:rsid w:val="00454E07"/>
    <w:rsid w:val="00457440"/>
    <w:rsid w:val="00470177"/>
    <w:rsid w:val="00472C5C"/>
    <w:rsid w:val="00487AB7"/>
    <w:rsid w:val="00493600"/>
    <w:rsid w:val="004E05B7"/>
    <w:rsid w:val="004F5C6F"/>
    <w:rsid w:val="0050108D"/>
    <w:rsid w:val="00513081"/>
    <w:rsid w:val="00516A8F"/>
    <w:rsid w:val="0051748B"/>
    <w:rsid w:val="00517901"/>
    <w:rsid w:val="00526683"/>
    <w:rsid w:val="005459CB"/>
    <w:rsid w:val="00545B28"/>
    <w:rsid w:val="005639C1"/>
    <w:rsid w:val="00565404"/>
    <w:rsid w:val="005709E0"/>
    <w:rsid w:val="00571D37"/>
    <w:rsid w:val="00572E19"/>
    <w:rsid w:val="005816A7"/>
    <w:rsid w:val="005961C8"/>
    <w:rsid w:val="005966F1"/>
    <w:rsid w:val="005C6A31"/>
    <w:rsid w:val="005D7914"/>
    <w:rsid w:val="005E283D"/>
    <w:rsid w:val="005E2B41"/>
    <w:rsid w:val="005F0B42"/>
    <w:rsid w:val="005F504A"/>
    <w:rsid w:val="005F56E3"/>
    <w:rsid w:val="005F5B66"/>
    <w:rsid w:val="0060159C"/>
    <w:rsid w:val="0060167B"/>
    <w:rsid w:val="00603F12"/>
    <w:rsid w:val="00610D8E"/>
    <w:rsid w:val="006155DD"/>
    <w:rsid w:val="006176B0"/>
    <w:rsid w:val="00617A43"/>
    <w:rsid w:val="006345DB"/>
    <w:rsid w:val="00640F49"/>
    <w:rsid w:val="006600A8"/>
    <w:rsid w:val="00672755"/>
    <w:rsid w:val="006727AD"/>
    <w:rsid w:val="00680D03"/>
    <w:rsid w:val="00681A10"/>
    <w:rsid w:val="00682DE5"/>
    <w:rsid w:val="00694FFC"/>
    <w:rsid w:val="006A1ED8"/>
    <w:rsid w:val="006B7858"/>
    <w:rsid w:val="006C2031"/>
    <w:rsid w:val="006C501D"/>
    <w:rsid w:val="006D461A"/>
    <w:rsid w:val="006E2BA6"/>
    <w:rsid w:val="006F02B4"/>
    <w:rsid w:val="006F35EE"/>
    <w:rsid w:val="006F45DA"/>
    <w:rsid w:val="007021FF"/>
    <w:rsid w:val="00703408"/>
    <w:rsid w:val="007065E2"/>
    <w:rsid w:val="00712895"/>
    <w:rsid w:val="00734ACB"/>
    <w:rsid w:val="00745C1B"/>
    <w:rsid w:val="00757357"/>
    <w:rsid w:val="007675A6"/>
    <w:rsid w:val="00792497"/>
    <w:rsid w:val="007D0902"/>
    <w:rsid w:val="007D7438"/>
    <w:rsid w:val="00802445"/>
    <w:rsid w:val="008055CB"/>
    <w:rsid w:val="00806737"/>
    <w:rsid w:val="00822914"/>
    <w:rsid w:val="00825F8D"/>
    <w:rsid w:val="00833095"/>
    <w:rsid w:val="00834B71"/>
    <w:rsid w:val="00836070"/>
    <w:rsid w:val="008538A4"/>
    <w:rsid w:val="0086445C"/>
    <w:rsid w:val="008733C2"/>
    <w:rsid w:val="00881D21"/>
    <w:rsid w:val="00883FE8"/>
    <w:rsid w:val="00886ADE"/>
    <w:rsid w:val="00890A20"/>
    <w:rsid w:val="00894693"/>
    <w:rsid w:val="008A08D7"/>
    <w:rsid w:val="008A37C8"/>
    <w:rsid w:val="008B251C"/>
    <w:rsid w:val="008B6909"/>
    <w:rsid w:val="008D1027"/>
    <w:rsid w:val="008D3BC7"/>
    <w:rsid w:val="008D53B6"/>
    <w:rsid w:val="008E7980"/>
    <w:rsid w:val="008F4084"/>
    <w:rsid w:val="008F7609"/>
    <w:rsid w:val="00902509"/>
    <w:rsid w:val="00906890"/>
    <w:rsid w:val="00911AE7"/>
    <w:rsid w:val="00911BE4"/>
    <w:rsid w:val="00912663"/>
    <w:rsid w:val="00926A2A"/>
    <w:rsid w:val="00951972"/>
    <w:rsid w:val="009562A6"/>
    <w:rsid w:val="009608BF"/>
    <w:rsid w:val="009608F3"/>
    <w:rsid w:val="0097564C"/>
    <w:rsid w:val="00975B86"/>
    <w:rsid w:val="009763C9"/>
    <w:rsid w:val="009A24AC"/>
    <w:rsid w:val="009B16C7"/>
    <w:rsid w:val="009C3E5E"/>
    <w:rsid w:val="009C59D7"/>
    <w:rsid w:val="009C6FE6"/>
    <w:rsid w:val="009D010B"/>
    <w:rsid w:val="009D7E7D"/>
    <w:rsid w:val="009E3733"/>
    <w:rsid w:val="009E3841"/>
    <w:rsid w:val="00A07F40"/>
    <w:rsid w:val="00A14DA8"/>
    <w:rsid w:val="00A21294"/>
    <w:rsid w:val="00A23041"/>
    <w:rsid w:val="00A312BC"/>
    <w:rsid w:val="00A722F3"/>
    <w:rsid w:val="00A729F2"/>
    <w:rsid w:val="00A84021"/>
    <w:rsid w:val="00A84D35"/>
    <w:rsid w:val="00A917B3"/>
    <w:rsid w:val="00A96097"/>
    <w:rsid w:val="00AA1DCD"/>
    <w:rsid w:val="00AB4B51"/>
    <w:rsid w:val="00AD0FF7"/>
    <w:rsid w:val="00AF6CA3"/>
    <w:rsid w:val="00B10CC7"/>
    <w:rsid w:val="00B25D1C"/>
    <w:rsid w:val="00B36DF7"/>
    <w:rsid w:val="00B539E7"/>
    <w:rsid w:val="00B62458"/>
    <w:rsid w:val="00B713F5"/>
    <w:rsid w:val="00BC18B2"/>
    <w:rsid w:val="00BC2BCE"/>
    <w:rsid w:val="00BD2006"/>
    <w:rsid w:val="00BD33EE"/>
    <w:rsid w:val="00BE07F0"/>
    <w:rsid w:val="00BE1CC7"/>
    <w:rsid w:val="00BE7C83"/>
    <w:rsid w:val="00C106D6"/>
    <w:rsid w:val="00C119AE"/>
    <w:rsid w:val="00C1505B"/>
    <w:rsid w:val="00C2569E"/>
    <w:rsid w:val="00C31D00"/>
    <w:rsid w:val="00C5456A"/>
    <w:rsid w:val="00C60F0C"/>
    <w:rsid w:val="00C636D5"/>
    <w:rsid w:val="00C71E84"/>
    <w:rsid w:val="00C805C9"/>
    <w:rsid w:val="00C92939"/>
    <w:rsid w:val="00C93000"/>
    <w:rsid w:val="00C955E3"/>
    <w:rsid w:val="00CA1679"/>
    <w:rsid w:val="00CB151C"/>
    <w:rsid w:val="00CD45F4"/>
    <w:rsid w:val="00CE5A1A"/>
    <w:rsid w:val="00CF4229"/>
    <w:rsid w:val="00CF55F6"/>
    <w:rsid w:val="00D069B4"/>
    <w:rsid w:val="00D220AA"/>
    <w:rsid w:val="00D33D63"/>
    <w:rsid w:val="00D46CB4"/>
    <w:rsid w:val="00D5253A"/>
    <w:rsid w:val="00D611A2"/>
    <w:rsid w:val="00D64F41"/>
    <w:rsid w:val="00D82057"/>
    <w:rsid w:val="00D873A8"/>
    <w:rsid w:val="00D90028"/>
    <w:rsid w:val="00D90138"/>
    <w:rsid w:val="00D9145B"/>
    <w:rsid w:val="00DA518E"/>
    <w:rsid w:val="00DA62F9"/>
    <w:rsid w:val="00DA685F"/>
    <w:rsid w:val="00DC0C75"/>
    <w:rsid w:val="00DD3D2D"/>
    <w:rsid w:val="00DD78D1"/>
    <w:rsid w:val="00DE32CD"/>
    <w:rsid w:val="00DE599D"/>
    <w:rsid w:val="00DF5432"/>
    <w:rsid w:val="00DF5767"/>
    <w:rsid w:val="00DF71B9"/>
    <w:rsid w:val="00E12C5F"/>
    <w:rsid w:val="00E215C3"/>
    <w:rsid w:val="00E22762"/>
    <w:rsid w:val="00E444AF"/>
    <w:rsid w:val="00E45872"/>
    <w:rsid w:val="00E73F76"/>
    <w:rsid w:val="00EA2A43"/>
    <w:rsid w:val="00EA2C9F"/>
    <w:rsid w:val="00EA420E"/>
    <w:rsid w:val="00EC75BD"/>
    <w:rsid w:val="00ED0BDA"/>
    <w:rsid w:val="00EE142A"/>
    <w:rsid w:val="00EF1360"/>
    <w:rsid w:val="00EF1AA0"/>
    <w:rsid w:val="00EF3220"/>
    <w:rsid w:val="00F03740"/>
    <w:rsid w:val="00F2523A"/>
    <w:rsid w:val="00F254EB"/>
    <w:rsid w:val="00F36283"/>
    <w:rsid w:val="00F43903"/>
    <w:rsid w:val="00F60F48"/>
    <w:rsid w:val="00F94155"/>
    <w:rsid w:val="00F9611C"/>
    <w:rsid w:val="00F9783F"/>
    <w:rsid w:val="00FB79F4"/>
    <w:rsid w:val="00FD2EF7"/>
    <w:rsid w:val="00FD7799"/>
    <w:rsid w:val="00FE447E"/>
    <w:rsid w:val="00FF5E4B"/>
    <w:rsid w:val="00FF7E8B"/>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B520F73"/>
  <w15:docId w15:val="{0203D93C-FDE5-4F79-B2F7-0753A1077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2"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1" w:unhideWhenUsed="1"/>
    <w:lsdException w:name="line number" w:semiHidden="1" w:unhideWhenUsed="1"/>
    <w:lsdException w:name="page number" w:semiHidden="1" w:unhideWhenUsed="1" w:qFormat="1"/>
    <w:lsdException w:name="endnote reference" w:semiHidden="1" w:uiPriority="1" w:unhideWhenUsed="1" w:qFormat="1"/>
    <w:lsdException w:name="endnote text" w:semiHidden="1" w:uiPriority="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uiPriority w:val="9"/>
    <w:qFormat/>
    <w:rsid w:val="00617A43"/>
    <w:pPr>
      <w:keepNext/>
      <w:numPr>
        <w:numId w:val="24"/>
      </w:numPr>
      <w:tabs>
        <w:tab w:val="left" w:pos="567"/>
      </w:tabs>
      <w:jc w:val="both"/>
      <w:outlineLvl w:val="0"/>
    </w:pPr>
    <w:rPr>
      <w:rFonts w:eastAsia="Times New Roman" w:cs="Arial"/>
      <w:b/>
      <w:bCs/>
      <w:szCs w:val="32"/>
      <w:lang w:eastAsia="ru-RU"/>
    </w:rPr>
  </w:style>
  <w:style w:type="paragraph" w:styleId="2">
    <w:name w:val="heading 2"/>
    <w:basedOn w:val="a0"/>
    <w:next w:val="a0"/>
    <w:link w:val="21"/>
    <w:uiPriority w:val="9"/>
    <w:qFormat/>
    <w:rsid w:val="009C6FE6"/>
    <w:pPr>
      <w:keepNext/>
      <w:numPr>
        <w:ilvl w:val="1"/>
        <w:numId w:val="24"/>
      </w:numPr>
      <w:outlineLvl w:val="1"/>
    </w:pPr>
    <w:rPr>
      <w:rFonts w:cs="Arial"/>
      <w:bCs/>
      <w:iCs/>
      <w:szCs w:val="28"/>
    </w:rPr>
  </w:style>
  <w:style w:type="paragraph" w:styleId="3">
    <w:name w:val="heading 3"/>
    <w:basedOn w:val="a0"/>
    <w:next w:val="a0"/>
    <w:link w:val="30"/>
    <w:uiPriority w:val="9"/>
    <w:qFormat/>
    <w:rsid w:val="009C6FE6"/>
    <w:pPr>
      <w:keepNext/>
      <w:numPr>
        <w:ilvl w:val="2"/>
        <w:numId w:val="24"/>
      </w:numPr>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numPr>
        <w:ilvl w:val="3"/>
        <w:numId w:val="24"/>
      </w:numPr>
      <w:spacing w:before="240" w:after="60"/>
      <w:outlineLvl w:val="3"/>
    </w:pPr>
    <w:rPr>
      <w:b/>
      <w:bCs/>
      <w:sz w:val="28"/>
      <w:szCs w:val="28"/>
    </w:rPr>
  </w:style>
  <w:style w:type="paragraph" w:styleId="5">
    <w:name w:val="heading 5"/>
    <w:basedOn w:val="a0"/>
    <w:next w:val="a0"/>
    <w:link w:val="50"/>
    <w:qFormat/>
    <w:rsid w:val="009C6FE6"/>
    <w:pPr>
      <w:numPr>
        <w:ilvl w:val="4"/>
        <w:numId w:val="24"/>
      </w:numPr>
      <w:spacing w:before="240" w:after="60"/>
      <w:outlineLvl w:val="4"/>
    </w:pPr>
    <w:rPr>
      <w:b/>
      <w:bCs/>
      <w:i/>
      <w:iCs/>
      <w:sz w:val="26"/>
      <w:szCs w:val="26"/>
    </w:rPr>
  </w:style>
  <w:style w:type="paragraph" w:styleId="6">
    <w:name w:val="heading 6"/>
    <w:basedOn w:val="a0"/>
    <w:next w:val="a0"/>
    <w:link w:val="60"/>
    <w:qFormat/>
    <w:rsid w:val="009C6FE6"/>
    <w:pPr>
      <w:numPr>
        <w:ilvl w:val="5"/>
        <w:numId w:val="24"/>
      </w:numPr>
      <w:spacing w:before="240" w:after="60"/>
      <w:outlineLvl w:val="5"/>
    </w:pPr>
    <w:rPr>
      <w:b/>
      <w:bCs/>
      <w:sz w:val="22"/>
    </w:rPr>
  </w:style>
  <w:style w:type="paragraph" w:styleId="7">
    <w:name w:val="heading 7"/>
    <w:basedOn w:val="a0"/>
    <w:next w:val="a0"/>
    <w:link w:val="70"/>
    <w:qFormat/>
    <w:rsid w:val="009C6FE6"/>
    <w:pPr>
      <w:numPr>
        <w:ilvl w:val="6"/>
        <w:numId w:val="24"/>
      </w:numPr>
      <w:spacing w:before="240" w:after="60"/>
      <w:outlineLvl w:val="6"/>
    </w:pPr>
    <w:rPr>
      <w:sz w:val="24"/>
      <w:szCs w:val="24"/>
    </w:rPr>
  </w:style>
  <w:style w:type="paragraph" w:styleId="8">
    <w:name w:val="heading 8"/>
    <w:basedOn w:val="a0"/>
    <w:next w:val="a0"/>
    <w:link w:val="80"/>
    <w:qFormat/>
    <w:rsid w:val="009C6FE6"/>
    <w:pPr>
      <w:numPr>
        <w:ilvl w:val="7"/>
        <w:numId w:val="24"/>
      </w:numPr>
      <w:spacing w:before="240" w:after="60"/>
      <w:outlineLvl w:val="7"/>
    </w:pPr>
    <w:rPr>
      <w:i/>
      <w:iCs/>
      <w:sz w:val="24"/>
      <w:szCs w:val="24"/>
    </w:rPr>
  </w:style>
  <w:style w:type="paragraph" w:styleId="9">
    <w:name w:val="heading 9"/>
    <w:basedOn w:val="a0"/>
    <w:next w:val="a0"/>
    <w:link w:val="90"/>
    <w:qFormat/>
    <w:rsid w:val="009C6FE6"/>
    <w:pPr>
      <w:numPr>
        <w:ilvl w:val="8"/>
        <w:numId w:val="2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link w:val="H23GChar"/>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uiPriority w:val="2"/>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uiPriority w:val="2"/>
    <w:rsid w:val="00617A43"/>
    <w:rPr>
      <w:b/>
      <w:sz w:val="18"/>
      <w:lang w:val="en-GB" w:eastAsia="ru-RU"/>
    </w:rPr>
  </w:style>
  <w:style w:type="character" w:styleId="a8">
    <w:name w:val="page number"/>
    <w:aliases w:val="7_G,7_GR"/>
    <w:basedOn w:val="a1"/>
    <w:qFormat/>
    <w:rsid w:val="00617A43"/>
    <w:rPr>
      <w:rFonts w:ascii="Times New Roman" w:hAnsi="Times New Roman"/>
      <w:b/>
      <w:sz w:val="18"/>
    </w:rPr>
  </w:style>
  <w:style w:type="paragraph" w:styleId="a9">
    <w:name w:val="footer"/>
    <w:aliases w:val="3_G,3_GR"/>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617A43"/>
    <w:rPr>
      <w:sz w:val="16"/>
      <w:lang w:val="en-GB" w:eastAsia="ru-RU"/>
    </w:rPr>
  </w:style>
  <w:style w:type="character" w:styleId="ab">
    <w:name w:val="footnote reference"/>
    <w:aliases w:val="4_G,4_GR,-E Fußnotenzeichen,(Footnote Reference),BVI fnr, BVI fnr,Footnote symbol,Footnote,Footnote Reference Superscript,SUPERS"/>
    <w:basedOn w:val="a1"/>
    <w:qFormat/>
    <w:rsid w:val="00617A43"/>
    <w:rPr>
      <w:rFonts w:ascii="Times New Roman" w:hAnsi="Times New Roman"/>
      <w:dstrike w:val="0"/>
      <w:sz w:val="18"/>
      <w:vertAlign w:val="superscript"/>
    </w:rPr>
  </w:style>
  <w:style w:type="character" w:styleId="ac">
    <w:name w:val="endnote reference"/>
    <w:aliases w:val="1_G,1_GR"/>
    <w:basedOn w:val="ab"/>
    <w:uiPriority w:val="1"/>
    <w:qFormat/>
    <w:rsid w:val="00617A43"/>
    <w:rPr>
      <w:rFonts w:ascii="Times New Roman" w:hAnsi="Times New Roman"/>
      <w:dstrike w:val="0"/>
      <w:sz w:val="18"/>
      <w:vertAlign w:val="superscript"/>
    </w:rPr>
  </w:style>
  <w:style w:type="table" w:styleId="ad">
    <w:name w:val="Table Grid"/>
    <w:basedOn w:val="a2"/>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5_G_6,PP"/>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5_G_6 Знак,PP Знак"/>
    <w:basedOn w:val="a1"/>
    <w:link w:val="ae"/>
    <w:rsid w:val="00617A43"/>
    <w:rPr>
      <w:sz w:val="18"/>
      <w:lang w:val="ru-RU" w:eastAsia="ru-RU"/>
    </w:rPr>
  </w:style>
  <w:style w:type="paragraph" w:styleId="af0">
    <w:name w:val="endnote text"/>
    <w:aliases w:val="2_G,2_GR"/>
    <w:basedOn w:val="ae"/>
    <w:link w:val="af1"/>
    <w:uiPriority w:val="1"/>
    <w:qFormat/>
    <w:rsid w:val="00617A43"/>
  </w:style>
  <w:style w:type="character" w:customStyle="1" w:styleId="af1">
    <w:name w:val="Текст концевой сноски Знак"/>
    <w:aliases w:val="2_G Знак,2_GR Знак"/>
    <w:basedOn w:val="a1"/>
    <w:link w:val="af0"/>
    <w:uiPriority w:val="1"/>
    <w:rsid w:val="00617A43"/>
    <w:rPr>
      <w:sz w:val="18"/>
      <w:lang w:val="ru-RU" w:eastAsia="ru-RU"/>
    </w:rPr>
  </w:style>
  <w:style w:type="character" w:customStyle="1" w:styleId="10">
    <w:name w:val="Заголовок 1 Знак"/>
    <w:aliases w:val="Table_G Знак,Table_GR Знак"/>
    <w:basedOn w:val="a1"/>
    <w:link w:val="1"/>
    <w:uiPriority w:val="9"/>
    <w:rsid w:val="00617A43"/>
    <w:rPr>
      <w:rFonts w:cs="Arial"/>
      <w:b/>
      <w:bCs/>
      <w:szCs w:val="32"/>
      <w:lang w:val="ru-RU" w:eastAsia="ru-RU"/>
    </w:rPr>
  </w:style>
  <w:style w:type="character" w:styleId="af2">
    <w:name w:val="Hyperlink"/>
    <w:basedOn w:val="a1"/>
    <w:rsid w:val="00617A43"/>
    <w:rPr>
      <w:color w:val="0000FF" w:themeColor="hyperlink"/>
      <w:u w:val="none"/>
    </w:rPr>
  </w:style>
  <w:style w:type="character" w:styleId="af3">
    <w:name w:val="FollowedHyperlink"/>
    <w:basedOn w:val="a1"/>
    <w:rsid w:val="00617A43"/>
    <w:rPr>
      <w:color w:val="800080" w:themeColor="followedHyperlink"/>
      <w:u w:val="none"/>
    </w:rPr>
  </w:style>
  <w:style w:type="paragraph" w:customStyle="1" w:styleId="HMGR">
    <w:name w:val="_ H __M_GR"/>
    <w:basedOn w:val="a0"/>
    <w:next w:val="a0"/>
    <w:qFormat/>
    <w:rsid w:val="005E283D"/>
    <w:pPr>
      <w:keepNext/>
      <w:keepLines/>
      <w:tabs>
        <w:tab w:val="right" w:pos="851"/>
      </w:tabs>
      <w:spacing w:before="240" w:after="240" w:line="360" w:lineRule="exact"/>
      <w:ind w:left="1134" w:right="1134" w:hanging="1134"/>
    </w:pPr>
    <w:rPr>
      <w:rFonts w:eastAsia="Times New Roman" w:cs="Times New Roman"/>
      <w:b/>
      <w:spacing w:val="4"/>
      <w:w w:val="103"/>
      <w:kern w:val="14"/>
      <w:sz w:val="34"/>
      <w:szCs w:val="20"/>
      <w:lang w:eastAsia="ru-RU"/>
    </w:rPr>
  </w:style>
  <w:style w:type="paragraph" w:customStyle="1" w:styleId="HChGR">
    <w:name w:val="_ H _Ch_GR"/>
    <w:basedOn w:val="a0"/>
    <w:next w:val="a0"/>
    <w:qFormat/>
    <w:rsid w:val="005E283D"/>
    <w:pPr>
      <w:keepNext/>
      <w:keepLines/>
      <w:tabs>
        <w:tab w:val="right" w:pos="851"/>
      </w:tabs>
      <w:spacing w:before="360" w:after="240" w:line="300" w:lineRule="exact"/>
      <w:ind w:left="1134" w:right="1134" w:hanging="1134"/>
    </w:pPr>
    <w:rPr>
      <w:rFonts w:eastAsia="Times New Roman" w:cs="Times New Roman"/>
      <w:b/>
      <w:spacing w:val="4"/>
      <w:w w:val="103"/>
      <w:kern w:val="14"/>
      <w:sz w:val="28"/>
      <w:szCs w:val="20"/>
      <w:lang w:eastAsia="ru-RU"/>
    </w:rPr>
  </w:style>
  <w:style w:type="paragraph" w:customStyle="1" w:styleId="H1GR">
    <w:name w:val="_ H_1_GR"/>
    <w:basedOn w:val="a0"/>
    <w:next w:val="a0"/>
    <w:qFormat/>
    <w:rsid w:val="005E283D"/>
    <w:pPr>
      <w:keepNext/>
      <w:keepLines/>
      <w:tabs>
        <w:tab w:val="right" w:pos="851"/>
      </w:tabs>
      <w:spacing w:before="360" w:after="240" w:line="270" w:lineRule="exact"/>
      <w:ind w:left="1134" w:right="1134" w:hanging="1134"/>
    </w:pPr>
    <w:rPr>
      <w:rFonts w:eastAsia="Times New Roman" w:cs="Times New Roman"/>
      <w:b/>
      <w:spacing w:val="4"/>
      <w:w w:val="103"/>
      <w:kern w:val="14"/>
      <w:sz w:val="24"/>
      <w:szCs w:val="20"/>
      <w:lang w:eastAsia="ru-RU"/>
    </w:rPr>
  </w:style>
  <w:style w:type="paragraph" w:customStyle="1" w:styleId="H23GR">
    <w:name w:val="_ H_2/3_GR"/>
    <w:basedOn w:val="a0"/>
    <w:next w:val="a0"/>
    <w:qFormat/>
    <w:rsid w:val="005E283D"/>
    <w:pPr>
      <w:keepNext/>
      <w:keepLines/>
      <w:tabs>
        <w:tab w:val="right" w:pos="851"/>
      </w:tabs>
      <w:spacing w:before="240" w:after="120" w:line="240" w:lineRule="exact"/>
      <w:ind w:left="1134" w:right="1134" w:hanging="1134"/>
    </w:pPr>
    <w:rPr>
      <w:rFonts w:eastAsia="Times New Roman" w:cs="Times New Roman"/>
      <w:b/>
      <w:spacing w:val="4"/>
      <w:w w:val="103"/>
      <w:kern w:val="14"/>
      <w:szCs w:val="20"/>
      <w:lang w:eastAsia="ru-RU"/>
    </w:rPr>
  </w:style>
  <w:style w:type="paragraph" w:customStyle="1" w:styleId="H4GR">
    <w:name w:val="_ H_4_GR"/>
    <w:basedOn w:val="a0"/>
    <w:next w:val="a0"/>
    <w:qFormat/>
    <w:rsid w:val="005E283D"/>
    <w:pPr>
      <w:keepNext/>
      <w:keepLines/>
      <w:tabs>
        <w:tab w:val="right" w:pos="851"/>
      </w:tabs>
      <w:spacing w:before="240" w:after="120" w:line="240" w:lineRule="exact"/>
      <w:ind w:left="1134" w:right="1134" w:hanging="1134"/>
      <w:outlineLvl w:val="3"/>
    </w:pPr>
    <w:rPr>
      <w:rFonts w:eastAsia="Times New Roman" w:cs="Times New Roman"/>
      <w:i/>
      <w:spacing w:val="3"/>
      <w:w w:val="103"/>
      <w:kern w:val="14"/>
      <w:szCs w:val="20"/>
      <w:lang w:eastAsia="ru-RU"/>
    </w:rPr>
  </w:style>
  <w:style w:type="paragraph" w:customStyle="1" w:styleId="H56GR">
    <w:name w:val="_ H_5/6_GR"/>
    <w:basedOn w:val="a0"/>
    <w:next w:val="a0"/>
    <w:qFormat/>
    <w:rsid w:val="005E283D"/>
    <w:pPr>
      <w:keepNext/>
      <w:keepLines/>
      <w:tabs>
        <w:tab w:val="right" w:pos="851"/>
      </w:tabs>
      <w:spacing w:before="240" w:after="120" w:line="240" w:lineRule="exact"/>
      <w:ind w:left="1134" w:right="1134" w:hanging="1134"/>
    </w:pPr>
    <w:rPr>
      <w:rFonts w:eastAsia="Times New Roman" w:cs="Times New Roman"/>
      <w:spacing w:val="4"/>
      <w:w w:val="103"/>
      <w:kern w:val="14"/>
      <w:szCs w:val="20"/>
      <w:lang w:eastAsia="ru-RU"/>
    </w:rPr>
  </w:style>
  <w:style w:type="paragraph" w:customStyle="1" w:styleId="SingleTxtGR">
    <w:name w:val="_ Single Txt_GR"/>
    <w:basedOn w:val="a0"/>
    <w:link w:val="SingleTxtGR0"/>
    <w:qFormat/>
    <w:rsid w:val="005E283D"/>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paragraph" w:customStyle="1" w:styleId="SLGR">
    <w:name w:val="__S_L_GR"/>
    <w:basedOn w:val="a0"/>
    <w:next w:val="a0"/>
    <w:qFormat/>
    <w:rsid w:val="005E283D"/>
    <w:pPr>
      <w:keepNext/>
      <w:keepLines/>
      <w:spacing w:before="240" w:after="240" w:line="580" w:lineRule="exact"/>
      <w:ind w:left="1134" w:right="1134"/>
    </w:pPr>
    <w:rPr>
      <w:rFonts w:eastAsia="Times New Roman" w:cs="Times New Roman"/>
      <w:b/>
      <w:spacing w:val="4"/>
      <w:w w:val="103"/>
      <w:kern w:val="14"/>
      <w:sz w:val="56"/>
      <w:szCs w:val="20"/>
      <w:lang w:eastAsia="ru-RU"/>
    </w:rPr>
  </w:style>
  <w:style w:type="paragraph" w:customStyle="1" w:styleId="SMGR">
    <w:name w:val="__S_M_GR"/>
    <w:basedOn w:val="a0"/>
    <w:next w:val="a0"/>
    <w:qFormat/>
    <w:rsid w:val="005E283D"/>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SSGR">
    <w:name w:val="__S_S_GR"/>
    <w:basedOn w:val="a0"/>
    <w:next w:val="a0"/>
    <w:qFormat/>
    <w:rsid w:val="005E283D"/>
    <w:pPr>
      <w:keepNext/>
      <w:keepLines/>
      <w:spacing w:before="240" w:after="240" w:line="300" w:lineRule="exact"/>
      <w:ind w:left="1134" w:right="1134"/>
    </w:pPr>
    <w:rPr>
      <w:rFonts w:eastAsia="Times New Roman" w:cs="Times New Roman"/>
      <w:b/>
      <w:spacing w:val="4"/>
      <w:w w:val="103"/>
      <w:kern w:val="14"/>
      <w:sz w:val="28"/>
      <w:szCs w:val="20"/>
      <w:lang w:eastAsia="ru-RU"/>
    </w:rPr>
  </w:style>
  <w:style w:type="paragraph" w:customStyle="1" w:styleId="XLargeGR">
    <w:name w:val="__XLarge_GR"/>
    <w:basedOn w:val="a0"/>
    <w:next w:val="a0"/>
    <w:qFormat/>
    <w:rsid w:val="005E283D"/>
    <w:pPr>
      <w:keepNext/>
      <w:keepLines/>
      <w:spacing w:before="240" w:after="240" w:line="420" w:lineRule="exact"/>
      <w:ind w:left="1134" w:right="1134"/>
    </w:pPr>
    <w:rPr>
      <w:rFonts w:eastAsia="Times New Roman" w:cs="Times New Roman"/>
      <w:b/>
      <w:spacing w:val="4"/>
      <w:w w:val="103"/>
      <w:kern w:val="14"/>
      <w:sz w:val="40"/>
      <w:szCs w:val="20"/>
      <w:lang w:eastAsia="ru-RU"/>
    </w:rPr>
  </w:style>
  <w:style w:type="paragraph" w:customStyle="1" w:styleId="Bullet1GR">
    <w:name w:val="_Bullet 1_GR"/>
    <w:basedOn w:val="a0"/>
    <w:qFormat/>
    <w:rsid w:val="005E283D"/>
    <w:pPr>
      <w:tabs>
        <w:tab w:val="num" w:pos="1701"/>
      </w:tabs>
      <w:suppressAutoHyphens w:val="0"/>
      <w:spacing w:after="120"/>
      <w:ind w:left="1701" w:right="1134" w:hanging="170"/>
      <w:jc w:val="both"/>
    </w:pPr>
    <w:rPr>
      <w:rFonts w:eastAsia="Times New Roman" w:cs="Times New Roman"/>
      <w:spacing w:val="4"/>
      <w:w w:val="103"/>
      <w:kern w:val="14"/>
      <w:szCs w:val="20"/>
      <w:lang w:eastAsia="ru-RU"/>
    </w:rPr>
  </w:style>
  <w:style w:type="paragraph" w:customStyle="1" w:styleId="Bullet2GR">
    <w:name w:val="_Bullet 2_GR"/>
    <w:basedOn w:val="a0"/>
    <w:qFormat/>
    <w:rsid w:val="005E283D"/>
    <w:pPr>
      <w:tabs>
        <w:tab w:val="num" w:pos="2268"/>
      </w:tabs>
      <w:suppressAutoHyphens w:val="0"/>
      <w:spacing w:after="120"/>
      <w:ind w:left="2268" w:right="1134" w:hanging="170"/>
      <w:jc w:val="both"/>
    </w:pPr>
    <w:rPr>
      <w:rFonts w:eastAsia="Times New Roman" w:cs="Times New Roman"/>
      <w:spacing w:val="4"/>
      <w:w w:val="103"/>
      <w:kern w:val="14"/>
      <w:szCs w:val="20"/>
      <w:lang w:eastAsia="ru-RU"/>
    </w:rPr>
  </w:style>
  <w:style w:type="paragraph" w:customStyle="1" w:styleId="ParaNoGR">
    <w:name w:val="_ParaNo._GR"/>
    <w:basedOn w:val="a0"/>
    <w:next w:val="a0"/>
    <w:qFormat/>
    <w:rsid w:val="005E283D"/>
    <w:pPr>
      <w:tabs>
        <w:tab w:val="left" w:pos="567"/>
        <w:tab w:val="num" w:pos="1491"/>
      </w:tabs>
      <w:suppressAutoHyphens w:val="0"/>
      <w:spacing w:after="120"/>
      <w:ind w:left="1134" w:right="1134"/>
      <w:jc w:val="both"/>
      <w:outlineLvl w:val="0"/>
    </w:pPr>
    <w:rPr>
      <w:rFonts w:eastAsia="Times New Roman" w:cs="Times New Roman"/>
      <w:spacing w:val="4"/>
      <w:w w:val="103"/>
      <w:kern w:val="14"/>
      <w:szCs w:val="20"/>
      <w:lang w:eastAsia="ru-RU"/>
    </w:rPr>
  </w:style>
  <w:style w:type="character" w:customStyle="1" w:styleId="21">
    <w:name w:val="Заголовок 2 Знак"/>
    <w:link w:val="2"/>
    <w:uiPriority w:val="9"/>
    <w:rsid w:val="005E283D"/>
    <w:rPr>
      <w:rFonts w:eastAsiaTheme="minorHAnsi" w:cs="Arial"/>
      <w:bCs/>
      <w:iCs/>
      <w:szCs w:val="28"/>
      <w:lang w:val="ru-RU" w:eastAsia="en-US"/>
    </w:rPr>
  </w:style>
  <w:style w:type="character" w:customStyle="1" w:styleId="30">
    <w:name w:val="Заголовок 3 Знак"/>
    <w:link w:val="3"/>
    <w:uiPriority w:val="9"/>
    <w:rsid w:val="005E283D"/>
    <w:rPr>
      <w:rFonts w:ascii="Arial" w:eastAsiaTheme="minorHAnsi" w:hAnsi="Arial" w:cs="Arial"/>
      <w:b/>
      <w:bCs/>
      <w:sz w:val="26"/>
      <w:szCs w:val="26"/>
      <w:lang w:val="ru-RU" w:eastAsia="en-US"/>
    </w:rPr>
  </w:style>
  <w:style w:type="character" w:customStyle="1" w:styleId="40">
    <w:name w:val="Заголовок 4 Знак"/>
    <w:link w:val="4"/>
    <w:rsid w:val="005E283D"/>
    <w:rPr>
      <w:rFonts w:eastAsiaTheme="minorHAnsi" w:cstheme="minorBidi"/>
      <w:b/>
      <w:bCs/>
      <w:sz w:val="28"/>
      <w:szCs w:val="28"/>
      <w:lang w:val="ru-RU" w:eastAsia="en-US"/>
    </w:rPr>
  </w:style>
  <w:style w:type="character" w:customStyle="1" w:styleId="50">
    <w:name w:val="Заголовок 5 Знак"/>
    <w:link w:val="5"/>
    <w:rsid w:val="005E283D"/>
    <w:rPr>
      <w:rFonts w:eastAsiaTheme="minorHAnsi" w:cstheme="minorBidi"/>
      <w:b/>
      <w:bCs/>
      <w:i/>
      <w:iCs/>
      <w:sz w:val="26"/>
      <w:szCs w:val="26"/>
      <w:lang w:val="ru-RU" w:eastAsia="en-US"/>
    </w:rPr>
  </w:style>
  <w:style w:type="character" w:customStyle="1" w:styleId="60">
    <w:name w:val="Заголовок 6 Знак"/>
    <w:link w:val="6"/>
    <w:rsid w:val="005E283D"/>
    <w:rPr>
      <w:rFonts w:eastAsiaTheme="minorHAnsi" w:cstheme="minorBidi"/>
      <w:b/>
      <w:bCs/>
      <w:sz w:val="22"/>
      <w:szCs w:val="22"/>
      <w:lang w:val="ru-RU" w:eastAsia="en-US"/>
    </w:rPr>
  </w:style>
  <w:style w:type="character" w:customStyle="1" w:styleId="70">
    <w:name w:val="Заголовок 7 Знак"/>
    <w:link w:val="7"/>
    <w:rsid w:val="005E283D"/>
    <w:rPr>
      <w:rFonts w:eastAsiaTheme="minorHAnsi" w:cstheme="minorBidi"/>
      <w:sz w:val="24"/>
      <w:szCs w:val="24"/>
      <w:lang w:val="ru-RU" w:eastAsia="en-US"/>
    </w:rPr>
  </w:style>
  <w:style w:type="character" w:customStyle="1" w:styleId="80">
    <w:name w:val="Заголовок 8 Знак"/>
    <w:link w:val="8"/>
    <w:rsid w:val="005E283D"/>
    <w:rPr>
      <w:rFonts w:eastAsiaTheme="minorHAnsi" w:cstheme="minorBidi"/>
      <w:i/>
      <w:iCs/>
      <w:sz w:val="24"/>
      <w:szCs w:val="24"/>
      <w:lang w:val="ru-RU" w:eastAsia="en-US"/>
    </w:rPr>
  </w:style>
  <w:style w:type="character" w:customStyle="1" w:styleId="90">
    <w:name w:val="Заголовок 9 Знак"/>
    <w:link w:val="9"/>
    <w:rsid w:val="005E283D"/>
    <w:rPr>
      <w:rFonts w:ascii="Arial" w:eastAsiaTheme="minorHAnsi" w:hAnsi="Arial" w:cs="Arial"/>
      <w:sz w:val="22"/>
      <w:szCs w:val="22"/>
      <w:lang w:val="ru-RU" w:eastAsia="en-US"/>
    </w:rPr>
  </w:style>
  <w:style w:type="paragraph" w:styleId="af4">
    <w:name w:val="No Spacing"/>
    <w:uiPriority w:val="1"/>
    <w:rsid w:val="005E283D"/>
    <w:rPr>
      <w:rFonts w:eastAsia="SimSun" w:cs="Arial"/>
      <w:spacing w:val="4"/>
      <w:w w:val="103"/>
      <w:kern w:val="14"/>
      <w:szCs w:val="22"/>
      <w:lang w:val="en-US" w:eastAsia="zh-CN"/>
    </w:rPr>
  </w:style>
  <w:style w:type="paragraph" w:customStyle="1" w:styleId="HM">
    <w:name w:val="_ H __M"/>
    <w:basedOn w:val="a0"/>
    <w:next w:val="a0"/>
    <w:qFormat/>
    <w:rsid w:val="005E283D"/>
    <w:pPr>
      <w:keepNext/>
      <w:keepLines/>
      <w:spacing w:line="360" w:lineRule="exact"/>
      <w:outlineLvl w:val="0"/>
    </w:pPr>
    <w:rPr>
      <w:rFonts w:eastAsia="SimSun" w:cs="Times New Roman"/>
      <w:b/>
      <w:spacing w:val="-3"/>
      <w:w w:val="99"/>
      <w:kern w:val="14"/>
      <w:sz w:val="34"/>
      <w:lang w:eastAsia="zh-CN"/>
    </w:rPr>
  </w:style>
  <w:style w:type="paragraph" w:customStyle="1" w:styleId="H1">
    <w:name w:val="_ H_1"/>
    <w:basedOn w:val="a0"/>
    <w:next w:val="SingleTxt"/>
    <w:qFormat/>
    <w:rsid w:val="005E283D"/>
    <w:pPr>
      <w:spacing w:line="270" w:lineRule="exact"/>
      <w:outlineLvl w:val="0"/>
    </w:pPr>
    <w:rPr>
      <w:rFonts w:eastAsia="SimSun" w:cs="Times New Roman"/>
      <w:b/>
      <w:spacing w:val="4"/>
      <w:w w:val="103"/>
      <w:kern w:val="14"/>
      <w:sz w:val="24"/>
      <w:lang w:eastAsia="zh-CN"/>
    </w:rPr>
  </w:style>
  <w:style w:type="paragraph" w:customStyle="1" w:styleId="HCh">
    <w:name w:val="_ H _Ch"/>
    <w:basedOn w:val="H1"/>
    <w:next w:val="SingleTxt"/>
    <w:qFormat/>
    <w:rsid w:val="005E283D"/>
    <w:pPr>
      <w:keepNext/>
      <w:keepLines/>
      <w:spacing w:line="300" w:lineRule="exact"/>
    </w:pPr>
    <w:rPr>
      <w:spacing w:val="-2"/>
      <w:sz w:val="28"/>
    </w:rPr>
  </w:style>
  <w:style w:type="paragraph" w:customStyle="1" w:styleId="H23">
    <w:name w:val="_ H_2/3"/>
    <w:basedOn w:val="H1"/>
    <w:next w:val="SingleTxt"/>
    <w:qFormat/>
    <w:rsid w:val="005E283D"/>
    <w:pPr>
      <w:keepNext/>
      <w:keepLines/>
      <w:spacing w:line="240" w:lineRule="exact"/>
      <w:outlineLvl w:val="1"/>
    </w:pPr>
    <w:rPr>
      <w:spacing w:val="2"/>
      <w:sz w:val="20"/>
    </w:rPr>
  </w:style>
  <w:style w:type="paragraph" w:customStyle="1" w:styleId="H4">
    <w:name w:val="_ H_4"/>
    <w:basedOn w:val="a0"/>
    <w:next w:val="a0"/>
    <w:qFormat/>
    <w:rsid w:val="005E283D"/>
    <w:pPr>
      <w:keepNext/>
      <w:keepLines/>
      <w:tabs>
        <w:tab w:val="right" w:pos="360"/>
      </w:tabs>
      <w:spacing w:line="240" w:lineRule="exact"/>
      <w:outlineLvl w:val="3"/>
    </w:pPr>
    <w:rPr>
      <w:rFonts w:eastAsia="SimSun" w:cs="Times New Roman"/>
      <w:i/>
      <w:spacing w:val="3"/>
      <w:w w:val="103"/>
      <w:kern w:val="14"/>
      <w:lang w:eastAsia="zh-CN"/>
    </w:rPr>
  </w:style>
  <w:style w:type="paragraph" w:customStyle="1" w:styleId="H56">
    <w:name w:val="_ H_5/6"/>
    <w:basedOn w:val="a0"/>
    <w:next w:val="a0"/>
    <w:qFormat/>
    <w:rsid w:val="005E283D"/>
    <w:pPr>
      <w:keepNext/>
      <w:keepLines/>
      <w:tabs>
        <w:tab w:val="right" w:pos="360"/>
      </w:tabs>
      <w:spacing w:line="240" w:lineRule="exact"/>
      <w:outlineLvl w:val="4"/>
    </w:pPr>
    <w:rPr>
      <w:rFonts w:eastAsia="SimSun" w:cs="Times New Roman"/>
      <w:spacing w:val="4"/>
      <w:w w:val="103"/>
      <w:kern w:val="14"/>
      <w:lang w:eastAsia="zh-CN"/>
    </w:rPr>
  </w:style>
  <w:style w:type="paragraph" w:customStyle="1" w:styleId="DualTxt">
    <w:name w:val="__Dual Txt"/>
    <w:basedOn w:val="a0"/>
    <w:qFormat/>
    <w:rsid w:val="005E283D"/>
    <w:pPr>
      <w:tabs>
        <w:tab w:val="left" w:pos="475"/>
        <w:tab w:val="left" w:pos="965"/>
        <w:tab w:val="left" w:pos="1440"/>
        <w:tab w:val="left" w:pos="1915"/>
        <w:tab w:val="left" w:pos="2405"/>
        <w:tab w:val="left" w:pos="2880"/>
        <w:tab w:val="left" w:pos="3355"/>
      </w:tabs>
      <w:suppressAutoHyphens w:val="0"/>
      <w:spacing w:after="120" w:line="240" w:lineRule="exact"/>
      <w:jc w:val="both"/>
    </w:pPr>
    <w:rPr>
      <w:rFonts w:eastAsia="SimSun" w:cs="Times New Roman"/>
      <w:spacing w:val="4"/>
      <w:w w:val="103"/>
      <w:kern w:val="14"/>
      <w:lang w:eastAsia="zh-CN"/>
    </w:rPr>
  </w:style>
  <w:style w:type="paragraph" w:customStyle="1" w:styleId="SM">
    <w:name w:val="__S_M"/>
    <w:basedOn w:val="a0"/>
    <w:next w:val="a0"/>
    <w:qFormat/>
    <w:rsid w:val="005E283D"/>
    <w:pPr>
      <w:keepNext/>
      <w:keepLines/>
      <w:tabs>
        <w:tab w:val="right" w:leader="dot" w:pos="360"/>
      </w:tabs>
      <w:spacing w:line="390" w:lineRule="exact"/>
      <w:ind w:left="1267" w:right="1267"/>
      <w:outlineLvl w:val="0"/>
    </w:pPr>
    <w:rPr>
      <w:rFonts w:eastAsia="SimSun" w:cs="Times New Roman"/>
      <w:b/>
      <w:spacing w:val="-4"/>
      <w:w w:val="98"/>
      <w:kern w:val="14"/>
      <w:sz w:val="40"/>
      <w:lang w:eastAsia="zh-CN"/>
    </w:rPr>
  </w:style>
  <w:style w:type="paragraph" w:customStyle="1" w:styleId="SL">
    <w:name w:val="__S_L"/>
    <w:basedOn w:val="SM"/>
    <w:next w:val="a0"/>
    <w:qFormat/>
    <w:rsid w:val="005E283D"/>
    <w:pPr>
      <w:spacing w:line="540" w:lineRule="exact"/>
    </w:pPr>
    <w:rPr>
      <w:spacing w:val="-8"/>
      <w:w w:val="96"/>
      <w:sz w:val="57"/>
    </w:rPr>
  </w:style>
  <w:style w:type="paragraph" w:customStyle="1" w:styleId="SS">
    <w:name w:val="__S_S"/>
    <w:basedOn w:val="HCh"/>
    <w:next w:val="a0"/>
    <w:qFormat/>
    <w:rsid w:val="005E283D"/>
    <w:pPr>
      <w:ind w:left="1267" w:right="1267"/>
    </w:pPr>
  </w:style>
  <w:style w:type="paragraph" w:customStyle="1" w:styleId="SingleTxt">
    <w:name w:val="__Single Txt"/>
    <w:basedOn w:val="a0"/>
    <w:qFormat/>
    <w:rsid w:val="005E283D"/>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SimSun" w:cs="Times New Roman"/>
      <w:spacing w:val="4"/>
      <w:w w:val="103"/>
      <w:kern w:val="14"/>
      <w:lang w:eastAsia="zh-CN"/>
    </w:rPr>
  </w:style>
  <w:style w:type="paragraph" w:styleId="af5">
    <w:name w:val="List Continue"/>
    <w:basedOn w:val="a0"/>
    <w:uiPriority w:val="99"/>
    <w:semiHidden/>
    <w:rsid w:val="005E283D"/>
    <w:pPr>
      <w:suppressAutoHyphens w:val="0"/>
      <w:spacing w:after="120" w:line="240" w:lineRule="exact"/>
      <w:ind w:left="360"/>
      <w:contextualSpacing/>
    </w:pPr>
    <w:rPr>
      <w:rFonts w:eastAsia="SimSun" w:cs="Times New Roman"/>
      <w:spacing w:val="4"/>
      <w:w w:val="103"/>
      <w:kern w:val="14"/>
      <w:lang w:eastAsia="zh-CN"/>
    </w:rPr>
  </w:style>
  <w:style w:type="paragraph" w:styleId="20">
    <w:name w:val="List Continue 2"/>
    <w:basedOn w:val="a0"/>
    <w:next w:val="a0"/>
    <w:uiPriority w:val="99"/>
    <w:rsid w:val="005E283D"/>
    <w:pPr>
      <w:numPr>
        <w:numId w:val="23"/>
      </w:numPr>
      <w:tabs>
        <w:tab w:val="left" w:pos="792"/>
      </w:tabs>
      <w:suppressAutoHyphens w:val="0"/>
      <w:spacing w:after="120" w:line="240" w:lineRule="exact"/>
    </w:pPr>
    <w:rPr>
      <w:rFonts w:eastAsia="SimSun" w:cs="Times New Roman"/>
      <w:spacing w:val="4"/>
      <w:w w:val="103"/>
      <w:kern w:val="14"/>
      <w:lang w:eastAsia="zh-CN"/>
    </w:rPr>
  </w:style>
  <w:style w:type="paragraph" w:styleId="af6">
    <w:name w:val="List Number"/>
    <w:basedOn w:val="H1"/>
    <w:next w:val="a0"/>
    <w:uiPriority w:val="99"/>
    <w:rsid w:val="005E283D"/>
    <w:pPr>
      <w:tabs>
        <w:tab w:val="num" w:pos="360"/>
      </w:tabs>
      <w:ind w:left="360" w:hanging="360"/>
      <w:contextualSpacing/>
    </w:pPr>
  </w:style>
  <w:style w:type="paragraph" w:styleId="22">
    <w:name w:val="List Number 2"/>
    <w:basedOn w:val="H23"/>
    <w:next w:val="a0"/>
    <w:rsid w:val="005E283D"/>
    <w:pPr>
      <w:tabs>
        <w:tab w:val="left" w:pos="648"/>
      </w:tabs>
      <w:ind w:left="648" w:hanging="360"/>
      <w:contextualSpacing/>
    </w:pPr>
  </w:style>
  <w:style w:type="paragraph" w:styleId="31">
    <w:name w:val="List Number 3"/>
    <w:basedOn w:val="H23"/>
    <w:next w:val="a0"/>
    <w:uiPriority w:val="99"/>
    <w:rsid w:val="005E283D"/>
    <w:pPr>
      <w:tabs>
        <w:tab w:val="left" w:pos="922"/>
      </w:tabs>
      <w:ind w:left="922" w:hanging="360"/>
      <w:contextualSpacing/>
    </w:pPr>
  </w:style>
  <w:style w:type="paragraph" w:styleId="41">
    <w:name w:val="List Number 4"/>
    <w:basedOn w:val="a0"/>
    <w:uiPriority w:val="99"/>
    <w:rsid w:val="005E283D"/>
    <w:pPr>
      <w:keepNext/>
      <w:keepLines/>
      <w:tabs>
        <w:tab w:val="left" w:pos="1210"/>
      </w:tabs>
      <w:spacing w:line="240" w:lineRule="exact"/>
      <w:ind w:left="1210" w:hanging="360"/>
      <w:contextualSpacing/>
      <w:outlineLvl w:val="3"/>
    </w:pPr>
    <w:rPr>
      <w:rFonts w:eastAsia="SimSun" w:cs="Times New Roman"/>
      <w:i/>
      <w:spacing w:val="3"/>
      <w:w w:val="103"/>
      <w:kern w:val="14"/>
      <w:lang w:eastAsia="zh-CN"/>
    </w:rPr>
  </w:style>
  <w:style w:type="paragraph" w:styleId="51">
    <w:name w:val="List Number 5"/>
    <w:basedOn w:val="a0"/>
    <w:next w:val="a0"/>
    <w:uiPriority w:val="99"/>
    <w:rsid w:val="005E283D"/>
    <w:pPr>
      <w:tabs>
        <w:tab w:val="left" w:pos="1498"/>
      </w:tabs>
      <w:suppressAutoHyphens w:val="0"/>
      <w:spacing w:line="240" w:lineRule="exact"/>
      <w:ind w:left="1498" w:hanging="360"/>
      <w:contextualSpacing/>
    </w:pPr>
    <w:rPr>
      <w:rFonts w:eastAsia="SimSun" w:cs="Times New Roman"/>
      <w:spacing w:val="4"/>
      <w:w w:val="103"/>
      <w:kern w:val="14"/>
      <w:lang w:eastAsia="zh-CN"/>
    </w:rPr>
  </w:style>
  <w:style w:type="paragraph" w:customStyle="1" w:styleId="Small">
    <w:name w:val="Small"/>
    <w:basedOn w:val="a0"/>
    <w:next w:val="a0"/>
    <w:qFormat/>
    <w:rsid w:val="005E283D"/>
    <w:pPr>
      <w:tabs>
        <w:tab w:val="right" w:pos="9965"/>
      </w:tabs>
      <w:suppressAutoHyphens w:val="0"/>
      <w:spacing w:line="210" w:lineRule="exact"/>
    </w:pPr>
    <w:rPr>
      <w:rFonts w:eastAsia="SimSun" w:cs="Times New Roman"/>
      <w:spacing w:val="5"/>
      <w:w w:val="104"/>
      <w:kern w:val="14"/>
      <w:sz w:val="17"/>
      <w:lang w:eastAsia="zh-CN"/>
    </w:rPr>
  </w:style>
  <w:style w:type="paragraph" w:customStyle="1" w:styleId="SmallX">
    <w:name w:val="SmallX"/>
    <w:basedOn w:val="Small"/>
    <w:next w:val="a0"/>
    <w:qFormat/>
    <w:rsid w:val="005E283D"/>
    <w:pPr>
      <w:spacing w:line="180" w:lineRule="exact"/>
      <w:jc w:val="right"/>
    </w:pPr>
    <w:rPr>
      <w:spacing w:val="6"/>
      <w:w w:val="106"/>
      <w:sz w:val="14"/>
    </w:rPr>
  </w:style>
  <w:style w:type="paragraph" w:customStyle="1" w:styleId="XLarge">
    <w:name w:val="XLarge"/>
    <w:basedOn w:val="HM"/>
    <w:qFormat/>
    <w:rsid w:val="005E283D"/>
    <w:pPr>
      <w:tabs>
        <w:tab w:val="right" w:leader="dot" w:pos="360"/>
      </w:tabs>
      <w:spacing w:line="390" w:lineRule="exact"/>
    </w:pPr>
    <w:rPr>
      <w:spacing w:val="-4"/>
      <w:w w:val="98"/>
      <w:sz w:val="40"/>
    </w:rPr>
  </w:style>
  <w:style w:type="paragraph" w:customStyle="1" w:styleId="Distribution">
    <w:name w:val="Distribution"/>
    <w:basedOn w:val="a0"/>
    <w:next w:val="a0"/>
    <w:autoRedefine/>
    <w:qFormat/>
    <w:rsid w:val="005E283D"/>
    <w:pPr>
      <w:suppressAutoHyphens w:val="0"/>
      <w:spacing w:before="240" w:line="240" w:lineRule="exact"/>
    </w:pPr>
    <w:rPr>
      <w:rFonts w:eastAsia="SimSun" w:cs="Times New Roman"/>
      <w:spacing w:val="4"/>
      <w:w w:val="103"/>
      <w:kern w:val="14"/>
      <w:szCs w:val="20"/>
      <w:lang w:eastAsia="zh-CN"/>
    </w:rPr>
  </w:style>
  <w:style w:type="paragraph" w:customStyle="1" w:styleId="Publication">
    <w:name w:val="Publication"/>
    <w:basedOn w:val="a0"/>
    <w:next w:val="a0"/>
    <w:qFormat/>
    <w:rsid w:val="005E283D"/>
    <w:pPr>
      <w:suppressAutoHyphens w:val="0"/>
      <w:spacing w:line="240" w:lineRule="exact"/>
    </w:pPr>
    <w:rPr>
      <w:rFonts w:eastAsia="SimSun" w:cs="Times New Roman"/>
      <w:spacing w:val="4"/>
      <w:w w:val="103"/>
      <w:kern w:val="14"/>
      <w:lang w:eastAsia="zh-CN"/>
    </w:rPr>
  </w:style>
  <w:style w:type="paragraph" w:customStyle="1" w:styleId="Original">
    <w:name w:val="Original"/>
    <w:basedOn w:val="a0"/>
    <w:next w:val="a0"/>
    <w:qFormat/>
    <w:rsid w:val="005E283D"/>
    <w:pPr>
      <w:suppressAutoHyphens w:val="0"/>
      <w:spacing w:line="240" w:lineRule="exact"/>
    </w:pPr>
    <w:rPr>
      <w:rFonts w:eastAsia="SimSun" w:cs="Times New Roman"/>
      <w:spacing w:val="4"/>
      <w:w w:val="103"/>
      <w:kern w:val="14"/>
      <w:szCs w:val="20"/>
      <w:lang w:eastAsia="zh-CN"/>
    </w:rPr>
  </w:style>
  <w:style w:type="paragraph" w:customStyle="1" w:styleId="ReleaseDate">
    <w:name w:val="ReleaseDate"/>
    <w:basedOn w:val="a0"/>
    <w:next w:val="a0"/>
    <w:qFormat/>
    <w:rsid w:val="005E283D"/>
    <w:pPr>
      <w:suppressAutoHyphens w:val="0"/>
      <w:spacing w:line="240" w:lineRule="exact"/>
    </w:pPr>
    <w:rPr>
      <w:rFonts w:eastAsia="SimSun" w:cs="Times New Roman"/>
      <w:spacing w:val="4"/>
      <w:w w:val="103"/>
      <w:kern w:val="14"/>
      <w:szCs w:val="20"/>
      <w:lang w:eastAsia="zh-CN"/>
    </w:rPr>
  </w:style>
  <w:style w:type="paragraph" w:customStyle="1" w:styleId="Session">
    <w:name w:val="Session"/>
    <w:basedOn w:val="H23"/>
    <w:autoRedefine/>
    <w:qFormat/>
    <w:rsid w:val="005E283D"/>
    <w:pPr>
      <w:ind w:right="1267"/>
    </w:pPr>
    <w:rPr>
      <w:spacing w:val="4"/>
    </w:rPr>
  </w:style>
  <w:style w:type="paragraph" w:customStyle="1" w:styleId="Committee">
    <w:name w:val="Committee"/>
    <w:basedOn w:val="H1"/>
    <w:qFormat/>
    <w:rsid w:val="005E283D"/>
    <w:pPr>
      <w:ind w:right="1267"/>
    </w:pPr>
    <w:rPr>
      <w:szCs w:val="20"/>
    </w:rPr>
  </w:style>
  <w:style w:type="paragraph" w:customStyle="1" w:styleId="Sponsors">
    <w:name w:val="Sponsors"/>
    <w:basedOn w:val="H23"/>
    <w:qFormat/>
    <w:rsid w:val="005E283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1">
    <w:name w:val="Title 1"/>
    <w:basedOn w:val="HCh"/>
    <w:autoRedefine/>
    <w:qFormat/>
    <w:rsid w:val="005E283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Title2">
    <w:name w:val="Title 2"/>
    <w:basedOn w:val="H1"/>
    <w:qFormat/>
    <w:rsid w:val="005E283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ype">
    <w:name w:val="Type"/>
    <w:basedOn w:val="H23"/>
    <w:autoRedefine/>
    <w:qFormat/>
    <w:rsid w:val="005E283D"/>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zCs w:val="20"/>
    </w:rPr>
  </w:style>
  <w:style w:type="paragraph" w:customStyle="1" w:styleId="Bullet1">
    <w:name w:val="Bullet 1"/>
    <w:basedOn w:val="a0"/>
    <w:qFormat/>
    <w:rsid w:val="005E283D"/>
    <w:pPr>
      <w:suppressAutoHyphens w:val="0"/>
      <w:spacing w:after="120" w:line="240" w:lineRule="exact"/>
      <w:ind w:left="1743" w:right="1267" w:hanging="130"/>
      <w:jc w:val="both"/>
    </w:pPr>
    <w:rPr>
      <w:rFonts w:eastAsia="SimSun" w:cs="Times New Roman"/>
      <w:spacing w:val="4"/>
      <w:w w:val="103"/>
      <w:kern w:val="14"/>
      <w:lang w:eastAsia="zh-CN"/>
    </w:rPr>
  </w:style>
  <w:style w:type="paragraph" w:customStyle="1" w:styleId="Bullet2">
    <w:name w:val="Bullet 2"/>
    <w:basedOn w:val="a0"/>
    <w:qFormat/>
    <w:rsid w:val="005E283D"/>
    <w:pPr>
      <w:numPr>
        <w:numId w:val="25"/>
      </w:numPr>
      <w:suppressAutoHyphens w:val="0"/>
      <w:spacing w:after="120" w:line="240" w:lineRule="exact"/>
      <w:ind w:left="2218" w:right="1267" w:hanging="130"/>
      <w:jc w:val="both"/>
    </w:pPr>
    <w:rPr>
      <w:rFonts w:eastAsia="SimSun" w:cs="Times New Roman"/>
      <w:spacing w:val="4"/>
      <w:w w:val="103"/>
      <w:kern w:val="14"/>
      <w:lang w:eastAsia="zh-CN"/>
    </w:rPr>
  </w:style>
  <w:style w:type="paragraph" w:customStyle="1" w:styleId="Bullet3">
    <w:name w:val="Bullet 3"/>
    <w:basedOn w:val="SingleTxt"/>
    <w:qFormat/>
    <w:rsid w:val="005E283D"/>
    <w:pPr>
      <w:numPr>
        <w:numId w:val="26"/>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 w:val="clear" w:pos="6538"/>
        <w:tab w:val="clear" w:pos="7013"/>
        <w:tab w:val="clear" w:pos="7488"/>
        <w:tab w:val="clear" w:pos="7978"/>
        <w:tab w:val="clear" w:pos="8453"/>
      </w:tabs>
      <w:ind w:left="2693" w:hanging="130"/>
    </w:pPr>
  </w:style>
  <w:style w:type="character" w:styleId="af7">
    <w:name w:val="annotation reference"/>
    <w:uiPriority w:val="1"/>
    <w:semiHidden/>
    <w:unhideWhenUsed/>
    <w:rsid w:val="005E283D"/>
    <w:rPr>
      <w:sz w:val="16"/>
      <w:szCs w:val="16"/>
    </w:rPr>
  </w:style>
  <w:style w:type="paragraph" w:styleId="af8">
    <w:name w:val="annotation text"/>
    <w:basedOn w:val="a0"/>
    <w:link w:val="af9"/>
    <w:uiPriority w:val="99"/>
    <w:semiHidden/>
    <w:unhideWhenUsed/>
    <w:rsid w:val="005E283D"/>
    <w:pPr>
      <w:suppressAutoHyphens w:val="0"/>
      <w:spacing w:line="240" w:lineRule="auto"/>
    </w:pPr>
    <w:rPr>
      <w:rFonts w:eastAsia="SimSun" w:cs="Times New Roman"/>
      <w:spacing w:val="4"/>
      <w:w w:val="103"/>
      <w:kern w:val="14"/>
      <w:szCs w:val="20"/>
      <w:lang w:eastAsia="zh-CN"/>
    </w:rPr>
  </w:style>
  <w:style w:type="character" w:customStyle="1" w:styleId="af9">
    <w:name w:val="Текст примечания Знак"/>
    <w:basedOn w:val="a1"/>
    <w:link w:val="af8"/>
    <w:uiPriority w:val="99"/>
    <w:semiHidden/>
    <w:rsid w:val="005E283D"/>
    <w:rPr>
      <w:rFonts w:eastAsia="SimSun"/>
      <w:spacing w:val="4"/>
      <w:w w:val="103"/>
      <w:kern w:val="14"/>
      <w:lang w:val="ru-RU" w:eastAsia="zh-CN"/>
    </w:rPr>
  </w:style>
  <w:style w:type="paragraph" w:styleId="afa">
    <w:name w:val="annotation subject"/>
    <w:basedOn w:val="af8"/>
    <w:next w:val="af8"/>
    <w:link w:val="afb"/>
    <w:uiPriority w:val="99"/>
    <w:semiHidden/>
    <w:unhideWhenUsed/>
    <w:rsid w:val="005E283D"/>
    <w:rPr>
      <w:b/>
      <w:bCs/>
    </w:rPr>
  </w:style>
  <w:style w:type="character" w:customStyle="1" w:styleId="afb">
    <w:name w:val="Тема примечания Знак"/>
    <w:basedOn w:val="af9"/>
    <w:link w:val="afa"/>
    <w:uiPriority w:val="99"/>
    <w:semiHidden/>
    <w:rsid w:val="005E283D"/>
    <w:rPr>
      <w:rFonts w:eastAsia="SimSun"/>
      <w:b/>
      <w:bCs/>
      <w:spacing w:val="4"/>
      <w:w w:val="103"/>
      <w:kern w:val="14"/>
      <w:lang w:val="ru-RU" w:eastAsia="zh-CN"/>
    </w:rPr>
  </w:style>
  <w:style w:type="paragraph" w:styleId="afc">
    <w:name w:val="List Bullet"/>
    <w:basedOn w:val="a0"/>
    <w:semiHidden/>
    <w:rsid w:val="005E283D"/>
    <w:pPr>
      <w:tabs>
        <w:tab w:val="num" w:pos="360"/>
      </w:tabs>
      <w:suppressAutoHyphens w:val="0"/>
      <w:ind w:left="360" w:hanging="360"/>
    </w:pPr>
    <w:rPr>
      <w:rFonts w:eastAsia="Times New Roman" w:cs="Times New Roman"/>
      <w:spacing w:val="4"/>
      <w:w w:val="103"/>
      <w:kern w:val="14"/>
      <w:szCs w:val="20"/>
    </w:rPr>
  </w:style>
  <w:style w:type="character" w:customStyle="1" w:styleId="FootnoteTextChar1">
    <w:name w:val="Footnote Text Char1"/>
    <w:aliases w:val="5_GR Char,5_G Char,5_G_6 Char,PP Char,Footnote Text Char Char"/>
    <w:rsid w:val="005E283D"/>
    <w:rPr>
      <w:rFonts w:ascii="Times New Roman" w:eastAsia="Times New Roman" w:hAnsi="Times New Roman" w:cs="Times New Roman"/>
      <w:spacing w:val="5"/>
      <w:w w:val="104"/>
      <w:kern w:val="14"/>
      <w:sz w:val="18"/>
      <w:szCs w:val="20"/>
      <w:lang w:val="en-GB" w:eastAsia="ru-RU"/>
    </w:rPr>
  </w:style>
  <w:style w:type="numbering" w:styleId="111111">
    <w:name w:val="Outline List 2"/>
    <w:basedOn w:val="a3"/>
    <w:semiHidden/>
    <w:rsid w:val="005E283D"/>
    <w:pPr>
      <w:numPr>
        <w:numId w:val="29"/>
      </w:numPr>
    </w:pPr>
  </w:style>
  <w:style w:type="numbering" w:styleId="1ai">
    <w:name w:val="Outline List 1"/>
    <w:basedOn w:val="a3"/>
    <w:semiHidden/>
    <w:rsid w:val="005E283D"/>
    <w:pPr>
      <w:numPr>
        <w:numId w:val="30"/>
      </w:numPr>
    </w:pPr>
  </w:style>
  <w:style w:type="paragraph" w:styleId="HTML">
    <w:name w:val="HTML Address"/>
    <w:basedOn w:val="a0"/>
    <w:link w:val="HTML0"/>
    <w:semiHidden/>
    <w:rsid w:val="005E283D"/>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5E283D"/>
    <w:rPr>
      <w:i/>
      <w:iCs/>
      <w:spacing w:val="4"/>
      <w:w w:val="103"/>
      <w:kern w:val="14"/>
      <w:lang w:val="ru-RU" w:eastAsia="en-US"/>
    </w:rPr>
  </w:style>
  <w:style w:type="paragraph" w:styleId="afd">
    <w:name w:val="envelope address"/>
    <w:basedOn w:val="a0"/>
    <w:semiHidden/>
    <w:rsid w:val="005E283D"/>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e">
    <w:name w:val="Date"/>
    <w:basedOn w:val="a0"/>
    <w:next w:val="a0"/>
    <w:link w:val="aff"/>
    <w:rsid w:val="005E283D"/>
    <w:pPr>
      <w:suppressAutoHyphens w:val="0"/>
    </w:pPr>
    <w:rPr>
      <w:rFonts w:eastAsia="Times New Roman" w:cs="Times New Roman"/>
      <w:spacing w:val="4"/>
      <w:w w:val="103"/>
      <w:kern w:val="14"/>
      <w:szCs w:val="20"/>
    </w:rPr>
  </w:style>
  <w:style w:type="character" w:customStyle="1" w:styleId="aff">
    <w:name w:val="Дата Знак"/>
    <w:basedOn w:val="a1"/>
    <w:link w:val="afe"/>
    <w:rsid w:val="005E283D"/>
    <w:rPr>
      <w:spacing w:val="4"/>
      <w:w w:val="103"/>
      <w:kern w:val="14"/>
      <w:lang w:val="ru-RU" w:eastAsia="en-US"/>
    </w:rPr>
  </w:style>
  <w:style w:type="paragraph" w:styleId="52">
    <w:name w:val="List Bullet 5"/>
    <w:basedOn w:val="a0"/>
    <w:semiHidden/>
    <w:rsid w:val="005E283D"/>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5E283D"/>
    <w:pPr>
      <w:spacing w:line="240" w:lineRule="atLeast"/>
    </w:pPr>
    <w:rPr>
      <w:lang w:val="ru-RU"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1">
    <w:name w:val="HTML Acronym"/>
    <w:semiHidden/>
    <w:rsid w:val="005E283D"/>
  </w:style>
  <w:style w:type="table" w:styleId="-1">
    <w:name w:val="Table Web 1"/>
    <w:basedOn w:val="a2"/>
    <w:rsid w:val="005E283D"/>
    <w:pPr>
      <w:spacing w:after="120" w:line="200" w:lineRule="atLeast"/>
    </w:pPr>
    <w:rPr>
      <w:lang w:val="ru-RU"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5E283D"/>
    <w:pPr>
      <w:spacing w:after="120" w:line="200" w:lineRule="atLeast"/>
    </w:pPr>
    <w:rPr>
      <w:lang w:val="ru-RU"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0">
    <w:name w:val="Emphasis"/>
    <w:qFormat/>
    <w:rsid w:val="005E283D"/>
    <w:rPr>
      <w:i/>
      <w:iCs/>
    </w:rPr>
  </w:style>
  <w:style w:type="paragraph" w:styleId="aff1">
    <w:name w:val="Note Heading"/>
    <w:basedOn w:val="a0"/>
    <w:next w:val="a0"/>
    <w:link w:val="aff2"/>
    <w:semiHidden/>
    <w:rsid w:val="005E283D"/>
    <w:pPr>
      <w:suppressAutoHyphens w:val="0"/>
    </w:pPr>
    <w:rPr>
      <w:rFonts w:eastAsia="Times New Roman" w:cs="Times New Roman"/>
      <w:spacing w:val="4"/>
      <w:w w:val="103"/>
      <w:kern w:val="14"/>
      <w:szCs w:val="20"/>
    </w:rPr>
  </w:style>
  <w:style w:type="character" w:customStyle="1" w:styleId="aff2">
    <w:name w:val="Заголовок записки Знак"/>
    <w:basedOn w:val="a1"/>
    <w:link w:val="aff1"/>
    <w:semiHidden/>
    <w:rsid w:val="005E283D"/>
    <w:rPr>
      <w:spacing w:val="4"/>
      <w:w w:val="103"/>
      <w:kern w:val="14"/>
      <w:lang w:val="ru-RU" w:eastAsia="en-US"/>
    </w:rPr>
  </w:style>
  <w:style w:type="table" w:styleId="aff3">
    <w:name w:val="Table Elegant"/>
    <w:basedOn w:val="a2"/>
    <w:semiHidden/>
    <w:rsid w:val="005E283D"/>
    <w:pPr>
      <w:spacing w:after="120" w:line="200" w:lineRule="atLeast"/>
    </w:pPr>
    <w:rPr>
      <w:lang w:val="ru-RU"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5E283D"/>
    <w:pPr>
      <w:spacing w:after="120" w:line="200" w:lineRule="atLeast"/>
    </w:pPr>
    <w:rPr>
      <w:lang w:val="ru-RU"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2"/>
    <w:semiHidden/>
    <w:rsid w:val="005E283D"/>
    <w:pPr>
      <w:spacing w:after="120" w:line="200" w:lineRule="atLeast"/>
    </w:pPr>
    <w:rPr>
      <w:lang w:val="ru-RU"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5E283D"/>
    <w:rPr>
      <w:rFonts w:ascii="Courier New" w:hAnsi="Courier New" w:cs="Courier New"/>
      <w:sz w:val="20"/>
      <w:szCs w:val="20"/>
    </w:rPr>
  </w:style>
  <w:style w:type="table" w:styleId="13">
    <w:name w:val="Table Classic 1"/>
    <w:basedOn w:val="a2"/>
    <w:semiHidden/>
    <w:rsid w:val="005E283D"/>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2"/>
    <w:semiHidden/>
    <w:rsid w:val="005E283D"/>
    <w:pPr>
      <w:spacing w:after="120" w:line="200" w:lineRule="atLeast"/>
    </w:pPr>
    <w:rPr>
      <w:lang w:val="ru-RU"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2">
    <w:name w:val="Table Classic 3"/>
    <w:basedOn w:val="a2"/>
    <w:semiHidden/>
    <w:rsid w:val="005E283D"/>
    <w:pPr>
      <w:spacing w:after="120" w:line="200" w:lineRule="atLeast"/>
    </w:pPr>
    <w:rPr>
      <w:color w:val="000080"/>
      <w:lang w:val="ru-RU"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2"/>
    <w:semiHidden/>
    <w:rsid w:val="005E283D"/>
    <w:pPr>
      <w:spacing w:after="120" w:line="200" w:lineRule="atLeast"/>
    </w:pPr>
    <w:rPr>
      <w:lang w:val="ru-RU"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5E283D"/>
    <w:rPr>
      <w:rFonts w:ascii="Courier New" w:hAnsi="Courier New" w:cs="Courier New"/>
      <w:sz w:val="20"/>
      <w:szCs w:val="20"/>
    </w:rPr>
  </w:style>
  <w:style w:type="paragraph" w:styleId="aff4">
    <w:name w:val="Body Text"/>
    <w:basedOn w:val="a0"/>
    <w:link w:val="aff5"/>
    <w:semiHidden/>
    <w:rsid w:val="005E283D"/>
    <w:pPr>
      <w:suppressAutoHyphens w:val="0"/>
    </w:pPr>
    <w:rPr>
      <w:rFonts w:eastAsia="Times New Roman" w:cs="Times New Roman"/>
      <w:spacing w:val="4"/>
      <w:w w:val="103"/>
      <w:kern w:val="14"/>
      <w:szCs w:val="20"/>
    </w:rPr>
  </w:style>
  <w:style w:type="character" w:customStyle="1" w:styleId="aff5">
    <w:name w:val="Основной текст Знак"/>
    <w:basedOn w:val="a1"/>
    <w:link w:val="aff4"/>
    <w:semiHidden/>
    <w:rsid w:val="005E283D"/>
    <w:rPr>
      <w:spacing w:val="4"/>
      <w:w w:val="103"/>
      <w:kern w:val="14"/>
      <w:lang w:val="ru-RU" w:eastAsia="en-US"/>
    </w:rPr>
  </w:style>
  <w:style w:type="paragraph" w:styleId="aff6">
    <w:name w:val="Body Text First Indent"/>
    <w:basedOn w:val="aff4"/>
    <w:link w:val="aff7"/>
    <w:rsid w:val="005E283D"/>
    <w:pPr>
      <w:ind w:firstLine="210"/>
    </w:pPr>
  </w:style>
  <w:style w:type="character" w:customStyle="1" w:styleId="aff7">
    <w:name w:val="Красная строка Знак"/>
    <w:basedOn w:val="aff5"/>
    <w:link w:val="aff6"/>
    <w:rsid w:val="005E283D"/>
    <w:rPr>
      <w:spacing w:val="4"/>
      <w:w w:val="103"/>
      <w:kern w:val="14"/>
      <w:lang w:val="ru-RU" w:eastAsia="en-US"/>
    </w:rPr>
  </w:style>
  <w:style w:type="paragraph" w:styleId="aff8">
    <w:name w:val="Body Text Indent"/>
    <w:basedOn w:val="a0"/>
    <w:link w:val="aff9"/>
    <w:semiHidden/>
    <w:rsid w:val="005E283D"/>
    <w:pPr>
      <w:suppressAutoHyphens w:val="0"/>
      <w:ind w:left="283"/>
    </w:pPr>
    <w:rPr>
      <w:rFonts w:eastAsia="Times New Roman" w:cs="Times New Roman"/>
      <w:spacing w:val="4"/>
      <w:w w:val="103"/>
      <w:kern w:val="14"/>
      <w:szCs w:val="20"/>
    </w:rPr>
  </w:style>
  <w:style w:type="character" w:customStyle="1" w:styleId="aff9">
    <w:name w:val="Основной текст с отступом Знак"/>
    <w:basedOn w:val="a1"/>
    <w:link w:val="aff8"/>
    <w:semiHidden/>
    <w:rsid w:val="005E283D"/>
    <w:rPr>
      <w:spacing w:val="4"/>
      <w:w w:val="103"/>
      <w:kern w:val="14"/>
      <w:lang w:val="ru-RU" w:eastAsia="en-US"/>
    </w:rPr>
  </w:style>
  <w:style w:type="paragraph" w:styleId="25">
    <w:name w:val="Body Text First Indent 2"/>
    <w:basedOn w:val="aff8"/>
    <w:link w:val="26"/>
    <w:semiHidden/>
    <w:rsid w:val="005E283D"/>
    <w:pPr>
      <w:ind w:firstLine="210"/>
    </w:pPr>
  </w:style>
  <w:style w:type="character" w:customStyle="1" w:styleId="26">
    <w:name w:val="Красная строка 2 Знак"/>
    <w:basedOn w:val="aff9"/>
    <w:link w:val="25"/>
    <w:semiHidden/>
    <w:rsid w:val="005E283D"/>
    <w:rPr>
      <w:spacing w:val="4"/>
      <w:w w:val="103"/>
      <w:kern w:val="14"/>
      <w:lang w:val="ru-RU" w:eastAsia="en-US"/>
    </w:rPr>
  </w:style>
  <w:style w:type="paragraph" w:styleId="27">
    <w:name w:val="List Bullet 2"/>
    <w:basedOn w:val="a0"/>
    <w:semiHidden/>
    <w:rsid w:val="005E283D"/>
    <w:pPr>
      <w:tabs>
        <w:tab w:val="num" w:pos="643"/>
      </w:tabs>
      <w:suppressAutoHyphens w:val="0"/>
      <w:ind w:left="643" w:hanging="360"/>
    </w:pPr>
    <w:rPr>
      <w:rFonts w:eastAsia="Times New Roman" w:cs="Times New Roman"/>
      <w:spacing w:val="4"/>
      <w:w w:val="103"/>
      <w:kern w:val="14"/>
      <w:szCs w:val="20"/>
    </w:rPr>
  </w:style>
  <w:style w:type="paragraph" w:styleId="33">
    <w:name w:val="List Bullet 3"/>
    <w:basedOn w:val="a0"/>
    <w:semiHidden/>
    <w:rsid w:val="005E283D"/>
    <w:pPr>
      <w:tabs>
        <w:tab w:val="num" w:pos="926"/>
      </w:tabs>
      <w:suppressAutoHyphens w:val="0"/>
      <w:ind w:left="926" w:hanging="360"/>
    </w:pPr>
    <w:rPr>
      <w:rFonts w:eastAsia="Times New Roman" w:cs="Times New Roman"/>
      <w:spacing w:val="4"/>
      <w:w w:val="103"/>
      <w:kern w:val="14"/>
      <w:szCs w:val="20"/>
    </w:rPr>
  </w:style>
  <w:style w:type="paragraph" w:styleId="43">
    <w:name w:val="List Bullet 4"/>
    <w:basedOn w:val="a0"/>
    <w:semiHidden/>
    <w:rsid w:val="005E283D"/>
    <w:pPr>
      <w:tabs>
        <w:tab w:val="num" w:pos="1209"/>
      </w:tabs>
      <w:suppressAutoHyphens w:val="0"/>
      <w:ind w:left="1209" w:hanging="360"/>
    </w:pPr>
    <w:rPr>
      <w:rFonts w:eastAsia="Times New Roman" w:cs="Times New Roman"/>
      <w:spacing w:val="4"/>
      <w:w w:val="103"/>
      <w:kern w:val="14"/>
      <w:szCs w:val="20"/>
    </w:rPr>
  </w:style>
  <w:style w:type="paragraph" w:styleId="affa">
    <w:name w:val="Title"/>
    <w:basedOn w:val="a0"/>
    <w:link w:val="affb"/>
    <w:qFormat/>
    <w:rsid w:val="005E283D"/>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b">
    <w:name w:val="Заголовок Знак"/>
    <w:basedOn w:val="a1"/>
    <w:link w:val="affa"/>
    <w:rsid w:val="005E283D"/>
    <w:rPr>
      <w:rFonts w:ascii="Arial" w:hAnsi="Arial" w:cs="Arial"/>
      <w:b/>
      <w:bCs/>
      <w:spacing w:val="4"/>
      <w:w w:val="103"/>
      <w:kern w:val="28"/>
      <w:sz w:val="32"/>
      <w:szCs w:val="32"/>
      <w:lang w:val="ru-RU" w:eastAsia="en-US"/>
    </w:rPr>
  </w:style>
  <w:style w:type="character" w:styleId="affc">
    <w:name w:val="line number"/>
    <w:rsid w:val="005E283D"/>
  </w:style>
  <w:style w:type="character" w:styleId="HTML4">
    <w:name w:val="HTML Sample"/>
    <w:semiHidden/>
    <w:rsid w:val="005E283D"/>
    <w:rPr>
      <w:rFonts w:ascii="Courier New" w:hAnsi="Courier New" w:cs="Courier New"/>
    </w:rPr>
  </w:style>
  <w:style w:type="paragraph" w:styleId="28">
    <w:name w:val="envelope return"/>
    <w:basedOn w:val="a0"/>
    <w:semiHidden/>
    <w:rsid w:val="005E283D"/>
    <w:pPr>
      <w:suppressAutoHyphens w:val="0"/>
    </w:pPr>
    <w:rPr>
      <w:rFonts w:ascii="Arial" w:eastAsia="Times New Roman" w:hAnsi="Arial" w:cs="Arial"/>
      <w:spacing w:val="4"/>
      <w:w w:val="103"/>
      <w:kern w:val="14"/>
      <w:szCs w:val="20"/>
    </w:rPr>
  </w:style>
  <w:style w:type="table" w:styleId="14">
    <w:name w:val="Table 3D effects 1"/>
    <w:basedOn w:val="a2"/>
    <w:semiHidden/>
    <w:rsid w:val="005E283D"/>
    <w:pPr>
      <w:spacing w:after="120" w:line="200" w:lineRule="atLeast"/>
    </w:pPr>
    <w:rPr>
      <w:lang w:val="ru-RU"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2"/>
    <w:semiHidden/>
    <w:rsid w:val="005E283D"/>
    <w:pPr>
      <w:spacing w:after="120" w:line="200" w:lineRule="atLeast"/>
    </w:pPr>
    <w:rPr>
      <w:lang w:val="ru-RU"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2"/>
    <w:semiHidden/>
    <w:rsid w:val="005E283D"/>
    <w:pPr>
      <w:spacing w:after="120" w:line="200" w:lineRule="atLeast"/>
    </w:pPr>
    <w:rPr>
      <w:lang w:val="ru-RU"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0"/>
    <w:semiHidden/>
    <w:rsid w:val="005E283D"/>
    <w:pPr>
      <w:suppressAutoHyphens w:val="0"/>
    </w:pPr>
    <w:rPr>
      <w:rFonts w:eastAsia="Times New Roman" w:cs="Times New Roman"/>
      <w:spacing w:val="4"/>
      <w:w w:val="103"/>
      <w:kern w:val="14"/>
      <w:sz w:val="24"/>
      <w:szCs w:val="20"/>
    </w:rPr>
  </w:style>
  <w:style w:type="paragraph" w:styleId="affe">
    <w:name w:val="Normal Indent"/>
    <w:basedOn w:val="a0"/>
    <w:semiHidden/>
    <w:rsid w:val="005E283D"/>
    <w:pPr>
      <w:suppressAutoHyphens w:val="0"/>
      <w:ind w:left="567"/>
    </w:pPr>
    <w:rPr>
      <w:rFonts w:eastAsia="Times New Roman" w:cs="Times New Roman"/>
      <w:spacing w:val="4"/>
      <w:w w:val="103"/>
      <w:kern w:val="14"/>
      <w:szCs w:val="20"/>
    </w:rPr>
  </w:style>
  <w:style w:type="character" w:styleId="HTML5">
    <w:name w:val="HTML Definition"/>
    <w:semiHidden/>
    <w:rsid w:val="005E283D"/>
    <w:rPr>
      <w:i/>
      <w:iCs/>
    </w:rPr>
  </w:style>
  <w:style w:type="paragraph" w:styleId="2a">
    <w:name w:val="Body Text 2"/>
    <w:basedOn w:val="a0"/>
    <w:link w:val="2b"/>
    <w:semiHidden/>
    <w:rsid w:val="005E283D"/>
    <w:pPr>
      <w:suppressAutoHyphens w:val="0"/>
      <w:spacing w:line="480" w:lineRule="auto"/>
    </w:pPr>
    <w:rPr>
      <w:rFonts w:eastAsia="Times New Roman" w:cs="Times New Roman"/>
      <w:spacing w:val="4"/>
      <w:w w:val="103"/>
      <w:kern w:val="14"/>
      <w:szCs w:val="20"/>
    </w:rPr>
  </w:style>
  <w:style w:type="character" w:customStyle="1" w:styleId="2b">
    <w:name w:val="Основной текст 2 Знак"/>
    <w:basedOn w:val="a1"/>
    <w:link w:val="2a"/>
    <w:semiHidden/>
    <w:rsid w:val="005E283D"/>
    <w:rPr>
      <w:spacing w:val="4"/>
      <w:w w:val="103"/>
      <w:kern w:val="14"/>
      <w:lang w:val="ru-RU" w:eastAsia="en-US"/>
    </w:rPr>
  </w:style>
  <w:style w:type="paragraph" w:styleId="35">
    <w:name w:val="Body Text 3"/>
    <w:basedOn w:val="a0"/>
    <w:link w:val="36"/>
    <w:semiHidden/>
    <w:rsid w:val="005E283D"/>
    <w:pPr>
      <w:suppressAutoHyphens w:val="0"/>
    </w:pPr>
    <w:rPr>
      <w:rFonts w:eastAsia="Times New Roman" w:cs="Times New Roman"/>
      <w:spacing w:val="4"/>
      <w:w w:val="103"/>
      <w:kern w:val="14"/>
      <w:sz w:val="16"/>
      <w:szCs w:val="16"/>
    </w:rPr>
  </w:style>
  <w:style w:type="character" w:customStyle="1" w:styleId="36">
    <w:name w:val="Основной текст 3 Знак"/>
    <w:basedOn w:val="a1"/>
    <w:link w:val="35"/>
    <w:semiHidden/>
    <w:rsid w:val="005E283D"/>
    <w:rPr>
      <w:spacing w:val="4"/>
      <w:w w:val="103"/>
      <w:kern w:val="14"/>
      <w:sz w:val="16"/>
      <w:szCs w:val="16"/>
      <w:lang w:val="ru-RU" w:eastAsia="en-US"/>
    </w:rPr>
  </w:style>
  <w:style w:type="paragraph" w:styleId="2c">
    <w:name w:val="Body Text Indent 2"/>
    <w:basedOn w:val="a0"/>
    <w:link w:val="2d"/>
    <w:semiHidden/>
    <w:rsid w:val="005E283D"/>
    <w:pPr>
      <w:suppressAutoHyphens w:val="0"/>
      <w:spacing w:line="480" w:lineRule="auto"/>
      <w:ind w:left="283"/>
    </w:pPr>
    <w:rPr>
      <w:rFonts w:eastAsia="Times New Roman" w:cs="Times New Roman"/>
      <w:spacing w:val="4"/>
      <w:w w:val="103"/>
      <w:kern w:val="14"/>
      <w:szCs w:val="20"/>
    </w:rPr>
  </w:style>
  <w:style w:type="character" w:customStyle="1" w:styleId="2d">
    <w:name w:val="Основной текст с отступом 2 Знак"/>
    <w:basedOn w:val="a1"/>
    <w:link w:val="2c"/>
    <w:semiHidden/>
    <w:rsid w:val="005E283D"/>
    <w:rPr>
      <w:spacing w:val="4"/>
      <w:w w:val="103"/>
      <w:kern w:val="14"/>
      <w:lang w:val="ru-RU" w:eastAsia="en-US"/>
    </w:rPr>
  </w:style>
  <w:style w:type="paragraph" w:styleId="37">
    <w:name w:val="Body Text Indent 3"/>
    <w:basedOn w:val="a0"/>
    <w:link w:val="38"/>
    <w:semiHidden/>
    <w:rsid w:val="005E283D"/>
    <w:pPr>
      <w:suppressAutoHyphens w:val="0"/>
      <w:ind w:left="283"/>
    </w:pPr>
    <w:rPr>
      <w:rFonts w:eastAsia="Times New Roman" w:cs="Times New Roman"/>
      <w:spacing w:val="4"/>
      <w:w w:val="103"/>
      <w:kern w:val="14"/>
      <w:sz w:val="16"/>
      <w:szCs w:val="16"/>
    </w:rPr>
  </w:style>
  <w:style w:type="character" w:customStyle="1" w:styleId="38">
    <w:name w:val="Основной текст с отступом 3 Знак"/>
    <w:basedOn w:val="a1"/>
    <w:link w:val="37"/>
    <w:semiHidden/>
    <w:rsid w:val="005E283D"/>
    <w:rPr>
      <w:spacing w:val="4"/>
      <w:w w:val="103"/>
      <w:kern w:val="14"/>
      <w:sz w:val="16"/>
      <w:szCs w:val="16"/>
      <w:lang w:val="ru-RU" w:eastAsia="en-US"/>
    </w:rPr>
  </w:style>
  <w:style w:type="character" w:styleId="HTML6">
    <w:name w:val="HTML Variable"/>
    <w:semiHidden/>
    <w:rsid w:val="005E283D"/>
    <w:rPr>
      <w:i/>
      <w:iCs/>
    </w:rPr>
  </w:style>
  <w:style w:type="character" w:styleId="HTML7">
    <w:name w:val="HTML Typewriter"/>
    <w:semiHidden/>
    <w:rsid w:val="005E283D"/>
    <w:rPr>
      <w:rFonts w:ascii="Courier New" w:hAnsi="Courier New" w:cs="Courier New"/>
      <w:sz w:val="20"/>
      <w:szCs w:val="20"/>
    </w:rPr>
  </w:style>
  <w:style w:type="paragraph" w:styleId="afff">
    <w:name w:val="Subtitle"/>
    <w:basedOn w:val="a0"/>
    <w:link w:val="afff0"/>
    <w:qFormat/>
    <w:rsid w:val="005E283D"/>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f0">
    <w:name w:val="Подзаголовок Знак"/>
    <w:basedOn w:val="a1"/>
    <w:link w:val="afff"/>
    <w:rsid w:val="005E283D"/>
    <w:rPr>
      <w:rFonts w:ascii="Arial" w:hAnsi="Arial" w:cs="Arial"/>
      <w:spacing w:val="4"/>
      <w:w w:val="103"/>
      <w:kern w:val="14"/>
      <w:sz w:val="24"/>
      <w:lang w:val="ru-RU" w:eastAsia="en-US"/>
    </w:rPr>
  </w:style>
  <w:style w:type="paragraph" w:styleId="afff1">
    <w:name w:val="Signature"/>
    <w:basedOn w:val="a0"/>
    <w:link w:val="afff2"/>
    <w:semiHidden/>
    <w:rsid w:val="005E283D"/>
    <w:pPr>
      <w:suppressAutoHyphens w:val="0"/>
      <w:ind w:left="4252"/>
    </w:pPr>
    <w:rPr>
      <w:rFonts w:eastAsia="Times New Roman" w:cs="Times New Roman"/>
      <w:spacing w:val="4"/>
      <w:w w:val="103"/>
      <w:kern w:val="14"/>
      <w:szCs w:val="20"/>
    </w:rPr>
  </w:style>
  <w:style w:type="character" w:customStyle="1" w:styleId="afff2">
    <w:name w:val="Подпись Знак"/>
    <w:basedOn w:val="a1"/>
    <w:link w:val="afff1"/>
    <w:semiHidden/>
    <w:rsid w:val="005E283D"/>
    <w:rPr>
      <w:spacing w:val="4"/>
      <w:w w:val="103"/>
      <w:kern w:val="14"/>
      <w:lang w:val="ru-RU" w:eastAsia="en-US"/>
    </w:rPr>
  </w:style>
  <w:style w:type="paragraph" w:styleId="afff3">
    <w:name w:val="Salutation"/>
    <w:basedOn w:val="a0"/>
    <w:next w:val="a0"/>
    <w:link w:val="afff4"/>
    <w:rsid w:val="005E283D"/>
    <w:pPr>
      <w:suppressAutoHyphens w:val="0"/>
    </w:pPr>
    <w:rPr>
      <w:rFonts w:eastAsia="Times New Roman" w:cs="Times New Roman"/>
      <w:spacing w:val="4"/>
      <w:w w:val="103"/>
      <w:kern w:val="14"/>
      <w:szCs w:val="20"/>
    </w:rPr>
  </w:style>
  <w:style w:type="character" w:customStyle="1" w:styleId="afff4">
    <w:name w:val="Приветствие Знак"/>
    <w:basedOn w:val="a1"/>
    <w:link w:val="afff3"/>
    <w:rsid w:val="005E283D"/>
    <w:rPr>
      <w:spacing w:val="4"/>
      <w:w w:val="103"/>
      <w:kern w:val="14"/>
      <w:lang w:val="ru-RU" w:eastAsia="en-US"/>
    </w:rPr>
  </w:style>
  <w:style w:type="paragraph" w:styleId="39">
    <w:name w:val="List Continue 3"/>
    <w:basedOn w:val="a0"/>
    <w:semiHidden/>
    <w:rsid w:val="005E283D"/>
    <w:pPr>
      <w:suppressAutoHyphens w:val="0"/>
      <w:ind w:left="849"/>
    </w:pPr>
    <w:rPr>
      <w:rFonts w:eastAsia="Times New Roman" w:cs="Times New Roman"/>
      <w:spacing w:val="4"/>
      <w:w w:val="103"/>
      <w:kern w:val="14"/>
      <w:szCs w:val="20"/>
    </w:rPr>
  </w:style>
  <w:style w:type="paragraph" w:styleId="44">
    <w:name w:val="List Continue 4"/>
    <w:basedOn w:val="a0"/>
    <w:semiHidden/>
    <w:rsid w:val="005E283D"/>
    <w:pPr>
      <w:suppressAutoHyphens w:val="0"/>
      <w:ind w:left="1132"/>
    </w:pPr>
    <w:rPr>
      <w:rFonts w:eastAsia="Times New Roman" w:cs="Times New Roman"/>
      <w:spacing w:val="4"/>
      <w:w w:val="103"/>
      <w:kern w:val="14"/>
      <w:szCs w:val="20"/>
    </w:rPr>
  </w:style>
  <w:style w:type="paragraph" w:styleId="53">
    <w:name w:val="List Continue 5"/>
    <w:basedOn w:val="a0"/>
    <w:semiHidden/>
    <w:rsid w:val="005E283D"/>
    <w:pPr>
      <w:suppressAutoHyphens w:val="0"/>
      <w:ind w:left="1415"/>
    </w:pPr>
    <w:rPr>
      <w:rFonts w:eastAsia="Times New Roman" w:cs="Times New Roman"/>
      <w:spacing w:val="4"/>
      <w:w w:val="103"/>
      <w:kern w:val="14"/>
      <w:szCs w:val="20"/>
    </w:rPr>
  </w:style>
  <w:style w:type="table" w:styleId="2e">
    <w:name w:val="Table Simple 2"/>
    <w:basedOn w:val="a2"/>
    <w:semiHidden/>
    <w:rsid w:val="005E283D"/>
    <w:pPr>
      <w:spacing w:after="120" w:line="200" w:lineRule="atLeast"/>
    </w:pPr>
    <w:rPr>
      <w:lang w:val="ru-RU"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2"/>
    <w:semiHidden/>
    <w:rsid w:val="005E283D"/>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5">
    <w:name w:val="Closing"/>
    <w:basedOn w:val="a0"/>
    <w:link w:val="afff6"/>
    <w:semiHidden/>
    <w:rsid w:val="005E283D"/>
    <w:pPr>
      <w:suppressAutoHyphens w:val="0"/>
      <w:ind w:left="4252"/>
    </w:pPr>
    <w:rPr>
      <w:rFonts w:eastAsia="Times New Roman" w:cs="Times New Roman"/>
      <w:spacing w:val="4"/>
      <w:w w:val="103"/>
      <w:kern w:val="14"/>
      <w:szCs w:val="20"/>
    </w:rPr>
  </w:style>
  <w:style w:type="character" w:customStyle="1" w:styleId="afff6">
    <w:name w:val="Прощание Знак"/>
    <w:basedOn w:val="a1"/>
    <w:link w:val="afff5"/>
    <w:semiHidden/>
    <w:rsid w:val="005E283D"/>
    <w:rPr>
      <w:spacing w:val="4"/>
      <w:w w:val="103"/>
      <w:kern w:val="14"/>
      <w:lang w:val="ru-RU" w:eastAsia="en-US"/>
    </w:rPr>
  </w:style>
  <w:style w:type="table" w:styleId="15">
    <w:name w:val="Table Grid 1"/>
    <w:basedOn w:val="a2"/>
    <w:semiHidden/>
    <w:rsid w:val="005E283D"/>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2"/>
    <w:semiHidden/>
    <w:rsid w:val="005E283D"/>
    <w:pPr>
      <w:spacing w:after="120" w:line="200" w:lineRule="atLeast"/>
    </w:pPr>
    <w:rPr>
      <w:lang w:val="ru-RU"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2"/>
    <w:semiHidden/>
    <w:rsid w:val="005E283D"/>
    <w:pPr>
      <w:spacing w:after="120" w:line="200" w:lineRule="atLeast"/>
    </w:pPr>
    <w:rPr>
      <w:lang w:val="ru-RU"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2"/>
    <w:semiHidden/>
    <w:rsid w:val="005E283D"/>
    <w:pPr>
      <w:spacing w:after="120" w:line="200" w:lineRule="atLeast"/>
    </w:pPr>
    <w:rPr>
      <w:lang w:val="ru-RU"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2"/>
    <w:semiHidden/>
    <w:rsid w:val="005E283D"/>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5E283D"/>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5E283D"/>
    <w:pPr>
      <w:spacing w:after="120" w:line="200" w:lineRule="atLeast"/>
    </w:pPr>
    <w:rPr>
      <w:b/>
      <w:bCs/>
      <w:lang w:val="ru-RU"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5E283D"/>
    <w:pPr>
      <w:spacing w:after="120" w:line="200" w:lineRule="atLeast"/>
    </w:pPr>
    <w:rPr>
      <w:lang w:val="ru-RU"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7">
    <w:name w:val="Table Contemporary"/>
    <w:basedOn w:val="a2"/>
    <w:semiHidden/>
    <w:rsid w:val="005E283D"/>
    <w:pPr>
      <w:spacing w:after="120" w:line="200" w:lineRule="atLeast"/>
    </w:pPr>
    <w:rPr>
      <w:lang w:val="ru-RU"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8">
    <w:name w:val="List"/>
    <w:basedOn w:val="a0"/>
    <w:semiHidden/>
    <w:rsid w:val="005E283D"/>
    <w:pPr>
      <w:suppressAutoHyphens w:val="0"/>
      <w:ind w:left="283" w:hanging="283"/>
    </w:pPr>
    <w:rPr>
      <w:rFonts w:eastAsia="Times New Roman" w:cs="Times New Roman"/>
      <w:spacing w:val="4"/>
      <w:w w:val="103"/>
      <w:kern w:val="14"/>
      <w:szCs w:val="20"/>
    </w:rPr>
  </w:style>
  <w:style w:type="paragraph" w:styleId="2f0">
    <w:name w:val="List 2"/>
    <w:basedOn w:val="a0"/>
    <w:semiHidden/>
    <w:rsid w:val="005E283D"/>
    <w:pPr>
      <w:suppressAutoHyphens w:val="0"/>
      <w:ind w:left="566" w:hanging="283"/>
    </w:pPr>
    <w:rPr>
      <w:rFonts w:eastAsia="Times New Roman" w:cs="Times New Roman"/>
      <w:spacing w:val="4"/>
      <w:w w:val="103"/>
      <w:kern w:val="14"/>
      <w:szCs w:val="20"/>
    </w:rPr>
  </w:style>
  <w:style w:type="paragraph" w:styleId="3c">
    <w:name w:val="List 3"/>
    <w:basedOn w:val="a0"/>
    <w:semiHidden/>
    <w:rsid w:val="005E283D"/>
    <w:pPr>
      <w:suppressAutoHyphens w:val="0"/>
      <w:ind w:left="849" w:hanging="283"/>
    </w:pPr>
    <w:rPr>
      <w:rFonts w:eastAsia="Times New Roman" w:cs="Times New Roman"/>
      <w:spacing w:val="4"/>
      <w:w w:val="103"/>
      <w:kern w:val="14"/>
      <w:szCs w:val="20"/>
    </w:rPr>
  </w:style>
  <w:style w:type="paragraph" w:styleId="46">
    <w:name w:val="List 4"/>
    <w:basedOn w:val="a0"/>
    <w:rsid w:val="005E283D"/>
    <w:pPr>
      <w:suppressAutoHyphens w:val="0"/>
      <w:ind w:left="1132" w:hanging="283"/>
    </w:pPr>
    <w:rPr>
      <w:rFonts w:eastAsia="Times New Roman" w:cs="Times New Roman"/>
      <w:spacing w:val="4"/>
      <w:w w:val="103"/>
      <w:kern w:val="14"/>
      <w:szCs w:val="20"/>
    </w:rPr>
  </w:style>
  <w:style w:type="paragraph" w:styleId="55">
    <w:name w:val="List 5"/>
    <w:basedOn w:val="a0"/>
    <w:rsid w:val="005E283D"/>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5E283D"/>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5E283D"/>
    <w:rPr>
      <w:rFonts w:ascii="Courier New" w:hAnsi="Courier New" w:cs="Courier New"/>
      <w:spacing w:val="4"/>
      <w:w w:val="103"/>
      <w:kern w:val="14"/>
      <w:lang w:val="ru-RU" w:eastAsia="en-US"/>
    </w:rPr>
  </w:style>
  <w:style w:type="numbering" w:styleId="a">
    <w:name w:val="Outline List 3"/>
    <w:basedOn w:val="a3"/>
    <w:semiHidden/>
    <w:rsid w:val="005E283D"/>
    <w:pPr>
      <w:numPr>
        <w:numId w:val="31"/>
      </w:numPr>
    </w:pPr>
  </w:style>
  <w:style w:type="table" w:styleId="16">
    <w:name w:val="Table Columns 1"/>
    <w:basedOn w:val="a2"/>
    <w:semiHidden/>
    <w:rsid w:val="005E283D"/>
    <w:pPr>
      <w:spacing w:after="120" w:line="200" w:lineRule="atLeast"/>
    </w:pPr>
    <w:rPr>
      <w:b/>
      <w:bCs/>
      <w:lang w:val="ru-RU"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semiHidden/>
    <w:rsid w:val="005E283D"/>
    <w:pPr>
      <w:spacing w:after="120" w:line="200" w:lineRule="atLeast"/>
    </w:pPr>
    <w:rPr>
      <w:b/>
      <w:bCs/>
      <w:lang w:val="ru-RU"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semiHidden/>
    <w:rsid w:val="005E283D"/>
    <w:pPr>
      <w:spacing w:after="120" w:line="200" w:lineRule="atLeast"/>
    </w:pPr>
    <w:rPr>
      <w:b/>
      <w:bCs/>
      <w:lang w:val="ru-RU"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rsid w:val="005E283D"/>
    <w:pPr>
      <w:spacing w:after="120" w:line="200" w:lineRule="atLeast"/>
    </w:pPr>
    <w:rPr>
      <w:lang w:val="ru-RU"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rsid w:val="005E283D"/>
    <w:pPr>
      <w:spacing w:after="120" w:line="200" w:lineRule="atLeast"/>
    </w:pPr>
    <w:rPr>
      <w:lang w:val="ru-RU"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9">
    <w:name w:val="Strong"/>
    <w:qFormat/>
    <w:rsid w:val="005E283D"/>
    <w:rPr>
      <w:b/>
      <w:bCs/>
    </w:rPr>
  </w:style>
  <w:style w:type="table" w:styleId="-10">
    <w:name w:val="Table List 1"/>
    <w:basedOn w:val="a2"/>
    <w:semiHidden/>
    <w:rsid w:val="005E283D"/>
    <w:pPr>
      <w:spacing w:after="120" w:line="200" w:lineRule="atLeast"/>
    </w:pPr>
    <w:rPr>
      <w:lang w:val="ru-RU"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5E283D"/>
    <w:pPr>
      <w:spacing w:after="120" w:line="200" w:lineRule="atLeast"/>
    </w:pPr>
    <w:rPr>
      <w:lang w:val="ru-RU"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5E283D"/>
    <w:pPr>
      <w:spacing w:after="120" w:line="200" w:lineRule="atLeast"/>
    </w:pPr>
    <w:rPr>
      <w:lang w:val="ru-RU"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5E283D"/>
    <w:pPr>
      <w:spacing w:after="120" w:line="200" w:lineRule="atLeast"/>
    </w:pPr>
    <w:rPr>
      <w:lang w:val="ru-RU"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5E283D"/>
    <w:pPr>
      <w:spacing w:after="120" w:line="20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5E283D"/>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5E283D"/>
    <w:pPr>
      <w:spacing w:after="120" w:line="200" w:lineRule="atLeast"/>
    </w:pPr>
    <w:rPr>
      <w:lang w:val="ru-RU"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5E283D"/>
    <w:pPr>
      <w:spacing w:after="120" w:line="200" w:lineRule="atLeast"/>
    </w:pPr>
    <w:rPr>
      <w:lang w:val="ru-RU"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a">
    <w:name w:val="Table Theme"/>
    <w:basedOn w:val="a2"/>
    <w:semiHidden/>
    <w:rsid w:val="005E283D"/>
    <w:pPr>
      <w:spacing w:after="120" w:line="200" w:lineRule="atLeast"/>
    </w:pPr>
    <w:rPr>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5E283D"/>
    <w:pPr>
      <w:spacing w:after="120" w:line="200" w:lineRule="atLeast"/>
    </w:pPr>
    <w:rPr>
      <w:color w:val="FFFFFF"/>
      <w:lang w:val="ru-RU"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2"/>
    <w:semiHidden/>
    <w:rsid w:val="005E283D"/>
    <w:pPr>
      <w:spacing w:after="120" w:line="200" w:lineRule="atLeast"/>
    </w:pPr>
    <w:rPr>
      <w:lang w:val="ru-RU"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2"/>
    <w:semiHidden/>
    <w:rsid w:val="005E283D"/>
    <w:pPr>
      <w:spacing w:after="120" w:line="200" w:lineRule="atLeast"/>
    </w:pPr>
    <w:rPr>
      <w:lang w:val="ru-RU"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b">
    <w:name w:val="Block Text"/>
    <w:basedOn w:val="a0"/>
    <w:semiHidden/>
    <w:rsid w:val="005E283D"/>
    <w:pPr>
      <w:suppressAutoHyphens w:val="0"/>
      <w:ind w:left="1440" w:right="1440"/>
    </w:pPr>
    <w:rPr>
      <w:rFonts w:eastAsia="Times New Roman" w:cs="Times New Roman"/>
      <w:spacing w:val="4"/>
      <w:w w:val="103"/>
      <w:kern w:val="14"/>
      <w:szCs w:val="20"/>
    </w:rPr>
  </w:style>
  <w:style w:type="character" w:styleId="HTMLa">
    <w:name w:val="HTML Cite"/>
    <w:semiHidden/>
    <w:rsid w:val="005E283D"/>
    <w:rPr>
      <w:i/>
      <w:iCs/>
    </w:rPr>
  </w:style>
  <w:style w:type="paragraph" w:styleId="afffc">
    <w:name w:val="E-mail Signature"/>
    <w:basedOn w:val="a0"/>
    <w:link w:val="afffd"/>
    <w:semiHidden/>
    <w:rsid w:val="005E283D"/>
    <w:pPr>
      <w:suppressAutoHyphens w:val="0"/>
    </w:pPr>
    <w:rPr>
      <w:rFonts w:eastAsia="Times New Roman" w:cs="Times New Roman"/>
      <w:spacing w:val="4"/>
      <w:w w:val="103"/>
      <w:kern w:val="14"/>
      <w:szCs w:val="20"/>
    </w:rPr>
  </w:style>
  <w:style w:type="character" w:customStyle="1" w:styleId="afffd">
    <w:name w:val="Электронная подпись Знак"/>
    <w:basedOn w:val="a1"/>
    <w:link w:val="afffc"/>
    <w:semiHidden/>
    <w:rsid w:val="005E283D"/>
    <w:rPr>
      <w:spacing w:val="4"/>
      <w:w w:val="103"/>
      <w:kern w:val="14"/>
      <w:lang w:val="ru-RU" w:eastAsia="en-US"/>
    </w:rPr>
  </w:style>
  <w:style w:type="table" w:styleId="afffe">
    <w:name w:val="Table Professional"/>
    <w:basedOn w:val="a2"/>
    <w:semiHidden/>
    <w:rsid w:val="005E283D"/>
    <w:pPr>
      <w:spacing w:line="240" w:lineRule="atLeast"/>
    </w:pPr>
    <w:rPr>
      <w:lang w:val="ru-RU"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f">
    <w:name w:val="toa heading"/>
    <w:basedOn w:val="a0"/>
    <w:next w:val="a0"/>
    <w:semiHidden/>
    <w:rsid w:val="005E283D"/>
    <w:pPr>
      <w:suppressAutoHyphens w:val="0"/>
      <w:spacing w:before="120"/>
    </w:pPr>
    <w:rPr>
      <w:rFonts w:ascii="Arial" w:eastAsia="Times New Roman" w:hAnsi="Arial" w:cs="Arial"/>
      <w:b/>
      <w:bCs/>
      <w:spacing w:val="4"/>
      <w:w w:val="103"/>
      <w:kern w:val="14"/>
      <w:sz w:val="24"/>
      <w:szCs w:val="20"/>
    </w:rPr>
  </w:style>
  <w:style w:type="paragraph" w:styleId="affff0">
    <w:name w:val="Plain Text"/>
    <w:basedOn w:val="a0"/>
    <w:link w:val="affff1"/>
    <w:semiHidden/>
    <w:rsid w:val="005E283D"/>
    <w:pPr>
      <w:suppressAutoHyphens w:val="0"/>
    </w:pPr>
    <w:rPr>
      <w:rFonts w:ascii="Courier New" w:eastAsia="Times New Roman" w:hAnsi="Courier New" w:cs="Courier New"/>
      <w:spacing w:val="4"/>
      <w:w w:val="103"/>
      <w:kern w:val="14"/>
      <w:szCs w:val="20"/>
    </w:rPr>
  </w:style>
  <w:style w:type="character" w:customStyle="1" w:styleId="affff1">
    <w:name w:val="Текст Знак"/>
    <w:basedOn w:val="a1"/>
    <w:link w:val="affff0"/>
    <w:semiHidden/>
    <w:rsid w:val="005E283D"/>
    <w:rPr>
      <w:rFonts w:ascii="Courier New" w:hAnsi="Courier New" w:cs="Courier New"/>
      <w:spacing w:val="4"/>
      <w:w w:val="103"/>
      <w:kern w:val="14"/>
      <w:lang w:val="ru-RU" w:eastAsia="en-US"/>
    </w:rPr>
  </w:style>
  <w:style w:type="paragraph" w:styleId="affff2">
    <w:name w:val="Message Header"/>
    <w:basedOn w:val="a0"/>
    <w:link w:val="affff3"/>
    <w:semiHidden/>
    <w:rsid w:val="005E283D"/>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f3">
    <w:name w:val="Шапка Знак"/>
    <w:basedOn w:val="a1"/>
    <w:link w:val="affff2"/>
    <w:semiHidden/>
    <w:rsid w:val="005E283D"/>
    <w:rPr>
      <w:rFonts w:ascii="Arial" w:hAnsi="Arial" w:cs="Arial"/>
      <w:spacing w:val="4"/>
      <w:w w:val="103"/>
      <w:kern w:val="14"/>
      <w:sz w:val="24"/>
      <w:shd w:val="pct20" w:color="auto" w:fill="auto"/>
      <w:lang w:val="ru-RU" w:eastAsia="en-US"/>
    </w:rPr>
  </w:style>
  <w:style w:type="character" w:customStyle="1" w:styleId="SingleTxtGChar">
    <w:name w:val="_ Single Txt_G Char"/>
    <w:link w:val="SingleTxtG"/>
    <w:qFormat/>
    <w:rsid w:val="005E283D"/>
    <w:rPr>
      <w:lang w:val="ru-RU" w:eastAsia="en-US"/>
    </w:rPr>
  </w:style>
  <w:style w:type="table" w:styleId="-30">
    <w:name w:val="Table Web 3"/>
    <w:basedOn w:val="a2"/>
    <w:semiHidden/>
    <w:rsid w:val="005E283D"/>
    <w:pPr>
      <w:suppressAutoHyphens/>
      <w:spacing w:line="240" w:lineRule="atLeast"/>
    </w:pPr>
    <w:rPr>
      <w:lang w:val="ru-RU"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ChGChar">
    <w:name w:val="_ H _Ch_G Char"/>
    <w:link w:val="HChG"/>
    <w:rsid w:val="005E283D"/>
    <w:rPr>
      <w:b/>
      <w:sz w:val="28"/>
      <w:lang w:val="ru-RU" w:eastAsia="ru-RU"/>
    </w:rPr>
  </w:style>
  <w:style w:type="character" w:customStyle="1" w:styleId="FootnoteText5G6CharChar">
    <w:name w:val="Footnote Text;5_G_6 Char Char"/>
    <w:semiHidden/>
    <w:locked/>
    <w:rsid w:val="005E283D"/>
    <w:rPr>
      <w:sz w:val="18"/>
      <w:lang w:val="en-GB" w:eastAsia="en-US" w:bidi="ar-SA"/>
    </w:rPr>
  </w:style>
  <w:style w:type="numbering" w:customStyle="1" w:styleId="1111111">
    <w:name w:val="1 / 1.1 / 1.1.11"/>
    <w:basedOn w:val="a3"/>
    <w:next w:val="111111"/>
    <w:semiHidden/>
    <w:rsid w:val="005E283D"/>
  </w:style>
  <w:style w:type="numbering" w:customStyle="1" w:styleId="1ai1">
    <w:name w:val="1 / a / i1"/>
    <w:basedOn w:val="a3"/>
    <w:next w:val="1ai"/>
    <w:semiHidden/>
    <w:rsid w:val="005E283D"/>
  </w:style>
  <w:style w:type="numbering" w:customStyle="1" w:styleId="ArticleSection1">
    <w:name w:val="Article / Section1"/>
    <w:basedOn w:val="a3"/>
    <w:next w:val="a"/>
    <w:semiHidden/>
    <w:rsid w:val="005E283D"/>
  </w:style>
  <w:style w:type="character" w:customStyle="1" w:styleId="H23GChar">
    <w:name w:val="_ H_2/3_G Char"/>
    <w:link w:val="H23G"/>
    <w:rsid w:val="005E283D"/>
    <w:rPr>
      <w:b/>
      <w:lang w:val="ru-RU" w:eastAsia="ru-RU"/>
    </w:rPr>
  </w:style>
  <w:style w:type="paragraph" w:customStyle="1" w:styleId="ParaNo">
    <w:name w:val="ParaNo."/>
    <w:basedOn w:val="a0"/>
    <w:rsid w:val="005E283D"/>
    <w:pPr>
      <w:numPr>
        <w:numId w:val="34"/>
      </w:numPr>
      <w:tabs>
        <w:tab w:val="clear" w:pos="360"/>
      </w:tabs>
      <w:suppressAutoHyphens w:val="0"/>
      <w:spacing w:line="240" w:lineRule="auto"/>
    </w:pPr>
    <w:rPr>
      <w:rFonts w:eastAsia="Times New Roman" w:cs="Times New Roman"/>
      <w:sz w:val="24"/>
      <w:szCs w:val="20"/>
      <w:lang w:val="fr-FR"/>
    </w:rPr>
  </w:style>
  <w:style w:type="paragraph" w:customStyle="1" w:styleId="Rom1">
    <w:name w:val="Rom1"/>
    <w:basedOn w:val="a0"/>
    <w:rsid w:val="005E283D"/>
    <w:pPr>
      <w:numPr>
        <w:numId w:val="35"/>
      </w:numPr>
      <w:tabs>
        <w:tab w:val="clear" w:pos="504"/>
      </w:tabs>
      <w:suppressAutoHyphens w:val="0"/>
      <w:spacing w:line="240" w:lineRule="auto"/>
      <w:ind w:left="1145" w:hanging="465"/>
    </w:pPr>
    <w:rPr>
      <w:rFonts w:eastAsia="Times New Roman" w:cs="Times New Roman"/>
      <w:sz w:val="24"/>
      <w:szCs w:val="20"/>
      <w:lang w:val="fr-FR"/>
    </w:rPr>
  </w:style>
  <w:style w:type="paragraph" w:customStyle="1" w:styleId="Rom2">
    <w:name w:val="Rom2"/>
    <w:basedOn w:val="a0"/>
    <w:rsid w:val="005E283D"/>
    <w:pPr>
      <w:numPr>
        <w:numId w:val="36"/>
      </w:numPr>
      <w:tabs>
        <w:tab w:val="clear" w:pos="927"/>
      </w:tabs>
      <w:suppressAutoHyphens w:val="0"/>
      <w:spacing w:line="240" w:lineRule="auto"/>
      <w:ind w:left="1712" w:hanging="465"/>
    </w:pPr>
    <w:rPr>
      <w:rFonts w:eastAsia="Times New Roman" w:cs="Times New Roman"/>
      <w:sz w:val="24"/>
      <w:szCs w:val="20"/>
      <w:lang w:val="fr-FR"/>
    </w:rPr>
  </w:style>
  <w:style w:type="paragraph" w:styleId="affff4">
    <w:name w:val="Document Map"/>
    <w:basedOn w:val="a0"/>
    <w:link w:val="affff5"/>
    <w:semiHidden/>
    <w:rsid w:val="005E283D"/>
    <w:pPr>
      <w:shd w:val="clear" w:color="auto" w:fill="000080"/>
      <w:suppressAutoHyphens w:val="0"/>
      <w:spacing w:line="240" w:lineRule="auto"/>
    </w:pPr>
    <w:rPr>
      <w:rFonts w:ascii="Tahoma" w:eastAsia="Times New Roman" w:hAnsi="Tahoma" w:cs="Times New Roman"/>
      <w:sz w:val="24"/>
      <w:szCs w:val="20"/>
      <w:lang w:val="fr-FR"/>
    </w:rPr>
  </w:style>
  <w:style w:type="character" w:customStyle="1" w:styleId="affff5">
    <w:name w:val="Схема документа Знак"/>
    <w:basedOn w:val="a1"/>
    <w:link w:val="affff4"/>
    <w:semiHidden/>
    <w:rsid w:val="005E283D"/>
    <w:rPr>
      <w:rFonts w:ascii="Tahoma" w:hAnsi="Tahoma"/>
      <w:sz w:val="24"/>
      <w:shd w:val="clear" w:color="auto" w:fill="000080"/>
      <w:lang w:val="fr-FR" w:eastAsia="en-US"/>
    </w:rPr>
  </w:style>
  <w:style w:type="paragraph" w:customStyle="1" w:styleId="610">
    <w:name w:val="Заголовок 61"/>
    <w:rsid w:val="005E283D"/>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510">
    <w:name w:val="Заголовок 51"/>
    <w:rsid w:val="005E283D"/>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a0"/>
    <w:rsid w:val="005E283D"/>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cs="Times New Roman"/>
      <w:sz w:val="24"/>
      <w:szCs w:val="20"/>
      <w:lang w:val="en-GB"/>
    </w:rPr>
  </w:style>
  <w:style w:type="paragraph" w:customStyle="1" w:styleId="18">
    <w:name w:val="Нижний колонтитул1"/>
    <w:rsid w:val="005E283D"/>
    <w:pPr>
      <w:tabs>
        <w:tab w:val="center" w:pos="4680"/>
        <w:tab w:val="right" w:pos="9000"/>
        <w:tab w:val="left" w:pos="9360"/>
      </w:tabs>
      <w:suppressAutoHyphens/>
    </w:pPr>
    <w:rPr>
      <w:rFonts w:ascii="Book Antiqua" w:hAnsi="Book Antiqua"/>
      <w:lang w:val="en-US" w:eastAsia="en-US"/>
    </w:rPr>
  </w:style>
  <w:style w:type="paragraph" w:styleId="affff6">
    <w:name w:val="caption"/>
    <w:basedOn w:val="a0"/>
    <w:next w:val="a0"/>
    <w:qFormat/>
    <w:rsid w:val="005E283D"/>
    <w:pPr>
      <w:suppressAutoHyphens w:val="0"/>
      <w:spacing w:line="240" w:lineRule="auto"/>
    </w:pPr>
    <w:rPr>
      <w:rFonts w:eastAsia="Times New Roman" w:cs="Times New Roman"/>
      <w:b/>
      <w:bCs/>
      <w:sz w:val="28"/>
      <w:szCs w:val="20"/>
      <w:lang w:val="en-GB"/>
    </w:rPr>
  </w:style>
  <w:style w:type="paragraph" w:customStyle="1" w:styleId="NBparagrah">
    <w:name w:val="NB paragrah"/>
    <w:basedOn w:val="a0"/>
    <w:rsid w:val="005E283D"/>
    <w:pPr>
      <w:tabs>
        <w:tab w:val="left" w:pos="-663"/>
        <w:tab w:val="left" w:pos="1140"/>
        <w:tab w:val="right" w:pos="9350"/>
      </w:tabs>
      <w:suppressAutoHyphens w:val="0"/>
      <w:spacing w:line="240" w:lineRule="auto"/>
      <w:ind w:left="1140" w:hanging="1140"/>
      <w:jc w:val="both"/>
    </w:pPr>
    <w:rPr>
      <w:rFonts w:eastAsia="Times New Roman" w:cs="Times New Roman"/>
      <w:sz w:val="24"/>
      <w:szCs w:val="24"/>
      <w:lang w:val="en-GB"/>
    </w:rPr>
  </w:style>
  <w:style w:type="paragraph" w:customStyle="1" w:styleId="Default">
    <w:name w:val="Default"/>
    <w:rsid w:val="005E283D"/>
    <w:pPr>
      <w:autoSpaceDE w:val="0"/>
      <w:autoSpaceDN w:val="0"/>
      <w:adjustRightInd w:val="0"/>
    </w:pPr>
    <w:rPr>
      <w:color w:val="000000"/>
      <w:sz w:val="24"/>
      <w:szCs w:val="24"/>
      <w:lang w:val="en-US" w:eastAsia="en-US"/>
    </w:rPr>
  </w:style>
  <w:style w:type="paragraph" w:customStyle="1" w:styleId="Level3">
    <w:name w:val="Level 3"/>
    <w:basedOn w:val="a0"/>
    <w:rsid w:val="005E283D"/>
    <w:pPr>
      <w:widowControl w:val="0"/>
      <w:tabs>
        <w:tab w:val="num" w:pos="1492"/>
      </w:tabs>
      <w:suppressAutoHyphens w:val="0"/>
      <w:autoSpaceDE w:val="0"/>
      <w:autoSpaceDN w:val="0"/>
      <w:adjustRightInd w:val="0"/>
      <w:spacing w:line="240" w:lineRule="auto"/>
      <w:ind w:left="1208" w:hanging="258"/>
      <w:outlineLvl w:val="2"/>
    </w:pPr>
    <w:rPr>
      <w:rFonts w:ascii="Univers" w:eastAsia="Times New Roman" w:hAnsi="Univers" w:cs="Times New Roman"/>
      <w:sz w:val="24"/>
      <w:szCs w:val="24"/>
      <w:lang w:val="en-US"/>
    </w:rPr>
  </w:style>
  <w:style w:type="paragraph" w:customStyle="1" w:styleId="Level1">
    <w:name w:val="Level 1"/>
    <w:basedOn w:val="a0"/>
    <w:rsid w:val="005E283D"/>
    <w:pPr>
      <w:widowControl w:val="0"/>
      <w:suppressAutoHyphens w:val="0"/>
      <w:autoSpaceDE w:val="0"/>
      <w:autoSpaceDN w:val="0"/>
      <w:adjustRightInd w:val="0"/>
      <w:spacing w:line="240" w:lineRule="auto"/>
      <w:ind w:left="1416" w:hanging="623"/>
    </w:pPr>
    <w:rPr>
      <w:rFonts w:ascii="Univers" w:eastAsia="Times New Roman" w:hAnsi="Univers" w:cs="Times New Roman"/>
      <w:sz w:val="24"/>
      <w:szCs w:val="24"/>
      <w:lang w:val="en-US"/>
    </w:rPr>
  </w:style>
  <w:style w:type="paragraph" w:customStyle="1" w:styleId="ParaNo0">
    <w:name w:val="(ParaNo.)"/>
    <w:basedOn w:val="a0"/>
    <w:rsid w:val="005E283D"/>
    <w:pPr>
      <w:numPr>
        <w:numId w:val="37"/>
      </w:numPr>
      <w:suppressAutoHyphens w:val="0"/>
      <w:spacing w:line="240" w:lineRule="auto"/>
    </w:pPr>
    <w:rPr>
      <w:rFonts w:eastAsia="Times New Roman" w:cs="Times New Roman"/>
      <w:sz w:val="24"/>
      <w:szCs w:val="20"/>
      <w:lang w:val="en-GB"/>
    </w:rPr>
  </w:style>
  <w:style w:type="paragraph" w:customStyle="1" w:styleId="Normal12pt">
    <w:name w:val="Normal + 12 pt"/>
    <w:aliases w:val="After:  12 pt,Expanded"/>
    <w:basedOn w:val="a0"/>
    <w:rsid w:val="005E283D"/>
    <w:pPr>
      <w:widowControl w:val="0"/>
      <w:suppressAutoHyphens w:val="0"/>
      <w:spacing w:after="240" w:line="240" w:lineRule="auto"/>
    </w:pPr>
    <w:rPr>
      <w:rFonts w:eastAsia="Times New Roman" w:cs="Times New Roman"/>
      <w:color w:val="000000"/>
      <w:spacing w:val="10"/>
      <w:sz w:val="24"/>
      <w:szCs w:val="24"/>
      <w:u w:val="single"/>
      <w:lang w:val="en-US" w:eastAsia="fr-FR"/>
    </w:rPr>
  </w:style>
  <w:style w:type="paragraph" w:customStyle="1" w:styleId="Par-number1">
    <w:name w:val="Par-number 1)"/>
    <w:basedOn w:val="a0"/>
    <w:next w:val="a0"/>
    <w:rsid w:val="005E283D"/>
    <w:pPr>
      <w:widowControl w:val="0"/>
      <w:tabs>
        <w:tab w:val="num" w:pos="1440"/>
      </w:tabs>
      <w:suppressAutoHyphens w:val="0"/>
      <w:spacing w:line="360" w:lineRule="auto"/>
    </w:pPr>
    <w:rPr>
      <w:rFonts w:eastAsia="Times New Roman" w:cs="Times New Roman"/>
      <w:sz w:val="24"/>
      <w:szCs w:val="20"/>
      <w:lang w:val="en-GB"/>
    </w:rPr>
  </w:style>
  <w:style w:type="paragraph" w:customStyle="1" w:styleId="Par-bullet">
    <w:name w:val="Par-bullet"/>
    <w:basedOn w:val="a0"/>
    <w:next w:val="a0"/>
    <w:rsid w:val="005E283D"/>
    <w:pPr>
      <w:widowControl w:val="0"/>
      <w:tabs>
        <w:tab w:val="num" w:pos="567"/>
      </w:tabs>
      <w:suppressAutoHyphens w:val="0"/>
      <w:spacing w:line="360" w:lineRule="auto"/>
      <w:ind w:left="567" w:hanging="567"/>
    </w:pPr>
    <w:rPr>
      <w:rFonts w:eastAsia="Times New Roman" w:cs="Times New Roman"/>
      <w:sz w:val="24"/>
      <w:szCs w:val="20"/>
      <w:lang w:val="en-GB"/>
    </w:rPr>
  </w:style>
  <w:style w:type="paragraph" w:customStyle="1" w:styleId="Par-equal">
    <w:name w:val="Par-equal"/>
    <w:basedOn w:val="a0"/>
    <w:next w:val="a0"/>
    <w:rsid w:val="005E283D"/>
    <w:pPr>
      <w:widowControl w:val="0"/>
      <w:tabs>
        <w:tab w:val="num" w:pos="567"/>
        <w:tab w:val="num" w:pos="643"/>
      </w:tabs>
      <w:suppressAutoHyphens w:val="0"/>
      <w:spacing w:line="360" w:lineRule="auto"/>
      <w:ind w:left="567" w:hanging="567"/>
    </w:pPr>
    <w:rPr>
      <w:rFonts w:eastAsia="Times New Roman" w:cs="Times New Roman"/>
      <w:sz w:val="24"/>
      <w:szCs w:val="20"/>
      <w:lang w:val="en-GB"/>
    </w:rPr>
  </w:style>
  <w:style w:type="paragraph" w:customStyle="1" w:styleId="Par-numbera">
    <w:name w:val="Par-number a)"/>
    <w:basedOn w:val="a0"/>
    <w:next w:val="a0"/>
    <w:rsid w:val="005E283D"/>
    <w:pPr>
      <w:widowControl w:val="0"/>
      <w:tabs>
        <w:tab w:val="num" w:pos="567"/>
        <w:tab w:val="num" w:pos="765"/>
      </w:tabs>
      <w:suppressAutoHyphens w:val="0"/>
      <w:spacing w:line="360" w:lineRule="auto"/>
      <w:ind w:left="567" w:hanging="567"/>
    </w:pPr>
    <w:rPr>
      <w:rFonts w:eastAsia="Times New Roman" w:cs="Times New Roman"/>
      <w:sz w:val="24"/>
      <w:szCs w:val="20"/>
      <w:lang w:val="en-GB"/>
    </w:rPr>
  </w:style>
  <w:style w:type="paragraph" w:customStyle="1" w:styleId="Par-number10">
    <w:name w:val="Par-number (1)"/>
    <w:basedOn w:val="a0"/>
    <w:next w:val="a0"/>
    <w:rsid w:val="005E283D"/>
    <w:pPr>
      <w:widowControl w:val="0"/>
      <w:tabs>
        <w:tab w:val="num" w:pos="567"/>
        <w:tab w:val="num" w:pos="926"/>
      </w:tabs>
      <w:suppressAutoHyphens w:val="0"/>
      <w:spacing w:line="360" w:lineRule="auto"/>
      <w:ind w:left="567" w:hanging="567"/>
    </w:pPr>
    <w:rPr>
      <w:rFonts w:eastAsia="Times New Roman" w:cs="Times New Roman"/>
      <w:sz w:val="24"/>
      <w:szCs w:val="20"/>
      <w:lang w:val="en-GB"/>
    </w:rPr>
  </w:style>
  <w:style w:type="paragraph" w:customStyle="1" w:styleId="Par-number11">
    <w:name w:val="Par-number 1."/>
    <w:basedOn w:val="a0"/>
    <w:next w:val="a0"/>
    <w:rsid w:val="005E283D"/>
    <w:pPr>
      <w:widowControl w:val="0"/>
      <w:tabs>
        <w:tab w:val="num" w:pos="567"/>
        <w:tab w:val="num" w:pos="1209"/>
      </w:tabs>
      <w:suppressAutoHyphens w:val="0"/>
      <w:spacing w:line="360" w:lineRule="auto"/>
      <w:ind w:left="567" w:hanging="567"/>
    </w:pPr>
    <w:rPr>
      <w:rFonts w:eastAsia="Times New Roman" w:cs="Times New Roman"/>
      <w:sz w:val="24"/>
      <w:szCs w:val="20"/>
      <w:lang w:val="en-GB"/>
    </w:rPr>
  </w:style>
  <w:style w:type="paragraph" w:customStyle="1" w:styleId="Par-numberI">
    <w:name w:val="Par-number I."/>
    <w:basedOn w:val="a0"/>
    <w:next w:val="a0"/>
    <w:rsid w:val="005E283D"/>
    <w:pPr>
      <w:widowControl w:val="0"/>
      <w:tabs>
        <w:tab w:val="num" w:pos="1492"/>
      </w:tabs>
      <w:suppressAutoHyphens w:val="0"/>
      <w:spacing w:line="360" w:lineRule="auto"/>
      <w:ind w:left="1492" w:hanging="360"/>
    </w:pPr>
    <w:rPr>
      <w:rFonts w:eastAsia="Times New Roman" w:cs="Times New Roman"/>
      <w:sz w:val="24"/>
      <w:szCs w:val="20"/>
      <w:lang w:val="en-GB"/>
    </w:rPr>
  </w:style>
  <w:style w:type="paragraph" w:customStyle="1" w:styleId="Par-dash">
    <w:name w:val="Par-dash"/>
    <w:basedOn w:val="a0"/>
    <w:next w:val="a0"/>
    <w:rsid w:val="005E283D"/>
    <w:pPr>
      <w:widowControl w:val="0"/>
      <w:tabs>
        <w:tab w:val="num" w:pos="360"/>
      </w:tabs>
      <w:suppressAutoHyphens w:val="0"/>
      <w:spacing w:line="360" w:lineRule="auto"/>
      <w:ind w:left="360" w:hanging="360"/>
    </w:pPr>
    <w:rPr>
      <w:rFonts w:eastAsia="Times New Roman" w:cs="Times New Roman"/>
      <w:sz w:val="24"/>
      <w:szCs w:val="20"/>
      <w:lang w:val="en-GB"/>
    </w:rPr>
  </w:style>
  <w:style w:type="paragraph" w:customStyle="1" w:styleId="Par-numberi0">
    <w:name w:val="Par-number i)"/>
    <w:basedOn w:val="a0"/>
    <w:next w:val="a0"/>
    <w:rsid w:val="005E283D"/>
    <w:pPr>
      <w:widowControl w:val="0"/>
      <w:tabs>
        <w:tab w:val="num" w:pos="2268"/>
      </w:tabs>
      <w:suppressAutoHyphens w:val="0"/>
      <w:spacing w:line="360" w:lineRule="auto"/>
      <w:ind w:left="2268" w:hanging="170"/>
    </w:pPr>
    <w:rPr>
      <w:rFonts w:eastAsia="Times New Roman" w:cs="Times New Roman"/>
      <w:sz w:val="24"/>
      <w:szCs w:val="20"/>
      <w:lang w:val="en-GB"/>
    </w:rPr>
  </w:style>
  <w:style w:type="paragraph" w:customStyle="1" w:styleId="Par-numberA0">
    <w:name w:val="Par-number A."/>
    <w:basedOn w:val="a0"/>
    <w:next w:val="a0"/>
    <w:rsid w:val="005E283D"/>
    <w:pPr>
      <w:widowControl w:val="0"/>
      <w:tabs>
        <w:tab w:val="num" w:pos="1701"/>
      </w:tabs>
      <w:suppressAutoHyphens w:val="0"/>
      <w:spacing w:line="360" w:lineRule="auto"/>
      <w:ind w:left="1701" w:hanging="170"/>
    </w:pPr>
    <w:rPr>
      <w:rFonts w:eastAsia="Times New Roman" w:cs="Times New Roman"/>
      <w:sz w:val="24"/>
      <w:szCs w:val="20"/>
      <w:lang w:val="en-GB"/>
    </w:rPr>
  </w:style>
  <w:style w:type="character" w:customStyle="1" w:styleId="funotenverweis">
    <w:name w:val="fußnotenverweis"/>
    <w:rsid w:val="005E283D"/>
    <w:rPr>
      <w:vertAlign w:val="superscript"/>
    </w:rPr>
  </w:style>
  <w:style w:type="paragraph" w:customStyle="1" w:styleId="Regelungneu2-0times">
    <w:name w:val="Regelung neu 2-0 times"/>
    <w:basedOn w:val="a0"/>
    <w:rsid w:val="005E283D"/>
    <w:pPr>
      <w:tabs>
        <w:tab w:val="left" w:pos="2268"/>
      </w:tabs>
      <w:suppressAutoHyphens w:val="0"/>
      <w:spacing w:after="120" w:line="240" w:lineRule="auto"/>
      <w:ind w:left="1134" w:hanging="1134"/>
    </w:pPr>
    <w:rPr>
      <w:rFonts w:eastAsia="Times New Roman" w:cs="Times New Roman"/>
      <w:sz w:val="24"/>
      <w:szCs w:val="20"/>
      <w:lang w:val="en-GB"/>
    </w:rPr>
  </w:style>
  <w:style w:type="paragraph" w:customStyle="1" w:styleId="Formatvorlage1">
    <w:name w:val="Formatvorlage1"/>
    <w:basedOn w:val="a0"/>
    <w:rsid w:val="005E283D"/>
    <w:pPr>
      <w:suppressAutoHyphens w:val="0"/>
      <w:spacing w:line="240" w:lineRule="auto"/>
    </w:pPr>
    <w:rPr>
      <w:rFonts w:ascii="Arial" w:eastAsia="Times New Roman" w:hAnsi="Arial" w:cs="Times New Roman"/>
      <w:sz w:val="22"/>
      <w:szCs w:val="20"/>
      <w:lang w:val="de-DE" w:eastAsia="it-IT"/>
    </w:rPr>
  </w:style>
  <w:style w:type="paragraph" w:customStyle="1" w:styleId="funotentext">
    <w:name w:val="fußnotentext"/>
    <w:basedOn w:val="a0"/>
    <w:rsid w:val="005E283D"/>
    <w:pPr>
      <w:widowControl w:val="0"/>
      <w:suppressAutoHyphens w:val="0"/>
      <w:spacing w:line="240" w:lineRule="auto"/>
    </w:pPr>
    <w:rPr>
      <w:rFonts w:ascii="Times Roman" w:eastAsia="Times New Roman" w:hAnsi="Times Roman" w:cs="Times New Roman"/>
      <w:szCs w:val="20"/>
      <w:lang w:val="de-DE" w:eastAsia="it-IT"/>
    </w:rPr>
  </w:style>
  <w:style w:type="character" w:customStyle="1" w:styleId="ecer48">
    <w:name w:val="ecer48"/>
    <w:rsid w:val="005E283D"/>
    <w:rPr>
      <w:rFonts w:ascii="Arial" w:hAnsi="Arial"/>
      <w:dstrike w:val="0"/>
      <w:color w:val="auto"/>
      <w:sz w:val="18"/>
      <w:vertAlign w:val="baseline"/>
    </w:rPr>
  </w:style>
  <w:style w:type="paragraph" w:customStyle="1" w:styleId="Regneukurs2-5">
    <w:name w:val="Reg neu kurs 2-5"/>
    <w:basedOn w:val="a0"/>
    <w:rsid w:val="005E283D"/>
    <w:pPr>
      <w:tabs>
        <w:tab w:val="left" w:pos="1418"/>
      </w:tabs>
      <w:suppressAutoHyphens w:val="0"/>
      <w:spacing w:line="240" w:lineRule="auto"/>
      <w:ind w:left="1418" w:hanging="1418"/>
    </w:pPr>
    <w:rPr>
      <w:rFonts w:ascii="Courier" w:eastAsia="Times New Roman" w:hAnsi="Courier" w:cs="Times New Roman"/>
      <w:i/>
      <w:szCs w:val="20"/>
      <w:lang w:val="en-GB"/>
    </w:rPr>
  </w:style>
  <w:style w:type="paragraph" w:customStyle="1" w:styleId="Formatvorlage2">
    <w:name w:val="Formatvorlage2"/>
    <w:basedOn w:val="a0"/>
    <w:rsid w:val="005E283D"/>
    <w:pPr>
      <w:tabs>
        <w:tab w:val="left" w:pos="-1440"/>
        <w:tab w:val="left" w:pos="-720"/>
        <w:tab w:val="left" w:pos="0"/>
        <w:tab w:val="left" w:pos="1134"/>
      </w:tabs>
      <w:spacing w:line="240" w:lineRule="auto"/>
      <w:ind w:left="1843" w:hanging="1843"/>
    </w:pPr>
    <w:rPr>
      <w:rFonts w:ascii="Courier" w:eastAsia="Times New Roman" w:hAnsi="Courier" w:cs="Times New Roman"/>
      <w:i/>
      <w:szCs w:val="20"/>
      <w:lang w:val="en-GB"/>
    </w:rPr>
  </w:style>
  <w:style w:type="paragraph" w:customStyle="1" w:styleId="Regelungneucontents">
    <w:name w:val="Regelung neu contents"/>
    <w:basedOn w:val="Regelungneu2-0times"/>
    <w:rsid w:val="005E283D"/>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5E283D"/>
    <w:rPr>
      <w:b/>
      <w:caps/>
    </w:rPr>
  </w:style>
  <w:style w:type="paragraph" w:customStyle="1" w:styleId="RegelungneuChapter">
    <w:name w:val="Regelung neu Chapter"/>
    <w:basedOn w:val="RegelungneuSection"/>
    <w:rsid w:val="005E283D"/>
    <w:rPr>
      <w:b w:val="0"/>
    </w:rPr>
  </w:style>
  <w:style w:type="paragraph" w:customStyle="1" w:styleId="RegelungneuSubchapter">
    <w:name w:val="Regelung neu Sub_chapter"/>
    <w:basedOn w:val="RegelungneuChapter"/>
    <w:next w:val="Regelungneu2-0times"/>
    <w:rsid w:val="005E283D"/>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5E283D"/>
    <w:pPr>
      <w:pBdr>
        <w:left w:val="single" w:sz="4" w:space="4" w:color="auto"/>
      </w:pBdr>
      <w:tabs>
        <w:tab w:val="clear" w:pos="2268"/>
        <w:tab w:val="left" w:pos="1418"/>
      </w:tabs>
    </w:pPr>
    <w:rPr>
      <w:u w:val="single"/>
    </w:rPr>
  </w:style>
  <w:style w:type="paragraph" w:customStyle="1" w:styleId="rxxxintr">
    <w:name w:val="rxxx in tr"/>
    <w:basedOn w:val="a0"/>
    <w:rsid w:val="005E283D"/>
    <w:pPr>
      <w:suppressAutoHyphens w:val="0"/>
      <w:spacing w:line="240" w:lineRule="auto"/>
      <w:jc w:val="right"/>
    </w:pPr>
    <w:rPr>
      <w:rFonts w:eastAsia="Times New Roman" w:cs="Times New Roman"/>
      <w:snapToGrid w:val="0"/>
      <w:sz w:val="24"/>
      <w:szCs w:val="20"/>
      <w:lang w:val="en-GB"/>
    </w:rPr>
  </w:style>
  <w:style w:type="paragraph" w:customStyle="1" w:styleId="Regelungneu2-5times">
    <w:name w:val="Regelung neu 2-5 times"/>
    <w:basedOn w:val="a0"/>
    <w:rsid w:val="005E283D"/>
    <w:pPr>
      <w:tabs>
        <w:tab w:val="left" w:pos="2268"/>
      </w:tabs>
      <w:suppressAutoHyphens w:val="0"/>
      <w:spacing w:line="240" w:lineRule="auto"/>
      <w:ind w:left="1418" w:hanging="1418"/>
    </w:pPr>
    <w:rPr>
      <w:rFonts w:eastAsia="Times New Roman" w:cs="Times New Roman"/>
      <w:szCs w:val="20"/>
      <w:lang w:val="en-GB"/>
    </w:rPr>
  </w:style>
  <w:style w:type="paragraph" w:customStyle="1" w:styleId="rxxxannex">
    <w:name w:val="rxxx annex"/>
    <w:basedOn w:val="a0"/>
    <w:rsid w:val="005E283D"/>
    <w:pPr>
      <w:spacing w:after="120" w:line="240" w:lineRule="auto"/>
    </w:pPr>
    <w:rPr>
      <w:rFonts w:eastAsia="Times New Roman" w:cs="Times New Roman"/>
      <w:sz w:val="24"/>
      <w:szCs w:val="20"/>
      <w:lang w:val="en-GB"/>
    </w:rPr>
  </w:style>
  <w:style w:type="paragraph" w:customStyle="1" w:styleId="rxxxannextitel">
    <w:name w:val="rxxx annex titel"/>
    <w:basedOn w:val="a0"/>
    <w:next w:val="rxxxannex"/>
    <w:rsid w:val="005E283D"/>
    <w:pPr>
      <w:suppressAutoHyphens w:val="0"/>
      <w:spacing w:line="240" w:lineRule="auto"/>
      <w:jc w:val="center"/>
    </w:pPr>
    <w:rPr>
      <w:rFonts w:eastAsia="Times New Roman" w:cs="Times New Roman"/>
      <w:sz w:val="24"/>
      <w:szCs w:val="20"/>
      <w:u w:val="single"/>
      <w:lang w:val="fr-FR"/>
    </w:rPr>
  </w:style>
  <w:style w:type="paragraph" w:customStyle="1" w:styleId="rxxxannexa">
    <w:name w:val="rxxx annex (a)"/>
    <w:basedOn w:val="rxxxannex"/>
    <w:rsid w:val="005E283D"/>
    <w:pPr>
      <w:ind w:left="425" w:hanging="425"/>
    </w:pPr>
  </w:style>
  <w:style w:type="paragraph" w:customStyle="1" w:styleId="rxxxannex1">
    <w:name w:val="rxxx annex (1)"/>
    <w:basedOn w:val="rxxxannex"/>
    <w:rsid w:val="005E283D"/>
    <w:pPr>
      <w:tabs>
        <w:tab w:val="left" w:pos="1134"/>
      </w:tabs>
      <w:ind w:left="851" w:hanging="851"/>
    </w:pPr>
  </w:style>
  <w:style w:type="paragraph" w:customStyle="1" w:styleId="rxxxannex1a">
    <w:name w:val="rxxx annex (1a)"/>
    <w:basedOn w:val="rxxxannex1"/>
    <w:rsid w:val="005E283D"/>
    <w:pPr>
      <w:tabs>
        <w:tab w:val="clear" w:pos="1134"/>
        <w:tab w:val="left" w:pos="851"/>
        <w:tab w:val="left" w:pos="1418"/>
      </w:tabs>
      <w:ind w:left="1418" w:hanging="1418"/>
    </w:pPr>
  </w:style>
  <w:style w:type="paragraph" w:customStyle="1" w:styleId="rxxxannex7">
    <w:name w:val="rxxx annex 7"/>
    <w:basedOn w:val="rxxxannex1a"/>
    <w:rsid w:val="005E283D"/>
    <w:pPr>
      <w:tabs>
        <w:tab w:val="left" w:pos="5103"/>
        <w:tab w:val="decimal" w:pos="6237"/>
      </w:tabs>
      <w:ind w:left="851" w:hanging="851"/>
    </w:pPr>
  </w:style>
  <w:style w:type="paragraph" w:customStyle="1" w:styleId="Regelungneu2-0">
    <w:name w:val="Regelung neu 2-0"/>
    <w:basedOn w:val="a0"/>
    <w:rsid w:val="005E283D"/>
    <w:pPr>
      <w:tabs>
        <w:tab w:val="left" w:pos="2268"/>
      </w:tabs>
      <w:suppressAutoHyphens w:val="0"/>
      <w:spacing w:line="240" w:lineRule="auto"/>
      <w:ind w:left="1418" w:hanging="1418"/>
    </w:pPr>
    <w:rPr>
      <w:rFonts w:ascii="Courier" w:eastAsia="Times New Roman" w:hAnsi="Courier" w:cs="Times New Roman"/>
      <w:szCs w:val="20"/>
      <w:lang w:val="en-GB"/>
    </w:rPr>
  </w:style>
  <w:style w:type="paragraph" w:customStyle="1" w:styleId="rxxxannex---">
    <w:name w:val="rxxx annex---"/>
    <w:basedOn w:val="rxxxannex"/>
    <w:rsid w:val="005E283D"/>
    <w:pPr>
      <w:tabs>
        <w:tab w:val="left" w:pos="709"/>
        <w:tab w:val="left" w:leader="dot" w:pos="9356"/>
      </w:tabs>
      <w:ind w:left="709" w:hanging="709"/>
    </w:pPr>
  </w:style>
  <w:style w:type="paragraph" w:customStyle="1" w:styleId="NormalJustifiedAfter6pt">
    <w:name w:val="Normal + Justified+After: 6pt"/>
    <w:basedOn w:val="a0"/>
    <w:rsid w:val="005E283D"/>
    <w:pPr>
      <w:jc w:val="both"/>
    </w:pPr>
    <w:rPr>
      <w:rFonts w:eastAsia="Times New Roman" w:cs="Times New Roman"/>
      <w:szCs w:val="20"/>
      <w:lang w:val="en-GB"/>
    </w:rPr>
  </w:style>
  <w:style w:type="paragraph" w:customStyle="1" w:styleId="NormalLeft194cm">
    <w:name w:val="Normal + Left:  1.94 cm"/>
    <w:aliases w:val="Hanging:  2.12 cm"/>
    <w:basedOn w:val="a0"/>
    <w:rsid w:val="005E283D"/>
    <w:pPr>
      <w:tabs>
        <w:tab w:val="right" w:pos="850"/>
        <w:tab w:val="left" w:pos="1134"/>
        <w:tab w:val="left" w:pos="1559"/>
        <w:tab w:val="left" w:pos="1984"/>
        <w:tab w:val="left" w:leader="dot" w:pos="3400"/>
        <w:tab w:val="right" w:pos="9638"/>
      </w:tabs>
      <w:spacing w:after="120"/>
      <w:ind w:left="2300" w:hanging="1200"/>
    </w:pPr>
    <w:rPr>
      <w:rFonts w:eastAsia="Times New Roman" w:cs="Times New Roman"/>
      <w:szCs w:val="20"/>
      <w:lang w:val="en-GB"/>
    </w:rPr>
  </w:style>
  <w:style w:type="numbering" w:customStyle="1" w:styleId="11111111">
    <w:name w:val="1 / 1.1 / 1.1.111"/>
    <w:basedOn w:val="a3"/>
    <w:next w:val="111111"/>
    <w:semiHidden/>
    <w:rsid w:val="005E283D"/>
    <w:pPr>
      <w:numPr>
        <w:numId w:val="38"/>
      </w:numPr>
    </w:pPr>
  </w:style>
  <w:style w:type="numbering" w:customStyle="1" w:styleId="1ai11">
    <w:name w:val="1 / a / i11"/>
    <w:basedOn w:val="a3"/>
    <w:next w:val="1ai"/>
    <w:semiHidden/>
    <w:rsid w:val="005E283D"/>
  </w:style>
  <w:style w:type="numbering" w:customStyle="1" w:styleId="ArticleSection11">
    <w:name w:val="Article / Section11"/>
    <w:basedOn w:val="a3"/>
    <w:next w:val="a"/>
    <w:semiHidden/>
    <w:rsid w:val="005E283D"/>
  </w:style>
  <w:style w:type="paragraph" w:customStyle="1" w:styleId="110">
    <w:name w:val="Заголовок 11"/>
    <w:basedOn w:val="afff"/>
    <w:rsid w:val="005E283D"/>
    <w:pPr>
      <w:tabs>
        <w:tab w:val="left" w:pos="567"/>
        <w:tab w:val="left" w:pos="1134"/>
        <w:tab w:val="left" w:pos="1701"/>
        <w:tab w:val="left" w:pos="2268"/>
        <w:tab w:val="left" w:pos="6237"/>
      </w:tabs>
      <w:suppressAutoHyphens/>
      <w:spacing w:after="0" w:line="288" w:lineRule="auto"/>
      <w:outlineLvl w:val="9"/>
    </w:pPr>
    <w:rPr>
      <w:rFonts w:ascii="Times New Roman" w:hAnsi="Times New Roman" w:cs="Times New Roman"/>
      <w:spacing w:val="0"/>
      <w:w w:val="100"/>
      <w:kern w:val="0"/>
      <w:u w:val="single"/>
      <w:lang w:val="en-GB"/>
    </w:rPr>
  </w:style>
  <w:style w:type="character" w:customStyle="1" w:styleId="H1GChar">
    <w:name w:val="_ H_1_G Char"/>
    <w:link w:val="H1G"/>
    <w:rsid w:val="005E283D"/>
    <w:rPr>
      <w:b/>
      <w:sz w:val="24"/>
      <w:lang w:val="ru-RU" w:eastAsia="ru-RU"/>
    </w:rPr>
  </w:style>
  <w:style w:type="character" w:customStyle="1" w:styleId="SingleTxtGR0">
    <w:name w:val="_ Single Txt_GR Знак"/>
    <w:link w:val="SingleTxtGR"/>
    <w:rsid w:val="005E283D"/>
    <w:rPr>
      <w:spacing w:val="4"/>
      <w:w w:val="103"/>
      <w:kern w:val="14"/>
      <w:lang w:val="ru-RU" w:eastAsia="en-US"/>
    </w:rPr>
  </w:style>
  <w:style w:type="character" w:customStyle="1" w:styleId="inline-validation2">
    <w:name w:val="inline-validation2"/>
    <w:basedOn w:val="a1"/>
    <w:rsid w:val="005E283D"/>
  </w:style>
  <w:style w:type="paragraph" w:styleId="affff7">
    <w:name w:val="Revision"/>
    <w:hidden/>
    <w:uiPriority w:val="99"/>
    <w:semiHidden/>
    <w:rsid w:val="005E283D"/>
    <w:rPr>
      <w:spacing w:val="4"/>
      <w:w w:val="103"/>
      <w:kern w:val="14"/>
      <w:lang w:val="ru-RU" w:eastAsia="en-US"/>
    </w:rPr>
  </w:style>
  <w:style w:type="paragraph" w:styleId="affff8">
    <w:name w:val="List Paragraph"/>
    <w:basedOn w:val="a0"/>
    <w:uiPriority w:val="34"/>
    <w:rsid w:val="008538A4"/>
    <w:pPr>
      <w:ind w:left="720"/>
      <w:contextualSpacing/>
    </w:pPr>
  </w:style>
  <w:style w:type="paragraph" w:styleId="19">
    <w:name w:val="toc 1"/>
    <w:basedOn w:val="a0"/>
    <w:next w:val="a0"/>
    <w:autoRedefine/>
    <w:uiPriority w:val="39"/>
    <w:rsid w:val="00DA518E"/>
    <w:pPr>
      <w:tabs>
        <w:tab w:val="left" w:pos="1134"/>
        <w:tab w:val="left" w:leader="dot" w:pos="8749"/>
        <w:tab w:val="right" w:pos="9781"/>
      </w:tabs>
      <w:spacing w:after="120"/>
      <w:ind w:left="1134" w:hanging="567"/>
    </w:pPr>
    <w:rPr>
      <w:rFonts w:eastAsia="Times New Roman" w:cs="Times New Roman"/>
      <w:noProof/>
      <w:szCs w:val="20"/>
      <w:lang w:val="en-GB"/>
    </w:rPr>
  </w:style>
  <w:style w:type="character" w:styleId="affff9">
    <w:name w:val="Unresolved Mention"/>
    <w:basedOn w:val="a1"/>
    <w:uiPriority w:val="99"/>
    <w:semiHidden/>
    <w:unhideWhenUsed/>
    <w:rsid w:val="00672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7.xml"/><Relationship Id="rId21" Type="http://schemas.openxmlformats.org/officeDocument/2006/relationships/image" Target="media/image14.emf"/><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header" Target="header12.xml"/><Relationship Id="rId50" Type="http://schemas.openxmlformats.org/officeDocument/2006/relationships/footer" Target="footer8.xml"/><Relationship Id="rId55" Type="http://schemas.openxmlformats.org/officeDocument/2006/relationships/footer" Target="footer9.xml"/><Relationship Id="rId63" Type="http://schemas.openxmlformats.org/officeDocument/2006/relationships/header" Target="header21.xml"/><Relationship Id="rId68" Type="http://schemas.openxmlformats.org/officeDocument/2006/relationships/header" Target="header24.xml"/><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hyperlink" Target="http://www.autofocusasia.com/automotive_design_testin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3.xml"/><Relationship Id="rId37" Type="http://schemas.openxmlformats.org/officeDocument/2006/relationships/image" Target="media/image23.jpeg"/><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header" Target="header14.xml"/><Relationship Id="rId58" Type="http://schemas.openxmlformats.org/officeDocument/2006/relationships/header" Target="header17.xml"/><Relationship Id="rId66" Type="http://schemas.openxmlformats.org/officeDocument/2006/relationships/header" Target="header23.xml"/><Relationship Id="rId74" Type="http://schemas.openxmlformats.org/officeDocument/2006/relationships/footer" Target="footer15.xml"/><Relationship Id="rId79"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footer" Target="footer1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footer" Target="footer3.xml"/><Relationship Id="rId44" Type="http://schemas.openxmlformats.org/officeDocument/2006/relationships/header" Target="header10.xml"/><Relationship Id="rId52" Type="http://schemas.openxmlformats.org/officeDocument/2006/relationships/image" Target="media/image26.png"/><Relationship Id="rId60" Type="http://schemas.openxmlformats.org/officeDocument/2006/relationships/header" Target="header19.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header" Target="header2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eader" Target="header16.xml"/><Relationship Id="rId64" Type="http://schemas.openxmlformats.org/officeDocument/2006/relationships/footer" Target="footer12.xml"/><Relationship Id="rId69" Type="http://schemas.openxmlformats.org/officeDocument/2006/relationships/footer" Target="footer14.xml"/><Relationship Id="rId77" Type="http://schemas.openxmlformats.org/officeDocument/2006/relationships/header" Target="header28.xml"/><Relationship Id="rId8" Type="http://schemas.openxmlformats.org/officeDocument/2006/relationships/image" Target="media/image1.wmf"/><Relationship Id="rId51" Type="http://schemas.openxmlformats.org/officeDocument/2006/relationships/image" Target="media/image25.png"/><Relationship Id="rId72" Type="http://schemas.openxmlformats.org/officeDocument/2006/relationships/header" Target="header2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header" Target="header11.xml"/><Relationship Id="rId59" Type="http://schemas.openxmlformats.org/officeDocument/2006/relationships/header" Target="header18.xml"/><Relationship Id="rId67" Type="http://schemas.openxmlformats.org/officeDocument/2006/relationships/footer" Target="footer13.xml"/><Relationship Id="rId20" Type="http://schemas.openxmlformats.org/officeDocument/2006/relationships/image" Target="media/image13.png"/><Relationship Id="rId41" Type="http://schemas.openxmlformats.org/officeDocument/2006/relationships/image" Target="media/image24.jpeg"/><Relationship Id="rId54" Type="http://schemas.openxmlformats.org/officeDocument/2006/relationships/header" Target="header15.xml"/><Relationship Id="rId62" Type="http://schemas.openxmlformats.org/officeDocument/2006/relationships/header" Target="header20.xml"/><Relationship Id="rId70" Type="http://schemas.openxmlformats.org/officeDocument/2006/relationships/image" Target="media/image27.jpeg"/><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2.xml"/><Relationship Id="rId36" Type="http://schemas.openxmlformats.org/officeDocument/2006/relationships/image" Target="media/image22.jpeg"/><Relationship Id="rId49" Type="http://schemas.openxmlformats.org/officeDocument/2006/relationships/header" Target="header13.xml"/><Relationship Id="rId57" Type="http://schemas.openxmlformats.org/officeDocument/2006/relationships/footer" Target="footer10.xml"/></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A8DB0-F559-45B4-BC1A-44FE219F1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1</TotalTime>
  <Pages>120</Pages>
  <Words>39569</Words>
  <Characters>225544</Characters>
  <Application>Microsoft Office Word</Application>
  <DocSecurity>0</DocSecurity>
  <Lines>1879</Lines>
  <Paragraphs>529</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ECE/TRANS/WP.29/GRSG/2020/14</vt:lpstr>
      <vt:lpstr>A/</vt:lpstr>
      <vt:lpstr>A/</vt:lpstr>
    </vt:vector>
  </TitlesOfParts>
  <Company>DCM</Company>
  <LinksUpToDate>false</LinksUpToDate>
  <CharactersWithSpaces>264584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ECE/TRANS/WP.29/GRSG/2020/14</dc:title>
  <dc:subject/>
  <dc:creator>Elena IZOTOVA</dc:creator>
  <cp:keywords/>
  <cp:lastModifiedBy>Elena Izotova</cp:lastModifiedBy>
  <cp:revision>3</cp:revision>
  <cp:lastPrinted>2020-03-03T13:45:00Z</cp:lastPrinted>
  <dcterms:created xsi:type="dcterms:W3CDTF">2020-03-03T13:45:00Z</dcterms:created>
  <dcterms:modified xsi:type="dcterms:W3CDTF">2020-03-03T13:46:00Z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