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header25.xml" ContentType="application/vnd.openxmlformats-officedocument.wordprocessingml.header+xml"/>
  <Override PartName="/word/header8.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8.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6.xml" ContentType="application/vnd.openxmlformats-officedocument.wordprocessingml.header+xml"/>
  <Override PartName="/word/header9.xml" ContentType="application/vnd.openxmlformats-officedocument.wordprocessingml.header+xml"/>
  <Override PartName="/word/header17.xml" ContentType="application/vnd.openxmlformats-officedocument.wordprocessingml.header+xml"/>
  <Override PartName="/word/header19.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45DB5" w14:paraId="56302CCB" w14:textId="77777777" w:rsidTr="00A27C92">
        <w:trPr>
          <w:trHeight w:hRule="exact" w:val="851"/>
        </w:trPr>
        <w:tc>
          <w:tcPr>
            <w:tcW w:w="9639" w:type="dxa"/>
            <w:gridSpan w:val="2"/>
            <w:tcBorders>
              <w:bottom w:val="single" w:sz="4" w:space="0" w:color="auto"/>
            </w:tcBorders>
            <w:shd w:val="clear" w:color="auto" w:fill="auto"/>
            <w:vAlign w:val="bottom"/>
          </w:tcPr>
          <w:p w14:paraId="679EE7D1" w14:textId="77777777" w:rsidR="00D45DB5" w:rsidRPr="00D45DB5" w:rsidRDefault="00D45DB5" w:rsidP="00D45DB5">
            <w:pPr>
              <w:jc w:val="right"/>
              <w:rPr>
                <w:lang w:val="en-US"/>
              </w:rPr>
            </w:pPr>
            <w:r w:rsidRPr="00D45DB5">
              <w:rPr>
                <w:sz w:val="40"/>
                <w:lang w:val="en-US"/>
              </w:rPr>
              <w:t>E</w:t>
            </w:r>
            <w:r w:rsidRPr="00D45DB5">
              <w:rPr>
                <w:lang w:val="en-US"/>
              </w:rPr>
              <w:t>/ECE/324/Rev.1/Add.94/Rev.3−</w:t>
            </w:r>
            <w:r w:rsidRPr="00D45DB5">
              <w:rPr>
                <w:sz w:val="40"/>
                <w:lang w:val="en-US"/>
              </w:rPr>
              <w:t>E</w:t>
            </w:r>
            <w:r w:rsidRPr="00D45DB5">
              <w:rPr>
                <w:lang w:val="en-US"/>
              </w:rPr>
              <w:t>/ECE/TRANS/505/Rev.1/Add.94/Rev.3</w:t>
            </w:r>
          </w:p>
        </w:tc>
      </w:tr>
      <w:tr w:rsidR="00421A10" w:rsidRPr="00DB58B5" w14:paraId="5416E90A" w14:textId="77777777" w:rsidTr="00A27C92">
        <w:trPr>
          <w:trHeight w:hRule="exact" w:val="2835"/>
        </w:trPr>
        <w:tc>
          <w:tcPr>
            <w:tcW w:w="6804" w:type="dxa"/>
            <w:tcBorders>
              <w:top w:val="single" w:sz="4" w:space="0" w:color="auto"/>
              <w:bottom w:val="single" w:sz="12" w:space="0" w:color="auto"/>
            </w:tcBorders>
            <w:shd w:val="clear" w:color="auto" w:fill="auto"/>
          </w:tcPr>
          <w:p w14:paraId="113348DB" w14:textId="77777777" w:rsidR="00421A10" w:rsidRPr="00D45DB5"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777EBC9E" w14:textId="77777777" w:rsidR="00421A10" w:rsidRPr="00DB58B5" w:rsidRDefault="00D45DB5" w:rsidP="00D45DB5">
            <w:pPr>
              <w:spacing w:before="720" w:line="240" w:lineRule="exact"/>
            </w:pPr>
            <w:r>
              <w:t>30 décembre 2022</w:t>
            </w:r>
          </w:p>
        </w:tc>
      </w:tr>
    </w:tbl>
    <w:p w14:paraId="0DF7175A" w14:textId="77777777" w:rsidR="00421A10" w:rsidRPr="006549FF" w:rsidRDefault="0029791D" w:rsidP="0029791D">
      <w:pPr>
        <w:pStyle w:val="HChG"/>
      </w:pPr>
      <w:r>
        <w:tab/>
      </w:r>
      <w:r>
        <w:tab/>
      </w:r>
      <w:r w:rsidR="00421A10" w:rsidRPr="006549FF">
        <w:t>Accord</w:t>
      </w:r>
    </w:p>
    <w:p w14:paraId="5B478EB1" w14:textId="278EF810" w:rsidR="00421A10" w:rsidRPr="00583D68" w:rsidRDefault="0029791D" w:rsidP="00764DC8">
      <w:pPr>
        <w:pStyle w:val="H1G"/>
        <w:spacing w:before="320"/>
      </w:pPr>
      <w:r>
        <w:tab/>
      </w:r>
      <w:r>
        <w:tab/>
      </w:r>
      <w:r w:rsidR="00421A10" w:rsidRPr="00583D68">
        <w:t xml:space="preserve">Concernant l’adoption </w:t>
      </w:r>
      <w:r w:rsidR="00F10FFB">
        <w:t xml:space="preserve">de Règlements techniques harmonisés </w:t>
      </w:r>
      <w:r w:rsidR="00F10FFB">
        <w:br/>
      </w:r>
      <w:r w:rsidR="00F10FFB">
        <w:t xml:space="preserve">de l’ONU applicables aux véhicules à roues et aux équipements </w:t>
      </w:r>
      <w:r w:rsidR="00F10FFB">
        <w:br/>
      </w:r>
      <w:r w:rsidR="00F10FFB">
        <w:t xml:space="preserve">et pièces susceptibles d’être montés ou utilisés sur les véhicules </w:t>
      </w:r>
      <w:r w:rsidR="00F10FFB">
        <w:br/>
      </w:r>
      <w:r w:rsidR="00F10FFB">
        <w:t xml:space="preserve">à roues et les conditions de reconnaissance réciproque </w:t>
      </w:r>
      <w:r w:rsidR="00F10FFB">
        <w:br/>
      </w:r>
      <w:r w:rsidR="00F10FFB">
        <w:t>des homologations délivrées conformément à ces Règlements</w:t>
      </w:r>
      <w:r w:rsidR="00442E31" w:rsidRPr="00F10FFB">
        <w:rPr>
          <w:rStyle w:val="Appelnotedebasdep"/>
          <w:b w:val="0"/>
          <w:bCs/>
          <w:sz w:val="20"/>
          <w:vertAlign w:val="baseline"/>
        </w:rPr>
        <w:footnoteReference w:customMarkFollows="1" w:id="2"/>
        <w:t>*</w:t>
      </w:r>
    </w:p>
    <w:p w14:paraId="633A0293" w14:textId="1874DE6F" w:rsidR="00421A10" w:rsidRPr="00A12483" w:rsidRDefault="00421A10" w:rsidP="0029791D">
      <w:pPr>
        <w:pStyle w:val="SingleTxtG"/>
        <w:jc w:val="left"/>
        <w:rPr>
          <w:b/>
          <w:sz w:val="24"/>
          <w:szCs w:val="24"/>
        </w:rPr>
      </w:pPr>
      <w:r w:rsidRPr="006549FF">
        <w:t xml:space="preserve">(Révision </w:t>
      </w:r>
      <w:r w:rsidR="00F10FFB">
        <w:t>3</w:t>
      </w:r>
      <w:r w:rsidR="00F10FFB" w:rsidRPr="006549FF">
        <w:t>, comprenant les amen</w:t>
      </w:r>
      <w:r w:rsidR="00F10FFB">
        <w:t>dements entrés en vigueur le 14 septembre 2017</w:t>
      </w:r>
      <w:r w:rsidRPr="006549FF">
        <w:t>)</w:t>
      </w:r>
    </w:p>
    <w:p w14:paraId="4381BF48" w14:textId="77777777" w:rsidR="00421A10" w:rsidRPr="006549FF" w:rsidRDefault="0029791D" w:rsidP="0029791D">
      <w:pPr>
        <w:jc w:val="center"/>
      </w:pPr>
      <w:r>
        <w:t>_______________</w:t>
      </w:r>
    </w:p>
    <w:p w14:paraId="63940CFD" w14:textId="442E73A0" w:rsidR="00421A10" w:rsidRPr="006549FF" w:rsidRDefault="0029791D" w:rsidP="00764DC8">
      <w:pPr>
        <w:pStyle w:val="HChG"/>
        <w:spacing w:before="320"/>
      </w:pPr>
      <w:r>
        <w:tab/>
      </w:r>
      <w:r>
        <w:tab/>
      </w:r>
      <w:r w:rsidR="00421A10" w:rsidRPr="006549FF">
        <w:t xml:space="preserve">Additif </w:t>
      </w:r>
      <w:r w:rsidR="00F10FFB">
        <w:t>94 −</w:t>
      </w:r>
      <w:r w:rsidR="00421A10" w:rsidRPr="006549FF">
        <w:t xml:space="preserve"> Règlement</w:t>
      </w:r>
      <w:r w:rsidR="00421A10">
        <w:t xml:space="preserve"> </w:t>
      </w:r>
      <w:r w:rsidR="001E7643">
        <w:t xml:space="preserve">ONU </w:t>
      </w:r>
      <w:r w:rsidR="00421A10" w:rsidRPr="00B371BF">
        <w:t>n</w:t>
      </w:r>
      <w:r w:rsidR="00421A10" w:rsidRPr="00B371BF">
        <w:rPr>
          <w:vertAlign w:val="superscript"/>
        </w:rPr>
        <w:t>o</w:t>
      </w:r>
      <w:r w:rsidR="00421A10">
        <w:t> </w:t>
      </w:r>
      <w:r w:rsidR="00F10FFB">
        <w:t>95</w:t>
      </w:r>
    </w:p>
    <w:p w14:paraId="41C32BF6" w14:textId="105D7ABB" w:rsidR="00421A10" w:rsidRPr="006549FF" w:rsidRDefault="0029791D" w:rsidP="00764DC8">
      <w:pPr>
        <w:pStyle w:val="H1G"/>
        <w:spacing w:before="320"/>
      </w:pPr>
      <w:r>
        <w:tab/>
      </w:r>
      <w:r>
        <w:tab/>
      </w:r>
      <w:r w:rsidR="00421A10" w:rsidRPr="006549FF">
        <w:t xml:space="preserve">Révision </w:t>
      </w:r>
      <w:r w:rsidR="00F10FFB">
        <w:t>3</w:t>
      </w:r>
    </w:p>
    <w:p w14:paraId="0AFF557F" w14:textId="3ADB9104" w:rsidR="00A75123" w:rsidRPr="00E019F4" w:rsidRDefault="00A75123" w:rsidP="00A75123">
      <w:pPr>
        <w:pStyle w:val="SingleTxtG"/>
      </w:pPr>
      <w:r w:rsidRPr="00501ADE">
        <w:t>Comprenant tout le texte valide jusqu</w:t>
      </w:r>
      <w:r>
        <w:t>’</w:t>
      </w:r>
      <w:r w:rsidRPr="00501ADE">
        <w:t>à</w:t>
      </w:r>
      <w:r>
        <w:t> </w:t>
      </w:r>
      <w:r w:rsidRPr="00501ADE">
        <w:t>:</w:t>
      </w:r>
    </w:p>
    <w:p w14:paraId="007FAB9A" w14:textId="1C0D61F8" w:rsidR="00A75123" w:rsidRDefault="00A75123" w:rsidP="00A75123">
      <w:pPr>
        <w:pStyle w:val="SingleTxtG"/>
        <w:spacing w:after="0"/>
      </w:pPr>
      <w:r>
        <w:t xml:space="preserve">Complément 4 à la série 03 d’amendements </w:t>
      </w:r>
      <w:r>
        <w:t>−</w:t>
      </w:r>
      <w:r>
        <w:t xml:space="preserve"> Date d’entrée en vigueur : 10 juin 2014</w:t>
      </w:r>
    </w:p>
    <w:p w14:paraId="3CE6EAD8" w14:textId="2D76334F" w:rsidR="00A75123" w:rsidRDefault="00A75123" w:rsidP="00A75123">
      <w:pPr>
        <w:pStyle w:val="SingleTxtG"/>
        <w:spacing w:after="0"/>
      </w:pPr>
      <w:r>
        <w:t xml:space="preserve">Complément 5 à la série 03 d’amendements </w:t>
      </w:r>
      <w:r>
        <w:t>−</w:t>
      </w:r>
      <w:r>
        <w:t xml:space="preserve"> Date d’entrée en vigueur : 20 janvier 2016</w:t>
      </w:r>
    </w:p>
    <w:p w14:paraId="01CC2748" w14:textId="1F697DE9" w:rsidR="00A75123" w:rsidRDefault="00A75123" w:rsidP="00A75123">
      <w:pPr>
        <w:pStyle w:val="SingleTxtG"/>
        <w:spacing w:after="0"/>
      </w:pPr>
      <w:r>
        <w:t xml:space="preserve">Complément 6 à la série 03 d’amendements </w:t>
      </w:r>
      <w:r>
        <w:t>−</w:t>
      </w:r>
      <w:r>
        <w:t xml:space="preserve"> Date d’entrée en vigueur : 18 juin 2016</w:t>
      </w:r>
    </w:p>
    <w:p w14:paraId="100BA6B0" w14:textId="5E2F9C6D" w:rsidR="00A75123" w:rsidRDefault="00A75123" w:rsidP="00A75123">
      <w:pPr>
        <w:pStyle w:val="SingleTxtG"/>
        <w:spacing w:after="0"/>
      </w:pPr>
      <w:r>
        <w:t xml:space="preserve">Complément 7 à la série 03 d’amendements </w:t>
      </w:r>
      <w:r>
        <w:t>−</w:t>
      </w:r>
      <w:r>
        <w:t xml:space="preserve"> Date d’entrée en vigueur : 28 mai 2019</w:t>
      </w:r>
    </w:p>
    <w:p w14:paraId="2D8EA6CE" w14:textId="4C0D7202" w:rsidR="00421A10" w:rsidRPr="0029791D" w:rsidRDefault="00A75123" w:rsidP="00A75123">
      <w:pPr>
        <w:pStyle w:val="SingleTxtG"/>
      </w:pPr>
      <w:r>
        <w:t xml:space="preserve">Série 04 d’amendements </w:t>
      </w:r>
      <w:r>
        <w:t>−</w:t>
      </w:r>
      <w:r>
        <w:t xml:space="preserve"> Date d’entrée en vigueur : 3 janvier 2021</w:t>
      </w:r>
    </w:p>
    <w:p w14:paraId="62D09B98" w14:textId="0A778223" w:rsidR="00D45DB5" w:rsidRDefault="0029791D" w:rsidP="00FF626B">
      <w:pPr>
        <w:pStyle w:val="H1G"/>
        <w:spacing w:before="320"/>
      </w:pPr>
      <w:r>
        <w:tab/>
      </w:r>
      <w:r>
        <w:tab/>
      </w:r>
      <w:r w:rsidR="00421A10" w:rsidRPr="007619D3">
        <w:t xml:space="preserve">Prescriptions uniformes relatives </w:t>
      </w:r>
      <w:r w:rsidR="007557EA" w:rsidRPr="001C73ED">
        <w:t>à l</w:t>
      </w:r>
      <w:r w:rsidR="007557EA">
        <w:t>’homologation des véhicules</w:t>
      </w:r>
      <w:r w:rsidR="007557EA">
        <w:br/>
      </w:r>
      <w:r w:rsidR="007557EA" w:rsidRPr="001C73ED">
        <w:t>en ce qui concerne l</w:t>
      </w:r>
      <w:r w:rsidR="007557EA">
        <w:t>a protection de leurs occupants</w:t>
      </w:r>
      <w:r w:rsidR="007557EA">
        <w:br/>
      </w:r>
      <w:r w:rsidR="007557EA" w:rsidRPr="001C73ED">
        <w:t>en cas de collision latérale</w:t>
      </w:r>
    </w:p>
    <w:p w14:paraId="77EDF380" w14:textId="25C832DC" w:rsidR="00FF626B" w:rsidRDefault="00FF626B">
      <w:pPr>
        <w:suppressAutoHyphens w:val="0"/>
        <w:kinsoku/>
        <w:overflowPunct/>
        <w:autoSpaceDE/>
        <w:autoSpaceDN/>
        <w:adjustRightInd/>
        <w:snapToGrid/>
        <w:spacing w:line="240" w:lineRule="auto"/>
      </w:pPr>
      <w:r>
        <w:rPr>
          <w:noProof/>
          <w:lang w:eastAsia="fr-CH"/>
        </w:rPr>
        <mc:AlternateContent>
          <mc:Choice Requires="wps">
            <w:drawing>
              <wp:anchor distT="0" distB="0" distL="114300" distR="114300" simplePos="0" relativeHeight="251658240" behindDoc="0" locked="0" layoutInCell="1" allowOverlap="1" wp14:anchorId="7EA37B2B" wp14:editId="205D98B5">
                <wp:simplePos x="0" y="0"/>
                <wp:positionH relativeFrom="margin">
                  <wp:posOffset>5080</wp:posOffset>
                </wp:positionH>
                <wp:positionV relativeFrom="margin">
                  <wp:posOffset>6465533</wp:posOffset>
                </wp:positionV>
                <wp:extent cx="6119495" cy="115189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51890"/>
                        </a:xfrm>
                        <a:prstGeom prst="rect">
                          <a:avLst/>
                        </a:prstGeom>
                        <a:solidFill>
                          <a:srgbClr val="FFFFFF"/>
                        </a:solidFill>
                        <a:ln w="9525">
                          <a:noFill/>
                          <a:miter lim="800000"/>
                          <a:headEnd/>
                          <a:tailEnd/>
                        </a:ln>
                      </wps:spPr>
                      <wps:txbx>
                        <w:txbxContent>
                          <w:p w14:paraId="56EA68D4" w14:textId="77777777" w:rsidR="00442E31" w:rsidRPr="0029791D" w:rsidRDefault="00442E31" w:rsidP="00C9521D">
                            <w:pPr>
                              <w:ind w:left="1134" w:right="1134"/>
                              <w:jc w:val="center"/>
                            </w:pPr>
                            <w:r>
                              <w:t>_______________</w:t>
                            </w:r>
                          </w:p>
                          <w:p w14:paraId="79C46A4C" w14:textId="77777777" w:rsidR="00442E31" w:rsidRDefault="00442E31" w:rsidP="00C9521D">
                            <w:pPr>
                              <w:jc w:val="center"/>
                              <w:rPr>
                                <w:b/>
                                <w:bCs/>
                                <w:sz w:val="22"/>
                              </w:rPr>
                            </w:pPr>
                            <w:r>
                              <w:rPr>
                                <w:noProof/>
                                <w:lang w:eastAsia="fr-CH"/>
                              </w:rPr>
                              <w:drawing>
                                <wp:inline distT="0" distB="0" distL="0" distR="0" wp14:anchorId="10D7F757" wp14:editId="48387156">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F2EEB47" w14:textId="77777777" w:rsidR="00442E31" w:rsidRDefault="00442E31"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37B2B" id="_x0000_t202" coordsize="21600,21600" o:spt="202" path="m,l,21600r21600,l21600,xe">
                <v:stroke joinstyle="miter"/>
                <v:path gradientshapeok="t" o:connecttype="rect"/>
              </v:shapetype>
              <v:shape id="Zone de texte 4" o:spid="_x0000_s1026" type="#_x0000_t202" style="position:absolute;margin-left:.4pt;margin-top:509.1pt;width:481.85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" stroked="f">
                <v:textbox inset="0,0,0,0">
                  <w:txbxContent>
                    <w:p w14:paraId="56EA68D4" w14:textId="77777777" w:rsidR="00442E31" w:rsidRPr="0029791D" w:rsidRDefault="00442E31" w:rsidP="00C9521D">
                      <w:pPr>
                        <w:ind w:left="1134" w:right="1134"/>
                        <w:jc w:val="center"/>
                      </w:pPr>
                      <w:r>
                        <w:t>_______________</w:t>
                      </w:r>
                    </w:p>
                    <w:p w14:paraId="79C46A4C" w14:textId="77777777" w:rsidR="00442E31" w:rsidRDefault="00442E31" w:rsidP="00C9521D">
                      <w:pPr>
                        <w:jc w:val="center"/>
                        <w:rPr>
                          <w:b/>
                          <w:bCs/>
                          <w:sz w:val="22"/>
                        </w:rPr>
                      </w:pPr>
                      <w:r>
                        <w:rPr>
                          <w:noProof/>
                          <w:lang w:eastAsia="fr-CH"/>
                        </w:rPr>
                        <w:drawing>
                          <wp:inline distT="0" distB="0" distL="0" distR="0" wp14:anchorId="10D7F757" wp14:editId="48387156">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F2EEB47" w14:textId="77777777" w:rsidR="00442E31" w:rsidRDefault="00442E31" w:rsidP="00C6525D">
                      <w:pPr>
                        <w:jc w:val="center"/>
                      </w:pPr>
                      <w:r w:rsidRPr="0029791D">
                        <w:rPr>
                          <w:b/>
                          <w:bCs/>
                          <w:sz w:val="24"/>
                          <w:szCs w:val="24"/>
                        </w:rPr>
                        <w:t>Nations Unies</w:t>
                      </w:r>
                    </w:p>
                  </w:txbxContent>
                </v:textbox>
                <w10:wrap anchorx="margin" anchory="margin"/>
              </v:shape>
            </w:pict>
          </mc:Fallback>
        </mc:AlternateContent>
      </w:r>
      <w:r>
        <w:br w:type="page"/>
      </w:r>
    </w:p>
    <w:p w14:paraId="37E1A334" w14:textId="77777777" w:rsidR="009A2683" w:rsidRDefault="009A2683" w:rsidP="009A2683">
      <w:pPr>
        <w:pStyle w:val="HChG"/>
      </w:pPr>
      <w:r w:rsidRPr="006549FF">
        <w:lastRenderedPageBreak/>
        <w:t>Règlement</w:t>
      </w:r>
      <w:r>
        <w:t xml:space="preserve"> </w:t>
      </w:r>
      <w:r w:rsidRPr="00B371BF">
        <w:t>n</w:t>
      </w:r>
      <w:r w:rsidRPr="00B371BF">
        <w:rPr>
          <w:vertAlign w:val="superscript"/>
        </w:rPr>
        <w:t>o</w:t>
      </w:r>
      <w:r>
        <w:t> 95</w:t>
      </w:r>
    </w:p>
    <w:p w14:paraId="663ECDA4" w14:textId="27829F4B" w:rsidR="009A2683" w:rsidRDefault="009A2683" w:rsidP="009A2683">
      <w:pPr>
        <w:pStyle w:val="HChG"/>
      </w:pPr>
      <w:r>
        <w:tab/>
      </w:r>
      <w:r>
        <w:tab/>
      </w:r>
      <w:r w:rsidRPr="001C73ED">
        <w:t>Prescriptions uniformes relatives à l</w:t>
      </w:r>
      <w:r>
        <w:t xml:space="preserve">’homologation </w:t>
      </w:r>
      <w:r>
        <w:br/>
      </w:r>
      <w:r>
        <w:t xml:space="preserve">des véhicules </w:t>
      </w:r>
      <w:r w:rsidRPr="001C73ED">
        <w:t>en ce qui concerne l</w:t>
      </w:r>
      <w:r>
        <w:t xml:space="preserve">a protection </w:t>
      </w:r>
      <w:r w:rsidR="004E3DB5">
        <w:br/>
      </w:r>
      <w:r>
        <w:t>de leurs occupants</w:t>
      </w:r>
      <w:r w:rsidR="004E3DB5">
        <w:t xml:space="preserve"> </w:t>
      </w:r>
      <w:r w:rsidRPr="001C73ED">
        <w:t>en cas de collision latérale</w:t>
      </w:r>
    </w:p>
    <w:p w14:paraId="1263FEEC" w14:textId="5925D25E" w:rsidR="009A2683" w:rsidRPr="008D105E" w:rsidRDefault="009A2683" w:rsidP="009A2683">
      <w:pPr>
        <w:spacing w:after="120"/>
        <w:rPr>
          <w:b/>
          <w:bCs/>
          <w:i/>
          <w:iCs/>
          <w:sz w:val="28"/>
          <w:u w:val="single"/>
        </w:rPr>
      </w:pPr>
      <w:r w:rsidRPr="004E3DB5">
        <w:rPr>
          <w:sz w:val="28"/>
        </w:rPr>
        <w:t xml:space="preserve">Table des matières </w:t>
      </w:r>
    </w:p>
    <w:p w14:paraId="21375E41" w14:textId="77777777" w:rsidR="009A2683" w:rsidRPr="003D1625" w:rsidRDefault="009A2683" w:rsidP="009A2683">
      <w:pPr>
        <w:tabs>
          <w:tab w:val="right" w:pos="9638"/>
        </w:tabs>
        <w:spacing w:after="120"/>
        <w:ind w:left="283"/>
        <w:rPr>
          <w:i/>
          <w:sz w:val="18"/>
        </w:rPr>
      </w:pPr>
      <w:r w:rsidRPr="003D1625">
        <w:rPr>
          <w:i/>
          <w:sz w:val="18"/>
        </w:rPr>
        <w:tab/>
        <w:t>Page</w:t>
      </w:r>
    </w:p>
    <w:p w14:paraId="215B2998" w14:textId="77777777" w:rsidR="00EE623D" w:rsidRDefault="00EE623D" w:rsidP="00EE623D">
      <w:pPr>
        <w:tabs>
          <w:tab w:val="right" w:pos="850"/>
          <w:tab w:val="right" w:leader="dot" w:pos="8787"/>
          <w:tab w:val="right" w:pos="9638"/>
        </w:tabs>
        <w:spacing w:after="120"/>
        <w:ind w:left="1134" w:hanging="1134"/>
      </w:pPr>
      <w:bookmarkStart w:id="0" w:name="_GoBack"/>
      <w:bookmarkEnd w:id="0"/>
      <w:r>
        <w:tab/>
        <w:t>1.</w:t>
      </w:r>
      <w:r>
        <w:tab/>
        <w:t>Domaine d’application</w:t>
      </w:r>
      <w:r>
        <w:tab/>
      </w:r>
      <w:r>
        <w:tab/>
        <w:t>3</w:t>
      </w:r>
    </w:p>
    <w:p w14:paraId="4157774C" w14:textId="77777777" w:rsidR="00EE623D" w:rsidRDefault="00EE623D" w:rsidP="00EE623D">
      <w:pPr>
        <w:tabs>
          <w:tab w:val="right" w:pos="850"/>
          <w:tab w:val="right" w:leader="dot" w:pos="8787"/>
          <w:tab w:val="right" w:pos="9638"/>
        </w:tabs>
        <w:spacing w:after="120"/>
        <w:ind w:left="1134" w:hanging="1134"/>
      </w:pPr>
      <w:r>
        <w:tab/>
        <w:t>2.</w:t>
      </w:r>
      <w:r>
        <w:tab/>
        <w:t>Définitions</w:t>
      </w:r>
      <w:r>
        <w:tab/>
      </w:r>
      <w:r>
        <w:tab/>
        <w:t>3</w:t>
      </w:r>
    </w:p>
    <w:p w14:paraId="53887899" w14:textId="77777777" w:rsidR="00EE623D" w:rsidRDefault="00EE623D" w:rsidP="00EE623D">
      <w:pPr>
        <w:tabs>
          <w:tab w:val="right" w:pos="850"/>
          <w:tab w:val="right" w:leader="dot" w:pos="8787"/>
          <w:tab w:val="right" w:pos="9638"/>
        </w:tabs>
        <w:spacing w:after="120"/>
        <w:ind w:left="1134" w:hanging="1134"/>
      </w:pPr>
      <w:r>
        <w:tab/>
        <w:t>3.</w:t>
      </w:r>
      <w:r>
        <w:tab/>
        <w:t>Demande d’homologation</w:t>
      </w:r>
      <w:r>
        <w:tab/>
      </w:r>
      <w:r>
        <w:tab/>
        <w:t>6</w:t>
      </w:r>
    </w:p>
    <w:p w14:paraId="35876531" w14:textId="77777777" w:rsidR="00EE623D" w:rsidRDefault="00EE623D" w:rsidP="00EE623D">
      <w:pPr>
        <w:tabs>
          <w:tab w:val="right" w:pos="850"/>
          <w:tab w:val="right" w:leader="dot" w:pos="8787"/>
          <w:tab w:val="right" w:pos="9638"/>
        </w:tabs>
        <w:spacing w:after="120"/>
        <w:ind w:left="1134" w:hanging="1134"/>
      </w:pPr>
      <w:r>
        <w:tab/>
        <w:t>4.</w:t>
      </w:r>
      <w:r>
        <w:tab/>
        <w:t>Homologation</w:t>
      </w:r>
      <w:r>
        <w:tab/>
      </w:r>
      <w:r>
        <w:tab/>
        <w:t>6</w:t>
      </w:r>
    </w:p>
    <w:p w14:paraId="2641D9F3" w14:textId="77777777" w:rsidR="00EE623D" w:rsidRDefault="00EE623D" w:rsidP="00EE623D">
      <w:pPr>
        <w:tabs>
          <w:tab w:val="right" w:pos="850"/>
          <w:tab w:val="right" w:leader="dot" w:pos="8787"/>
          <w:tab w:val="right" w:pos="9638"/>
        </w:tabs>
        <w:spacing w:after="120"/>
        <w:ind w:left="1134" w:hanging="1134"/>
      </w:pPr>
      <w:r>
        <w:tab/>
        <w:t>5.</w:t>
      </w:r>
      <w:r>
        <w:tab/>
      </w:r>
      <w:r w:rsidRPr="00A265CD">
        <w:t xml:space="preserve">Spécifications et essais </w:t>
      </w:r>
      <w:r>
        <w:tab/>
      </w:r>
      <w:r>
        <w:tab/>
        <w:t>7</w:t>
      </w:r>
    </w:p>
    <w:p w14:paraId="47530E40" w14:textId="77777777" w:rsidR="00EE623D" w:rsidRDefault="00EE623D" w:rsidP="00EE623D">
      <w:pPr>
        <w:tabs>
          <w:tab w:val="right" w:pos="850"/>
          <w:tab w:val="right" w:leader="dot" w:pos="8787"/>
          <w:tab w:val="right" w:pos="9638"/>
        </w:tabs>
        <w:spacing w:after="120"/>
        <w:ind w:left="1134" w:hanging="1134"/>
      </w:pPr>
      <w:r>
        <w:tab/>
        <w:t>6.</w:t>
      </w:r>
      <w:r>
        <w:tab/>
      </w:r>
      <w:r w:rsidRPr="00A265CD">
        <w:t>Modification du type de vé</w:t>
      </w:r>
      <w:r>
        <w:t>hicule</w:t>
      </w:r>
      <w:r>
        <w:tab/>
      </w:r>
      <w:r>
        <w:tab/>
        <w:t>12</w:t>
      </w:r>
    </w:p>
    <w:p w14:paraId="58569852" w14:textId="77777777" w:rsidR="00EE623D" w:rsidRDefault="00EE623D" w:rsidP="00EE623D">
      <w:pPr>
        <w:tabs>
          <w:tab w:val="right" w:pos="850"/>
          <w:tab w:val="right" w:leader="dot" w:pos="8787"/>
          <w:tab w:val="right" w:pos="9638"/>
        </w:tabs>
        <w:spacing w:after="120"/>
        <w:ind w:left="1134" w:hanging="1134"/>
      </w:pPr>
      <w:r>
        <w:tab/>
        <w:t>7.</w:t>
      </w:r>
      <w:r>
        <w:tab/>
        <w:t>Conformité de la production</w:t>
      </w:r>
      <w:r>
        <w:tab/>
      </w:r>
      <w:r>
        <w:tab/>
        <w:t>13</w:t>
      </w:r>
    </w:p>
    <w:p w14:paraId="0D1E7149" w14:textId="77777777" w:rsidR="00EE623D" w:rsidRDefault="00EE623D" w:rsidP="00EE623D">
      <w:pPr>
        <w:tabs>
          <w:tab w:val="right" w:pos="850"/>
          <w:tab w:val="right" w:leader="dot" w:pos="8787"/>
          <w:tab w:val="right" w:pos="9638"/>
        </w:tabs>
        <w:spacing w:after="120"/>
        <w:ind w:left="1134" w:hanging="1134"/>
      </w:pPr>
      <w:r>
        <w:tab/>
        <w:t>8.</w:t>
      </w:r>
      <w:r>
        <w:tab/>
      </w:r>
      <w:r w:rsidRPr="00A265CD">
        <w:t xml:space="preserve">Sanctions pour </w:t>
      </w:r>
      <w:r>
        <w:t>non-conformité de la production</w:t>
      </w:r>
      <w:r>
        <w:tab/>
      </w:r>
      <w:r>
        <w:tab/>
        <w:t>13</w:t>
      </w:r>
    </w:p>
    <w:p w14:paraId="63ECBBC8" w14:textId="77777777" w:rsidR="00EE623D" w:rsidRDefault="00EE623D" w:rsidP="00EE623D">
      <w:pPr>
        <w:tabs>
          <w:tab w:val="right" w:pos="850"/>
          <w:tab w:val="right" w:leader="dot" w:pos="8787"/>
          <w:tab w:val="right" w:pos="9638"/>
        </w:tabs>
        <w:spacing w:after="120"/>
        <w:ind w:left="1134" w:hanging="1134"/>
      </w:pPr>
      <w:r>
        <w:tab/>
        <w:t>9.</w:t>
      </w:r>
      <w:r>
        <w:tab/>
      </w:r>
      <w:r w:rsidRPr="00A265CD">
        <w:t>A</w:t>
      </w:r>
      <w:r>
        <w:t>rrêt définitif de la production</w:t>
      </w:r>
      <w:r>
        <w:tab/>
      </w:r>
      <w:r>
        <w:tab/>
        <w:t>14</w:t>
      </w:r>
    </w:p>
    <w:p w14:paraId="0BECE5B0" w14:textId="77777777" w:rsidR="00EE623D" w:rsidRDefault="00EE623D" w:rsidP="00EE623D">
      <w:pPr>
        <w:tabs>
          <w:tab w:val="right" w:pos="850"/>
          <w:tab w:val="right" w:leader="dot" w:pos="8787"/>
          <w:tab w:val="right" w:pos="9639"/>
        </w:tabs>
        <w:spacing w:after="120"/>
        <w:ind w:left="1134" w:hanging="1134"/>
      </w:pPr>
      <w:r>
        <w:tab/>
        <w:t>10.</w:t>
      </w:r>
      <w:r>
        <w:tab/>
        <w:t>Dispositions transitoires</w:t>
      </w:r>
      <w:r>
        <w:tab/>
      </w:r>
      <w:r>
        <w:tab/>
        <w:t>16</w:t>
      </w:r>
    </w:p>
    <w:p w14:paraId="1A345859" w14:textId="77777777" w:rsidR="00EE623D" w:rsidRDefault="00EE623D" w:rsidP="00EE623D">
      <w:pPr>
        <w:tabs>
          <w:tab w:val="right" w:pos="850"/>
          <w:tab w:val="right" w:leader="dot" w:pos="8787"/>
          <w:tab w:val="right" w:pos="9638"/>
        </w:tabs>
        <w:spacing w:after="120"/>
        <w:ind w:left="1134" w:hanging="1134"/>
      </w:pPr>
      <w:r>
        <w:tab/>
        <w:t>11.</w:t>
      </w:r>
      <w:r>
        <w:tab/>
      </w:r>
      <w:r w:rsidRPr="00A265CD">
        <w:t>Noms et adresses des services techniques chargés des essais</w:t>
      </w:r>
      <w:r>
        <w:t xml:space="preserve"> </w:t>
      </w:r>
      <w:r w:rsidRPr="00A265CD">
        <w:t>d</w:t>
      </w:r>
      <w:r>
        <w:t>’</w:t>
      </w:r>
      <w:r w:rsidRPr="00A265CD">
        <w:t>homologation</w:t>
      </w:r>
      <w:r>
        <w:t xml:space="preserve"> </w:t>
      </w:r>
      <w:r>
        <w:br/>
      </w:r>
      <w:r w:rsidRPr="00A265CD">
        <w:t>et des</w:t>
      </w:r>
      <w:r>
        <w:t xml:space="preserve"> services administratifs</w:t>
      </w:r>
      <w:r>
        <w:tab/>
      </w:r>
      <w:r>
        <w:tab/>
        <w:t>16</w:t>
      </w:r>
    </w:p>
    <w:p w14:paraId="652E05C7" w14:textId="77777777" w:rsidR="00EE623D" w:rsidRPr="003D1625" w:rsidRDefault="00EE623D" w:rsidP="00EE623D">
      <w:pPr>
        <w:tabs>
          <w:tab w:val="right" w:pos="850"/>
        </w:tabs>
        <w:spacing w:after="120"/>
      </w:pPr>
      <w:r>
        <w:tab/>
        <w:t>Annexes</w:t>
      </w:r>
    </w:p>
    <w:p w14:paraId="31A08D05" w14:textId="77777777" w:rsidR="00EE623D" w:rsidRDefault="00EE623D" w:rsidP="00EE623D">
      <w:pPr>
        <w:tabs>
          <w:tab w:val="right" w:pos="850"/>
          <w:tab w:val="right" w:leader="dot" w:pos="8787"/>
          <w:tab w:val="right" w:pos="9639"/>
        </w:tabs>
        <w:spacing w:after="120"/>
        <w:ind w:left="1134" w:hanging="1134"/>
      </w:pPr>
      <w:r>
        <w:tab/>
        <w:t>1</w:t>
      </w:r>
      <w:r>
        <w:tab/>
        <w:t>Communication</w:t>
      </w:r>
      <w:r>
        <w:tab/>
      </w:r>
      <w:r>
        <w:tab/>
        <w:t>17</w:t>
      </w:r>
    </w:p>
    <w:p w14:paraId="774EB79A" w14:textId="77777777" w:rsidR="00EE623D" w:rsidRDefault="00EE623D" w:rsidP="00EE623D">
      <w:pPr>
        <w:tabs>
          <w:tab w:val="right" w:pos="850"/>
          <w:tab w:val="right" w:leader="dot" w:pos="8787"/>
          <w:tab w:val="right" w:pos="9639"/>
        </w:tabs>
        <w:spacing w:after="120"/>
        <w:ind w:left="1134" w:hanging="1134"/>
      </w:pPr>
      <w:r>
        <w:tab/>
        <w:t>2</w:t>
      </w:r>
      <w:r>
        <w:tab/>
      </w:r>
      <w:r w:rsidRPr="00A265CD">
        <w:t>Exemples de marques d</w:t>
      </w:r>
      <w:r>
        <w:t>’</w:t>
      </w:r>
      <w:r w:rsidRPr="00A265CD">
        <w:t>homologation</w:t>
      </w:r>
      <w:r>
        <w:t xml:space="preserve"> </w:t>
      </w:r>
      <w:r>
        <w:tab/>
      </w:r>
      <w:r>
        <w:tab/>
        <w:t>18</w:t>
      </w:r>
    </w:p>
    <w:p w14:paraId="21E69764" w14:textId="77777777" w:rsidR="00EE623D" w:rsidRDefault="00EE623D" w:rsidP="00EE623D">
      <w:pPr>
        <w:tabs>
          <w:tab w:val="right" w:pos="850"/>
          <w:tab w:val="right" w:leader="dot" w:pos="8787"/>
          <w:tab w:val="right" w:pos="9639"/>
        </w:tabs>
        <w:spacing w:after="120"/>
        <w:ind w:left="1134" w:hanging="1134"/>
      </w:pPr>
      <w:r>
        <w:tab/>
        <w:t>3</w:t>
      </w:r>
      <w:r>
        <w:tab/>
      </w:r>
      <w:r w:rsidRPr="00A265CD">
        <w:t>Procédure de détermination du point H et de l</w:t>
      </w:r>
      <w:r>
        <w:t>’</w:t>
      </w:r>
      <w:r w:rsidRPr="00A265CD">
        <w:t>angle réel de torse</w:t>
      </w:r>
      <w:r>
        <w:br/>
      </w:r>
      <w:r w:rsidRPr="00A265CD">
        <w:t>pour les places assises</w:t>
      </w:r>
      <w:r>
        <w:t xml:space="preserve"> </w:t>
      </w:r>
      <w:r w:rsidRPr="00A265CD">
        <w:t>des véhicules automobiles</w:t>
      </w:r>
      <w:r>
        <w:tab/>
      </w:r>
      <w:r>
        <w:tab/>
        <w:t>19</w:t>
      </w:r>
    </w:p>
    <w:p w14:paraId="264AA854" w14:textId="77777777" w:rsidR="00EE623D" w:rsidRDefault="00EE623D" w:rsidP="00EE623D">
      <w:pPr>
        <w:tabs>
          <w:tab w:val="right" w:pos="850"/>
          <w:tab w:val="right" w:leader="dot" w:pos="8787"/>
          <w:tab w:val="right" w:pos="9639"/>
        </w:tabs>
        <w:spacing w:after="120"/>
        <w:ind w:left="1134" w:hanging="1134"/>
      </w:pPr>
      <w:r>
        <w:tab/>
      </w:r>
      <w:r>
        <w:tab/>
        <w:t xml:space="preserve">Appendice 1: </w:t>
      </w:r>
      <w:r w:rsidRPr="00A265CD">
        <w:t>Description de la machine tridimensionnelle point</w:t>
      </w:r>
      <w:r>
        <w:t xml:space="preserve"> « </w:t>
      </w:r>
      <w:r w:rsidRPr="00A265CD">
        <w:t>H</w:t>
      </w:r>
      <w:r>
        <w:t> »</w:t>
      </w:r>
      <w:r w:rsidRPr="00A265CD">
        <w:t xml:space="preserve"> (Machine 3-D H)</w:t>
      </w:r>
      <w:r>
        <w:tab/>
      </w:r>
      <w:r>
        <w:tab/>
        <w:t>19</w:t>
      </w:r>
    </w:p>
    <w:p w14:paraId="19285F8E" w14:textId="77777777" w:rsidR="00EE623D" w:rsidRPr="00B946D4" w:rsidRDefault="00EE623D" w:rsidP="00EE623D">
      <w:pPr>
        <w:tabs>
          <w:tab w:val="right" w:pos="850"/>
          <w:tab w:val="right" w:leader="dot" w:pos="8787"/>
          <w:tab w:val="right" w:pos="9639"/>
        </w:tabs>
        <w:spacing w:after="120"/>
        <w:ind w:left="1134" w:hanging="1134"/>
      </w:pPr>
      <w:r>
        <w:tab/>
      </w:r>
      <w:r>
        <w:tab/>
      </w:r>
      <w:r w:rsidRPr="00B946D4">
        <w:t>Appendice 2:</w:t>
      </w:r>
      <w:r>
        <w:t xml:space="preserve"> </w:t>
      </w:r>
      <w:r w:rsidRPr="00B946D4">
        <w:t>Système de référence à trois dimensions</w:t>
      </w:r>
      <w:r w:rsidRPr="00B946D4">
        <w:tab/>
      </w:r>
      <w:r w:rsidRPr="00B946D4">
        <w:tab/>
      </w:r>
      <w:r>
        <w:t>19</w:t>
      </w:r>
    </w:p>
    <w:p w14:paraId="3CE6978A" w14:textId="77777777" w:rsidR="00EE623D" w:rsidRPr="003B7984" w:rsidRDefault="00EE623D" w:rsidP="00EE623D">
      <w:pPr>
        <w:tabs>
          <w:tab w:val="right" w:pos="850"/>
          <w:tab w:val="right" w:leader="dot" w:pos="8787"/>
          <w:tab w:val="right" w:pos="9639"/>
        </w:tabs>
        <w:spacing w:after="120"/>
        <w:ind w:left="1134" w:hanging="1134"/>
      </w:pPr>
      <w:r w:rsidRPr="00B946D4">
        <w:tab/>
      </w:r>
      <w:r>
        <w:tab/>
      </w:r>
      <w:r w:rsidRPr="00B946D4">
        <w:t>Appendice 3:</w:t>
      </w:r>
      <w:r>
        <w:t xml:space="preserve"> </w:t>
      </w:r>
      <w:r w:rsidRPr="00B946D4">
        <w:t>Paramètres</w:t>
      </w:r>
      <w:r w:rsidRPr="00A265CD">
        <w:t xml:space="preserve"> de référence des places assises</w:t>
      </w:r>
      <w:r>
        <w:tab/>
      </w:r>
      <w:r>
        <w:tab/>
        <w:t>19</w:t>
      </w:r>
    </w:p>
    <w:p w14:paraId="75505183" w14:textId="77777777" w:rsidR="00EE623D" w:rsidRPr="00A265CD" w:rsidRDefault="00EE623D" w:rsidP="00EE623D">
      <w:pPr>
        <w:tabs>
          <w:tab w:val="right" w:pos="850"/>
          <w:tab w:val="right" w:leader="dot" w:pos="8787"/>
          <w:tab w:val="right" w:pos="9639"/>
        </w:tabs>
        <w:spacing w:after="120"/>
        <w:ind w:left="1134" w:hanging="1134"/>
      </w:pPr>
      <w:r>
        <w:tab/>
      </w:r>
      <w:r w:rsidRPr="00A265CD">
        <w:t>4</w:t>
      </w:r>
      <w:r>
        <w:tab/>
      </w:r>
      <w:r w:rsidRPr="00A265CD">
        <w:t>Procédure d</w:t>
      </w:r>
      <w:r>
        <w:t>’</w:t>
      </w:r>
      <w:r w:rsidRPr="00A265CD">
        <w:t>essai de collision</w:t>
      </w:r>
      <w:r>
        <w:tab/>
      </w:r>
      <w:r>
        <w:tab/>
        <w:t>20</w:t>
      </w:r>
    </w:p>
    <w:p w14:paraId="2553FA44" w14:textId="77777777" w:rsidR="00EE623D" w:rsidRPr="00573C13" w:rsidRDefault="00EE623D" w:rsidP="00EE623D">
      <w:pPr>
        <w:tabs>
          <w:tab w:val="right" w:pos="850"/>
          <w:tab w:val="right" w:leader="dot" w:pos="8787"/>
          <w:tab w:val="right" w:pos="9639"/>
        </w:tabs>
        <w:spacing w:after="120"/>
        <w:ind w:left="1134" w:hanging="1134"/>
      </w:pPr>
      <w:r w:rsidRPr="003B7984">
        <w:tab/>
      </w:r>
      <w:r>
        <w:tab/>
        <w:t xml:space="preserve">Appendice 1: </w:t>
      </w:r>
      <w:r w:rsidRPr="00573C13">
        <w:t>Détermination des critères de performances</w:t>
      </w:r>
      <w:r>
        <w:tab/>
      </w:r>
      <w:r>
        <w:tab/>
        <w:t>24</w:t>
      </w:r>
    </w:p>
    <w:p w14:paraId="21B4B6EE" w14:textId="77777777" w:rsidR="00EE623D" w:rsidRPr="003B7984" w:rsidRDefault="00EE623D" w:rsidP="00EE623D">
      <w:pPr>
        <w:tabs>
          <w:tab w:val="right" w:pos="850"/>
          <w:tab w:val="right" w:leader="dot" w:pos="8787"/>
          <w:tab w:val="right" w:pos="9639"/>
        </w:tabs>
        <w:spacing w:after="120"/>
        <w:ind w:left="1134" w:hanging="1134"/>
      </w:pPr>
      <w:r w:rsidRPr="00573C13">
        <w:tab/>
      </w:r>
      <w:r>
        <w:tab/>
        <w:t xml:space="preserve">Appendice 2: </w:t>
      </w:r>
      <w:r w:rsidRPr="00573C13">
        <w:t>Procédure de calcul du critère relatif aux viscères de l</w:t>
      </w:r>
      <w:r>
        <w:t>’</w:t>
      </w:r>
      <w:r w:rsidRPr="00573C13">
        <w:t>EUROSID 1</w:t>
      </w:r>
      <w:r w:rsidRPr="00573C13">
        <w:tab/>
      </w:r>
      <w:r>
        <w:tab/>
        <w:t>25</w:t>
      </w:r>
    </w:p>
    <w:p w14:paraId="2CDA9317" w14:textId="77777777" w:rsidR="00EE623D" w:rsidRDefault="00EE623D" w:rsidP="00EE623D">
      <w:pPr>
        <w:tabs>
          <w:tab w:val="right" w:pos="850"/>
          <w:tab w:val="right" w:leader="dot" w:pos="8787"/>
          <w:tab w:val="right" w:pos="9639"/>
        </w:tabs>
        <w:spacing w:after="120"/>
        <w:ind w:left="1134" w:hanging="1134"/>
      </w:pPr>
      <w:r>
        <w:tab/>
        <w:t>5</w:t>
      </w:r>
      <w:r>
        <w:tab/>
      </w:r>
      <w:r w:rsidRPr="00A265CD">
        <w:t>Caractéristiques de la barrière mobile déformable</w:t>
      </w:r>
      <w:r>
        <w:tab/>
      </w:r>
      <w:r>
        <w:tab/>
        <w:t>26</w:t>
      </w:r>
    </w:p>
    <w:p w14:paraId="5849AFE6" w14:textId="77777777" w:rsidR="00EE623D" w:rsidRDefault="00EE623D" w:rsidP="00EE623D">
      <w:pPr>
        <w:tabs>
          <w:tab w:val="right" w:pos="850"/>
          <w:tab w:val="right" w:leader="dot" w:pos="8787"/>
          <w:tab w:val="right" w:pos="9639"/>
        </w:tabs>
        <w:spacing w:after="120"/>
        <w:ind w:left="1134" w:hanging="1134"/>
      </w:pPr>
      <w:r>
        <w:tab/>
      </w:r>
      <w:r>
        <w:tab/>
        <w:t>Appendice 1: Courbes force-enfoncement pour les essais statiques</w:t>
      </w:r>
      <w:r>
        <w:tab/>
      </w:r>
      <w:r>
        <w:tab/>
        <w:t>39</w:t>
      </w:r>
    </w:p>
    <w:p w14:paraId="1DEDDC87" w14:textId="77777777" w:rsidR="00EE623D" w:rsidRPr="00A265CD" w:rsidRDefault="00EE623D" w:rsidP="00EE623D">
      <w:pPr>
        <w:tabs>
          <w:tab w:val="right" w:pos="850"/>
          <w:tab w:val="right" w:leader="dot" w:pos="8787"/>
          <w:tab w:val="right" w:pos="9639"/>
        </w:tabs>
        <w:spacing w:after="120"/>
        <w:ind w:left="1134" w:hanging="1134"/>
      </w:pPr>
      <w:r>
        <w:tab/>
      </w:r>
      <w:r>
        <w:tab/>
        <w:t>Appendice 2: Courbes force-enfoncement pour les essais dynamiques</w:t>
      </w:r>
      <w:r>
        <w:tab/>
      </w:r>
      <w:r>
        <w:tab/>
        <w:t>41</w:t>
      </w:r>
    </w:p>
    <w:p w14:paraId="4931F5F1" w14:textId="77777777" w:rsidR="00EE623D" w:rsidRPr="00A265CD" w:rsidRDefault="00EE623D" w:rsidP="00EE623D">
      <w:pPr>
        <w:tabs>
          <w:tab w:val="right" w:pos="850"/>
          <w:tab w:val="right" w:leader="dot" w:pos="8787"/>
          <w:tab w:val="right" w:pos="9639"/>
        </w:tabs>
        <w:spacing w:after="120"/>
        <w:ind w:left="1134" w:hanging="1134"/>
      </w:pPr>
      <w:r>
        <w:tab/>
        <w:t>6</w:t>
      </w:r>
      <w:r>
        <w:tab/>
      </w:r>
      <w:r w:rsidRPr="00A265CD">
        <w:t xml:space="preserve">Description technique du mannequin </w:t>
      </w:r>
      <w:r>
        <w:t xml:space="preserve">pour essais </w:t>
      </w:r>
      <w:r w:rsidRPr="00A265CD">
        <w:t>de collision latérale</w:t>
      </w:r>
      <w:r>
        <w:tab/>
      </w:r>
      <w:r>
        <w:tab/>
        <w:t>43</w:t>
      </w:r>
    </w:p>
    <w:p w14:paraId="1CB502A8" w14:textId="77777777" w:rsidR="00EE623D" w:rsidRPr="00A265CD" w:rsidRDefault="00EE623D" w:rsidP="00EE623D">
      <w:pPr>
        <w:tabs>
          <w:tab w:val="right" w:pos="850"/>
          <w:tab w:val="right" w:leader="dot" w:pos="8787"/>
          <w:tab w:val="right" w:pos="9639"/>
        </w:tabs>
        <w:spacing w:after="120"/>
        <w:ind w:left="1134" w:hanging="1134"/>
      </w:pPr>
      <w:r>
        <w:tab/>
      </w:r>
      <w:r w:rsidRPr="00A265CD">
        <w:t>7</w:t>
      </w:r>
      <w:r>
        <w:tab/>
      </w:r>
      <w:r w:rsidRPr="00A265CD">
        <w:t xml:space="preserve">Installation du mannequin </w:t>
      </w:r>
      <w:r>
        <w:t xml:space="preserve">pour essais </w:t>
      </w:r>
      <w:r w:rsidRPr="00A265CD">
        <w:t xml:space="preserve">de </w:t>
      </w:r>
      <w:r>
        <w:t>choc latéral</w:t>
      </w:r>
      <w:r>
        <w:tab/>
      </w:r>
      <w:r>
        <w:tab/>
        <w:t>60</w:t>
      </w:r>
    </w:p>
    <w:p w14:paraId="6733B448" w14:textId="77777777" w:rsidR="00EE623D" w:rsidRDefault="00EE623D" w:rsidP="00EE623D">
      <w:pPr>
        <w:tabs>
          <w:tab w:val="right" w:pos="850"/>
          <w:tab w:val="right" w:leader="dot" w:pos="8787"/>
          <w:tab w:val="right" w:pos="9639"/>
        </w:tabs>
        <w:spacing w:after="120"/>
        <w:ind w:left="1134" w:hanging="1134"/>
      </w:pPr>
      <w:r>
        <w:tab/>
      </w:r>
      <w:r w:rsidRPr="00A265CD">
        <w:t>8</w:t>
      </w:r>
      <w:r>
        <w:tab/>
      </w:r>
      <w:r w:rsidRPr="00A265CD">
        <w:t>Essai partiel</w:t>
      </w:r>
      <w:r>
        <w:tab/>
      </w:r>
      <w:r>
        <w:tab/>
        <w:t>62</w:t>
      </w:r>
    </w:p>
    <w:p w14:paraId="45981269" w14:textId="77777777" w:rsidR="00EE623D" w:rsidRDefault="00EE623D" w:rsidP="00EE623D">
      <w:pPr>
        <w:tabs>
          <w:tab w:val="right" w:pos="850"/>
          <w:tab w:val="right" w:leader="dot" w:pos="8787"/>
          <w:tab w:val="right" w:pos="9639"/>
        </w:tabs>
        <w:spacing w:after="120"/>
        <w:ind w:left="1134" w:hanging="1134"/>
      </w:pPr>
      <w:r>
        <w:tab/>
      </w:r>
      <w:r w:rsidRPr="003B7984">
        <w:t>9</w:t>
      </w:r>
      <w:r w:rsidRPr="003B7984">
        <w:tab/>
      </w:r>
      <w:r>
        <w:t>Procédures d’essai applicables à la protection des occupants des véhicules électriques</w:t>
      </w:r>
      <w:r>
        <w:br/>
        <w:t>contre tout contact avec les éléments soute haute tension et toute fuite d’électrolyte</w:t>
      </w:r>
      <w:r>
        <w:tab/>
      </w:r>
      <w:r>
        <w:tab/>
        <w:t>64</w:t>
      </w:r>
    </w:p>
    <w:p w14:paraId="76072154" w14:textId="77777777" w:rsidR="00EE623D" w:rsidRDefault="00EE623D" w:rsidP="00EE623D">
      <w:pPr>
        <w:tabs>
          <w:tab w:val="right" w:pos="850"/>
          <w:tab w:val="right" w:leader="dot" w:pos="8787"/>
          <w:tab w:val="right" w:pos="9638"/>
        </w:tabs>
        <w:spacing w:after="120"/>
        <w:ind w:left="1134" w:hanging="1134"/>
      </w:pPr>
      <w:r>
        <w:tab/>
      </w:r>
      <w:r>
        <w:tab/>
        <w:t>Appendice 1: Doigt d’épreuve articulé (degré de protection IPXXB)</w:t>
      </w:r>
      <w:r>
        <w:tab/>
      </w:r>
      <w:r>
        <w:tab/>
        <w:t>69</w:t>
      </w:r>
    </w:p>
    <w:p w14:paraId="7B302A6A" w14:textId="77777777" w:rsidR="009A2683" w:rsidRPr="002D2B33" w:rsidRDefault="009A2683" w:rsidP="009A2683">
      <w:pPr>
        <w:pStyle w:val="HChG"/>
        <w:ind w:left="2268"/>
      </w:pPr>
      <w:r>
        <w:br w:type="page"/>
      </w:r>
      <w:r w:rsidRPr="002D2B33">
        <w:lastRenderedPageBreak/>
        <w:t>1.</w:t>
      </w:r>
      <w:r w:rsidRPr="002D2B33">
        <w:tab/>
      </w:r>
      <w:r w:rsidRPr="002D2B33">
        <w:tab/>
        <w:t>Domaine d</w:t>
      </w:r>
      <w:r>
        <w:t>’</w:t>
      </w:r>
      <w:r w:rsidRPr="002D2B33">
        <w:t>application</w:t>
      </w:r>
    </w:p>
    <w:p w14:paraId="01D8125B" w14:textId="0F312139" w:rsidR="009A2683" w:rsidRPr="002D2B33" w:rsidRDefault="009A2683" w:rsidP="009A2683">
      <w:pPr>
        <w:pStyle w:val="SingleTxtG"/>
        <w:ind w:left="2268"/>
      </w:pPr>
      <w:r w:rsidRPr="002D2B33">
        <w:tab/>
      </w:r>
      <w:r w:rsidRPr="00063CFD">
        <w:t>Le présent Règlement s</w:t>
      </w:r>
      <w:r>
        <w:t>’</w:t>
      </w:r>
      <w:r w:rsidRPr="00063CFD">
        <w:t>applique aux véhicules de la catégorie M</w:t>
      </w:r>
      <w:r w:rsidRPr="00E53601">
        <w:rPr>
          <w:vertAlign w:val="subscript"/>
        </w:rPr>
        <w:t>1</w:t>
      </w:r>
      <w:r w:rsidRPr="00063CFD">
        <w:t xml:space="preserve"> dont la masse maximale admissible ne dépasse pas 3</w:t>
      </w:r>
      <w:r w:rsidR="001B035C">
        <w:t> </w:t>
      </w:r>
      <w:r w:rsidRPr="00063CFD">
        <w:t>500</w:t>
      </w:r>
      <w:r w:rsidR="001B035C">
        <w:t> </w:t>
      </w:r>
      <w:r w:rsidRPr="00063CFD">
        <w:t>kilogrammes et aux véhicules de la catégorie</w:t>
      </w:r>
      <w:r>
        <w:t xml:space="preserve"> </w:t>
      </w:r>
      <w:r w:rsidRPr="002D2B33">
        <w:t>N</w:t>
      </w:r>
      <w:r w:rsidRPr="002D2B33">
        <w:rPr>
          <w:vertAlign w:val="subscript"/>
        </w:rPr>
        <w:t>1</w:t>
      </w:r>
      <w:r w:rsidRPr="008D105E">
        <w:rPr>
          <w:rStyle w:val="Appelnotedebasdep"/>
        </w:rPr>
        <w:footnoteReference w:id="3"/>
      </w:r>
      <w:r w:rsidRPr="002D2B33">
        <w:t>.</w:t>
      </w:r>
    </w:p>
    <w:p w14:paraId="5944EB9F" w14:textId="77777777" w:rsidR="009A2683" w:rsidRPr="002D2B33" w:rsidRDefault="009A2683" w:rsidP="009A2683">
      <w:pPr>
        <w:pStyle w:val="HChG"/>
        <w:ind w:left="2268"/>
      </w:pPr>
      <w:r>
        <w:t>2.</w:t>
      </w:r>
      <w:r>
        <w:tab/>
      </w:r>
      <w:r w:rsidRPr="002D2B33">
        <w:tab/>
        <w:t>Définitions</w:t>
      </w:r>
    </w:p>
    <w:p w14:paraId="4410264E" w14:textId="0C39076E" w:rsidR="009A2683" w:rsidRPr="002D2B33" w:rsidRDefault="009A2683" w:rsidP="009A2683">
      <w:pPr>
        <w:pStyle w:val="SingleTxtG"/>
        <w:keepNext/>
        <w:ind w:left="2268"/>
      </w:pPr>
      <w:r w:rsidRPr="002D2B33">
        <w:tab/>
        <w:t>Au sens du présent Règlement, on entend par</w:t>
      </w:r>
      <w:r w:rsidR="002B782C">
        <w:t> </w:t>
      </w:r>
      <w:r w:rsidRPr="002D2B33">
        <w:t>:</w:t>
      </w:r>
    </w:p>
    <w:p w14:paraId="3A9A4C43" w14:textId="3B10F032" w:rsidR="009A2683" w:rsidRPr="002D2B33" w:rsidRDefault="009A2683" w:rsidP="009A2683">
      <w:pPr>
        <w:pStyle w:val="SingleTxtG"/>
        <w:ind w:left="2268" w:hanging="1134"/>
      </w:pPr>
      <w:r w:rsidRPr="002D2B33">
        <w:t>2.1</w:t>
      </w:r>
      <w:r w:rsidRPr="002D2B33">
        <w:tab/>
      </w:r>
      <w:r w:rsidRPr="002D2B33">
        <w:tab/>
        <w:t>«</w:t>
      </w:r>
      <w:r w:rsidR="00BD3C67">
        <w:t> </w:t>
      </w:r>
      <w:r w:rsidRPr="002D2B33">
        <w:rPr>
          <w:i/>
        </w:rPr>
        <w:t>Homologation</w:t>
      </w:r>
      <w:r>
        <w:rPr>
          <w:i/>
        </w:rPr>
        <w:t xml:space="preserve"> d’un </w:t>
      </w:r>
      <w:r w:rsidRPr="002D2B33">
        <w:rPr>
          <w:i/>
        </w:rPr>
        <w:t>véhicule</w:t>
      </w:r>
      <w:r w:rsidR="00A1637C">
        <w:rPr>
          <w:i/>
        </w:rPr>
        <w:t> </w:t>
      </w:r>
      <w:r w:rsidRPr="002D2B33">
        <w:t>», l</w:t>
      </w:r>
      <w:r>
        <w:t>’</w:t>
      </w:r>
      <w:r w:rsidRPr="002D2B33">
        <w:t>homologation d</w:t>
      </w:r>
      <w:r>
        <w:t>’</w:t>
      </w:r>
      <w:r w:rsidRPr="002D2B33">
        <w:t>un type de véhicule en ce qui concerne le comportement de la structure de l</w:t>
      </w:r>
      <w:r>
        <w:t>’</w:t>
      </w:r>
      <w:r w:rsidRPr="002D2B33">
        <w:t>habitacle en cas de collision latérale</w:t>
      </w:r>
      <w:r w:rsidR="00D470A9">
        <w:t> ;</w:t>
      </w:r>
    </w:p>
    <w:p w14:paraId="4C6C7C95" w14:textId="678A6535" w:rsidR="009A2683" w:rsidRPr="00A265CD" w:rsidRDefault="009A2683" w:rsidP="009A2683">
      <w:pPr>
        <w:pStyle w:val="SingleTxtG"/>
        <w:ind w:left="2268" w:hanging="1134"/>
      </w:pPr>
      <w:r w:rsidRPr="002D2B33">
        <w:t>2.2</w:t>
      </w:r>
      <w:r w:rsidRPr="002D2B33">
        <w:tab/>
      </w:r>
      <w:r w:rsidR="00BD3C67" w:rsidRPr="002D2B33">
        <w:t>«</w:t>
      </w:r>
      <w:r w:rsidR="00BD3C67">
        <w:t> </w:t>
      </w:r>
      <w:r w:rsidRPr="007C22D7">
        <w:rPr>
          <w:i/>
        </w:rPr>
        <w:t>Type de véhicule</w:t>
      </w:r>
      <w:r w:rsidR="00A1637C">
        <w:rPr>
          <w:i/>
        </w:rPr>
        <w:t> </w:t>
      </w:r>
      <w:r w:rsidRPr="002D2B33">
        <w:t xml:space="preserve">», </w:t>
      </w:r>
      <w:r>
        <w:t xml:space="preserve">une catégorie de </w:t>
      </w:r>
      <w:r w:rsidRPr="002D2B33">
        <w:t>véhicules</w:t>
      </w:r>
      <w:r w:rsidRPr="00A265CD">
        <w:t xml:space="preserve"> à moteur ne présentant pas entre</w:t>
      </w:r>
      <w:r>
        <w:t xml:space="preserve"> </w:t>
      </w:r>
      <w:r w:rsidRPr="00A265CD">
        <w:t>eux de différences essentielles, not</w:t>
      </w:r>
      <w:r>
        <w:t>amment sur les points suivants</w:t>
      </w:r>
      <w:r w:rsidR="00A1637C">
        <w:t> </w:t>
      </w:r>
      <w:r w:rsidRPr="00A265CD">
        <w:t>:</w:t>
      </w:r>
    </w:p>
    <w:p w14:paraId="78F43C96" w14:textId="0A61CDCE" w:rsidR="009A2683" w:rsidRPr="00A265CD" w:rsidRDefault="009A2683" w:rsidP="009A2683">
      <w:pPr>
        <w:pStyle w:val="SingleTxtG"/>
        <w:ind w:left="2268" w:hanging="1134"/>
      </w:pPr>
      <w:r>
        <w:t>2.2.1</w:t>
      </w:r>
      <w:r>
        <w:tab/>
        <w:t>L</w:t>
      </w:r>
      <w:r w:rsidRPr="00A265CD">
        <w:t>ongueur, largeur et garde au sol du véhicule, dans la mesure où</w:t>
      </w:r>
      <w:r>
        <w:t xml:space="preserve"> </w:t>
      </w:r>
      <w:r w:rsidRPr="00A265CD">
        <w:t>elles ont une incidence négative sur les performances prévues par le</w:t>
      </w:r>
      <w:r>
        <w:t xml:space="preserve"> </w:t>
      </w:r>
      <w:r w:rsidRPr="00A265CD">
        <w:t>présent Règlement</w:t>
      </w:r>
      <w:r w:rsidR="00D470A9">
        <w:t> ;</w:t>
      </w:r>
    </w:p>
    <w:p w14:paraId="4CC54C3D" w14:textId="41F21442" w:rsidR="009A2683" w:rsidRPr="00A265CD" w:rsidRDefault="009A2683" w:rsidP="009A2683">
      <w:pPr>
        <w:pStyle w:val="SingleTxtG"/>
        <w:ind w:left="2268" w:hanging="1134"/>
      </w:pPr>
      <w:r>
        <w:t>2.2.2</w:t>
      </w:r>
      <w:r>
        <w:tab/>
      </w:r>
      <w:r w:rsidRPr="00A265CD">
        <w:t>Structure, dimensions, forme et matériaux des parois latérales de</w:t>
      </w:r>
      <w:r>
        <w:t xml:space="preserve"> </w:t>
      </w:r>
      <w:r w:rsidRPr="00A265CD">
        <w:t>l</w:t>
      </w:r>
      <w:r>
        <w:t>’</w:t>
      </w:r>
      <w:r w:rsidRPr="00A265CD">
        <w:t>habitacle dans la mesure où elles ont une incidence négative sur</w:t>
      </w:r>
      <w:r>
        <w:t xml:space="preserve"> </w:t>
      </w:r>
      <w:r w:rsidRPr="00A265CD">
        <w:t>les performances prévues par le présent Règlement</w:t>
      </w:r>
      <w:r w:rsidR="00D470A9">
        <w:t> ;</w:t>
      </w:r>
    </w:p>
    <w:p w14:paraId="480AA2D7" w14:textId="3D52AC1C" w:rsidR="009A2683" w:rsidRPr="00A265CD" w:rsidRDefault="009A2683" w:rsidP="009A2683">
      <w:pPr>
        <w:pStyle w:val="SingleTxtG"/>
        <w:ind w:left="2268" w:hanging="1134"/>
      </w:pPr>
      <w:r w:rsidRPr="00A265CD">
        <w:t>2</w:t>
      </w:r>
      <w:r>
        <w:t>.2.3</w:t>
      </w:r>
      <w:r>
        <w:tab/>
        <w:t>F</w:t>
      </w:r>
      <w:r w:rsidRPr="00A265CD">
        <w:t>orme, dimensions intérieures de l</w:t>
      </w:r>
      <w:r>
        <w:t>’</w:t>
      </w:r>
      <w:r w:rsidRPr="00A265CD">
        <w:t>habitacle et type de moyen de</w:t>
      </w:r>
      <w:r>
        <w:t xml:space="preserve"> </w:t>
      </w:r>
      <w:r w:rsidRPr="00A265CD">
        <w:t>protection, dans la mesure où ils ont une incidence négative sur les</w:t>
      </w:r>
      <w:r>
        <w:t xml:space="preserve"> </w:t>
      </w:r>
      <w:r w:rsidRPr="00A265CD">
        <w:t>performances prévues par le présent Règlement</w:t>
      </w:r>
      <w:r w:rsidR="00D470A9">
        <w:t> ;</w:t>
      </w:r>
    </w:p>
    <w:p w14:paraId="5B15F469" w14:textId="78568A81" w:rsidR="009A2683" w:rsidRPr="00A265CD" w:rsidRDefault="009A2683" w:rsidP="009A2683">
      <w:pPr>
        <w:pStyle w:val="SingleTxtG"/>
        <w:ind w:left="2268" w:hanging="1134"/>
      </w:pPr>
      <w:r>
        <w:t>2.2.4</w:t>
      </w:r>
      <w:r>
        <w:tab/>
        <w:t>Emplacement (avant, arrière ou central) et orientation (transversale ou longitudinale) du moteur, dans la mesure où ils faussent les résultats de l’essai de choc prescrit dans le présent Règlement</w:t>
      </w:r>
      <w:r w:rsidR="00D470A9">
        <w:t> ;</w:t>
      </w:r>
    </w:p>
    <w:p w14:paraId="744E45F8" w14:textId="16802D1A" w:rsidR="009A2683" w:rsidRPr="00A265CD" w:rsidRDefault="009A2683" w:rsidP="009A2683">
      <w:pPr>
        <w:pStyle w:val="SingleTxtG"/>
        <w:ind w:left="2268" w:hanging="1134"/>
      </w:pPr>
      <w:r>
        <w:t>2.2.5</w:t>
      </w:r>
      <w:r>
        <w:tab/>
        <w:t>M</w:t>
      </w:r>
      <w:r w:rsidRPr="00A265CD">
        <w:t>asse à vide, dans la mesure où elle a une incidence négative sur</w:t>
      </w:r>
      <w:r>
        <w:t xml:space="preserve"> </w:t>
      </w:r>
      <w:r w:rsidRPr="00A265CD">
        <w:t>les performances prévues par le présent Règlement</w:t>
      </w:r>
      <w:r w:rsidR="00D470A9">
        <w:t> ;</w:t>
      </w:r>
    </w:p>
    <w:p w14:paraId="79DF3586" w14:textId="45396131" w:rsidR="009A2683" w:rsidRPr="00A265CD" w:rsidRDefault="009A2683" w:rsidP="009A2683">
      <w:pPr>
        <w:pStyle w:val="SingleTxtG"/>
        <w:ind w:left="2268" w:hanging="1134"/>
      </w:pPr>
      <w:r>
        <w:t>2.2.6</w:t>
      </w:r>
      <w:r>
        <w:tab/>
        <w:t>A</w:t>
      </w:r>
      <w:r w:rsidRPr="00A265CD">
        <w:t>ménagements ou</w:t>
      </w:r>
      <w:r>
        <w:t xml:space="preserve"> </w:t>
      </w:r>
      <w:r w:rsidRPr="00A265CD">
        <w:t xml:space="preserve">équipements intérieurs </w:t>
      </w:r>
      <w:r>
        <w:t xml:space="preserve">en </w:t>
      </w:r>
      <w:r w:rsidRPr="00A265CD">
        <w:t>option, dans la</w:t>
      </w:r>
      <w:r>
        <w:t xml:space="preserve"> </w:t>
      </w:r>
      <w:r w:rsidRPr="00A265CD">
        <w:t>mesure où ils ont une incidence négative sur les performances prévues</w:t>
      </w:r>
      <w:r>
        <w:t xml:space="preserve"> </w:t>
      </w:r>
      <w:r w:rsidRPr="00A265CD">
        <w:t>par le présent Règlement</w:t>
      </w:r>
      <w:r w:rsidR="00D470A9">
        <w:t> ;</w:t>
      </w:r>
    </w:p>
    <w:p w14:paraId="03154E65" w14:textId="0634BDB6" w:rsidR="009A2683" w:rsidRDefault="009A2683" w:rsidP="009A2683">
      <w:pPr>
        <w:pStyle w:val="SingleTxtG"/>
        <w:ind w:left="2268" w:hanging="1134"/>
      </w:pPr>
      <w:r>
        <w:t>2.2.7</w:t>
      </w:r>
      <w:r>
        <w:tab/>
        <w:t>T</w:t>
      </w:r>
      <w:r w:rsidRPr="00A265CD">
        <w:t xml:space="preserve">ype </w:t>
      </w:r>
      <w:r>
        <w:t>du ou des</w:t>
      </w:r>
      <w:r w:rsidRPr="00A265CD">
        <w:t xml:space="preserve"> siège</w:t>
      </w:r>
      <w:r>
        <w:t>s</w:t>
      </w:r>
      <w:r w:rsidRPr="00A265CD">
        <w:t xml:space="preserve"> </w:t>
      </w:r>
      <w:r>
        <w:t xml:space="preserve">avant </w:t>
      </w:r>
      <w:r w:rsidRPr="00A265CD">
        <w:t>et la position du point R, dans la mesure où ils ont</w:t>
      </w:r>
      <w:r>
        <w:t xml:space="preserve"> </w:t>
      </w:r>
      <w:r w:rsidRPr="00A265CD">
        <w:t>une incidence négative sur les performances prévues par le présent</w:t>
      </w:r>
      <w:r>
        <w:t xml:space="preserve"> </w:t>
      </w:r>
      <w:r w:rsidRPr="00A265CD">
        <w:t>Règlement</w:t>
      </w:r>
      <w:r w:rsidR="00D470A9">
        <w:t> ;</w:t>
      </w:r>
    </w:p>
    <w:p w14:paraId="636D1DC7" w14:textId="39BB90F4" w:rsidR="009A2683" w:rsidRPr="00A265CD" w:rsidRDefault="009A2683" w:rsidP="009A2683">
      <w:pPr>
        <w:pStyle w:val="SingleTxtG"/>
        <w:ind w:left="2268" w:hanging="1134"/>
      </w:pPr>
      <w:r>
        <w:t>2.2.8</w:t>
      </w:r>
      <w:r>
        <w:tab/>
        <w:t>Emplacement du SRSEE, dans la mesure où il fausse les résultats de l’essai de choc prescrit dans le présent Règlement</w:t>
      </w:r>
      <w:r w:rsidR="00D470A9">
        <w:t> ;</w:t>
      </w:r>
    </w:p>
    <w:p w14:paraId="6C1C5820" w14:textId="68DF009A" w:rsidR="009A2683" w:rsidRDefault="009A2683" w:rsidP="009A2683">
      <w:pPr>
        <w:pStyle w:val="SingleTxtG"/>
        <w:keepLines/>
        <w:ind w:left="2268" w:hanging="1134"/>
      </w:pPr>
      <w:r>
        <w:t>2.3</w:t>
      </w:r>
      <w:r>
        <w:tab/>
      </w:r>
      <w:r w:rsidR="00BD3C67" w:rsidRPr="002D2B33">
        <w:t>«</w:t>
      </w:r>
      <w:r w:rsidR="00BD3C67">
        <w:t> </w:t>
      </w:r>
      <w:r w:rsidRPr="007C22D7">
        <w:rPr>
          <w:i/>
        </w:rPr>
        <w:t>Habitacle</w:t>
      </w:r>
      <w:r w:rsidR="00A1637C">
        <w:rPr>
          <w:i/>
        </w:rPr>
        <w:t> </w:t>
      </w:r>
      <w:r>
        <w:t>»</w:t>
      </w:r>
      <w:r w:rsidRPr="00A265CD">
        <w:t>, l</w:t>
      </w:r>
      <w:r>
        <w:t>’</w:t>
      </w:r>
      <w:r w:rsidRPr="00A265CD">
        <w:t>espace destiné aux occupants et délimité par le toit, le plancher, les parois latérales, les portes, les fenêtres, la</w:t>
      </w:r>
      <w:r>
        <w:t xml:space="preserve"> </w:t>
      </w:r>
      <w:r w:rsidRPr="00A265CD">
        <w:t>cloison avant et le plan de la cloison du compartiment arrière ou le</w:t>
      </w:r>
      <w:r>
        <w:t xml:space="preserve"> </w:t>
      </w:r>
      <w:r w:rsidRPr="00A265CD">
        <w:t>plan d</w:t>
      </w:r>
      <w:r>
        <w:t>’</w:t>
      </w:r>
      <w:r w:rsidRPr="00A265CD">
        <w:t>appui du dossier du siège arrière</w:t>
      </w:r>
      <w:r w:rsidR="00D470A9">
        <w:t> ;</w:t>
      </w:r>
    </w:p>
    <w:p w14:paraId="166DA5A2" w14:textId="4E2715DF" w:rsidR="009A2683" w:rsidRDefault="009A2683" w:rsidP="009A2683">
      <w:pPr>
        <w:pStyle w:val="SingleTxtG"/>
        <w:keepLines/>
        <w:ind w:left="2268" w:hanging="1134"/>
      </w:pPr>
      <w:r w:rsidRPr="00BC1708">
        <w:t>2.3.1</w:t>
      </w:r>
      <w:r w:rsidRPr="00BC1708">
        <w:tab/>
      </w:r>
      <w:r w:rsidR="00BD3C67" w:rsidRPr="002D2B33">
        <w:t>«</w:t>
      </w:r>
      <w:r w:rsidR="00BD3C67">
        <w:t> </w:t>
      </w:r>
      <w:r w:rsidRPr="00082E14">
        <w:rPr>
          <w:i/>
        </w:rPr>
        <w:t>Habitacle, s</w:t>
      </w:r>
      <w:r>
        <w:rPr>
          <w:i/>
        </w:rPr>
        <w:t>’</w:t>
      </w:r>
      <w:r w:rsidRPr="00082E14">
        <w:rPr>
          <w:i/>
        </w:rPr>
        <w:t>agissant de la protection des occupants</w:t>
      </w:r>
      <w:r w:rsidR="00A1637C">
        <w:rPr>
          <w:i/>
        </w:rPr>
        <w:t> </w:t>
      </w:r>
      <w:r w:rsidRPr="0003624A">
        <w:t>»</w:t>
      </w:r>
      <w:r w:rsidRPr="00082E14">
        <w:rPr>
          <w:i/>
        </w:rPr>
        <w:t>,</w:t>
      </w:r>
      <w:r w:rsidRPr="00BC1708">
        <w:t xml:space="preserve"> l</w:t>
      </w:r>
      <w:r>
        <w:t>’</w:t>
      </w:r>
      <w:r w:rsidRPr="00BC1708">
        <w:t>espace réservé aux occupants et délimité par le pavillon, le plancher, les parois latérales, les portières, les vitres extérieures, la cloison moteur et le plan de la cloison du compartiment arrière ou celui du support du dossier du siège arrière</w:t>
      </w:r>
      <w:r w:rsidR="00D470A9">
        <w:t> ;</w:t>
      </w:r>
    </w:p>
    <w:p w14:paraId="077801CF" w14:textId="4C7EE480" w:rsidR="009A2683" w:rsidRPr="00A265CD" w:rsidRDefault="009A2683" w:rsidP="009A2683">
      <w:pPr>
        <w:pStyle w:val="SingleTxtG"/>
        <w:ind w:left="2268" w:hanging="1134"/>
      </w:pPr>
      <w:r>
        <w:t>2.3.2</w:t>
      </w:r>
      <w:r>
        <w:tab/>
      </w:r>
      <w:r w:rsidR="00BD3C67" w:rsidRPr="002D2B33">
        <w:t>«</w:t>
      </w:r>
      <w:r w:rsidR="00BD3C67">
        <w:t> </w:t>
      </w:r>
      <w:r w:rsidRPr="00082E14">
        <w:rPr>
          <w:i/>
        </w:rPr>
        <w:t>Habitacle, s</w:t>
      </w:r>
      <w:r>
        <w:rPr>
          <w:i/>
        </w:rPr>
        <w:t>’</w:t>
      </w:r>
      <w:r w:rsidRPr="00082E14">
        <w:rPr>
          <w:i/>
        </w:rPr>
        <w:t>agissant de l</w:t>
      </w:r>
      <w:r>
        <w:rPr>
          <w:i/>
        </w:rPr>
        <w:t>’</w:t>
      </w:r>
      <w:r w:rsidRPr="00082E14">
        <w:rPr>
          <w:i/>
        </w:rPr>
        <w:t>évaluation de la sécurité</w:t>
      </w:r>
      <w:r>
        <w:rPr>
          <w:i/>
        </w:rPr>
        <w:t xml:space="preserve"> </w:t>
      </w:r>
      <w:r w:rsidRPr="00082E14">
        <w:rPr>
          <w:i/>
        </w:rPr>
        <w:t>électrique</w:t>
      </w:r>
      <w:r w:rsidR="00A1637C">
        <w:rPr>
          <w:i/>
        </w:rPr>
        <w:t> </w:t>
      </w:r>
      <w:r w:rsidRPr="00082E14">
        <w:t>»</w:t>
      </w:r>
      <w:r w:rsidRPr="0003624A">
        <w:t>,</w:t>
      </w:r>
      <w:r>
        <w:t xml:space="preserve"> l’espace réservé aux occupants et délimité par le pavillon, le plancher, les parois latérales, les portières, les vitres extérieures, la cloison avant et la cloison arrière, ainsi que par les barrières et les carters servant à protéger les occupants de tout contact direct avec des éléments sous haute tension</w:t>
      </w:r>
      <w:r w:rsidR="00D470A9">
        <w:t> ;</w:t>
      </w:r>
    </w:p>
    <w:p w14:paraId="21EA2064" w14:textId="3E5DC935" w:rsidR="009A2683" w:rsidRPr="00A265CD" w:rsidRDefault="009A2683" w:rsidP="009A2683">
      <w:pPr>
        <w:pStyle w:val="SingleTxtG"/>
        <w:ind w:left="2268" w:hanging="1134"/>
      </w:pPr>
      <w:r>
        <w:lastRenderedPageBreak/>
        <w:t>2.4</w:t>
      </w:r>
      <w:r>
        <w:tab/>
      </w:r>
      <w:r w:rsidR="00BD3C67" w:rsidRPr="002D2B33">
        <w:t>«</w:t>
      </w:r>
      <w:r w:rsidR="00BD3C67">
        <w:t> </w:t>
      </w:r>
      <w:r w:rsidRPr="00082E14">
        <w:rPr>
          <w:i/>
        </w:rPr>
        <w:t>Point</w:t>
      </w:r>
      <w:r w:rsidRPr="007C22D7">
        <w:t xml:space="preserve"> </w:t>
      </w:r>
      <w:r w:rsidRPr="00082E14">
        <w:rPr>
          <w:i/>
        </w:rPr>
        <w:t>R</w:t>
      </w:r>
      <w:r w:rsidR="00BD3C67">
        <w:rPr>
          <w:i/>
        </w:rPr>
        <w:t> </w:t>
      </w:r>
      <w:r>
        <w:t>»</w:t>
      </w:r>
      <w:r w:rsidRPr="00A265CD">
        <w:t xml:space="preserve"> ou </w:t>
      </w:r>
      <w:r w:rsidR="00BD3C67" w:rsidRPr="002D2B33">
        <w:t>«</w:t>
      </w:r>
      <w:r w:rsidR="00BD3C67">
        <w:t> </w:t>
      </w:r>
      <w:r w:rsidRPr="00082E14">
        <w:rPr>
          <w:i/>
        </w:rPr>
        <w:t>point de référence de place assise</w:t>
      </w:r>
      <w:r w:rsidR="003A57C7">
        <w:rPr>
          <w:i/>
        </w:rPr>
        <w:t> </w:t>
      </w:r>
      <w:r w:rsidR="003A57C7">
        <w:t>»</w:t>
      </w:r>
      <w:r w:rsidRPr="00A265CD">
        <w:t>, le point de</w:t>
      </w:r>
      <w:r>
        <w:t xml:space="preserve"> </w:t>
      </w:r>
      <w:r w:rsidRPr="00A265CD">
        <w:t>référence</w:t>
      </w:r>
      <w:r>
        <w:t xml:space="preserve"> défini par le constructeur et</w:t>
      </w:r>
      <w:r w:rsidRPr="00A265CD">
        <w:t>:</w:t>
      </w:r>
    </w:p>
    <w:p w14:paraId="2DE96D07" w14:textId="1A8C413B" w:rsidR="009A2683" w:rsidRPr="00A265CD" w:rsidRDefault="009A2683" w:rsidP="009A2683">
      <w:pPr>
        <w:pStyle w:val="SingleTxtG"/>
        <w:ind w:left="2268" w:hanging="1134"/>
      </w:pPr>
      <w:r>
        <w:t>2.4.1</w:t>
      </w:r>
      <w:r>
        <w:tab/>
        <w:t>Dont les</w:t>
      </w:r>
      <w:r w:rsidRPr="00A265CD">
        <w:t xml:space="preserve"> coordonnées </w:t>
      </w:r>
      <w:r>
        <w:t xml:space="preserve">sont </w:t>
      </w:r>
      <w:r w:rsidRPr="00A265CD">
        <w:t>définies par rapport à la structure du véhicule</w:t>
      </w:r>
      <w:r w:rsidR="00D470A9">
        <w:t> ;</w:t>
      </w:r>
      <w:r>
        <w:t xml:space="preserve"> et</w:t>
      </w:r>
    </w:p>
    <w:p w14:paraId="6F087111" w14:textId="0A3B890F" w:rsidR="009A2683" w:rsidRDefault="009A2683" w:rsidP="009A2683">
      <w:pPr>
        <w:pStyle w:val="SingleTxtG"/>
        <w:ind w:left="2268" w:hanging="1134"/>
      </w:pPr>
      <w:r>
        <w:t>2.4.2</w:t>
      </w:r>
      <w:r>
        <w:tab/>
        <w:t>Qui c</w:t>
      </w:r>
      <w:r w:rsidRPr="00A265CD">
        <w:t>orrespond à la position théorique du centre de pivotement entre le</w:t>
      </w:r>
      <w:r>
        <w:t xml:space="preserve"> </w:t>
      </w:r>
      <w:r w:rsidRPr="00A265CD">
        <w:t>torse et les cuisses (point H) pour la position normale de conduite</w:t>
      </w:r>
      <w:r>
        <w:t xml:space="preserve"> </w:t>
      </w:r>
      <w:r w:rsidRPr="00A265CD">
        <w:t>ou d</w:t>
      </w:r>
      <w:r>
        <w:t>’</w:t>
      </w:r>
      <w:r w:rsidRPr="00A265CD">
        <w:t>utilisation la plus basse et la plus reculée telle que la</w:t>
      </w:r>
      <w:r>
        <w:t xml:space="preserve"> </w:t>
      </w:r>
      <w:r w:rsidRPr="00A265CD">
        <w:t>spécifie le constructeur pour toute place assise désignée par lui</w:t>
      </w:r>
      <w:r w:rsidR="00D470A9">
        <w:t> ;</w:t>
      </w:r>
    </w:p>
    <w:p w14:paraId="31E69CFA" w14:textId="5A935A99" w:rsidR="009A2683" w:rsidRPr="00A265CD" w:rsidRDefault="009A2683" w:rsidP="009A2683">
      <w:pPr>
        <w:pStyle w:val="SingleTxtG"/>
        <w:ind w:left="2268" w:hanging="1134"/>
      </w:pPr>
      <w:r>
        <w:t>2.5</w:t>
      </w:r>
      <w:r>
        <w:tab/>
      </w:r>
      <w:r w:rsidR="00BD3C67" w:rsidRPr="002D2B33">
        <w:t>«</w:t>
      </w:r>
      <w:r w:rsidR="00BD3C67">
        <w:t> </w:t>
      </w:r>
      <w:r w:rsidRPr="00082E14">
        <w:rPr>
          <w:i/>
        </w:rPr>
        <w:t>Point H</w:t>
      </w:r>
      <w:r w:rsidR="003A57C7">
        <w:rPr>
          <w:i/>
        </w:rPr>
        <w:t> </w:t>
      </w:r>
      <w:r w:rsidR="003A57C7">
        <w:t>»</w:t>
      </w:r>
      <w:r w:rsidRPr="00A265CD">
        <w:t>, un point déterminé conformément à l</w:t>
      </w:r>
      <w:r>
        <w:t>’</w:t>
      </w:r>
      <w:r w:rsidRPr="00A265CD">
        <w:t>annexe 3 du présent</w:t>
      </w:r>
      <w:r>
        <w:t xml:space="preserve"> </w:t>
      </w:r>
      <w:r w:rsidRPr="00A265CD">
        <w:t>Règlement</w:t>
      </w:r>
      <w:r w:rsidR="00D470A9">
        <w:t> ;</w:t>
      </w:r>
    </w:p>
    <w:p w14:paraId="7720E9C6" w14:textId="54AA2BD1" w:rsidR="009A2683" w:rsidRPr="00A265CD" w:rsidRDefault="009A2683" w:rsidP="009A2683">
      <w:pPr>
        <w:pStyle w:val="SingleTxtG"/>
        <w:ind w:left="2268" w:hanging="1134"/>
      </w:pPr>
      <w:r>
        <w:t>2.6</w:t>
      </w:r>
      <w:r>
        <w:tab/>
      </w:r>
      <w:r w:rsidR="00BD3C67" w:rsidRPr="002D2B33">
        <w:t>«</w:t>
      </w:r>
      <w:r w:rsidR="00BD3C67">
        <w:t> </w:t>
      </w:r>
      <w:r w:rsidRPr="00082E14">
        <w:rPr>
          <w:i/>
        </w:rPr>
        <w:t>Capacité du réservoir de carburant</w:t>
      </w:r>
      <w:r w:rsidR="003A57C7">
        <w:rPr>
          <w:i/>
        </w:rPr>
        <w:t> </w:t>
      </w:r>
      <w:r w:rsidR="003A57C7">
        <w:t>»</w:t>
      </w:r>
      <w:r w:rsidRPr="00A265CD">
        <w:t>, la capacité du réservoir</w:t>
      </w:r>
      <w:r>
        <w:t xml:space="preserve"> </w:t>
      </w:r>
      <w:r w:rsidRPr="00A265CD">
        <w:t>indiquée par le constructeur du véhicule</w:t>
      </w:r>
      <w:r w:rsidR="00D470A9">
        <w:t> ;</w:t>
      </w:r>
    </w:p>
    <w:p w14:paraId="44B551A8" w14:textId="3C736A87" w:rsidR="009A2683" w:rsidRPr="00A265CD" w:rsidRDefault="009A2683" w:rsidP="009A2683">
      <w:pPr>
        <w:pStyle w:val="SingleTxtG"/>
        <w:ind w:left="2268" w:hanging="1134"/>
      </w:pPr>
      <w:r>
        <w:t>2.7</w:t>
      </w:r>
      <w:r>
        <w:tab/>
      </w:r>
      <w:r w:rsidR="00BD3C67" w:rsidRPr="002D2B33">
        <w:t>«</w:t>
      </w:r>
      <w:r w:rsidR="00BD3C67">
        <w:t> </w:t>
      </w:r>
      <w:r w:rsidRPr="00082E14">
        <w:rPr>
          <w:i/>
        </w:rPr>
        <w:t>Plan transversal</w:t>
      </w:r>
      <w:r w:rsidR="003A57C7">
        <w:rPr>
          <w:i/>
        </w:rPr>
        <w:t> </w:t>
      </w:r>
      <w:r w:rsidR="003A57C7">
        <w:t>»</w:t>
      </w:r>
      <w:r w:rsidRPr="00A265CD">
        <w:t>, un plan vertical perpendiculaire au plan vertical</w:t>
      </w:r>
      <w:r>
        <w:t xml:space="preserve"> </w:t>
      </w:r>
      <w:r w:rsidRPr="00A265CD">
        <w:t>longitudinal médian du véhicule</w:t>
      </w:r>
      <w:r w:rsidR="00D470A9">
        <w:t> ;</w:t>
      </w:r>
    </w:p>
    <w:p w14:paraId="7B0A7644" w14:textId="1E0310B2" w:rsidR="009A2683" w:rsidRPr="00A265CD" w:rsidRDefault="009A2683" w:rsidP="009A2683">
      <w:pPr>
        <w:pStyle w:val="SingleTxtG"/>
        <w:ind w:left="2268" w:hanging="1134"/>
      </w:pPr>
      <w:r>
        <w:t>2.8</w:t>
      </w:r>
      <w:r>
        <w:tab/>
      </w:r>
      <w:r w:rsidR="00BD3C67" w:rsidRPr="002D2B33">
        <w:t>«</w:t>
      </w:r>
      <w:r w:rsidR="00BD3C67">
        <w:t> </w:t>
      </w:r>
      <w:r w:rsidRPr="00082E14">
        <w:rPr>
          <w:i/>
        </w:rPr>
        <w:t>Système</w:t>
      </w:r>
      <w:r>
        <w:rPr>
          <w:i/>
        </w:rPr>
        <w:t xml:space="preserve"> </w:t>
      </w:r>
      <w:r w:rsidRPr="00082E14">
        <w:rPr>
          <w:i/>
        </w:rPr>
        <w:t>de protection</w:t>
      </w:r>
      <w:r w:rsidR="003A57C7">
        <w:rPr>
          <w:i/>
        </w:rPr>
        <w:t> </w:t>
      </w:r>
      <w:r w:rsidR="003A57C7">
        <w:t>»</w:t>
      </w:r>
      <w:r w:rsidRPr="00A265CD">
        <w:t>, les dispositifs destinés à retenir ou protéger</w:t>
      </w:r>
      <w:r>
        <w:t xml:space="preserve"> </w:t>
      </w:r>
      <w:r w:rsidRPr="00A265CD">
        <w:t>les occupants</w:t>
      </w:r>
      <w:r w:rsidR="00D470A9">
        <w:t> ;</w:t>
      </w:r>
    </w:p>
    <w:p w14:paraId="5B67FF8B" w14:textId="29A7BB12" w:rsidR="009A2683" w:rsidRPr="00A265CD" w:rsidRDefault="009A2683" w:rsidP="009A2683">
      <w:pPr>
        <w:pStyle w:val="SingleTxtG"/>
        <w:ind w:left="2268" w:hanging="1134"/>
      </w:pPr>
      <w:r>
        <w:t>2.9</w:t>
      </w:r>
      <w:r>
        <w:tab/>
      </w:r>
      <w:r w:rsidR="00BD3C67" w:rsidRPr="002D2B33">
        <w:t>«</w:t>
      </w:r>
      <w:r w:rsidR="00BD3C67">
        <w:t> </w:t>
      </w:r>
      <w:r w:rsidRPr="00082E14">
        <w:rPr>
          <w:i/>
        </w:rPr>
        <w:t>Type de système</w:t>
      </w:r>
      <w:r>
        <w:rPr>
          <w:i/>
        </w:rPr>
        <w:t xml:space="preserve"> </w:t>
      </w:r>
      <w:r w:rsidRPr="00082E14">
        <w:rPr>
          <w:i/>
        </w:rPr>
        <w:t>de protection</w:t>
      </w:r>
      <w:r w:rsidR="003A57C7">
        <w:rPr>
          <w:i/>
        </w:rPr>
        <w:t> </w:t>
      </w:r>
      <w:r w:rsidR="003A57C7">
        <w:t>»</w:t>
      </w:r>
      <w:r w:rsidRPr="00A265CD">
        <w:t>, une catégorie de dispositifs de</w:t>
      </w:r>
      <w:r>
        <w:t xml:space="preserve"> </w:t>
      </w:r>
      <w:r w:rsidRPr="00A265CD">
        <w:t>protection ne présentant pas entre eux de différences essentielles en</w:t>
      </w:r>
      <w:r>
        <w:t xml:space="preserve"> ce qui concerne principalement</w:t>
      </w:r>
      <w:r w:rsidRPr="00A265CD">
        <w:t>:</w:t>
      </w:r>
    </w:p>
    <w:p w14:paraId="3FC3669D" w14:textId="6C55B8CF" w:rsidR="009A2683" w:rsidRPr="00A265CD" w:rsidRDefault="009A2683" w:rsidP="009A2683">
      <w:pPr>
        <w:pStyle w:val="SingleTxtG"/>
        <w:spacing w:after="0"/>
        <w:ind w:left="2268"/>
      </w:pPr>
      <w:r>
        <w:tab/>
        <w:t>L</w:t>
      </w:r>
      <w:r w:rsidRPr="00A265CD">
        <w:t>eur technologie</w:t>
      </w:r>
      <w:r w:rsidR="00D470A9">
        <w:t> ;</w:t>
      </w:r>
    </w:p>
    <w:p w14:paraId="46447D2F" w14:textId="21A499B0" w:rsidR="009A2683" w:rsidRDefault="009A2683" w:rsidP="009A2683">
      <w:pPr>
        <w:pStyle w:val="SingleTxtG"/>
        <w:spacing w:after="0"/>
        <w:ind w:left="2268"/>
      </w:pPr>
      <w:r>
        <w:tab/>
        <w:t>L</w:t>
      </w:r>
      <w:r w:rsidRPr="00A265CD">
        <w:t>eur géométrie</w:t>
      </w:r>
      <w:r w:rsidR="00D470A9">
        <w:t> ;</w:t>
      </w:r>
    </w:p>
    <w:p w14:paraId="4C836058" w14:textId="5BAAD82B" w:rsidR="009A2683" w:rsidRPr="00A265CD" w:rsidRDefault="009A2683" w:rsidP="009A2683">
      <w:pPr>
        <w:pStyle w:val="SingleTxtG"/>
        <w:ind w:left="2268"/>
      </w:pPr>
      <w:r>
        <w:tab/>
        <w:t>L</w:t>
      </w:r>
      <w:r w:rsidRPr="00A265CD">
        <w:t>eurs matériaux constitutifs</w:t>
      </w:r>
      <w:r w:rsidR="00D470A9">
        <w:t> ;</w:t>
      </w:r>
    </w:p>
    <w:p w14:paraId="6713FBDD" w14:textId="14A70BF6" w:rsidR="009A2683" w:rsidRPr="00A265CD" w:rsidRDefault="009A2683" w:rsidP="009A2683">
      <w:pPr>
        <w:pStyle w:val="SingleTxtG"/>
        <w:ind w:left="2268" w:hanging="1134"/>
      </w:pPr>
      <w:r>
        <w:t>2.10</w:t>
      </w:r>
      <w:r>
        <w:tab/>
      </w:r>
      <w:r w:rsidR="00BD3C67" w:rsidRPr="002D2B33">
        <w:t>«</w:t>
      </w:r>
      <w:r w:rsidR="00BD3C67">
        <w:t> </w:t>
      </w:r>
      <w:r w:rsidRPr="00082E14">
        <w:rPr>
          <w:i/>
        </w:rPr>
        <w:t>Masse de référence</w:t>
      </w:r>
      <w:r w:rsidR="003A57C7">
        <w:rPr>
          <w:i/>
        </w:rPr>
        <w:t> </w:t>
      </w:r>
      <w:r w:rsidR="003A57C7">
        <w:t>»</w:t>
      </w:r>
      <w:r w:rsidRPr="00A265CD">
        <w:t>, la masse à vide du véhicule majorée d</w:t>
      </w:r>
      <w:r>
        <w:t>’</w:t>
      </w:r>
      <w:r w:rsidRPr="00A265CD">
        <w:t>une masse</w:t>
      </w:r>
      <w:r>
        <w:t xml:space="preserve"> de 100 kg (soit</w:t>
      </w:r>
      <w:r w:rsidRPr="00A265CD">
        <w:t>: la masse du mannequin de collision latérale avec</w:t>
      </w:r>
      <w:r>
        <w:t xml:space="preserve"> ses instruments)</w:t>
      </w:r>
      <w:r w:rsidR="00D470A9">
        <w:t> ;</w:t>
      </w:r>
    </w:p>
    <w:p w14:paraId="04B23CB5" w14:textId="159BD13D" w:rsidR="009A2683" w:rsidRPr="00A265CD" w:rsidRDefault="009A2683" w:rsidP="009A2683">
      <w:pPr>
        <w:pStyle w:val="SingleTxtG"/>
        <w:ind w:left="2268" w:hanging="1134"/>
      </w:pPr>
      <w:r>
        <w:t>2.11</w:t>
      </w:r>
      <w:r>
        <w:tab/>
      </w:r>
      <w:r w:rsidR="00BD3C67" w:rsidRPr="002D2B33">
        <w:t>«</w:t>
      </w:r>
      <w:r w:rsidR="00BD3C67">
        <w:t> </w:t>
      </w:r>
      <w:r w:rsidRPr="00082E14">
        <w:rPr>
          <w:i/>
        </w:rPr>
        <w:t>Masse à vide</w:t>
      </w:r>
      <w:r w:rsidR="003A57C7">
        <w:rPr>
          <w:i/>
        </w:rPr>
        <w:t> </w:t>
      </w:r>
      <w:r w:rsidR="003A57C7">
        <w:t>»</w:t>
      </w:r>
      <w:r w:rsidRPr="00A265CD">
        <w:t>, la masse du véhicule en ordre de marche sans</w:t>
      </w:r>
      <w:r>
        <w:t xml:space="preserve"> </w:t>
      </w:r>
      <w:r w:rsidRPr="00A265CD">
        <w:t>conducteur, passagers, ni chargement, mais avec</w:t>
      </w:r>
      <w:r>
        <w:t xml:space="preserve"> le réservoir de carburant rempli à 90% de sa contenance</w:t>
      </w:r>
      <w:r w:rsidRPr="00A265CD">
        <w:t>, son outillage normal de bord et la roue de secours, le cas</w:t>
      </w:r>
      <w:r>
        <w:t xml:space="preserve"> </w:t>
      </w:r>
      <w:r w:rsidRPr="00A265CD">
        <w:t>échéant</w:t>
      </w:r>
      <w:r w:rsidR="00D470A9">
        <w:t> ;</w:t>
      </w:r>
    </w:p>
    <w:p w14:paraId="44CFA30D" w14:textId="23A4A4B8" w:rsidR="009A2683" w:rsidRPr="00A265CD" w:rsidRDefault="009A2683" w:rsidP="009A2683">
      <w:pPr>
        <w:pStyle w:val="SingleTxtG"/>
        <w:ind w:left="2268" w:hanging="1134"/>
      </w:pPr>
      <w:r>
        <w:t>2.12</w:t>
      </w:r>
      <w:r>
        <w:tab/>
      </w:r>
      <w:r w:rsidR="00BD3C67" w:rsidRPr="002D2B33">
        <w:t>«</w:t>
      </w:r>
      <w:r w:rsidR="00BD3C67">
        <w:t> </w:t>
      </w:r>
      <w:r w:rsidRPr="00082E14">
        <w:rPr>
          <w:i/>
        </w:rPr>
        <w:t>Barrière mobile déformable</w:t>
      </w:r>
      <w:r w:rsidR="003A57C7">
        <w:rPr>
          <w:i/>
        </w:rPr>
        <w:t> </w:t>
      </w:r>
      <w:r w:rsidR="003A57C7">
        <w:t>»</w:t>
      </w:r>
      <w:r w:rsidRPr="00A265CD">
        <w:t>, le dispositif par lequel le véhicule</w:t>
      </w:r>
      <w:r>
        <w:t xml:space="preserve"> d’</w:t>
      </w:r>
      <w:r w:rsidRPr="00A265CD">
        <w:t>essai est heurté. Il consiste en un chariot et un élément de frappe</w:t>
      </w:r>
      <w:r w:rsidR="00D470A9">
        <w:t> ;</w:t>
      </w:r>
    </w:p>
    <w:p w14:paraId="6CAF0582" w14:textId="5C23432C" w:rsidR="009A2683" w:rsidRPr="00A265CD" w:rsidRDefault="009A2683" w:rsidP="009A2683">
      <w:pPr>
        <w:pStyle w:val="SingleTxtG"/>
        <w:ind w:left="2268" w:hanging="1134"/>
      </w:pPr>
      <w:r>
        <w:t>2.13</w:t>
      </w:r>
      <w:r>
        <w:tab/>
      </w:r>
      <w:r w:rsidR="00BD3C67" w:rsidRPr="002D2B33">
        <w:t>«</w:t>
      </w:r>
      <w:r w:rsidR="00BD3C67">
        <w:t> </w:t>
      </w:r>
      <w:r w:rsidRPr="00082E14">
        <w:rPr>
          <w:i/>
        </w:rPr>
        <w:t>Élément de frappe</w:t>
      </w:r>
      <w:r w:rsidR="003A57C7">
        <w:rPr>
          <w:i/>
        </w:rPr>
        <w:t> </w:t>
      </w:r>
      <w:r w:rsidR="003A57C7">
        <w:t>»</w:t>
      </w:r>
      <w:r w:rsidRPr="00A265CD">
        <w:t>, un élément d</w:t>
      </w:r>
      <w:r>
        <w:t>’</w:t>
      </w:r>
      <w:r w:rsidRPr="00A265CD">
        <w:t>écrasement fixé à l</w:t>
      </w:r>
      <w:r>
        <w:t>’</w:t>
      </w:r>
      <w:r w:rsidRPr="00A265CD">
        <w:t>avant de la</w:t>
      </w:r>
      <w:r>
        <w:t xml:space="preserve"> </w:t>
      </w:r>
      <w:r w:rsidRPr="00A265CD">
        <w:t>barrière mobile déformable</w:t>
      </w:r>
      <w:r w:rsidR="00D470A9">
        <w:t> ;</w:t>
      </w:r>
    </w:p>
    <w:p w14:paraId="117339A0" w14:textId="16C9A1E9" w:rsidR="009A2683" w:rsidRDefault="009A2683" w:rsidP="009A2683">
      <w:pPr>
        <w:pStyle w:val="SingleTxtG"/>
        <w:ind w:left="2268" w:hanging="1134"/>
      </w:pPr>
      <w:r>
        <w:t>2.14</w:t>
      </w:r>
      <w:r>
        <w:tab/>
      </w:r>
      <w:r w:rsidR="00BD3C67" w:rsidRPr="002D2B33">
        <w:t>«</w:t>
      </w:r>
      <w:r w:rsidR="00BD3C67">
        <w:t> </w:t>
      </w:r>
      <w:r w:rsidRPr="00082E14">
        <w:rPr>
          <w:i/>
        </w:rPr>
        <w:t>Chariot</w:t>
      </w:r>
      <w:r w:rsidR="003A57C7">
        <w:rPr>
          <w:i/>
        </w:rPr>
        <w:t> </w:t>
      </w:r>
      <w:r w:rsidR="003A57C7">
        <w:t>»</w:t>
      </w:r>
      <w:r w:rsidRPr="00A265CD">
        <w:t>, un bâti monté sur roues libre de se déplacer selon son axe</w:t>
      </w:r>
      <w:r>
        <w:t xml:space="preserve"> </w:t>
      </w:r>
      <w:r w:rsidRPr="00A265CD">
        <w:t>longitudinal jusqu</w:t>
      </w:r>
      <w:r>
        <w:t>’</w:t>
      </w:r>
      <w:r w:rsidRPr="00A265CD">
        <w:t>au point d</w:t>
      </w:r>
      <w:r>
        <w:t>’</w:t>
      </w:r>
      <w:r w:rsidRPr="00A265CD">
        <w:t>impact</w:t>
      </w:r>
      <w:r>
        <w:t xml:space="preserve"> et dont l’</w:t>
      </w:r>
      <w:r w:rsidRPr="00A265CD">
        <w:t>avant supporte</w:t>
      </w:r>
      <w:r>
        <w:t xml:space="preserve"> </w:t>
      </w:r>
      <w:r w:rsidRPr="00A265CD">
        <w:t>l</w:t>
      </w:r>
      <w:r>
        <w:t>’</w:t>
      </w:r>
      <w:r w:rsidRPr="00A265CD">
        <w:t>élément de frappe</w:t>
      </w:r>
      <w:r w:rsidR="00B63021">
        <w:t> ;</w:t>
      </w:r>
    </w:p>
    <w:p w14:paraId="0C766A19" w14:textId="305FE161" w:rsidR="009A2683" w:rsidRDefault="009A2683" w:rsidP="009A2683">
      <w:pPr>
        <w:pStyle w:val="SingleTxtG"/>
        <w:ind w:left="2268" w:hanging="1134"/>
      </w:pPr>
      <w:r>
        <w:t>2.15</w:t>
      </w:r>
      <w:r>
        <w:tab/>
      </w:r>
      <w:r w:rsidR="00BD3C67" w:rsidRPr="002D2B33">
        <w:t>«</w:t>
      </w:r>
      <w:r w:rsidR="00BD3C67">
        <w:t> </w:t>
      </w:r>
      <w:r w:rsidRPr="00082E14">
        <w:rPr>
          <w:i/>
        </w:rPr>
        <w:t>Haute tension</w:t>
      </w:r>
      <w:r w:rsidR="003A57C7">
        <w:rPr>
          <w:i/>
        </w:rPr>
        <w:t> </w:t>
      </w:r>
      <w:r w:rsidR="003A57C7">
        <w:t>»</w:t>
      </w:r>
      <w:r>
        <w:t>, la classification nominale d’un composant ou d’un circuit électrique si sa tension de fonctionnement est &gt;60 V et ≤1 500 V en courant continu ou &gt;30 V et ≤1 000 V en courant alternatif, en valeur efficace</w:t>
      </w:r>
      <w:r w:rsidR="00D470A9">
        <w:t> ;</w:t>
      </w:r>
    </w:p>
    <w:p w14:paraId="35D0F2AF" w14:textId="25451188" w:rsidR="009A2683" w:rsidRDefault="009A2683" w:rsidP="009A2683">
      <w:pPr>
        <w:pStyle w:val="SingleTxtG"/>
        <w:ind w:left="2268" w:hanging="1134"/>
      </w:pPr>
      <w:r>
        <w:t>2.16</w:t>
      </w:r>
      <w:r>
        <w:tab/>
      </w:r>
      <w:r w:rsidR="00BD3C67" w:rsidRPr="002D2B33">
        <w:t>«</w:t>
      </w:r>
      <w:r w:rsidR="00BD3C67">
        <w:t> </w:t>
      </w:r>
      <w:r w:rsidRPr="00082E14">
        <w:rPr>
          <w:i/>
        </w:rPr>
        <w:t>Système rechargeable de stockage de l</w:t>
      </w:r>
      <w:r>
        <w:rPr>
          <w:i/>
        </w:rPr>
        <w:t>’</w:t>
      </w:r>
      <w:r w:rsidRPr="00082E14">
        <w:rPr>
          <w:i/>
        </w:rPr>
        <w:t xml:space="preserve">énergie </w:t>
      </w:r>
      <w:r>
        <w:rPr>
          <w:i/>
        </w:rPr>
        <w:t xml:space="preserve">électrique </w:t>
      </w:r>
      <w:r w:rsidRPr="00082E14">
        <w:rPr>
          <w:i/>
        </w:rPr>
        <w:t>(SRSE</w:t>
      </w:r>
      <w:r>
        <w:rPr>
          <w:i/>
        </w:rPr>
        <w:t>E</w:t>
      </w:r>
      <w:r w:rsidRPr="00082E14">
        <w:rPr>
          <w:i/>
        </w:rPr>
        <w:t>)</w:t>
      </w:r>
      <w:r w:rsidR="003A57C7">
        <w:rPr>
          <w:i/>
        </w:rPr>
        <w:t> </w:t>
      </w:r>
      <w:r w:rsidR="003A57C7">
        <w:t>»</w:t>
      </w:r>
      <w:r>
        <w:t>, le système de stockage de l’énergie rechargeable qui fournit l’énergie électrique nécessaire à la traction</w:t>
      </w:r>
      <w:r w:rsidR="00D470A9">
        <w:t> ;</w:t>
      </w:r>
    </w:p>
    <w:p w14:paraId="2BFB06DB" w14:textId="4F4888E5" w:rsidR="009A2683" w:rsidRDefault="009A2683" w:rsidP="009A2683">
      <w:pPr>
        <w:pStyle w:val="SingleTxtG"/>
        <w:ind w:left="2268" w:hanging="1134"/>
      </w:pPr>
      <w:r>
        <w:t>2.17</w:t>
      </w:r>
      <w:r>
        <w:tab/>
      </w:r>
      <w:r w:rsidR="00BD3C67" w:rsidRPr="002D2B33">
        <w:t>«</w:t>
      </w:r>
      <w:r w:rsidR="00BD3C67">
        <w:t> </w:t>
      </w:r>
      <w:r w:rsidRPr="00082E14">
        <w:rPr>
          <w:i/>
        </w:rPr>
        <w:t>Barrière de protection électrique</w:t>
      </w:r>
      <w:r w:rsidR="003A57C7">
        <w:rPr>
          <w:i/>
        </w:rPr>
        <w:t> </w:t>
      </w:r>
      <w:r w:rsidR="003A57C7">
        <w:t>»</w:t>
      </w:r>
      <w:r>
        <w:t>, un élément qui protège contre tout contact direct avec les éléments sous haute-tension</w:t>
      </w:r>
      <w:r w:rsidR="00D470A9">
        <w:t> ;</w:t>
      </w:r>
    </w:p>
    <w:p w14:paraId="5842CCE2" w14:textId="3E947B19" w:rsidR="009A2683" w:rsidRDefault="009A2683" w:rsidP="009A2683">
      <w:pPr>
        <w:pStyle w:val="SingleTxtG"/>
        <w:ind w:left="2268" w:hanging="1134"/>
      </w:pPr>
      <w:r>
        <w:t>2.18</w:t>
      </w:r>
      <w:r>
        <w:tab/>
      </w:r>
      <w:r w:rsidR="00BD3C67" w:rsidRPr="002D2B33">
        <w:t>«</w:t>
      </w:r>
      <w:r w:rsidR="00BD3C67">
        <w:t> </w:t>
      </w:r>
      <w:r w:rsidRPr="00082E14">
        <w:rPr>
          <w:i/>
        </w:rPr>
        <w:t>Chaîne de traction électrique</w:t>
      </w:r>
      <w:r w:rsidR="003A57C7">
        <w:rPr>
          <w:i/>
        </w:rPr>
        <w:t> </w:t>
      </w:r>
      <w:r w:rsidR="003A57C7">
        <w:t>»</w:t>
      </w:r>
      <w:r>
        <w:t>, l’ensemble du circuit électrique comprenant le ou les moteurs de traction et pouvant aussi comprendre le SRSEE, le système de conversion de l’énergie électrique, les convertisseurs électroniques, le faisceau du câblage et les connecteurs, et le système de raccordement pour la recharge du SRSEE</w:t>
      </w:r>
      <w:r w:rsidR="00D470A9">
        <w:t> ;</w:t>
      </w:r>
    </w:p>
    <w:p w14:paraId="15BAE554" w14:textId="6C78C26C" w:rsidR="009A2683" w:rsidRDefault="009A2683" w:rsidP="009A2683">
      <w:pPr>
        <w:pStyle w:val="SingleTxtG"/>
        <w:ind w:left="2268" w:hanging="1134"/>
      </w:pPr>
      <w:r>
        <w:t>2.19</w:t>
      </w:r>
      <w:r>
        <w:tab/>
      </w:r>
      <w:r w:rsidR="00BD3C67" w:rsidRPr="002D2B33">
        <w:t>«</w:t>
      </w:r>
      <w:r w:rsidR="00BD3C67">
        <w:t> </w:t>
      </w:r>
      <w:r w:rsidRPr="00082E14">
        <w:rPr>
          <w:i/>
        </w:rPr>
        <w:t>Élément sous tension</w:t>
      </w:r>
      <w:r w:rsidR="003A57C7">
        <w:rPr>
          <w:i/>
        </w:rPr>
        <w:t> </w:t>
      </w:r>
      <w:r w:rsidR="003A57C7">
        <w:t>»</w:t>
      </w:r>
      <w:r>
        <w:t>, un élément conducteur conçu pour être mis sous tension en conditions normales d’utilisation</w:t>
      </w:r>
      <w:r w:rsidR="00D470A9">
        <w:t> ;</w:t>
      </w:r>
    </w:p>
    <w:p w14:paraId="3DFC7838" w14:textId="34607295" w:rsidR="009A2683" w:rsidRDefault="009A2683" w:rsidP="009A2683">
      <w:pPr>
        <w:pStyle w:val="SingleTxtG"/>
        <w:ind w:left="2268" w:hanging="1134"/>
      </w:pPr>
      <w:r>
        <w:lastRenderedPageBreak/>
        <w:t>2.20</w:t>
      </w:r>
      <w:r>
        <w:tab/>
      </w:r>
      <w:r w:rsidR="00BD3C67" w:rsidRPr="002D2B33">
        <w:t>«</w:t>
      </w:r>
      <w:r w:rsidR="00BD3C67">
        <w:t> </w:t>
      </w:r>
      <w:r w:rsidRPr="00082E14">
        <w:rPr>
          <w:i/>
        </w:rPr>
        <w:t>Élément conducteur exposé</w:t>
      </w:r>
      <w:r w:rsidR="003A57C7">
        <w:rPr>
          <w:i/>
        </w:rPr>
        <w:t> </w:t>
      </w:r>
      <w:r w:rsidR="003A57C7">
        <w:t>»</w:t>
      </w:r>
      <w:r>
        <w:t>, un élément conducteur que l’on peut toucher selon les dispositions relatives au degré de protection IPXXB et qui est mis sous tension en cas de défaillance de l’isolement. Il s’agit notamment des éléments protégés par un cache qui peut être enlevé sans avoir recours à des outils</w:t>
      </w:r>
      <w:r w:rsidR="00DE1905">
        <w:t> ;</w:t>
      </w:r>
    </w:p>
    <w:p w14:paraId="199CD8BC" w14:textId="57B696B6" w:rsidR="009A2683" w:rsidRDefault="009A2683" w:rsidP="009A2683">
      <w:pPr>
        <w:pStyle w:val="SingleTxtG"/>
        <w:ind w:left="2268" w:hanging="1134"/>
      </w:pPr>
      <w:r>
        <w:t>2.21</w:t>
      </w:r>
      <w:r>
        <w:tab/>
      </w:r>
      <w:r w:rsidR="00BD3C67" w:rsidRPr="002D2B33">
        <w:t>«</w:t>
      </w:r>
      <w:r w:rsidR="00BD3C67">
        <w:t> </w:t>
      </w:r>
      <w:r w:rsidRPr="00082E14">
        <w:rPr>
          <w:i/>
        </w:rPr>
        <w:t>Contact direct</w:t>
      </w:r>
      <w:r w:rsidR="003A57C7">
        <w:rPr>
          <w:i/>
        </w:rPr>
        <w:t> </w:t>
      </w:r>
      <w:r w:rsidR="003A57C7">
        <w:t>»</w:t>
      </w:r>
      <w:r>
        <w:t>, le contact de personnes avec les éléments sous haute tension</w:t>
      </w:r>
      <w:r w:rsidR="00D470A9">
        <w:t> ;</w:t>
      </w:r>
    </w:p>
    <w:p w14:paraId="3133565A" w14:textId="0563F00E" w:rsidR="009A2683" w:rsidRDefault="009A2683" w:rsidP="009A2683">
      <w:pPr>
        <w:pStyle w:val="SingleTxtG"/>
        <w:ind w:left="2268" w:hanging="1134"/>
      </w:pPr>
      <w:r>
        <w:t>2.22</w:t>
      </w:r>
      <w:r>
        <w:tab/>
      </w:r>
      <w:r w:rsidR="00BD3C67" w:rsidRPr="002D2B33">
        <w:t>«</w:t>
      </w:r>
      <w:r w:rsidR="00BD3C67">
        <w:t> </w:t>
      </w:r>
      <w:r w:rsidRPr="00082E14">
        <w:rPr>
          <w:i/>
        </w:rPr>
        <w:t>Contact indirect</w:t>
      </w:r>
      <w:r w:rsidR="003A57C7">
        <w:rPr>
          <w:i/>
        </w:rPr>
        <w:t> </w:t>
      </w:r>
      <w:r w:rsidR="003A57C7">
        <w:t>»</w:t>
      </w:r>
      <w:r>
        <w:t>, le contact de personnes avec des éléments conducteurs exposés</w:t>
      </w:r>
      <w:r w:rsidR="00D470A9">
        <w:t> ;</w:t>
      </w:r>
    </w:p>
    <w:p w14:paraId="19847B10" w14:textId="35C82E1B" w:rsidR="009A2683" w:rsidRDefault="009A2683" w:rsidP="009A2683">
      <w:pPr>
        <w:pStyle w:val="SingleTxtG"/>
        <w:ind w:left="2268" w:hanging="1134"/>
      </w:pPr>
      <w:r>
        <w:t>2.23</w:t>
      </w:r>
      <w:r>
        <w:tab/>
      </w:r>
      <w:r w:rsidR="00BD3C67" w:rsidRPr="002D2B33">
        <w:t>«</w:t>
      </w:r>
      <w:r w:rsidR="00BD3C67">
        <w:t> </w:t>
      </w:r>
      <w:r w:rsidRPr="00082E14">
        <w:rPr>
          <w:i/>
        </w:rPr>
        <w:t>Degré de protection IPXXB</w:t>
      </w:r>
      <w:r w:rsidR="003A57C7">
        <w:rPr>
          <w:i/>
        </w:rPr>
        <w:t> </w:t>
      </w:r>
      <w:r w:rsidR="003A57C7">
        <w:t>»</w:t>
      </w:r>
      <w:r>
        <w:t>, la protection contre tout contact avec les éléments sous haute tension, assurée par une barrière ou un carter de protection et mesurée au moyen du doigt d’épreuve articulé (IPXXB) décrit au paragraphe 4 de l’annexe 9</w:t>
      </w:r>
      <w:r w:rsidR="00D470A9">
        <w:t> ;</w:t>
      </w:r>
    </w:p>
    <w:p w14:paraId="0A71C96A" w14:textId="4710107F" w:rsidR="009A2683" w:rsidRDefault="009A2683" w:rsidP="009A2683">
      <w:pPr>
        <w:pStyle w:val="SingleTxtG"/>
        <w:ind w:left="2268" w:hanging="1134"/>
      </w:pPr>
      <w:r>
        <w:t>2.24</w:t>
      </w:r>
      <w:r>
        <w:tab/>
      </w:r>
      <w:r w:rsidR="00BD3C67" w:rsidRPr="002D2B33">
        <w:t>«</w:t>
      </w:r>
      <w:r w:rsidR="00BD3C67">
        <w:t> </w:t>
      </w:r>
      <w:r w:rsidRPr="00082E14">
        <w:rPr>
          <w:i/>
        </w:rPr>
        <w:t>Tension de fonctionnement</w:t>
      </w:r>
      <w:r w:rsidR="003A57C7">
        <w:rPr>
          <w:i/>
        </w:rPr>
        <w:t> </w:t>
      </w:r>
      <w:r w:rsidR="003A57C7">
        <w:t>»</w:t>
      </w:r>
      <w:r>
        <w:t>, la valeur la plus élevée de la tension efficace d’un circuit électrique définie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d’eux</w:t>
      </w:r>
      <w:r w:rsidR="00D470A9">
        <w:t> ;</w:t>
      </w:r>
    </w:p>
    <w:p w14:paraId="4A48AE9D" w14:textId="68EBB562" w:rsidR="009A2683" w:rsidRDefault="009A2683" w:rsidP="009A2683">
      <w:pPr>
        <w:pStyle w:val="SingleTxtG"/>
        <w:ind w:left="2268" w:hanging="1134"/>
      </w:pPr>
      <w:r>
        <w:t>2.25</w:t>
      </w:r>
      <w:r>
        <w:tab/>
      </w:r>
      <w:r w:rsidR="00BD3C67" w:rsidRPr="002D2B33">
        <w:t>«</w:t>
      </w:r>
      <w:r w:rsidR="00BD3C67">
        <w:t> </w:t>
      </w:r>
      <w:r w:rsidRPr="00082E14">
        <w:rPr>
          <w:i/>
        </w:rPr>
        <w:t>Système de raccordement pour la recharge du système rechargeable de stockage de l</w:t>
      </w:r>
      <w:r>
        <w:rPr>
          <w:i/>
        </w:rPr>
        <w:t>’</w:t>
      </w:r>
      <w:r w:rsidRPr="00082E14">
        <w:rPr>
          <w:i/>
        </w:rPr>
        <w:t xml:space="preserve">énergie </w:t>
      </w:r>
      <w:r>
        <w:rPr>
          <w:i/>
        </w:rPr>
        <w:t xml:space="preserve">électrique </w:t>
      </w:r>
      <w:r w:rsidRPr="00082E14">
        <w:rPr>
          <w:i/>
        </w:rPr>
        <w:t>(SRS</w:t>
      </w:r>
      <w:r>
        <w:rPr>
          <w:i/>
        </w:rPr>
        <w:t>E</w:t>
      </w:r>
      <w:r w:rsidRPr="00082E14">
        <w:rPr>
          <w:i/>
        </w:rPr>
        <w:t>E)</w:t>
      </w:r>
      <w:r w:rsidR="003A57C7">
        <w:rPr>
          <w:i/>
        </w:rPr>
        <w:t> </w:t>
      </w:r>
      <w:r w:rsidR="003A57C7">
        <w:t>»</w:t>
      </w:r>
      <w:r>
        <w:t>, le circuit électrique utilisé pour recharger le</w:t>
      </w:r>
      <w:r w:rsidR="00354960">
        <w:t xml:space="preserve"> </w:t>
      </w:r>
      <w:r>
        <w:t xml:space="preserve">SRSEE à partir d’une source électrique extérieure, </w:t>
      </w:r>
      <w:r w:rsidRPr="007C22D7">
        <w:t>y compris</w:t>
      </w:r>
      <w:r>
        <w:t xml:space="preserve"> la prise de raccordement côté véhicule</w:t>
      </w:r>
      <w:r w:rsidR="00D470A9">
        <w:t> ;</w:t>
      </w:r>
    </w:p>
    <w:p w14:paraId="615FA555" w14:textId="6D7798E9" w:rsidR="009A2683" w:rsidRDefault="009A2683" w:rsidP="009A2683">
      <w:pPr>
        <w:pStyle w:val="SingleTxtG"/>
        <w:ind w:left="2268" w:hanging="1134"/>
      </w:pPr>
      <w:r>
        <w:t>2.26</w:t>
      </w:r>
      <w:r>
        <w:tab/>
      </w:r>
      <w:r w:rsidR="00BD3C67" w:rsidRPr="002D2B33">
        <w:t>«</w:t>
      </w:r>
      <w:r w:rsidR="00BD3C67">
        <w:t> </w:t>
      </w:r>
      <w:r w:rsidRPr="00082E14">
        <w:rPr>
          <w:i/>
        </w:rPr>
        <w:t>Masse électrique</w:t>
      </w:r>
      <w:r w:rsidR="003A57C7">
        <w:rPr>
          <w:i/>
        </w:rPr>
        <w:t> </w:t>
      </w:r>
      <w:r w:rsidR="003A57C7">
        <w:t>»</w:t>
      </w:r>
      <w:r>
        <w:t>, un ensemble d’éléments conducteurs reliés électriquement, dont le potentiel sert de référence</w:t>
      </w:r>
      <w:r w:rsidR="00D470A9">
        <w:t> ;</w:t>
      </w:r>
    </w:p>
    <w:p w14:paraId="2D56A817" w14:textId="3A8D1D54" w:rsidR="009A2683" w:rsidRDefault="009A2683" w:rsidP="009A2683">
      <w:pPr>
        <w:pStyle w:val="SingleTxtG"/>
        <w:ind w:left="2268" w:hanging="1134"/>
      </w:pPr>
      <w:r>
        <w:t>2.27</w:t>
      </w:r>
      <w:r>
        <w:tab/>
      </w:r>
      <w:r w:rsidR="00BD3C67" w:rsidRPr="002D2B33">
        <w:t>«</w:t>
      </w:r>
      <w:r w:rsidR="00BD3C67">
        <w:t> </w:t>
      </w:r>
      <w:r w:rsidRPr="00082E14">
        <w:rPr>
          <w:i/>
        </w:rPr>
        <w:t>Circuit électrique</w:t>
      </w:r>
      <w:r w:rsidR="003A57C7">
        <w:rPr>
          <w:i/>
        </w:rPr>
        <w:t> </w:t>
      </w:r>
      <w:r w:rsidR="003A57C7">
        <w:t>»</w:t>
      </w:r>
      <w:r>
        <w:t>, un ensemble d’éléments à haute tension interconnectés, conçu pour être sous tension dans des conditions normales de fonctionnement</w:t>
      </w:r>
      <w:r w:rsidR="00D470A9">
        <w:t> ;</w:t>
      </w:r>
    </w:p>
    <w:p w14:paraId="707B37A5" w14:textId="005E7593" w:rsidR="009A2683" w:rsidRDefault="009A2683" w:rsidP="009A2683">
      <w:pPr>
        <w:pStyle w:val="SingleTxtG"/>
        <w:ind w:left="2268" w:hanging="1134"/>
      </w:pPr>
      <w:r>
        <w:t>2.28</w:t>
      </w:r>
      <w:r>
        <w:tab/>
      </w:r>
      <w:r w:rsidR="00BD3C67" w:rsidRPr="002D2B33">
        <w:t>«</w:t>
      </w:r>
      <w:r w:rsidR="00BD3C67">
        <w:t> </w:t>
      </w:r>
      <w:r w:rsidRPr="00082E14">
        <w:rPr>
          <w:i/>
        </w:rPr>
        <w:t>Système de conversion de l</w:t>
      </w:r>
      <w:r>
        <w:rPr>
          <w:i/>
        </w:rPr>
        <w:t>’</w:t>
      </w:r>
      <w:r w:rsidRPr="00082E14">
        <w:rPr>
          <w:i/>
        </w:rPr>
        <w:t>énergie</w:t>
      </w:r>
      <w:r w:rsidRPr="007C22D7">
        <w:t xml:space="preserve"> </w:t>
      </w:r>
      <w:r w:rsidRPr="00082E14">
        <w:rPr>
          <w:i/>
        </w:rPr>
        <w:t>électrique</w:t>
      </w:r>
      <w:r w:rsidR="003A57C7">
        <w:rPr>
          <w:i/>
        </w:rPr>
        <w:t> </w:t>
      </w:r>
      <w:r w:rsidR="003A57C7">
        <w:t>»</w:t>
      </w:r>
      <w:r>
        <w:t>, un système (pile à combustible, par exemple) qui fabrique et fournit l’énergie électrique nécessaire à la traction</w:t>
      </w:r>
      <w:r w:rsidR="00D470A9">
        <w:t> ;</w:t>
      </w:r>
    </w:p>
    <w:p w14:paraId="4212A51C" w14:textId="7245FDA3" w:rsidR="009A2683" w:rsidRDefault="009A2683" w:rsidP="009A2683">
      <w:pPr>
        <w:pStyle w:val="SingleTxtG"/>
        <w:ind w:left="2268" w:hanging="1134"/>
      </w:pPr>
      <w:r>
        <w:t>2.29</w:t>
      </w:r>
      <w:r>
        <w:tab/>
      </w:r>
      <w:r w:rsidR="00BD3C67" w:rsidRPr="002D2B33">
        <w:t>«</w:t>
      </w:r>
      <w:r w:rsidR="00BD3C67">
        <w:t> </w:t>
      </w:r>
      <w:r w:rsidRPr="00082E14">
        <w:rPr>
          <w:i/>
        </w:rPr>
        <w:t>Convertisseur électronique</w:t>
      </w:r>
      <w:r w:rsidR="003A57C7">
        <w:rPr>
          <w:i/>
        </w:rPr>
        <w:t> </w:t>
      </w:r>
      <w:r w:rsidR="003A57C7">
        <w:t>»</w:t>
      </w:r>
      <w:r>
        <w:t>, un appareil capable de réguler et/ou de convertir l’énergie électrique nécessaire à la traction</w:t>
      </w:r>
      <w:r w:rsidR="00D470A9">
        <w:t> ;</w:t>
      </w:r>
    </w:p>
    <w:p w14:paraId="6054F9DD" w14:textId="2E5AF023" w:rsidR="009A2683" w:rsidRDefault="009A2683" w:rsidP="009A2683">
      <w:pPr>
        <w:pStyle w:val="SingleTxtG"/>
        <w:ind w:left="2268" w:hanging="1134"/>
      </w:pPr>
      <w:r>
        <w:t>2.30</w:t>
      </w:r>
      <w:r>
        <w:tab/>
      </w:r>
      <w:r w:rsidR="00BD3C67" w:rsidRPr="002D2B33">
        <w:t>«</w:t>
      </w:r>
      <w:r w:rsidR="00BD3C67">
        <w:t> </w:t>
      </w:r>
      <w:r w:rsidRPr="00082E14">
        <w:rPr>
          <w:i/>
        </w:rPr>
        <w:t>Carter de protection</w:t>
      </w:r>
      <w:r w:rsidR="003A57C7">
        <w:rPr>
          <w:i/>
        </w:rPr>
        <w:t> </w:t>
      </w:r>
      <w:r w:rsidR="003A57C7">
        <w:t>»</w:t>
      </w:r>
      <w:r>
        <w:t>, un élément qui contient les organes internes et protège contre tout contact direct</w:t>
      </w:r>
      <w:r w:rsidR="00D470A9">
        <w:t> ;</w:t>
      </w:r>
    </w:p>
    <w:p w14:paraId="37027332" w14:textId="38E3F7E0" w:rsidR="009A2683" w:rsidRDefault="009A2683" w:rsidP="009A2683">
      <w:pPr>
        <w:pStyle w:val="SingleTxtG"/>
        <w:ind w:left="2268" w:hanging="1134"/>
      </w:pPr>
      <w:r>
        <w:t>2.31</w:t>
      </w:r>
      <w:r>
        <w:tab/>
      </w:r>
      <w:r w:rsidR="00BD3C67" w:rsidRPr="002D2B33">
        <w:t>«</w:t>
      </w:r>
      <w:r w:rsidR="00BD3C67">
        <w:t> </w:t>
      </w:r>
      <w:r w:rsidRPr="00082E14">
        <w:rPr>
          <w:i/>
        </w:rPr>
        <w:t>Rail haute tension</w:t>
      </w:r>
      <w:r w:rsidR="003A57C7">
        <w:rPr>
          <w:i/>
        </w:rPr>
        <w:t> </w:t>
      </w:r>
      <w:r w:rsidR="003A57C7">
        <w:t>»</w:t>
      </w:r>
      <w:r>
        <w:t xml:space="preserve">, le circuit électrique, </w:t>
      </w:r>
      <w:r w:rsidRPr="007C22D7">
        <w:t>y compris</w:t>
      </w:r>
      <w:r>
        <w:t xml:space="preserve"> le système de raccordement pour la recharge du SRSEE qui est sous haute tension</w:t>
      </w:r>
      <w:r w:rsidR="00D470A9">
        <w:t> ;</w:t>
      </w:r>
    </w:p>
    <w:p w14:paraId="740A0BD2" w14:textId="1CE4836B" w:rsidR="009A2683" w:rsidRDefault="009A2683" w:rsidP="009A2683">
      <w:pPr>
        <w:pStyle w:val="SingleTxtG"/>
        <w:ind w:left="2268" w:hanging="1134"/>
      </w:pPr>
      <w:r>
        <w:t>2.32</w:t>
      </w:r>
      <w:r>
        <w:tab/>
      </w:r>
      <w:r w:rsidR="00BD3C67" w:rsidRPr="002D2B33">
        <w:t>«</w:t>
      </w:r>
      <w:r w:rsidR="00BD3C67">
        <w:t> </w:t>
      </w:r>
      <w:r w:rsidRPr="00082E14">
        <w:rPr>
          <w:i/>
        </w:rPr>
        <w:t>Isolant solide</w:t>
      </w:r>
      <w:r w:rsidR="003A57C7">
        <w:rPr>
          <w:i/>
        </w:rPr>
        <w:t> </w:t>
      </w:r>
      <w:r w:rsidR="003A57C7">
        <w:t>»</w:t>
      </w:r>
      <w:r>
        <w:t>, le revêtement isolant du faisceau de câblage destiné à recouvrir les éléments sous tension et à les protéger de tout contact direct, les carters d’isolation des parties sous tension des connecteurs ainsi que les vernis ou peintures utilisés à des fins d’isolement</w:t>
      </w:r>
      <w:r w:rsidR="00D470A9">
        <w:t> ;</w:t>
      </w:r>
    </w:p>
    <w:p w14:paraId="40745C25" w14:textId="5B9F7777" w:rsidR="009A2683" w:rsidRDefault="009A2683" w:rsidP="009A2683">
      <w:pPr>
        <w:pStyle w:val="SingleTxtG"/>
        <w:ind w:left="2268" w:hanging="1134"/>
      </w:pPr>
      <w:r>
        <w:t>2.33</w:t>
      </w:r>
      <w:r>
        <w:tab/>
      </w:r>
      <w:r w:rsidR="00BD3C67" w:rsidRPr="002D2B33">
        <w:t>«</w:t>
      </w:r>
      <w:r w:rsidR="00BD3C67">
        <w:t> </w:t>
      </w:r>
      <w:r w:rsidRPr="00082E14">
        <w:rPr>
          <w:i/>
        </w:rPr>
        <w:t>Fonction automatique de déconnexion</w:t>
      </w:r>
      <w:r w:rsidR="003A57C7">
        <w:rPr>
          <w:i/>
        </w:rPr>
        <w:t> </w:t>
      </w:r>
      <w:r w:rsidR="003A57C7">
        <w:t>»</w:t>
      </w:r>
      <w:r>
        <w:t>, une fonction qui, lorsqu’elle est activée, sépare de façon galvanique les sources d’énergie électriques du reste du circuit haute tension de la chaîne de traction électrique</w:t>
      </w:r>
      <w:r w:rsidR="00D470A9">
        <w:t> ;</w:t>
      </w:r>
    </w:p>
    <w:p w14:paraId="4AFFBDCC" w14:textId="79C2693D" w:rsidR="009A2683" w:rsidRDefault="009A2683" w:rsidP="009A2683">
      <w:pPr>
        <w:pStyle w:val="SingleTxtG"/>
        <w:ind w:left="2268" w:hanging="1134"/>
      </w:pPr>
      <w:r>
        <w:t>2.34</w:t>
      </w:r>
      <w:r>
        <w:tab/>
      </w:r>
      <w:r w:rsidR="00BD3C67" w:rsidRPr="002D2B33">
        <w:t>«</w:t>
      </w:r>
      <w:r w:rsidR="00BD3C67">
        <w:t> </w:t>
      </w:r>
      <w:r w:rsidRPr="00082E14">
        <w:rPr>
          <w:i/>
        </w:rPr>
        <w:t>Batterie de traction de type ouvert</w:t>
      </w:r>
      <w:r w:rsidR="003A57C7">
        <w:rPr>
          <w:i/>
        </w:rPr>
        <w:t> </w:t>
      </w:r>
      <w:r w:rsidR="003A57C7">
        <w:t>»</w:t>
      </w:r>
      <w:r>
        <w:t>, un type de batterie nécessitant un liquide et produisant de l’hydrogène qui est relâché dans l’atmosphère</w:t>
      </w:r>
      <w:r w:rsidR="00D470A9">
        <w:t> ;</w:t>
      </w:r>
    </w:p>
    <w:p w14:paraId="50212A74" w14:textId="333A0B73" w:rsidR="009A2683" w:rsidRDefault="009A2683" w:rsidP="009A2683">
      <w:pPr>
        <w:pStyle w:val="SingleTxtG"/>
        <w:ind w:left="2268" w:hanging="1134"/>
      </w:pPr>
      <w:r>
        <w:t>2.35</w:t>
      </w:r>
      <w:r>
        <w:tab/>
      </w:r>
      <w:r w:rsidR="00BD3C67" w:rsidRPr="002D2B33">
        <w:t>«</w:t>
      </w:r>
      <w:r w:rsidR="00BD3C67">
        <w:t> </w:t>
      </w:r>
      <w:r w:rsidRPr="00082E14">
        <w:rPr>
          <w:i/>
        </w:rPr>
        <w:t>Système de verrouillage automatique des portes</w:t>
      </w:r>
      <w:r w:rsidR="003A57C7">
        <w:rPr>
          <w:i/>
        </w:rPr>
        <w:t> </w:t>
      </w:r>
      <w:r w:rsidR="003A57C7">
        <w:t>»</w:t>
      </w:r>
      <w:r>
        <w:t>, un système qui verrouille les portes automatiquement dès qu’une vitesse prédéfinie est atteinte ou dans toute autre situation prévue par le constructeur</w:t>
      </w:r>
      <w:r w:rsidR="00D470A9">
        <w:t> ;</w:t>
      </w:r>
    </w:p>
    <w:p w14:paraId="23667AD6" w14:textId="3CDA9EDE" w:rsidR="009A2683" w:rsidRDefault="009A2683" w:rsidP="009A2683">
      <w:pPr>
        <w:pStyle w:val="SingleTxtG"/>
        <w:ind w:left="2268" w:hanging="1134"/>
      </w:pPr>
      <w:r w:rsidRPr="00063CFD">
        <w:t>2.36</w:t>
      </w:r>
      <w:r>
        <w:tab/>
      </w:r>
      <w:r w:rsidR="00DE1905">
        <w:t>« </w:t>
      </w:r>
      <w:r w:rsidRPr="00354960">
        <w:rPr>
          <w:i/>
          <w:iCs/>
        </w:rPr>
        <w:t>Position de fermeture</w:t>
      </w:r>
      <w:r w:rsidR="00DE1905">
        <w:t> »</w:t>
      </w:r>
      <w:r w:rsidRPr="00063CFD">
        <w:t>, tout état de la serrure, qu</w:t>
      </w:r>
      <w:r>
        <w:t>’</w:t>
      </w:r>
      <w:r w:rsidRPr="00063CFD">
        <w:t>il s</w:t>
      </w:r>
      <w:r>
        <w:t>’</w:t>
      </w:r>
      <w:r w:rsidRPr="00063CFD">
        <w:t>agisse d</w:t>
      </w:r>
      <w:r>
        <w:t>’</w:t>
      </w:r>
      <w:r w:rsidRPr="00063CFD">
        <w:t>une position de fermeture complète, d</w:t>
      </w:r>
      <w:r>
        <w:t>’</w:t>
      </w:r>
      <w:r w:rsidRPr="00063CFD">
        <w:t>une position de fermeture intermédiaire ou d</w:t>
      </w:r>
      <w:r>
        <w:t>’</w:t>
      </w:r>
      <w:r w:rsidRPr="00063CFD">
        <w:t>une position intermédiaire entre les deux précédentes</w:t>
      </w:r>
      <w:r w:rsidR="00D470A9">
        <w:t> ;</w:t>
      </w:r>
    </w:p>
    <w:p w14:paraId="2D831D4A" w14:textId="62F790C2" w:rsidR="009A2683" w:rsidRDefault="009A2683" w:rsidP="009A2683">
      <w:pPr>
        <w:pStyle w:val="SingleTxtG"/>
        <w:ind w:left="2268" w:hanging="1134"/>
      </w:pPr>
      <w:r w:rsidRPr="00063CFD">
        <w:lastRenderedPageBreak/>
        <w:t>2.37</w:t>
      </w:r>
      <w:r>
        <w:tab/>
      </w:r>
      <w:r w:rsidR="0038307C">
        <w:t>« </w:t>
      </w:r>
      <w:r w:rsidRPr="00354960">
        <w:rPr>
          <w:i/>
          <w:iCs/>
        </w:rPr>
        <w:t>Serrure</w:t>
      </w:r>
      <w:r w:rsidR="0038307C">
        <w:t> »</w:t>
      </w:r>
      <w:r w:rsidRPr="00063CFD">
        <w:t>, le dispositif servant à maintenir la porte en position fermée et pouvant être ouvert volontairement</w:t>
      </w:r>
      <w:r w:rsidR="00D470A9">
        <w:t> ;</w:t>
      </w:r>
    </w:p>
    <w:p w14:paraId="1A07668B" w14:textId="10907225" w:rsidR="009A2683" w:rsidRDefault="009A2683" w:rsidP="009A2683">
      <w:pPr>
        <w:pStyle w:val="SingleTxtG"/>
        <w:ind w:left="2268" w:hanging="1134"/>
      </w:pPr>
      <w:r w:rsidRPr="00063CFD">
        <w:t>2.38</w:t>
      </w:r>
      <w:r>
        <w:tab/>
      </w:r>
      <w:r w:rsidR="0038307C">
        <w:t>« </w:t>
      </w:r>
      <w:r w:rsidRPr="00354960">
        <w:rPr>
          <w:i/>
          <w:iCs/>
        </w:rPr>
        <w:t>Position de fermeture complète</w:t>
      </w:r>
      <w:r w:rsidR="0038307C">
        <w:t> »</w:t>
      </w:r>
      <w:r w:rsidRPr="00063CFD">
        <w:t>, l</w:t>
      </w:r>
      <w:r>
        <w:t>’</w:t>
      </w:r>
      <w:r w:rsidRPr="00063CFD">
        <w:t>état de la serrure lorsque la porte est complétement fermée</w:t>
      </w:r>
      <w:r w:rsidR="00D470A9">
        <w:t> ;</w:t>
      </w:r>
    </w:p>
    <w:p w14:paraId="28F5A0FD" w14:textId="71F1CA73" w:rsidR="009A2683" w:rsidRDefault="009A2683" w:rsidP="009A2683">
      <w:pPr>
        <w:pStyle w:val="SingleTxtG"/>
        <w:ind w:left="2268" w:hanging="1134"/>
      </w:pPr>
      <w:r w:rsidRPr="00063CFD">
        <w:t>2.39</w:t>
      </w:r>
      <w:r>
        <w:tab/>
      </w:r>
      <w:r w:rsidR="0038307C">
        <w:t>« </w:t>
      </w:r>
      <w:r w:rsidRPr="00354960">
        <w:rPr>
          <w:i/>
          <w:iCs/>
        </w:rPr>
        <w:t>Position de fermeture intermédiaire</w:t>
      </w:r>
      <w:r w:rsidR="0038307C">
        <w:t> »</w:t>
      </w:r>
      <w:r w:rsidRPr="00063CFD">
        <w:t>, l</w:t>
      </w:r>
      <w:r>
        <w:t>’</w:t>
      </w:r>
      <w:r w:rsidRPr="00063CFD">
        <w:t>état de la serrure lorsqu</w:t>
      </w:r>
      <w:r>
        <w:t>’</w:t>
      </w:r>
      <w:r w:rsidRPr="00063CFD">
        <w:t>elle maintient la porte dans une position partiellement fermée</w:t>
      </w:r>
      <w:r w:rsidR="00D470A9">
        <w:t> ;</w:t>
      </w:r>
    </w:p>
    <w:p w14:paraId="722DD01D" w14:textId="23ABC13B" w:rsidR="009A2683" w:rsidRPr="00A265CD" w:rsidRDefault="009A2683" w:rsidP="009A2683">
      <w:pPr>
        <w:pStyle w:val="SingleTxtG"/>
        <w:ind w:left="2268" w:hanging="1134"/>
      </w:pPr>
      <w:r>
        <w:t>2.40</w:t>
      </w:r>
      <w:r>
        <w:tab/>
      </w:r>
      <w:r w:rsidR="0038307C">
        <w:t>« </w:t>
      </w:r>
      <w:r w:rsidRPr="00350D71">
        <w:rPr>
          <w:i/>
          <w:iCs/>
        </w:rPr>
        <w:t>Système de déplacement</w:t>
      </w:r>
      <w:r w:rsidR="0038307C">
        <w:t> »</w:t>
      </w:r>
      <w:r w:rsidRPr="00063CFD">
        <w:t>, un dispositif permettant une translation ou une rotation, sans position intermédiaire fixe, du siège ou de l</w:t>
      </w:r>
      <w:r>
        <w:t>’</w:t>
      </w:r>
      <w:r w:rsidRPr="00063CFD">
        <w:t>une de ses parties, pour faciliter l</w:t>
      </w:r>
      <w:r>
        <w:t>’</w:t>
      </w:r>
      <w:r w:rsidRPr="00063CFD">
        <w:t>accès des occupants à l</w:t>
      </w:r>
      <w:r>
        <w:t>’</w:t>
      </w:r>
      <w:r w:rsidRPr="00063CFD">
        <w:t>espace derrière le siège déplacé et leur sortie de cet espace.</w:t>
      </w:r>
    </w:p>
    <w:p w14:paraId="6295F04E" w14:textId="77777777" w:rsidR="009A2683" w:rsidRPr="00A265CD" w:rsidRDefault="009A2683" w:rsidP="009A2683">
      <w:pPr>
        <w:pStyle w:val="HChG"/>
        <w:ind w:left="2268"/>
      </w:pPr>
      <w:r>
        <w:t>3.</w:t>
      </w:r>
      <w:r>
        <w:tab/>
      </w:r>
      <w:r>
        <w:tab/>
      </w:r>
      <w:r w:rsidRPr="00A265CD">
        <w:t>Demande d</w:t>
      </w:r>
      <w:r>
        <w:t>’</w:t>
      </w:r>
      <w:r w:rsidRPr="00A265CD">
        <w:t>homologation</w:t>
      </w:r>
    </w:p>
    <w:p w14:paraId="2D30BF46" w14:textId="77777777" w:rsidR="009A2683" w:rsidRPr="00A265CD" w:rsidRDefault="009A2683" w:rsidP="009A2683">
      <w:pPr>
        <w:pStyle w:val="SingleTxtG"/>
        <w:ind w:left="2268" w:hanging="1134"/>
      </w:pPr>
      <w:r>
        <w:t>3.1</w:t>
      </w:r>
      <w:r>
        <w:tab/>
      </w:r>
      <w:r w:rsidRPr="00A265CD">
        <w:t>La demande d</w:t>
      </w:r>
      <w:r>
        <w:t>’</w:t>
      </w:r>
      <w:r w:rsidRPr="00A265CD">
        <w:t>homologation d</w:t>
      </w:r>
      <w:r>
        <w:t>’</w:t>
      </w:r>
      <w:r w:rsidRPr="00A265CD">
        <w:t>un type de véhicule en ce qui concerne la</w:t>
      </w:r>
      <w:r>
        <w:t xml:space="preserve"> </w:t>
      </w:r>
      <w:r w:rsidRPr="00A265CD">
        <w:t xml:space="preserve">protection des occupants en cas de collision latérale </w:t>
      </w:r>
      <w:r>
        <w:t>doit être</w:t>
      </w:r>
      <w:r w:rsidRPr="00A265CD">
        <w:t xml:space="preserve"> présentée</w:t>
      </w:r>
      <w:r>
        <w:t xml:space="preserve"> </w:t>
      </w:r>
      <w:r w:rsidRPr="00A265CD">
        <w:t>par le constructeur du véhicule ou par son représentant dûment</w:t>
      </w:r>
      <w:r>
        <w:t xml:space="preserve"> </w:t>
      </w:r>
      <w:r w:rsidRPr="00A265CD">
        <w:t>accrédité.</w:t>
      </w:r>
    </w:p>
    <w:p w14:paraId="4226993A" w14:textId="77777777" w:rsidR="009A2683" w:rsidRPr="00A265CD" w:rsidRDefault="009A2683" w:rsidP="009A2683">
      <w:pPr>
        <w:pStyle w:val="SingleTxtG"/>
        <w:ind w:left="2268" w:hanging="1134"/>
      </w:pPr>
      <w:r>
        <w:t>3.2</w:t>
      </w:r>
      <w:r>
        <w:tab/>
      </w:r>
      <w:r w:rsidRPr="00A265CD">
        <w:t>Elle doit être accompagnée des pièces mentionnées ci-après, en triple</w:t>
      </w:r>
      <w:r>
        <w:t xml:space="preserve"> </w:t>
      </w:r>
      <w:r w:rsidRPr="00A265CD">
        <w:t>exemplair</w:t>
      </w:r>
      <w:r>
        <w:t>e, et des indications suivantes</w:t>
      </w:r>
      <w:r w:rsidRPr="00A265CD">
        <w:t>:</w:t>
      </w:r>
    </w:p>
    <w:p w14:paraId="5DD113C5" w14:textId="4F03F88A" w:rsidR="009A2683" w:rsidRPr="00A265CD" w:rsidRDefault="009A2683" w:rsidP="009A2683">
      <w:pPr>
        <w:pStyle w:val="SingleTxtG"/>
        <w:ind w:left="2268" w:hanging="1134"/>
      </w:pPr>
      <w:r>
        <w:t>3.2.1</w:t>
      </w:r>
      <w:r>
        <w:tab/>
      </w:r>
      <w:r w:rsidRPr="00A265CD">
        <w:t>Description détaillée du type de véhicule en ce qui concerne sa</w:t>
      </w:r>
      <w:r>
        <w:t xml:space="preserve"> </w:t>
      </w:r>
      <w:r w:rsidRPr="00A265CD">
        <w:t xml:space="preserve">structure, ses dimensions, sa forme et les matériaux </w:t>
      </w:r>
      <w:r>
        <w:t>dont il est constitué</w:t>
      </w:r>
      <w:r w:rsidR="00D470A9">
        <w:t> ;</w:t>
      </w:r>
    </w:p>
    <w:p w14:paraId="38F05445" w14:textId="70B9C3F6" w:rsidR="009A2683" w:rsidRPr="00A265CD" w:rsidRDefault="009A2683" w:rsidP="009A2683">
      <w:pPr>
        <w:pStyle w:val="SingleTxtG"/>
        <w:ind w:left="2268" w:hanging="1134"/>
      </w:pPr>
      <w:r>
        <w:t>3.2.2</w:t>
      </w:r>
      <w:r>
        <w:tab/>
      </w:r>
      <w:r w:rsidRPr="00A265CD">
        <w:t>Photographies, et/ou schémas et dessins du véhicule représentant</w:t>
      </w:r>
      <w:r>
        <w:t xml:space="preserve"> </w:t>
      </w:r>
      <w:r w:rsidRPr="00A265CD">
        <w:t>le type de véhicule vu par l</w:t>
      </w:r>
      <w:r>
        <w:t>’</w:t>
      </w:r>
      <w:r w:rsidRPr="00A265CD">
        <w:t>avant, de côté et par l</w:t>
      </w:r>
      <w:r>
        <w:t>’</w:t>
      </w:r>
      <w:r w:rsidRPr="00A265CD">
        <w:t>arrière, et</w:t>
      </w:r>
      <w:r>
        <w:t xml:space="preserve"> </w:t>
      </w:r>
      <w:r w:rsidRPr="00A265CD">
        <w:t>détails de construction de la partie latérale de la structure</w:t>
      </w:r>
      <w:r w:rsidR="00D470A9">
        <w:t> ;</w:t>
      </w:r>
    </w:p>
    <w:p w14:paraId="76DD9D86" w14:textId="06FEB571" w:rsidR="009A2683" w:rsidRPr="00A265CD" w:rsidRDefault="009A2683" w:rsidP="009A2683">
      <w:pPr>
        <w:pStyle w:val="SingleTxtG"/>
        <w:ind w:left="2268" w:hanging="1134"/>
      </w:pPr>
      <w:r>
        <w:t>3.2.3</w:t>
      </w:r>
      <w:r>
        <w:tab/>
      </w:r>
      <w:r w:rsidRPr="00A265CD">
        <w:t>Des précisions sur la masse du véhicule telle qu</w:t>
      </w:r>
      <w:r>
        <w:t xml:space="preserve">’elle est </w:t>
      </w:r>
      <w:r w:rsidRPr="00A265CD">
        <w:t>spécifiée au</w:t>
      </w:r>
      <w:r>
        <w:t xml:space="preserve"> paragraphe 2.11</w:t>
      </w:r>
      <w:r w:rsidRPr="00A265CD">
        <w:t xml:space="preserve"> du présent Règlement</w:t>
      </w:r>
      <w:r w:rsidR="00D470A9">
        <w:t> ;</w:t>
      </w:r>
    </w:p>
    <w:p w14:paraId="2EF1224E" w14:textId="70881876" w:rsidR="009A2683" w:rsidRPr="00A265CD" w:rsidRDefault="009A2683" w:rsidP="009A2683">
      <w:pPr>
        <w:pStyle w:val="SingleTxtG"/>
        <w:ind w:left="2268" w:hanging="1134"/>
      </w:pPr>
      <w:r>
        <w:t>3.2.4</w:t>
      </w:r>
      <w:r>
        <w:tab/>
      </w:r>
      <w:r w:rsidRPr="00A265CD">
        <w:t>Formes et dimensions intérieures de l</w:t>
      </w:r>
      <w:r>
        <w:t>’</w:t>
      </w:r>
      <w:r w:rsidRPr="00A265CD">
        <w:t>habitacle</w:t>
      </w:r>
      <w:r w:rsidR="00D470A9">
        <w:t> ;</w:t>
      </w:r>
    </w:p>
    <w:p w14:paraId="73BDD14A" w14:textId="77777777" w:rsidR="009A2683" w:rsidRDefault="009A2683" w:rsidP="009A2683">
      <w:pPr>
        <w:pStyle w:val="SingleTxtG"/>
        <w:ind w:left="2268" w:hanging="1134"/>
      </w:pPr>
      <w:r>
        <w:t>3.2.5</w:t>
      </w:r>
      <w:r>
        <w:tab/>
      </w:r>
      <w:r w:rsidRPr="00A265CD">
        <w:t>Description de l</w:t>
      </w:r>
      <w:r>
        <w:t>’</w:t>
      </w:r>
      <w:r w:rsidRPr="00A265CD">
        <w:t>aménagement intérieur et des dispositifs de</w:t>
      </w:r>
      <w:r>
        <w:t xml:space="preserve"> </w:t>
      </w:r>
      <w:r w:rsidRPr="00A265CD">
        <w:t>protection installés dans le véhicule.</w:t>
      </w:r>
    </w:p>
    <w:p w14:paraId="5413049C" w14:textId="77777777" w:rsidR="009A2683" w:rsidRPr="00A265CD" w:rsidRDefault="009A2683" w:rsidP="009A2683">
      <w:pPr>
        <w:pStyle w:val="SingleTxtG"/>
        <w:ind w:left="2268" w:hanging="1134"/>
      </w:pPr>
      <w:r>
        <w:t>3.2.6</w:t>
      </w:r>
      <w:r>
        <w:tab/>
        <w:t>Description générale du type de source d’énergie électrique et de l’emplacement de la chaîne de traction électrique (chaîne hybride ou chaîne électrique).</w:t>
      </w:r>
    </w:p>
    <w:p w14:paraId="78A4B0E8" w14:textId="77777777" w:rsidR="009A2683" w:rsidRPr="00A265CD" w:rsidRDefault="009A2683" w:rsidP="009A2683">
      <w:pPr>
        <w:pStyle w:val="SingleTxtG"/>
        <w:keepLines/>
        <w:ind w:left="2268" w:hanging="1134"/>
      </w:pPr>
      <w:r>
        <w:t>3.3</w:t>
      </w:r>
      <w:r>
        <w:tab/>
      </w:r>
      <w:r w:rsidRPr="00A265CD">
        <w:t>Le demandeur de l</w:t>
      </w:r>
      <w:r>
        <w:t>’</w:t>
      </w:r>
      <w:r w:rsidRPr="00A265CD">
        <w:t xml:space="preserve">homologation </w:t>
      </w:r>
      <w:r>
        <w:t xml:space="preserve">doit pouvoir </w:t>
      </w:r>
      <w:r w:rsidRPr="00A265CD">
        <w:t xml:space="preserve">présenter </w:t>
      </w:r>
      <w:r>
        <w:t xml:space="preserve">des </w:t>
      </w:r>
      <w:r w:rsidRPr="00A265CD">
        <w:t>informations et</w:t>
      </w:r>
      <w:r>
        <w:t xml:space="preserve"> </w:t>
      </w:r>
      <w:r w:rsidRPr="00A265CD">
        <w:t>résultats d</w:t>
      </w:r>
      <w:r>
        <w:t>’</w:t>
      </w:r>
      <w:r w:rsidRPr="00A265CD">
        <w:t>essais</w:t>
      </w:r>
      <w:r>
        <w:t xml:space="preserve"> </w:t>
      </w:r>
      <w:r w:rsidRPr="00A265CD">
        <w:t>permettant d</w:t>
      </w:r>
      <w:r>
        <w:t>’</w:t>
      </w:r>
      <w:r w:rsidRPr="00A265CD">
        <w:t>assurer que sur des</w:t>
      </w:r>
      <w:r>
        <w:t xml:space="preserve"> </w:t>
      </w:r>
      <w:r w:rsidRPr="00A265CD">
        <w:t>véhicules prototypes, le respect des prescriptions peut être obtenu</w:t>
      </w:r>
      <w:r>
        <w:t xml:space="preserve"> </w:t>
      </w:r>
      <w:r w:rsidRPr="00A265CD">
        <w:t>avec un degré suffisant d</w:t>
      </w:r>
      <w:r>
        <w:t>’</w:t>
      </w:r>
      <w:r w:rsidRPr="00A265CD">
        <w:t>exactitude.</w:t>
      </w:r>
    </w:p>
    <w:p w14:paraId="6123A51F" w14:textId="77777777" w:rsidR="009A2683" w:rsidRPr="00A265CD" w:rsidRDefault="009A2683" w:rsidP="009A2683">
      <w:pPr>
        <w:pStyle w:val="SingleTxtG"/>
        <w:ind w:left="2268" w:hanging="1134"/>
      </w:pPr>
      <w:r>
        <w:t>3.4</w:t>
      </w:r>
      <w:r>
        <w:tab/>
      </w:r>
      <w:r w:rsidRPr="00A265CD">
        <w:t>Un véhicule représentatif du type à homologuer doit être présenté</w:t>
      </w:r>
      <w:r>
        <w:t xml:space="preserve"> </w:t>
      </w:r>
      <w:r w:rsidRPr="00A265CD">
        <w:t>au service technique chargé des essais d</w:t>
      </w:r>
      <w:r>
        <w:t>’</w:t>
      </w:r>
      <w:r w:rsidRPr="00A265CD">
        <w:t>homologation.</w:t>
      </w:r>
    </w:p>
    <w:p w14:paraId="2F828562" w14:textId="77777777" w:rsidR="009A2683" w:rsidRPr="00A265CD" w:rsidRDefault="009A2683" w:rsidP="009A2683">
      <w:pPr>
        <w:pStyle w:val="SingleTxtG"/>
        <w:ind w:left="2268" w:hanging="1134"/>
      </w:pPr>
      <w:r>
        <w:t>3.4.1</w:t>
      </w:r>
      <w:r>
        <w:tab/>
      </w:r>
      <w:r w:rsidRPr="00A265CD">
        <w:t>Un véhicule ne comportant pas tous les éléments du type peut être</w:t>
      </w:r>
      <w:r>
        <w:t xml:space="preserve"> </w:t>
      </w:r>
      <w:r w:rsidRPr="00A265CD">
        <w:t>accepté aux essais à condition qu</w:t>
      </w:r>
      <w:r>
        <w:t>’</w:t>
      </w:r>
      <w:r w:rsidRPr="00A265CD">
        <w:t>il puisse être prouvé que</w:t>
      </w:r>
      <w:r>
        <w:t xml:space="preserve"> </w:t>
      </w:r>
      <w:r w:rsidRPr="00A265CD">
        <w:t>l</w:t>
      </w:r>
      <w:r>
        <w:t>’</w:t>
      </w:r>
      <w:r w:rsidRPr="00A265CD">
        <w:t>absence des éléments en question n</w:t>
      </w:r>
      <w:r>
        <w:t>’</w:t>
      </w:r>
      <w:r w:rsidRPr="00A265CD">
        <w:t>a aucune incidence négative sur</w:t>
      </w:r>
      <w:r>
        <w:t xml:space="preserve"> </w:t>
      </w:r>
      <w:r w:rsidRPr="00A265CD">
        <w:t>les performances prévues par les prescriptions du présent Règlement.</w:t>
      </w:r>
    </w:p>
    <w:p w14:paraId="3D43C264" w14:textId="77777777" w:rsidR="009A2683" w:rsidRPr="00A265CD" w:rsidRDefault="009A2683" w:rsidP="009A2683">
      <w:pPr>
        <w:pStyle w:val="SingleTxtG"/>
        <w:ind w:left="2268" w:hanging="1134"/>
      </w:pPr>
      <w:r>
        <w:t>3.4.2</w:t>
      </w:r>
      <w:r>
        <w:tab/>
      </w:r>
      <w:r w:rsidRPr="00A265CD">
        <w:t>Il appartient au demandeur de l</w:t>
      </w:r>
      <w:r>
        <w:t>’</w:t>
      </w:r>
      <w:r w:rsidRPr="00A265CD">
        <w:t>homologation de prouver que</w:t>
      </w:r>
      <w:r>
        <w:t xml:space="preserve"> </w:t>
      </w:r>
      <w:r w:rsidRPr="00A265CD">
        <w:t>l</w:t>
      </w:r>
      <w:r>
        <w:t>’</w:t>
      </w:r>
      <w:r w:rsidRPr="00A265CD">
        <w:t xml:space="preserve">application du paragraphe 3.4.1 </w:t>
      </w:r>
      <w:r>
        <w:t xml:space="preserve">ci-dessus </w:t>
      </w:r>
      <w:r w:rsidRPr="00A265CD">
        <w:t>est compatible avec le respect des</w:t>
      </w:r>
      <w:r>
        <w:t xml:space="preserve"> </w:t>
      </w:r>
      <w:r w:rsidRPr="00A265CD">
        <w:t>prescriptions du présent Règlement.</w:t>
      </w:r>
    </w:p>
    <w:p w14:paraId="6B853C3C" w14:textId="77777777" w:rsidR="009A2683" w:rsidRPr="00A265CD" w:rsidRDefault="009A2683" w:rsidP="009A2683">
      <w:pPr>
        <w:pStyle w:val="HChG"/>
      </w:pPr>
      <w:r>
        <w:tab/>
      </w:r>
      <w:r>
        <w:tab/>
        <w:t>4.</w:t>
      </w:r>
      <w:r>
        <w:tab/>
      </w:r>
      <w:r>
        <w:tab/>
      </w:r>
      <w:r w:rsidRPr="00A265CD">
        <w:t>Homologation</w:t>
      </w:r>
    </w:p>
    <w:p w14:paraId="7164B5B1" w14:textId="77777777" w:rsidR="009A2683" w:rsidRPr="00A265CD" w:rsidRDefault="009A2683" w:rsidP="009A2683">
      <w:pPr>
        <w:pStyle w:val="SingleTxtG"/>
        <w:ind w:left="2268" w:hanging="1134"/>
      </w:pPr>
      <w:r>
        <w:t>4.1</w:t>
      </w:r>
      <w:r>
        <w:tab/>
      </w:r>
      <w:r w:rsidRPr="00A265CD">
        <w:t>Si le véhicule présenté à l</w:t>
      </w:r>
      <w:r>
        <w:t>’</w:t>
      </w:r>
      <w:r w:rsidRPr="00A265CD">
        <w:t>homologation en application du présent</w:t>
      </w:r>
      <w:r>
        <w:t xml:space="preserve"> </w:t>
      </w:r>
      <w:r w:rsidRPr="00A265CD">
        <w:t>Règlement satisfait aux prescriptions du paragraphe 5 ci-après,</w:t>
      </w:r>
      <w:r>
        <w:t xml:space="preserve"> </w:t>
      </w:r>
      <w:r w:rsidRPr="00A265CD">
        <w:t>l</w:t>
      </w:r>
      <w:r>
        <w:t>’</w:t>
      </w:r>
      <w:r w:rsidRPr="00A265CD">
        <w:t xml:space="preserve">homologation pour ce type de véhicule </w:t>
      </w:r>
      <w:r>
        <w:t xml:space="preserve">doit être </w:t>
      </w:r>
      <w:r w:rsidRPr="00A265CD">
        <w:t>accordée.</w:t>
      </w:r>
    </w:p>
    <w:p w14:paraId="3F9B36B8" w14:textId="77777777" w:rsidR="009A2683" w:rsidRPr="00A265CD" w:rsidRDefault="009A2683" w:rsidP="009A2683">
      <w:pPr>
        <w:pStyle w:val="SingleTxtG"/>
        <w:ind w:left="2268" w:hanging="1134"/>
      </w:pPr>
      <w:r>
        <w:lastRenderedPageBreak/>
        <w:t>4.2</w:t>
      </w:r>
      <w:r>
        <w:tab/>
      </w:r>
      <w:r w:rsidRPr="00A265CD">
        <w:t xml:space="preserve">En cas de doute, il </w:t>
      </w:r>
      <w:r>
        <w:t xml:space="preserve">faut tenir </w:t>
      </w:r>
      <w:r w:rsidRPr="00A265CD">
        <w:t>compte</w:t>
      </w:r>
      <w:r>
        <w:t>,</w:t>
      </w:r>
      <w:r w:rsidRPr="00A265CD">
        <w:t xml:space="preserve"> </w:t>
      </w:r>
      <w:r>
        <w:t xml:space="preserve">lors de </w:t>
      </w:r>
      <w:r w:rsidRPr="00A265CD">
        <w:t>la vérification de la</w:t>
      </w:r>
      <w:r>
        <w:t xml:space="preserve"> </w:t>
      </w:r>
      <w:r w:rsidRPr="00A265CD">
        <w:t>conformité du véhicule aux prescriptions du présent Règlement</w:t>
      </w:r>
      <w:r>
        <w:t>,</w:t>
      </w:r>
      <w:r w:rsidRPr="00A265CD">
        <w:t xml:space="preserve"> de</w:t>
      </w:r>
      <w:r>
        <w:t xml:space="preserve"> </w:t>
      </w:r>
      <w:r w:rsidRPr="00A265CD">
        <w:t>toutes les informations ou des résultats d</w:t>
      </w:r>
      <w:r>
        <w:t>’</w:t>
      </w:r>
      <w:r w:rsidRPr="00A265CD">
        <w:t>essai fournis par le</w:t>
      </w:r>
      <w:r>
        <w:t xml:space="preserve"> </w:t>
      </w:r>
      <w:r w:rsidRPr="00A265CD">
        <w:t>constructeur et pouvant être pris en compte pour valider l</w:t>
      </w:r>
      <w:r>
        <w:t>’</w:t>
      </w:r>
      <w:r w:rsidRPr="00A265CD">
        <w:t>essai</w:t>
      </w:r>
      <w:r>
        <w:t xml:space="preserve"> </w:t>
      </w:r>
      <w:r w:rsidRPr="00A265CD">
        <w:t>effectué par le service technique en vue de l</w:t>
      </w:r>
      <w:r>
        <w:t>’</w:t>
      </w:r>
      <w:r w:rsidRPr="00A265CD">
        <w:t>homologation.</w:t>
      </w:r>
    </w:p>
    <w:p w14:paraId="408F0E94" w14:textId="77777777" w:rsidR="009A2683" w:rsidRPr="00A265CD" w:rsidRDefault="009A2683" w:rsidP="00514070">
      <w:pPr>
        <w:pStyle w:val="SingleTxtG"/>
        <w:spacing w:after="100"/>
        <w:ind w:left="2268" w:hanging="1134"/>
      </w:pPr>
      <w:r>
        <w:t>4.3</w:t>
      </w:r>
      <w:r>
        <w:tab/>
        <w:t xml:space="preserve">Un </w:t>
      </w:r>
      <w:r w:rsidRPr="00A265CD">
        <w:t>numéro d</w:t>
      </w:r>
      <w:r>
        <w:t>’</w:t>
      </w:r>
      <w:r w:rsidRPr="00A265CD">
        <w:t>homologation</w:t>
      </w:r>
      <w:r>
        <w:t xml:space="preserve"> doit être attribué à chaque type homologué. Ses </w:t>
      </w:r>
      <w:r w:rsidRPr="00A265CD">
        <w:t xml:space="preserve">deux </w:t>
      </w:r>
      <w:r>
        <w:t>premiers chiffres (actuellement 03 correspondant à la série 03 d’amendements</w:t>
      </w:r>
      <w:r w:rsidRPr="00A265CD">
        <w:t xml:space="preserve">) </w:t>
      </w:r>
      <w:r>
        <w:t xml:space="preserve">doivent indiquer </w:t>
      </w:r>
      <w:r w:rsidRPr="00A265CD">
        <w:t>la série d</w:t>
      </w:r>
      <w:r>
        <w:t>’</w:t>
      </w:r>
      <w:r w:rsidRPr="00A265CD">
        <w:t>amendements</w:t>
      </w:r>
      <w:r>
        <w:t xml:space="preserve"> qui incorpore les </w:t>
      </w:r>
      <w:r w:rsidRPr="00A265CD">
        <w:t>plus récentes modifications techniques majeures</w:t>
      </w:r>
      <w:r>
        <w:t xml:space="preserve"> </w:t>
      </w:r>
      <w:r w:rsidRPr="00A265CD">
        <w:t>apportées au Règlement à la date de délivrance de l</w:t>
      </w:r>
      <w:r>
        <w:t>’</w:t>
      </w:r>
      <w:r w:rsidRPr="00A265CD">
        <w:t>homologation.</w:t>
      </w:r>
      <w:r>
        <w:t xml:space="preserve"> La même </w:t>
      </w:r>
      <w:r w:rsidRPr="00A265CD">
        <w:t xml:space="preserve">Partie contractante ne peut pas attribuer </w:t>
      </w:r>
      <w:r>
        <w:t>le même</w:t>
      </w:r>
      <w:r w:rsidRPr="00A265CD">
        <w:t xml:space="preserve"> numéro à un</w:t>
      </w:r>
      <w:r>
        <w:t xml:space="preserve"> </w:t>
      </w:r>
      <w:r w:rsidRPr="00A265CD">
        <w:t>autre type de véhicule.</w:t>
      </w:r>
    </w:p>
    <w:p w14:paraId="4B2F2685" w14:textId="77777777" w:rsidR="009A2683" w:rsidRPr="00A265CD" w:rsidRDefault="009A2683" w:rsidP="00514070">
      <w:pPr>
        <w:pStyle w:val="SingleTxtG"/>
        <w:spacing w:after="100"/>
        <w:ind w:left="2268" w:hanging="1134"/>
      </w:pPr>
      <w:r>
        <w:t>4.4</w:t>
      </w:r>
      <w:r>
        <w:tab/>
      </w:r>
      <w:r w:rsidRPr="00A265CD">
        <w:t>L</w:t>
      </w:r>
      <w:r>
        <w:t>’</w:t>
      </w:r>
      <w:r w:rsidRPr="00A265CD">
        <w:t>homologation, l</w:t>
      </w:r>
      <w:r>
        <w:t>’</w:t>
      </w:r>
      <w:r w:rsidRPr="00A265CD">
        <w:t>extension ou le refus d</w:t>
      </w:r>
      <w:r>
        <w:t>’</w:t>
      </w:r>
      <w:r w:rsidRPr="00A265CD">
        <w:t>homologation d</w:t>
      </w:r>
      <w:r>
        <w:t>’</w:t>
      </w:r>
      <w:r w:rsidRPr="00A265CD">
        <w:t>un type de</w:t>
      </w:r>
      <w:r>
        <w:t xml:space="preserve"> </w:t>
      </w:r>
      <w:r w:rsidRPr="00A265CD">
        <w:t>véhicule en application du présent Règlement</w:t>
      </w:r>
      <w:r>
        <w:t xml:space="preserve"> doit être </w:t>
      </w:r>
      <w:r w:rsidRPr="00A265CD">
        <w:t>notifié aux Parties</w:t>
      </w:r>
      <w:r>
        <w:t xml:space="preserve"> </w:t>
      </w:r>
      <w:r w:rsidRPr="00A265CD">
        <w:t>à l</w:t>
      </w:r>
      <w:r>
        <w:t>’</w:t>
      </w:r>
      <w:r w:rsidRPr="00A265CD">
        <w:t>Accord appliquant le présent Règlement, au moyen d</w:t>
      </w:r>
      <w:r>
        <w:t>’</w:t>
      </w:r>
      <w:r w:rsidRPr="00A265CD">
        <w:t>une fiche</w:t>
      </w:r>
      <w:r>
        <w:t xml:space="preserve"> </w:t>
      </w:r>
      <w:r w:rsidRPr="00A265CD">
        <w:t>conforme au modèle visé à l</w:t>
      </w:r>
      <w:r>
        <w:t>’</w:t>
      </w:r>
      <w:r w:rsidRPr="00A265CD">
        <w:t>annexe 1 du présent Règlement et de</w:t>
      </w:r>
      <w:r>
        <w:t xml:space="preserve"> </w:t>
      </w:r>
      <w:r w:rsidRPr="00A265CD">
        <w:t xml:space="preserve">photographies et/ou </w:t>
      </w:r>
      <w:r>
        <w:t xml:space="preserve">des </w:t>
      </w:r>
      <w:r w:rsidRPr="00A265CD">
        <w:t>schémas et dessins fournis par le demandeur de</w:t>
      </w:r>
      <w:r>
        <w:t xml:space="preserve"> </w:t>
      </w:r>
      <w:r w:rsidRPr="00A265CD">
        <w:t>l</w:t>
      </w:r>
      <w:r>
        <w:t>’</w:t>
      </w:r>
      <w:r w:rsidRPr="00A265CD">
        <w:t>homologation au format maximal A4 (210 x 297 mm) ou pliés à ce</w:t>
      </w:r>
      <w:r>
        <w:t xml:space="preserve"> </w:t>
      </w:r>
      <w:r w:rsidRPr="00A265CD">
        <w:t>format et à une échelle appropriée.</w:t>
      </w:r>
    </w:p>
    <w:p w14:paraId="6AE5A597" w14:textId="77777777" w:rsidR="009A2683" w:rsidRPr="00A265CD" w:rsidRDefault="009A2683" w:rsidP="00514070">
      <w:pPr>
        <w:pStyle w:val="SingleTxtG"/>
        <w:spacing w:after="100"/>
        <w:ind w:left="2268" w:hanging="1134"/>
      </w:pPr>
      <w:r>
        <w:t>4.5</w:t>
      </w:r>
      <w:r>
        <w:tab/>
      </w:r>
      <w:r w:rsidRPr="00A265CD">
        <w:t>Sur tout véhicule conforme à un type de véhicule homologué en</w:t>
      </w:r>
      <w:r>
        <w:t xml:space="preserve"> </w:t>
      </w:r>
      <w:r w:rsidRPr="00A265CD">
        <w:t xml:space="preserve">application du présent Règlement il </w:t>
      </w:r>
      <w:r>
        <w:t xml:space="preserve">faut </w:t>
      </w:r>
      <w:r w:rsidRPr="00A265CD">
        <w:t>appos</w:t>
      </w:r>
      <w:r>
        <w:t xml:space="preserve">er </w:t>
      </w:r>
      <w:r w:rsidRPr="00A265CD">
        <w:t>de manière visible, en un endroit facilement accessible et indiqué sur la fiche</w:t>
      </w:r>
      <w:r>
        <w:t xml:space="preserve"> </w:t>
      </w:r>
      <w:r w:rsidRPr="00A265CD">
        <w:t>d</w:t>
      </w:r>
      <w:r>
        <w:t>’</w:t>
      </w:r>
      <w:r w:rsidRPr="00A265CD">
        <w:t>homologation, une marque d</w:t>
      </w:r>
      <w:r>
        <w:t>’</w:t>
      </w:r>
      <w:r w:rsidRPr="00A265CD">
        <w:t>homol</w:t>
      </w:r>
      <w:r>
        <w:t>ogation internationale composée</w:t>
      </w:r>
      <w:r w:rsidRPr="00A265CD">
        <w:t>:</w:t>
      </w:r>
    </w:p>
    <w:p w14:paraId="070E7391" w14:textId="3DB6C6D3" w:rsidR="009A2683" w:rsidRPr="00A265CD" w:rsidRDefault="009A2683" w:rsidP="00514070">
      <w:pPr>
        <w:pStyle w:val="SingleTxtG"/>
        <w:spacing w:after="100"/>
        <w:ind w:left="2268" w:hanging="1134"/>
      </w:pPr>
      <w:r>
        <w:t>4.5.1</w:t>
      </w:r>
      <w:r>
        <w:tab/>
      </w:r>
      <w:r w:rsidRPr="00A265CD">
        <w:t>D</w:t>
      </w:r>
      <w:r>
        <w:t>’</w:t>
      </w:r>
      <w:r w:rsidRPr="00A265CD">
        <w:t>un cercle à l</w:t>
      </w:r>
      <w:r>
        <w:t>’</w:t>
      </w:r>
      <w:r w:rsidRPr="00A265CD">
        <w:t xml:space="preserve">intérieur duquel est placée la lettre </w:t>
      </w:r>
      <w:r w:rsidR="00BD3C67" w:rsidRPr="002D2B33">
        <w:t>«</w:t>
      </w:r>
      <w:r w:rsidR="00BD3C67">
        <w:t> </w:t>
      </w:r>
      <w:r w:rsidRPr="00A265CD">
        <w:t>E</w:t>
      </w:r>
      <w:r w:rsidR="003A57C7">
        <w:rPr>
          <w:i/>
        </w:rPr>
        <w:t> </w:t>
      </w:r>
      <w:r w:rsidR="003A57C7">
        <w:t>»</w:t>
      </w:r>
      <w:r w:rsidRPr="00A265CD">
        <w:t>, suivie du</w:t>
      </w:r>
      <w:r>
        <w:t xml:space="preserve"> </w:t>
      </w:r>
      <w:r w:rsidRPr="00A265CD">
        <w:t>numéro distinctif du pays qui a accordé l</w:t>
      </w:r>
      <w:r>
        <w:t>’</w:t>
      </w:r>
      <w:r w:rsidRPr="00A265CD">
        <w:t>homologation</w:t>
      </w:r>
      <w:r w:rsidRPr="008D105E">
        <w:rPr>
          <w:rStyle w:val="Appelnotedebasdep"/>
        </w:rPr>
        <w:footnoteReference w:id="4"/>
      </w:r>
      <w:r w:rsidR="00D470A9">
        <w:t> ;</w:t>
      </w:r>
    </w:p>
    <w:p w14:paraId="50742FC2" w14:textId="6531AC28" w:rsidR="009A2683" w:rsidRPr="00A265CD" w:rsidRDefault="009A2683" w:rsidP="00514070">
      <w:pPr>
        <w:pStyle w:val="SingleTxtG"/>
        <w:spacing w:after="100"/>
        <w:ind w:left="2268" w:hanging="1134"/>
      </w:pPr>
      <w:r>
        <w:t>4.5.2</w:t>
      </w:r>
      <w:r>
        <w:tab/>
      </w:r>
      <w:r w:rsidRPr="00A265CD">
        <w:t xml:space="preserve">Du numéro du présent Règlement, suivi de la lettre </w:t>
      </w:r>
      <w:r w:rsidR="00BD3C67" w:rsidRPr="002D2B33">
        <w:t>«</w:t>
      </w:r>
      <w:r w:rsidR="00BD3C67">
        <w:t> </w:t>
      </w:r>
      <w:r w:rsidRPr="00A265CD">
        <w:t>R</w:t>
      </w:r>
      <w:r w:rsidR="003A57C7">
        <w:rPr>
          <w:i/>
        </w:rPr>
        <w:t> </w:t>
      </w:r>
      <w:r w:rsidR="003A57C7">
        <w:t>»</w:t>
      </w:r>
      <w:r w:rsidRPr="00A265CD">
        <w:t>, d</w:t>
      </w:r>
      <w:r>
        <w:t>’</w:t>
      </w:r>
      <w:r w:rsidRPr="00A265CD">
        <w:t>un tiret et</w:t>
      </w:r>
      <w:r>
        <w:t xml:space="preserve"> </w:t>
      </w:r>
      <w:r w:rsidRPr="00A265CD">
        <w:t>du numéro d</w:t>
      </w:r>
      <w:r>
        <w:t>’</w:t>
      </w:r>
      <w:r w:rsidRPr="00A265CD">
        <w:t>homologation, placé à droite du cercle prévu au</w:t>
      </w:r>
      <w:r>
        <w:t xml:space="preserve"> </w:t>
      </w:r>
      <w:r w:rsidRPr="00A265CD">
        <w:t>paragraphe 4.5.1</w:t>
      </w:r>
      <w:r>
        <w:t xml:space="preserve"> ci</w:t>
      </w:r>
      <w:r w:rsidR="00641F53">
        <w:noBreakHyphen/>
      </w:r>
      <w:r>
        <w:t>dessus</w:t>
      </w:r>
      <w:r w:rsidRPr="00A265CD">
        <w:t>.</w:t>
      </w:r>
    </w:p>
    <w:p w14:paraId="1458F427" w14:textId="3327795B" w:rsidR="009A2683" w:rsidRPr="007C22D7" w:rsidRDefault="009A2683" w:rsidP="00514070">
      <w:pPr>
        <w:pStyle w:val="SingleTxtG"/>
        <w:spacing w:after="100"/>
        <w:ind w:left="2268" w:hanging="1134"/>
      </w:pPr>
      <w:r>
        <w:t>4.6</w:t>
      </w:r>
      <w:r>
        <w:tab/>
      </w:r>
      <w:r w:rsidRPr="007C22D7">
        <w:t>Si le véhicule est conforme à un type de véhicule homologué, en application d</w:t>
      </w:r>
      <w:r>
        <w:t>’</w:t>
      </w:r>
      <w:r w:rsidRPr="007C22D7">
        <w:t>un ou de plusieurs autres Règlements joints en annexe à l</w:t>
      </w:r>
      <w:r>
        <w:t>’</w:t>
      </w:r>
      <w:r w:rsidRPr="007C22D7">
        <w:t>Accord, dans le pays même qui a accordé l</w:t>
      </w:r>
      <w:r>
        <w:t>’</w:t>
      </w:r>
      <w:r w:rsidRPr="007C22D7">
        <w:t>homologation en application du présent Règlement, il n</w:t>
      </w:r>
      <w:r>
        <w:t>’</w:t>
      </w:r>
      <w:r w:rsidRPr="007C22D7">
        <w:t>est pas nécessaire de répéter le symbole prescrit au paragraphe 4.5.1 ci</w:t>
      </w:r>
      <w:r w:rsidR="00641F53">
        <w:noBreakHyphen/>
      </w:r>
      <w:r w:rsidRPr="007C22D7">
        <w:t>dessus. En pareil cas, les numéros de Règlement et d</w:t>
      </w:r>
      <w:r>
        <w:t>’</w:t>
      </w:r>
      <w:r w:rsidRPr="007C22D7">
        <w:t>homologation et les symboles additionnels pour tous les Règlements pour lesquels l</w:t>
      </w:r>
      <w:r>
        <w:t>’</w:t>
      </w:r>
      <w:r w:rsidRPr="007C22D7">
        <w:t>homologation a été accordée dans le pays qui accorde l</w:t>
      </w:r>
      <w:r>
        <w:t>’</w:t>
      </w:r>
      <w:r w:rsidRPr="007C22D7">
        <w:t>homologation en application du présent Règlement</w:t>
      </w:r>
      <w:r>
        <w:t xml:space="preserve"> </w:t>
      </w:r>
      <w:r w:rsidRPr="007C22D7">
        <w:t>doivent être inscrits l</w:t>
      </w:r>
      <w:r>
        <w:t>’</w:t>
      </w:r>
      <w:r w:rsidRPr="007C22D7">
        <w:t>un au-dessous de l</w:t>
      </w:r>
      <w:r>
        <w:t>’</w:t>
      </w:r>
      <w:r w:rsidRPr="007C22D7">
        <w:t xml:space="preserve">autre, à droite du symbole </w:t>
      </w:r>
      <w:r>
        <w:t>prescrit au paragraphe 4.5.1 ci</w:t>
      </w:r>
      <w:r>
        <w:noBreakHyphen/>
      </w:r>
      <w:r w:rsidRPr="007C22D7">
        <w:t>dessus.</w:t>
      </w:r>
    </w:p>
    <w:p w14:paraId="339B4B5E" w14:textId="77777777" w:rsidR="009A2683" w:rsidRPr="00A265CD" w:rsidRDefault="009A2683" w:rsidP="00514070">
      <w:pPr>
        <w:pStyle w:val="SingleTxtG"/>
        <w:spacing w:after="100"/>
        <w:ind w:left="2268" w:hanging="1134"/>
      </w:pPr>
      <w:r>
        <w:t>4.7</w:t>
      </w:r>
      <w:r>
        <w:tab/>
      </w:r>
      <w:r w:rsidRPr="00A265CD">
        <w:t>La marque d</w:t>
      </w:r>
      <w:r>
        <w:t>’</w:t>
      </w:r>
      <w:r w:rsidRPr="00A265CD">
        <w:t>homologation doit être nettement lisible et indélébile.</w:t>
      </w:r>
    </w:p>
    <w:p w14:paraId="67A72EC3" w14:textId="77777777" w:rsidR="009A2683" w:rsidRPr="00A265CD" w:rsidRDefault="009A2683" w:rsidP="00514070">
      <w:pPr>
        <w:pStyle w:val="SingleTxtG"/>
        <w:spacing w:after="100"/>
        <w:ind w:left="2268" w:hanging="1134"/>
      </w:pPr>
      <w:r>
        <w:t>4.8</w:t>
      </w:r>
      <w:r>
        <w:tab/>
      </w:r>
      <w:r w:rsidRPr="00A265CD">
        <w:t>La marque d</w:t>
      </w:r>
      <w:r>
        <w:t>’</w:t>
      </w:r>
      <w:r w:rsidRPr="00A265CD">
        <w:t>homologation</w:t>
      </w:r>
      <w:r>
        <w:t xml:space="preserve"> doit être </w:t>
      </w:r>
      <w:r w:rsidRPr="00A265CD">
        <w:t>placée sur la plaque signalétique du</w:t>
      </w:r>
      <w:r>
        <w:t xml:space="preserve"> </w:t>
      </w:r>
      <w:r w:rsidRPr="00A265CD">
        <w:t>véhicule apposée par le constructeur ou à proximité.</w:t>
      </w:r>
    </w:p>
    <w:p w14:paraId="13B9D1F9" w14:textId="77777777" w:rsidR="009A2683" w:rsidRPr="007C22D7" w:rsidRDefault="009A2683" w:rsidP="00514070">
      <w:pPr>
        <w:pStyle w:val="SingleTxtG"/>
        <w:spacing w:after="100"/>
        <w:ind w:left="2268" w:hanging="1134"/>
      </w:pPr>
      <w:r>
        <w:t>4.9</w:t>
      </w:r>
      <w:r>
        <w:tab/>
      </w:r>
      <w:r w:rsidRPr="007C22D7">
        <w:t>L</w:t>
      </w:r>
      <w:r>
        <w:t>’</w:t>
      </w:r>
      <w:r w:rsidRPr="007C22D7">
        <w:t>annexe 2 au présent Règlement donne des exemples de marques d</w:t>
      </w:r>
      <w:r>
        <w:t>’</w:t>
      </w:r>
      <w:r w:rsidRPr="007C22D7">
        <w:t>homologation.</w:t>
      </w:r>
    </w:p>
    <w:p w14:paraId="5AB8FCD8" w14:textId="77777777" w:rsidR="009A2683" w:rsidRPr="00A265CD" w:rsidRDefault="009A2683" w:rsidP="00641F53">
      <w:pPr>
        <w:pStyle w:val="HChG"/>
        <w:spacing w:before="320"/>
        <w:ind w:left="2268"/>
      </w:pPr>
      <w:r>
        <w:t>5.</w:t>
      </w:r>
      <w:r>
        <w:tab/>
      </w:r>
      <w:r>
        <w:tab/>
      </w:r>
      <w:r w:rsidRPr="00A265CD">
        <w:t>Sp</w:t>
      </w:r>
      <w:r>
        <w:t>é</w:t>
      </w:r>
      <w:r w:rsidRPr="00A265CD">
        <w:t>cifications et essais</w:t>
      </w:r>
    </w:p>
    <w:p w14:paraId="05C8DDF0" w14:textId="77777777" w:rsidR="009A2683" w:rsidRPr="007C22D7" w:rsidRDefault="009A2683" w:rsidP="009A2683">
      <w:pPr>
        <w:pStyle w:val="SingleTxtG"/>
        <w:ind w:left="2268" w:hanging="1134"/>
      </w:pPr>
      <w:r w:rsidRPr="00A265CD">
        <w:t>5</w:t>
      </w:r>
      <w:r w:rsidRPr="007C22D7">
        <w:t>.1</w:t>
      </w:r>
      <w:r w:rsidRPr="007C22D7">
        <w:tab/>
        <w:t>Le véhicule</w:t>
      </w:r>
      <w:r>
        <w:t xml:space="preserve"> </w:t>
      </w:r>
      <w:r w:rsidRPr="007C22D7">
        <w:t>doit être soumis à un essai effectué conformément à</w:t>
      </w:r>
      <w:r>
        <w:t xml:space="preserve"> </w:t>
      </w:r>
      <w:r w:rsidRPr="007C22D7">
        <w:t>l</w:t>
      </w:r>
      <w:r>
        <w:t>’</w:t>
      </w:r>
      <w:r w:rsidRPr="007C22D7">
        <w:t>annexe 4 au présent Règlement.</w:t>
      </w:r>
    </w:p>
    <w:p w14:paraId="05F6F025" w14:textId="77777777" w:rsidR="009A2683" w:rsidRPr="007C22D7" w:rsidRDefault="009A2683" w:rsidP="009A2683">
      <w:pPr>
        <w:pStyle w:val="SingleTxtG"/>
        <w:ind w:left="2268" w:hanging="1134"/>
      </w:pPr>
      <w:r w:rsidRPr="007C22D7">
        <w:t>5.1.1</w:t>
      </w:r>
      <w:r w:rsidRPr="007C22D7">
        <w:tab/>
        <w:t>L</w:t>
      </w:r>
      <w:r>
        <w:t>’</w:t>
      </w:r>
      <w:r w:rsidRPr="007C22D7">
        <w:t>essai</w:t>
      </w:r>
      <w:r>
        <w:t xml:space="preserve"> </w:t>
      </w:r>
      <w:r w:rsidRPr="007C22D7">
        <w:t>doit être effectué du côté du conducteur à moins d</w:t>
      </w:r>
      <w:r>
        <w:t>’</w:t>
      </w:r>
      <w:r w:rsidRPr="007C22D7">
        <w:t>une construction dissymétrique susceptible d</w:t>
      </w:r>
      <w:r>
        <w:t>’</w:t>
      </w:r>
      <w:r w:rsidRPr="007C22D7">
        <w:t>affecter les performances en choc latéral. Dans un tel cas, l</w:t>
      </w:r>
      <w:r>
        <w:t>’</w:t>
      </w:r>
      <w:r w:rsidRPr="007C22D7">
        <w:t>une des solutions décrites au pa</w:t>
      </w:r>
      <w:r>
        <w:t>ragraphe 5.1.1.1 ou 5.1.1.2 ci</w:t>
      </w:r>
      <w:r>
        <w:noBreakHyphen/>
      </w:r>
      <w:r w:rsidRPr="007C22D7">
        <w:t>dessous peut être envisagée après accord entre le constructeur et l</w:t>
      </w:r>
      <w:r>
        <w:t>’</w:t>
      </w:r>
      <w:r w:rsidRPr="007C22D7">
        <w:t>autorité d</w:t>
      </w:r>
      <w:r>
        <w:t>’</w:t>
      </w:r>
      <w:r w:rsidRPr="007C22D7">
        <w:t xml:space="preserve">homologation de type. </w:t>
      </w:r>
    </w:p>
    <w:p w14:paraId="6D677881" w14:textId="77777777" w:rsidR="009A2683" w:rsidRPr="007C22D7" w:rsidRDefault="009A2683" w:rsidP="009A2683">
      <w:pPr>
        <w:pStyle w:val="SingleTxtG"/>
        <w:ind w:left="2268" w:hanging="1134"/>
      </w:pPr>
      <w:r w:rsidRPr="007C22D7">
        <w:lastRenderedPageBreak/>
        <w:t>5.1.1.1</w:t>
      </w:r>
      <w:r w:rsidRPr="007C22D7">
        <w:tab/>
        <w:t>Le constructeur doit fournir</w:t>
      </w:r>
      <w:r>
        <w:t xml:space="preserve"> </w:t>
      </w:r>
      <w:r w:rsidRPr="007C22D7">
        <w:t>à l</w:t>
      </w:r>
      <w:r>
        <w:t>’</w:t>
      </w:r>
      <w:r w:rsidRPr="007C22D7">
        <w:t>autorité d</w:t>
      </w:r>
      <w:r>
        <w:t>’</w:t>
      </w:r>
      <w:r w:rsidRPr="007C22D7">
        <w:t>homologation de type des informations relatives à la compatibilité des performances comparées à celles du côté du conducteur lorsque l</w:t>
      </w:r>
      <w:r>
        <w:t>’</w:t>
      </w:r>
      <w:r w:rsidRPr="007C22D7">
        <w:t>essai est effectué sur ce côté.</w:t>
      </w:r>
    </w:p>
    <w:p w14:paraId="3586EE7D" w14:textId="77777777" w:rsidR="009A2683" w:rsidRPr="007C22D7" w:rsidRDefault="009A2683" w:rsidP="009A2683">
      <w:pPr>
        <w:pStyle w:val="SingleTxtG"/>
        <w:ind w:left="2268" w:hanging="1134"/>
      </w:pPr>
      <w:r w:rsidRPr="007C22D7">
        <w:t>5.1.1.2</w:t>
      </w:r>
      <w:r w:rsidRPr="007C22D7">
        <w:tab/>
        <w:t>L</w:t>
      </w:r>
      <w:r>
        <w:t>’</w:t>
      </w:r>
      <w:r w:rsidRPr="007C22D7">
        <w:t>autorité d</w:t>
      </w:r>
      <w:r>
        <w:t>’</w:t>
      </w:r>
      <w:r w:rsidRPr="007C22D7">
        <w:t>homologation de type,</w:t>
      </w:r>
      <w:r>
        <w:t xml:space="preserve"> </w:t>
      </w:r>
      <w:r w:rsidRPr="007C22D7">
        <w:t>si elle s</w:t>
      </w:r>
      <w:r>
        <w:t>’</w:t>
      </w:r>
      <w:r w:rsidRPr="007C22D7">
        <w:t>inquiète de la construction du véhicule, peut décider de faire procéder à l</w:t>
      </w:r>
      <w:r>
        <w:t>’</w:t>
      </w:r>
      <w:r w:rsidRPr="007C22D7">
        <w:t>essai du côté opposé au conducteur, ce qui est considéré comme moins favorable.</w:t>
      </w:r>
    </w:p>
    <w:p w14:paraId="1478148B" w14:textId="77777777" w:rsidR="009A2683" w:rsidRPr="007C22D7" w:rsidRDefault="009A2683" w:rsidP="009A2683">
      <w:pPr>
        <w:pStyle w:val="SingleTxtG"/>
        <w:ind w:left="2268" w:hanging="1134"/>
      </w:pPr>
      <w:r w:rsidRPr="007C22D7">
        <w:t>5.1.2</w:t>
      </w:r>
      <w:r w:rsidRPr="007C22D7">
        <w:tab/>
        <w:t>Le Service technique, après avoir consulté le constructeur, peut exiger que l</w:t>
      </w:r>
      <w:r>
        <w:t>’</w:t>
      </w:r>
      <w:r w:rsidRPr="007C22D7">
        <w:t>essai soit effectué avec le siège dans une autre position que celle qui est indiquée au paragraphe 5.5.1 de l</w:t>
      </w:r>
      <w:r>
        <w:t>’</w:t>
      </w:r>
      <w:r w:rsidRPr="007C22D7">
        <w:t xml:space="preserve">annexe 4. Cette position doit être </w:t>
      </w:r>
      <w:r w:rsidRPr="00A265CD">
        <w:t xml:space="preserve">précisée dans le rapport </w:t>
      </w:r>
      <w:r>
        <w:t>d’essai</w:t>
      </w:r>
      <w:r w:rsidRPr="008D105E">
        <w:rPr>
          <w:rStyle w:val="Appelnotedebasdep"/>
        </w:rPr>
        <w:footnoteReference w:id="5"/>
      </w:r>
      <w:r w:rsidRPr="00A265CD">
        <w:t>.</w:t>
      </w:r>
    </w:p>
    <w:p w14:paraId="5DB8D7E2" w14:textId="77777777" w:rsidR="009A2683" w:rsidRPr="007C22D7" w:rsidRDefault="009A2683" w:rsidP="009A2683">
      <w:pPr>
        <w:pStyle w:val="SingleTxtG"/>
        <w:ind w:left="2268" w:hanging="1134"/>
      </w:pPr>
      <w:r w:rsidRPr="007C22D7">
        <w:t>5.1.3</w:t>
      </w:r>
      <w:r w:rsidRPr="007C22D7">
        <w:tab/>
        <w:t>Le résultat de l</w:t>
      </w:r>
      <w:r>
        <w:t>’</w:t>
      </w:r>
      <w:r w:rsidRPr="007C22D7">
        <w:t>essai doit être</w:t>
      </w:r>
      <w:r>
        <w:t xml:space="preserve"> </w:t>
      </w:r>
      <w:r w:rsidRPr="007C22D7">
        <w:t>considéré comme satisfaisant lorsque les conditio</w:t>
      </w:r>
      <w:r>
        <w:t>ns définies aux paragraphes 5.2 et 5.3</w:t>
      </w:r>
      <w:r w:rsidRPr="007C22D7">
        <w:t xml:space="preserve"> ci-après sont remplies.</w:t>
      </w:r>
    </w:p>
    <w:p w14:paraId="173EEC92" w14:textId="77777777" w:rsidR="009A2683" w:rsidRDefault="009A2683" w:rsidP="009A2683">
      <w:pPr>
        <w:pStyle w:val="SingleTxtG"/>
        <w:keepNext/>
        <w:ind w:left="2268" w:hanging="1134"/>
      </w:pPr>
      <w:r w:rsidRPr="007C22D7">
        <w:t>5.2</w:t>
      </w:r>
      <w:r w:rsidRPr="007C22D7">
        <w:tab/>
      </w:r>
      <w:r>
        <w:t xml:space="preserve">Critères d’efficacité </w:t>
      </w:r>
    </w:p>
    <w:p w14:paraId="64064CFE" w14:textId="77777777" w:rsidR="009A2683" w:rsidRPr="007C22D7" w:rsidRDefault="009A2683" w:rsidP="009A2683">
      <w:pPr>
        <w:pStyle w:val="SingleTxtG"/>
        <w:keepLines/>
        <w:ind w:left="2268"/>
      </w:pPr>
      <w:r>
        <w:tab/>
        <w:t>Les véhicules équipés d’une chaîne de traction électrique doivent en outre satisfaire aux prescriptions du paragraphe 5.3.7 ci-dessous. La démonstration peut en être faite lors d’un essai de choc distinct à la demande du constructeur et avec l’accord du service technique, à condition que les composants électriques n’aient aucune incidence sur l’efficacité du type de véhicule considéré en matière de protection des occupants, telle qu’elle est définie aux paragraphes 5.2.1 à 5.3.5 du présent Règlement. Si tel est le cas, le respect des prescriptions énoncées au paragraphe 5.3.7 doit être vérifié conformément aux méthodes définies à l’annexe 4 du présent Règlement, à l’exception des paragraphes 6 et 7 et des appendices 1 et 2. Mais un mannequin pour essai de choc latéral doit être installé sur le siège avant du côté du choc.</w:t>
      </w:r>
    </w:p>
    <w:p w14:paraId="60C48FB4" w14:textId="77777777" w:rsidR="009A2683" w:rsidRPr="00A265CD" w:rsidRDefault="009A2683" w:rsidP="009A2683">
      <w:pPr>
        <w:pStyle w:val="SingleTxtG"/>
        <w:ind w:left="2268" w:hanging="1134"/>
      </w:pPr>
      <w:r>
        <w:t>5.2.1</w:t>
      </w:r>
      <w:r>
        <w:tab/>
      </w:r>
      <w:r w:rsidRPr="00A265CD">
        <w:t>Les critères de performance déterminés, pour l</w:t>
      </w:r>
      <w:r>
        <w:t>’</w:t>
      </w:r>
      <w:r w:rsidRPr="00A265CD">
        <w:t>essai de collision, conformément à l</w:t>
      </w:r>
      <w:r>
        <w:t>’</w:t>
      </w:r>
      <w:r w:rsidRPr="00A265CD">
        <w:t>appendice</w:t>
      </w:r>
      <w:r>
        <w:t xml:space="preserve"> 1</w:t>
      </w:r>
      <w:r w:rsidRPr="00A265CD">
        <w:t xml:space="preserve"> de l</w:t>
      </w:r>
      <w:r>
        <w:t>’</w:t>
      </w:r>
      <w:r w:rsidRPr="00A265CD">
        <w:t xml:space="preserve">annexe 4 </w:t>
      </w:r>
      <w:r>
        <w:t xml:space="preserve">du présent Règlement </w:t>
      </w:r>
      <w:r w:rsidRPr="00A265CD">
        <w:t>doivent</w:t>
      </w:r>
      <w:r>
        <w:t xml:space="preserve"> remplir les conditions suivantes:</w:t>
      </w:r>
    </w:p>
    <w:p w14:paraId="6FC9C7A7" w14:textId="312BB3F1" w:rsidR="009A2683" w:rsidRPr="00A265CD" w:rsidRDefault="009A2683" w:rsidP="009A2683">
      <w:pPr>
        <w:pStyle w:val="SingleTxtG"/>
        <w:ind w:left="2268" w:hanging="1134"/>
      </w:pPr>
      <w:r>
        <w:t>5.2.1.1</w:t>
      </w:r>
      <w:r>
        <w:tab/>
      </w:r>
      <w:r w:rsidRPr="00A265CD">
        <w:t>Le critère de performance tête (HPC) doit être inférieur ou égal</w:t>
      </w:r>
      <w:r>
        <w:t xml:space="preserve"> </w:t>
      </w:r>
      <w:r w:rsidRPr="00A265CD">
        <w:t>à 1</w:t>
      </w:r>
      <w:r>
        <w:t> </w:t>
      </w:r>
      <w:r w:rsidRPr="00A265CD">
        <w:t>000</w:t>
      </w:r>
      <w:r w:rsidR="00D470A9">
        <w:t> ;</w:t>
      </w:r>
      <w:r w:rsidRPr="00A265CD">
        <w:t xml:space="preserve"> s</w:t>
      </w:r>
      <w:r>
        <w:t>’</w:t>
      </w:r>
      <w:r w:rsidRPr="00A265CD">
        <w:t>il n</w:t>
      </w:r>
      <w:r>
        <w:t>’</w:t>
      </w:r>
      <w:r w:rsidRPr="00A265CD">
        <w:t xml:space="preserve">y a pas de contact de la tête, </w:t>
      </w:r>
      <w:r>
        <w:t xml:space="preserve">ce critère ne doit être ni </w:t>
      </w:r>
      <w:r w:rsidRPr="00A265CD">
        <w:t>relevé</w:t>
      </w:r>
      <w:r>
        <w:t xml:space="preserve"> ni calculé, mais il faut noter:</w:t>
      </w:r>
      <w:r w:rsidRPr="00A265CD">
        <w:t xml:space="preserve"> </w:t>
      </w:r>
      <w:r w:rsidR="00BD3C67" w:rsidRPr="002D2B33">
        <w:t>«</w:t>
      </w:r>
      <w:r w:rsidR="00BD3C67">
        <w:t> </w:t>
      </w:r>
      <w:r w:rsidRPr="00A265CD">
        <w:t>Pas de contact de la tête</w:t>
      </w:r>
      <w:r w:rsidR="003A57C7">
        <w:rPr>
          <w:i/>
        </w:rPr>
        <w:t> </w:t>
      </w:r>
      <w:r w:rsidR="003A57C7">
        <w:t>»</w:t>
      </w:r>
      <w:r w:rsidRPr="00A265CD">
        <w:t>.</w:t>
      </w:r>
    </w:p>
    <w:p w14:paraId="2AFD34A6" w14:textId="77777777" w:rsidR="009A2683" w:rsidRPr="00A265CD" w:rsidRDefault="009A2683" w:rsidP="009A2683">
      <w:pPr>
        <w:pStyle w:val="SingleTxtG"/>
        <w:keepNext/>
        <w:ind w:left="2268" w:hanging="1134"/>
      </w:pPr>
      <w:r>
        <w:t>5.2.1.2</w:t>
      </w:r>
      <w:r>
        <w:tab/>
      </w:r>
      <w:r w:rsidRPr="00A265CD">
        <w:t xml:space="preserve">Les critères de </w:t>
      </w:r>
      <w:r>
        <w:t>performance thorax doivent être</w:t>
      </w:r>
      <w:r w:rsidRPr="00A265CD">
        <w:t>:</w:t>
      </w:r>
    </w:p>
    <w:p w14:paraId="4ED99C32" w14:textId="2848DF11" w:rsidR="009A2683" w:rsidRPr="00836189" w:rsidRDefault="009A2683" w:rsidP="009A2683">
      <w:pPr>
        <w:pStyle w:val="SingleTxtG"/>
        <w:ind w:left="2835" w:hanging="567"/>
      </w:pPr>
      <w:r>
        <w:t>a)</w:t>
      </w:r>
      <w:r>
        <w:tab/>
      </w:r>
      <w:r w:rsidRPr="00836189">
        <w:t>Critère de déformation de la cage thoracique (RDC) inférieur</w:t>
      </w:r>
      <w:r>
        <w:t xml:space="preserve"> </w:t>
      </w:r>
      <w:r w:rsidRPr="00836189">
        <w:t>ou égal à 42 mm</w:t>
      </w:r>
      <w:r w:rsidR="00D470A9">
        <w:t> ;</w:t>
      </w:r>
    </w:p>
    <w:p w14:paraId="0D4A067B" w14:textId="77777777" w:rsidR="009A2683" w:rsidRDefault="009A2683" w:rsidP="009A2683">
      <w:pPr>
        <w:pStyle w:val="SingleTxtG"/>
        <w:ind w:left="2268"/>
      </w:pPr>
      <w:r>
        <w:tab/>
        <w:t>b)</w:t>
      </w:r>
      <w:r>
        <w:tab/>
      </w:r>
      <w:r w:rsidRPr="00836189">
        <w:t>Critère relatif aux viscères (VC) inférieur ou égal à</w:t>
      </w:r>
      <w:r>
        <w:t xml:space="preserve"> </w:t>
      </w:r>
      <w:r w:rsidRPr="00836189">
        <w:t>1,0 m/sec.</w:t>
      </w:r>
    </w:p>
    <w:p w14:paraId="6BE747C4" w14:textId="77777777" w:rsidR="009A2683" w:rsidRPr="00A265CD" w:rsidRDefault="009A2683" w:rsidP="009A2683">
      <w:pPr>
        <w:pStyle w:val="SingleTxtG"/>
        <w:ind w:left="2268"/>
      </w:pPr>
      <w:r>
        <w:tab/>
      </w:r>
      <w:r w:rsidRPr="00A265CD">
        <w:t xml:space="preserve">Pendant une période transitoire de deux ans après </w:t>
      </w:r>
      <w:r>
        <w:t xml:space="preserve">la date indiquée au paragraphe 10.2 </w:t>
      </w:r>
      <w:r w:rsidRPr="00A265CD">
        <w:t>du présent Règlement, la valeur V</w:t>
      </w:r>
      <w:r>
        <w:t> </w:t>
      </w:r>
      <w:r>
        <w:sym w:font="Symbol" w:char="F02A"/>
      </w:r>
      <w:r>
        <w:t> </w:t>
      </w:r>
      <w:r w:rsidRPr="00A265CD">
        <w:t>C ne constitue pas un critère de</w:t>
      </w:r>
      <w:r>
        <w:t xml:space="preserve"> </w:t>
      </w:r>
      <w:r w:rsidRPr="00A265CD">
        <w:t>réussite ou d</w:t>
      </w:r>
      <w:r>
        <w:t>’</w:t>
      </w:r>
      <w:r w:rsidRPr="00A265CD">
        <w:t>échec en ce qui concerne les essais d</w:t>
      </w:r>
      <w:r>
        <w:t>’</w:t>
      </w:r>
      <w:r w:rsidRPr="00A265CD">
        <w:t xml:space="preserve">homologation, mais </w:t>
      </w:r>
      <w:r>
        <w:t xml:space="preserve">elle </w:t>
      </w:r>
      <w:r w:rsidRPr="00A265CD">
        <w:t>doit être inscrite dans le procès-verbal d</w:t>
      </w:r>
      <w:r>
        <w:t>’</w:t>
      </w:r>
      <w:r w:rsidRPr="00A265CD">
        <w:t>essai et être</w:t>
      </w:r>
      <w:r>
        <w:t xml:space="preserve"> </w:t>
      </w:r>
      <w:r w:rsidRPr="00A265CD">
        <w:t>enregistrée par les autorités chargées de l</w:t>
      </w:r>
      <w:r>
        <w:t>’</w:t>
      </w:r>
      <w:r w:rsidRPr="00A265CD">
        <w:t>homologation. Au terme de</w:t>
      </w:r>
      <w:r>
        <w:t xml:space="preserve"> </w:t>
      </w:r>
      <w:r w:rsidRPr="00A265CD">
        <w:t>cette période t</w:t>
      </w:r>
      <w:r>
        <w:t>ransitoire, la valeur VC de 1,0 </w:t>
      </w:r>
      <w:r w:rsidRPr="00A265CD">
        <w:t>m/sec doit s</w:t>
      </w:r>
      <w:r>
        <w:t>’</w:t>
      </w:r>
      <w:r w:rsidRPr="00A265CD">
        <w:t>appliquer</w:t>
      </w:r>
      <w:r>
        <w:t xml:space="preserve"> </w:t>
      </w:r>
      <w:r w:rsidRPr="00A265CD">
        <w:t>en tant que critère de réussite ou d</w:t>
      </w:r>
      <w:r>
        <w:t>’</w:t>
      </w:r>
      <w:r w:rsidRPr="00A265CD">
        <w:t>échec sauf si les Parties</w:t>
      </w:r>
      <w:r>
        <w:t xml:space="preserve"> </w:t>
      </w:r>
      <w:r w:rsidRPr="00A265CD">
        <w:t>contractantes appliquant le présent Règlement en décident autrement.</w:t>
      </w:r>
    </w:p>
    <w:p w14:paraId="22B9150E" w14:textId="77777777" w:rsidR="009A2683" w:rsidRPr="00A265CD" w:rsidRDefault="009A2683" w:rsidP="009A2683">
      <w:pPr>
        <w:pStyle w:val="SingleTxtG"/>
        <w:keepNext/>
        <w:ind w:left="2268" w:hanging="1134"/>
      </w:pPr>
      <w:r>
        <w:t>5.2.1.3</w:t>
      </w:r>
      <w:r>
        <w:tab/>
      </w:r>
      <w:r w:rsidRPr="00A265CD">
        <w:t>Les critères de pe</w:t>
      </w:r>
      <w:r>
        <w:t>rformance pelviens doivent être</w:t>
      </w:r>
      <w:r w:rsidRPr="00A265CD">
        <w:t>:</w:t>
      </w:r>
    </w:p>
    <w:p w14:paraId="31696E76" w14:textId="77777777" w:rsidR="009A2683" w:rsidRPr="00A265CD" w:rsidRDefault="009A2683" w:rsidP="009A2683">
      <w:pPr>
        <w:pStyle w:val="SingleTxtG"/>
        <w:ind w:left="2268"/>
      </w:pPr>
      <w:r>
        <w:tab/>
      </w:r>
      <w:r w:rsidRPr="00A265CD">
        <w:t>Force maximale sur la symphyse pubienne (PSPF) inférieure ou égale</w:t>
      </w:r>
      <w:r>
        <w:t xml:space="preserve"> à 6 </w:t>
      </w:r>
      <w:r w:rsidRPr="00A265CD">
        <w:t>kN</w:t>
      </w:r>
    </w:p>
    <w:p w14:paraId="34BF7D6F" w14:textId="77777777" w:rsidR="009A2683" w:rsidRDefault="009A2683" w:rsidP="009A2683">
      <w:pPr>
        <w:pStyle w:val="SingleTxtG"/>
        <w:keepNext/>
        <w:ind w:left="2268" w:hanging="1134"/>
      </w:pPr>
      <w:r w:rsidRPr="00A265CD">
        <w:t>5.2.1</w:t>
      </w:r>
      <w:r>
        <w:t>.4</w:t>
      </w:r>
      <w:r>
        <w:tab/>
      </w:r>
      <w:r w:rsidRPr="00A265CD">
        <w:t>Les critères de perf</w:t>
      </w:r>
      <w:r>
        <w:t>ormance abdominaux doivent être</w:t>
      </w:r>
      <w:r w:rsidRPr="00A265CD">
        <w:t>:</w:t>
      </w:r>
    </w:p>
    <w:p w14:paraId="313BD9A0" w14:textId="77777777" w:rsidR="009A2683" w:rsidRPr="00A265CD" w:rsidRDefault="009A2683" w:rsidP="009A2683">
      <w:pPr>
        <w:pStyle w:val="SingleTxtG"/>
        <w:ind w:left="2268"/>
      </w:pPr>
      <w:r>
        <w:tab/>
      </w:r>
      <w:r w:rsidRPr="00A265CD">
        <w:t>Force maximale sur l</w:t>
      </w:r>
      <w:r>
        <w:t>’</w:t>
      </w:r>
      <w:r w:rsidRPr="00A265CD">
        <w:t>abdomen (APF) inférieure ou égale à une force</w:t>
      </w:r>
      <w:r>
        <w:t xml:space="preserve"> </w:t>
      </w:r>
      <w:r w:rsidRPr="00A265CD">
        <w:t xml:space="preserve">interne </w:t>
      </w:r>
      <w:r>
        <w:t>de 2,5 </w:t>
      </w:r>
      <w:r w:rsidRPr="00A265CD">
        <w:t>kN (équivalant à une force externe de 4,5 kN).</w:t>
      </w:r>
    </w:p>
    <w:p w14:paraId="6018A1D8" w14:textId="77777777" w:rsidR="009A2683" w:rsidRDefault="009A2683" w:rsidP="009A2683">
      <w:pPr>
        <w:pStyle w:val="SingleTxtG"/>
        <w:keepNext/>
        <w:ind w:left="2268" w:hanging="1134"/>
      </w:pPr>
      <w:r>
        <w:lastRenderedPageBreak/>
        <w:t>5.3</w:t>
      </w:r>
      <w:r>
        <w:tab/>
      </w:r>
      <w:r w:rsidRPr="00A265CD">
        <w:t>Prescriptions particulières</w:t>
      </w:r>
    </w:p>
    <w:p w14:paraId="2C05C9B1" w14:textId="77777777" w:rsidR="009A2683" w:rsidRDefault="009A2683" w:rsidP="009A2683">
      <w:pPr>
        <w:pStyle w:val="SingleTxtG"/>
        <w:keepNext/>
        <w:ind w:left="2268" w:hanging="1134"/>
      </w:pPr>
      <w:r w:rsidRPr="00063CFD">
        <w:t>5.3.1</w:t>
      </w:r>
      <w:r>
        <w:tab/>
      </w:r>
      <w:r w:rsidRPr="00063CFD">
        <w:t>Aucune porte ne doit s</w:t>
      </w:r>
      <w:r>
        <w:t>’</w:t>
      </w:r>
      <w:r w:rsidRPr="00063CFD">
        <w:t>ouvrir au cours de l</w:t>
      </w:r>
      <w:r>
        <w:t>’</w:t>
      </w:r>
      <w:r w:rsidRPr="00063CFD">
        <w:t>essai. Après l</w:t>
      </w:r>
      <w:r>
        <w:t>’</w:t>
      </w:r>
      <w:r w:rsidRPr="00063CFD">
        <w:t>essai, une porte est considérée comme non ouverte :</w:t>
      </w:r>
    </w:p>
    <w:p w14:paraId="75174631" w14:textId="306D7DBD" w:rsidR="009A2683" w:rsidRDefault="009A2683" w:rsidP="00941B10">
      <w:pPr>
        <w:pStyle w:val="SingleTxtG"/>
        <w:ind w:left="2835" w:hanging="567"/>
      </w:pPr>
      <w:r w:rsidRPr="00063CFD">
        <w:t>a)</w:t>
      </w:r>
      <w:r w:rsidR="00941B10">
        <w:tab/>
      </w:r>
      <w:r w:rsidRPr="00063CFD">
        <w:t>S</w:t>
      </w:r>
      <w:r>
        <w:t>’</w:t>
      </w:r>
      <w:r w:rsidRPr="00063CFD">
        <w:t>il est clairement visible que la serrure de la porte est fermée</w:t>
      </w:r>
      <w:r w:rsidR="00D470A9">
        <w:t> ;</w:t>
      </w:r>
      <w:r w:rsidRPr="00063CFD">
        <w:t xml:space="preserve"> ou</w:t>
      </w:r>
    </w:p>
    <w:p w14:paraId="18ECBD2A" w14:textId="2FAFD148" w:rsidR="009A2683" w:rsidRDefault="009A2683" w:rsidP="00941B10">
      <w:pPr>
        <w:pStyle w:val="SingleTxtG"/>
        <w:ind w:left="2835" w:hanging="567"/>
      </w:pPr>
      <w:r w:rsidRPr="00063CFD">
        <w:t>b)</w:t>
      </w:r>
      <w:r w:rsidR="00941B10">
        <w:tab/>
      </w:r>
      <w:r w:rsidRPr="00063CFD">
        <w:t>Si la porte ne s</w:t>
      </w:r>
      <w:r>
        <w:t>’</w:t>
      </w:r>
      <w:r w:rsidRPr="00063CFD">
        <w:t>ouvre pas lorsqu</w:t>
      </w:r>
      <w:r>
        <w:t>’</w:t>
      </w:r>
      <w:r w:rsidRPr="00063CFD">
        <w:t>elle est soumise à une force de traction statique d</w:t>
      </w:r>
      <w:r>
        <w:t>’</w:t>
      </w:r>
      <w:r w:rsidRPr="00063CFD">
        <w:t>au moins 400 N appliquée dans la direction y, comme sur la figure ci-dessous, aussi près que possible du rebord de la fenêtre et du bord de la porte opposé aux charnières, à l</w:t>
      </w:r>
      <w:r>
        <w:t>’</w:t>
      </w:r>
      <w:r w:rsidRPr="00063CFD">
        <w:t>exception de la poignée.</w:t>
      </w:r>
    </w:p>
    <w:p w14:paraId="4D21B55F" w14:textId="49EE82F5" w:rsidR="009A2683" w:rsidRDefault="009A2683" w:rsidP="009E72D0">
      <w:pPr>
        <w:pStyle w:val="SingleTxtG"/>
        <w:keepNext/>
        <w:ind w:left="2835" w:hanging="567"/>
      </w:pPr>
      <w:r>
        <w:t>Figure</w:t>
      </w:r>
    </w:p>
    <w:p w14:paraId="2137D16F" w14:textId="77777777" w:rsidR="009A2683" w:rsidRPr="00A265CD" w:rsidRDefault="009A2683" w:rsidP="009E72D0">
      <w:pPr>
        <w:pStyle w:val="SingleTxtG"/>
        <w:keepNext/>
        <w:spacing w:after="240"/>
        <w:ind w:left="2268"/>
      </w:pPr>
      <w:r>
        <w:rPr>
          <w:noProof/>
        </w:rPr>
        <mc:AlternateContent>
          <mc:Choice Requires="wpg">
            <w:drawing>
              <wp:inline distT="0" distB="0" distL="0" distR="0" wp14:anchorId="77F084FD" wp14:editId="612AC935">
                <wp:extent cx="3592195" cy="3723005"/>
                <wp:effectExtent l="0" t="3810" r="0" b="0"/>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3723005"/>
                          <a:chOff x="0" y="0"/>
                          <a:chExt cx="54557" cy="56709"/>
                        </a:xfrm>
                      </wpg:grpSpPr>
                      <pic:pic xmlns:pic="http://schemas.openxmlformats.org/drawingml/2006/picture">
                        <pic:nvPicPr>
                          <pic:cNvPr id="17" name="Grafik 47"/>
                          <pic:cNvPicPr>
                            <a:picLocks noChangeAspect="1" noChangeArrowheads="1"/>
                          </pic:cNvPicPr>
                        </pic:nvPicPr>
                        <pic:blipFill>
                          <a:blip r:embed="rId9" cstate="print">
                            <a:extLst>
                              <a:ext uri="{28A0092B-C50C-407E-A947-70E740481C1C}">
                                <a14:useLocalDpi xmlns:a14="http://schemas.microsoft.com/office/drawing/2010/main" val="0"/>
                              </a:ext>
                            </a:extLst>
                          </a:blip>
                          <a:srcRect l="21138" t="24324" r="27686" b="8109"/>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nhaltsplatzhalter 4"/>
                          <pic:cNvPicPr>
                            <a:picLocks noChangeAspect="1" noChangeArrowheads="1"/>
                          </pic:cNvPicPr>
                        </pic:nvPicPr>
                        <pic:blipFill>
                          <a:blip r:embed="rId10">
                            <a:extLst>
                              <a:ext uri="{28A0092B-C50C-407E-A947-70E740481C1C}">
                                <a14:useLocalDpi xmlns:a14="http://schemas.microsoft.com/office/drawing/2010/main" val="0"/>
                              </a:ext>
                            </a:extLst>
                          </a:blip>
                          <a:srcRect t="3293" r="76472" b="2840"/>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19" name="Pfeil nach rechts 30"/>
                        <wps:cNvSpPr>
                          <a:spLocks noChangeArrowheads="1"/>
                        </wps:cNvSpPr>
                        <wps:spPr bwMode="auto">
                          <a:xfrm rot="10800000">
                            <a:off x="10801" y="46846"/>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500205C2" w14:textId="77777777" w:rsidR="009A2683" w:rsidRDefault="009A2683" w:rsidP="009A2683"/>
                          </w:txbxContent>
                        </wps:txbx>
                        <wps:bodyPr rot="0" vert="horz" wrap="square" lIns="72000" tIns="72000" rIns="72000" bIns="72000" anchor="t" anchorCtr="0" upright="1">
                          <a:noAutofit/>
                        </wps:bodyPr>
                      </wps:wsp>
                      <wps:wsp>
                        <wps:cNvPr id="20" name="Textfeld 31"/>
                        <wps:cNvSpPr txBox="1">
                          <a:spLocks noChangeArrowheads="1"/>
                        </wps:cNvSpPr>
                        <wps:spPr bwMode="auto">
                          <a:xfrm>
                            <a:off x="0" y="46843"/>
                            <a:ext cx="7416"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8959" w14:textId="77777777" w:rsidR="009A2683" w:rsidRDefault="009A2683" w:rsidP="009A2683">
                              <w:pPr>
                                <w:spacing w:line="264" w:lineRule="auto"/>
                              </w:pPr>
                              <w:r w:rsidRPr="00D92E7C">
                                <w:rPr>
                                  <w:rFonts w:ascii="Calibri" w:hAnsi="Calibri" w:cs="Arial"/>
                                  <w:color w:val="000000"/>
                                  <w:lang w:val="de-DE"/>
                                </w:rPr>
                                <w:t>90° +/- 5°</w:t>
                              </w:r>
                            </w:p>
                          </w:txbxContent>
                        </wps:txbx>
                        <wps:bodyPr rot="0" vert="horz" wrap="none" lIns="0" tIns="0" rIns="0" bIns="0" anchor="t" anchorCtr="0" upright="1">
                          <a:spAutoFit/>
                        </wps:bodyPr>
                      </wps:wsp>
                      <wps:wsp>
                        <wps:cNvPr id="21" name="Pfeil nach rechts 32"/>
                        <wps:cNvSpPr>
                          <a:spLocks noChangeArrowheads="1"/>
                        </wps:cNvSpPr>
                        <wps:spPr bwMode="auto">
                          <a:xfrm rot="10800000">
                            <a:off x="11521" y="19742"/>
                            <a:ext cx="17282" cy="1441"/>
                          </a:xfrm>
                          <a:prstGeom prst="rightArrow">
                            <a:avLst>
                              <a:gd name="adj1" fmla="val 50000"/>
                              <a:gd name="adj2" fmla="val 49971"/>
                            </a:avLst>
                          </a:prstGeom>
                          <a:solidFill>
                            <a:srgbClr val="4472C4"/>
                          </a:solidFill>
                          <a:ln w="9525" cap="sq">
                            <a:solidFill>
                              <a:srgbClr val="7F7F7F"/>
                            </a:solidFill>
                            <a:miter lim="800000"/>
                            <a:headEnd/>
                            <a:tailEnd/>
                          </a:ln>
                        </wps:spPr>
                        <wps:txbx>
                          <w:txbxContent>
                            <w:p w14:paraId="541DD469" w14:textId="77777777" w:rsidR="009A2683" w:rsidRDefault="009A2683" w:rsidP="009A2683"/>
                          </w:txbxContent>
                        </wps:txbx>
                        <wps:bodyPr rot="0" vert="horz" wrap="square" lIns="72000" tIns="72000" rIns="72000" bIns="72000" anchor="t" anchorCtr="0" upright="1">
                          <a:noAutofit/>
                        </wps:bodyPr>
                      </wps:wsp>
                      <wps:wsp>
                        <wps:cNvPr id="22" name="Textfeld 33"/>
                        <wps:cNvSpPr txBox="1">
                          <a:spLocks noChangeArrowheads="1"/>
                        </wps:cNvSpPr>
                        <wps:spPr bwMode="auto">
                          <a:xfrm>
                            <a:off x="723" y="19741"/>
                            <a:ext cx="7417"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4855" w14:textId="77777777" w:rsidR="009A2683" w:rsidRDefault="009A2683" w:rsidP="009A2683">
                              <w:pPr>
                                <w:spacing w:line="264" w:lineRule="auto"/>
                              </w:pPr>
                              <w:r w:rsidRPr="00D92E7C">
                                <w:rPr>
                                  <w:rFonts w:ascii="Calibri" w:hAnsi="Calibri" w:cs="Arial"/>
                                  <w:color w:val="000000"/>
                                  <w:lang w:val="de-DE"/>
                                </w:rPr>
                                <w:t>90° +/- 5°</w:t>
                              </w:r>
                            </w:p>
                          </w:txbxContent>
                        </wps:txbx>
                        <wps:bodyPr rot="0" vert="horz" wrap="none" lIns="0" tIns="0" rIns="0" bIns="0" anchor="t" anchorCtr="0" upright="1">
                          <a:spAutoFit/>
                        </wps:bodyPr>
                      </wps:wsp>
                      <wps:wsp>
                        <wps:cNvPr id="23" name="Pfeil nach rechts 34"/>
                        <wps:cNvSpPr>
                          <a:spLocks noChangeArrowheads="1"/>
                        </wps:cNvSpPr>
                        <wps:spPr bwMode="auto">
                          <a:xfrm rot="10800000">
                            <a:off x="11521" y="27153"/>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2E5D32B9" w14:textId="77777777" w:rsidR="009A2683" w:rsidRDefault="009A2683" w:rsidP="009A2683"/>
                          </w:txbxContent>
                        </wps:txbx>
                        <wps:bodyPr rot="0" vert="horz" wrap="square" lIns="72000" tIns="72000" rIns="72000" bIns="72000" anchor="t" anchorCtr="0" upright="1">
                          <a:noAutofit/>
                        </wps:bodyPr>
                      </wps:wsp>
                      <wps:wsp>
                        <wps:cNvPr id="24" name="Textfeld 35"/>
                        <wps:cNvSpPr txBox="1">
                          <a:spLocks noChangeArrowheads="1"/>
                        </wps:cNvSpPr>
                        <wps:spPr bwMode="auto">
                          <a:xfrm>
                            <a:off x="723" y="27150"/>
                            <a:ext cx="7417"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76AF" w14:textId="77777777" w:rsidR="009A2683" w:rsidRDefault="009A2683" w:rsidP="009A2683">
                              <w:pPr>
                                <w:spacing w:line="264" w:lineRule="auto"/>
                              </w:pPr>
                              <w:r w:rsidRPr="00D92E7C">
                                <w:rPr>
                                  <w:rFonts w:ascii="Calibri" w:hAnsi="Calibri" w:cs="Arial"/>
                                  <w:color w:val="000000"/>
                                  <w:lang w:val="de-DE"/>
                                </w:rPr>
                                <w:t>90° +/- 5°</w:t>
                              </w:r>
                            </w:p>
                          </w:txbxContent>
                        </wps:txbx>
                        <wps:bodyPr rot="0" vert="horz" wrap="none" lIns="0" tIns="0" rIns="0" bIns="0" anchor="t" anchorCtr="0" upright="1">
                          <a:spAutoFit/>
                        </wps:bodyPr>
                      </wps:wsp>
                      <wps:wsp>
                        <wps:cNvPr id="25" name="Textfeld 36"/>
                        <wps:cNvSpPr txBox="1">
                          <a:spLocks noChangeArrowheads="1"/>
                        </wps:cNvSpPr>
                        <wps:spPr bwMode="auto">
                          <a:xfrm>
                            <a:off x="15836" y="17072"/>
                            <a:ext cx="4185" cy="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644D" w14:textId="77777777" w:rsidR="009A2683" w:rsidRDefault="009A2683" w:rsidP="009A2683">
                              <w:pPr>
                                <w:spacing w:line="264" w:lineRule="auto"/>
                              </w:pPr>
                              <w:r w:rsidRPr="00D92E7C">
                                <w:rPr>
                                  <w:rFonts w:ascii="Calibri" w:hAnsi="Calibri" w:cs="Arial"/>
                                  <w:color w:val="000000"/>
                                  <w:lang w:val="de-DE"/>
                                </w:rPr>
                                <w:t>400N</w:t>
                              </w:r>
                            </w:p>
                          </w:txbxContent>
                        </wps:txbx>
                        <wps:bodyPr rot="0" vert="horz" wrap="none" lIns="0" tIns="0" rIns="0" bIns="0" anchor="t" anchorCtr="0" upright="1">
                          <a:spAutoFit/>
                        </wps:bodyPr>
                      </wps:wsp>
                      <wps:wsp>
                        <wps:cNvPr id="28" name="Textfeld 37"/>
                        <wps:cNvSpPr txBox="1">
                          <a:spLocks noChangeArrowheads="1"/>
                        </wps:cNvSpPr>
                        <wps:spPr bwMode="auto">
                          <a:xfrm>
                            <a:off x="15836" y="25080"/>
                            <a:ext cx="4185"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D109A" w14:textId="77777777" w:rsidR="009A2683" w:rsidRDefault="009A2683" w:rsidP="009A2683">
                              <w:pPr>
                                <w:spacing w:line="264" w:lineRule="auto"/>
                              </w:pPr>
                              <w:r w:rsidRPr="00D92E7C">
                                <w:rPr>
                                  <w:rFonts w:ascii="Calibri" w:hAnsi="Calibri" w:cs="Arial"/>
                                  <w:color w:val="000000"/>
                                  <w:lang w:val="de-DE"/>
                                </w:rPr>
                                <w:t>400N</w:t>
                              </w:r>
                            </w:p>
                          </w:txbxContent>
                        </wps:txbx>
                        <wps:bodyPr rot="0" vert="horz" wrap="none" lIns="0" tIns="0" rIns="0" bIns="0" anchor="t" anchorCtr="0" upright="1">
                          <a:spAutoFit/>
                        </wps:bodyPr>
                      </wps:wsp>
                      <wps:wsp>
                        <wps:cNvPr id="30" name="Textfeld 38"/>
                        <wps:cNvSpPr txBox="1">
                          <a:spLocks noChangeArrowheads="1"/>
                        </wps:cNvSpPr>
                        <wps:spPr bwMode="auto">
                          <a:xfrm>
                            <a:off x="14891" y="44638"/>
                            <a:ext cx="4185"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CEA0" w14:textId="77777777" w:rsidR="009A2683" w:rsidRDefault="009A2683" w:rsidP="009A2683">
                              <w:pPr>
                                <w:spacing w:line="264" w:lineRule="auto"/>
                              </w:pPr>
                              <w:r w:rsidRPr="00D92E7C">
                                <w:rPr>
                                  <w:rFonts w:ascii="Calibri" w:hAnsi="Calibri" w:cs="Arial"/>
                                  <w:color w:val="000000"/>
                                  <w:lang w:val="de-DE"/>
                                </w:rPr>
                                <w:t>400N</w:t>
                              </w:r>
                            </w:p>
                          </w:txbxContent>
                        </wps:txbx>
                        <wps:bodyPr rot="0" vert="horz" wrap="none" lIns="0" tIns="0" rIns="0" bIns="0" anchor="t" anchorCtr="0" upright="1">
                          <a:spAutoFit/>
                        </wps:bodyPr>
                      </wps:wsp>
                      <wps:wsp>
                        <wps:cNvPr id="31" name="Gerade Verbindung mit Pfeil 15"/>
                        <wps:cNvCnPr>
                          <a:cxnSpLocks noChangeShapeType="1"/>
                        </wps:cNvCnPr>
                        <wps:spPr bwMode="auto">
                          <a:xfrm flipV="1">
                            <a:off x="52565" y="48455"/>
                            <a:ext cx="0" cy="411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 name="Gerade Verbindung mit Pfeil 39"/>
                        <wps:cNvCnPr>
                          <a:cxnSpLocks noChangeShapeType="1"/>
                        </wps:cNvCnPr>
                        <wps:spPr bwMode="auto">
                          <a:xfrm flipH="1">
                            <a:off x="48965" y="52565"/>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 name="Textfeld 23"/>
                        <wps:cNvSpPr txBox="1">
                          <a:spLocks noChangeArrowheads="1"/>
                        </wps:cNvSpPr>
                        <wps:spPr bwMode="auto">
                          <a:xfrm>
                            <a:off x="53284" y="48129"/>
                            <a:ext cx="1273"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4C0C" w14:textId="77777777" w:rsidR="009A2683" w:rsidRDefault="009A2683" w:rsidP="009A2683">
                              <w:pPr>
                                <w:spacing w:line="264" w:lineRule="auto"/>
                              </w:pPr>
                              <w:r w:rsidRPr="00D92E7C">
                                <w:rPr>
                                  <w:rFonts w:ascii="Calibri" w:hAnsi="Calibri" w:cs="Arial"/>
                                  <w:color w:val="000000"/>
                                  <w:sz w:val="28"/>
                                  <w:szCs w:val="28"/>
                                  <w:lang w:val="de-DE"/>
                                </w:rPr>
                                <w:t>Z</w:t>
                              </w:r>
                            </w:p>
                          </w:txbxContent>
                        </wps:txbx>
                        <wps:bodyPr rot="0" vert="horz" wrap="none" lIns="0" tIns="0" rIns="0" bIns="0" anchor="t" anchorCtr="0" upright="1">
                          <a:spAutoFit/>
                        </wps:bodyPr>
                      </wps:wsp>
                      <wps:wsp>
                        <wps:cNvPr id="34" name="Textfeld 40"/>
                        <wps:cNvSpPr txBox="1">
                          <a:spLocks noChangeArrowheads="1"/>
                        </wps:cNvSpPr>
                        <wps:spPr bwMode="auto">
                          <a:xfrm>
                            <a:off x="49687" y="53072"/>
                            <a:ext cx="1321"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4BEE" w14:textId="77777777" w:rsidR="009A2683" w:rsidRDefault="009A2683" w:rsidP="009A2683">
                              <w:pPr>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s:wsp>
                        <wps:cNvPr id="35" name="Gerade Verbindung mit Pfeil 41"/>
                        <wps:cNvCnPr>
                          <a:cxnSpLocks noChangeShapeType="1"/>
                        </wps:cNvCnPr>
                        <wps:spPr bwMode="auto">
                          <a:xfrm flipV="1">
                            <a:off x="51845" y="20371"/>
                            <a:ext cx="0" cy="4111"/>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6" name="Gerade Verbindung mit Pfeil 42"/>
                        <wps:cNvCnPr>
                          <a:cxnSpLocks noChangeShapeType="1"/>
                        </wps:cNvCnPr>
                        <wps:spPr bwMode="auto">
                          <a:xfrm flipH="1">
                            <a:off x="48245" y="24482"/>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40" name="Textfeld 43"/>
                        <wps:cNvSpPr txBox="1">
                          <a:spLocks noChangeArrowheads="1"/>
                        </wps:cNvSpPr>
                        <wps:spPr bwMode="auto">
                          <a:xfrm>
                            <a:off x="52561" y="20060"/>
                            <a:ext cx="1408"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B54B" w14:textId="77777777" w:rsidR="009A2683" w:rsidRDefault="009A2683" w:rsidP="009A2683">
                              <w:pPr>
                                <w:spacing w:line="264" w:lineRule="auto"/>
                              </w:pPr>
                              <w:r w:rsidRPr="00D92E7C">
                                <w:rPr>
                                  <w:rFonts w:ascii="Calibri" w:hAnsi="Calibri" w:cs="Arial"/>
                                  <w:color w:val="000000"/>
                                  <w:sz w:val="28"/>
                                  <w:szCs w:val="28"/>
                                  <w:lang w:val="de-DE"/>
                                </w:rPr>
                                <w:t>X</w:t>
                              </w:r>
                            </w:p>
                          </w:txbxContent>
                        </wps:txbx>
                        <wps:bodyPr rot="0" vert="horz" wrap="none" lIns="0" tIns="0" rIns="0" bIns="0" anchor="t" anchorCtr="0" upright="1">
                          <a:spAutoFit/>
                        </wps:bodyPr>
                      </wps:wsp>
                      <wps:wsp>
                        <wps:cNvPr id="41" name="Textfeld 44"/>
                        <wps:cNvSpPr txBox="1">
                          <a:spLocks noChangeArrowheads="1"/>
                        </wps:cNvSpPr>
                        <wps:spPr bwMode="auto">
                          <a:xfrm>
                            <a:off x="48963" y="24993"/>
                            <a:ext cx="1322"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05221" w14:textId="77777777" w:rsidR="009A2683" w:rsidRDefault="009A2683" w:rsidP="009A2683">
                              <w:pPr>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g:wgp>
                  </a:graphicData>
                </a:graphic>
              </wp:inline>
            </w:drawing>
          </mc:Choice>
          <mc:Fallback>
            <w:pict>
              <v:group w14:anchorId="77F084FD" id="Group 1" o:spid="_x0000_s1027" style="width:282.85pt;height:293.15pt;mso-position-horizontal-relative:char;mso-position-vertical-relative:line" coordsize="54557,56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8" type="#_x0000_t75"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">
                  <v:imagedata r:id="rId11" o:title="" croptop="15941f" cropbottom="5314f" cropleft="13853f" cropright="18144f"/>
                </v:shape>
                <v:shape id="Inhaltsplatzhalter 4" o:spid="_x0000_s1029" type="#_x0000_t75"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">
                  <v:imagedata r:id="rId12" o:title="" croptop="2158f" cropbottom="1861f" cropright="5011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30"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" adj="20700" fillcolor="#4472c4" strokecolor="#7f7f7f">
                  <v:stroke endcap="square"/>
                  <v:textbox inset="2mm,2mm,2mm,2mm">
                    <w:txbxContent>
                      <w:p w14:paraId="500205C2" w14:textId="77777777" w:rsidR="009A2683" w:rsidRDefault="009A2683" w:rsidP="009A2683"/>
                    </w:txbxContent>
                  </v:textbox>
                </v:shape>
                <v:shape id="Textfeld 31" o:spid="_x0000_s1031" type="#_x0000_t202" style="position:absolute;top:46843;width:7416;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" filled="f" stroked="f">
                  <v:textbox style="mso-fit-shape-to-text:t" inset="0,0,0,0">
                    <w:txbxContent>
                      <w:p w14:paraId="3BA88959" w14:textId="77777777" w:rsidR="009A2683" w:rsidRDefault="009A2683" w:rsidP="009A2683">
                        <w:pPr>
                          <w:spacing w:line="264" w:lineRule="auto"/>
                        </w:pPr>
                        <w:r w:rsidRPr="00D92E7C">
                          <w:rPr>
                            <w:rFonts w:ascii="Calibri" w:hAnsi="Calibri" w:cs="Arial"/>
                            <w:color w:val="000000"/>
                            <w:lang w:val="de-DE"/>
                          </w:rPr>
                          <w:t>90° +/- 5°</w:t>
                        </w:r>
                      </w:p>
                    </w:txbxContent>
                  </v:textbox>
                </v:shape>
                <v:shape id="Pfeil nach rechts 32" o:spid="_x0000_s1032"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" adj="20700" fillcolor="#4472c4" strokecolor="#7f7f7f">
                  <v:stroke endcap="square"/>
                  <v:textbox inset="2mm,2mm,2mm,2mm">
                    <w:txbxContent>
                      <w:p w14:paraId="541DD469" w14:textId="77777777" w:rsidR="009A2683" w:rsidRDefault="009A2683" w:rsidP="009A2683"/>
                    </w:txbxContent>
                  </v:textbox>
                </v:shape>
                <v:shape id="Textfeld 33" o:spid="_x0000_s1033" type="#_x0000_t202" style="position:absolute;left:723;top:19741;width:7417;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" filled="f" stroked="f">
                  <v:textbox style="mso-fit-shape-to-text:t" inset="0,0,0,0">
                    <w:txbxContent>
                      <w:p w14:paraId="72934855" w14:textId="77777777" w:rsidR="009A2683" w:rsidRDefault="009A2683" w:rsidP="009A2683">
                        <w:pPr>
                          <w:spacing w:line="264" w:lineRule="auto"/>
                        </w:pPr>
                        <w:r w:rsidRPr="00D92E7C">
                          <w:rPr>
                            <w:rFonts w:ascii="Calibri" w:hAnsi="Calibri" w:cs="Arial"/>
                            <w:color w:val="000000"/>
                            <w:lang w:val="de-DE"/>
                          </w:rPr>
                          <w:t>90° +/- 5°</w:t>
                        </w:r>
                      </w:p>
                    </w:txbxContent>
                  </v:textbox>
                </v:shape>
                <v:shape id="Pfeil nach rechts 34" o:spid="_x0000_s1034"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" adj="20700" fillcolor="#4472c4" strokecolor="#7f7f7f">
                  <v:stroke endcap="square"/>
                  <v:textbox inset="2mm,2mm,2mm,2mm">
                    <w:txbxContent>
                      <w:p w14:paraId="2E5D32B9" w14:textId="77777777" w:rsidR="009A2683" w:rsidRDefault="009A2683" w:rsidP="009A2683"/>
                    </w:txbxContent>
                  </v:textbox>
                </v:shape>
                <v:shape id="Textfeld 35" o:spid="_x0000_s1035" type="#_x0000_t202" style="position:absolute;left:723;top:27150;width:7417;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" filled="f" stroked="f">
                  <v:textbox style="mso-fit-shape-to-text:t" inset="0,0,0,0">
                    <w:txbxContent>
                      <w:p w14:paraId="005876AF" w14:textId="77777777" w:rsidR="009A2683" w:rsidRDefault="009A2683" w:rsidP="009A2683">
                        <w:pPr>
                          <w:spacing w:line="264" w:lineRule="auto"/>
                        </w:pPr>
                        <w:r w:rsidRPr="00D92E7C">
                          <w:rPr>
                            <w:rFonts w:ascii="Calibri" w:hAnsi="Calibri" w:cs="Arial"/>
                            <w:color w:val="000000"/>
                            <w:lang w:val="de-DE"/>
                          </w:rPr>
                          <w:t>90° +/- 5°</w:t>
                        </w:r>
                      </w:p>
                    </w:txbxContent>
                  </v:textbox>
                </v:shape>
                <v:shape id="Textfeld 36" o:spid="_x0000_s1036" type="#_x0000_t202" style="position:absolute;left:15836;top:17072;width:4185;height:2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" filled="f" stroked="f">
                  <v:textbox style="mso-fit-shape-to-text:t" inset="0,0,0,0">
                    <w:txbxContent>
                      <w:p w14:paraId="5DDF644D" w14:textId="77777777" w:rsidR="009A2683" w:rsidRDefault="009A2683" w:rsidP="009A2683">
                        <w:pPr>
                          <w:spacing w:line="264" w:lineRule="auto"/>
                        </w:pPr>
                        <w:r w:rsidRPr="00D92E7C">
                          <w:rPr>
                            <w:rFonts w:ascii="Calibri" w:hAnsi="Calibri" w:cs="Arial"/>
                            <w:color w:val="000000"/>
                            <w:lang w:val="de-DE"/>
                          </w:rPr>
                          <w:t>400N</w:t>
                        </w:r>
                      </w:p>
                    </w:txbxContent>
                  </v:textbox>
                </v:shape>
                <v:shape id="Textfeld 37" o:spid="_x0000_s1037" type="#_x0000_t202" style="position:absolute;left:15836;top:25080;width:4185;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" filled="f" stroked="f">
                  <v:textbox style="mso-fit-shape-to-text:t" inset="0,0,0,0">
                    <w:txbxContent>
                      <w:p w14:paraId="4F9D109A" w14:textId="77777777" w:rsidR="009A2683" w:rsidRDefault="009A2683" w:rsidP="009A2683">
                        <w:pPr>
                          <w:spacing w:line="264" w:lineRule="auto"/>
                        </w:pPr>
                        <w:r w:rsidRPr="00D92E7C">
                          <w:rPr>
                            <w:rFonts w:ascii="Calibri" w:hAnsi="Calibri" w:cs="Arial"/>
                            <w:color w:val="000000"/>
                            <w:lang w:val="de-DE"/>
                          </w:rPr>
                          <w:t>400N</w:t>
                        </w:r>
                      </w:p>
                    </w:txbxContent>
                  </v:textbox>
                </v:shape>
                <v:shape id="Textfeld 38" o:spid="_x0000_s1038" type="#_x0000_t202" style="position:absolute;left:14891;top:44638;width:4185;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" filled="f" stroked="f">
                  <v:textbox style="mso-fit-shape-to-text:t" inset="0,0,0,0">
                    <w:txbxContent>
                      <w:p w14:paraId="3744CEA0" w14:textId="77777777" w:rsidR="009A2683" w:rsidRDefault="009A2683" w:rsidP="009A2683">
                        <w:pPr>
                          <w:spacing w:line="264" w:lineRule="auto"/>
                        </w:pPr>
                        <w:r w:rsidRPr="00D92E7C">
                          <w:rPr>
                            <w:rFonts w:ascii="Calibri" w:hAnsi="Calibri" w:cs="Arial"/>
                            <w:color w:val="000000"/>
                            <w:lang w:val="de-DE"/>
                          </w:rPr>
                          <w:t>400N</w:t>
                        </w:r>
                      </w:p>
                    </w:txbxContent>
                  </v:textbox>
                </v:shape>
                <v:shapetype id="_x0000_t32" coordsize="21600,21600" o:spt="32" o:oned="t" path="m,l21600,21600e" filled="f">
                  <v:path arrowok="t" fillok="f" o:connecttype="none"/>
                  <o:lock v:ext="edit" shapetype="t"/>
                </v:shapetype>
                <v:shape id="Gerade Verbindung mit Pfeil 15" o:spid="_x0000_s1039"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" strokecolor="#44546a">
                  <v:stroke endarrow="block"/>
                </v:shape>
                <v:shape id="Gerade Verbindung mit Pfeil 39" o:spid="_x0000_s1040"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" strokecolor="#44546a">
                  <v:stroke endarrow="block"/>
                </v:shape>
                <v:shape id="Textfeld 23" o:spid="_x0000_s1041" type="#_x0000_t202" style="position:absolute;left:53284;top:48129;width:1273;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" filled="f" stroked="f">
                  <v:textbox style="mso-fit-shape-to-text:t" inset="0,0,0,0">
                    <w:txbxContent>
                      <w:p w14:paraId="533F4C0C" w14:textId="77777777" w:rsidR="009A2683" w:rsidRDefault="009A2683" w:rsidP="009A2683">
                        <w:pPr>
                          <w:spacing w:line="264" w:lineRule="auto"/>
                        </w:pPr>
                        <w:r w:rsidRPr="00D92E7C">
                          <w:rPr>
                            <w:rFonts w:ascii="Calibri" w:hAnsi="Calibri" w:cs="Arial"/>
                            <w:color w:val="000000"/>
                            <w:sz w:val="28"/>
                            <w:szCs w:val="28"/>
                            <w:lang w:val="de-DE"/>
                          </w:rPr>
                          <w:t>Z</w:t>
                        </w:r>
                      </w:p>
                    </w:txbxContent>
                  </v:textbox>
                </v:shape>
                <v:shape id="Textfeld 40" o:spid="_x0000_s1042" type="#_x0000_t202" style="position:absolute;left:49687;top:53072;width:1321;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" filled="f" stroked="f">
                  <v:textbox style="mso-fit-shape-to-text:t" inset="0,0,0,0">
                    <w:txbxContent>
                      <w:p w14:paraId="68384BEE" w14:textId="77777777" w:rsidR="009A2683" w:rsidRDefault="009A2683" w:rsidP="009A2683">
                        <w:pPr>
                          <w:spacing w:line="264" w:lineRule="auto"/>
                        </w:pPr>
                        <w:r w:rsidRPr="00D92E7C">
                          <w:rPr>
                            <w:rFonts w:ascii="Calibri" w:hAnsi="Calibri" w:cs="Arial"/>
                            <w:color w:val="000000"/>
                            <w:sz w:val="28"/>
                            <w:szCs w:val="28"/>
                            <w:lang w:val="de-DE"/>
                          </w:rPr>
                          <w:t>Y</w:t>
                        </w:r>
                      </w:p>
                    </w:txbxContent>
                  </v:textbox>
                </v:shape>
                <v:shape id="Gerade Verbindung mit Pfeil 41" o:spid="_x0000_s1043"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" strokecolor="#44546a">
                  <v:stroke endarrow="block"/>
                </v:shape>
                <v:shape id="Gerade Verbindung mit Pfeil 42" o:spid="_x0000_s1044"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" strokecolor="#44546a">
                  <v:stroke endarrow="block"/>
                </v:shape>
                <v:shape id="Textfeld 43" o:spid="_x0000_s1045" type="#_x0000_t202" style="position:absolute;left:52561;top:20060;width:1408;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" filled="f" stroked="f">
                  <v:textbox style="mso-fit-shape-to-text:t" inset="0,0,0,0">
                    <w:txbxContent>
                      <w:p w14:paraId="0A6EB54B" w14:textId="77777777" w:rsidR="009A2683" w:rsidRDefault="009A2683" w:rsidP="009A2683">
                        <w:pPr>
                          <w:spacing w:line="264" w:lineRule="auto"/>
                        </w:pPr>
                        <w:r w:rsidRPr="00D92E7C">
                          <w:rPr>
                            <w:rFonts w:ascii="Calibri" w:hAnsi="Calibri" w:cs="Arial"/>
                            <w:color w:val="000000"/>
                            <w:sz w:val="28"/>
                            <w:szCs w:val="28"/>
                            <w:lang w:val="de-DE"/>
                          </w:rPr>
                          <w:t>X</w:t>
                        </w:r>
                      </w:p>
                    </w:txbxContent>
                  </v:textbox>
                </v:shape>
                <v:shape id="Textfeld 44" o:spid="_x0000_s1046" type="#_x0000_t202" style="position:absolute;left:48963;top:24993;width:1322;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" filled="f" stroked="f">
                  <v:textbox style="mso-fit-shape-to-text:t" inset="0,0,0,0">
                    <w:txbxContent>
                      <w:p w14:paraId="75C05221" w14:textId="77777777" w:rsidR="009A2683" w:rsidRDefault="009A2683" w:rsidP="009A2683">
                        <w:pPr>
                          <w:spacing w:line="264" w:lineRule="auto"/>
                        </w:pPr>
                        <w:r w:rsidRPr="00D92E7C">
                          <w:rPr>
                            <w:rFonts w:ascii="Calibri" w:hAnsi="Calibri" w:cs="Arial"/>
                            <w:color w:val="000000"/>
                            <w:sz w:val="28"/>
                            <w:szCs w:val="28"/>
                            <w:lang w:val="de-DE"/>
                          </w:rPr>
                          <w:t>Y</w:t>
                        </w:r>
                      </w:p>
                    </w:txbxContent>
                  </v:textbox>
                </v:shape>
                <w10:anchorlock/>
              </v:group>
            </w:pict>
          </mc:Fallback>
        </mc:AlternateContent>
      </w:r>
    </w:p>
    <w:p w14:paraId="756A5395" w14:textId="77777777" w:rsidR="009A2683" w:rsidRDefault="009A2683" w:rsidP="009A2683">
      <w:pPr>
        <w:pStyle w:val="SingleTxtG"/>
        <w:ind w:left="2268" w:hanging="1134"/>
      </w:pPr>
      <w:r>
        <w:t>5.3.1.1</w:t>
      </w:r>
      <w:r>
        <w:tab/>
        <w:t>Lorsqu’un système de verrouillage automatique des portes a été installé en option et/ou peut être désactivé par le conducteur, il faut vérifier le respect de cette condition en appliquant l’une des deux procédures d’essai suivantes, au choix du constructeur:</w:t>
      </w:r>
    </w:p>
    <w:p w14:paraId="0B15672E" w14:textId="77777777" w:rsidR="009A2683" w:rsidRDefault="009A2683" w:rsidP="009A2683">
      <w:pPr>
        <w:pStyle w:val="SingleTxtG"/>
        <w:ind w:left="2268" w:hanging="1134"/>
      </w:pPr>
      <w:r>
        <w:t>5.3.1.1.1</w:t>
      </w:r>
      <w:r>
        <w:tab/>
        <w:t>Si l’essai est effectué conformément au paragraphe 5.2.2.1 de l’annexe 4, le constructeur doit en outre démontrer à la satisfaction du service technique (sur la base des données internes du constructeur, par exemple) qu’en l’absence du système ou lorsqu’il est désactivé aucune porte ne s’ouvre en cas de collision.</w:t>
      </w:r>
    </w:p>
    <w:p w14:paraId="4F24007D" w14:textId="77777777" w:rsidR="009A2683" w:rsidRPr="00A265CD" w:rsidRDefault="009A2683" w:rsidP="009A2683">
      <w:pPr>
        <w:pStyle w:val="SingleTxtG"/>
        <w:ind w:left="2268" w:hanging="1134"/>
      </w:pPr>
      <w:r>
        <w:t>5.3.1.1.2</w:t>
      </w:r>
      <w:r>
        <w:tab/>
        <w:t xml:space="preserve">Si l’essai est effectué conformément au paragraphe 5.2.2.2 de l’annexe 4, le constructeur doit en outre démontrer qu’il est satisfait aux prescriptions concernant les forces d’inertie du paragraphe 6.1.4 de la série d’amendements 03 au Règlement </w:t>
      </w:r>
      <w:r w:rsidRPr="00C14D2A">
        <w:t>n</w:t>
      </w:r>
      <w:r w:rsidRPr="00C14D2A">
        <w:rPr>
          <w:vertAlign w:val="superscript"/>
        </w:rPr>
        <w:t>o</w:t>
      </w:r>
      <w:r>
        <w:t> 11 pour les portes latérales non verrouillées du côté non soumis au choc.</w:t>
      </w:r>
    </w:p>
    <w:p w14:paraId="33339EC4" w14:textId="77777777" w:rsidR="009A2683" w:rsidRPr="00A265CD" w:rsidRDefault="009A2683" w:rsidP="009A2683">
      <w:pPr>
        <w:pStyle w:val="SingleTxtG"/>
        <w:ind w:left="2268" w:hanging="1134"/>
      </w:pPr>
      <w:r>
        <w:t>5.3.2</w:t>
      </w:r>
      <w:r>
        <w:tab/>
      </w:r>
      <w:r w:rsidRPr="00A265CD">
        <w:t xml:space="preserve">Après le choc, </w:t>
      </w:r>
      <w:r>
        <w:t xml:space="preserve">les portes latérales du côté non soumis au choc doivent être déverrouillées. </w:t>
      </w:r>
    </w:p>
    <w:p w14:paraId="5E5E997F" w14:textId="77777777" w:rsidR="009A2683" w:rsidRDefault="009A2683" w:rsidP="009A2683">
      <w:pPr>
        <w:pStyle w:val="SingleTxtG"/>
        <w:ind w:left="2268" w:hanging="1134"/>
      </w:pPr>
      <w:r>
        <w:t>5.3.2.1</w:t>
      </w:r>
      <w:r>
        <w:tab/>
        <w:t xml:space="preserve">Dans le cas d’un véhicule équipé d’un système de verrouillage automatique des portes, elles doivent être verrouillées avant la collision et déverrouillées après la collision, au moins du côté non soumis au choc. </w:t>
      </w:r>
    </w:p>
    <w:p w14:paraId="6E33843C" w14:textId="77777777" w:rsidR="009A2683" w:rsidRDefault="009A2683" w:rsidP="00616FBE">
      <w:pPr>
        <w:pStyle w:val="SingleTxtG"/>
        <w:keepLines/>
        <w:ind w:left="2268" w:hanging="1134"/>
      </w:pPr>
      <w:r>
        <w:lastRenderedPageBreak/>
        <w:t>5.3.2.2</w:t>
      </w:r>
      <w:r>
        <w:tab/>
      </w:r>
      <w:r>
        <w:tab/>
        <w:t xml:space="preserve">Lorsqu’un système de verrouillage automatique des portes a été installé en </w:t>
      </w:r>
      <w:r>
        <w:tab/>
        <w:t xml:space="preserve">option et/ou peut être désactivé par le conducteur, il faut vérifier le respect de </w:t>
      </w:r>
      <w:r>
        <w:tab/>
        <w:t xml:space="preserve">cette condition en appliquant l’une des deux procédures d’essai suivantes, au </w:t>
      </w:r>
      <w:r>
        <w:tab/>
        <w:t>choix du constructeur:</w:t>
      </w:r>
    </w:p>
    <w:p w14:paraId="4964EF9A" w14:textId="77777777" w:rsidR="009A2683" w:rsidRDefault="009A2683" w:rsidP="009A2683">
      <w:pPr>
        <w:pStyle w:val="SingleTxtG"/>
        <w:ind w:left="2268" w:hanging="1134"/>
      </w:pPr>
      <w:r>
        <w:t>5.3.2.2.1</w:t>
      </w:r>
      <w:r>
        <w:tab/>
        <w:t>Si l’essai est effectué conformément au paragraphe 5.2.2.1 de l’annexe 4, le constructeur doit en outre démontrer à la satisfaction du service technique (sur la base des données internes du constructeur, par exemple) qu’en l’absence du système, ou lorsque ce dernier est désactivé, les portes latérales du côté non soumis au choc sont déverrouillées après la collision.</w:t>
      </w:r>
    </w:p>
    <w:p w14:paraId="4048BFE3" w14:textId="77777777" w:rsidR="009A2683" w:rsidRPr="00A265CD" w:rsidRDefault="009A2683" w:rsidP="009A2683">
      <w:pPr>
        <w:pStyle w:val="SingleTxtG"/>
        <w:ind w:left="2268" w:hanging="1134"/>
      </w:pPr>
      <w:r>
        <w:t>5.3.2.2.2</w:t>
      </w:r>
      <w:r>
        <w:tab/>
        <w:t xml:space="preserve">Si l’essai est effectué conformément au paragraphe 5.2.2.2 de l’annexe 4, le constructeur doit en outre démontrer que, lors de l’application des forces d’inertie du paragraphe 6.1.4 de la série d’amendements 03 au Règlement </w:t>
      </w:r>
      <w:r w:rsidRPr="00C14D2A">
        <w:t>n</w:t>
      </w:r>
      <w:r w:rsidRPr="00C14D2A">
        <w:rPr>
          <w:vertAlign w:val="superscript"/>
        </w:rPr>
        <w:t>o</w:t>
      </w:r>
      <w:r>
        <w:t> 11, les portes latérales non verrouillées du côté non soumis au choc demeurent déverrouillées.</w:t>
      </w:r>
    </w:p>
    <w:p w14:paraId="41F6323E" w14:textId="77777777" w:rsidR="009A2683" w:rsidRDefault="009A2683" w:rsidP="009A2683">
      <w:pPr>
        <w:pStyle w:val="SingleTxtG"/>
        <w:ind w:left="2268" w:hanging="1134"/>
      </w:pPr>
      <w:r>
        <w:t>5.3.3</w:t>
      </w:r>
      <w:r>
        <w:tab/>
      </w:r>
      <w:r w:rsidRPr="00A265CD">
        <w:t>Après le choc</w:t>
      </w:r>
      <w:r>
        <w:t>, il doit être possible, sans exiger le recours à des outils:</w:t>
      </w:r>
    </w:p>
    <w:p w14:paraId="1CF25901" w14:textId="5F29C430" w:rsidR="009A2683" w:rsidRDefault="009A2683" w:rsidP="009A2683">
      <w:pPr>
        <w:pStyle w:val="SingleTxtG"/>
        <w:ind w:left="2268" w:hanging="1134"/>
      </w:pPr>
      <w:r w:rsidRPr="00982F3B">
        <w:t>5.3.3.1</w:t>
      </w:r>
      <w:r>
        <w:tab/>
      </w:r>
      <w:r w:rsidRPr="00982F3B">
        <w:t>D</w:t>
      </w:r>
      <w:r>
        <w:t>’</w:t>
      </w:r>
      <w:r w:rsidRPr="00982F3B">
        <w:t>ouvrir au moins une porte par rangée de sièges. Lorsqu</w:t>
      </w:r>
      <w:r>
        <w:t>’</w:t>
      </w:r>
      <w:r w:rsidRPr="00982F3B">
        <w:t>il n</w:t>
      </w:r>
      <w:r>
        <w:t>’</w:t>
      </w:r>
      <w:r w:rsidRPr="00982F3B">
        <w:t>y a pas de porte, il doit être possible d</w:t>
      </w:r>
      <w:r>
        <w:t>’</w:t>
      </w:r>
      <w:r w:rsidRPr="00982F3B">
        <w:t>évacuer tous les occupants en activant le dispositif de déplacement des sièges, si nécessaire. En absence d</w:t>
      </w:r>
      <w:r>
        <w:t>’</w:t>
      </w:r>
      <w:r w:rsidRPr="00982F3B">
        <w:t>un tel système pour l</w:t>
      </w:r>
      <w:r>
        <w:t>’</w:t>
      </w:r>
      <w:r w:rsidRPr="00982F3B">
        <w:t>évacuation des occupants des sièges arrière, il doit être démontré qu</w:t>
      </w:r>
      <w:r>
        <w:t>’</w:t>
      </w:r>
      <w:r w:rsidRPr="00982F3B">
        <w:t xml:space="preserve">un mannequin du </w:t>
      </w:r>
      <w:r w:rsidR="00923DA8">
        <w:t>50</w:t>
      </w:r>
      <w:r w:rsidR="00923DA8">
        <w:rPr>
          <w:vertAlign w:val="superscript"/>
        </w:rPr>
        <w:t>e </w:t>
      </w:r>
      <w:r w:rsidRPr="00982F3B">
        <w:t>centile peut être évacué sans l</w:t>
      </w:r>
      <w:r>
        <w:t>’</w:t>
      </w:r>
      <w:r w:rsidRPr="00982F3B">
        <w:t>aide d</w:t>
      </w:r>
      <w:r>
        <w:t>’</w:t>
      </w:r>
      <w:r w:rsidRPr="00982F3B">
        <w:t>un dispositif destiné à en soutenir le poids ni d</w:t>
      </w:r>
      <w:r>
        <w:t>’</w:t>
      </w:r>
      <w:r w:rsidRPr="00982F3B">
        <w:t>aucun autre outil.</w:t>
      </w:r>
    </w:p>
    <w:p w14:paraId="184D4518" w14:textId="77777777" w:rsidR="009A2683" w:rsidRDefault="009A2683" w:rsidP="009A2683">
      <w:pPr>
        <w:pStyle w:val="SingleTxtG"/>
        <w:ind w:left="2268"/>
      </w:pPr>
      <w:r w:rsidRPr="00982F3B">
        <w:t>Dans le cas des véhicules de la catégorie N</w:t>
      </w:r>
      <w:r w:rsidRPr="00923DA8">
        <w:rPr>
          <w:vertAlign w:val="subscript"/>
        </w:rPr>
        <w:t>1</w:t>
      </w:r>
      <w:r w:rsidRPr="00982F3B">
        <w:t>, cette évacuation peut se faire par une fenêtre de secours si cette fenêtre peut être facilement ouverte, mais si des outils sont nécessaires (par exemple pour briser la vitre), ceux-ci doivent alors être fournis par le constructeur et doivent être visibles et situés à proximité.</w:t>
      </w:r>
    </w:p>
    <w:p w14:paraId="6760795E" w14:textId="2D522FF1" w:rsidR="009A2683" w:rsidRDefault="009A2683" w:rsidP="009A2683">
      <w:pPr>
        <w:pStyle w:val="SingleTxtG"/>
        <w:ind w:left="2268"/>
      </w:pPr>
      <w:r w:rsidRPr="00982F3B">
        <w:t>Cette évaluation doit être effectuée dans toutes les configurations ou dans la configuration la plus défavorable compte tenu du nombre de portes de chaque côté du véhicule, pour les véhicules à conduite à gauche ou à conduite à droite, selon le cas</w:t>
      </w:r>
      <w:r w:rsidR="00D470A9">
        <w:t> ;</w:t>
      </w:r>
    </w:p>
    <w:p w14:paraId="7B1CE835" w14:textId="12D23B20" w:rsidR="009A2683" w:rsidRDefault="009A2683" w:rsidP="009A2683">
      <w:pPr>
        <w:pStyle w:val="SingleTxtG"/>
        <w:ind w:left="2268" w:hanging="1134"/>
      </w:pPr>
      <w:r>
        <w:t>5.3.3.2</w:t>
      </w:r>
      <w:r>
        <w:tab/>
      </w:r>
      <w:r w:rsidRPr="00A265CD">
        <w:t>De libérer le mannequin des moyens de protection</w:t>
      </w:r>
      <w:r w:rsidR="00D470A9">
        <w:t> ;</w:t>
      </w:r>
      <w:r>
        <w:t xml:space="preserve"> </w:t>
      </w:r>
    </w:p>
    <w:p w14:paraId="1F052A06" w14:textId="0C329E1E" w:rsidR="009A2683" w:rsidRPr="00A265CD" w:rsidRDefault="009A2683" w:rsidP="009A2683">
      <w:pPr>
        <w:pStyle w:val="SingleTxtG"/>
        <w:ind w:left="2268" w:hanging="1134"/>
      </w:pPr>
      <w:r w:rsidRPr="00A265CD">
        <w:t>5.3.</w:t>
      </w:r>
      <w:r>
        <w:t>3.3</w:t>
      </w:r>
      <w:r>
        <w:tab/>
      </w:r>
      <w:r w:rsidRPr="00A265CD">
        <w:t>D</w:t>
      </w:r>
      <w:r>
        <w:t>’</w:t>
      </w:r>
      <w:r w:rsidRPr="00A265CD">
        <w:t>extraire le mannequin du véhicule</w:t>
      </w:r>
      <w:r w:rsidR="00D470A9">
        <w:t> ;</w:t>
      </w:r>
    </w:p>
    <w:p w14:paraId="2429E9E5" w14:textId="553289A1" w:rsidR="009A2683" w:rsidRDefault="009A2683" w:rsidP="009A2683">
      <w:pPr>
        <w:pStyle w:val="SingleTxtG"/>
        <w:ind w:left="2268" w:hanging="1134"/>
      </w:pPr>
      <w:r>
        <w:t>5.3.4</w:t>
      </w:r>
      <w:r>
        <w:tab/>
      </w:r>
      <w:r w:rsidRPr="00A265CD">
        <w:t>Aucun dispositif intérieur ni aucun composant ne devra s</w:t>
      </w:r>
      <w:r>
        <w:t>’</w:t>
      </w:r>
      <w:r w:rsidRPr="00A265CD">
        <w:t>être détaché</w:t>
      </w:r>
      <w:r>
        <w:t xml:space="preserve"> </w:t>
      </w:r>
      <w:r w:rsidRPr="00A265CD">
        <w:t>de façon telle que des pointes ou arêtes vives puissent augmenter</w:t>
      </w:r>
      <w:r>
        <w:t xml:space="preserve"> </w:t>
      </w:r>
      <w:r w:rsidRPr="00A265CD">
        <w:t>sensiblement le risque de blessure</w:t>
      </w:r>
      <w:r w:rsidR="00D470A9">
        <w:t> ;</w:t>
      </w:r>
    </w:p>
    <w:p w14:paraId="76FEB521" w14:textId="5F5FCC38" w:rsidR="009A2683" w:rsidRPr="00A265CD" w:rsidRDefault="009A2683" w:rsidP="009A2683">
      <w:pPr>
        <w:pStyle w:val="SingleTxtG"/>
        <w:ind w:left="2268" w:hanging="1134"/>
      </w:pPr>
      <w:r>
        <w:t>5.3.5</w:t>
      </w:r>
      <w:r>
        <w:tab/>
      </w:r>
      <w:r w:rsidRPr="00A265CD">
        <w:t>Des ruptures consécutives à des déformations permanentes sont</w:t>
      </w:r>
      <w:r>
        <w:t xml:space="preserve"> </w:t>
      </w:r>
      <w:r w:rsidRPr="00A265CD">
        <w:t>acceptables, à condition qu</w:t>
      </w:r>
      <w:r>
        <w:t>’</w:t>
      </w:r>
      <w:r w:rsidRPr="00A265CD">
        <w:t>elles n</w:t>
      </w:r>
      <w:r>
        <w:t>’</w:t>
      </w:r>
      <w:r w:rsidRPr="00A265CD">
        <w:t>augmentent pas le risque de</w:t>
      </w:r>
      <w:r>
        <w:t xml:space="preserve"> </w:t>
      </w:r>
      <w:r w:rsidRPr="00A265CD">
        <w:t>blessure</w:t>
      </w:r>
      <w:r w:rsidR="00D470A9">
        <w:t> ;</w:t>
      </w:r>
    </w:p>
    <w:p w14:paraId="2477A302" w14:textId="77777777" w:rsidR="009A2683" w:rsidRDefault="009A2683" w:rsidP="009A2683">
      <w:pPr>
        <w:pStyle w:val="SingleTxtG"/>
        <w:ind w:left="2268" w:hanging="1134"/>
      </w:pPr>
      <w:r>
        <w:t>5.3.6</w:t>
      </w:r>
      <w:r>
        <w:tab/>
      </w:r>
      <w:r w:rsidRPr="00A265CD">
        <w:t>En cas de perte continue de liquide du circuit d</w:t>
      </w:r>
      <w:r>
        <w:t>’</w:t>
      </w:r>
      <w:r w:rsidRPr="00A265CD">
        <w:t>alimentation en</w:t>
      </w:r>
      <w:r>
        <w:t xml:space="preserve"> </w:t>
      </w:r>
      <w:r w:rsidRPr="00A265CD">
        <w:t>carburant après la collision, elle ne doit pas dépasser 30 g/min</w:t>
      </w:r>
      <w:r>
        <w:t>. Si</w:t>
      </w:r>
      <w:r w:rsidRPr="00A265CD">
        <w:t xml:space="preserve"> le liquide du circuit d</w:t>
      </w:r>
      <w:r>
        <w:t>’</w:t>
      </w:r>
      <w:r w:rsidRPr="00A265CD">
        <w:t>alimentation en carburant se mélange</w:t>
      </w:r>
      <w:r>
        <w:t xml:space="preserve"> </w:t>
      </w:r>
      <w:r w:rsidRPr="00A265CD">
        <w:t>avec des liquides des autres circuits et s</w:t>
      </w:r>
      <w:r>
        <w:t>’</w:t>
      </w:r>
      <w:r w:rsidRPr="00A265CD">
        <w:t>il est impossible de</w:t>
      </w:r>
      <w:r>
        <w:t xml:space="preserve"> </w:t>
      </w:r>
      <w:r w:rsidRPr="00A265CD">
        <w:t>séparer de façon simple et d</w:t>
      </w:r>
      <w:r>
        <w:t>’</w:t>
      </w:r>
      <w:r w:rsidRPr="00A265CD">
        <w:t xml:space="preserve">identifier les divers fluides, on </w:t>
      </w:r>
      <w:r>
        <w:t xml:space="preserve">doit évaluer </w:t>
      </w:r>
      <w:r w:rsidRPr="00A265CD">
        <w:t>la fuite continue en tenant compte de tous les fluides recueillis.</w:t>
      </w:r>
    </w:p>
    <w:p w14:paraId="1CB54C7C" w14:textId="77777777" w:rsidR="009A2683" w:rsidRDefault="009A2683" w:rsidP="009A2683">
      <w:pPr>
        <w:pStyle w:val="SingleTxtG"/>
        <w:ind w:left="2268" w:hanging="1134"/>
      </w:pPr>
      <w:r>
        <w:t>5.3.7</w:t>
      </w:r>
      <w:r>
        <w:tab/>
        <w:t>À la suite de l’essai effectué conformément à la procédure définie à l’annexe 4 du présent Règlement, la chaîne de traction électrique à haute tension, ainsi que les composants et les systèmes sous haute tension qui sont reliés de façon galvanique aux rails haute tension de la chaîne de traction doivent satisfaire aux prescriptions suivantes:</w:t>
      </w:r>
    </w:p>
    <w:p w14:paraId="7243F2D5" w14:textId="77777777" w:rsidR="009A2683" w:rsidRDefault="009A2683" w:rsidP="009A2683">
      <w:pPr>
        <w:pStyle w:val="SingleTxtG"/>
        <w:keepNext/>
        <w:ind w:left="2268" w:hanging="1134"/>
      </w:pPr>
      <w:r>
        <w:t>5.3.7.1</w:t>
      </w:r>
      <w:r>
        <w:tab/>
        <w:t>Protection contre les chocs électriques</w:t>
      </w:r>
    </w:p>
    <w:p w14:paraId="33C7C1A7" w14:textId="77777777" w:rsidR="009A2683" w:rsidRDefault="009A2683" w:rsidP="009A2683">
      <w:pPr>
        <w:pStyle w:val="SingleTxtG"/>
        <w:ind w:left="2268"/>
      </w:pPr>
      <w:r>
        <w:tab/>
        <w:t>Après le choc, l’un au moins des quatre critères énoncés aux paragraphes 5.3.7.1.1 à 5.3.7.1.4.2 doit être rempli.</w:t>
      </w:r>
    </w:p>
    <w:p w14:paraId="115CE948" w14:textId="77777777" w:rsidR="009A2683" w:rsidRDefault="009A2683" w:rsidP="00616FBE">
      <w:pPr>
        <w:pStyle w:val="SingleTxtG"/>
        <w:keepLines/>
        <w:ind w:left="2268"/>
      </w:pPr>
      <w:r>
        <w:lastRenderedPageBreak/>
        <w:tab/>
        <w:t>Si le véhicule est équipé d’une fonction de déconnexion automatique, ou d’un ou de plusieurs dispositifs qui isolent de façon galvanique le circuit de la chaîne de traction électrique pendant la conduite, l’un au moins des critères ci-dessous doit s’appliquer au circuit déconnecté ou à chacun des circuits après la déconnexion.</w:t>
      </w:r>
    </w:p>
    <w:p w14:paraId="346E18D1" w14:textId="77777777" w:rsidR="009A2683" w:rsidRDefault="009A2683" w:rsidP="009A2683">
      <w:pPr>
        <w:pStyle w:val="SingleTxtG"/>
        <w:ind w:left="2268"/>
      </w:pPr>
      <w:r>
        <w:tab/>
        <w:t>Cependant, les critères définis au paragraphe 5.3.7.1.4 ne s’appliquent pas si plusieurs éléments d’une partie du rail à haute tension ne bénéficient pas d’un degré de protection IPXXB.</w:t>
      </w:r>
    </w:p>
    <w:p w14:paraId="7EBAE376" w14:textId="77777777" w:rsidR="009A2683" w:rsidRDefault="009A2683" w:rsidP="009A2683">
      <w:pPr>
        <w:pStyle w:val="SingleTxtG"/>
        <w:ind w:left="2268"/>
      </w:pPr>
      <w:r>
        <w:tab/>
        <w:t>Si l’essai est effectué alors qu’une ou plusieurs parties du système haute tension ne sont pas sous tension, la protection de la ou des parties en question contre tout choc électrique doit être assurée conformément au paragraphe 5.3.7.1.3 ou au paragraphe 5.3.7.1.4.</w:t>
      </w:r>
    </w:p>
    <w:p w14:paraId="62B52864" w14:textId="77777777" w:rsidR="009A2683" w:rsidRDefault="009A2683" w:rsidP="009A2683">
      <w:pPr>
        <w:pStyle w:val="SingleTxtG"/>
        <w:ind w:left="2268"/>
      </w:pPr>
      <w:r w:rsidRPr="00982F3B">
        <w:t>Si l</w:t>
      </w:r>
      <w:r>
        <w:t>’</w:t>
      </w:r>
      <w:r w:rsidRPr="00982F3B">
        <w:t>essai est effectué alors qu</w:t>
      </w:r>
      <w:r>
        <w:t>’</w:t>
      </w:r>
      <w:r w:rsidRPr="00982F3B">
        <w:t>une ou plusieurs parties du système haute tension ne sont pas sous tension, la protection de la ou des parties en question contre tout choc électrique doit être assurée conformément aux paragraphes 5.3.7.1.3 ou 5.3.7.1.4 ci-après.</w:t>
      </w:r>
    </w:p>
    <w:p w14:paraId="5ADB6E5A" w14:textId="77777777" w:rsidR="009A2683" w:rsidRDefault="009A2683" w:rsidP="009A2683">
      <w:pPr>
        <w:pStyle w:val="SingleTxtG"/>
        <w:ind w:left="2268"/>
      </w:pPr>
      <w:r w:rsidRPr="00982F3B">
        <w:t>Pour le système de raccordement de la recharge du SRSE</w:t>
      </w:r>
      <w:r>
        <w:t>E</w:t>
      </w:r>
      <w:r w:rsidRPr="00982F3B">
        <w:t>, qui n</w:t>
      </w:r>
      <w:r>
        <w:t>’</w:t>
      </w:r>
      <w:r w:rsidRPr="00982F3B">
        <w:t>est pas sous tension pendant la conduite, l</w:t>
      </w:r>
      <w:r>
        <w:t>’</w:t>
      </w:r>
      <w:r w:rsidRPr="00982F3B">
        <w:t>un au moins des quatre critères spécifiés aux paragraphes 5.3.7.1.1 à 5.3.7.1.4 ci-après doit être rempli.</w:t>
      </w:r>
    </w:p>
    <w:p w14:paraId="2F254D5C" w14:textId="77777777" w:rsidR="009A2683" w:rsidRDefault="009A2683" w:rsidP="009A2683">
      <w:pPr>
        <w:pStyle w:val="SingleTxtG"/>
        <w:keepNext/>
        <w:ind w:left="2268" w:hanging="1134"/>
      </w:pPr>
      <w:r>
        <w:t>5.3.7.1.1</w:t>
      </w:r>
      <w:r>
        <w:tab/>
        <w:t>Absence de haute tension</w:t>
      </w:r>
    </w:p>
    <w:p w14:paraId="45159405" w14:textId="77777777" w:rsidR="009A2683" w:rsidRDefault="009A2683" w:rsidP="009A2683">
      <w:pPr>
        <w:pStyle w:val="SingleTxtG"/>
        <w:ind w:left="2268"/>
      </w:pPr>
      <w:r>
        <w:tab/>
        <w:t xml:space="preserve">Les tensions </w:t>
      </w:r>
      <w:proofErr w:type="spellStart"/>
      <w:r>
        <w:t>V</w:t>
      </w:r>
      <w:r w:rsidRPr="007C22D7">
        <w:t>b</w:t>
      </w:r>
      <w:proofErr w:type="spellEnd"/>
      <w:r>
        <w:t>, V</w:t>
      </w:r>
      <w:r w:rsidRPr="007C22D7">
        <w:t>1</w:t>
      </w:r>
      <w:r>
        <w:t xml:space="preserve"> et V</w:t>
      </w:r>
      <w:r w:rsidRPr="007C22D7">
        <w:t>2</w:t>
      </w:r>
      <w:r>
        <w:t xml:space="preserve"> des rails haute tension doivent être inférieures ou égales à 30 V en courant alternatif ou à 60 V en courant continu, comme indiqué au paragraphe 2 de l’annexe 9.</w:t>
      </w:r>
    </w:p>
    <w:p w14:paraId="67DC563C" w14:textId="77777777" w:rsidR="009A2683" w:rsidRDefault="009A2683" w:rsidP="009A2683">
      <w:pPr>
        <w:pStyle w:val="SingleTxtG"/>
        <w:keepNext/>
        <w:ind w:left="2268" w:hanging="1134"/>
      </w:pPr>
      <w:r>
        <w:t>5.3.7.1.2</w:t>
      </w:r>
      <w:r>
        <w:tab/>
        <w:t>Faible niveau d’énergie électrique</w:t>
      </w:r>
    </w:p>
    <w:p w14:paraId="0AE53483" w14:textId="77777777" w:rsidR="009A2683" w:rsidRDefault="009A2683" w:rsidP="009A2683">
      <w:pPr>
        <w:pStyle w:val="SingleTxtG"/>
        <w:ind w:left="2268"/>
      </w:pPr>
      <w:r>
        <w:tab/>
        <w:t xml:space="preserve">L’énergie totale des rails haute tension doit être inférieure à 2,0 joules, lorsqu’elle est mesurée conformément à la procédure d’essai définie au paragraphe 3 de l’annexe 9, avec la formule a). Elle peut aussi être calculée au moyen de la tension mesurée </w:t>
      </w:r>
      <w:proofErr w:type="spellStart"/>
      <w:r>
        <w:t>V</w:t>
      </w:r>
      <w:r w:rsidRPr="007C22D7">
        <w:t>b</w:t>
      </w:r>
      <w:proofErr w:type="spellEnd"/>
      <w:r>
        <w:t xml:space="preserve"> du rail haute tension et de la capacitance des condensateurs X (C</w:t>
      </w:r>
      <w:r w:rsidRPr="007C22D7">
        <w:t>x</w:t>
      </w:r>
      <w:r>
        <w:t>) définie par le constructeur conformément à la formule b) du paragraphe 3 de l’annexe 9.</w:t>
      </w:r>
    </w:p>
    <w:p w14:paraId="161C2A9B" w14:textId="77777777" w:rsidR="009A2683" w:rsidRDefault="009A2683" w:rsidP="009A2683">
      <w:pPr>
        <w:pStyle w:val="SingleTxtG"/>
        <w:ind w:left="2268"/>
      </w:pPr>
      <w:r>
        <w:tab/>
        <w:t>L’énergie contenue dans les condensateurs Y (TE</w:t>
      </w:r>
      <w:r w:rsidRPr="007C22D7">
        <w:t>y1</w:t>
      </w:r>
      <w:r>
        <w:t xml:space="preserve"> et TE</w:t>
      </w:r>
      <w:r w:rsidRPr="007C22D7">
        <w:t>y2</w:t>
      </w:r>
      <w:r>
        <w:t>) doit aussi être inférieure à 2,0 joules. Elle doit être calculée en mesurant les tensions V</w:t>
      </w:r>
      <w:r w:rsidRPr="007C22D7">
        <w:t>1</w:t>
      </w:r>
      <w:r>
        <w:t xml:space="preserve"> et V</w:t>
      </w:r>
      <w:r w:rsidRPr="007C22D7">
        <w:t>2</w:t>
      </w:r>
      <w:r>
        <w:t xml:space="preserve"> des rails haute tension et de la masse, ainsi que la capacitance des condensateurs Y définis par le constructeur selon la formule c) du paragraphe 3 de l’annexe 9.</w:t>
      </w:r>
    </w:p>
    <w:p w14:paraId="519B4BCF" w14:textId="77777777" w:rsidR="009A2683" w:rsidRDefault="009A2683" w:rsidP="009A2683">
      <w:pPr>
        <w:pStyle w:val="SingleTxtG"/>
        <w:keepNext/>
        <w:ind w:left="2268" w:hanging="1134"/>
      </w:pPr>
      <w:r>
        <w:t>5.3.7.1.3</w:t>
      </w:r>
      <w:r>
        <w:tab/>
        <w:t>Protection physique</w:t>
      </w:r>
    </w:p>
    <w:p w14:paraId="4DB81353" w14:textId="77777777" w:rsidR="009A2683" w:rsidRDefault="009A2683" w:rsidP="009A2683">
      <w:pPr>
        <w:pStyle w:val="SingleTxtG"/>
        <w:ind w:left="2268"/>
      </w:pPr>
      <w:r>
        <w:t xml:space="preserve">Afin d’éviter tout contact direct avec les éléments sous haute tension, le degré de protection IPXXB doit être garanti. </w:t>
      </w:r>
    </w:p>
    <w:p w14:paraId="29CA29CD" w14:textId="77777777" w:rsidR="009A2683" w:rsidRDefault="009A2683" w:rsidP="009A2683">
      <w:pPr>
        <w:pStyle w:val="SingleTxtG"/>
        <w:ind w:left="2268"/>
      </w:pPr>
      <w:r>
        <w:t>De plus, afin de garantir une protection contre tout choc électrique par contact indirect, la résistance entre tous les éléments conducteurs exposés et la masse électrique, mesurée sous une intensité d’au moins 0,2 ampère, doit être inférieure à 0,1 ohm.</w:t>
      </w:r>
    </w:p>
    <w:p w14:paraId="4BB25E5C" w14:textId="77777777" w:rsidR="009A2683" w:rsidRDefault="009A2683" w:rsidP="009A2683">
      <w:pPr>
        <w:pStyle w:val="SingleTxtG"/>
        <w:ind w:left="2268"/>
      </w:pPr>
      <w:r>
        <w:t>Cette prescription est considérée comme remplie si la liaison galvanique a été effectuée par soudage.</w:t>
      </w:r>
    </w:p>
    <w:p w14:paraId="14DAD4CE" w14:textId="77777777" w:rsidR="009A2683" w:rsidRDefault="009A2683" w:rsidP="009A2683">
      <w:pPr>
        <w:pStyle w:val="SingleTxtG"/>
        <w:keepNext/>
        <w:ind w:left="2268" w:hanging="1134"/>
      </w:pPr>
      <w:r>
        <w:t>5.3.7.1.4</w:t>
      </w:r>
      <w:r>
        <w:tab/>
        <w:t>Résistance d’isolement</w:t>
      </w:r>
    </w:p>
    <w:p w14:paraId="2A228D19" w14:textId="77777777" w:rsidR="009A2683" w:rsidRDefault="009A2683" w:rsidP="009A2683">
      <w:pPr>
        <w:pStyle w:val="SingleTxtG"/>
        <w:ind w:left="2268"/>
      </w:pPr>
      <w:r>
        <w:t>Les critères définis aux paragraphes 5.3.7.1.4.1 et 5.3.7.1.4.2 ci-dessous doivent être remplis.</w:t>
      </w:r>
    </w:p>
    <w:p w14:paraId="0A8BBCA5" w14:textId="77777777" w:rsidR="009A2683" w:rsidRDefault="009A2683" w:rsidP="009A2683">
      <w:pPr>
        <w:pStyle w:val="SingleTxtG"/>
        <w:ind w:left="2268"/>
      </w:pPr>
      <w:r>
        <w:t>La mesure doit être effectuée conformément aux prescriptions du paragraphe 5 de l’annexe 9.</w:t>
      </w:r>
    </w:p>
    <w:p w14:paraId="2DD0C123" w14:textId="77777777" w:rsidR="009A2683" w:rsidRDefault="009A2683" w:rsidP="009A2683">
      <w:pPr>
        <w:pStyle w:val="SingleTxtG"/>
        <w:keepNext/>
        <w:ind w:left="2268" w:hanging="1134"/>
      </w:pPr>
      <w:r>
        <w:lastRenderedPageBreak/>
        <w:t>5.3.7.1.4.1</w:t>
      </w:r>
      <w:r>
        <w:tab/>
        <w:t>Chaîne de traction électrique composée d’un rail à courant continu et d’un rail à courant alternatif distincts</w:t>
      </w:r>
    </w:p>
    <w:p w14:paraId="3C8E2239" w14:textId="77777777" w:rsidR="009A2683" w:rsidRDefault="009A2683" w:rsidP="009A2683">
      <w:pPr>
        <w:pStyle w:val="SingleTxtG"/>
        <w:ind w:left="2268"/>
      </w:pPr>
      <w:r>
        <w:t>Si les rails haute tension à courant alternatif et les rails haute tension à courant continu sont isolés les uns des autres de façon galvanique, la résistance d’isolement entre le rail haute tension et la masse électrique (R</w:t>
      </w:r>
      <w:r w:rsidRPr="007C22D7">
        <w:t>i</w:t>
      </w:r>
      <w:r>
        <w:t>, selon la définition du paragraphe 5 de l’annexe 9) doit être au minimum de 100 Ω/V de tension de fonctionnement pour les rails à courant continu et de 500 Ω/V de tension de fonctionnement pour les rails à courant alternatif.</w:t>
      </w:r>
    </w:p>
    <w:p w14:paraId="33C3BBA0" w14:textId="77777777" w:rsidR="009A2683" w:rsidRDefault="009A2683" w:rsidP="009A2683">
      <w:pPr>
        <w:pStyle w:val="SingleTxtG"/>
        <w:keepNext/>
        <w:ind w:left="2268" w:hanging="1134"/>
      </w:pPr>
      <w:r>
        <w:t>5.3.7.1.4.2</w:t>
      </w:r>
      <w:r>
        <w:tab/>
        <w:t>Chaîne de traction électrique composée d’un rail à courant continu et d’un rail à courant alternatif combinés</w:t>
      </w:r>
    </w:p>
    <w:p w14:paraId="7701B792" w14:textId="77777777" w:rsidR="009A2683" w:rsidRDefault="009A2683" w:rsidP="009A2683">
      <w:pPr>
        <w:pStyle w:val="SingleTxtG"/>
        <w:ind w:left="2268"/>
      </w:pPr>
      <w:r>
        <w:t>Si les rails haute tension à courant alternatif et les rails haute tension à courant continu sont reliés de façon galvanique, la résistance d’isolement entre le rail haute tension et la masse électrique (R</w:t>
      </w:r>
      <w:r w:rsidRPr="007C22D7">
        <w:t>i</w:t>
      </w:r>
      <w:r>
        <w:t xml:space="preserve">, selon la définition du paragraphe 5 de l’annexe 9) doit être d’au moins 500 Ω/V de tension de fonctionnement. </w:t>
      </w:r>
    </w:p>
    <w:p w14:paraId="17EC6310" w14:textId="77777777" w:rsidR="009A2683" w:rsidRDefault="009A2683" w:rsidP="009A2683">
      <w:pPr>
        <w:pStyle w:val="SingleTxtG"/>
        <w:ind w:left="2268"/>
      </w:pPr>
      <w:r>
        <w:t>Cependant, si la protection est assurée au degré IPXXB pour tous les rails haute tension à courant alternatif, ou si la tension du courant alternatif est inférieure ou égale à 30 V après le choc, la résistance d’isolement entre le rail haute tension et le châssis électrique (R</w:t>
      </w:r>
      <w:r w:rsidRPr="007C22D7">
        <w:t>i</w:t>
      </w:r>
      <w:r>
        <w:t xml:space="preserve">, selon la définition du paragraphe 5 de l’annexe 9) doit être au minimum de 100 Ω/V de tension de fonctionnement. </w:t>
      </w:r>
    </w:p>
    <w:p w14:paraId="62A11C93" w14:textId="77777777" w:rsidR="009A2683" w:rsidRDefault="009A2683" w:rsidP="009A2683">
      <w:pPr>
        <w:pStyle w:val="SingleTxtG"/>
        <w:keepNext/>
        <w:ind w:left="2268" w:hanging="1134"/>
      </w:pPr>
      <w:r>
        <w:t>5.3.7.2</w:t>
      </w:r>
      <w:r>
        <w:tab/>
        <w:t>Fuites d’électrolyte</w:t>
      </w:r>
    </w:p>
    <w:p w14:paraId="59D22358" w14:textId="77777777" w:rsidR="009A2683" w:rsidRDefault="009A2683" w:rsidP="009A2683">
      <w:pPr>
        <w:pStyle w:val="SingleTxtG"/>
        <w:ind w:left="2268"/>
      </w:pPr>
      <w:r>
        <w:t xml:space="preserve">Au cours des trente minutes qui suivent le choc, aucune trace de l’électrolyte contenu dans le SRSEE ne doit pénétrer dans l’habitacle et pas plus de 7 % de cette électrolyte ne doit s’écouler à l’extérieur de l’habitacle, sauf s’il s’agit de batteries de type ouvert. Pour les batteries de ce type, pas plus de 7 % (et 5 litres au maximum) de l’électrolyte ne doivent s’écouler à l’extérieur de l’habitacle. </w:t>
      </w:r>
    </w:p>
    <w:p w14:paraId="6DA2CF0B" w14:textId="77777777" w:rsidR="009A2683" w:rsidRDefault="009A2683" w:rsidP="009A2683">
      <w:pPr>
        <w:pStyle w:val="SingleTxtG"/>
        <w:ind w:left="2268"/>
      </w:pPr>
      <w:r>
        <w:t>Le constructeur doit apporter la preuve de la conformité avec les prescriptions du paragraphe 6 de l’annexe 9.</w:t>
      </w:r>
    </w:p>
    <w:p w14:paraId="19EDBE4D" w14:textId="77777777" w:rsidR="009A2683" w:rsidRDefault="009A2683" w:rsidP="009A2683">
      <w:pPr>
        <w:pStyle w:val="SingleTxtG"/>
        <w:keepNext/>
        <w:ind w:left="2268" w:hanging="1134"/>
      </w:pPr>
      <w:r>
        <w:t>5.3.7.3</w:t>
      </w:r>
      <w:r>
        <w:tab/>
        <w:t>Maintien en place du SRSEE</w:t>
      </w:r>
    </w:p>
    <w:p w14:paraId="50AA59A0" w14:textId="77777777" w:rsidR="009A2683" w:rsidRDefault="009A2683" w:rsidP="009A2683">
      <w:pPr>
        <w:pStyle w:val="SingleTxtG"/>
        <w:ind w:left="2268"/>
      </w:pPr>
      <w:r>
        <w:t>Tout SRSEE se trouvant à l’intérieur de l’habitacle doit demeurer à l’emplacement où il a été installé et ses éléments ne doivent pas s’en détacher.</w:t>
      </w:r>
    </w:p>
    <w:p w14:paraId="323D3E2B" w14:textId="77777777" w:rsidR="009A2683" w:rsidRDefault="009A2683" w:rsidP="009A2683">
      <w:pPr>
        <w:pStyle w:val="SingleTxtG"/>
        <w:ind w:left="2268"/>
      </w:pPr>
      <w:r>
        <w:t>Aucun élément d’un SRSEE se trouvant à l’extérieur de l’habitacle aux fins de l’évaluation de la sûreté électrique ne doit y pénétrer pendant ou après l’essai de choc.</w:t>
      </w:r>
    </w:p>
    <w:p w14:paraId="7286D8CD" w14:textId="77777777" w:rsidR="009A2683" w:rsidRDefault="009A2683" w:rsidP="009A2683">
      <w:pPr>
        <w:pStyle w:val="SingleTxtG"/>
        <w:ind w:left="2268"/>
      </w:pPr>
      <w:r>
        <w:tab/>
        <w:t>Le constructeur doit apporter la preuve que le maintien en place du SRSEE est conforme aux prescriptions du paragraphe 7 de l’annexe 9.</w:t>
      </w:r>
    </w:p>
    <w:p w14:paraId="3A3820DE" w14:textId="77777777" w:rsidR="009A2683" w:rsidRPr="00A265CD" w:rsidRDefault="009A2683" w:rsidP="00CE562C">
      <w:pPr>
        <w:pStyle w:val="SingleTxtG"/>
        <w:ind w:left="2268" w:hanging="1134"/>
      </w:pPr>
      <w:r w:rsidRPr="00982F3B">
        <w:t>5.3.8</w:t>
      </w:r>
      <w:r>
        <w:tab/>
      </w:r>
      <w:r w:rsidRPr="00982F3B">
        <w:t>Le système d</w:t>
      </w:r>
      <w:r>
        <w:t>’</w:t>
      </w:r>
      <w:r w:rsidRPr="00982F3B">
        <w:t>alimentation en carburant et le système à haute tension doivent être évalués dans toutes les configurations ou dans la configuration la plus défavorable pour les véhicules à conduite à gauche ou à conduite à droite, selon le cas.</w:t>
      </w:r>
    </w:p>
    <w:p w14:paraId="1651A9CF" w14:textId="77777777" w:rsidR="009A2683" w:rsidRPr="00A265CD" w:rsidRDefault="009A2683" w:rsidP="009A2683">
      <w:pPr>
        <w:pStyle w:val="HChG"/>
        <w:ind w:left="2268"/>
      </w:pPr>
      <w:r>
        <w:t>6.</w:t>
      </w:r>
      <w:r>
        <w:tab/>
      </w:r>
      <w:r>
        <w:tab/>
      </w:r>
      <w:r w:rsidRPr="00A265CD">
        <w:t>Modification du type de véhicule</w:t>
      </w:r>
    </w:p>
    <w:p w14:paraId="55EC36C6" w14:textId="77777777" w:rsidR="009A2683" w:rsidRPr="00A265CD" w:rsidRDefault="009A2683" w:rsidP="009A2683">
      <w:pPr>
        <w:pStyle w:val="SingleTxtG"/>
        <w:keepLines/>
        <w:ind w:left="2268" w:hanging="1134"/>
      </w:pPr>
      <w:r>
        <w:t>6.1</w:t>
      </w:r>
      <w:r>
        <w:tab/>
      </w:r>
      <w:r w:rsidRPr="00A265CD">
        <w:t>Toute modification relative à la structure, au nombre et au type de</w:t>
      </w:r>
      <w:r>
        <w:t xml:space="preserve"> </w:t>
      </w:r>
      <w:r w:rsidRPr="00A265CD">
        <w:t>sièges, à l</w:t>
      </w:r>
      <w:r>
        <w:t>’</w:t>
      </w:r>
      <w:r w:rsidRPr="00A265CD">
        <w:t>habillage, à l</w:t>
      </w:r>
      <w:r>
        <w:t>’</w:t>
      </w:r>
      <w:r w:rsidRPr="00A265CD">
        <w:t>aménagement intérieur et à la position des</w:t>
      </w:r>
      <w:r>
        <w:t xml:space="preserve"> </w:t>
      </w:r>
      <w:r w:rsidRPr="00A265CD">
        <w:t>organes de commande du véhicule ainsi qu</w:t>
      </w:r>
      <w:r>
        <w:t>’</w:t>
      </w:r>
      <w:r w:rsidRPr="00A265CD">
        <w:t>aux organes mécaniques</w:t>
      </w:r>
      <w:r>
        <w:t xml:space="preserve"> </w:t>
      </w:r>
      <w:r w:rsidRPr="00A265CD">
        <w:t>pouvant avoir une influence sur la capacité d</w:t>
      </w:r>
      <w:r>
        <w:t>’</w:t>
      </w:r>
      <w:r w:rsidRPr="00A265CD">
        <w:t>absorption d</w:t>
      </w:r>
      <w:r>
        <w:t>’</w:t>
      </w:r>
      <w:r w:rsidRPr="00A265CD">
        <w:t>énergie de</w:t>
      </w:r>
      <w:r>
        <w:t xml:space="preserve"> </w:t>
      </w:r>
      <w:r w:rsidRPr="00A265CD">
        <w:t>la partie latérale du véhicule,</w:t>
      </w:r>
      <w:r>
        <w:t xml:space="preserve"> doit être portée à la connaissance de l’Autorité d’homologation de type, qui </w:t>
      </w:r>
      <w:r w:rsidRPr="00A265CD">
        <w:t>peut</w:t>
      </w:r>
      <w:r>
        <w:t xml:space="preserve"> alors</w:t>
      </w:r>
      <w:r w:rsidRPr="00A265CD">
        <w:t>:</w:t>
      </w:r>
    </w:p>
    <w:p w14:paraId="61FE3C32" w14:textId="6DB2169E" w:rsidR="009A2683" w:rsidRPr="00A265CD" w:rsidRDefault="009A2683" w:rsidP="009A2683">
      <w:pPr>
        <w:pStyle w:val="SingleTxtG"/>
        <w:ind w:left="2268" w:hanging="1134"/>
      </w:pPr>
      <w:r>
        <w:t>6.1.1</w:t>
      </w:r>
      <w:r>
        <w:tab/>
      </w:r>
      <w:r w:rsidRPr="00A265CD">
        <w:t>Soit considérer que les modifications apportées ne risquent pas</w:t>
      </w:r>
      <w:r>
        <w:t xml:space="preserve"> </w:t>
      </w:r>
      <w:r w:rsidRPr="00A265CD">
        <w:t>d</w:t>
      </w:r>
      <w:r>
        <w:t>’</w:t>
      </w:r>
      <w:r w:rsidRPr="00A265CD">
        <w:t>avoir une influence défavorable notable et qu</w:t>
      </w:r>
      <w:r>
        <w:t>’</w:t>
      </w:r>
      <w:r w:rsidRPr="00A265CD">
        <w:t>en tout cas le</w:t>
      </w:r>
      <w:r>
        <w:t xml:space="preserve"> </w:t>
      </w:r>
      <w:r w:rsidRPr="00A265CD">
        <w:t>véhicule satisfait encore aux prescriptions</w:t>
      </w:r>
      <w:r w:rsidR="00D470A9">
        <w:t> ;</w:t>
      </w:r>
    </w:p>
    <w:p w14:paraId="71582413" w14:textId="77777777" w:rsidR="009A2683" w:rsidRPr="00A265CD" w:rsidRDefault="009A2683" w:rsidP="009A2683">
      <w:pPr>
        <w:pStyle w:val="SingleTxtG"/>
        <w:ind w:left="2268" w:hanging="1134"/>
      </w:pPr>
      <w:r>
        <w:lastRenderedPageBreak/>
        <w:t>6.1.2</w:t>
      </w:r>
      <w:r>
        <w:tab/>
      </w:r>
      <w:r w:rsidRPr="00A265CD">
        <w:t>Soit exiger un nouveau procès-verbal d</w:t>
      </w:r>
      <w:r>
        <w:t>’</w:t>
      </w:r>
      <w:r w:rsidRPr="00A265CD">
        <w:t>essai du service technique</w:t>
      </w:r>
      <w:r>
        <w:t xml:space="preserve"> </w:t>
      </w:r>
      <w:r w:rsidRPr="00A265CD">
        <w:t>chargé des essais.</w:t>
      </w:r>
    </w:p>
    <w:p w14:paraId="5D6CEBE8" w14:textId="77777777" w:rsidR="009A2683" w:rsidRPr="007C22D7" w:rsidRDefault="009A2683" w:rsidP="009A2683">
      <w:pPr>
        <w:pStyle w:val="SingleTxtG"/>
        <w:keepLines/>
        <w:ind w:left="2268" w:hanging="1134"/>
      </w:pPr>
      <w:r>
        <w:t>6.1.2.1</w:t>
      </w:r>
      <w:r>
        <w:tab/>
      </w:r>
      <w:r w:rsidRPr="007C22D7">
        <w:t>Toute modification du véhicule portant sur la constitution générale de</w:t>
      </w:r>
      <w:r>
        <w:t xml:space="preserve"> </w:t>
      </w:r>
      <w:r w:rsidRPr="007C22D7">
        <w:t>sa structure</w:t>
      </w:r>
      <w:r>
        <w:t xml:space="preserve"> </w:t>
      </w:r>
      <w:r w:rsidRPr="007C22D7">
        <w:t>ou une variation de la masse de référence supérieure à 8 % qui de l</w:t>
      </w:r>
      <w:r>
        <w:t>’</w:t>
      </w:r>
      <w:r w:rsidRPr="007C22D7">
        <w:t>avis des autorités aurait une influence marquée sur les résultats de l</w:t>
      </w:r>
      <w:r>
        <w:t>’</w:t>
      </w:r>
      <w:r w:rsidRPr="007C22D7">
        <w:t>essai, doit donner lieu à la répétition de l</w:t>
      </w:r>
      <w:r>
        <w:t>’</w:t>
      </w:r>
      <w:r w:rsidRPr="007C22D7">
        <w:t>essai décrit à l</w:t>
      </w:r>
      <w:r>
        <w:t>’</w:t>
      </w:r>
      <w:r w:rsidRPr="007C22D7">
        <w:t>annexe 4.</w:t>
      </w:r>
    </w:p>
    <w:p w14:paraId="36A2F8A0" w14:textId="77777777" w:rsidR="009A2683" w:rsidRPr="00A265CD" w:rsidRDefault="009A2683" w:rsidP="009A2683">
      <w:pPr>
        <w:pStyle w:val="SingleTxtG"/>
        <w:ind w:left="2268" w:hanging="1134"/>
      </w:pPr>
      <w:r>
        <w:t>6.1.2.2</w:t>
      </w:r>
      <w:r>
        <w:tab/>
      </w:r>
      <w:r w:rsidRPr="00A265CD">
        <w:t>Si le service technique, après consultation du constructeur, considère que les modifications du type de véhicule ne sont pas</w:t>
      </w:r>
      <w:r>
        <w:t xml:space="preserve"> </w:t>
      </w:r>
      <w:r w:rsidRPr="00A265CD">
        <w:t>suffisantes pour justifier un nouvel essai complet, un essai partiel</w:t>
      </w:r>
      <w:r>
        <w:t xml:space="preserve"> peut </w:t>
      </w:r>
      <w:r w:rsidRPr="00A265CD">
        <w:t xml:space="preserve">être utilisé. Ce </w:t>
      </w:r>
      <w:r>
        <w:t xml:space="preserve">peut </w:t>
      </w:r>
      <w:r w:rsidRPr="00A265CD">
        <w:t>être le cas si la masse de référence</w:t>
      </w:r>
      <w:r>
        <w:t xml:space="preserve"> ne diffère pas de plus de 8 </w:t>
      </w:r>
      <w:r w:rsidRPr="00A265CD">
        <w:t>% de celle du véhicule d</w:t>
      </w:r>
      <w:r>
        <w:t>’</w:t>
      </w:r>
      <w:r w:rsidRPr="00A265CD">
        <w:t>origine ou si le</w:t>
      </w:r>
      <w:r>
        <w:t xml:space="preserve"> </w:t>
      </w:r>
      <w:r w:rsidRPr="00A265CD">
        <w:t>nombre de sièges à l</w:t>
      </w:r>
      <w:r>
        <w:t>’</w:t>
      </w:r>
      <w:r w:rsidRPr="00A265CD">
        <w:t>avant n</w:t>
      </w:r>
      <w:r>
        <w:t xml:space="preserve">’a </w:t>
      </w:r>
      <w:r w:rsidRPr="00A265CD">
        <w:t xml:space="preserve">pas changé. </w:t>
      </w:r>
      <w:r>
        <w:t>Une </w:t>
      </w:r>
      <w:r w:rsidRPr="00A265CD">
        <w:t>modification du type</w:t>
      </w:r>
      <w:r>
        <w:t xml:space="preserve"> </w:t>
      </w:r>
      <w:r w:rsidRPr="00A265CD">
        <w:t>de siège ou de l</w:t>
      </w:r>
      <w:r>
        <w:t>’</w:t>
      </w:r>
      <w:r w:rsidRPr="00A265CD">
        <w:t>aménagement intérieur</w:t>
      </w:r>
      <w:r>
        <w:t xml:space="preserve"> n’implique</w:t>
      </w:r>
      <w:r w:rsidRPr="00A265CD">
        <w:t xml:space="preserve"> pas automatiquement</w:t>
      </w:r>
      <w:r>
        <w:t xml:space="preserve"> </w:t>
      </w:r>
      <w:r w:rsidRPr="00A265CD">
        <w:t>un nouvel essai complet. Un exemple de la manière de résoudre</w:t>
      </w:r>
      <w:r>
        <w:t xml:space="preserve"> </w:t>
      </w:r>
      <w:r w:rsidRPr="00A265CD">
        <w:t>ce problème figure à l</w:t>
      </w:r>
      <w:r>
        <w:t>’</w:t>
      </w:r>
      <w:r w:rsidRPr="00A265CD">
        <w:t>annexe 8.</w:t>
      </w:r>
    </w:p>
    <w:p w14:paraId="2528E7B2" w14:textId="77777777" w:rsidR="009A2683" w:rsidRPr="00A265CD" w:rsidRDefault="009A2683" w:rsidP="009A2683">
      <w:pPr>
        <w:pStyle w:val="SingleTxtG"/>
        <w:ind w:left="2268" w:hanging="1134"/>
      </w:pPr>
      <w:r>
        <w:t>6.2</w:t>
      </w:r>
      <w:r>
        <w:tab/>
      </w:r>
      <w:r w:rsidRPr="00A265CD">
        <w:t>La confirmation de l</w:t>
      </w:r>
      <w:r>
        <w:t>’</w:t>
      </w:r>
      <w:r w:rsidRPr="00A265CD">
        <w:t>homologation ou le refus de l</w:t>
      </w:r>
      <w:r>
        <w:t>’</w:t>
      </w:r>
      <w:r w:rsidRPr="00A265CD">
        <w:t>homologation, avec</w:t>
      </w:r>
      <w:r>
        <w:t xml:space="preserve"> </w:t>
      </w:r>
      <w:r w:rsidRPr="00A265CD">
        <w:t>l</w:t>
      </w:r>
      <w:r>
        <w:t>’</w:t>
      </w:r>
      <w:r w:rsidRPr="00A265CD">
        <w:t xml:space="preserve">indication des modifications, </w:t>
      </w:r>
      <w:r>
        <w:t xml:space="preserve">doit être </w:t>
      </w:r>
      <w:r w:rsidRPr="00A265CD">
        <w:t>communiqué aux Parties à</w:t>
      </w:r>
      <w:r>
        <w:t xml:space="preserve"> </w:t>
      </w:r>
      <w:r w:rsidRPr="00A265CD">
        <w:t>l</w:t>
      </w:r>
      <w:r>
        <w:t>’</w:t>
      </w:r>
      <w:r w:rsidRPr="00A265CD">
        <w:t>Accord appliquant le présent Règlement par la procédure indiquée au</w:t>
      </w:r>
      <w:r>
        <w:t xml:space="preserve"> paragraphe 4.4 </w:t>
      </w:r>
      <w:r w:rsidRPr="00A265CD">
        <w:t>ci-dessus.</w:t>
      </w:r>
    </w:p>
    <w:p w14:paraId="2D4D5BC6" w14:textId="77777777" w:rsidR="009A2683" w:rsidRDefault="009A2683" w:rsidP="009A2683">
      <w:pPr>
        <w:pStyle w:val="SingleTxtG"/>
        <w:ind w:left="2268" w:hanging="1134"/>
      </w:pPr>
      <w:r>
        <w:t>6.3</w:t>
      </w:r>
      <w:r>
        <w:tab/>
      </w:r>
      <w:r w:rsidRPr="00A265CD">
        <w:t>L</w:t>
      </w:r>
      <w:r>
        <w:t>’</w:t>
      </w:r>
      <w:r w:rsidRPr="00A265CD">
        <w:t>autorité</w:t>
      </w:r>
      <w:r>
        <w:t xml:space="preserve"> d’homologation de type qui délivre </w:t>
      </w:r>
      <w:r w:rsidRPr="00A265CD">
        <w:t>l</w:t>
      </w:r>
      <w:r>
        <w:t>’</w:t>
      </w:r>
      <w:r w:rsidRPr="00A265CD">
        <w:t>extension de l</w:t>
      </w:r>
      <w:r>
        <w:t>’</w:t>
      </w:r>
      <w:r w:rsidRPr="00A265CD">
        <w:t>homologation</w:t>
      </w:r>
      <w:r>
        <w:t xml:space="preserve"> </w:t>
      </w:r>
      <w:r w:rsidRPr="00A265CD">
        <w:t>attribue un numéro de séries à chaque communication établie pour</w:t>
      </w:r>
      <w:r>
        <w:t xml:space="preserve"> cette </w:t>
      </w:r>
      <w:r w:rsidRPr="00A265CD">
        <w:t>extension.</w:t>
      </w:r>
    </w:p>
    <w:p w14:paraId="0BC6990B" w14:textId="77777777" w:rsidR="009A2683" w:rsidRDefault="009A2683" w:rsidP="009A2683">
      <w:pPr>
        <w:pStyle w:val="HChG"/>
        <w:ind w:left="2268"/>
      </w:pPr>
      <w:r>
        <w:t>7.</w:t>
      </w:r>
      <w:r>
        <w:tab/>
      </w:r>
      <w:r>
        <w:tab/>
      </w:r>
      <w:r w:rsidRPr="00A265CD">
        <w:t>Conformité de la production</w:t>
      </w:r>
    </w:p>
    <w:p w14:paraId="5CE9F3DD" w14:textId="77777777" w:rsidR="009A2683" w:rsidRPr="007C22D7" w:rsidRDefault="009A2683" w:rsidP="009A2683">
      <w:pPr>
        <w:pStyle w:val="SingleTxtG"/>
        <w:ind w:left="2268"/>
      </w:pPr>
      <w:r>
        <w:tab/>
      </w:r>
      <w:r w:rsidRPr="007C22D7">
        <w:t>La procédure de contrôle de la conformité de la production doit suivre celle qui est éno</w:t>
      </w:r>
      <w:r>
        <w:t>ncée dans l’appendice </w:t>
      </w:r>
      <w:r w:rsidRPr="007C22D7">
        <w:t>2 de l</w:t>
      </w:r>
      <w:r>
        <w:t>’</w:t>
      </w:r>
      <w:r w:rsidRPr="007C22D7">
        <w:t>Accord (E/ECE/324-E/ECE/TRANS/505/Rev.2), les prescriptions étant les suivantes:</w:t>
      </w:r>
    </w:p>
    <w:p w14:paraId="163D6052" w14:textId="77777777" w:rsidR="009A2683" w:rsidRPr="00A265CD" w:rsidRDefault="009A2683" w:rsidP="009A2683">
      <w:pPr>
        <w:pStyle w:val="SingleTxtG"/>
        <w:ind w:left="2268" w:hanging="1134"/>
      </w:pPr>
      <w:r>
        <w:t>7.1</w:t>
      </w:r>
      <w:r>
        <w:tab/>
      </w:r>
      <w:r w:rsidRPr="00A265CD">
        <w:t>Tout véhicule homologué en application du présent Règlement doit être</w:t>
      </w:r>
      <w:r>
        <w:t xml:space="preserve"> </w:t>
      </w:r>
      <w:r w:rsidRPr="00A265CD">
        <w:t>fabriqué de façon à être conforme au type homologué en satisfaisant</w:t>
      </w:r>
      <w:r>
        <w:t xml:space="preserve"> </w:t>
      </w:r>
      <w:r w:rsidRPr="00A265CD">
        <w:t>aux prescriptions du paragraphe 5 ci-dessus.</w:t>
      </w:r>
    </w:p>
    <w:p w14:paraId="4BA4E701" w14:textId="77777777" w:rsidR="009A2683" w:rsidRPr="00A265CD" w:rsidRDefault="009A2683" w:rsidP="009A2683">
      <w:pPr>
        <w:pStyle w:val="SingleTxtG"/>
        <w:ind w:left="2268" w:hanging="1134"/>
      </w:pPr>
      <w:r>
        <w:t>7.2</w:t>
      </w:r>
      <w:r>
        <w:tab/>
        <w:t>Le détenteur de l’homologation doit faire en sorte que soient au moins effectuées pour chaque type de véhicule les essais sur la manière dont il est procédé aux mesures.</w:t>
      </w:r>
    </w:p>
    <w:p w14:paraId="103EFA91" w14:textId="77777777" w:rsidR="009A2683" w:rsidRPr="00A265CD" w:rsidRDefault="009A2683" w:rsidP="009A2683">
      <w:pPr>
        <w:pStyle w:val="SingleTxtG"/>
        <w:ind w:left="2268" w:hanging="1134"/>
      </w:pPr>
      <w:r w:rsidRPr="00A265CD">
        <w:t>7.</w:t>
      </w:r>
      <w:r>
        <w:t>3</w:t>
      </w:r>
      <w:r>
        <w:tab/>
        <w:t>L’autorité d’homologation de type qui a délivré l’homologation de type peut à tout moment vérifier les méthodes de contrôle de la conformité appliquées dans chaque unité de production. La fréquence normale de ces contrôles est d’un tous les deux ans.</w:t>
      </w:r>
    </w:p>
    <w:p w14:paraId="5B1F410D" w14:textId="77777777" w:rsidR="009A2683" w:rsidRPr="00A265CD" w:rsidRDefault="009A2683" w:rsidP="009A2683">
      <w:pPr>
        <w:pStyle w:val="HChG"/>
        <w:ind w:left="2268"/>
      </w:pPr>
      <w:r>
        <w:t>8.</w:t>
      </w:r>
      <w:r>
        <w:tab/>
      </w:r>
      <w:r>
        <w:tab/>
      </w:r>
      <w:r w:rsidRPr="00A265CD">
        <w:t>Sanctions pour non-conformité de la production</w:t>
      </w:r>
    </w:p>
    <w:p w14:paraId="590F6849" w14:textId="77777777" w:rsidR="009A2683" w:rsidRPr="00A265CD" w:rsidRDefault="009A2683" w:rsidP="009A2683">
      <w:pPr>
        <w:pStyle w:val="SingleTxtG"/>
        <w:ind w:left="2268" w:hanging="1134"/>
      </w:pPr>
      <w:r>
        <w:t>8.1</w:t>
      </w:r>
      <w:r>
        <w:tab/>
      </w:r>
      <w:r w:rsidRPr="00A265CD">
        <w:t>L</w:t>
      </w:r>
      <w:r>
        <w:t>’</w:t>
      </w:r>
      <w:r w:rsidRPr="00A265CD">
        <w:t>homologation délivrée pour un type de véhicule en application du</w:t>
      </w:r>
      <w:r>
        <w:t xml:space="preserve"> </w:t>
      </w:r>
      <w:r w:rsidRPr="00A265CD">
        <w:t>présent Règlement peut être retirée si la condition énoncée au</w:t>
      </w:r>
      <w:r>
        <w:t xml:space="preserve"> paragraphe 7.1 ci</w:t>
      </w:r>
      <w:r>
        <w:noBreakHyphen/>
      </w:r>
      <w:r w:rsidRPr="00A265CD">
        <w:t>dessus n</w:t>
      </w:r>
      <w:r>
        <w:t>’</w:t>
      </w:r>
      <w:r w:rsidRPr="00A265CD">
        <w:t>est pas respectée ou si le ou les</w:t>
      </w:r>
      <w:r>
        <w:t xml:space="preserve"> </w:t>
      </w:r>
      <w:r w:rsidRPr="00A265CD">
        <w:t>véhicules prélevés n</w:t>
      </w:r>
      <w:r>
        <w:t>’</w:t>
      </w:r>
      <w:r w:rsidRPr="00A265CD">
        <w:t>ont pas subi avec succès les vérifications</w:t>
      </w:r>
      <w:r>
        <w:t xml:space="preserve"> </w:t>
      </w:r>
      <w:r w:rsidRPr="00A265CD">
        <w:t>prévues au paragraphe 7.2 ci-dessus.</w:t>
      </w:r>
    </w:p>
    <w:p w14:paraId="3F20AD2F" w14:textId="77777777" w:rsidR="009A2683" w:rsidRDefault="009A2683" w:rsidP="009A2683">
      <w:pPr>
        <w:pStyle w:val="SingleTxtG"/>
        <w:ind w:left="2268" w:hanging="1134"/>
      </w:pPr>
      <w:r w:rsidRPr="00A265CD">
        <w:t>8.2</w:t>
      </w:r>
      <w:r>
        <w:tab/>
      </w:r>
      <w:r w:rsidRPr="00A265CD">
        <w:t>Si une Partie contractante à l</w:t>
      </w:r>
      <w:r>
        <w:t>’</w:t>
      </w:r>
      <w:r w:rsidRPr="00A265CD">
        <w:t>Accord appliquant le présent Règlement</w:t>
      </w:r>
      <w:r>
        <w:t xml:space="preserve"> </w:t>
      </w:r>
      <w:r w:rsidRPr="00A265CD">
        <w:t>retire une homologation qu</w:t>
      </w:r>
      <w:r>
        <w:t>’</w:t>
      </w:r>
      <w:r w:rsidRPr="00A265CD">
        <w:t xml:space="preserve">elle a précédemment accordée, elle </w:t>
      </w:r>
      <w:r>
        <w:t xml:space="preserve">doit </w:t>
      </w:r>
      <w:r w:rsidRPr="00A265CD">
        <w:t>en</w:t>
      </w:r>
      <w:r>
        <w:t xml:space="preserve"> </w:t>
      </w:r>
      <w:r w:rsidRPr="00A265CD">
        <w:t>informe</w:t>
      </w:r>
      <w:r>
        <w:t>r</w:t>
      </w:r>
      <w:r w:rsidRPr="00A265CD">
        <w:t xml:space="preserve"> aussitôt les autres Parties contractantes à l</w:t>
      </w:r>
      <w:r>
        <w:t>’</w:t>
      </w:r>
      <w:r w:rsidRPr="00A265CD">
        <w:t>Accord de 1958</w:t>
      </w:r>
      <w:r>
        <w:t xml:space="preserve"> </w:t>
      </w:r>
      <w:r w:rsidRPr="00A265CD">
        <w:t>appliquant le présent Règlement, au moyen d</w:t>
      </w:r>
      <w:r>
        <w:t>’</w:t>
      </w:r>
      <w:r w:rsidRPr="00A265CD">
        <w:t>une copie de la fiche de</w:t>
      </w:r>
      <w:r>
        <w:t xml:space="preserve"> </w:t>
      </w:r>
      <w:r w:rsidRPr="00A265CD">
        <w:t>communication conforme au modèle de l</w:t>
      </w:r>
      <w:r>
        <w:t>’</w:t>
      </w:r>
      <w:r w:rsidRPr="00A265CD">
        <w:t>annexe 1 du présent Règlement.</w:t>
      </w:r>
    </w:p>
    <w:p w14:paraId="63A0B6CB" w14:textId="77777777" w:rsidR="009A2683" w:rsidRPr="00A265CD" w:rsidRDefault="009A2683" w:rsidP="009A2683">
      <w:pPr>
        <w:pStyle w:val="HChG"/>
        <w:ind w:left="2268"/>
      </w:pPr>
      <w:r>
        <w:lastRenderedPageBreak/>
        <w:t>9.</w:t>
      </w:r>
      <w:r>
        <w:tab/>
      </w:r>
      <w:r>
        <w:tab/>
      </w:r>
      <w:r w:rsidRPr="00A265CD">
        <w:t>Arrêt définitif de la production</w:t>
      </w:r>
    </w:p>
    <w:p w14:paraId="279177F8" w14:textId="77777777" w:rsidR="009A2683" w:rsidRPr="007C22D7" w:rsidRDefault="009A2683" w:rsidP="009A2683">
      <w:pPr>
        <w:pStyle w:val="SingleTxtG"/>
        <w:ind w:left="2268"/>
      </w:pPr>
      <w:r>
        <w:tab/>
      </w:r>
      <w:r w:rsidRPr="007C22D7">
        <w:t>Si le détenteur d</w:t>
      </w:r>
      <w:r>
        <w:t>’</w:t>
      </w:r>
      <w:r w:rsidRPr="007C22D7">
        <w:t>une homologation cesse définitivement la production d</w:t>
      </w:r>
      <w:r>
        <w:t>’</w:t>
      </w:r>
      <w:r w:rsidRPr="007C22D7">
        <w:t>un véhicule homologué conformément au présent Règlement, il doit en informer l</w:t>
      </w:r>
      <w:r>
        <w:t>’</w:t>
      </w:r>
      <w:r w:rsidRPr="007C22D7">
        <w:t>autorité d</w:t>
      </w:r>
      <w:r>
        <w:t>’</w:t>
      </w:r>
      <w:r w:rsidRPr="007C22D7">
        <w:t>homologation de type qui a délivré cette homologation, qui, à son tour, doit aviser les autres Parties à l</w:t>
      </w:r>
      <w:r>
        <w:t>’</w:t>
      </w:r>
      <w:r w:rsidRPr="007C22D7">
        <w:t>Accord de 1958 appliquant le présent Règlement, au moyen d</w:t>
      </w:r>
      <w:r>
        <w:t>’</w:t>
      </w:r>
      <w:r w:rsidRPr="007C22D7">
        <w:t>une fiche de communication conforme au modèle de l</w:t>
      </w:r>
      <w:r>
        <w:t>’</w:t>
      </w:r>
      <w:r w:rsidRPr="007C22D7">
        <w:t>annexe 1 du présent Règlement.</w:t>
      </w:r>
    </w:p>
    <w:p w14:paraId="12B41FFE" w14:textId="77777777" w:rsidR="009A2683" w:rsidRDefault="009A2683" w:rsidP="009A2683">
      <w:pPr>
        <w:pStyle w:val="HChG"/>
        <w:ind w:left="2268"/>
      </w:pPr>
      <w:r>
        <w:t>10.</w:t>
      </w:r>
      <w:r>
        <w:tab/>
      </w:r>
      <w:r>
        <w:tab/>
        <w:t>Dispositions transitoires</w:t>
      </w:r>
    </w:p>
    <w:p w14:paraId="233BFDE9" w14:textId="6B750E12" w:rsidR="009A2683" w:rsidRPr="00281488" w:rsidRDefault="009A2683" w:rsidP="009A2683">
      <w:pPr>
        <w:pStyle w:val="SingleTxtG"/>
        <w:ind w:left="2268" w:hanging="1134"/>
      </w:pPr>
      <w:r w:rsidRPr="007C22D7">
        <w:t>10.1</w:t>
      </w:r>
      <w:r w:rsidRPr="007C22D7">
        <w:tab/>
      </w:r>
      <w:r w:rsidRPr="00281488">
        <w:t>À compter de la date officielle d</w:t>
      </w:r>
      <w:r>
        <w:t>’</w:t>
      </w:r>
      <w:r w:rsidRPr="00281488">
        <w:t>entrée en vigueur du complément 1 à la</w:t>
      </w:r>
      <w:r w:rsidR="00616FBE">
        <w:t xml:space="preserve"> </w:t>
      </w:r>
      <w:r w:rsidRPr="00281488">
        <w:t>série 02 d</w:t>
      </w:r>
      <w:r>
        <w:t>’</w:t>
      </w:r>
      <w:r w:rsidRPr="00281488">
        <w:t>amendements, aucune Partie contractante appliquant le présent Règlement ne p</w:t>
      </w:r>
      <w:r>
        <w:t xml:space="preserve">eut </w:t>
      </w:r>
      <w:r w:rsidRPr="00281488">
        <w:t>refuser d</w:t>
      </w:r>
      <w:r>
        <w:t>’</w:t>
      </w:r>
      <w:r w:rsidRPr="00281488">
        <w:t>accorder une homologation</w:t>
      </w:r>
      <w:r>
        <w:t xml:space="preserve"> </w:t>
      </w:r>
      <w:r w:rsidRPr="00281488">
        <w:t>en vertu du présent Règlement tel qu</w:t>
      </w:r>
      <w:r>
        <w:t>’</w:t>
      </w:r>
      <w:r w:rsidRPr="00281488">
        <w:t>amendé par le complément 1 à la série 02 d</w:t>
      </w:r>
      <w:r>
        <w:t>’</w:t>
      </w:r>
      <w:r w:rsidRPr="00281488">
        <w:t>amendements.</w:t>
      </w:r>
    </w:p>
    <w:p w14:paraId="4F8894AF" w14:textId="3606A893" w:rsidR="009A2683" w:rsidRDefault="009A2683" w:rsidP="009A2683">
      <w:pPr>
        <w:pStyle w:val="SingleTxtG"/>
        <w:ind w:left="2268" w:hanging="1134"/>
      </w:pPr>
      <w:r w:rsidRPr="007C22D7">
        <w:t>10.2</w:t>
      </w:r>
      <w:r w:rsidRPr="007C22D7">
        <w:tab/>
      </w:r>
      <w:r>
        <w:t xml:space="preserve">Passé un délai de </w:t>
      </w:r>
      <w:r>
        <w:t>12 </w:t>
      </w:r>
      <w:r>
        <w:t>mois après l’</w:t>
      </w:r>
      <w:r w:rsidRPr="007C22D7">
        <w:t>entrée en vigueur de la série 02 d</w:t>
      </w:r>
      <w:r>
        <w:t>’</w:t>
      </w:r>
      <w:r w:rsidRPr="007C22D7">
        <w:t>amendements, les Parties contractantes appliquant le présent Règlement</w:t>
      </w:r>
      <w:r>
        <w:t xml:space="preserve"> </w:t>
      </w:r>
      <w:r w:rsidRPr="007C22D7">
        <w:t>ne doivent accorder d</w:t>
      </w:r>
      <w:r>
        <w:t>’</w:t>
      </w:r>
      <w:r w:rsidRPr="007C22D7">
        <w:t>homologation qu</w:t>
      </w:r>
      <w:r>
        <w:t>’</w:t>
      </w:r>
      <w:r w:rsidRPr="007C22D7">
        <w:t>aux types de véhicules qui sont conformes aux prescriptions du présent Règlement tel qu</w:t>
      </w:r>
      <w:r>
        <w:t>’</w:t>
      </w:r>
      <w:r w:rsidRPr="007C22D7">
        <w:t>il a été amendé par ladite série 02 d</w:t>
      </w:r>
      <w:r>
        <w:t>’</w:t>
      </w:r>
      <w:r w:rsidRPr="007C22D7">
        <w:t>amendements.</w:t>
      </w:r>
    </w:p>
    <w:p w14:paraId="45BCCA87" w14:textId="73FCBAB8" w:rsidR="009A2683" w:rsidRPr="007C22D7" w:rsidRDefault="009A2683" w:rsidP="009A2683">
      <w:pPr>
        <w:pStyle w:val="SingleTxtG"/>
        <w:ind w:left="2268" w:hanging="1134"/>
      </w:pPr>
      <w:r>
        <w:t>10.3</w:t>
      </w:r>
      <w:r>
        <w:tab/>
      </w:r>
      <w:r w:rsidRPr="007C22D7">
        <w:t>Passé un délai de</w:t>
      </w:r>
      <w:r>
        <w:t xml:space="preserve"> </w:t>
      </w:r>
      <w:r w:rsidR="00616FBE">
        <w:t>60</w:t>
      </w:r>
      <w:r w:rsidRPr="007C22D7">
        <w:t xml:space="preserve"> mois après l</w:t>
      </w:r>
      <w:r>
        <w:t>’</w:t>
      </w:r>
      <w:r w:rsidRPr="007C22D7">
        <w:t>entrée en vigueur de la série 02 d</w:t>
      </w:r>
      <w:r>
        <w:t>’</w:t>
      </w:r>
      <w:r w:rsidRPr="007C22D7">
        <w:t>amendements, les Parties contractantes appliquant le présent Règlements peuvent refuser l</w:t>
      </w:r>
      <w:r>
        <w:t>’</w:t>
      </w:r>
      <w:r w:rsidRPr="007C22D7">
        <w:t>immatriculation initiale sur leur territoire (première mise en circulation) des véhicules qui ne satisfont pas aux prescriptions du présent Règlement tel qu</w:t>
      </w:r>
      <w:r>
        <w:t>’</w:t>
      </w:r>
      <w:r w:rsidRPr="007C22D7">
        <w:t>il a été amendé par ladite série 02 d</w:t>
      </w:r>
      <w:r>
        <w:t>’</w:t>
      </w:r>
      <w:r w:rsidRPr="007C22D7">
        <w:t>amendements.</w:t>
      </w:r>
    </w:p>
    <w:p w14:paraId="76B2656C" w14:textId="77777777" w:rsidR="009A2683" w:rsidRPr="007C22D7" w:rsidRDefault="009A2683" w:rsidP="009A2683">
      <w:pPr>
        <w:pStyle w:val="SingleTxtG"/>
        <w:ind w:left="2268" w:hanging="1134"/>
      </w:pPr>
      <w:r w:rsidRPr="007C22D7">
        <w:t>10.4</w:t>
      </w:r>
      <w:r w:rsidRPr="007C22D7">
        <w:tab/>
        <w:t>À l</w:t>
      </w:r>
      <w:r>
        <w:t>’</w:t>
      </w:r>
      <w:r w:rsidRPr="007C22D7">
        <w:t>expiration d</w:t>
      </w:r>
      <w:r>
        <w:t>’</w:t>
      </w:r>
      <w:r w:rsidRPr="007C22D7">
        <w:t>un délai de 36 mois à compter de l</w:t>
      </w:r>
      <w:r>
        <w:t>’</w:t>
      </w:r>
      <w:r w:rsidRPr="007C22D7">
        <w:t>entrée en vigueur du complément 1 à la série 02 d</w:t>
      </w:r>
      <w:r>
        <w:t>’</w:t>
      </w:r>
      <w:r w:rsidRPr="007C22D7">
        <w:t>amendements, les Parties contractantes appliquant le présent Règlement ne doivent accorder des homologations</w:t>
      </w:r>
      <w:r>
        <w:t xml:space="preserve"> </w:t>
      </w:r>
      <w:r w:rsidRPr="007C22D7">
        <w:t>qu</w:t>
      </w:r>
      <w:r>
        <w:t>’</w:t>
      </w:r>
      <w:r w:rsidRPr="007C22D7">
        <w:t>aux types de véhicules qui satisfont aux prescriptions du présent Règlement, tel qu</w:t>
      </w:r>
      <w:r>
        <w:t>’</w:t>
      </w:r>
      <w:r w:rsidRPr="007C22D7">
        <w:t>amendé par le complément 1 à la série 02 d</w:t>
      </w:r>
      <w:r>
        <w:t>’</w:t>
      </w:r>
      <w:r w:rsidRPr="007C22D7">
        <w:t>amendements.</w:t>
      </w:r>
    </w:p>
    <w:p w14:paraId="34E9CBE8" w14:textId="77777777" w:rsidR="009A2683" w:rsidRPr="007C22D7" w:rsidRDefault="009A2683" w:rsidP="009A2683">
      <w:pPr>
        <w:pStyle w:val="SingleTxtG"/>
        <w:ind w:left="2268" w:hanging="1134"/>
      </w:pPr>
      <w:r w:rsidRPr="007C22D7">
        <w:t>10.5</w:t>
      </w:r>
      <w:r w:rsidRPr="007C22D7">
        <w:tab/>
        <w:t>À l</w:t>
      </w:r>
      <w:r>
        <w:t>’</w:t>
      </w:r>
      <w:r w:rsidRPr="007C22D7">
        <w:t>expiration d</w:t>
      </w:r>
      <w:r>
        <w:t>’</w:t>
      </w:r>
      <w:r w:rsidRPr="007C22D7">
        <w:t>un délai de 84 mois à compter de l</w:t>
      </w:r>
      <w:r>
        <w:t>’</w:t>
      </w:r>
      <w:r w:rsidRPr="007C22D7">
        <w:t>entrée en vigueur du complément 1 à la série 02 d</w:t>
      </w:r>
      <w:r>
        <w:t>’</w:t>
      </w:r>
      <w:r w:rsidRPr="007C22D7">
        <w:t>amendements, les Parties contractantes appliquant le présent Règlement peuvent refuser la première immatriculation nationale (première mise en circulation) des véhicules qui ne satisfont pas aux prescriptions du présent Règlement, tel qu</w:t>
      </w:r>
      <w:r>
        <w:t>’</w:t>
      </w:r>
      <w:r w:rsidRPr="007C22D7">
        <w:t>amendé par le complément 1 à la série 02 d</w:t>
      </w:r>
      <w:r>
        <w:t>’</w:t>
      </w:r>
      <w:r w:rsidRPr="007C22D7">
        <w:t>amendements.</w:t>
      </w:r>
    </w:p>
    <w:p w14:paraId="08405DE0" w14:textId="77777777" w:rsidR="009A2683" w:rsidRPr="0035685C" w:rsidRDefault="009A2683" w:rsidP="009A2683">
      <w:pPr>
        <w:pStyle w:val="SingleTxtG"/>
        <w:ind w:left="2268" w:hanging="1134"/>
      </w:pPr>
      <w:r w:rsidRPr="007C22D7">
        <w:t>10.6</w:t>
      </w:r>
      <w:r w:rsidRPr="007C22D7">
        <w:tab/>
      </w:r>
      <w:r w:rsidRPr="0035685C">
        <w:t>À compter de la date officielle d</w:t>
      </w:r>
      <w:r>
        <w:t>’</w:t>
      </w:r>
      <w:r w:rsidRPr="0035685C">
        <w:t>entrée en vigueur de la série 0</w:t>
      </w:r>
      <w:r>
        <w:t>3</w:t>
      </w:r>
      <w:r w:rsidRPr="0035685C">
        <w:t xml:space="preserve"> d</w:t>
      </w:r>
      <w:r>
        <w:t>’</w:t>
      </w:r>
      <w:r w:rsidRPr="0035685C">
        <w:t>amendements, aucune Partie contractante appliquant le présent Règlement ne pourra refuser d</w:t>
      </w:r>
      <w:r>
        <w:t>’</w:t>
      </w:r>
      <w:r w:rsidRPr="0035685C">
        <w:t xml:space="preserve">accorder </w:t>
      </w:r>
      <w:r>
        <w:t xml:space="preserve">une </w:t>
      </w:r>
      <w:r w:rsidRPr="0035685C">
        <w:t>homologation</w:t>
      </w:r>
      <w:r>
        <w:t xml:space="preserve"> </w:t>
      </w:r>
      <w:r w:rsidRPr="0035685C">
        <w:t>en vertu du présent Règlement tel qu</w:t>
      </w:r>
      <w:r>
        <w:t>’</w:t>
      </w:r>
      <w:r w:rsidRPr="0035685C">
        <w:t>amendé par la série 0</w:t>
      </w:r>
      <w:r>
        <w:t>3</w:t>
      </w:r>
      <w:r w:rsidRPr="0035685C">
        <w:t xml:space="preserve"> d</w:t>
      </w:r>
      <w:r>
        <w:t>’</w:t>
      </w:r>
      <w:r w:rsidRPr="0035685C">
        <w:t xml:space="preserve">amendements. </w:t>
      </w:r>
    </w:p>
    <w:p w14:paraId="285DFEA4" w14:textId="4FB37672" w:rsidR="009A2683" w:rsidRPr="007C22D7" w:rsidRDefault="009A2683" w:rsidP="009A2683">
      <w:pPr>
        <w:pStyle w:val="SingleTxtG"/>
        <w:ind w:left="2268" w:hanging="1134"/>
      </w:pPr>
      <w:r>
        <w:t>10.7</w:t>
      </w:r>
      <w:r w:rsidRPr="0035685C">
        <w:tab/>
      </w:r>
      <w:r w:rsidRPr="007C22D7">
        <w:t>À l</w:t>
      </w:r>
      <w:r>
        <w:t>’</w:t>
      </w:r>
      <w:r w:rsidRPr="007C22D7">
        <w:t>expiration d</w:t>
      </w:r>
      <w:r>
        <w:t>’</w:t>
      </w:r>
      <w:r w:rsidRPr="007C22D7">
        <w:t xml:space="preserve">un délai de </w:t>
      </w:r>
      <w:r w:rsidR="00290233">
        <w:t>24</w:t>
      </w:r>
      <w:r w:rsidRPr="007C22D7">
        <w:t xml:space="preserve"> mois à compter de la date officielle d</w:t>
      </w:r>
      <w:r>
        <w:t>’</w:t>
      </w:r>
      <w:r w:rsidRPr="007C22D7">
        <w:t>entrée en vigueur de la série 03 d</w:t>
      </w:r>
      <w:r>
        <w:t>’</w:t>
      </w:r>
      <w:r w:rsidRPr="007C22D7">
        <w:t>amendements, les Parties contractantes appliquant le présent Règlement</w:t>
      </w:r>
      <w:r>
        <w:t xml:space="preserve"> </w:t>
      </w:r>
      <w:r w:rsidRPr="007C22D7">
        <w:t>ne doivent accorder des homologations</w:t>
      </w:r>
      <w:r>
        <w:t xml:space="preserve"> </w:t>
      </w:r>
      <w:r w:rsidRPr="007C22D7">
        <w:t>qu</w:t>
      </w:r>
      <w:r>
        <w:t>’</w:t>
      </w:r>
      <w:r w:rsidRPr="007C22D7">
        <w:t>aux types de véhicules satisfaisant aux prescriptions du présent Règlement tel que modifié par la série 03 d</w:t>
      </w:r>
      <w:r>
        <w:t>’</w:t>
      </w:r>
      <w:r w:rsidRPr="007C22D7">
        <w:t xml:space="preserve">amendements. </w:t>
      </w:r>
    </w:p>
    <w:p w14:paraId="38FEB01F" w14:textId="6EBFB58C" w:rsidR="009A2683" w:rsidRPr="0026443F" w:rsidRDefault="009A2683" w:rsidP="009A2683">
      <w:pPr>
        <w:pStyle w:val="SingleTxtG"/>
        <w:ind w:left="2268"/>
      </w:pPr>
      <w:r w:rsidRPr="007C22D7">
        <w:tab/>
        <w:t>Toutefois, dans le cas des véhicules équipés d</w:t>
      </w:r>
      <w:r>
        <w:t>’</w:t>
      </w:r>
      <w:r w:rsidRPr="007C22D7">
        <w:t xml:space="preserve">une chaîne de traction électrique à haute tension, un délai supplémentaire </w:t>
      </w:r>
      <w:r w:rsidR="00290233">
        <w:t>de 12</w:t>
      </w:r>
      <w:r w:rsidRPr="007C22D7">
        <w:t xml:space="preserve"> mois est accordé à condition que le constructeur apporte la preuve, à la satisfaction du service technique, que le véhicule présente un niveau de sûreté équivalant à celui prescrit par le présent Règlement, tel que modifié par la série 03 d</w:t>
      </w:r>
      <w:r>
        <w:t>’</w:t>
      </w:r>
      <w:r w:rsidRPr="007C22D7">
        <w:t>amendements.</w:t>
      </w:r>
    </w:p>
    <w:p w14:paraId="1DB7673C" w14:textId="77777777" w:rsidR="009A2683" w:rsidRPr="007C22D7" w:rsidRDefault="009A2683" w:rsidP="009A2683">
      <w:pPr>
        <w:pStyle w:val="SingleTxtG"/>
        <w:ind w:left="2268" w:hanging="1134"/>
      </w:pPr>
      <w:r w:rsidRPr="0026443F">
        <w:t>10.8</w:t>
      </w:r>
      <w:r w:rsidRPr="0026443F">
        <w:tab/>
      </w:r>
      <w:r w:rsidRPr="007C22D7">
        <w:t>Les Parties contractantes appliquant le présent Règlement ne peuvent pas refuser de prolonger les homologations délivrées en vertu de la précédente série d</w:t>
      </w:r>
      <w:r>
        <w:t>’</w:t>
      </w:r>
      <w:r w:rsidRPr="007C22D7">
        <w:t>amendements au présent Règlement lorsque cette prolongation n</w:t>
      </w:r>
      <w:r>
        <w:t>’</w:t>
      </w:r>
      <w:r w:rsidRPr="007C22D7">
        <w:t xml:space="preserve">implique aucun changement dans le système de propulsion du véhicule. </w:t>
      </w:r>
    </w:p>
    <w:p w14:paraId="200037B3" w14:textId="154AF5B3" w:rsidR="009A2683" w:rsidRPr="0026443F" w:rsidRDefault="009A2683" w:rsidP="009A2683">
      <w:pPr>
        <w:pStyle w:val="SingleTxtG"/>
        <w:ind w:left="2268"/>
      </w:pPr>
      <w:r w:rsidRPr="007C22D7">
        <w:lastRenderedPageBreak/>
        <w:tab/>
        <w:t>Toutefois, à l</w:t>
      </w:r>
      <w:r>
        <w:t>’</w:t>
      </w:r>
      <w:r w:rsidRPr="007C22D7">
        <w:t>expiration d</w:t>
      </w:r>
      <w:r>
        <w:t>’</w:t>
      </w:r>
      <w:r w:rsidRPr="007C22D7">
        <w:t xml:space="preserve">un délai de </w:t>
      </w:r>
      <w:r w:rsidR="00290233">
        <w:t>48</w:t>
      </w:r>
      <w:r w:rsidRPr="007C22D7">
        <w:t xml:space="preserve"> mois à compter de la date officielle d</w:t>
      </w:r>
      <w:r>
        <w:t>’</w:t>
      </w:r>
      <w:r w:rsidRPr="007C22D7">
        <w:t>entrée en vigueur de la série 03 d</w:t>
      </w:r>
      <w:r>
        <w:t>’</w:t>
      </w:r>
      <w:r w:rsidRPr="007C22D7">
        <w:t>amendements, les extensions d</w:t>
      </w:r>
      <w:r>
        <w:t>’</w:t>
      </w:r>
      <w:r w:rsidRPr="007C22D7">
        <w:t>homologation accordées en vertu de la précédente série d</w:t>
      </w:r>
      <w:r>
        <w:t>’</w:t>
      </w:r>
      <w:r w:rsidRPr="007C22D7">
        <w:t>amendements ne peuvent être accordées aux véhicules équipés d</w:t>
      </w:r>
      <w:r>
        <w:t>’</w:t>
      </w:r>
      <w:r w:rsidRPr="007C22D7">
        <w:t>une chaîne de traction électrique à haute tension.</w:t>
      </w:r>
      <w:r w:rsidRPr="0026443F">
        <w:t xml:space="preserve"> </w:t>
      </w:r>
    </w:p>
    <w:p w14:paraId="43658BC5" w14:textId="77777777" w:rsidR="009A2683" w:rsidRPr="0035685C" w:rsidRDefault="009A2683" w:rsidP="009A2683">
      <w:pPr>
        <w:pStyle w:val="SingleTxtG"/>
        <w:ind w:left="2268" w:hanging="1134"/>
      </w:pPr>
      <w:r w:rsidRPr="0026443F">
        <w:t>10.9</w:t>
      </w:r>
      <w:r w:rsidRPr="0026443F">
        <w:tab/>
      </w:r>
      <w:r w:rsidRPr="007C22D7">
        <w:t>Si au moment de l</w:t>
      </w:r>
      <w:r>
        <w:t>’</w:t>
      </w:r>
      <w:r w:rsidRPr="007C22D7">
        <w:t>entrée en vigueur de la série 03 d</w:t>
      </w:r>
      <w:r>
        <w:t>’</w:t>
      </w:r>
      <w:r w:rsidRPr="007C22D7">
        <w:t>amendements au présent Règlement il existe des prescriptions nationales régissant les dispositions de sécurité applicables aux véhicules équipés d</w:t>
      </w:r>
      <w:r>
        <w:t>’</w:t>
      </w:r>
      <w:r w:rsidRPr="007C22D7">
        <w:t>une chaîne de traction électrique à haute tension, les Parties contractantes appliquant le présent Règlement peuvent refuser d</w:t>
      </w:r>
      <w:r>
        <w:t>’</w:t>
      </w:r>
      <w:r w:rsidRPr="007C22D7">
        <w:t>homologuer sur le plan national les véhicules ne satisfaisant pas aux prescriptions nationales, sauf s</w:t>
      </w:r>
      <w:r>
        <w:t>’</w:t>
      </w:r>
      <w:r w:rsidRPr="007C22D7">
        <w:t>ils sont homologués conformément à la série 03 d</w:t>
      </w:r>
      <w:r>
        <w:t>’</w:t>
      </w:r>
      <w:r w:rsidRPr="007C22D7">
        <w:t>amendements au présent Règlement.</w:t>
      </w:r>
    </w:p>
    <w:p w14:paraId="29AFD1D2" w14:textId="764C8B51" w:rsidR="009A2683" w:rsidRDefault="009A2683" w:rsidP="009A2683">
      <w:pPr>
        <w:pStyle w:val="SingleTxtG"/>
        <w:ind w:left="2268" w:hanging="1134"/>
      </w:pPr>
      <w:r w:rsidRPr="0035685C">
        <w:t>1</w:t>
      </w:r>
      <w:r>
        <w:t>0.10</w:t>
      </w:r>
      <w:r>
        <w:tab/>
        <w:t xml:space="preserve">À l’expiration d’un délai de </w:t>
      </w:r>
      <w:r w:rsidR="00290233">
        <w:t>48</w:t>
      </w:r>
      <w:r w:rsidRPr="0035685C">
        <w:t xml:space="preserve"> mois après l</w:t>
      </w:r>
      <w:r>
        <w:t>’</w:t>
      </w:r>
      <w:r w:rsidRPr="0035685C">
        <w:t>entrée en vigueur de la série 0</w:t>
      </w:r>
      <w:r>
        <w:t>3</w:t>
      </w:r>
      <w:r w:rsidRPr="0035685C">
        <w:t xml:space="preserve"> d</w:t>
      </w:r>
      <w:r>
        <w:t>’</w:t>
      </w:r>
      <w:r w:rsidRPr="0035685C">
        <w:t xml:space="preserve">amendements au présent Règlement, les Parties contractantes appliquant le présent Règlement </w:t>
      </w:r>
      <w:r>
        <w:t xml:space="preserve">peuvent </w:t>
      </w:r>
      <w:r w:rsidRPr="0035685C">
        <w:t>refuser une homologation de type national ou régional et refuser la première immatriculation nationale ou régionale (première mise en circulation) d</w:t>
      </w:r>
      <w:r>
        <w:t>’</w:t>
      </w:r>
      <w:r w:rsidRPr="0035685C">
        <w:t>un véhicule équipé d</w:t>
      </w:r>
      <w:r>
        <w:t>’</w:t>
      </w:r>
      <w:r w:rsidRPr="0035685C">
        <w:t>une chaîne de traction électrique à haute tension qui n</w:t>
      </w:r>
      <w:r>
        <w:t>’</w:t>
      </w:r>
      <w:r w:rsidRPr="0035685C">
        <w:t>est pas conforme aux prescriptions de la série 0</w:t>
      </w:r>
      <w:r>
        <w:t>3</w:t>
      </w:r>
      <w:r w:rsidRPr="0035685C">
        <w:t xml:space="preserve"> d</w:t>
      </w:r>
      <w:r>
        <w:t>’</w:t>
      </w:r>
      <w:r w:rsidRPr="0035685C">
        <w:t>amendements au présent Règlement.</w:t>
      </w:r>
    </w:p>
    <w:p w14:paraId="5911232E" w14:textId="77777777" w:rsidR="009A2683" w:rsidRDefault="009A2683" w:rsidP="009A2683">
      <w:pPr>
        <w:pStyle w:val="SingleTxtG"/>
        <w:ind w:left="2268" w:hanging="1134"/>
      </w:pPr>
      <w:r>
        <w:t>10.11</w:t>
      </w:r>
      <w:r>
        <w:tab/>
      </w:r>
      <w:r w:rsidRPr="007C22D7">
        <w:t>Les homologations de véhicules accordées en vertu de la série 02 d</w:t>
      </w:r>
      <w:r>
        <w:t>’</w:t>
      </w:r>
      <w:r w:rsidRPr="007C22D7">
        <w:t>amendements au présent Règlement qui ne sont pas concernées par la série 03 d</w:t>
      </w:r>
      <w:r>
        <w:t>’</w:t>
      </w:r>
      <w:r w:rsidRPr="007C22D7">
        <w:t>amendements restent valables et les Parties contractantes appliquant le présent Règlement doivent continuer à</w:t>
      </w:r>
      <w:r>
        <w:t xml:space="preserve"> </w:t>
      </w:r>
      <w:r w:rsidRPr="007C22D7">
        <w:t>les accepter.</w:t>
      </w:r>
    </w:p>
    <w:p w14:paraId="017F76E7" w14:textId="7F3C25B6" w:rsidR="009A2683" w:rsidRDefault="009A2683" w:rsidP="009A2683">
      <w:pPr>
        <w:pStyle w:val="SingleTxtG"/>
        <w:ind w:left="2268" w:hanging="1134"/>
      </w:pPr>
      <w:r>
        <w:t>10.12</w:t>
      </w:r>
      <w:r>
        <w:tab/>
        <w:t xml:space="preserve">Pendant une période de </w:t>
      </w:r>
      <w:r w:rsidR="00290233">
        <w:t>18</w:t>
      </w:r>
      <w:r>
        <w:t xml:space="preserve"> mois après la date d’entrée en vigueur du complément 3 à la série 03 d’amendements au présent Règlement, les Parties contractantes appliquant le présent Règlement peuvent continuer à accorder des homologations de type en vertu de la série 03 d’amendements au présent Règlement sans tenir compte des dispositions du complément 3.</w:t>
      </w:r>
    </w:p>
    <w:p w14:paraId="12013192" w14:textId="77777777" w:rsidR="009A2683" w:rsidRDefault="009A2683" w:rsidP="009A2683">
      <w:pPr>
        <w:pStyle w:val="SingleTxtG"/>
        <w:ind w:left="2268" w:hanging="1134"/>
      </w:pPr>
      <w:r w:rsidRPr="00982F3B">
        <w:t>10.13</w:t>
      </w:r>
      <w:r>
        <w:tab/>
      </w:r>
      <w:r w:rsidRPr="00982F3B">
        <w:t>À compter de la date officielle d</w:t>
      </w:r>
      <w:r>
        <w:t>’</w:t>
      </w:r>
      <w:r w:rsidRPr="00982F3B">
        <w:t>entrée en vigueur de la série 04 d</w:t>
      </w:r>
      <w:r>
        <w:t>’</w:t>
      </w:r>
      <w:r w:rsidRPr="00982F3B">
        <w:t>amendements, aucune Partie contractante appliquant le présent Règlement ne pourra refuser d</w:t>
      </w:r>
      <w:r>
        <w:t>’</w:t>
      </w:r>
      <w:r w:rsidRPr="00982F3B">
        <w:t>accorder ou d</w:t>
      </w:r>
      <w:r>
        <w:t>’</w:t>
      </w:r>
      <w:r w:rsidRPr="00982F3B">
        <w:t>accepter une homologation de type en vertu du</w:t>
      </w:r>
      <w:r>
        <w:t xml:space="preserve">dit </w:t>
      </w:r>
      <w:r w:rsidRPr="00982F3B">
        <w:t>Règlement tel que modifié par la série 04 d</w:t>
      </w:r>
      <w:r>
        <w:t>’</w:t>
      </w:r>
      <w:r w:rsidRPr="00982F3B">
        <w:t>amendements.</w:t>
      </w:r>
    </w:p>
    <w:p w14:paraId="52D7639D" w14:textId="77777777" w:rsidR="009A2683" w:rsidRDefault="009A2683" w:rsidP="009A2683">
      <w:pPr>
        <w:pStyle w:val="SingleTxtG"/>
        <w:ind w:left="2268" w:hanging="1134"/>
      </w:pPr>
      <w:r w:rsidRPr="00982F3B">
        <w:t>10.14</w:t>
      </w:r>
      <w:r>
        <w:tab/>
      </w:r>
      <w:r w:rsidRPr="00982F3B">
        <w:t>À compter du 5 juillet 2022, les Parties contractantes appliquant le présent Règlement ne seront plus tenues d</w:t>
      </w:r>
      <w:r>
        <w:t>’</w:t>
      </w:r>
      <w:r w:rsidRPr="00982F3B">
        <w:t>accepter les homologations de type établies conformément aux précédentes séries d</w:t>
      </w:r>
      <w:r>
        <w:t>’</w:t>
      </w:r>
      <w:r w:rsidRPr="00982F3B">
        <w:t xml:space="preserve">amendements, délivrées pour la première fois après </w:t>
      </w:r>
      <w:r>
        <w:t>le 5 juillet 2022</w:t>
      </w:r>
      <w:r w:rsidRPr="00982F3B">
        <w:t>.</w:t>
      </w:r>
    </w:p>
    <w:p w14:paraId="2C155E82" w14:textId="77777777" w:rsidR="009A2683" w:rsidRDefault="009A2683" w:rsidP="009A2683">
      <w:pPr>
        <w:pStyle w:val="SingleTxtG"/>
        <w:ind w:left="2268" w:hanging="1134"/>
      </w:pPr>
      <w:r w:rsidRPr="00982F3B">
        <w:t>10.15</w:t>
      </w:r>
      <w:r>
        <w:tab/>
      </w:r>
      <w:r w:rsidRPr="00982F3B">
        <w:t>Jusqu</w:t>
      </w:r>
      <w:r>
        <w:t>’</w:t>
      </w:r>
      <w:r w:rsidRPr="00982F3B">
        <w:t>au 5 juillet 2024, les Parties contractantes appliquant le présent Règlement seront tenues d</w:t>
      </w:r>
      <w:r>
        <w:t>’</w:t>
      </w:r>
      <w:r w:rsidRPr="00982F3B">
        <w:t>accepter les homologations de type établies conformément aux précédentes séries d</w:t>
      </w:r>
      <w:r>
        <w:t>’</w:t>
      </w:r>
      <w:r w:rsidRPr="00982F3B">
        <w:t>amendements, délivrées pour la première fois avant le 5 juillet 2022.</w:t>
      </w:r>
    </w:p>
    <w:p w14:paraId="4AD76290" w14:textId="77777777" w:rsidR="009A2683" w:rsidRDefault="009A2683" w:rsidP="009A2683">
      <w:pPr>
        <w:pStyle w:val="SingleTxtG"/>
        <w:ind w:left="2268" w:hanging="1134"/>
      </w:pPr>
      <w:r w:rsidRPr="00982F3B">
        <w:t>10.16</w:t>
      </w:r>
      <w:r>
        <w:tab/>
      </w:r>
      <w:r w:rsidRPr="00982F3B">
        <w:t>À compter du 5 juillet 2024, les Parties contractantes appliquant le présent Règlement ne seront plus tenues d</w:t>
      </w:r>
      <w:r>
        <w:t>’</w:t>
      </w:r>
      <w:r w:rsidRPr="00982F3B">
        <w:t>accepter les homologations de type délivrées en vertu des précédentes séries d</w:t>
      </w:r>
      <w:r>
        <w:t>’</w:t>
      </w:r>
      <w:r w:rsidRPr="00982F3B">
        <w:t>amendements</w:t>
      </w:r>
      <w:r>
        <w:t xml:space="preserve"> audit Règlement</w:t>
      </w:r>
      <w:r w:rsidRPr="00982F3B">
        <w:t>.</w:t>
      </w:r>
    </w:p>
    <w:p w14:paraId="43ED1723" w14:textId="77777777" w:rsidR="009A2683" w:rsidRPr="007C22D7" w:rsidRDefault="009A2683" w:rsidP="009A2683">
      <w:pPr>
        <w:pStyle w:val="SingleTxtG"/>
        <w:ind w:left="2268" w:hanging="1134"/>
      </w:pPr>
      <w:r w:rsidRPr="00982F3B">
        <w:t>10.17</w:t>
      </w:r>
      <w:r>
        <w:tab/>
      </w:r>
      <w:r w:rsidRPr="00982F3B">
        <w:t>Nonobstant les dispositions du paragraphe 10.16, les Parties contractantes appliquant le présent Règlement continuer</w:t>
      </w:r>
      <w:r>
        <w:t>ont</w:t>
      </w:r>
      <w:r w:rsidRPr="00982F3B">
        <w:t xml:space="preserve"> </w:t>
      </w:r>
      <w:r>
        <w:t>de</w:t>
      </w:r>
      <w:r w:rsidRPr="00982F3B">
        <w:t xml:space="preserve"> reconnaître les homologations de type délivrées au titre des précédentes séries d</w:t>
      </w:r>
      <w:r>
        <w:t>’</w:t>
      </w:r>
      <w:r w:rsidRPr="00982F3B">
        <w:t xml:space="preserve">amendements </w:t>
      </w:r>
      <w:r>
        <w:t xml:space="preserve">audit Règlement </w:t>
      </w:r>
      <w:r w:rsidRPr="00982F3B">
        <w:t>pour les véhicules non concernés par les modifications apportées par la série 04 d</w:t>
      </w:r>
      <w:r>
        <w:t>’</w:t>
      </w:r>
      <w:r w:rsidRPr="00982F3B">
        <w:t>amendements.</w:t>
      </w:r>
    </w:p>
    <w:p w14:paraId="799D77F9" w14:textId="77777777" w:rsidR="009A2683" w:rsidRPr="00A265CD" w:rsidRDefault="009A2683" w:rsidP="009A2683">
      <w:pPr>
        <w:pStyle w:val="HChG"/>
        <w:ind w:left="2268"/>
      </w:pPr>
      <w:r>
        <w:lastRenderedPageBreak/>
        <w:t>11.</w:t>
      </w:r>
      <w:r>
        <w:tab/>
      </w:r>
      <w:r>
        <w:tab/>
      </w:r>
      <w:r w:rsidRPr="00AA35A6">
        <w:t>Noms et adresses des services techniques chargé</w:t>
      </w:r>
      <w:r>
        <w:t xml:space="preserve">s </w:t>
      </w:r>
      <w:r w:rsidRPr="00AA35A6">
        <w:t>des essais d</w:t>
      </w:r>
      <w:r>
        <w:t>’</w:t>
      </w:r>
      <w:r w:rsidRPr="00AA35A6">
        <w:t>homologation</w:t>
      </w:r>
      <w:r w:rsidRPr="00A265CD">
        <w:t xml:space="preserve"> et des services administratifs</w:t>
      </w:r>
    </w:p>
    <w:p w14:paraId="56B7AAF8" w14:textId="04FA8798" w:rsidR="005F0207" w:rsidRDefault="009A2683" w:rsidP="005F421C">
      <w:pPr>
        <w:pStyle w:val="SingleTxtG"/>
        <w:ind w:left="2268"/>
      </w:pPr>
      <w:r w:rsidRPr="007C22D7">
        <w:tab/>
        <w:t>Les Parties à l</w:t>
      </w:r>
      <w:r>
        <w:t>’</w:t>
      </w:r>
      <w:r w:rsidRPr="007C22D7">
        <w:t>Accord appliquant le présent Règlement doivent communiquer</w:t>
      </w:r>
      <w:r>
        <w:t xml:space="preserve"> </w:t>
      </w:r>
      <w:r w:rsidRPr="007C22D7">
        <w:t>au Secrétariat de l</w:t>
      </w:r>
      <w:r>
        <w:t>’</w:t>
      </w:r>
      <w:r w:rsidRPr="007C22D7">
        <w:t>Organisation des Nations Unies les noms et adresses des services techniques chargés des essais d</w:t>
      </w:r>
      <w:r>
        <w:t>’</w:t>
      </w:r>
      <w:r w:rsidRPr="007C22D7">
        <w:t>homologation et ceux de l</w:t>
      </w:r>
      <w:r>
        <w:t>’</w:t>
      </w:r>
      <w:r w:rsidRPr="007C22D7">
        <w:t>autorité d</w:t>
      </w:r>
      <w:r>
        <w:t>’</w:t>
      </w:r>
      <w:r w:rsidRPr="007C22D7">
        <w:t>homologation de type qui délivre l</w:t>
      </w:r>
      <w:r>
        <w:t>’</w:t>
      </w:r>
      <w:r w:rsidRPr="007C22D7">
        <w:t>homologation et auxquels doivent être envoyées les fiches d</w:t>
      </w:r>
      <w:r>
        <w:t>’</w:t>
      </w:r>
      <w:r w:rsidRPr="007C22D7">
        <w:t>homologation ou d</w:t>
      </w:r>
      <w:r>
        <w:t>’</w:t>
      </w:r>
      <w:r w:rsidRPr="007C22D7">
        <w:t>extension, de refus ou de retrait d</w:t>
      </w:r>
      <w:r>
        <w:t>’</w:t>
      </w:r>
      <w:r w:rsidRPr="007C22D7">
        <w:t>homologation émises dans les autres pays.</w:t>
      </w:r>
    </w:p>
    <w:p w14:paraId="5274901C" w14:textId="77777777" w:rsidR="009B2B15" w:rsidRDefault="009B2B15" w:rsidP="005F421C">
      <w:pPr>
        <w:pStyle w:val="SingleTxtG"/>
        <w:ind w:left="2268"/>
        <w:sectPr w:rsidR="009B2B15" w:rsidSect="00D45DB5">
          <w:headerReference w:type="even" r:id="rId13"/>
          <w:headerReference w:type="default" r:id="rId14"/>
          <w:footerReference w:type="even" r:id="rId15"/>
          <w:footerReference w:type="default" r:id="rId16"/>
          <w:footerReference w:type="first" r:id="rId17"/>
          <w:footnotePr>
            <w:numRestart w:val="eachSect"/>
          </w:footnotePr>
          <w:endnotePr>
            <w:numFmt w:val="decimal"/>
          </w:endnotePr>
          <w:pgSz w:w="11907" w:h="16840" w:code="9"/>
          <w:pgMar w:top="1417" w:right="1134" w:bottom="1134" w:left="1134" w:header="680" w:footer="567" w:gutter="0"/>
          <w:cols w:space="720"/>
          <w:titlePg/>
          <w:docGrid w:linePitch="272"/>
        </w:sectPr>
      </w:pPr>
    </w:p>
    <w:p w14:paraId="21531804" w14:textId="77777777" w:rsidR="00670A4A" w:rsidRPr="004E670E" w:rsidRDefault="00670A4A" w:rsidP="00670A4A">
      <w:pPr>
        <w:pStyle w:val="HChG"/>
        <w:rPr>
          <w:color w:val="FFFFFF"/>
        </w:rPr>
      </w:pPr>
      <w:r>
        <w:lastRenderedPageBreak/>
        <w:t>Annexe 1</w:t>
      </w:r>
    </w:p>
    <w:p w14:paraId="0BCD21DB" w14:textId="77777777" w:rsidR="00670A4A" w:rsidRPr="00575095" w:rsidRDefault="00670A4A" w:rsidP="00670A4A">
      <w:pPr>
        <w:pStyle w:val="HChG"/>
      </w:pPr>
      <w:r>
        <w:tab/>
      </w:r>
      <w:r>
        <w:tab/>
        <w:t>Communication</w:t>
      </w:r>
    </w:p>
    <w:p w14:paraId="57987E36" w14:textId="77777777" w:rsidR="00670A4A" w:rsidRDefault="00670A4A" w:rsidP="00670A4A">
      <w:pPr>
        <w:spacing w:after="120"/>
        <w:ind w:left="567" w:right="40" w:firstLine="567"/>
      </w:pPr>
      <w:r w:rsidRPr="00575095">
        <w:t>(Format maximal: A4 (210 x 297 mm)</w:t>
      </w:r>
      <w:r w:rsidRPr="00802E94">
        <w:rPr>
          <w:rStyle w:val="Appelnotedebasdep"/>
          <w:color w:val="FFFFFF" w:themeColor="background1"/>
        </w:rPr>
        <w:footnoteReference w:id="6"/>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670A4A" w:rsidRPr="00D96394" w14:paraId="47302D23" w14:textId="77777777" w:rsidTr="00003645">
        <w:tc>
          <w:tcPr>
            <w:tcW w:w="3402" w:type="dxa"/>
            <w:shd w:val="clear" w:color="auto" w:fill="auto"/>
          </w:tcPr>
          <w:bookmarkStart w:id="1" w:name="_MON_1420453756"/>
          <w:bookmarkStart w:id="2" w:name="_MON_1469273295"/>
          <w:bookmarkEnd w:id="1"/>
          <w:bookmarkEnd w:id="2"/>
          <w:bookmarkStart w:id="3" w:name="_MON_1420453160"/>
          <w:bookmarkEnd w:id="3"/>
          <w:p w14:paraId="102ECB8A" w14:textId="77777777" w:rsidR="00670A4A" w:rsidRPr="00D96394" w:rsidRDefault="00670A4A" w:rsidP="00003645">
            <w:pPr>
              <w:pStyle w:val="SingleTxtG"/>
              <w:spacing w:after="0"/>
              <w:ind w:left="0"/>
            </w:pPr>
            <w:r w:rsidRPr="00D96394">
              <w:object w:dxaOrig="1684" w:dyaOrig="1675" w14:anchorId="0BAA5A33">
                <v:shape id="_x0000_i1025" type="#_x0000_t75" style="width:84pt;height:84pt" o:ole="">
                  <v:imagedata r:id="rId18" o:title=""/>
                </v:shape>
                <o:OLEObject Type="Embed" ProgID="Word.Picture.8" ShapeID="_x0000_i1025" DrawAspect="Content" ObjectID="_1770463404" r:id="rId19"/>
              </w:object>
            </w:r>
          </w:p>
        </w:tc>
        <w:tc>
          <w:tcPr>
            <w:tcW w:w="3969" w:type="dxa"/>
            <w:shd w:val="clear" w:color="auto" w:fill="auto"/>
          </w:tcPr>
          <w:p w14:paraId="6E433284" w14:textId="77777777" w:rsidR="00670A4A" w:rsidRPr="00D96394" w:rsidRDefault="00670A4A" w:rsidP="00003645">
            <w:pPr>
              <w:ind w:left="1701" w:hanging="1701"/>
            </w:pPr>
            <w:r w:rsidRPr="00D96394">
              <w:t>Émanant de:</w:t>
            </w:r>
            <w:r w:rsidRPr="00D96394">
              <w:tab/>
              <w:t>Nom de l</w:t>
            </w:r>
            <w:r>
              <w:t>’</w:t>
            </w:r>
            <w:r w:rsidRPr="00D96394">
              <w:t>administration:</w:t>
            </w:r>
          </w:p>
          <w:p w14:paraId="22F5D370" w14:textId="77777777" w:rsidR="00670A4A" w:rsidRPr="00D96394" w:rsidRDefault="00670A4A" w:rsidP="00003645">
            <w:pPr>
              <w:pStyle w:val="SingleTxtG"/>
              <w:tabs>
                <w:tab w:val="right" w:leader="dot" w:pos="3686"/>
              </w:tabs>
              <w:spacing w:after="0"/>
              <w:ind w:left="1701" w:right="0"/>
            </w:pPr>
            <w:r w:rsidRPr="00D96394">
              <w:tab/>
            </w:r>
          </w:p>
          <w:p w14:paraId="4BBD2F4D" w14:textId="77777777" w:rsidR="00670A4A" w:rsidRPr="00D96394" w:rsidRDefault="00670A4A" w:rsidP="00003645">
            <w:pPr>
              <w:pStyle w:val="SingleTxtG"/>
              <w:tabs>
                <w:tab w:val="right" w:leader="dot" w:pos="3686"/>
              </w:tabs>
              <w:spacing w:after="0"/>
              <w:ind w:left="1701" w:right="0"/>
            </w:pPr>
            <w:r w:rsidRPr="00D96394">
              <w:tab/>
            </w:r>
          </w:p>
          <w:p w14:paraId="33CC7EFB" w14:textId="77777777" w:rsidR="00670A4A" w:rsidRPr="00D96394" w:rsidRDefault="00670A4A" w:rsidP="00003645">
            <w:pPr>
              <w:pStyle w:val="SingleTxtG"/>
              <w:tabs>
                <w:tab w:val="right" w:leader="dot" w:pos="3686"/>
              </w:tabs>
              <w:spacing w:after="0"/>
              <w:ind w:left="1701" w:right="0"/>
            </w:pPr>
            <w:r w:rsidRPr="00D96394">
              <w:tab/>
            </w:r>
          </w:p>
        </w:tc>
      </w:tr>
    </w:tbl>
    <w:p w14:paraId="1E407C45" w14:textId="77777777" w:rsidR="00670A4A" w:rsidRPr="00DC02FA" w:rsidRDefault="00670A4A" w:rsidP="00670A4A">
      <w:pPr>
        <w:pStyle w:val="SingleTxtG"/>
        <w:spacing w:before="120" w:after="0"/>
      </w:pPr>
      <w:r w:rsidRPr="00DC02FA">
        <w:t>Objet</w:t>
      </w:r>
      <w:r w:rsidRPr="008D105E">
        <w:rPr>
          <w:rStyle w:val="Appelnotedebasdep"/>
        </w:rPr>
        <w:footnoteReference w:id="7"/>
      </w:r>
      <w:r w:rsidRPr="00DC02FA">
        <w:t>:</w:t>
      </w:r>
      <w:r w:rsidRPr="00DC02FA">
        <w:tab/>
      </w:r>
      <w:r w:rsidRPr="00DC02FA">
        <w:tab/>
      </w:r>
      <w:r w:rsidRPr="00DC02FA">
        <w:tab/>
        <w:t>Délivrance d</w:t>
      </w:r>
      <w:r>
        <w:t>’</w:t>
      </w:r>
      <w:r w:rsidRPr="00DC02FA">
        <w:t>une homologation</w:t>
      </w:r>
    </w:p>
    <w:p w14:paraId="2AEC33C4" w14:textId="77777777" w:rsidR="00670A4A" w:rsidRPr="00DC02FA" w:rsidRDefault="00670A4A" w:rsidP="00670A4A">
      <w:pPr>
        <w:pStyle w:val="SingleTxtG"/>
        <w:spacing w:after="0"/>
        <w:ind w:left="2268" w:right="39" w:firstLine="567"/>
        <w:outlineLvl w:val="0"/>
      </w:pPr>
      <w:r w:rsidRPr="00DC02FA">
        <w:t>Extension d</w:t>
      </w:r>
      <w:r>
        <w:t>’</w:t>
      </w:r>
      <w:r w:rsidRPr="00DC02FA">
        <w:t>homologation</w:t>
      </w:r>
    </w:p>
    <w:p w14:paraId="428AB1BB" w14:textId="77777777" w:rsidR="00670A4A" w:rsidRPr="00DC02FA" w:rsidRDefault="00670A4A" w:rsidP="00670A4A">
      <w:pPr>
        <w:pStyle w:val="SingleTxtG"/>
        <w:spacing w:after="0"/>
        <w:ind w:left="2268" w:right="39" w:firstLine="567"/>
        <w:outlineLvl w:val="0"/>
      </w:pPr>
      <w:r w:rsidRPr="00DC02FA">
        <w:t>Refus d</w:t>
      </w:r>
      <w:r>
        <w:t>’</w:t>
      </w:r>
      <w:r w:rsidRPr="00DC02FA">
        <w:t>homologation</w:t>
      </w:r>
    </w:p>
    <w:p w14:paraId="5DD1305E" w14:textId="77777777" w:rsidR="00670A4A" w:rsidRPr="00DC02FA" w:rsidRDefault="00670A4A" w:rsidP="00670A4A">
      <w:pPr>
        <w:pStyle w:val="SingleTxtG"/>
        <w:spacing w:after="0"/>
        <w:ind w:left="2268" w:right="39" w:firstLine="567"/>
      </w:pPr>
      <w:r w:rsidRPr="00DC02FA">
        <w:t>Retrait d</w:t>
      </w:r>
      <w:r>
        <w:t>’</w:t>
      </w:r>
      <w:r w:rsidRPr="00DC02FA">
        <w:t>homologation</w:t>
      </w:r>
    </w:p>
    <w:p w14:paraId="3D397365" w14:textId="77777777" w:rsidR="00670A4A" w:rsidRPr="00DC02FA" w:rsidRDefault="00670A4A" w:rsidP="00670A4A">
      <w:pPr>
        <w:pStyle w:val="SingleTxtG"/>
        <w:ind w:left="2268" w:right="39" w:firstLine="567"/>
      </w:pPr>
      <w:r w:rsidRPr="00DC02FA">
        <w:t>Arrêt définitif de la production</w:t>
      </w:r>
    </w:p>
    <w:p w14:paraId="600CBD16" w14:textId="77777777" w:rsidR="00670A4A" w:rsidRPr="0062199C" w:rsidRDefault="00670A4A" w:rsidP="00670A4A">
      <w:pPr>
        <w:pStyle w:val="SingleTxtG"/>
      </w:pPr>
      <w:r w:rsidRPr="00A265CD">
        <w:t>d</w:t>
      </w:r>
      <w:r>
        <w:t>’</w:t>
      </w:r>
      <w:r w:rsidRPr="00A265CD">
        <w:t>un type de véhicule pour ce qui est de la protection des occupants en cas</w:t>
      </w:r>
      <w:r>
        <w:t xml:space="preserve"> </w:t>
      </w:r>
      <w:r w:rsidRPr="00A265CD">
        <w:t>de collision latéral</w:t>
      </w:r>
      <w:r>
        <w:t xml:space="preserve">e, conformément au Règlement </w:t>
      </w:r>
      <w:r w:rsidRPr="00C14D2A">
        <w:t>n</w:t>
      </w:r>
      <w:r w:rsidRPr="00C14D2A">
        <w:rPr>
          <w:vertAlign w:val="superscript"/>
        </w:rPr>
        <w:t>o</w:t>
      </w:r>
      <w:r>
        <w:t> </w:t>
      </w:r>
      <w:r w:rsidRPr="00A265CD">
        <w:t>95.</w:t>
      </w:r>
    </w:p>
    <w:p w14:paraId="63BED533" w14:textId="77777777" w:rsidR="00670A4A" w:rsidRPr="0062199C" w:rsidRDefault="00670A4A" w:rsidP="00670A4A">
      <w:pPr>
        <w:pStyle w:val="SingleTxtG"/>
        <w:tabs>
          <w:tab w:val="right" w:leader="dot" w:pos="4253"/>
          <w:tab w:val="left" w:pos="4536"/>
          <w:tab w:val="right" w:leader="dot" w:pos="8505"/>
        </w:tabs>
        <w:jc w:val="left"/>
      </w:pPr>
      <w:r w:rsidRPr="00C14D2A">
        <w:t>N</w:t>
      </w:r>
      <w:r w:rsidRPr="00C14D2A">
        <w:rPr>
          <w:vertAlign w:val="superscript"/>
        </w:rPr>
        <w:t>o</w:t>
      </w:r>
      <w:r>
        <w:t> </w:t>
      </w:r>
      <w:r w:rsidRPr="00A265CD">
        <w:t>d</w:t>
      </w:r>
      <w:r>
        <w:t>’</w:t>
      </w:r>
      <w:r w:rsidRPr="00A265CD">
        <w:t>homologation</w:t>
      </w:r>
      <w:r>
        <w:t>………......</w:t>
      </w:r>
      <w:r>
        <w:tab/>
      </w:r>
      <w:r>
        <w:tab/>
      </w:r>
      <w:r w:rsidRPr="00C14D2A">
        <w:t>N</w:t>
      </w:r>
      <w:r w:rsidRPr="00C14D2A">
        <w:rPr>
          <w:vertAlign w:val="superscript"/>
        </w:rPr>
        <w:t>o</w:t>
      </w:r>
      <w:r>
        <w:t> </w:t>
      </w:r>
      <w:r w:rsidRPr="00A265CD">
        <w:t>d</w:t>
      </w:r>
      <w:r>
        <w:t>’</w:t>
      </w:r>
      <w:r w:rsidRPr="00A265CD">
        <w:t>extension</w:t>
      </w:r>
      <w:r>
        <w:tab/>
      </w:r>
    </w:p>
    <w:p w14:paraId="2B05E80F" w14:textId="2CECB95E" w:rsidR="00670A4A" w:rsidRPr="007D64AE" w:rsidRDefault="00670A4A" w:rsidP="00670A4A">
      <w:pPr>
        <w:pStyle w:val="SingleTxtG"/>
        <w:tabs>
          <w:tab w:val="right" w:leader="dot" w:pos="8505"/>
        </w:tabs>
        <w:ind w:left="1701" w:hanging="567"/>
        <w:jc w:val="left"/>
      </w:pPr>
      <w:r w:rsidRPr="007D64AE">
        <w:t>1.</w:t>
      </w:r>
      <w:r w:rsidRPr="007D64AE">
        <w:tab/>
        <w:t>Marque de fabrique ou de commerce du véhicule à moteur</w:t>
      </w:r>
      <w:r w:rsidR="009B66B3">
        <w:t xml:space="preserve"> </w:t>
      </w:r>
      <w:r>
        <w:t>:</w:t>
      </w:r>
      <w:r w:rsidRPr="007D64AE">
        <w:tab/>
      </w:r>
      <w:r w:rsidRPr="007D64AE">
        <w:tab/>
      </w:r>
    </w:p>
    <w:p w14:paraId="1CA45BD2" w14:textId="2ADE4AEA" w:rsidR="00670A4A" w:rsidRPr="007D64AE" w:rsidRDefault="00670A4A" w:rsidP="00670A4A">
      <w:pPr>
        <w:pStyle w:val="SingleTxtG"/>
        <w:tabs>
          <w:tab w:val="right" w:leader="dot" w:pos="8505"/>
        </w:tabs>
        <w:ind w:left="1701" w:hanging="567"/>
        <w:jc w:val="left"/>
      </w:pPr>
      <w:r w:rsidRPr="007D64AE">
        <w:t>2.</w:t>
      </w:r>
      <w:r w:rsidRPr="007D64AE">
        <w:tab/>
        <w:t>Type du véhicule</w:t>
      </w:r>
      <w:r w:rsidR="009B66B3">
        <w:t xml:space="preserve"> </w:t>
      </w:r>
      <w:r>
        <w:t>:</w:t>
      </w:r>
      <w:r w:rsidRPr="007D64AE">
        <w:tab/>
      </w:r>
    </w:p>
    <w:p w14:paraId="68634EFE" w14:textId="3F048139" w:rsidR="00670A4A" w:rsidRPr="007D64AE" w:rsidRDefault="00670A4A" w:rsidP="00670A4A">
      <w:pPr>
        <w:pStyle w:val="SingleTxtG"/>
        <w:tabs>
          <w:tab w:val="right" w:leader="dot" w:pos="8505"/>
        </w:tabs>
        <w:ind w:left="1701" w:hanging="567"/>
        <w:jc w:val="left"/>
      </w:pPr>
      <w:r w:rsidRPr="007D64AE">
        <w:t>3.</w:t>
      </w:r>
      <w:r w:rsidRPr="007D64AE">
        <w:tab/>
        <w:t>Nom et adresse du constructeur</w:t>
      </w:r>
      <w:r w:rsidR="009B66B3">
        <w:t xml:space="preserve"> </w:t>
      </w:r>
      <w:r>
        <w:t xml:space="preserve">: </w:t>
      </w:r>
      <w:r>
        <w:tab/>
      </w:r>
    </w:p>
    <w:p w14:paraId="44DA5FF5" w14:textId="3EFB053B" w:rsidR="00670A4A" w:rsidRDefault="00670A4A" w:rsidP="00670A4A">
      <w:pPr>
        <w:pStyle w:val="SingleTxtG"/>
        <w:tabs>
          <w:tab w:val="right" w:leader="dot" w:pos="8505"/>
        </w:tabs>
        <w:ind w:left="1701" w:hanging="567"/>
        <w:jc w:val="left"/>
      </w:pPr>
      <w:r w:rsidRPr="007D64AE">
        <w:t>4.</w:t>
      </w:r>
      <w:r w:rsidRPr="007D64AE">
        <w:tab/>
        <w:t>Le cas échéant, nom et adresse du représentant du constructeur</w:t>
      </w:r>
      <w:r w:rsidR="009B66B3">
        <w:t xml:space="preserve"> </w:t>
      </w:r>
      <w:r>
        <w:t>:</w:t>
      </w:r>
      <w:r w:rsidRPr="007D64AE">
        <w:tab/>
      </w:r>
    </w:p>
    <w:p w14:paraId="08A0133F" w14:textId="19D94364" w:rsidR="00670A4A" w:rsidRDefault="00670A4A" w:rsidP="00670A4A">
      <w:pPr>
        <w:pStyle w:val="SingleTxtG"/>
        <w:tabs>
          <w:tab w:val="right" w:leader="dot" w:pos="8505"/>
        </w:tabs>
        <w:ind w:left="1701" w:hanging="567"/>
        <w:jc w:val="left"/>
      </w:pPr>
      <w:r w:rsidRPr="007D64AE">
        <w:t>5.</w:t>
      </w:r>
      <w:r w:rsidRPr="007D64AE">
        <w:tab/>
        <w:t>Véhi</w:t>
      </w:r>
      <w:r>
        <w:t>cule soumis à l’homologation le</w:t>
      </w:r>
      <w:r w:rsidR="009B66B3">
        <w:t xml:space="preserve"> </w:t>
      </w:r>
      <w:r>
        <w:t>:</w:t>
      </w:r>
      <w:r w:rsidRPr="007D64AE">
        <w:tab/>
      </w:r>
    </w:p>
    <w:p w14:paraId="000F182E" w14:textId="0F35B123" w:rsidR="00670A4A" w:rsidRPr="002F4359" w:rsidRDefault="00670A4A" w:rsidP="00670A4A">
      <w:pPr>
        <w:pStyle w:val="SingleTxtG"/>
        <w:tabs>
          <w:tab w:val="right" w:leader="dot" w:pos="8505"/>
        </w:tabs>
        <w:ind w:left="1701" w:hanging="567"/>
        <w:jc w:val="left"/>
      </w:pPr>
      <w:r>
        <w:t>6.</w:t>
      </w:r>
      <w:r>
        <w:tab/>
        <w:t>Mannequin pour essai de choc latéral utilisé</w:t>
      </w:r>
      <w:r w:rsidR="009B66B3">
        <w:t xml:space="preserve"> </w:t>
      </w:r>
      <w:r>
        <w:t>: ES-1/ES-2</w:t>
      </w:r>
      <w:r w:rsidRPr="00C93656">
        <w:t>1</w:t>
      </w:r>
      <w:r>
        <w:tab/>
      </w:r>
    </w:p>
    <w:p w14:paraId="5E1F4A57" w14:textId="77777777" w:rsidR="00670A4A" w:rsidRDefault="00670A4A" w:rsidP="00670A4A">
      <w:pPr>
        <w:pStyle w:val="SingleTxtG"/>
        <w:tabs>
          <w:tab w:val="right" w:leader="dot" w:pos="8505"/>
        </w:tabs>
        <w:ind w:left="1701" w:hanging="567"/>
        <w:jc w:val="left"/>
      </w:pPr>
      <w:r>
        <w:t>7.</w:t>
      </w:r>
      <w:r>
        <w:tab/>
      </w:r>
      <w:r w:rsidRPr="00B925A6">
        <w:t>Emplacement de la source d</w:t>
      </w:r>
      <w:r>
        <w:t>’</w:t>
      </w:r>
      <w:r w:rsidRPr="00B925A6">
        <w:t>énergie électrique</w:t>
      </w:r>
      <w:r>
        <w:tab/>
      </w:r>
    </w:p>
    <w:p w14:paraId="7173DD32" w14:textId="77701645" w:rsidR="00670A4A" w:rsidRPr="007D64AE" w:rsidRDefault="00670A4A" w:rsidP="00670A4A">
      <w:pPr>
        <w:pStyle w:val="SingleTxtG"/>
        <w:tabs>
          <w:tab w:val="right" w:leader="dot" w:pos="8505"/>
        </w:tabs>
        <w:ind w:left="1701" w:hanging="567"/>
        <w:jc w:val="left"/>
      </w:pPr>
      <w:r>
        <w:t>8</w:t>
      </w:r>
      <w:r w:rsidRPr="007D64AE">
        <w:t>.</w:t>
      </w:r>
      <w:r w:rsidRPr="007D64AE">
        <w:tab/>
        <w:t>Serv</w:t>
      </w:r>
      <w:r>
        <w:t>ice technique chargé des essais</w:t>
      </w:r>
      <w:r w:rsidR="009B66B3">
        <w:t xml:space="preserve"> </w:t>
      </w:r>
      <w:r>
        <w:t>:</w:t>
      </w:r>
      <w:r w:rsidRPr="007D64AE">
        <w:tab/>
      </w:r>
    </w:p>
    <w:p w14:paraId="04F9BCBB" w14:textId="2213592B" w:rsidR="00670A4A" w:rsidRPr="007D64AE" w:rsidRDefault="00670A4A" w:rsidP="00670A4A">
      <w:pPr>
        <w:pStyle w:val="SingleTxtG"/>
        <w:tabs>
          <w:tab w:val="right" w:leader="dot" w:pos="8505"/>
        </w:tabs>
        <w:ind w:left="1701" w:hanging="567"/>
        <w:jc w:val="left"/>
      </w:pPr>
      <w:r>
        <w:t>9</w:t>
      </w:r>
      <w:r w:rsidRPr="007D64AE">
        <w:t>.</w:t>
      </w:r>
      <w:r w:rsidRPr="007D64AE">
        <w:tab/>
      </w:r>
      <w:r>
        <w:t>Date du procès-verbal d’essai</w:t>
      </w:r>
      <w:r w:rsidR="009B66B3">
        <w:t xml:space="preserve"> </w:t>
      </w:r>
      <w:r>
        <w:t>:</w:t>
      </w:r>
      <w:r w:rsidRPr="007D64AE">
        <w:tab/>
      </w:r>
    </w:p>
    <w:p w14:paraId="7BCA0542" w14:textId="5B508316" w:rsidR="00670A4A" w:rsidRPr="007D64AE" w:rsidRDefault="00670A4A" w:rsidP="00670A4A">
      <w:pPr>
        <w:pStyle w:val="SingleTxtG"/>
        <w:tabs>
          <w:tab w:val="right" w:leader="dot" w:pos="8505"/>
        </w:tabs>
        <w:ind w:left="1701" w:hanging="567"/>
        <w:jc w:val="left"/>
      </w:pPr>
      <w:r>
        <w:t>10</w:t>
      </w:r>
      <w:r w:rsidRPr="007D64AE">
        <w:t>.</w:t>
      </w:r>
      <w:r w:rsidRPr="007D64AE">
        <w:tab/>
        <w:t>Numéro du procès-verbal d</w:t>
      </w:r>
      <w:r>
        <w:t>’</w:t>
      </w:r>
      <w:r w:rsidRPr="007D64AE">
        <w:t>essai</w:t>
      </w:r>
      <w:r w:rsidR="009B66B3">
        <w:t xml:space="preserve"> </w:t>
      </w:r>
      <w:r>
        <w:t>:</w:t>
      </w:r>
      <w:r w:rsidRPr="007D64AE">
        <w:tab/>
      </w:r>
    </w:p>
    <w:p w14:paraId="10389F14" w14:textId="3AC1D33C" w:rsidR="00670A4A" w:rsidRPr="007D64AE" w:rsidRDefault="00670A4A" w:rsidP="00670A4A">
      <w:pPr>
        <w:pStyle w:val="SingleTxtG"/>
        <w:tabs>
          <w:tab w:val="right" w:leader="dot" w:pos="8505"/>
        </w:tabs>
        <w:ind w:left="1701" w:hanging="567"/>
        <w:jc w:val="left"/>
      </w:pPr>
      <w:r>
        <w:t>11.</w:t>
      </w:r>
      <w:r>
        <w:tab/>
      </w:r>
      <w:r w:rsidRPr="007D64AE">
        <w:t>Homologation acc</w:t>
      </w:r>
      <w:r>
        <w:t>ordée/refusée/étendue/retirée</w:t>
      </w:r>
      <w:r w:rsidRPr="009B66B3">
        <w:rPr>
          <w:sz w:val="18"/>
          <w:szCs w:val="18"/>
          <w:vertAlign w:val="superscript"/>
        </w:rPr>
        <w:t>2</w:t>
      </w:r>
      <w:r w:rsidR="009B66B3">
        <w:t xml:space="preserve"> </w:t>
      </w:r>
      <w:r>
        <w:t>:</w:t>
      </w:r>
      <w:r>
        <w:tab/>
      </w:r>
    </w:p>
    <w:p w14:paraId="673B7D88" w14:textId="68CEEED8" w:rsidR="00670A4A" w:rsidRPr="007D64AE" w:rsidRDefault="00670A4A" w:rsidP="00670A4A">
      <w:pPr>
        <w:pStyle w:val="SingleTxtG"/>
        <w:tabs>
          <w:tab w:val="right" w:leader="dot" w:pos="8505"/>
        </w:tabs>
        <w:ind w:left="1701" w:hanging="567"/>
        <w:jc w:val="left"/>
      </w:pPr>
      <w:r>
        <w:t>12.</w:t>
      </w:r>
      <w:r>
        <w:tab/>
      </w:r>
      <w:r w:rsidRPr="007D64AE">
        <w:t>Emplacement, sur le véhicule, de la marqu</w:t>
      </w:r>
      <w:r>
        <w:t>e d’homologation</w:t>
      </w:r>
      <w:r w:rsidR="009B66B3">
        <w:t xml:space="preserve"> </w:t>
      </w:r>
      <w:r>
        <w:t>:</w:t>
      </w:r>
      <w:r>
        <w:tab/>
      </w:r>
    </w:p>
    <w:p w14:paraId="704BBE3E" w14:textId="65ADCFF3" w:rsidR="00670A4A" w:rsidRPr="00E443F8" w:rsidRDefault="00670A4A" w:rsidP="00670A4A">
      <w:pPr>
        <w:pStyle w:val="SingleTxtG"/>
        <w:tabs>
          <w:tab w:val="right" w:leader="dot" w:pos="8505"/>
        </w:tabs>
        <w:ind w:left="1701" w:hanging="567"/>
        <w:jc w:val="left"/>
      </w:pPr>
      <w:r>
        <w:t>13.</w:t>
      </w:r>
      <w:r>
        <w:tab/>
        <w:t>Lieu</w:t>
      </w:r>
      <w:r w:rsidR="009B66B3">
        <w:t xml:space="preserve"> </w:t>
      </w:r>
      <w:r>
        <w:t>:</w:t>
      </w:r>
      <w:r>
        <w:tab/>
      </w:r>
    </w:p>
    <w:p w14:paraId="24CE49AF" w14:textId="580F844D" w:rsidR="00670A4A" w:rsidRPr="00E443F8" w:rsidRDefault="00670A4A" w:rsidP="00670A4A">
      <w:pPr>
        <w:pStyle w:val="SingleTxtG"/>
        <w:tabs>
          <w:tab w:val="right" w:leader="dot" w:pos="8505"/>
        </w:tabs>
        <w:ind w:left="1701" w:hanging="567"/>
        <w:jc w:val="left"/>
      </w:pPr>
      <w:r>
        <w:t>14</w:t>
      </w:r>
      <w:r w:rsidRPr="00E443F8">
        <w:t>.</w:t>
      </w:r>
      <w:r>
        <w:tab/>
      </w:r>
      <w:r w:rsidRPr="00E443F8">
        <w:t>Date</w:t>
      </w:r>
      <w:r w:rsidR="009B66B3">
        <w:t xml:space="preserve"> </w:t>
      </w:r>
      <w:r>
        <w:t>:</w:t>
      </w:r>
      <w:r>
        <w:tab/>
      </w:r>
    </w:p>
    <w:p w14:paraId="18ED8D7A" w14:textId="665374CF" w:rsidR="00670A4A" w:rsidRPr="00E443F8" w:rsidRDefault="00670A4A" w:rsidP="00670A4A">
      <w:pPr>
        <w:pStyle w:val="SingleTxtG"/>
        <w:tabs>
          <w:tab w:val="right" w:leader="dot" w:pos="8505"/>
        </w:tabs>
        <w:ind w:left="1701" w:hanging="567"/>
        <w:jc w:val="left"/>
      </w:pPr>
      <w:r>
        <w:t>15</w:t>
      </w:r>
      <w:r w:rsidRPr="00E443F8">
        <w:t>.</w:t>
      </w:r>
      <w:r>
        <w:tab/>
      </w:r>
      <w:r w:rsidRPr="00E443F8">
        <w:t>Signature</w:t>
      </w:r>
      <w:r w:rsidR="009B66B3">
        <w:t xml:space="preserve"> </w:t>
      </w:r>
      <w:r>
        <w:t>:</w:t>
      </w:r>
      <w:r>
        <w:tab/>
      </w:r>
    </w:p>
    <w:p w14:paraId="1A30853F" w14:textId="7DBB22DF" w:rsidR="009B2B15" w:rsidRDefault="00670A4A" w:rsidP="00670A4A">
      <w:pPr>
        <w:pStyle w:val="SingleTxtG"/>
        <w:tabs>
          <w:tab w:val="right" w:leader="dot" w:pos="8505"/>
        </w:tabs>
        <w:ind w:left="1701" w:hanging="567"/>
        <w:jc w:val="left"/>
      </w:pPr>
      <w:r>
        <w:t>16</w:t>
      </w:r>
      <w:r w:rsidRPr="00BE110C">
        <w:t>.</w:t>
      </w:r>
      <w:r w:rsidRPr="00BE110C">
        <w:tab/>
        <w:t xml:space="preserve">La liste des documents déposés auprès </w:t>
      </w:r>
      <w:r>
        <w:t xml:space="preserve">de </w:t>
      </w:r>
      <w:r w:rsidRPr="00407100">
        <w:t>l</w:t>
      </w:r>
      <w:r>
        <w:t>’</w:t>
      </w:r>
      <w:r w:rsidRPr="00407100">
        <w:t>Autorité compétente en matière</w:t>
      </w:r>
      <w:r w:rsidRPr="00BF33D1">
        <w:rPr>
          <w:lang w:val="fr-FR"/>
        </w:rPr>
        <w:t xml:space="preserve"> </w:t>
      </w:r>
      <w:r w:rsidRPr="00407100">
        <w:t>d</w:t>
      </w:r>
      <w:r>
        <w:t>’</w:t>
      </w:r>
      <w:r w:rsidRPr="00407100">
        <w:t>homologation</w:t>
      </w:r>
      <w:r w:rsidR="009B66B3">
        <w:t xml:space="preserve"> </w:t>
      </w:r>
      <w:r w:rsidRPr="00BE110C">
        <w:t>qui a accordé l</w:t>
      </w:r>
      <w:r>
        <w:t>’</w:t>
      </w:r>
      <w:r w:rsidRPr="00BE110C">
        <w:t>homologation est annexée à la présente communication et peut être obtenue sur demande</w:t>
      </w:r>
      <w:r>
        <w:t>.</w:t>
      </w:r>
    </w:p>
    <w:p w14:paraId="7296EBAF" w14:textId="77777777" w:rsidR="00983C02" w:rsidRDefault="00983C02" w:rsidP="00670A4A">
      <w:pPr>
        <w:pStyle w:val="SingleTxtG"/>
        <w:tabs>
          <w:tab w:val="right" w:leader="dot" w:pos="8505"/>
        </w:tabs>
        <w:ind w:left="1701" w:hanging="567"/>
        <w:jc w:val="left"/>
        <w:sectPr w:rsidR="00983C02" w:rsidSect="00C74977">
          <w:headerReference w:type="default" r:id="rId20"/>
          <w:footerReference w:type="default" r:id="rId21"/>
          <w:footnotePr>
            <w:numRestart w:val="eachSect"/>
          </w:footnotePr>
          <w:endnotePr>
            <w:numFmt w:val="decimal"/>
          </w:endnotePr>
          <w:pgSz w:w="11907" w:h="16840" w:code="9"/>
          <w:pgMar w:top="1417" w:right="1134" w:bottom="1134" w:left="1134" w:header="510" w:footer="567" w:gutter="0"/>
          <w:cols w:space="720"/>
          <w:docGrid w:linePitch="272"/>
        </w:sectPr>
      </w:pPr>
    </w:p>
    <w:p w14:paraId="7A38736F" w14:textId="77777777" w:rsidR="0047086D" w:rsidRPr="00A265CD" w:rsidRDefault="0047086D" w:rsidP="00B037AE">
      <w:pPr>
        <w:pStyle w:val="HChG"/>
      </w:pPr>
      <w:r w:rsidRPr="00A265CD">
        <w:t>Annexe 2</w:t>
      </w:r>
    </w:p>
    <w:p w14:paraId="62B165EE" w14:textId="77777777" w:rsidR="0047086D" w:rsidRPr="00A265CD" w:rsidRDefault="0047086D" w:rsidP="00B037AE">
      <w:pPr>
        <w:pStyle w:val="HChG"/>
      </w:pPr>
      <w:r>
        <w:tab/>
      </w:r>
      <w:r>
        <w:tab/>
      </w:r>
      <w:r w:rsidRPr="00A265CD">
        <w:t>Exemples de marques d</w:t>
      </w:r>
      <w:r>
        <w:t>’</w:t>
      </w:r>
      <w:r w:rsidRPr="00A265CD">
        <w:t>homologation</w:t>
      </w:r>
    </w:p>
    <w:p w14:paraId="4AA037FF" w14:textId="365F7642" w:rsidR="0047086D" w:rsidRDefault="0047086D" w:rsidP="0047086D">
      <w:pPr>
        <w:pStyle w:val="SingleTxtG"/>
        <w:jc w:val="left"/>
      </w:pPr>
      <w:r w:rsidRPr="00A265CD">
        <w:t>Modèle A</w:t>
      </w:r>
      <w:r>
        <w:br/>
        <w:t>(voir par. 4.5</w:t>
      </w:r>
      <w:r w:rsidRPr="00A265CD">
        <w:t xml:space="preserve"> du présent Règlement)</w:t>
      </w:r>
    </w:p>
    <w:p w14:paraId="074880D8" w14:textId="0350A4CB" w:rsidR="00B621E8" w:rsidRDefault="006E01BD" w:rsidP="0047086D">
      <w:pPr>
        <w:pStyle w:val="SingleTxtG"/>
        <w:jc w:val="left"/>
      </w:pPr>
      <w:r>
        <w:rPr>
          <w:noProof/>
        </w:rPr>
        <w:drawing>
          <wp:inline distT="0" distB="0" distL="0" distR="0" wp14:anchorId="47CEA4FC" wp14:editId="4142F719">
            <wp:extent cx="4680000" cy="1004400"/>
            <wp:effectExtent l="0" t="0" r="6350" b="571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1004400"/>
                    </a:xfrm>
                    <a:prstGeom prst="rect">
                      <a:avLst/>
                    </a:prstGeom>
                  </pic:spPr>
                </pic:pic>
              </a:graphicData>
            </a:graphic>
          </wp:inline>
        </w:drawing>
      </w:r>
    </w:p>
    <w:p w14:paraId="7C522364" w14:textId="2AD3172C" w:rsidR="0047086D" w:rsidRPr="00A265CD" w:rsidRDefault="0047086D" w:rsidP="0047086D">
      <w:pPr>
        <w:pStyle w:val="SingleTxtG"/>
        <w:spacing w:before="240"/>
        <w:ind w:firstLine="567"/>
      </w:pPr>
      <w:r w:rsidRPr="00525B74">
        <w:t>La marque d</w:t>
      </w:r>
      <w:r>
        <w:t>’</w:t>
      </w:r>
      <w:r w:rsidRPr="00525B74">
        <w:t xml:space="preserve">homologation ci-dessus, apposée sur un véhicule, indique que le type de ce véhicule a été homologué aux Pays-Bas (E4) en ce qui concerne la protection des occupants en cas de collision latérale, en application du Règlement ONU </w:t>
      </w:r>
      <w:r w:rsidR="00DA0624">
        <w:rPr>
          <w:rFonts w:eastAsia="MS Mincho"/>
        </w:rPr>
        <w:t>n</w:t>
      </w:r>
      <w:r w:rsidR="00DA0624">
        <w:rPr>
          <w:rFonts w:eastAsia="MS Mincho"/>
          <w:vertAlign w:val="superscript"/>
        </w:rPr>
        <w:t>o</w:t>
      </w:r>
      <w:r w:rsidR="00DA0624">
        <w:t> </w:t>
      </w:r>
      <w:r w:rsidRPr="00525B74">
        <w:t>95 sous le numéro d</w:t>
      </w:r>
      <w:r>
        <w:t>’</w:t>
      </w:r>
      <w:r w:rsidRPr="00525B74">
        <w:t>homologation 041424. Le numéro d</w:t>
      </w:r>
      <w:r>
        <w:t>’</w:t>
      </w:r>
      <w:r w:rsidRPr="00525B74">
        <w:t>homologation indique que l</w:t>
      </w:r>
      <w:r>
        <w:t>’</w:t>
      </w:r>
      <w:r w:rsidRPr="00525B74">
        <w:t xml:space="preserve">homologation a été délivrée conformément aux prescriptions du Règlement ONU </w:t>
      </w:r>
      <w:r w:rsidR="00DA0624">
        <w:rPr>
          <w:rFonts w:eastAsia="MS Mincho"/>
        </w:rPr>
        <w:t>n</w:t>
      </w:r>
      <w:r w:rsidR="00DA0624">
        <w:rPr>
          <w:rFonts w:eastAsia="MS Mincho"/>
          <w:vertAlign w:val="superscript"/>
        </w:rPr>
        <w:t>o</w:t>
      </w:r>
      <w:r w:rsidR="00DA0624">
        <w:t> </w:t>
      </w:r>
      <w:r w:rsidRPr="00525B74">
        <w:t>95 tel que modifié par la série 04 d</w:t>
      </w:r>
      <w:r>
        <w:t>’</w:t>
      </w:r>
      <w:r w:rsidRPr="00525B74">
        <w:t>amendements.</w:t>
      </w:r>
      <w:r w:rsidRPr="00802AF5">
        <w:rPr>
          <w:spacing w:val="-2"/>
        </w:rPr>
        <w:t>.</w:t>
      </w:r>
    </w:p>
    <w:p w14:paraId="7624B57A" w14:textId="23A7BC8A" w:rsidR="0047086D" w:rsidRDefault="0047086D" w:rsidP="0047086D">
      <w:pPr>
        <w:pStyle w:val="SingleTxtG"/>
        <w:jc w:val="left"/>
      </w:pPr>
      <w:r w:rsidRPr="00A265CD">
        <w:t>Modèle B</w:t>
      </w:r>
      <w:r>
        <w:br/>
        <w:t>(voir par. 4.6</w:t>
      </w:r>
      <w:r w:rsidRPr="00A265CD">
        <w:t xml:space="preserve"> du présent Règlement)</w:t>
      </w:r>
    </w:p>
    <w:p w14:paraId="74F8B8B2" w14:textId="5F54B523" w:rsidR="00480C89" w:rsidRDefault="00480C89" w:rsidP="0047086D">
      <w:pPr>
        <w:pStyle w:val="SingleTxtG"/>
        <w:jc w:val="left"/>
      </w:pPr>
      <w:r>
        <w:rPr>
          <w:noProof/>
        </w:rPr>
        <w:drawing>
          <wp:inline distT="0" distB="0" distL="0" distR="0" wp14:anchorId="4FB5DB20" wp14:editId="76282810">
            <wp:extent cx="4680000" cy="1321200"/>
            <wp:effectExtent l="0" t="0" r="635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0000" cy="1321200"/>
                    </a:xfrm>
                    <a:prstGeom prst="rect">
                      <a:avLst/>
                    </a:prstGeom>
                  </pic:spPr>
                </pic:pic>
              </a:graphicData>
            </a:graphic>
          </wp:inline>
        </w:drawing>
      </w:r>
    </w:p>
    <w:p w14:paraId="2D1E9518" w14:textId="072AD7A5" w:rsidR="00802E94" w:rsidRDefault="0047086D" w:rsidP="00DA0624">
      <w:pPr>
        <w:pStyle w:val="SingleTxtG"/>
        <w:spacing w:before="240"/>
        <w:ind w:firstLine="567"/>
        <w:rPr>
          <w:spacing w:val="-2"/>
        </w:rPr>
      </w:pPr>
      <w:r w:rsidRPr="00525B74">
        <w:t>La marque d</w:t>
      </w:r>
      <w:r>
        <w:t>’</w:t>
      </w:r>
      <w:r w:rsidRPr="00525B74">
        <w:t xml:space="preserve">homologation ci-dessus, apposée sur un véhicule, indique que le type de ce véhicule a été homologué aux Pays-Bas (E4) en application des Règlements ONU </w:t>
      </w:r>
      <w:r w:rsidR="00DA0624">
        <w:rPr>
          <w:rFonts w:eastAsia="MS Mincho"/>
        </w:rPr>
        <w:t>n</w:t>
      </w:r>
      <w:r w:rsidR="00DA0624">
        <w:rPr>
          <w:rFonts w:eastAsia="MS Mincho"/>
          <w:vertAlign w:val="superscript"/>
        </w:rPr>
        <w:t>o</w:t>
      </w:r>
      <w:r w:rsidR="00DA0624">
        <w:rPr>
          <w:rFonts w:eastAsia="MS Mincho"/>
          <w:vertAlign w:val="superscript"/>
        </w:rPr>
        <w:t>s</w:t>
      </w:r>
      <w:r w:rsidR="00DA0624">
        <w:t> </w:t>
      </w:r>
      <w:r w:rsidRPr="00525B74">
        <w:t>95 et 24</w:t>
      </w:r>
      <w:r w:rsidRPr="008D105E">
        <w:rPr>
          <w:rStyle w:val="Appelnotedebasdep"/>
        </w:rPr>
        <w:footnoteReference w:id="8"/>
      </w:r>
      <w:r w:rsidRPr="00A265CD">
        <w:t xml:space="preserve">. </w:t>
      </w:r>
      <w:r w:rsidRPr="00525B74">
        <w:t>Les deux premiers chiffres des numéros d</w:t>
      </w:r>
      <w:r>
        <w:t>’</w:t>
      </w:r>
      <w:r w:rsidRPr="00525B74">
        <w:t>homologation signifient qu</w:t>
      </w:r>
      <w:r>
        <w:t>’</w:t>
      </w:r>
      <w:r w:rsidRPr="00525B74">
        <w:t xml:space="preserve">aux dates où les homologations respectives ont été délivrées, le Règlement ONU </w:t>
      </w:r>
      <w:r w:rsidR="00DA0624">
        <w:rPr>
          <w:rFonts w:eastAsia="MS Mincho"/>
        </w:rPr>
        <w:t>n</w:t>
      </w:r>
      <w:r w:rsidR="00DA0624">
        <w:rPr>
          <w:rFonts w:eastAsia="MS Mincho"/>
          <w:vertAlign w:val="superscript"/>
        </w:rPr>
        <w:t>o</w:t>
      </w:r>
      <w:r w:rsidR="00DA0624">
        <w:t> </w:t>
      </w:r>
      <w:r w:rsidRPr="00525B74">
        <w:t>95 comprenait la série</w:t>
      </w:r>
      <w:r w:rsidR="00C90519">
        <w:t> </w:t>
      </w:r>
      <w:r w:rsidRPr="00525B74">
        <w:t>04 d</w:t>
      </w:r>
      <w:r>
        <w:t>’</w:t>
      </w:r>
      <w:r w:rsidRPr="00525B74">
        <w:t xml:space="preserve">amendements et le Règlement ONU </w:t>
      </w:r>
      <w:r w:rsidR="00DA0624">
        <w:rPr>
          <w:rFonts w:eastAsia="MS Mincho"/>
        </w:rPr>
        <w:t>n</w:t>
      </w:r>
      <w:r w:rsidR="00DA0624">
        <w:rPr>
          <w:rFonts w:eastAsia="MS Mincho"/>
          <w:vertAlign w:val="superscript"/>
        </w:rPr>
        <w:t>o</w:t>
      </w:r>
      <w:r w:rsidR="00DA0624">
        <w:t> </w:t>
      </w:r>
      <w:r w:rsidRPr="00525B74">
        <w:t>24 la série 03 d</w:t>
      </w:r>
      <w:r>
        <w:t>’</w:t>
      </w:r>
      <w:r w:rsidRPr="00525B74">
        <w:t>amendements</w:t>
      </w:r>
      <w:r w:rsidRPr="00802AF5">
        <w:rPr>
          <w:spacing w:val="-2"/>
        </w:rPr>
        <w:t>.</w:t>
      </w:r>
    </w:p>
    <w:p w14:paraId="2FA8E966" w14:textId="77777777" w:rsidR="00481627" w:rsidRDefault="00481627" w:rsidP="00DA0624">
      <w:pPr>
        <w:pStyle w:val="SingleTxtG"/>
        <w:spacing w:before="240"/>
        <w:ind w:firstLine="567"/>
        <w:sectPr w:rsidR="00481627" w:rsidSect="00C74977">
          <w:headerReference w:type="even" r:id="rId24"/>
          <w:footnotePr>
            <w:numRestart w:val="eachSect"/>
          </w:footnotePr>
          <w:endnotePr>
            <w:numFmt w:val="decimal"/>
          </w:endnotePr>
          <w:pgSz w:w="11907" w:h="16840" w:code="9"/>
          <w:pgMar w:top="1417" w:right="1134" w:bottom="1134" w:left="1134" w:header="510" w:footer="567" w:gutter="0"/>
          <w:cols w:space="720"/>
          <w:docGrid w:linePitch="272"/>
        </w:sectPr>
      </w:pPr>
    </w:p>
    <w:p w14:paraId="2BC89229" w14:textId="77777777" w:rsidR="00481627" w:rsidRPr="00A265CD" w:rsidRDefault="00481627" w:rsidP="00481627">
      <w:pPr>
        <w:pStyle w:val="HChG"/>
      </w:pPr>
      <w:r w:rsidRPr="00A265CD">
        <w:t>Annexe 3</w:t>
      </w:r>
    </w:p>
    <w:p w14:paraId="489BF926" w14:textId="0B3973B2" w:rsidR="00481627" w:rsidRPr="00A265CD" w:rsidRDefault="00481627" w:rsidP="00481627">
      <w:pPr>
        <w:pStyle w:val="HChG"/>
      </w:pPr>
      <w:r>
        <w:tab/>
      </w:r>
      <w:r>
        <w:tab/>
      </w:r>
      <w:r w:rsidRPr="00A265CD">
        <w:t xml:space="preserve">Procédure de détermination du point </w:t>
      </w:r>
      <w:r>
        <w:t>«</w:t>
      </w:r>
      <w:r>
        <w:t> </w:t>
      </w:r>
      <w:r w:rsidRPr="00A265CD">
        <w:t>H</w:t>
      </w:r>
      <w:r>
        <w:t> </w:t>
      </w:r>
      <w:r>
        <w:t>»</w:t>
      </w:r>
      <w:r w:rsidRPr="00A265CD">
        <w:t xml:space="preserve"> et de l</w:t>
      </w:r>
      <w:r>
        <w:t>’</w:t>
      </w:r>
      <w:r w:rsidRPr="00A265CD">
        <w:t>angle réel</w:t>
      </w:r>
      <w:r>
        <w:br/>
      </w:r>
      <w:r w:rsidRPr="00A265CD">
        <w:t>de torse</w:t>
      </w:r>
      <w:r>
        <w:t xml:space="preserve"> </w:t>
      </w:r>
      <w:r w:rsidRPr="00A265CD">
        <w:t>pour les places assises des véhicules automobiles</w:t>
      </w:r>
      <w:r w:rsidRPr="008D105E">
        <w:rPr>
          <w:rStyle w:val="Appelnotedebasdep"/>
        </w:rPr>
        <w:footnoteReference w:id="9"/>
      </w:r>
    </w:p>
    <w:p w14:paraId="22B200DF" w14:textId="7C665ADD" w:rsidR="00481627" w:rsidRDefault="00481627" w:rsidP="00481627">
      <w:pPr>
        <w:pStyle w:val="HChG"/>
      </w:pPr>
      <w:r>
        <w:tab/>
      </w:r>
      <w:r>
        <w:tab/>
      </w:r>
      <w:r w:rsidRPr="00A265CD">
        <w:t>Appendice 1</w:t>
      </w:r>
      <w:r>
        <w:t xml:space="preserve"> − </w:t>
      </w:r>
      <w:r w:rsidRPr="00A265CD">
        <w:t>Description de la machine tridimensionnelle point H</w:t>
      </w:r>
      <w:r>
        <w:rPr>
          <w:sz w:val="20"/>
        </w:rPr>
        <w:t xml:space="preserve"> </w:t>
      </w:r>
      <w:r w:rsidRPr="00A265CD">
        <w:t>(Machine 3-D H)</w:t>
      </w:r>
    </w:p>
    <w:p w14:paraId="21D82B3A" w14:textId="77777777" w:rsidR="00481627" w:rsidRDefault="00481627" w:rsidP="00481627">
      <w:pPr>
        <w:pStyle w:val="HChG"/>
        <w:rPr>
          <w:sz w:val="20"/>
          <w:vertAlign w:val="superscript"/>
        </w:rPr>
      </w:pPr>
      <w:r>
        <w:tab/>
      </w:r>
      <w:r>
        <w:tab/>
      </w:r>
      <w:r>
        <w:rPr>
          <w:szCs w:val="28"/>
        </w:rPr>
        <w:t>Appendice 2 −</w:t>
      </w:r>
      <w:r w:rsidRPr="0095575D">
        <w:rPr>
          <w:szCs w:val="28"/>
        </w:rPr>
        <w:t xml:space="preserve"> Système de référence à trois dimensions</w:t>
      </w:r>
      <w:r w:rsidRPr="00C441FE">
        <w:rPr>
          <w:b w:val="0"/>
          <w:sz w:val="18"/>
          <w:szCs w:val="18"/>
          <w:vertAlign w:val="superscript"/>
        </w:rPr>
        <w:t>1</w:t>
      </w:r>
    </w:p>
    <w:p w14:paraId="119F8473" w14:textId="508F76CB" w:rsidR="00481627" w:rsidRDefault="00481627" w:rsidP="00C441FE">
      <w:pPr>
        <w:pStyle w:val="HChG"/>
        <w:rPr>
          <w:b w:val="0"/>
          <w:bCs/>
          <w:sz w:val="18"/>
          <w:szCs w:val="18"/>
          <w:vertAlign w:val="superscript"/>
        </w:rPr>
      </w:pPr>
      <w:r>
        <w:tab/>
      </w:r>
      <w:r>
        <w:tab/>
      </w:r>
      <w:r w:rsidRPr="0095575D">
        <w:t xml:space="preserve">Appendice </w:t>
      </w:r>
      <w:r>
        <w:t>3 −</w:t>
      </w:r>
      <w:r w:rsidRPr="0095575D">
        <w:t xml:space="preserve"> Paramètres de référence des places assises</w:t>
      </w:r>
      <w:r w:rsidRPr="00C441FE">
        <w:rPr>
          <w:b w:val="0"/>
          <w:bCs/>
          <w:sz w:val="18"/>
          <w:szCs w:val="18"/>
          <w:vertAlign w:val="superscript"/>
        </w:rPr>
        <w:t>1</w:t>
      </w:r>
    </w:p>
    <w:p w14:paraId="1D8A0442" w14:textId="77777777" w:rsidR="00F535DB" w:rsidRDefault="00F535DB" w:rsidP="00F535DB">
      <w:pPr>
        <w:sectPr w:rsidR="00F535DB" w:rsidSect="00C74977">
          <w:headerReference w:type="default" r:id="rId25"/>
          <w:footnotePr>
            <w:numRestart w:val="eachSect"/>
          </w:footnotePr>
          <w:endnotePr>
            <w:numFmt w:val="decimal"/>
          </w:endnotePr>
          <w:pgSz w:w="11907" w:h="16840" w:code="9"/>
          <w:pgMar w:top="1417" w:right="1134" w:bottom="1134" w:left="1134" w:header="510" w:footer="567" w:gutter="0"/>
          <w:cols w:space="720"/>
          <w:docGrid w:linePitch="272"/>
        </w:sectPr>
      </w:pPr>
    </w:p>
    <w:p w14:paraId="78552738" w14:textId="77777777" w:rsidR="00F535DB" w:rsidRPr="00A265CD" w:rsidRDefault="00F535DB" w:rsidP="00F535DB">
      <w:pPr>
        <w:pStyle w:val="HChG"/>
      </w:pPr>
      <w:r w:rsidRPr="00A265CD">
        <w:t>Annexe 4</w:t>
      </w:r>
    </w:p>
    <w:p w14:paraId="75CE96E3" w14:textId="77777777" w:rsidR="00F535DB" w:rsidRPr="00A265CD" w:rsidRDefault="00F535DB" w:rsidP="00F535DB">
      <w:pPr>
        <w:pStyle w:val="HChG"/>
      </w:pPr>
      <w:r>
        <w:tab/>
      </w:r>
      <w:r>
        <w:tab/>
      </w:r>
      <w:r w:rsidRPr="00A265CD">
        <w:t>Procédure d</w:t>
      </w:r>
      <w:r>
        <w:t>’</w:t>
      </w:r>
      <w:r w:rsidRPr="00A265CD">
        <w:t>essai de collision</w:t>
      </w:r>
    </w:p>
    <w:p w14:paraId="117F72EF" w14:textId="77777777" w:rsidR="00F535DB" w:rsidRPr="00A265CD" w:rsidRDefault="00F535DB" w:rsidP="00F535DB">
      <w:pPr>
        <w:pStyle w:val="SingleTxtG"/>
        <w:keepNext/>
        <w:ind w:left="2268" w:hanging="1134"/>
      </w:pPr>
      <w:r>
        <w:t>1.</w:t>
      </w:r>
      <w:r>
        <w:tab/>
      </w:r>
      <w:r w:rsidRPr="00A265CD">
        <w:t>Installation</w:t>
      </w:r>
    </w:p>
    <w:p w14:paraId="61690706" w14:textId="77777777" w:rsidR="00F535DB" w:rsidRPr="00A265CD" w:rsidRDefault="00F535DB" w:rsidP="00F535DB">
      <w:pPr>
        <w:pStyle w:val="SingleTxtG"/>
        <w:keepNext/>
        <w:ind w:left="2268" w:hanging="1134"/>
      </w:pPr>
      <w:r>
        <w:t>1.1</w:t>
      </w:r>
      <w:r>
        <w:tab/>
        <w:t xml:space="preserve">Terrain </w:t>
      </w:r>
      <w:r w:rsidRPr="00A265CD">
        <w:t>d</w:t>
      </w:r>
      <w:r>
        <w:t>’</w:t>
      </w:r>
      <w:r w:rsidRPr="00A265CD">
        <w:t>essai</w:t>
      </w:r>
    </w:p>
    <w:p w14:paraId="153F66F8" w14:textId="77777777" w:rsidR="00F535DB" w:rsidRPr="00A265CD" w:rsidRDefault="00F535DB" w:rsidP="00F535DB">
      <w:pPr>
        <w:pStyle w:val="a"/>
        <w:ind w:left="2268" w:firstLine="0"/>
      </w:pPr>
      <w:r>
        <w:tab/>
        <w:t xml:space="preserve">Le terrain d’essai </w:t>
      </w:r>
      <w:r w:rsidRPr="00A265CD">
        <w:t>doit avoir une surface</w:t>
      </w:r>
      <w:r>
        <w:t xml:space="preserve"> </w:t>
      </w:r>
      <w:r w:rsidRPr="00A265CD">
        <w:t xml:space="preserve">suffisante pour </w:t>
      </w:r>
      <w:r>
        <w:t xml:space="preserve">qu’on puisse </w:t>
      </w:r>
      <w:r w:rsidRPr="00A265CD">
        <w:t>y installer le système de propulsion de la barrière</w:t>
      </w:r>
      <w:r>
        <w:t xml:space="preserve"> </w:t>
      </w:r>
      <w:r w:rsidRPr="00A265CD">
        <w:t xml:space="preserve">mobile déformable, pour permettre </w:t>
      </w:r>
      <w:r>
        <w:t xml:space="preserve">le déplacement du </w:t>
      </w:r>
      <w:r w:rsidRPr="00A265CD">
        <w:t>véhicule heurté</w:t>
      </w:r>
      <w:r>
        <w:t xml:space="preserve"> </w:t>
      </w:r>
      <w:r w:rsidRPr="00A265CD">
        <w:t xml:space="preserve">après la collision et </w:t>
      </w:r>
      <w:r>
        <w:t xml:space="preserve">pour </w:t>
      </w:r>
      <w:r w:rsidRPr="00A265CD">
        <w:t>disposer le matériel nécessaire à l</w:t>
      </w:r>
      <w:r>
        <w:t>’</w:t>
      </w:r>
      <w:r w:rsidRPr="00A265CD">
        <w:t>essai. L</w:t>
      </w:r>
      <w:r>
        <w:t>’</w:t>
      </w:r>
      <w:r w:rsidRPr="00A265CD">
        <w:t>endroit où se produiront la collision et le déplacement doit être</w:t>
      </w:r>
      <w:r>
        <w:t xml:space="preserve"> </w:t>
      </w:r>
      <w:r w:rsidRPr="00A265CD">
        <w:t>horizontal, plat, sans inégalités et représentatif d</w:t>
      </w:r>
      <w:r>
        <w:t>’</w:t>
      </w:r>
      <w:r w:rsidRPr="00A265CD">
        <w:t>une chaussée</w:t>
      </w:r>
      <w:r>
        <w:t xml:space="preserve"> </w:t>
      </w:r>
      <w:r w:rsidRPr="00A265CD">
        <w:t>normale, sèche et régulière.</w:t>
      </w:r>
    </w:p>
    <w:p w14:paraId="3C5E0040" w14:textId="77777777" w:rsidR="00F535DB" w:rsidRPr="00A265CD" w:rsidRDefault="00F535DB" w:rsidP="00F535DB">
      <w:pPr>
        <w:pStyle w:val="SingleTxtG"/>
        <w:keepNext/>
        <w:ind w:left="2268" w:hanging="1134"/>
      </w:pPr>
      <w:r>
        <w:t>2.</w:t>
      </w:r>
      <w:r>
        <w:tab/>
      </w:r>
      <w:r w:rsidRPr="00A265CD">
        <w:t>Conditions de l</w:t>
      </w:r>
      <w:r>
        <w:t>’</w:t>
      </w:r>
      <w:r w:rsidRPr="00A265CD">
        <w:t>essai</w:t>
      </w:r>
    </w:p>
    <w:p w14:paraId="7D3C6E03" w14:textId="77777777" w:rsidR="00F535DB" w:rsidRPr="00A265CD" w:rsidRDefault="00F535DB" w:rsidP="00F535DB">
      <w:pPr>
        <w:pStyle w:val="SingleTxtG"/>
        <w:ind w:left="2268" w:hanging="1134"/>
      </w:pPr>
      <w:r>
        <w:t>2.1</w:t>
      </w:r>
      <w:r>
        <w:tab/>
      </w:r>
      <w:r w:rsidRPr="00A265CD">
        <w:t xml:space="preserve">Le véhicule </w:t>
      </w:r>
      <w:r>
        <w:t xml:space="preserve">d’essai doit être </w:t>
      </w:r>
      <w:r w:rsidRPr="00A265CD">
        <w:t>à l</w:t>
      </w:r>
      <w:r>
        <w:t>’</w:t>
      </w:r>
      <w:r w:rsidRPr="00A265CD">
        <w:t>arrêt.</w:t>
      </w:r>
    </w:p>
    <w:p w14:paraId="12557655" w14:textId="77777777" w:rsidR="00F535DB" w:rsidRPr="00A265CD" w:rsidRDefault="00F535DB" w:rsidP="00F535DB">
      <w:pPr>
        <w:pStyle w:val="SingleTxtG"/>
        <w:ind w:left="2268" w:hanging="1134"/>
      </w:pPr>
      <w:r>
        <w:t>2.2</w:t>
      </w:r>
      <w:r>
        <w:tab/>
      </w:r>
      <w:r w:rsidRPr="00A265CD">
        <w:t xml:space="preserve">La barrière mobile déformable </w:t>
      </w:r>
      <w:r>
        <w:t xml:space="preserve">doit </w:t>
      </w:r>
      <w:r w:rsidRPr="00A265CD">
        <w:t>correspond</w:t>
      </w:r>
      <w:r>
        <w:t>re</w:t>
      </w:r>
      <w:r w:rsidRPr="00A265CD">
        <w:t xml:space="preserve"> aux caractéristiques données</w:t>
      </w:r>
      <w:r>
        <w:t xml:space="preserve"> </w:t>
      </w:r>
      <w:r w:rsidRPr="00A265CD">
        <w:t>à l</w:t>
      </w:r>
      <w:r>
        <w:t>’</w:t>
      </w:r>
      <w:r w:rsidRPr="00A265CD">
        <w:t>annexe 5 du présent Règlement. Les prescriptions pour la</w:t>
      </w:r>
      <w:r>
        <w:t xml:space="preserve"> </w:t>
      </w:r>
      <w:r w:rsidRPr="00A265CD">
        <w:t>vérification</w:t>
      </w:r>
      <w:r>
        <w:t xml:space="preserve"> </w:t>
      </w:r>
      <w:r w:rsidRPr="00A265CD">
        <w:t xml:space="preserve">figurent </w:t>
      </w:r>
      <w:r>
        <w:t xml:space="preserve">dans les </w:t>
      </w:r>
      <w:r w:rsidRPr="00A265CD">
        <w:t>appendice</w:t>
      </w:r>
      <w:r>
        <w:t>s</w:t>
      </w:r>
      <w:r w:rsidRPr="00A265CD">
        <w:t xml:space="preserve"> à</w:t>
      </w:r>
      <w:r>
        <w:t xml:space="preserve"> </w:t>
      </w:r>
      <w:r w:rsidRPr="00A265CD">
        <w:t>l</w:t>
      </w:r>
      <w:r>
        <w:t>’</w:t>
      </w:r>
      <w:r w:rsidRPr="00A265CD">
        <w:t xml:space="preserve">annexe 5. La barrière mobile déformable </w:t>
      </w:r>
      <w:r>
        <w:t xml:space="preserve">doit être </w:t>
      </w:r>
      <w:r w:rsidRPr="00A265CD">
        <w:t>équipée d</w:t>
      </w:r>
      <w:r>
        <w:t>’</w:t>
      </w:r>
      <w:r w:rsidRPr="00A265CD">
        <w:t>un</w:t>
      </w:r>
      <w:r>
        <w:t xml:space="preserve"> </w:t>
      </w:r>
      <w:r w:rsidRPr="00A265CD">
        <w:t>dispositif approprié pour éviter un second impact contre le véhicule</w:t>
      </w:r>
      <w:r>
        <w:t xml:space="preserve"> </w:t>
      </w:r>
      <w:r w:rsidRPr="00A265CD">
        <w:t>heurté.</w:t>
      </w:r>
    </w:p>
    <w:p w14:paraId="73A95D7D" w14:textId="77777777" w:rsidR="00F535DB" w:rsidRPr="00A265CD" w:rsidRDefault="00F535DB" w:rsidP="00F535DB">
      <w:pPr>
        <w:pStyle w:val="SingleTxtG"/>
        <w:ind w:left="2268" w:hanging="1134"/>
      </w:pPr>
      <w:r>
        <w:t>2.3</w:t>
      </w:r>
      <w:r>
        <w:tab/>
      </w:r>
      <w:r w:rsidRPr="00A265CD">
        <w:t>La trajectoire du plan vertical longitudinal médian de la barrière</w:t>
      </w:r>
      <w:r>
        <w:t xml:space="preserve"> </w:t>
      </w:r>
      <w:r w:rsidRPr="00A265CD">
        <w:t>mobile déformable</w:t>
      </w:r>
      <w:r>
        <w:t xml:space="preserve"> doit être </w:t>
      </w:r>
      <w:r w:rsidRPr="00A265CD">
        <w:t>perpendiculaire au plan vertical longitudinal</w:t>
      </w:r>
      <w:r>
        <w:t xml:space="preserve"> </w:t>
      </w:r>
      <w:r w:rsidRPr="00A265CD">
        <w:t>médian du véhicule heurté.</w:t>
      </w:r>
    </w:p>
    <w:p w14:paraId="4374709B" w14:textId="77777777" w:rsidR="00F535DB" w:rsidRPr="000306FB" w:rsidRDefault="00F535DB" w:rsidP="00F535DB">
      <w:pPr>
        <w:pStyle w:val="SingleTxtG"/>
        <w:ind w:left="2268" w:hanging="1134"/>
      </w:pPr>
      <w:r>
        <w:t>2.4</w:t>
      </w:r>
      <w:r>
        <w:tab/>
      </w:r>
      <w:r w:rsidRPr="000306FB">
        <w:t>Le plan vertical longitudinal médian de la barrière mobile déformable doit coïncider</w:t>
      </w:r>
      <w:r>
        <w:t xml:space="preserve"> à 25 </w:t>
      </w:r>
      <w:r w:rsidRPr="000306FB">
        <w:t>mm près avec un plan vertical t</w:t>
      </w:r>
      <w:r>
        <w:t>ransversal passant par le point </w:t>
      </w:r>
      <w:r w:rsidRPr="000306FB">
        <w:t>R du siège avant adjacent au côté heurté du véhicule d</w:t>
      </w:r>
      <w:r>
        <w:t>’</w:t>
      </w:r>
      <w:r w:rsidRPr="000306FB">
        <w:t>essai. Le plan horizontal médian limité par les deux plans verticaux tangents aux extrémités de la face frontale doit être, au moment de l</w:t>
      </w:r>
      <w:r>
        <w:t>’</w:t>
      </w:r>
      <w:r w:rsidRPr="000306FB">
        <w:t>impact, situé entre deux plans définis avant l</w:t>
      </w:r>
      <w:r>
        <w:t>’</w:t>
      </w:r>
      <w:r w:rsidRPr="000306FB">
        <w:t>essai et situés à 25 mm au-dessus et au-dessous du plan défini précédemment.</w:t>
      </w:r>
    </w:p>
    <w:p w14:paraId="6510CF3C" w14:textId="77777777" w:rsidR="00F535DB" w:rsidRPr="00A265CD" w:rsidRDefault="00F535DB" w:rsidP="00F535DB">
      <w:pPr>
        <w:pStyle w:val="SingleTxtG"/>
        <w:ind w:left="2268" w:hanging="1134"/>
      </w:pPr>
      <w:r>
        <w:t>2.5</w:t>
      </w:r>
      <w:r>
        <w:tab/>
        <w:t xml:space="preserve">Les instruments doivent </w:t>
      </w:r>
      <w:r w:rsidRPr="00A265CD">
        <w:t>être conforme</w:t>
      </w:r>
      <w:r>
        <w:t>s à la norme ISO </w:t>
      </w:r>
      <w:r w:rsidRPr="00A265CD">
        <w:t>6487:1987, sauf</w:t>
      </w:r>
      <w:r>
        <w:t xml:space="preserve"> </w:t>
      </w:r>
      <w:r w:rsidRPr="00A265CD">
        <w:t>indication contraire dans le présent Règlement.</w:t>
      </w:r>
    </w:p>
    <w:p w14:paraId="50EB2456" w14:textId="77777777" w:rsidR="00F535DB" w:rsidRPr="00A265CD" w:rsidRDefault="00F535DB" w:rsidP="00F535DB">
      <w:pPr>
        <w:pStyle w:val="SingleTxtG"/>
        <w:ind w:left="2268" w:hanging="1134"/>
      </w:pPr>
      <w:r>
        <w:t>2.6</w:t>
      </w:r>
      <w:r>
        <w:tab/>
      </w:r>
      <w:r w:rsidRPr="00A265CD">
        <w:t>La température stabilisée du mannequin d</w:t>
      </w:r>
      <w:r>
        <w:t>’</w:t>
      </w:r>
      <w:r w:rsidRPr="00A265CD">
        <w:t>essai au moment de l</w:t>
      </w:r>
      <w:r>
        <w:t>’</w:t>
      </w:r>
      <w:r w:rsidRPr="00A265CD">
        <w:t>essai</w:t>
      </w:r>
      <w:r>
        <w:t xml:space="preserve"> </w:t>
      </w:r>
      <w:r w:rsidRPr="00A265CD">
        <w:t xml:space="preserve">de collision latérale doit être de 22 </w:t>
      </w:r>
      <w:r>
        <w:sym w:font="Symbol" w:char="F0B1"/>
      </w:r>
      <w:r>
        <w:t> </w:t>
      </w:r>
      <w:r w:rsidRPr="00A265CD">
        <w:t>4° C.</w:t>
      </w:r>
    </w:p>
    <w:p w14:paraId="67DDD487" w14:textId="77777777" w:rsidR="00F535DB" w:rsidRPr="00A265CD" w:rsidRDefault="00F535DB" w:rsidP="00F535DB">
      <w:pPr>
        <w:pStyle w:val="SingleTxtG"/>
        <w:keepNext/>
        <w:ind w:left="2268" w:hanging="1134"/>
      </w:pPr>
      <w:r>
        <w:t>3.</w:t>
      </w:r>
      <w:r>
        <w:tab/>
      </w:r>
      <w:r w:rsidRPr="00A265CD">
        <w:t>Vitesse d</w:t>
      </w:r>
      <w:r>
        <w:t>’</w:t>
      </w:r>
      <w:r w:rsidRPr="00A265CD">
        <w:t>essai</w:t>
      </w:r>
    </w:p>
    <w:p w14:paraId="442F1E5A" w14:textId="77777777" w:rsidR="00F535DB" w:rsidRPr="007C0E73" w:rsidRDefault="00F535DB" w:rsidP="00F535DB">
      <w:pPr>
        <w:pStyle w:val="SingleTxtG"/>
        <w:ind w:left="2268"/>
        <w:rPr>
          <w:spacing w:val="-6"/>
        </w:rPr>
      </w:pPr>
      <w:r>
        <w:tab/>
      </w:r>
      <w:r w:rsidRPr="007C0E73">
        <w:rPr>
          <w:spacing w:val="-6"/>
        </w:rPr>
        <w:t>La vitesse de la barrière mobile déformable lors de l</w:t>
      </w:r>
      <w:r>
        <w:rPr>
          <w:spacing w:val="-6"/>
        </w:rPr>
        <w:t>’</w:t>
      </w:r>
      <w:r w:rsidRPr="007C0E73">
        <w:rPr>
          <w:spacing w:val="-6"/>
        </w:rPr>
        <w:t>impact doit être de 50</w:t>
      </w:r>
      <w:r>
        <w:rPr>
          <w:spacing w:val="-6"/>
        </w:rPr>
        <w:t> </w:t>
      </w:r>
      <w:r>
        <w:sym w:font="Symbol" w:char="F0B1"/>
      </w:r>
      <w:r>
        <w:t> </w:t>
      </w:r>
      <w:r w:rsidRPr="007C0E73">
        <w:rPr>
          <w:spacing w:val="-6"/>
        </w:rPr>
        <w:t>1 km/h. Cette vitesse est stabilisée au moins 0,5</w:t>
      </w:r>
      <w:r>
        <w:rPr>
          <w:spacing w:val="-6"/>
        </w:rPr>
        <w:t> </w:t>
      </w:r>
      <w:r w:rsidRPr="007C0E73">
        <w:rPr>
          <w:spacing w:val="-6"/>
        </w:rPr>
        <w:t>m avant le choc. Précision de la mesure: 1</w:t>
      </w:r>
      <w:r>
        <w:rPr>
          <w:spacing w:val="-6"/>
        </w:rPr>
        <w:t> </w:t>
      </w:r>
      <w:r w:rsidRPr="007C0E73">
        <w:rPr>
          <w:spacing w:val="-6"/>
        </w:rPr>
        <w:t>%. Toutefois, si l</w:t>
      </w:r>
      <w:r>
        <w:rPr>
          <w:spacing w:val="-6"/>
        </w:rPr>
        <w:t>’</w:t>
      </w:r>
      <w:r w:rsidRPr="007C0E73">
        <w:rPr>
          <w:spacing w:val="-6"/>
        </w:rPr>
        <w:t>essai a été effectué à une vitesse d</w:t>
      </w:r>
      <w:r>
        <w:rPr>
          <w:spacing w:val="-6"/>
        </w:rPr>
        <w:t>’</w:t>
      </w:r>
      <w:r w:rsidRPr="007C0E73">
        <w:rPr>
          <w:spacing w:val="-6"/>
        </w:rPr>
        <w:t>impact supérieure et si le véhicule a satisfait à ses exigences, l</w:t>
      </w:r>
      <w:r>
        <w:rPr>
          <w:spacing w:val="-6"/>
        </w:rPr>
        <w:t>’</w:t>
      </w:r>
      <w:r w:rsidRPr="007C0E73">
        <w:rPr>
          <w:spacing w:val="-6"/>
        </w:rPr>
        <w:t>essai</w:t>
      </w:r>
      <w:r>
        <w:rPr>
          <w:spacing w:val="-6"/>
        </w:rPr>
        <w:t xml:space="preserve"> doit être </w:t>
      </w:r>
      <w:r w:rsidRPr="007C0E73">
        <w:rPr>
          <w:spacing w:val="-6"/>
        </w:rPr>
        <w:t>considéré comme satisfaisant.</w:t>
      </w:r>
    </w:p>
    <w:p w14:paraId="5EAC3E55" w14:textId="77777777" w:rsidR="00F535DB" w:rsidRPr="00A265CD" w:rsidRDefault="00F535DB" w:rsidP="00F535DB">
      <w:pPr>
        <w:pStyle w:val="SingleTxtG"/>
        <w:keepNext/>
        <w:ind w:left="2268" w:hanging="1134"/>
      </w:pPr>
      <w:r>
        <w:t>4.</w:t>
      </w:r>
      <w:r>
        <w:tab/>
        <w:t>É</w:t>
      </w:r>
      <w:r w:rsidRPr="00A265CD">
        <w:t>tat du véhicule</w:t>
      </w:r>
    </w:p>
    <w:p w14:paraId="10E02257" w14:textId="77777777" w:rsidR="00F535DB" w:rsidRPr="00A265CD" w:rsidRDefault="00F535DB" w:rsidP="00F535DB">
      <w:pPr>
        <w:pStyle w:val="SingleTxtG"/>
        <w:ind w:left="2268" w:hanging="1134"/>
      </w:pPr>
      <w:r>
        <w:t>4.1</w:t>
      </w:r>
      <w:r>
        <w:tab/>
        <w:t>Prescriptions</w:t>
      </w:r>
      <w:r w:rsidRPr="00A265CD">
        <w:t xml:space="preserve"> générale</w:t>
      </w:r>
      <w:r>
        <w:t>s</w:t>
      </w:r>
    </w:p>
    <w:p w14:paraId="019226D2" w14:textId="77777777" w:rsidR="00F535DB" w:rsidRDefault="00F535DB" w:rsidP="00F535DB">
      <w:pPr>
        <w:pStyle w:val="SingleTxtG"/>
        <w:ind w:left="2268"/>
      </w:pPr>
      <w:r>
        <w:tab/>
      </w:r>
      <w:r w:rsidRPr="00A265CD">
        <w:t xml:space="preserve">Le véhicule </w:t>
      </w:r>
      <w:r>
        <w:t>d’</w:t>
      </w:r>
      <w:r w:rsidRPr="00A265CD">
        <w:t xml:space="preserve">essai </w:t>
      </w:r>
      <w:r>
        <w:t xml:space="preserve">doit être </w:t>
      </w:r>
      <w:r w:rsidRPr="00A265CD">
        <w:t>représentatif de la production en série, comprend</w:t>
      </w:r>
      <w:r>
        <w:t>re</w:t>
      </w:r>
      <w:r w:rsidRPr="00A265CD">
        <w:t xml:space="preserve"> tous les équipements normalement fournis et </w:t>
      </w:r>
      <w:r>
        <w:t xml:space="preserve">être </w:t>
      </w:r>
      <w:r w:rsidRPr="00A265CD">
        <w:t>en état de</w:t>
      </w:r>
      <w:r>
        <w:t xml:space="preserve"> </w:t>
      </w:r>
      <w:r w:rsidRPr="00A265CD">
        <w:t>marche normale. Certains éléments peuvent être retirés ou remplacés</w:t>
      </w:r>
      <w:r>
        <w:t xml:space="preserve"> </w:t>
      </w:r>
      <w:r w:rsidRPr="00A265CD">
        <w:t>par des masses équivalentes lorsque ce retrait ou ce remplacement n</w:t>
      </w:r>
      <w:r>
        <w:t>’</w:t>
      </w:r>
      <w:r w:rsidRPr="00A265CD">
        <w:t>a</w:t>
      </w:r>
      <w:r>
        <w:t xml:space="preserve"> </w:t>
      </w:r>
      <w:r w:rsidRPr="00A265CD">
        <w:t>manifestement aucune incidence sur les résultats de l</w:t>
      </w:r>
      <w:r>
        <w:t>’</w:t>
      </w:r>
      <w:r w:rsidRPr="00A265CD">
        <w:t>essai.</w:t>
      </w:r>
    </w:p>
    <w:p w14:paraId="5EE7F724" w14:textId="77777777" w:rsidR="00F535DB" w:rsidRPr="00A265CD" w:rsidRDefault="00F535DB" w:rsidP="00F535DB">
      <w:pPr>
        <w:pStyle w:val="SingleTxtG"/>
        <w:ind w:left="2268"/>
      </w:pPr>
      <w:r>
        <w:tab/>
        <w:t>Il doit être possible, après concertation entre le constructeur et le service technique, de modifier le système d’alimentation en carburant de telle façon qu’une quantité suffisante de carburant puisse être utilisée pour faire fonctionner le moteur ou le système de conversion de l’énergie électrique.</w:t>
      </w:r>
    </w:p>
    <w:p w14:paraId="04010A68" w14:textId="77777777" w:rsidR="00F535DB" w:rsidRPr="00A265CD" w:rsidRDefault="00F535DB" w:rsidP="00F535DB">
      <w:pPr>
        <w:pStyle w:val="SingleTxtG"/>
        <w:ind w:left="2268" w:hanging="1134"/>
      </w:pPr>
      <w:r>
        <w:t>4.2</w:t>
      </w:r>
      <w:r>
        <w:tab/>
      </w:r>
      <w:r w:rsidRPr="00A265CD">
        <w:t>Spécification concernant les équipements du véhicule</w:t>
      </w:r>
    </w:p>
    <w:p w14:paraId="36F8ED0E" w14:textId="77777777" w:rsidR="00F535DB" w:rsidRPr="00A265CD" w:rsidRDefault="00F535DB" w:rsidP="00F535DB">
      <w:pPr>
        <w:pStyle w:val="SingleTxtG"/>
        <w:ind w:left="2268"/>
      </w:pPr>
      <w:r>
        <w:tab/>
      </w:r>
      <w:r w:rsidRPr="00A265CD">
        <w:t>Le véhicule</w:t>
      </w:r>
      <w:r>
        <w:t xml:space="preserve"> d’essai </w:t>
      </w:r>
      <w:r w:rsidRPr="00A265CD">
        <w:t>doit posséder tous les équipements susceptibles</w:t>
      </w:r>
      <w:r>
        <w:t xml:space="preserve"> </w:t>
      </w:r>
      <w:r w:rsidRPr="00A265CD">
        <w:t>d</w:t>
      </w:r>
      <w:r>
        <w:t>’</w:t>
      </w:r>
      <w:r w:rsidRPr="00A265CD">
        <w:t>avoir une influence sur les résultats de l</w:t>
      </w:r>
      <w:r>
        <w:t>’</w:t>
      </w:r>
      <w:r w:rsidRPr="00A265CD">
        <w:t>essai.</w:t>
      </w:r>
    </w:p>
    <w:p w14:paraId="06AB118C" w14:textId="77777777" w:rsidR="00F535DB" w:rsidRPr="00A265CD" w:rsidRDefault="00F535DB" w:rsidP="00F535DB">
      <w:pPr>
        <w:pStyle w:val="SingleTxtG"/>
        <w:ind w:left="2268" w:hanging="1134"/>
      </w:pPr>
      <w:r>
        <w:t>4.3</w:t>
      </w:r>
      <w:r>
        <w:tab/>
      </w:r>
      <w:r w:rsidRPr="00A265CD">
        <w:t>Masse du véhicule</w:t>
      </w:r>
    </w:p>
    <w:p w14:paraId="6BCCEB11" w14:textId="77777777" w:rsidR="00F535DB" w:rsidRPr="00A265CD" w:rsidRDefault="00F535DB" w:rsidP="00F535DB">
      <w:pPr>
        <w:pStyle w:val="SingleTxtG"/>
        <w:ind w:left="2268" w:hanging="1134"/>
      </w:pPr>
      <w:r>
        <w:t>4.3.1</w:t>
      </w:r>
      <w:r>
        <w:tab/>
        <w:t xml:space="preserve">La masse </w:t>
      </w:r>
      <w:r w:rsidRPr="00A265CD">
        <w:t xml:space="preserve">du véhicule </w:t>
      </w:r>
      <w:r>
        <w:t xml:space="preserve">d’essai doit être </w:t>
      </w:r>
      <w:r w:rsidRPr="00A265CD">
        <w:t>la masse de référence</w:t>
      </w:r>
      <w:r>
        <w:t xml:space="preserve"> </w:t>
      </w:r>
      <w:r w:rsidRPr="00A265CD">
        <w:t>définie au paragraphe 2.10 du présent Règlement. La masse du</w:t>
      </w:r>
      <w:r>
        <w:t xml:space="preserve"> </w:t>
      </w:r>
      <w:r w:rsidRPr="00A265CD">
        <w:t xml:space="preserve">véhicule </w:t>
      </w:r>
      <w:r>
        <w:t xml:space="preserve">doit être </w:t>
      </w:r>
      <w:r w:rsidRPr="00A265CD">
        <w:t xml:space="preserve">ajustée à </w:t>
      </w:r>
      <w:r>
        <w:sym w:font="Symbol" w:char="F0B1"/>
      </w:r>
      <w:r>
        <w:t> </w:t>
      </w:r>
      <w:r w:rsidRPr="00A265CD">
        <w:t>1% de la masse de référence.</w:t>
      </w:r>
    </w:p>
    <w:p w14:paraId="2F62E8C2" w14:textId="77777777" w:rsidR="00F535DB" w:rsidRDefault="00F535DB" w:rsidP="00F535DB">
      <w:pPr>
        <w:pStyle w:val="SingleTxtG"/>
        <w:ind w:left="2268" w:hanging="1134"/>
      </w:pPr>
      <w:r>
        <w:t>4.3.2</w:t>
      </w:r>
      <w:r>
        <w:tab/>
      </w:r>
      <w:r w:rsidRPr="00A265CD">
        <w:t>Le réservoir de carburant doit être rempli d</w:t>
      </w:r>
      <w:r>
        <w:t>’</w:t>
      </w:r>
      <w:r w:rsidRPr="00A265CD">
        <w:t>une quantité d</w:t>
      </w:r>
      <w:r>
        <w:t>’</w:t>
      </w:r>
      <w:r w:rsidRPr="00A265CD">
        <w:t>eau dont</w:t>
      </w:r>
      <w:r>
        <w:t xml:space="preserve"> </w:t>
      </w:r>
      <w:r w:rsidRPr="00A265CD">
        <w:t xml:space="preserve">la masse </w:t>
      </w:r>
      <w:r>
        <w:t>équivaut à 90 </w:t>
      </w:r>
      <w:r w:rsidRPr="00A265CD">
        <w:t xml:space="preserve">% de </w:t>
      </w:r>
      <w:r>
        <w:t>celle d’un</w:t>
      </w:r>
      <w:r w:rsidRPr="00A265CD">
        <w:t xml:space="preserve"> plein </w:t>
      </w:r>
      <w:r>
        <w:t xml:space="preserve">selon les prescriptions du constructeur, avec une tolérance de </w:t>
      </w:r>
      <w:r>
        <w:sym w:font="Symbol" w:char="F0B1"/>
      </w:r>
      <w:r>
        <w:t> 1 %;</w:t>
      </w:r>
    </w:p>
    <w:p w14:paraId="00881E71" w14:textId="77777777" w:rsidR="00F535DB" w:rsidRPr="00A265CD" w:rsidRDefault="00F535DB" w:rsidP="00F535DB">
      <w:pPr>
        <w:pStyle w:val="SingleTxtG"/>
        <w:ind w:left="2268"/>
      </w:pPr>
      <w:r>
        <w:tab/>
        <w:t>Cette prescription ne s’applique pas aux réservoirs d’hydrogène.</w:t>
      </w:r>
    </w:p>
    <w:p w14:paraId="01047EDD" w14:textId="77777777" w:rsidR="00F535DB" w:rsidRPr="00A265CD" w:rsidRDefault="00F535DB" w:rsidP="00F535DB">
      <w:pPr>
        <w:pStyle w:val="SingleTxtG"/>
        <w:ind w:left="2268" w:hanging="1134"/>
      </w:pPr>
      <w:r>
        <w:t>4.3.3</w:t>
      </w:r>
      <w:r>
        <w:tab/>
      </w:r>
      <w:r w:rsidRPr="00A265CD">
        <w:t>Tous les autres circuits (freins, refroidissement, etc.) peuvent être</w:t>
      </w:r>
      <w:r>
        <w:t xml:space="preserve"> </w:t>
      </w:r>
      <w:r w:rsidRPr="00A265CD">
        <w:t>vides; dans ce cas la masse des liquides doit être judicieusement</w:t>
      </w:r>
      <w:r>
        <w:t xml:space="preserve"> </w:t>
      </w:r>
      <w:r w:rsidRPr="00A265CD">
        <w:t>compensée.</w:t>
      </w:r>
    </w:p>
    <w:p w14:paraId="2483A567" w14:textId="77777777" w:rsidR="00F535DB" w:rsidRPr="00A265CD" w:rsidRDefault="00F535DB" w:rsidP="00F535DB">
      <w:pPr>
        <w:pStyle w:val="SingleTxtG"/>
        <w:ind w:left="2268" w:hanging="1134"/>
      </w:pPr>
      <w:r>
        <w:t>4.3.4</w:t>
      </w:r>
      <w:r>
        <w:tab/>
      </w:r>
      <w:r w:rsidRPr="00A265CD">
        <w:t>Si la masse de l</w:t>
      </w:r>
      <w:r>
        <w:t>’</w:t>
      </w:r>
      <w:r w:rsidRPr="00A265CD">
        <w:t>appareillage de mesure à bord du véhicule dépasse</w:t>
      </w:r>
      <w:r>
        <w:t xml:space="preserve"> </w:t>
      </w:r>
      <w:r w:rsidRPr="00A265CD">
        <w:t xml:space="preserve">les 25 kg </w:t>
      </w:r>
      <w:r>
        <w:t>autorisés</w:t>
      </w:r>
      <w:r w:rsidRPr="00A265CD">
        <w:t xml:space="preserve">, </w:t>
      </w:r>
      <w:r>
        <w:t xml:space="preserve">elle </w:t>
      </w:r>
      <w:r w:rsidRPr="00A265CD">
        <w:t>peut être compensée par des allégements</w:t>
      </w:r>
      <w:r>
        <w:t xml:space="preserve"> </w:t>
      </w:r>
      <w:r w:rsidRPr="00A265CD">
        <w:t>qui n</w:t>
      </w:r>
      <w:r>
        <w:t>’</w:t>
      </w:r>
      <w:r w:rsidRPr="00A265CD">
        <w:t>ont pas d</w:t>
      </w:r>
      <w:r>
        <w:t>’</w:t>
      </w:r>
      <w:r w:rsidRPr="00A265CD">
        <w:t>incidence sensible sur les résultats de l</w:t>
      </w:r>
      <w:r>
        <w:t>’</w:t>
      </w:r>
      <w:r w:rsidRPr="00A265CD">
        <w:t>essai.</w:t>
      </w:r>
    </w:p>
    <w:p w14:paraId="696D1979" w14:textId="77777777" w:rsidR="00F535DB" w:rsidRPr="00A265CD" w:rsidRDefault="00F535DB" w:rsidP="00F535DB">
      <w:pPr>
        <w:pStyle w:val="SingleTxtG"/>
        <w:ind w:left="2268" w:hanging="1134"/>
      </w:pPr>
      <w:r>
        <w:t>4.3.5</w:t>
      </w:r>
      <w:r>
        <w:tab/>
      </w:r>
      <w:r w:rsidRPr="00A265CD">
        <w:t>La masse de l</w:t>
      </w:r>
      <w:r>
        <w:t>’</w:t>
      </w:r>
      <w:r w:rsidRPr="00A265CD">
        <w:t xml:space="preserve">appareillage de mesure ne </w:t>
      </w:r>
      <w:r>
        <w:t>doit</w:t>
      </w:r>
      <w:r w:rsidRPr="00A265CD">
        <w:t xml:space="preserve"> pas modifier la charge</w:t>
      </w:r>
      <w:r>
        <w:t xml:space="preserve"> </w:t>
      </w:r>
      <w:r w:rsidRPr="00A265CD">
        <w:t>de référence sur chaque essieu de plus de 5</w:t>
      </w:r>
      <w:r>
        <w:t> </w:t>
      </w:r>
      <w:r w:rsidRPr="00A265CD">
        <w:t>%, la valeur absolue de</w:t>
      </w:r>
      <w:r>
        <w:t xml:space="preserve"> </w:t>
      </w:r>
      <w:r w:rsidRPr="00A265CD">
        <w:t>chaque écart ne dépassant pas 20 kg.</w:t>
      </w:r>
    </w:p>
    <w:p w14:paraId="1977193A" w14:textId="77777777" w:rsidR="00F535DB" w:rsidRPr="00A265CD" w:rsidRDefault="00F535DB" w:rsidP="00F535DB">
      <w:pPr>
        <w:pStyle w:val="SingleTxtG"/>
        <w:keepNext/>
        <w:ind w:left="2268" w:hanging="1134"/>
      </w:pPr>
      <w:r>
        <w:t>5.</w:t>
      </w:r>
      <w:r>
        <w:tab/>
      </w:r>
      <w:r w:rsidRPr="00A265CD">
        <w:t>Préparation du véhicule</w:t>
      </w:r>
    </w:p>
    <w:p w14:paraId="090F9533" w14:textId="77777777" w:rsidR="00F535DB" w:rsidRPr="00A265CD" w:rsidRDefault="00F535DB" w:rsidP="00F535DB">
      <w:pPr>
        <w:pStyle w:val="SingleTxtG"/>
        <w:ind w:left="2268" w:hanging="1134"/>
      </w:pPr>
      <w:r>
        <w:t>5.1</w:t>
      </w:r>
      <w:r>
        <w:tab/>
      </w:r>
      <w:r w:rsidRPr="00A265CD">
        <w:t>Les vitres latérales doivent être en position fermée au moins du côté</w:t>
      </w:r>
      <w:r>
        <w:t xml:space="preserve"> </w:t>
      </w:r>
      <w:r w:rsidRPr="00A265CD">
        <w:t>heurté.</w:t>
      </w:r>
    </w:p>
    <w:p w14:paraId="35DB71D0" w14:textId="77777777" w:rsidR="00F535DB" w:rsidRDefault="00F535DB" w:rsidP="00F535DB">
      <w:pPr>
        <w:pStyle w:val="SingleTxtG"/>
        <w:ind w:left="2268" w:hanging="1134"/>
      </w:pPr>
      <w:r>
        <w:t>5.2</w:t>
      </w:r>
      <w:r>
        <w:tab/>
      </w:r>
      <w:r w:rsidRPr="00A265CD">
        <w:t xml:space="preserve">Les portes </w:t>
      </w:r>
      <w:r>
        <w:t xml:space="preserve">doivent être </w:t>
      </w:r>
      <w:r w:rsidRPr="00A265CD">
        <w:t xml:space="preserve">fermées mais </w:t>
      </w:r>
      <w:r>
        <w:t xml:space="preserve">pas </w:t>
      </w:r>
      <w:r w:rsidRPr="00A265CD">
        <w:t>verrouillées.</w:t>
      </w:r>
    </w:p>
    <w:p w14:paraId="3EA9F973" w14:textId="77777777" w:rsidR="00F535DB" w:rsidRDefault="00F535DB" w:rsidP="00F535DB">
      <w:pPr>
        <w:pStyle w:val="SingleTxtG"/>
        <w:ind w:left="2268" w:hanging="1134"/>
      </w:pPr>
      <w:r>
        <w:t>5.2.1</w:t>
      </w:r>
      <w:r>
        <w:tab/>
        <w:t>Toutefois, dans le cas d’un véhicule équipé d’un système de verrouillage automatique des portes, toutes les portes latérales doivent être verrouillées avant l’essai.</w:t>
      </w:r>
    </w:p>
    <w:p w14:paraId="19D39628" w14:textId="77777777" w:rsidR="00F535DB" w:rsidRDefault="00F535DB" w:rsidP="00F535DB">
      <w:pPr>
        <w:pStyle w:val="SingleTxtG"/>
        <w:ind w:left="2268" w:hanging="1134"/>
      </w:pPr>
      <w:r>
        <w:t>5.2.2</w:t>
      </w:r>
      <w:r>
        <w:tab/>
        <w:t>Lorsqu’un système de verrouillage automatique des portes a été installé en option et/ou peut être désactivé par le conducteur, l’une des deux procédures ci-après doit être appliquée au choix du constructeur:</w:t>
      </w:r>
    </w:p>
    <w:p w14:paraId="65344D27" w14:textId="77777777" w:rsidR="00F535DB" w:rsidRDefault="00F535DB" w:rsidP="00F535DB">
      <w:pPr>
        <w:pStyle w:val="SingleTxtG"/>
        <w:ind w:left="2268" w:hanging="1134"/>
      </w:pPr>
      <w:r>
        <w:t>5.2.2.1</w:t>
      </w:r>
      <w:r>
        <w:tab/>
        <w:t>Toutes les portes latérales doivent être verrouillées manuellement avant l’essai.</w:t>
      </w:r>
    </w:p>
    <w:p w14:paraId="2280BC18" w14:textId="77777777" w:rsidR="00F535DB" w:rsidRPr="00A265CD" w:rsidRDefault="00F535DB" w:rsidP="00F535DB">
      <w:pPr>
        <w:pStyle w:val="SingleTxtG"/>
        <w:ind w:left="2268" w:hanging="1134"/>
      </w:pPr>
      <w:r>
        <w:t>5.2.2.2</w:t>
      </w:r>
      <w:r>
        <w:tab/>
        <w:t>Il faut veiller à ce que les portes latérales du côté soumis au choc soient déverrouillées et les portes latérales du côté non soumis au choc verrouillées avant la collision; le système de verrouillage automatique peut être désactivé manuellement pour l’essai.</w:t>
      </w:r>
    </w:p>
    <w:p w14:paraId="3FBC9FEA" w14:textId="77777777" w:rsidR="00F535DB" w:rsidRPr="00A265CD" w:rsidRDefault="00F535DB" w:rsidP="00F535DB">
      <w:pPr>
        <w:pStyle w:val="SingleTxtG"/>
        <w:ind w:left="2268" w:hanging="1134"/>
      </w:pPr>
      <w:r w:rsidRPr="00A265CD">
        <w:t>5.3</w:t>
      </w:r>
      <w:r>
        <w:tab/>
      </w:r>
      <w:r w:rsidRPr="00A265CD">
        <w:t>La transmission doit être au point mort et le frein de stationnement</w:t>
      </w:r>
      <w:r>
        <w:t xml:space="preserve"> </w:t>
      </w:r>
      <w:r w:rsidRPr="00A265CD">
        <w:t>desserré.</w:t>
      </w:r>
    </w:p>
    <w:p w14:paraId="424F9A84" w14:textId="77777777" w:rsidR="00F535DB" w:rsidRPr="00A265CD" w:rsidRDefault="00F535DB" w:rsidP="00F535DB">
      <w:pPr>
        <w:pStyle w:val="SingleTxtG"/>
        <w:ind w:left="2268" w:hanging="1134"/>
      </w:pPr>
      <w:r w:rsidRPr="00A265CD">
        <w:t>5.4</w:t>
      </w:r>
      <w:r>
        <w:tab/>
      </w:r>
      <w:r w:rsidRPr="00A265CD">
        <w:t>Les réglages de confort des sièges, s</w:t>
      </w:r>
      <w:r>
        <w:t>’</w:t>
      </w:r>
      <w:r w:rsidRPr="00A265CD">
        <w:t>ils existent,</w:t>
      </w:r>
      <w:r>
        <w:t xml:space="preserve"> doivent être</w:t>
      </w:r>
      <w:r w:rsidRPr="00A265CD">
        <w:t xml:space="preserve"> dans la</w:t>
      </w:r>
      <w:r>
        <w:t xml:space="preserve"> </w:t>
      </w:r>
      <w:r w:rsidRPr="00A265CD">
        <w:t>position précisée par le constructeur du véhicule.</w:t>
      </w:r>
    </w:p>
    <w:p w14:paraId="02E790E0" w14:textId="77777777" w:rsidR="00F535DB" w:rsidRPr="00A265CD" w:rsidRDefault="00F535DB" w:rsidP="00F535DB">
      <w:pPr>
        <w:pStyle w:val="SingleTxtG"/>
        <w:ind w:left="2268" w:hanging="1134"/>
      </w:pPr>
      <w:r w:rsidRPr="00A265CD">
        <w:t>5.5</w:t>
      </w:r>
      <w:r>
        <w:tab/>
      </w:r>
      <w:r w:rsidRPr="00A265CD">
        <w:t>Le siège sur lequel est assis le mannequin et ses éléments doit, s</w:t>
      </w:r>
      <w:r>
        <w:t>’</w:t>
      </w:r>
      <w:r w:rsidRPr="00A265CD">
        <w:t>il</w:t>
      </w:r>
      <w:r>
        <w:t xml:space="preserve"> </w:t>
      </w:r>
      <w:r w:rsidRPr="00A265CD">
        <w:t>est réglable, êt</w:t>
      </w:r>
      <w:r>
        <w:t>re réglé de la manière suivante</w:t>
      </w:r>
      <w:r w:rsidRPr="00A265CD">
        <w:t>:</w:t>
      </w:r>
    </w:p>
    <w:p w14:paraId="08AD8977" w14:textId="77777777" w:rsidR="00F535DB" w:rsidRPr="00A265CD" w:rsidRDefault="00F535DB" w:rsidP="00F535DB">
      <w:pPr>
        <w:pStyle w:val="SingleTxtG"/>
        <w:ind w:left="2268" w:hanging="1134"/>
      </w:pPr>
      <w:r w:rsidRPr="00A265CD">
        <w:t>5.5.1</w:t>
      </w:r>
      <w:r>
        <w:tab/>
      </w:r>
      <w:r w:rsidRPr="00A265CD">
        <w:t xml:space="preserve">La manette de réglage longitudinal </w:t>
      </w:r>
      <w:r>
        <w:t xml:space="preserve">doit être </w:t>
      </w:r>
      <w:r w:rsidRPr="00A265CD">
        <w:t xml:space="preserve">placée de façon </w:t>
      </w:r>
      <w:r>
        <w:t xml:space="preserve">à ce </w:t>
      </w:r>
      <w:r w:rsidRPr="00A265CD">
        <w:t>que le</w:t>
      </w:r>
      <w:r>
        <w:t xml:space="preserve"> </w:t>
      </w:r>
      <w:r w:rsidRPr="00A265CD">
        <w:t>mécanisme de verrouillage soit engagé dans la position la plus proche</w:t>
      </w:r>
      <w:r>
        <w:t xml:space="preserve"> </w:t>
      </w:r>
      <w:r w:rsidRPr="00A265CD">
        <w:t>de la position médiane entre les positions extérieures avant et</w:t>
      </w:r>
      <w:r>
        <w:t xml:space="preserve"> </w:t>
      </w:r>
      <w:r w:rsidRPr="00A265CD">
        <w:t>arrière</w:t>
      </w:r>
      <w:r>
        <w:t>. L</w:t>
      </w:r>
      <w:r w:rsidRPr="00A265CD">
        <w:t>orsque cette position est entre deux crans, le plus reculé</w:t>
      </w:r>
      <w:r>
        <w:t xml:space="preserve"> </w:t>
      </w:r>
      <w:r w:rsidRPr="00A265CD">
        <w:t>des deux</w:t>
      </w:r>
      <w:r>
        <w:t xml:space="preserve"> doit être</w:t>
      </w:r>
      <w:r w:rsidRPr="00A265CD">
        <w:t xml:space="preserve"> utilisé.</w:t>
      </w:r>
    </w:p>
    <w:p w14:paraId="047F5488" w14:textId="77777777" w:rsidR="00F535DB" w:rsidRPr="00A265CD" w:rsidRDefault="00F535DB" w:rsidP="00F535DB">
      <w:pPr>
        <w:pStyle w:val="SingleTxtG"/>
        <w:ind w:left="2268" w:hanging="1134"/>
      </w:pPr>
      <w:r w:rsidRPr="00A265CD">
        <w:t>5.5.2</w:t>
      </w:r>
      <w:r>
        <w:tab/>
      </w:r>
      <w:r w:rsidRPr="00A265CD">
        <w:t>L</w:t>
      </w:r>
      <w:r>
        <w:t>’</w:t>
      </w:r>
      <w:r w:rsidRPr="00A265CD">
        <w:t>appui-tête</w:t>
      </w:r>
      <w:r>
        <w:t xml:space="preserve"> doit être</w:t>
      </w:r>
      <w:r w:rsidRPr="00A265CD">
        <w:t xml:space="preserve"> réglé en hauteur de façon que son sommet soit à la</w:t>
      </w:r>
      <w:r>
        <w:t xml:space="preserve"> </w:t>
      </w:r>
      <w:r w:rsidRPr="00A265CD">
        <w:t>hauteur du centre de gravité de la tête du mannequin, ou en cas</w:t>
      </w:r>
      <w:r>
        <w:t xml:space="preserve"> </w:t>
      </w:r>
      <w:r w:rsidRPr="00A265CD">
        <w:t>d</w:t>
      </w:r>
      <w:r>
        <w:t>’</w:t>
      </w:r>
      <w:r w:rsidRPr="00A265CD">
        <w:t>impossibilité,</w:t>
      </w:r>
      <w:r>
        <w:t xml:space="preserve"> dans </w:t>
      </w:r>
      <w:r w:rsidRPr="00A265CD">
        <w:t>sa position la plus haute.</w:t>
      </w:r>
    </w:p>
    <w:p w14:paraId="23DA95A7" w14:textId="77777777" w:rsidR="00F535DB" w:rsidRPr="00A265CD" w:rsidRDefault="00F535DB" w:rsidP="00F535DB">
      <w:pPr>
        <w:pStyle w:val="SingleTxtG"/>
        <w:ind w:left="2268" w:hanging="1134"/>
      </w:pPr>
      <w:r w:rsidRPr="00A265CD">
        <w:t>5.5.3</w:t>
      </w:r>
      <w:r>
        <w:tab/>
        <w:t xml:space="preserve">Sauf </w:t>
      </w:r>
      <w:r w:rsidRPr="00A265CD">
        <w:t xml:space="preserve">indication contraire du constructeur, </w:t>
      </w:r>
      <w:r>
        <w:t xml:space="preserve">le dossier doit être incliné </w:t>
      </w:r>
      <w:r w:rsidRPr="00A265CD">
        <w:t>de</w:t>
      </w:r>
      <w:r>
        <w:t xml:space="preserve"> </w:t>
      </w:r>
      <w:r w:rsidRPr="00A265CD">
        <w:t xml:space="preserve">façon </w:t>
      </w:r>
      <w:r>
        <w:t xml:space="preserve">à ce </w:t>
      </w:r>
      <w:r w:rsidRPr="00A265CD">
        <w:t>que la ligne de référence de torse de la machine</w:t>
      </w:r>
      <w:r>
        <w:t xml:space="preserve"> </w:t>
      </w:r>
      <w:r w:rsidRPr="00A265CD">
        <w:t xml:space="preserve">tridimensionnelle point H soit inclinée de 25° + 1° </w:t>
      </w:r>
      <w:r>
        <w:sym w:font="Symbol" w:char="F0B1"/>
      </w:r>
      <w:r>
        <w:t> </w:t>
      </w:r>
      <w:r w:rsidRPr="00A265CD">
        <w:t>1° vers</w:t>
      </w:r>
      <w:r>
        <w:t xml:space="preserve"> </w:t>
      </w:r>
      <w:r w:rsidRPr="00A265CD">
        <w:t>l</w:t>
      </w:r>
      <w:r>
        <w:t>’</w:t>
      </w:r>
      <w:r w:rsidRPr="00A265CD">
        <w:t>arrière.</w:t>
      </w:r>
    </w:p>
    <w:p w14:paraId="13ABF15B" w14:textId="77777777" w:rsidR="00F535DB" w:rsidRPr="00A265CD" w:rsidRDefault="00F535DB" w:rsidP="00F535DB">
      <w:pPr>
        <w:pStyle w:val="SingleTxtG"/>
        <w:ind w:left="2268" w:hanging="1134"/>
      </w:pPr>
      <w:r w:rsidRPr="00A265CD">
        <w:t>5.5.4</w:t>
      </w:r>
      <w:r>
        <w:tab/>
      </w:r>
      <w:r w:rsidRPr="00A265CD">
        <w:t>Tous les autres réglages du siège</w:t>
      </w:r>
      <w:r>
        <w:t xml:space="preserve"> doivent être </w:t>
      </w:r>
      <w:r w:rsidRPr="00A265CD">
        <w:t>placés à mi-course</w:t>
      </w:r>
      <w:r>
        <w:t>. T</w:t>
      </w:r>
      <w:r w:rsidRPr="00A265CD">
        <w:t>outefois, le réglage en hauteur</w:t>
      </w:r>
      <w:r>
        <w:t xml:space="preserve"> doit être dans </w:t>
      </w:r>
      <w:r w:rsidRPr="00A265CD">
        <w:t>la position correspondant au siège fixe</w:t>
      </w:r>
      <w:r>
        <w:t xml:space="preserve"> </w:t>
      </w:r>
      <w:r w:rsidRPr="00A265CD">
        <w:t>si ce type de véhicule existe avec des sièges réglables et des sièges</w:t>
      </w:r>
      <w:r>
        <w:t xml:space="preserve"> </w:t>
      </w:r>
      <w:r w:rsidRPr="00A265CD">
        <w:t>fixes. S</w:t>
      </w:r>
      <w:r>
        <w:t>’</w:t>
      </w:r>
      <w:r w:rsidRPr="00A265CD">
        <w:t>il n</w:t>
      </w:r>
      <w:r>
        <w:t>’</w:t>
      </w:r>
      <w:r w:rsidRPr="00A265CD">
        <w:t>existe pas de verrouillage aux positions médianes</w:t>
      </w:r>
      <w:r>
        <w:t xml:space="preserve"> </w:t>
      </w:r>
      <w:r w:rsidRPr="00A265CD">
        <w:t xml:space="preserve">respectives, </w:t>
      </w:r>
      <w:r>
        <w:t xml:space="preserve">il faut </w:t>
      </w:r>
      <w:r w:rsidRPr="00A265CD">
        <w:t>utiliser la position plus reculée, plus basse, ou plus</w:t>
      </w:r>
      <w:r>
        <w:t xml:space="preserve"> </w:t>
      </w:r>
      <w:r w:rsidRPr="00A265CD">
        <w:t xml:space="preserve">écartée la plus proche de la position médiane. </w:t>
      </w:r>
      <w:r>
        <w:t xml:space="preserve">En ce qui concerne </w:t>
      </w:r>
      <w:r w:rsidRPr="00A265CD">
        <w:t>le réglage en</w:t>
      </w:r>
      <w:r>
        <w:t xml:space="preserve"> </w:t>
      </w:r>
      <w:r w:rsidRPr="00A265CD">
        <w:t>inclinaison (basculement), vers l</w:t>
      </w:r>
      <w:r>
        <w:t>’</w:t>
      </w:r>
      <w:r w:rsidRPr="00A265CD">
        <w:t xml:space="preserve">arrière signifie </w:t>
      </w:r>
      <w:r>
        <w:t xml:space="preserve">dans </w:t>
      </w:r>
      <w:r w:rsidRPr="00A265CD">
        <w:t>la direction de</w:t>
      </w:r>
      <w:r>
        <w:t xml:space="preserve"> </w:t>
      </w:r>
      <w:r w:rsidRPr="00A265CD">
        <w:t>réglage qui déplace la tête du mannequin vers l</w:t>
      </w:r>
      <w:r>
        <w:t>’</w:t>
      </w:r>
      <w:r w:rsidRPr="00A265CD">
        <w:t>arrière. Si le</w:t>
      </w:r>
      <w:r>
        <w:t xml:space="preserve"> </w:t>
      </w:r>
      <w:r w:rsidRPr="00A265CD">
        <w:t xml:space="preserve">mannequin déborde du volume </w:t>
      </w:r>
      <w:r>
        <w:t>normalement occupé par un passager</w:t>
      </w:r>
      <w:r w:rsidRPr="00A265CD">
        <w:t>, par exemple</w:t>
      </w:r>
      <w:r>
        <w:t xml:space="preserve"> si la</w:t>
      </w:r>
      <w:r w:rsidRPr="00A265CD">
        <w:t xml:space="preserve"> tête </w:t>
      </w:r>
      <w:r>
        <w:t xml:space="preserve">touche </w:t>
      </w:r>
      <w:r w:rsidRPr="00A265CD">
        <w:t xml:space="preserve">le garnissage du pavillon, il faut </w:t>
      </w:r>
      <w:r>
        <w:t xml:space="preserve">laisser un espace </w:t>
      </w:r>
      <w:r w:rsidRPr="00A265CD">
        <w:t>de 1 cm en se servant,</w:t>
      </w:r>
      <w:r>
        <w:t xml:space="preserve"> par </w:t>
      </w:r>
      <w:r w:rsidRPr="00A265CD">
        <w:t>ordre de priorité</w:t>
      </w:r>
      <w:r>
        <w:t>:</w:t>
      </w:r>
      <w:r w:rsidRPr="00A265CD">
        <w:t xml:space="preserve"> de réglages</w:t>
      </w:r>
      <w:r>
        <w:t xml:space="preserve"> </w:t>
      </w:r>
      <w:r w:rsidRPr="00A265CD">
        <w:t>additionnels, de l</w:t>
      </w:r>
      <w:r>
        <w:t>’</w:t>
      </w:r>
      <w:r w:rsidRPr="00A265CD">
        <w:t>angle du dossier ou du réglage longitudinal.</w:t>
      </w:r>
    </w:p>
    <w:p w14:paraId="4656D9CB" w14:textId="77777777" w:rsidR="00F535DB" w:rsidRPr="00A265CD" w:rsidRDefault="00F535DB" w:rsidP="00F535DB">
      <w:pPr>
        <w:pStyle w:val="SingleTxtG"/>
        <w:ind w:left="2268" w:hanging="1134"/>
      </w:pPr>
      <w:r>
        <w:t>5.6</w:t>
      </w:r>
      <w:r>
        <w:tab/>
      </w:r>
      <w:r w:rsidRPr="00A265CD">
        <w:t>Sauf indication contraire du constructeur, les autres sièges avant</w:t>
      </w:r>
      <w:r>
        <w:t xml:space="preserve"> doivent être </w:t>
      </w:r>
      <w:r w:rsidRPr="00A265CD">
        <w:t>réglés, si possible, dans la même position que le siège où le</w:t>
      </w:r>
      <w:r>
        <w:t xml:space="preserve"> </w:t>
      </w:r>
      <w:r w:rsidRPr="00A265CD">
        <w:t>mannequin est assis.</w:t>
      </w:r>
    </w:p>
    <w:p w14:paraId="0CEE2142" w14:textId="77777777" w:rsidR="00F535DB" w:rsidRPr="00A265CD" w:rsidRDefault="00F535DB" w:rsidP="00F535DB">
      <w:pPr>
        <w:pStyle w:val="SingleTxtG"/>
        <w:ind w:left="2268" w:hanging="1134"/>
      </w:pPr>
      <w:r w:rsidRPr="00A265CD">
        <w:t>5.7</w:t>
      </w:r>
      <w:r>
        <w:tab/>
      </w:r>
      <w:r w:rsidRPr="00A265CD">
        <w:t xml:space="preserve">Si le volant de direction est réglable, tous les réglages </w:t>
      </w:r>
      <w:r>
        <w:t xml:space="preserve">doivent être </w:t>
      </w:r>
      <w:r w:rsidRPr="00A265CD">
        <w:t>placés</w:t>
      </w:r>
      <w:r>
        <w:t xml:space="preserve"> </w:t>
      </w:r>
      <w:r w:rsidRPr="00A265CD">
        <w:t>en position médiane.</w:t>
      </w:r>
    </w:p>
    <w:p w14:paraId="267E92A8" w14:textId="77777777" w:rsidR="00F535DB" w:rsidRPr="00A265CD" w:rsidRDefault="00F535DB" w:rsidP="00F535DB">
      <w:pPr>
        <w:pStyle w:val="SingleTxtG"/>
        <w:ind w:left="2268" w:hanging="1134"/>
      </w:pPr>
      <w:r w:rsidRPr="00A265CD">
        <w:t>5.8</w:t>
      </w:r>
      <w:r>
        <w:tab/>
      </w:r>
      <w:r w:rsidRPr="00A265CD">
        <w:t xml:space="preserve">Les pneumatiques </w:t>
      </w:r>
      <w:r>
        <w:t xml:space="preserve">doivent être </w:t>
      </w:r>
      <w:r w:rsidRPr="00A265CD">
        <w:t>gonflés à la pression prescrite par le</w:t>
      </w:r>
      <w:r>
        <w:t xml:space="preserve"> </w:t>
      </w:r>
      <w:r w:rsidRPr="00A265CD">
        <w:t>constructeur du véhicule.</w:t>
      </w:r>
    </w:p>
    <w:p w14:paraId="60CCFAEA" w14:textId="77777777" w:rsidR="00F535DB" w:rsidRPr="00A265CD" w:rsidRDefault="00F535DB" w:rsidP="00F535DB">
      <w:pPr>
        <w:pStyle w:val="SingleTxtG"/>
        <w:ind w:left="2268" w:hanging="1134"/>
      </w:pPr>
      <w:r w:rsidRPr="00A265CD">
        <w:t>5.9</w:t>
      </w:r>
      <w:r>
        <w:tab/>
      </w:r>
      <w:r w:rsidRPr="00A265CD">
        <w:t xml:space="preserve">Le véhicule </w:t>
      </w:r>
      <w:r>
        <w:t>d’</w:t>
      </w:r>
      <w:r w:rsidRPr="00A265CD">
        <w:t>essai doit être horizontal par rapport à son axe de</w:t>
      </w:r>
      <w:r>
        <w:t xml:space="preserve"> </w:t>
      </w:r>
      <w:r w:rsidRPr="00A265CD">
        <w:t>roulis et maintenu dans cette position à l</w:t>
      </w:r>
      <w:r>
        <w:t>’</w:t>
      </w:r>
      <w:r w:rsidRPr="00A265CD">
        <w:t>aide de cales tant que le</w:t>
      </w:r>
      <w:r>
        <w:t xml:space="preserve"> </w:t>
      </w:r>
      <w:r w:rsidRPr="00A265CD">
        <w:t>mannequin n</w:t>
      </w:r>
      <w:r>
        <w:t>’</w:t>
      </w:r>
      <w:r w:rsidRPr="00A265CD">
        <w:t>est pas en place et que le travail de préparation n</w:t>
      </w:r>
      <w:r>
        <w:t>’</w:t>
      </w:r>
      <w:r w:rsidRPr="00A265CD">
        <w:t>est</w:t>
      </w:r>
      <w:r>
        <w:t xml:space="preserve"> </w:t>
      </w:r>
      <w:r w:rsidRPr="00A265CD">
        <w:t>pas achevé.</w:t>
      </w:r>
    </w:p>
    <w:p w14:paraId="32C2D294" w14:textId="77777777" w:rsidR="00F535DB" w:rsidRDefault="00F535DB" w:rsidP="00F535DB">
      <w:pPr>
        <w:pStyle w:val="SingleTxtG"/>
        <w:ind w:left="2268" w:hanging="1134"/>
      </w:pPr>
      <w:r w:rsidRPr="00A265CD">
        <w:t>5.10</w:t>
      </w:r>
      <w:r>
        <w:tab/>
      </w:r>
      <w:r w:rsidRPr="00A265CD">
        <w:t>Le véhicule doit avoir son assiette normale dans les conditions du</w:t>
      </w:r>
      <w:r>
        <w:t xml:space="preserve"> paragraphe 4.3</w:t>
      </w:r>
      <w:r w:rsidRPr="00A265CD">
        <w:t xml:space="preserve"> ci-dessus. Les véhicules dont la suspension permet un</w:t>
      </w:r>
      <w:r>
        <w:t xml:space="preserve"> </w:t>
      </w:r>
      <w:r w:rsidRPr="00A265CD">
        <w:t xml:space="preserve">réglage de la garde au sol </w:t>
      </w:r>
      <w:r>
        <w:t xml:space="preserve">doivent être </w:t>
      </w:r>
      <w:r w:rsidRPr="00A265CD">
        <w:t>essayés dans les conditions</w:t>
      </w:r>
      <w:r>
        <w:t xml:space="preserve"> </w:t>
      </w:r>
      <w:r w:rsidRPr="00A265CD">
        <w:t>normales d</w:t>
      </w:r>
      <w:r>
        <w:t>’</w:t>
      </w:r>
      <w:r w:rsidRPr="00A265CD">
        <w:t>utilisation à 50 km/h selon les indications du</w:t>
      </w:r>
      <w:r>
        <w:t xml:space="preserve"> </w:t>
      </w:r>
      <w:r w:rsidRPr="00A265CD">
        <w:t>constructeur du véhicule. Ceci</w:t>
      </w:r>
      <w:r>
        <w:t xml:space="preserve"> doit être </w:t>
      </w:r>
      <w:r w:rsidRPr="00A265CD">
        <w:t>obtenu, si nécessaire, au moyen</w:t>
      </w:r>
      <w:r>
        <w:t xml:space="preserve"> </w:t>
      </w:r>
      <w:r w:rsidRPr="00A265CD">
        <w:t>de cales additionnelles qui ne</w:t>
      </w:r>
      <w:r>
        <w:t xml:space="preserve"> doivent </w:t>
      </w:r>
      <w:r w:rsidRPr="00A265CD">
        <w:t>pas avoir d</w:t>
      </w:r>
      <w:r>
        <w:t>’</w:t>
      </w:r>
      <w:r w:rsidRPr="00A265CD">
        <w:t>influence sur le</w:t>
      </w:r>
      <w:r>
        <w:t xml:space="preserve"> </w:t>
      </w:r>
      <w:r w:rsidRPr="00A265CD">
        <w:t>comportement du véhicule en essai au cours de l</w:t>
      </w:r>
      <w:r>
        <w:t>’</w:t>
      </w:r>
      <w:r w:rsidRPr="00A265CD">
        <w:t>impact.</w:t>
      </w:r>
    </w:p>
    <w:p w14:paraId="77153CFF" w14:textId="77777777" w:rsidR="00F535DB" w:rsidRDefault="00F535DB" w:rsidP="00F535DB">
      <w:pPr>
        <w:pStyle w:val="SingleTxtG"/>
        <w:ind w:left="2268" w:hanging="1134"/>
      </w:pPr>
      <w:r>
        <w:t>5.11</w:t>
      </w:r>
      <w:r>
        <w:tab/>
        <w:t>Réglage de la chaîne de traction électrique</w:t>
      </w:r>
    </w:p>
    <w:p w14:paraId="04D1FC8D" w14:textId="77777777" w:rsidR="00F535DB" w:rsidRDefault="00F535DB" w:rsidP="00F535DB">
      <w:pPr>
        <w:pStyle w:val="SingleTxtG"/>
        <w:ind w:left="2268" w:hanging="1134"/>
      </w:pPr>
      <w:r>
        <w:t>5.11.1</w:t>
      </w:r>
      <w:r>
        <w:tab/>
        <w:t>Le SRSEE doit être dans un état de charge permettant le fonctionnement normal de la chaîne de traction tel qu’il est recommandé par le constructeur.</w:t>
      </w:r>
    </w:p>
    <w:p w14:paraId="06D24EB8" w14:textId="77777777" w:rsidR="00F535DB" w:rsidRDefault="00F535DB" w:rsidP="00F535DB">
      <w:pPr>
        <w:pStyle w:val="SingleTxtG"/>
        <w:ind w:left="2268" w:hanging="1134"/>
      </w:pPr>
      <w:r>
        <w:t>5.11.2</w:t>
      </w:r>
      <w:r>
        <w:tab/>
        <w:t>La chaîne de traction électrique doit pouvoir être mise sous tension avec ou sans l’aide des sources d’énergie électrique initiales (alternateur, SRSEE ou système de conversion de l’énergie électrique, par exemple), mais:</w:t>
      </w:r>
    </w:p>
    <w:p w14:paraId="4D22A3BD" w14:textId="77777777" w:rsidR="00F535DB" w:rsidRDefault="00F535DB" w:rsidP="00F535DB">
      <w:pPr>
        <w:pStyle w:val="SingleTxtG"/>
        <w:ind w:left="2268" w:hanging="1134"/>
      </w:pPr>
      <w:r>
        <w:t>5.11.2.1</w:t>
      </w:r>
      <w:r>
        <w:tab/>
        <w:t>Sous réserve de l’accord du service technique et du constructeur, il doit être possible de procéder à l’essai alors que tout ou partie de la chaîne de traction électrique n’est pas sous tension, pour autant que cela ne fausse pas le résultat de l’essai. Là où la chaîne de traction électrique n’est que partiellement sous tension, la protection contre les chocs électriques doit être assurée soit par des moyens physiques soit par résistance d’isolement et des moyens supplémentaires appropriés.</w:t>
      </w:r>
    </w:p>
    <w:p w14:paraId="44F05AA8" w14:textId="77777777" w:rsidR="00F535DB" w:rsidRPr="00A265CD" w:rsidRDefault="00F535DB" w:rsidP="00F535DB">
      <w:pPr>
        <w:pStyle w:val="SingleTxtG"/>
        <w:ind w:left="2268" w:hanging="1134"/>
      </w:pPr>
      <w:r>
        <w:t>5.11.2.2</w:t>
      </w:r>
      <w:r>
        <w:tab/>
        <w:t>Si la chaîne de traction est équipée d’une fonction de déconnexion automatique, il doit être possible, à la demande du constructeur, de l’activer pour l’essai. Dans ce cas, il doit être démontré que la déconnexion automatique se serait produite pendant l’essai de choc. Cela suppose le déclenchement automatique du signal ainsi que la coupure galvanique, compte tenu des conditions constatées pendant le choc.</w:t>
      </w:r>
    </w:p>
    <w:p w14:paraId="53D2C66E" w14:textId="77777777" w:rsidR="00F535DB" w:rsidRPr="00A265CD" w:rsidRDefault="00F535DB" w:rsidP="00F535DB">
      <w:pPr>
        <w:pStyle w:val="SingleTxtG"/>
        <w:ind w:left="2268" w:hanging="1134"/>
      </w:pPr>
      <w:r w:rsidRPr="00A265CD">
        <w:t>6</w:t>
      </w:r>
      <w:r>
        <w:t>.</w:t>
      </w:r>
      <w:r>
        <w:tab/>
      </w:r>
      <w:r w:rsidRPr="00A265CD">
        <w:t>Mannequin de collision latérale et son installation</w:t>
      </w:r>
    </w:p>
    <w:p w14:paraId="58135D46" w14:textId="77777777" w:rsidR="00F535DB" w:rsidRPr="00A265CD" w:rsidRDefault="00F535DB" w:rsidP="00F535DB">
      <w:pPr>
        <w:pStyle w:val="SingleTxtG"/>
        <w:ind w:left="2268" w:hanging="1134"/>
      </w:pPr>
      <w:r w:rsidRPr="00A265CD">
        <w:t>6.1</w:t>
      </w:r>
      <w:r>
        <w:tab/>
      </w:r>
      <w:r w:rsidRPr="00A265CD">
        <w:t>Le mannequin doit être conforme aux spécifications données à l</w:t>
      </w:r>
      <w:r>
        <w:t>’</w:t>
      </w:r>
      <w:r w:rsidRPr="00A265CD">
        <w:t>annexe</w:t>
      </w:r>
      <w:r>
        <w:t xml:space="preserve"> 6 </w:t>
      </w:r>
      <w:r w:rsidRPr="00A265CD">
        <w:t>du présent Règlement et être installé à la place avant du côté</w:t>
      </w:r>
      <w:r>
        <w:t xml:space="preserve"> </w:t>
      </w:r>
      <w:r w:rsidRPr="00A265CD">
        <w:t>heurté selon la procédure décrite à l</w:t>
      </w:r>
      <w:r>
        <w:t>’</w:t>
      </w:r>
      <w:r w:rsidRPr="00A265CD">
        <w:t>annexe 7 du présent Règlement.</w:t>
      </w:r>
    </w:p>
    <w:p w14:paraId="79EE352C" w14:textId="77777777" w:rsidR="00F535DB" w:rsidRPr="00A265CD" w:rsidRDefault="00F535DB" w:rsidP="00F535DB">
      <w:pPr>
        <w:pStyle w:val="SingleTxtG"/>
        <w:ind w:left="2268" w:hanging="1134"/>
      </w:pPr>
      <w:r w:rsidRPr="00A265CD">
        <w:t>6.2</w:t>
      </w:r>
      <w:r>
        <w:tab/>
      </w:r>
      <w:r w:rsidRPr="00A265CD">
        <w:t>Les ceintures de sécurité ou autres dispositifs de retenue qui sont</w:t>
      </w:r>
      <w:r>
        <w:t xml:space="preserve"> </w:t>
      </w:r>
      <w:r w:rsidRPr="00A265CD">
        <w:t>prescrits pour le véhicule doivent être utilisés. Les ceintures</w:t>
      </w:r>
      <w:r>
        <w:t xml:space="preserve"> </w:t>
      </w:r>
      <w:r w:rsidRPr="00A265CD">
        <w:t>doivent être d</w:t>
      </w:r>
      <w:r>
        <w:t>’</w:t>
      </w:r>
      <w:r w:rsidRPr="00A265CD">
        <w:t xml:space="preserve">un type homologué selon le Règlement </w:t>
      </w:r>
      <w:r w:rsidRPr="00C14D2A">
        <w:t>n</w:t>
      </w:r>
      <w:r w:rsidRPr="00C14D2A">
        <w:rPr>
          <w:vertAlign w:val="superscript"/>
        </w:rPr>
        <w:t>o</w:t>
      </w:r>
      <w:r>
        <w:t> </w:t>
      </w:r>
      <w:r w:rsidRPr="00A265CD">
        <w:t>16 ou</w:t>
      </w:r>
      <w:r>
        <w:t xml:space="preserve"> </w:t>
      </w:r>
      <w:r w:rsidRPr="00A265CD">
        <w:t>conformes à d</w:t>
      </w:r>
      <w:r>
        <w:t>’</w:t>
      </w:r>
      <w:r w:rsidRPr="00A265CD">
        <w:t>autres prescriptions équivalentes et leurs ancrages</w:t>
      </w:r>
      <w:r>
        <w:t xml:space="preserve"> </w:t>
      </w:r>
      <w:r w:rsidRPr="00A265CD">
        <w:t xml:space="preserve">doivent satisfaire aux conditions fixées dans le Règlement </w:t>
      </w:r>
      <w:r w:rsidRPr="00C14D2A">
        <w:t>n</w:t>
      </w:r>
      <w:r w:rsidRPr="00C14D2A">
        <w:rPr>
          <w:vertAlign w:val="superscript"/>
        </w:rPr>
        <w:t>o</w:t>
      </w:r>
      <w:r>
        <w:t> </w:t>
      </w:r>
      <w:r w:rsidRPr="00A265CD">
        <w:t>14 ou à</w:t>
      </w:r>
      <w:r>
        <w:t xml:space="preserve"> </w:t>
      </w:r>
      <w:r w:rsidRPr="00A265CD">
        <w:t>d</w:t>
      </w:r>
      <w:r>
        <w:t>’</w:t>
      </w:r>
      <w:r w:rsidRPr="00A265CD">
        <w:t>autres prescriptions équivalentes.</w:t>
      </w:r>
    </w:p>
    <w:p w14:paraId="427AC4A8" w14:textId="77777777" w:rsidR="00F535DB" w:rsidRPr="000306FB" w:rsidRDefault="00F535DB" w:rsidP="00F535DB">
      <w:pPr>
        <w:pStyle w:val="SingleTxtG"/>
        <w:ind w:left="2268" w:hanging="1134"/>
      </w:pPr>
      <w:r w:rsidRPr="00A265CD">
        <w:t>6.3</w:t>
      </w:r>
      <w:r>
        <w:tab/>
      </w:r>
      <w:r w:rsidRPr="000306FB">
        <w:t xml:space="preserve">La ceinture de sécurité ou le système de retenue doivent être ajustés en fonction du mannequin, selon les indications du constructeur. </w:t>
      </w:r>
      <w:r>
        <w:t>À</w:t>
      </w:r>
      <w:r w:rsidRPr="000306FB">
        <w:t xml:space="preserve"> défaut, le réglage en hauteur doit être</w:t>
      </w:r>
      <w:r>
        <w:t xml:space="preserve"> </w:t>
      </w:r>
      <w:r w:rsidRPr="000306FB">
        <w:t>en position moyenne et si une telle position n</w:t>
      </w:r>
      <w:r>
        <w:t>’</w:t>
      </w:r>
      <w:r w:rsidRPr="000306FB">
        <w:t>existe pas la position immédiatement au-dessous</w:t>
      </w:r>
      <w:r>
        <w:t xml:space="preserve"> </w:t>
      </w:r>
      <w:r w:rsidRPr="000306FB">
        <w:t>doit être utilisée.</w:t>
      </w:r>
    </w:p>
    <w:p w14:paraId="7AD73B9E" w14:textId="77777777" w:rsidR="00F535DB" w:rsidRPr="00A265CD" w:rsidRDefault="00F535DB" w:rsidP="00F535DB">
      <w:pPr>
        <w:pStyle w:val="SingleTxtG"/>
        <w:ind w:left="2268" w:hanging="1134"/>
      </w:pPr>
      <w:r w:rsidRPr="00A265CD">
        <w:t>7</w:t>
      </w:r>
      <w:r>
        <w:t>.</w:t>
      </w:r>
      <w:r>
        <w:tab/>
      </w:r>
      <w:r w:rsidRPr="00A265CD">
        <w:t>Mesures à effectuer sur le mannequin de collision latérale</w:t>
      </w:r>
    </w:p>
    <w:p w14:paraId="2E170D64" w14:textId="77777777" w:rsidR="00F535DB" w:rsidRPr="00A265CD" w:rsidRDefault="00F535DB" w:rsidP="00F535DB">
      <w:pPr>
        <w:pStyle w:val="SingleTxtG"/>
        <w:ind w:left="2268" w:hanging="1134"/>
      </w:pPr>
      <w:r w:rsidRPr="00A265CD">
        <w:t>7.1</w:t>
      </w:r>
      <w:r>
        <w:tab/>
      </w:r>
      <w:r w:rsidRPr="00A265CD">
        <w:t>Les lectures faites par des dispositifs de mesure</w:t>
      </w:r>
      <w:r>
        <w:t xml:space="preserve"> doivent être </w:t>
      </w:r>
      <w:r w:rsidRPr="00A265CD">
        <w:t>enregistrées</w:t>
      </w:r>
      <w:r>
        <w:t xml:space="preserve"> </w:t>
      </w:r>
      <w:r w:rsidRPr="00A265CD">
        <w:t>et sont les suivantes</w:t>
      </w:r>
      <w:r>
        <w:t>:</w:t>
      </w:r>
    </w:p>
    <w:p w14:paraId="45698BDF" w14:textId="77777777" w:rsidR="00F535DB" w:rsidRPr="00A265CD" w:rsidRDefault="00F535DB" w:rsidP="00F535DB">
      <w:pPr>
        <w:pStyle w:val="SingleTxtG"/>
        <w:ind w:left="2268" w:hanging="1134"/>
      </w:pPr>
      <w:r w:rsidRPr="00A265CD">
        <w:t>7.1.1</w:t>
      </w:r>
      <w:r>
        <w:tab/>
      </w:r>
      <w:r w:rsidRPr="00A265CD">
        <w:t>Mesures dans la tête du mannequin</w:t>
      </w:r>
    </w:p>
    <w:p w14:paraId="7D27BBFB" w14:textId="77777777" w:rsidR="00F535DB" w:rsidRPr="00A265CD" w:rsidRDefault="00F535DB" w:rsidP="00F535DB">
      <w:pPr>
        <w:pStyle w:val="SingleTxtG"/>
        <w:ind w:left="2268"/>
      </w:pPr>
      <w:r>
        <w:tab/>
      </w:r>
      <w:r w:rsidRPr="00A265CD">
        <w:t>L</w:t>
      </w:r>
      <w:r>
        <w:t>’</w:t>
      </w:r>
      <w:r w:rsidRPr="00A265CD">
        <w:t>accélération triaxiale résultante rapportée au centre de gravité de</w:t>
      </w:r>
      <w:r>
        <w:t xml:space="preserve"> la tête. Le </w:t>
      </w:r>
      <w:r w:rsidRPr="00A265CD">
        <w:t>canal de mesure dans la tête doit être conforme aux</w:t>
      </w:r>
      <w:r>
        <w:t xml:space="preserve"> </w:t>
      </w:r>
      <w:r w:rsidRPr="00A265CD">
        <w:t>prescriptions de la norme ISO 6487:1987, avec:</w:t>
      </w:r>
    </w:p>
    <w:p w14:paraId="78638171" w14:textId="77777777" w:rsidR="00F535DB" w:rsidRPr="00A265CD" w:rsidRDefault="00F535DB" w:rsidP="00F535DB">
      <w:pPr>
        <w:pStyle w:val="SingleTxtG"/>
        <w:spacing w:after="0"/>
        <w:ind w:left="2268"/>
      </w:pPr>
      <w:r>
        <w:tab/>
      </w:r>
      <w:r w:rsidRPr="00A265CD">
        <w:t>CFC</w:t>
      </w:r>
      <w:r>
        <w:t>: 1 </w:t>
      </w:r>
      <w:r w:rsidRPr="00A265CD">
        <w:t>000 Hz</w:t>
      </w:r>
    </w:p>
    <w:p w14:paraId="1C69D698" w14:textId="77777777" w:rsidR="00F535DB" w:rsidRPr="00A265CD" w:rsidRDefault="00F535DB" w:rsidP="00F535DB">
      <w:pPr>
        <w:pStyle w:val="SingleTxtG"/>
        <w:ind w:left="2268"/>
      </w:pPr>
      <w:r>
        <w:tab/>
      </w:r>
      <w:r w:rsidRPr="00A265CD">
        <w:t>CAC</w:t>
      </w:r>
      <w:r>
        <w:t>:</w:t>
      </w:r>
      <w:r w:rsidRPr="00A265CD">
        <w:t xml:space="preserve"> 150 g</w:t>
      </w:r>
    </w:p>
    <w:p w14:paraId="235A5984" w14:textId="77777777" w:rsidR="00F535DB" w:rsidRPr="00A265CD" w:rsidRDefault="00F535DB" w:rsidP="00F535DB">
      <w:pPr>
        <w:pStyle w:val="SingleTxtG"/>
        <w:ind w:left="2268" w:hanging="1134"/>
      </w:pPr>
      <w:r w:rsidRPr="00A265CD">
        <w:t>7.1.2</w:t>
      </w:r>
      <w:r>
        <w:tab/>
      </w:r>
      <w:r w:rsidRPr="00A265CD">
        <w:t>Mesures dans le thorax du mannequin</w:t>
      </w:r>
    </w:p>
    <w:p w14:paraId="5C28DDB1" w14:textId="77777777" w:rsidR="00F535DB" w:rsidRPr="00A265CD" w:rsidRDefault="00F535DB" w:rsidP="00F535DB">
      <w:pPr>
        <w:pStyle w:val="SingleTxtG"/>
        <w:ind w:left="2268"/>
      </w:pPr>
      <w:r>
        <w:tab/>
      </w:r>
      <w:r w:rsidRPr="00A265CD">
        <w:t>Les trois canaux de mesure de déformation de la cage thoracique</w:t>
      </w:r>
      <w:r>
        <w:t xml:space="preserve"> </w:t>
      </w:r>
      <w:r w:rsidRPr="00A265CD">
        <w:t>doivent être conformes à la norme ISO 6487:1987, avec</w:t>
      </w:r>
      <w:r>
        <w:t>:</w:t>
      </w:r>
    </w:p>
    <w:p w14:paraId="26CDA6BE" w14:textId="77777777" w:rsidR="00F535DB" w:rsidRPr="00A265CD" w:rsidRDefault="00F535DB" w:rsidP="00F535DB">
      <w:pPr>
        <w:pStyle w:val="SingleTxtG"/>
        <w:spacing w:after="0"/>
        <w:ind w:left="2268"/>
      </w:pPr>
      <w:r>
        <w:tab/>
      </w:r>
      <w:r w:rsidRPr="00A265CD">
        <w:t>CFC</w:t>
      </w:r>
      <w:r>
        <w:t>: 1 </w:t>
      </w:r>
      <w:r w:rsidRPr="00A265CD">
        <w:t>000 Hz</w:t>
      </w:r>
    </w:p>
    <w:p w14:paraId="3A829FE4" w14:textId="77777777" w:rsidR="00F535DB" w:rsidRPr="00A265CD" w:rsidRDefault="00F535DB" w:rsidP="00F535DB">
      <w:pPr>
        <w:pStyle w:val="SingleTxtG"/>
        <w:ind w:left="2268"/>
      </w:pPr>
      <w:r>
        <w:tab/>
      </w:r>
      <w:r w:rsidRPr="00A265CD">
        <w:t>CAC</w:t>
      </w:r>
      <w:r>
        <w:t>:</w:t>
      </w:r>
      <w:r w:rsidRPr="00A265CD">
        <w:t xml:space="preserve"> 60 mm</w:t>
      </w:r>
    </w:p>
    <w:p w14:paraId="403CB1A3" w14:textId="77777777" w:rsidR="00F535DB" w:rsidRPr="00A265CD" w:rsidRDefault="00F535DB" w:rsidP="00F535DB">
      <w:pPr>
        <w:pStyle w:val="SingleTxtG"/>
        <w:ind w:left="2268" w:hanging="1134"/>
      </w:pPr>
      <w:r w:rsidRPr="00A265CD">
        <w:t>7.1.3</w:t>
      </w:r>
      <w:r>
        <w:tab/>
      </w:r>
      <w:r w:rsidRPr="00A265CD">
        <w:t>Mesures sur le bassin du mannequin</w:t>
      </w:r>
    </w:p>
    <w:p w14:paraId="7377A2D0" w14:textId="77777777" w:rsidR="00F535DB" w:rsidRPr="00A265CD" w:rsidRDefault="00F535DB" w:rsidP="00F535DB">
      <w:pPr>
        <w:pStyle w:val="SingleTxtG"/>
        <w:spacing w:after="100"/>
        <w:ind w:left="2268"/>
      </w:pPr>
      <w:r>
        <w:tab/>
      </w:r>
      <w:r w:rsidRPr="00A265CD">
        <w:t>Les deux canaux de mesure d</w:t>
      </w:r>
      <w:r>
        <w:t>’</w:t>
      </w:r>
      <w:r w:rsidRPr="00A265CD">
        <w:t>efforts sur le bassin doivent être</w:t>
      </w:r>
      <w:r>
        <w:t xml:space="preserve"> </w:t>
      </w:r>
      <w:r w:rsidRPr="00A265CD">
        <w:t>conformes à la norme ISO 6487:1987, avec</w:t>
      </w:r>
      <w:r>
        <w:t>:</w:t>
      </w:r>
    </w:p>
    <w:p w14:paraId="4FADF548" w14:textId="77777777" w:rsidR="00F535DB" w:rsidRPr="00A265CD" w:rsidRDefault="00F535DB" w:rsidP="00F535DB">
      <w:pPr>
        <w:pStyle w:val="SingleTxtG"/>
        <w:spacing w:after="0"/>
        <w:ind w:left="2268"/>
      </w:pPr>
      <w:r>
        <w:tab/>
      </w:r>
      <w:r w:rsidRPr="00A265CD">
        <w:t>CFC</w:t>
      </w:r>
      <w:r>
        <w:t>: 1 </w:t>
      </w:r>
      <w:r w:rsidRPr="00A265CD">
        <w:t>000 Hz</w:t>
      </w:r>
    </w:p>
    <w:p w14:paraId="5FA79E66" w14:textId="77777777" w:rsidR="00F535DB" w:rsidRPr="00A265CD" w:rsidRDefault="00F535DB" w:rsidP="00F535DB">
      <w:pPr>
        <w:pStyle w:val="SingleTxtG"/>
        <w:ind w:left="2268"/>
      </w:pPr>
      <w:r>
        <w:tab/>
      </w:r>
      <w:r w:rsidRPr="00A265CD">
        <w:t>CAC</w:t>
      </w:r>
      <w:r>
        <w:t>:</w:t>
      </w:r>
      <w:r w:rsidRPr="00A265CD">
        <w:t xml:space="preserve"> 15 kN</w:t>
      </w:r>
    </w:p>
    <w:p w14:paraId="3C74A7B1" w14:textId="77777777" w:rsidR="00F535DB" w:rsidRPr="00A265CD" w:rsidRDefault="00F535DB" w:rsidP="00F535DB">
      <w:pPr>
        <w:pStyle w:val="SingleTxtG"/>
        <w:ind w:left="2268" w:hanging="1134"/>
      </w:pPr>
      <w:r w:rsidRPr="00A265CD">
        <w:t>7.1.4</w:t>
      </w:r>
      <w:r>
        <w:tab/>
      </w:r>
      <w:r w:rsidRPr="00A265CD">
        <w:t>Mesures sur l</w:t>
      </w:r>
      <w:r>
        <w:t>’</w:t>
      </w:r>
      <w:r w:rsidRPr="00A265CD">
        <w:t>abdomen du mannequin</w:t>
      </w:r>
    </w:p>
    <w:p w14:paraId="6251F5B5" w14:textId="77777777" w:rsidR="00F535DB" w:rsidRPr="00A265CD" w:rsidRDefault="00F535DB" w:rsidP="00F535DB">
      <w:pPr>
        <w:pStyle w:val="SingleTxtG"/>
        <w:ind w:left="2268"/>
      </w:pPr>
      <w:r>
        <w:tab/>
      </w:r>
      <w:r w:rsidRPr="00A265CD">
        <w:t>Les canaux de mesure d</w:t>
      </w:r>
      <w:r>
        <w:t>’</w:t>
      </w:r>
      <w:r w:rsidRPr="00A265CD">
        <w:t>efforts sur l</w:t>
      </w:r>
      <w:r>
        <w:t>’</w:t>
      </w:r>
      <w:r w:rsidRPr="00A265CD">
        <w:t>abdomen doivent être conformes à</w:t>
      </w:r>
      <w:r>
        <w:t xml:space="preserve"> </w:t>
      </w:r>
      <w:r w:rsidRPr="00A265CD">
        <w:t>la norme ISO 6487:1987, avec</w:t>
      </w:r>
      <w:r>
        <w:t>:</w:t>
      </w:r>
    </w:p>
    <w:p w14:paraId="7D4C1ABC" w14:textId="77777777" w:rsidR="00F535DB" w:rsidRDefault="00F535DB" w:rsidP="00F535DB">
      <w:pPr>
        <w:pStyle w:val="SingleTxtG"/>
        <w:spacing w:after="0"/>
        <w:ind w:left="2268"/>
      </w:pPr>
      <w:r>
        <w:tab/>
      </w:r>
      <w:r w:rsidRPr="00A265CD">
        <w:t>CFC</w:t>
      </w:r>
      <w:r>
        <w:t>: 1</w:t>
      </w:r>
      <w:r w:rsidRPr="00A265CD">
        <w:t>000 Hz</w:t>
      </w:r>
    </w:p>
    <w:p w14:paraId="2ACD357F" w14:textId="24A25F34" w:rsidR="00F535DB" w:rsidRDefault="00F535DB" w:rsidP="00F535DB">
      <w:pPr>
        <w:pStyle w:val="SingleTxtG"/>
        <w:spacing w:after="0"/>
        <w:ind w:left="2268"/>
      </w:pPr>
      <w:r>
        <w:tab/>
      </w:r>
      <w:r w:rsidRPr="00A265CD">
        <w:t>CAC</w:t>
      </w:r>
      <w:r>
        <w:t>:</w:t>
      </w:r>
      <w:r w:rsidRPr="00A265CD">
        <w:t xml:space="preserve"> 5 kN</w:t>
      </w:r>
    </w:p>
    <w:p w14:paraId="371953BF" w14:textId="77777777" w:rsidR="00F05202" w:rsidRDefault="00F05202" w:rsidP="00F535DB">
      <w:pPr>
        <w:pStyle w:val="SingleTxtG"/>
        <w:spacing w:after="0"/>
        <w:ind w:left="2268"/>
        <w:sectPr w:rsidR="00F05202" w:rsidSect="00C74977">
          <w:headerReference w:type="even" r:id="rId26"/>
          <w:headerReference w:type="default" r:id="rId27"/>
          <w:footnotePr>
            <w:numRestart w:val="eachSect"/>
          </w:footnotePr>
          <w:endnotePr>
            <w:numFmt w:val="decimal"/>
          </w:endnotePr>
          <w:pgSz w:w="11907" w:h="16840" w:code="9"/>
          <w:pgMar w:top="1417" w:right="1134" w:bottom="1134" w:left="1134" w:header="510" w:footer="567" w:gutter="0"/>
          <w:cols w:space="720"/>
          <w:docGrid w:linePitch="272"/>
        </w:sectPr>
      </w:pPr>
    </w:p>
    <w:p w14:paraId="4EDD4B7A" w14:textId="77777777" w:rsidR="00F05202" w:rsidRPr="00A265CD" w:rsidRDefault="00F05202" w:rsidP="00F05202">
      <w:pPr>
        <w:pStyle w:val="HChG"/>
      </w:pPr>
      <w:r>
        <w:t xml:space="preserve">Annexe 4 − </w:t>
      </w:r>
      <w:r w:rsidRPr="00A265CD">
        <w:t>Appendice 1</w:t>
      </w:r>
    </w:p>
    <w:p w14:paraId="1AA57338" w14:textId="77777777" w:rsidR="00F05202" w:rsidRPr="00A265CD" w:rsidRDefault="00F05202" w:rsidP="00F05202">
      <w:pPr>
        <w:pStyle w:val="HChG"/>
      </w:pPr>
      <w:r>
        <w:tab/>
      </w:r>
      <w:r>
        <w:tab/>
      </w:r>
      <w:r w:rsidRPr="00A265CD">
        <w:t>Détermination des critères de performances</w:t>
      </w:r>
    </w:p>
    <w:p w14:paraId="5841F466" w14:textId="77777777" w:rsidR="00F05202" w:rsidRPr="002818FD" w:rsidRDefault="00F05202" w:rsidP="00F05202">
      <w:pPr>
        <w:pStyle w:val="SingleTxtG"/>
      </w:pPr>
      <w:r w:rsidRPr="002818FD">
        <w:t>Les résultats à obtenir dans les essais sont spécifiés au paragraphe 5.2 du présent Règlement.</w:t>
      </w:r>
    </w:p>
    <w:p w14:paraId="7549CAB6" w14:textId="77777777" w:rsidR="00F05202" w:rsidRPr="00943727" w:rsidRDefault="00F05202" w:rsidP="00F05202">
      <w:pPr>
        <w:pStyle w:val="SingleTxtG"/>
        <w:keepNext/>
        <w:ind w:left="2268" w:hanging="1134"/>
        <w:jc w:val="left"/>
      </w:pPr>
      <w:r w:rsidRPr="00943727">
        <w:t>1.</w:t>
      </w:r>
      <w:r w:rsidRPr="00943727">
        <w:tab/>
        <w:t>Critère de performance de la tête (HPC)</w:t>
      </w:r>
    </w:p>
    <w:p w14:paraId="2AF2AA45" w14:textId="77777777" w:rsidR="00F05202" w:rsidRPr="00A265CD" w:rsidRDefault="00F05202" w:rsidP="00F05202">
      <w:pPr>
        <w:pStyle w:val="SingleTxtG"/>
        <w:ind w:left="2268"/>
      </w:pPr>
      <w:r>
        <w:tab/>
      </w:r>
      <w:r w:rsidRPr="00A265CD">
        <w:t>Lorsqu</w:t>
      </w:r>
      <w:r>
        <w:t>’</w:t>
      </w:r>
      <w:r w:rsidRPr="00A265CD">
        <w:t>un contact de la tête a lieu, ce critère de performance est</w:t>
      </w:r>
      <w:r>
        <w:t xml:space="preserve"> </w:t>
      </w:r>
      <w:r w:rsidRPr="00A265CD">
        <w:t>calculé sur tout le temps qui s</w:t>
      </w:r>
      <w:r>
        <w:t>’</w:t>
      </w:r>
      <w:r w:rsidRPr="00A265CD">
        <w:t>écoule entre le contact initial et le</w:t>
      </w:r>
      <w:r>
        <w:t xml:space="preserve"> </w:t>
      </w:r>
      <w:r w:rsidRPr="00A265CD">
        <w:t>dernier instant à la fin de ce contact.</w:t>
      </w:r>
    </w:p>
    <w:p w14:paraId="3A7AE02D" w14:textId="77777777" w:rsidR="00F05202" w:rsidRDefault="00F05202" w:rsidP="00F05202">
      <w:pPr>
        <w:pStyle w:val="SingleTxtG"/>
        <w:keepNext/>
        <w:ind w:left="2268"/>
      </w:pPr>
      <w:r>
        <w:tab/>
      </w:r>
      <w:r w:rsidRPr="00A265CD">
        <w:t>Le HPC est la valeur maximale de l</w:t>
      </w:r>
      <w:r>
        <w:t>’</w:t>
      </w:r>
      <w:r w:rsidRPr="00A265CD">
        <w:t>expression</w:t>
      </w:r>
      <w:r>
        <w:t>:</w:t>
      </w:r>
    </w:p>
    <w:p w14:paraId="16F6E04A" w14:textId="77777777" w:rsidR="00F05202" w:rsidRPr="00A265CD" w:rsidRDefault="00F05202" w:rsidP="00F05202">
      <w:pPr>
        <w:spacing w:line="240" w:lineRule="auto"/>
        <w:ind w:left="3402" w:hanging="1134"/>
      </w:pPr>
      <w:r w:rsidRPr="00086688">
        <w:rPr>
          <w:position w:val="-38"/>
        </w:rPr>
        <w:object w:dxaOrig="2200" w:dyaOrig="900" w14:anchorId="6D50F0C0">
          <v:shape id="_x0000_i1051" type="#_x0000_t75" style="width:110.4pt;height:45.2pt" o:ole="">
            <v:imagedata r:id="rId28" o:title=""/>
          </v:shape>
          <o:OLEObject Type="Embed" ProgID="Equation.3" ShapeID="_x0000_i1051" DrawAspect="Content" ObjectID="_1770463405" r:id="rId29"/>
        </w:object>
      </w:r>
    </w:p>
    <w:p w14:paraId="1807245E" w14:textId="77777777" w:rsidR="00F05202" w:rsidRPr="00A265CD" w:rsidRDefault="00F05202" w:rsidP="00F05202">
      <w:pPr>
        <w:pStyle w:val="SingleTxtG"/>
        <w:spacing w:before="240"/>
        <w:ind w:left="2268"/>
      </w:pPr>
      <w:r>
        <w:tab/>
      </w:r>
      <w:r w:rsidRPr="00A265CD">
        <w:t>Dans laquelle a est l</w:t>
      </w:r>
      <w:r>
        <w:t>’</w:t>
      </w:r>
      <w:r w:rsidRPr="00A265CD">
        <w:t>accélération résultante du centre de gravité de</w:t>
      </w:r>
      <w:r>
        <w:t xml:space="preserve"> </w:t>
      </w:r>
      <w:r w:rsidRPr="00A265CD">
        <w:t xml:space="preserve">la tête en mètres par seconde </w:t>
      </w:r>
      <w:r>
        <w:t xml:space="preserve">carrée </w:t>
      </w:r>
      <w:r w:rsidRPr="00A265CD">
        <w:t>divisée par 9,81, relevée en fonction</w:t>
      </w:r>
      <w:r>
        <w:t xml:space="preserve"> </w:t>
      </w:r>
      <w:r w:rsidRPr="00A265CD">
        <w:t>du temps et filtrée</w:t>
      </w:r>
      <w:r>
        <w:t xml:space="preserve"> avec une classe de fréquence 1 </w:t>
      </w:r>
      <w:r w:rsidRPr="00A265CD">
        <w:t>000 Hz; t</w:t>
      </w:r>
      <w:r w:rsidRPr="00D36BA7">
        <w:rPr>
          <w:vertAlign w:val="subscript"/>
        </w:rPr>
        <w:t>1</w:t>
      </w:r>
      <w:r w:rsidRPr="00A265CD">
        <w:t xml:space="preserve"> et t</w:t>
      </w:r>
      <w:r w:rsidRPr="00D36BA7">
        <w:rPr>
          <w:vertAlign w:val="subscript"/>
        </w:rPr>
        <w:t>2</w:t>
      </w:r>
      <w:r>
        <w:t xml:space="preserve"> </w:t>
      </w:r>
      <w:r w:rsidRPr="00A265CD">
        <w:t>sont deux instants quelconques entre le contact initial et le dernier</w:t>
      </w:r>
      <w:r>
        <w:t xml:space="preserve"> </w:t>
      </w:r>
      <w:r w:rsidRPr="00A265CD">
        <w:t>instant à la fin de ce contact.</w:t>
      </w:r>
    </w:p>
    <w:p w14:paraId="650AE770" w14:textId="77777777" w:rsidR="00F05202" w:rsidRPr="00A265CD" w:rsidRDefault="00F05202" w:rsidP="00F05202">
      <w:pPr>
        <w:pStyle w:val="SingleTxtG"/>
        <w:keepNext/>
        <w:ind w:left="2268" w:hanging="1134"/>
        <w:jc w:val="left"/>
      </w:pPr>
      <w:r>
        <w:t>2.</w:t>
      </w:r>
      <w:r>
        <w:tab/>
      </w:r>
      <w:r w:rsidRPr="00A265CD">
        <w:t>Critères de performance du thorax</w:t>
      </w:r>
    </w:p>
    <w:p w14:paraId="6E5DA3DA" w14:textId="77777777" w:rsidR="00F05202" w:rsidRPr="00A265CD" w:rsidRDefault="00F05202" w:rsidP="00F05202">
      <w:pPr>
        <w:pStyle w:val="SingleTxtG"/>
        <w:ind w:left="2268" w:hanging="1134"/>
      </w:pPr>
      <w:r>
        <w:t>2.1</w:t>
      </w:r>
      <w:r>
        <w:tab/>
      </w:r>
      <w:r w:rsidRPr="00A265CD">
        <w:t>Déformation de la cage thoracique</w:t>
      </w:r>
      <w:r>
        <w:t>:</w:t>
      </w:r>
      <w:r w:rsidRPr="00A265CD">
        <w:t xml:space="preserve"> la valeur de crête de la</w:t>
      </w:r>
      <w:r>
        <w:t xml:space="preserve"> </w:t>
      </w:r>
      <w:r w:rsidRPr="00A265CD">
        <w:t>déformation thoracique est la valeur maximale atteinte par la</w:t>
      </w:r>
      <w:r>
        <w:t xml:space="preserve"> </w:t>
      </w:r>
      <w:r w:rsidRPr="00A265CD">
        <w:t>déformation d</w:t>
      </w:r>
      <w:r>
        <w:t>’</w:t>
      </w:r>
      <w:r w:rsidRPr="00A265CD">
        <w:t>une côte quelconque, déterminée par les capteurs de</w:t>
      </w:r>
      <w:r>
        <w:t xml:space="preserve"> </w:t>
      </w:r>
      <w:r w:rsidRPr="00A265CD">
        <w:t>déplacement de thorax dont le signal est filtré au canal de</w:t>
      </w:r>
      <w:r>
        <w:t xml:space="preserve"> </w:t>
      </w:r>
      <w:r w:rsidRPr="00A265CD">
        <w:t>classe 180 Hz.</w:t>
      </w:r>
    </w:p>
    <w:p w14:paraId="1963DF2E" w14:textId="77777777" w:rsidR="00F05202" w:rsidRDefault="00F05202" w:rsidP="00F05202">
      <w:pPr>
        <w:pStyle w:val="SingleTxtG"/>
        <w:ind w:left="2268" w:hanging="1134"/>
      </w:pPr>
      <w:r w:rsidRPr="00A265CD">
        <w:t>2.2</w:t>
      </w:r>
      <w:r>
        <w:tab/>
      </w:r>
      <w:r w:rsidRPr="00A265CD">
        <w:t>Critère relatif aux viscères</w:t>
      </w:r>
      <w:r>
        <w:t>:</w:t>
      </w:r>
      <w:r w:rsidRPr="00A265CD">
        <w:t xml:space="preserve"> la valeur de crête de réponse relative</w:t>
      </w:r>
      <w:r>
        <w:t xml:space="preserve"> </w:t>
      </w:r>
      <w:r w:rsidRPr="00A265CD">
        <w:t>aux viscères est la valeur maximale du critère relatif aux</w:t>
      </w:r>
      <w:r>
        <w:t xml:space="preserve"> </w:t>
      </w:r>
      <w:r w:rsidRPr="00A265CD">
        <w:t>viscères (VC) pour une cote quelconque, définie à chaque instant par</w:t>
      </w:r>
      <w:r>
        <w:t xml:space="preserve"> </w:t>
      </w:r>
      <w:r w:rsidRPr="00A265CD">
        <w:t>le produit de la compression relative du thorax en rapport avec la</w:t>
      </w:r>
      <w:r>
        <w:t xml:space="preserve"> </w:t>
      </w:r>
      <w:r w:rsidRPr="00A265CD">
        <w:t>demi-cage thoracique et de la vitesse de compression obtenue par</w:t>
      </w:r>
      <w:r>
        <w:t xml:space="preserve"> </w:t>
      </w:r>
      <w:r w:rsidRPr="00A265CD">
        <w:t>dérivation de la compression, filtrée au canal de classe 180 Hz. Pour</w:t>
      </w:r>
      <w:r>
        <w:t xml:space="preserve"> </w:t>
      </w:r>
      <w:r w:rsidRPr="00A265CD">
        <w:t>ce calcul, la largeur normalisée de la demi-cage thoracique est égale</w:t>
      </w:r>
      <w:r>
        <w:t xml:space="preserve"> </w:t>
      </w:r>
      <w:r w:rsidRPr="00A265CD">
        <w:t xml:space="preserve">à 140 </w:t>
      </w:r>
      <w:proofErr w:type="spellStart"/>
      <w:r w:rsidRPr="00A265CD">
        <w:t>mm.</w:t>
      </w:r>
      <w:proofErr w:type="spellEnd"/>
    </w:p>
    <w:p w14:paraId="27759A4A" w14:textId="77777777" w:rsidR="00F05202" w:rsidRDefault="00F05202" w:rsidP="00F05202">
      <w:pPr>
        <w:spacing w:line="240" w:lineRule="auto"/>
        <w:ind w:left="3402" w:hanging="1134"/>
      </w:pPr>
      <w:r w:rsidRPr="00086688">
        <w:rPr>
          <w:position w:val="-26"/>
        </w:rPr>
        <w:object w:dxaOrig="1920" w:dyaOrig="620" w14:anchorId="5530DEB9">
          <v:shape id="_x0000_i1052" type="#_x0000_t75" style="width:96pt;height:31.2pt" o:ole="">
            <v:imagedata r:id="rId30" o:title=""/>
          </v:shape>
          <o:OLEObject Type="Embed" ProgID="Equation.3" ShapeID="_x0000_i1052" DrawAspect="Content" ObjectID="_1770463406" r:id="rId31"/>
        </w:object>
      </w:r>
    </w:p>
    <w:p w14:paraId="65ACD3A9" w14:textId="77777777" w:rsidR="00F05202" w:rsidRPr="00A265CD" w:rsidRDefault="00F05202" w:rsidP="00F05202">
      <w:pPr>
        <w:pStyle w:val="SingleTxtG"/>
        <w:spacing w:before="240"/>
        <w:ind w:left="2268"/>
      </w:pPr>
      <w:r>
        <w:tab/>
        <w:t>D</w:t>
      </w:r>
      <w:r w:rsidRPr="00A265CD">
        <w:t>ans laquelle D (mètres) = déformation des côtes.</w:t>
      </w:r>
    </w:p>
    <w:p w14:paraId="3240DEE0" w14:textId="77777777" w:rsidR="00F05202" w:rsidRPr="00A265CD" w:rsidRDefault="00F05202" w:rsidP="00F05202">
      <w:pPr>
        <w:pStyle w:val="SingleTxtG"/>
        <w:ind w:left="2268"/>
      </w:pPr>
      <w:r>
        <w:tab/>
      </w:r>
      <w:r w:rsidRPr="00A265CD">
        <w:t>L</w:t>
      </w:r>
      <w:r>
        <w:t>’</w:t>
      </w:r>
      <w:r w:rsidRPr="00A265CD">
        <w:t>algorithme de calcul à utiliser figure à l</w:t>
      </w:r>
      <w:r>
        <w:t>’</w:t>
      </w:r>
      <w:r w:rsidRPr="00A265CD">
        <w:t>appendice de l</w:t>
      </w:r>
      <w:r>
        <w:t>’</w:t>
      </w:r>
      <w:r w:rsidRPr="00A265CD">
        <w:t>annexe 4.</w:t>
      </w:r>
    </w:p>
    <w:p w14:paraId="7DB3011A" w14:textId="77777777" w:rsidR="00F05202" w:rsidRPr="00A265CD" w:rsidRDefault="00F05202" w:rsidP="00F05202">
      <w:pPr>
        <w:pStyle w:val="SingleTxtG"/>
        <w:keepNext/>
        <w:ind w:left="2268" w:hanging="1134"/>
        <w:jc w:val="left"/>
      </w:pPr>
      <w:r w:rsidRPr="00A265CD">
        <w:t>3</w:t>
      </w:r>
      <w:r>
        <w:t>.</w:t>
      </w:r>
      <w:r>
        <w:tab/>
        <w:t>C</w:t>
      </w:r>
      <w:r w:rsidRPr="00A265CD">
        <w:t>ritère de protection de l</w:t>
      </w:r>
      <w:r>
        <w:t>’</w:t>
      </w:r>
      <w:r w:rsidRPr="00A265CD">
        <w:t>abdomen</w:t>
      </w:r>
    </w:p>
    <w:p w14:paraId="573E3875" w14:textId="77777777" w:rsidR="00F05202" w:rsidRPr="00A265CD" w:rsidRDefault="00F05202" w:rsidP="00F05202">
      <w:pPr>
        <w:pStyle w:val="SingleTxtG"/>
        <w:ind w:left="2268"/>
      </w:pPr>
      <w:r>
        <w:tab/>
      </w:r>
      <w:r w:rsidRPr="00A265CD">
        <w:t>La valeur de crête d</w:t>
      </w:r>
      <w:r>
        <w:t>’</w:t>
      </w:r>
      <w:r w:rsidRPr="00A265CD">
        <w:t>effort sur l</w:t>
      </w:r>
      <w:r>
        <w:t>’</w:t>
      </w:r>
      <w:r w:rsidRPr="00A265CD">
        <w:t>abdomen est la valeur maximale du</w:t>
      </w:r>
      <w:r>
        <w:t xml:space="preserve"> </w:t>
      </w:r>
      <w:r w:rsidRPr="00A265CD">
        <w:t>total des trois forces mesurées par les trois capteurs d</w:t>
      </w:r>
      <w:r>
        <w:t>’</w:t>
      </w:r>
      <w:r w:rsidRPr="00A265CD">
        <w:t>effort</w:t>
      </w:r>
      <w:r>
        <w:t xml:space="preserve"> </w:t>
      </w:r>
      <w:r w:rsidRPr="00A265CD">
        <w:t>montés à 39 mm sous la surface du côté du choc, CFC 600 Hz.</w:t>
      </w:r>
    </w:p>
    <w:p w14:paraId="0908BDA5" w14:textId="77777777" w:rsidR="00F05202" w:rsidRPr="00A265CD" w:rsidRDefault="00F05202" w:rsidP="00F05202">
      <w:pPr>
        <w:pStyle w:val="SingleTxtG"/>
        <w:keepNext/>
        <w:ind w:left="2268" w:hanging="1134"/>
      </w:pPr>
      <w:r>
        <w:t>4.</w:t>
      </w:r>
      <w:r>
        <w:tab/>
      </w:r>
      <w:r w:rsidRPr="00A265CD">
        <w:t>Critère de protection de la symphyse pubienne</w:t>
      </w:r>
    </w:p>
    <w:p w14:paraId="042B1F6B" w14:textId="18DF85FC" w:rsidR="00F05202" w:rsidRDefault="00F05202" w:rsidP="00F05202">
      <w:pPr>
        <w:pStyle w:val="SingleTxtG"/>
        <w:spacing w:after="0"/>
        <w:ind w:left="2268"/>
      </w:pPr>
      <w:r>
        <w:tab/>
      </w:r>
      <w:r w:rsidRPr="00A265CD">
        <w:t>La valeur de crête d</w:t>
      </w:r>
      <w:r>
        <w:t>’</w:t>
      </w:r>
      <w:r w:rsidRPr="00A265CD">
        <w:t>effort sur la symphyse pubienne est la valeur</w:t>
      </w:r>
      <w:r>
        <w:t xml:space="preserve"> </w:t>
      </w:r>
      <w:r w:rsidRPr="00A265CD">
        <w:t>maximale mesurée par un capteur d</w:t>
      </w:r>
      <w:r>
        <w:t>’</w:t>
      </w:r>
      <w:r w:rsidRPr="00A265CD">
        <w:t>effort à la symphyse pubienne, filtrée au canal de classe 600 Hz.</w:t>
      </w:r>
    </w:p>
    <w:p w14:paraId="439D6A41" w14:textId="77777777" w:rsidR="00752A15" w:rsidRDefault="00752A15" w:rsidP="00F05202">
      <w:pPr>
        <w:pStyle w:val="SingleTxtG"/>
        <w:spacing w:after="0"/>
        <w:ind w:left="2268"/>
        <w:sectPr w:rsidR="00752A15" w:rsidSect="00C74977">
          <w:headerReference w:type="even" r:id="rId32"/>
          <w:footnotePr>
            <w:numRestart w:val="eachSect"/>
          </w:footnotePr>
          <w:endnotePr>
            <w:numFmt w:val="decimal"/>
          </w:endnotePr>
          <w:pgSz w:w="11907" w:h="16840" w:code="9"/>
          <w:pgMar w:top="1417" w:right="1134" w:bottom="1134" w:left="1134" w:header="510" w:footer="567" w:gutter="0"/>
          <w:cols w:space="720"/>
          <w:docGrid w:linePitch="272"/>
        </w:sectPr>
      </w:pPr>
    </w:p>
    <w:p w14:paraId="4B76ED17" w14:textId="77777777" w:rsidR="000F26B1" w:rsidRPr="00A265CD" w:rsidRDefault="000F26B1" w:rsidP="000F26B1">
      <w:pPr>
        <w:pStyle w:val="HChG"/>
      </w:pPr>
      <w:r w:rsidRPr="00A265CD">
        <w:t>Annex</w:t>
      </w:r>
      <w:r>
        <w:t xml:space="preserve">e 4 − </w:t>
      </w:r>
      <w:r w:rsidRPr="00A265CD">
        <w:t>Appendice 2</w:t>
      </w:r>
    </w:p>
    <w:p w14:paraId="2C7270F6" w14:textId="77777777" w:rsidR="000F26B1" w:rsidRPr="0085777E" w:rsidRDefault="000F26B1" w:rsidP="000F26B1">
      <w:pPr>
        <w:pStyle w:val="HChG"/>
      </w:pPr>
      <w:r>
        <w:tab/>
      </w:r>
      <w:r>
        <w:tab/>
      </w:r>
      <w:r w:rsidRPr="0085777E">
        <w:t xml:space="preserve">Procédure de calcul du </w:t>
      </w:r>
      <w:r>
        <w:t>critère relatif aux viscères de </w:t>
      </w:r>
      <w:r w:rsidRPr="0085777E">
        <w:t>l</w:t>
      </w:r>
      <w:r>
        <w:t>’EUROSID</w:t>
      </w:r>
      <w:r w:rsidRPr="0085777E">
        <w:t xml:space="preserve"> 1</w:t>
      </w:r>
    </w:p>
    <w:p w14:paraId="3D644C88" w14:textId="77777777" w:rsidR="000F26B1" w:rsidRDefault="000F26B1" w:rsidP="000F26B1">
      <w:pPr>
        <w:pStyle w:val="SingleTxtG"/>
      </w:pPr>
      <w:r w:rsidRPr="00A265CD">
        <w:t>Le critère relatif aux viscères (VC) est déterminé comme le produit instantané</w:t>
      </w:r>
      <w:r>
        <w:t xml:space="preserve"> </w:t>
      </w:r>
      <w:r w:rsidRPr="00A265CD">
        <w:t>de la compression et du taux de déviation</w:t>
      </w:r>
      <w:r>
        <w:t xml:space="preserve"> du thorax</w:t>
      </w:r>
      <w:r w:rsidRPr="00A265CD">
        <w:t>. Les deux sont déduits de</w:t>
      </w:r>
      <w:r>
        <w:t xml:space="preserve"> </w:t>
      </w:r>
      <w:r w:rsidRPr="00A265CD">
        <w:t>la mesure de la déviation</w:t>
      </w:r>
      <w:r>
        <w:t xml:space="preserve"> du thorax</w:t>
      </w:r>
      <w:r w:rsidRPr="00A265CD">
        <w:t xml:space="preserve">. Le signal de la déviation </w:t>
      </w:r>
      <w:r>
        <w:t xml:space="preserve">du thorax </w:t>
      </w:r>
      <w:r w:rsidRPr="00A265CD">
        <w:t>est</w:t>
      </w:r>
      <w:r>
        <w:t xml:space="preserve"> </w:t>
      </w:r>
      <w:r w:rsidRPr="00A265CD">
        <w:t>filtré une seul fois à CFC 180. La compression à un moment (t) est calculée</w:t>
      </w:r>
      <w:r>
        <w:t xml:space="preserve"> </w:t>
      </w:r>
      <w:r w:rsidRPr="00A265CD">
        <w:t xml:space="preserve">comme la déviation de ce signal filtré exprimé comme la fraction de la </w:t>
      </w:r>
      <w:r>
        <w:t>demi-largeur du thorax de l’EUROSID </w:t>
      </w:r>
      <w:r w:rsidRPr="00A265CD">
        <w:t>1, mesuré sur les côtes métalliques (0</w:t>
      </w:r>
      <w:r>
        <w:t>,</w:t>
      </w:r>
      <w:r w:rsidRPr="00A265CD">
        <w:t>14 mètres)</w:t>
      </w:r>
      <w:r>
        <w:t>:</w:t>
      </w:r>
    </w:p>
    <w:p w14:paraId="4BD8DBF7" w14:textId="77777777" w:rsidR="000F26B1" w:rsidRPr="00A265CD" w:rsidRDefault="000F26B1" w:rsidP="000F26B1">
      <w:pPr>
        <w:ind w:left="1134"/>
      </w:pPr>
      <w:r w:rsidRPr="00871FA2">
        <w:rPr>
          <w:position w:val="-10"/>
        </w:rPr>
        <w:object w:dxaOrig="180" w:dyaOrig="340" w14:anchorId="1F6E614B">
          <v:shape id="_x0000_i1055" type="#_x0000_t75" style="width:8.8pt;height:16.8pt" o:ole="">
            <v:imagedata r:id="rId33" o:title=""/>
          </v:shape>
          <o:OLEObject Type="Embed" ProgID="Equation.3" ShapeID="_x0000_i1055" DrawAspect="Content" ObjectID="_1770463407" r:id="rId34"/>
        </w:object>
      </w:r>
      <w:r w:rsidRPr="00086688">
        <w:rPr>
          <w:position w:val="-24"/>
        </w:rPr>
        <w:object w:dxaOrig="999" w:dyaOrig="600" w14:anchorId="68972C5F">
          <v:shape id="_x0000_i1056" type="#_x0000_t75" style="width:50pt;height:30pt" o:ole="">
            <v:imagedata r:id="rId35" o:title=""/>
          </v:shape>
          <o:OLEObject Type="Embed" ProgID="Equation.3" ShapeID="_x0000_i1056" DrawAspect="Content" ObjectID="_1770463408" r:id="rId36"/>
        </w:object>
      </w:r>
    </w:p>
    <w:p w14:paraId="597B7569" w14:textId="77777777" w:rsidR="000F26B1" w:rsidRDefault="000F26B1" w:rsidP="000F26B1">
      <w:pPr>
        <w:pStyle w:val="SingleTxtG"/>
        <w:spacing w:before="120"/>
      </w:pPr>
      <w:r w:rsidRPr="00A265CD">
        <w:t xml:space="preserve">La vitesse de déviation </w:t>
      </w:r>
      <w:r>
        <w:t xml:space="preserve">du thorax </w:t>
      </w:r>
      <w:r w:rsidRPr="00A265CD">
        <w:t>à un moment (t) est calculée de ce signal filtré:</w:t>
      </w:r>
    </w:p>
    <w:p w14:paraId="70541F73" w14:textId="77777777" w:rsidR="000F26B1" w:rsidRDefault="000F26B1" w:rsidP="000F26B1">
      <w:pPr>
        <w:ind w:left="1134"/>
      </w:pPr>
      <w:r w:rsidRPr="00086688">
        <w:rPr>
          <w:position w:val="-20"/>
        </w:rPr>
        <w:object w:dxaOrig="3420" w:dyaOrig="560" w14:anchorId="0A8E2636">
          <v:shape id="_x0000_i1057" type="#_x0000_t75" style="width:170.8pt;height:28pt" o:ole="">
            <v:imagedata r:id="rId37" o:title=""/>
          </v:shape>
          <o:OLEObject Type="Embed" ProgID="Equation.3" ShapeID="_x0000_i1057" DrawAspect="Content" ObjectID="_1770463409" r:id="rId38"/>
        </w:object>
      </w:r>
    </w:p>
    <w:p w14:paraId="6647649A" w14:textId="77777777" w:rsidR="000F26B1" w:rsidRDefault="000F26B1" w:rsidP="000F26B1">
      <w:pPr>
        <w:pStyle w:val="SingleTxtG"/>
        <w:spacing w:before="120"/>
      </w:pPr>
      <w:r w:rsidRPr="00A265CD">
        <w:t>où D</w:t>
      </w:r>
      <w:r w:rsidRPr="00634B3D">
        <w:rPr>
          <w:vertAlign w:val="subscript"/>
        </w:rPr>
        <w:t>(t)</w:t>
      </w:r>
      <w:r w:rsidRPr="00A265CD">
        <w:t xml:space="preserve"> est la déviation, en mètre, au moment </w:t>
      </w:r>
      <w:r w:rsidRPr="00634B3D">
        <w:t>t</w:t>
      </w:r>
      <w:r w:rsidRPr="00A265CD">
        <w:t xml:space="preserve"> et </w:t>
      </w:r>
      <w:r w:rsidRPr="00634B3D">
        <w:rPr>
          <w:i/>
          <w:position w:val="-6"/>
        </w:rPr>
        <w:object w:dxaOrig="200" w:dyaOrig="279" w14:anchorId="0A5C9619">
          <v:shape id="_x0000_i1058" type="#_x0000_t75" style="width:10pt;height:13.6pt" o:ole="">
            <v:imagedata r:id="rId39" o:title=""/>
          </v:shape>
          <o:OLEObject Type="Embed" ProgID="Equation.3" ShapeID="_x0000_i1058" DrawAspect="Content" ObjectID="_1770463410" r:id="rId40"/>
        </w:object>
      </w:r>
      <w:r w:rsidRPr="00634B3D">
        <w:t xml:space="preserve">t </w:t>
      </w:r>
      <w:r w:rsidRPr="00A265CD">
        <w:t>est l</w:t>
      </w:r>
      <w:r>
        <w:t>’</w:t>
      </w:r>
      <w:r w:rsidRPr="00A265CD">
        <w:t xml:space="preserve">intervalle de temps, en seconds, entre les mesures de déviation. La valeur maximum du </w:t>
      </w:r>
      <w:r w:rsidRPr="0003775F">
        <w:rPr>
          <w:position w:val="-6"/>
        </w:rPr>
        <w:object w:dxaOrig="200" w:dyaOrig="279" w14:anchorId="1CF70491">
          <v:shape id="_x0000_i1059" type="#_x0000_t75" style="width:10pt;height:13.6pt" o:ole="">
            <v:imagedata r:id="rId39" o:title=""/>
          </v:shape>
          <o:OLEObject Type="Embed" ProgID="Equation.3" ShapeID="_x0000_i1059" DrawAspect="Content" ObjectID="_1770463411" r:id="rId41"/>
        </w:object>
      </w:r>
      <w:r w:rsidRPr="00634B3D">
        <w:t>t</w:t>
      </w:r>
      <w:r w:rsidRPr="00A265CD">
        <w:t xml:space="preserve"> est de</w:t>
      </w:r>
      <w:r>
        <w:t xml:space="preserve"> 1,25 x 10</w:t>
      </w:r>
      <w:r w:rsidRPr="008862C3">
        <w:rPr>
          <w:vertAlign w:val="superscript"/>
        </w:rPr>
        <w:t>-4</w:t>
      </w:r>
      <w:r>
        <w:rPr>
          <w:vertAlign w:val="superscript"/>
        </w:rPr>
        <w:t xml:space="preserve"> </w:t>
      </w:r>
      <w:r w:rsidRPr="00A265CD">
        <w:t>second</w:t>
      </w:r>
      <w:r>
        <w:t>es</w:t>
      </w:r>
      <w:r w:rsidRPr="00A265CD">
        <w:t>.</w:t>
      </w:r>
    </w:p>
    <w:p w14:paraId="5BEB6274" w14:textId="0555BA06" w:rsidR="000F26B1" w:rsidRDefault="000F26B1" w:rsidP="000F26B1">
      <w:pPr>
        <w:pStyle w:val="SingleTxtG"/>
      </w:pPr>
      <w:r w:rsidRPr="00A265CD">
        <w:t>Le diagramme de la procédure de calcul est indiqué ci-dessous.</w:t>
      </w:r>
    </w:p>
    <w:p w14:paraId="44CE2450" w14:textId="3AEE6263" w:rsidR="00981681" w:rsidRDefault="00981681" w:rsidP="000F26B1">
      <w:pPr>
        <w:pStyle w:val="SingleTxtG"/>
      </w:pPr>
      <w:r>
        <w:rPr>
          <w:noProof/>
        </w:rPr>
        <w:drawing>
          <wp:inline distT="0" distB="0" distL="0" distR="0" wp14:anchorId="66414E73" wp14:editId="20A5F7BB">
            <wp:extent cx="4680000" cy="2642400"/>
            <wp:effectExtent l="0" t="0" r="6350" b="571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0000" cy="2642400"/>
                    </a:xfrm>
                    <a:prstGeom prst="rect">
                      <a:avLst/>
                    </a:prstGeom>
                  </pic:spPr>
                </pic:pic>
              </a:graphicData>
            </a:graphic>
          </wp:inline>
        </w:drawing>
      </w:r>
    </w:p>
    <w:p w14:paraId="2B844DE7" w14:textId="77777777" w:rsidR="003B4C13" w:rsidRDefault="003B4C13" w:rsidP="00981681">
      <w:pPr>
        <w:pStyle w:val="SingleTxtG"/>
        <w:spacing w:after="0"/>
        <w:ind w:left="0"/>
        <w:sectPr w:rsidR="003B4C13" w:rsidSect="00C74977">
          <w:headerReference w:type="default" r:id="rId43"/>
          <w:footnotePr>
            <w:numRestart w:val="eachSect"/>
          </w:footnotePr>
          <w:endnotePr>
            <w:numFmt w:val="decimal"/>
          </w:endnotePr>
          <w:pgSz w:w="11907" w:h="16840" w:code="9"/>
          <w:pgMar w:top="1417" w:right="1134" w:bottom="1134" w:left="1134" w:header="510" w:footer="567" w:gutter="0"/>
          <w:cols w:space="720"/>
          <w:docGrid w:linePitch="272"/>
        </w:sectPr>
      </w:pPr>
    </w:p>
    <w:p w14:paraId="098F57AD" w14:textId="77777777" w:rsidR="00CA723C" w:rsidRPr="00A265CD" w:rsidRDefault="00CA723C" w:rsidP="00CA723C">
      <w:pPr>
        <w:pStyle w:val="HChG"/>
      </w:pPr>
      <w:r w:rsidRPr="00A265CD">
        <w:t>Annexe 5</w:t>
      </w:r>
    </w:p>
    <w:p w14:paraId="5B233D6C" w14:textId="77777777" w:rsidR="00CA723C" w:rsidRPr="00A265CD" w:rsidRDefault="00CA723C" w:rsidP="00CA723C">
      <w:pPr>
        <w:pStyle w:val="HChG"/>
      </w:pPr>
      <w:r>
        <w:tab/>
      </w:r>
      <w:r>
        <w:tab/>
      </w:r>
      <w:r w:rsidRPr="00A265CD">
        <w:t>Caractéristiques de la barrière mobile déformable</w:t>
      </w:r>
    </w:p>
    <w:p w14:paraId="71F82D33" w14:textId="77777777" w:rsidR="00CA723C" w:rsidRPr="00CD6316" w:rsidRDefault="00CA723C" w:rsidP="00CA723C">
      <w:pPr>
        <w:pStyle w:val="SingleTxtG"/>
        <w:ind w:left="2268" w:hanging="1134"/>
      </w:pPr>
      <w:r w:rsidRPr="00CD6316">
        <w:t>1.</w:t>
      </w:r>
      <w:r w:rsidRPr="00CD6316">
        <w:tab/>
        <w:t>Caractéristiques de la barrière mobile déformable</w:t>
      </w:r>
    </w:p>
    <w:p w14:paraId="58EAFCFB" w14:textId="77777777" w:rsidR="00CA723C" w:rsidRPr="00CD6316" w:rsidRDefault="00CA723C" w:rsidP="00CA723C">
      <w:pPr>
        <w:pStyle w:val="SingleTxtG"/>
        <w:ind w:left="2268" w:hanging="1134"/>
      </w:pPr>
      <w:r w:rsidRPr="00CD6316">
        <w:t>1.1</w:t>
      </w:r>
      <w:r w:rsidRPr="00CD6316">
        <w:tab/>
        <w:t>La barrière mobile déformable comporte un élément de frappe et un chariot.</w:t>
      </w:r>
    </w:p>
    <w:p w14:paraId="49F801F9" w14:textId="77777777" w:rsidR="00CA723C" w:rsidRPr="00CD6316" w:rsidRDefault="00CA723C" w:rsidP="00CA723C">
      <w:pPr>
        <w:pStyle w:val="SingleTxtG"/>
        <w:ind w:left="2268" w:hanging="1134"/>
      </w:pPr>
      <w:r w:rsidRPr="00CD6316">
        <w:t>1.2</w:t>
      </w:r>
      <w:r w:rsidRPr="00CD6316">
        <w:tab/>
        <w:t>La masse totale doit être de 950 </w:t>
      </w:r>
      <w:r>
        <w:sym w:font="Symbol" w:char="F0B1"/>
      </w:r>
      <w:r>
        <w:t> </w:t>
      </w:r>
      <w:r w:rsidRPr="00CD6316">
        <w:t>20 kg.</w:t>
      </w:r>
    </w:p>
    <w:p w14:paraId="4A7090A9" w14:textId="77777777" w:rsidR="00CA723C" w:rsidRPr="00CD6316" w:rsidRDefault="00CA723C" w:rsidP="00CA723C">
      <w:pPr>
        <w:pStyle w:val="SingleTxtG"/>
        <w:ind w:left="2268" w:hanging="1134"/>
      </w:pPr>
      <w:r w:rsidRPr="00CD6316">
        <w:t>1.3</w:t>
      </w:r>
      <w:r w:rsidRPr="00CD6316">
        <w:tab/>
        <w:t>Le centre de gravité doit être situé, avec une tolérance de 10 mm, dans le plan vertical longitudinal médian, à 1 000 </w:t>
      </w:r>
      <w:r>
        <w:sym w:font="Symbol" w:char="F0B1"/>
      </w:r>
      <w:r>
        <w:t> </w:t>
      </w:r>
      <w:r w:rsidRPr="00CD6316">
        <w:t>30 mm en arrière de l</w:t>
      </w:r>
      <w:r>
        <w:t>’</w:t>
      </w:r>
      <w:r w:rsidRPr="00CD6316">
        <w:t>essieu avant et à 500 </w:t>
      </w:r>
      <w:r>
        <w:sym w:font="Symbol" w:char="F0B1"/>
      </w:r>
      <w:r>
        <w:t> </w:t>
      </w:r>
      <w:r w:rsidRPr="00CD6316">
        <w:t>30 mm au-dessus du sol.</w:t>
      </w:r>
    </w:p>
    <w:p w14:paraId="5B6A901D" w14:textId="77777777" w:rsidR="00CA723C" w:rsidRPr="00CD6316" w:rsidRDefault="00CA723C" w:rsidP="00CA723C">
      <w:pPr>
        <w:pStyle w:val="SingleTxtG"/>
        <w:ind w:left="2268" w:hanging="1134"/>
      </w:pPr>
      <w:r w:rsidRPr="00CD6316">
        <w:t>1.4</w:t>
      </w:r>
      <w:r w:rsidRPr="00CD6316">
        <w:tab/>
        <w:t>La distance entre la face avant de l</w:t>
      </w:r>
      <w:r>
        <w:t>’</w:t>
      </w:r>
      <w:r w:rsidRPr="00CD6316">
        <w:t>élément de frappe et le centre de gravité de la barrière doit être de 2 000 </w:t>
      </w:r>
      <w:r>
        <w:sym w:font="Symbol" w:char="F0B1"/>
      </w:r>
      <w:r>
        <w:t> </w:t>
      </w:r>
      <w:r w:rsidRPr="00CD6316">
        <w:t>30 </w:t>
      </w:r>
      <w:proofErr w:type="spellStart"/>
      <w:r w:rsidRPr="00CD6316">
        <w:t>mm.</w:t>
      </w:r>
      <w:proofErr w:type="spellEnd"/>
    </w:p>
    <w:p w14:paraId="222797E1" w14:textId="77777777" w:rsidR="00CA723C" w:rsidRPr="00CD6316" w:rsidRDefault="00CA723C" w:rsidP="00CA723C">
      <w:pPr>
        <w:pStyle w:val="SingleTxtG"/>
        <w:ind w:left="2268" w:hanging="1134"/>
      </w:pPr>
      <w:r w:rsidRPr="00CD6316">
        <w:t>1.5</w:t>
      </w:r>
      <w:r w:rsidRPr="00CD6316">
        <w:tab/>
        <w:t>La garde au sol de l</w:t>
      </w:r>
      <w:r>
        <w:t>’</w:t>
      </w:r>
      <w:r w:rsidRPr="00CD6316">
        <w:t>élément de frappe doit être de 300 </w:t>
      </w:r>
      <w:r>
        <w:sym w:font="Symbol" w:char="F0B1"/>
      </w:r>
      <w:r>
        <w:t> </w:t>
      </w:r>
      <w:r w:rsidRPr="00CD6316">
        <w:t>5 mm mesurés avant le choc dans des conditions statiques, à partir du bord inférieur de la plaque avant inférieure.</w:t>
      </w:r>
    </w:p>
    <w:p w14:paraId="63FA696E" w14:textId="77777777" w:rsidR="00CA723C" w:rsidRPr="00E70EDD" w:rsidRDefault="00CA723C" w:rsidP="00CA723C">
      <w:pPr>
        <w:pStyle w:val="SingleTxtG"/>
        <w:ind w:left="2268" w:hanging="1134"/>
      </w:pPr>
      <w:r w:rsidRPr="00CD6316">
        <w:t>1.6</w:t>
      </w:r>
      <w:r w:rsidRPr="00CD6316">
        <w:tab/>
      </w:r>
      <w:r w:rsidRPr="00E70EDD">
        <w:t>L</w:t>
      </w:r>
      <w:r>
        <w:t>’</w:t>
      </w:r>
      <w:r w:rsidRPr="00E70EDD">
        <w:t>écartement des roues avant et arrière du chariot doit être de 1 500 </w:t>
      </w:r>
      <w:r>
        <w:sym w:font="Symbol" w:char="F0B1"/>
      </w:r>
      <w:r>
        <w:t> </w:t>
      </w:r>
      <w:r w:rsidRPr="00E70EDD">
        <w:t>10 </w:t>
      </w:r>
      <w:proofErr w:type="spellStart"/>
      <w:r w:rsidRPr="00E70EDD">
        <w:t>mm.</w:t>
      </w:r>
      <w:proofErr w:type="spellEnd"/>
    </w:p>
    <w:p w14:paraId="18AB80DF" w14:textId="77777777" w:rsidR="00CA723C" w:rsidRPr="00CD6316" w:rsidRDefault="00CA723C" w:rsidP="00CA723C">
      <w:pPr>
        <w:pStyle w:val="SingleTxtG"/>
        <w:ind w:left="2268" w:hanging="1134"/>
      </w:pPr>
      <w:r w:rsidRPr="00CD6316">
        <w:t>1.7</w:t>
      </w:r>
      <w:r w:rsidRPr="00CD6316">
        <w:tab/>
        <w:t>L</w:t>
      </w:r>
      <w:r>
        <w:t>’</w:t>
      </w:r>
      <w:r w:rsidRPr="00CD6316">
        <w:t>empattement du chariot doit être de 3 000 </w:t>
      </w:r>
      <w:r>
        <w:sym w:font="Symbol" w:char="F0B1"/>
      </w:r>
      <w:r>
        <w:t> </w:t>
      </w:r>
      <w:r w:rsidRPr="00CD6316">
        <w:t>10 </w:t>
      </w:r>
      <w:proofErr w:type="spellStart"/>
      <w:r w:rsidRPr="00CD6316">
        <w:t>mm.</w:t>
      </w:r>
      <w:proofErr w:type="spellEnd"/>
    </w:p>
    <w:p w14:paraId="067BB1AC" w14:textId="77777777" w:rsidR="00CA723C" w:rsidRPr="008D268C" w:rsidRDefault="00CA723C" w:rsidP="00CA723C">
      <w:pPr>
        <w:pStyle w:val="SingleTxtG"/>
        <w:ind w:left="2268" w:hanging="1134"/>
      </w:pPr>
      <w:r w:rsidRPr="00CD6316">
        <w:t>2.</w:t>
      </w:r>
      <w:r w:rsidRPr="00CD6316">
        <w:tab/>
        <w:t>Caractéristiques de l</w:t>
      </w:r>
      <w:r>
        <w:t>’</w:t>
      </w:r>
      <w:r w:rsidRPr="00CD6316">
        <w:t xml:space="preserve">élément de </w:t>
      </w:r>
      <w:r w:rsidRPr="008D268C">
        <w:t>frappe</w:t>
      </w:r>
    </w:p>
    <w:p w14:paraId="525BD1F9" w14:textId="77777777" w:rsidR="00CA723C" w:rsidRPr="00CD6316" w:rsidRDefault="00CA723C" w:rsidP="00CA723C">
      <w:pPr>
        <w:pStyle w:val="SingleTxtG"/>
        <w:ind w:left="2268"/>
      </w:pPr>
      <w:r w:rsidRPr="00CD6316">
        <w:tab/>
        <w:t>L</w:t>
      </w:r>
      <w:r>
        <w:t>’</w:t>
      </w:r>
      <w:r w:rsidRPr="00CD6316">
        <w:t xml:space="preserve">élément de frappe comporte six blocs </w:t>
      </w:r>
      <w:r>
        <w:t xml:space="preserve">alvéolaires en </w:t>
      </w:r>
      <w:r w:rsidRPr="00CD6316">
        <w:t>aluminium qui ont été fabriqués de manière à exercer une force augmentant progressivement avec l</w:t>
      </w:r>
      <w:r>
        <w:t>’</w:t>
      </w:r>
      <w:r w:rsidRPr="00CD6316">
        <w:t>enfoncement (voir le paragraphe 2.1</w:t>
      </w:r>
      <w:r>
        <w:t xml:space="preserve"> ci-dessous</w:t>
      </w:r>
      <w:r w:rsidRPr="00CD6316">
        <w:t xml:space="preserve">). Les plaques avant et arrière en aluminium sont fixées aux blocs </w:t>
      </w:r>
      <w:r>
        <w:t xml:space="preserve">alvéolaires en </w:t>
      </w:r>
      <w:r w:rsidRPr="00CD6316">
        <w:t>aluminium.</w:t>
      </w:r>
    </w:p>
    <w:p w14:paraId="27932A08" w14:textId="77777777" w:rsidR="00CA723C" w:rsidRPr="00CD6316" w:rsidRDefault="00CA723C" w:rsidP="00CA723C">
      <w:pPr>
        <w:pStyle w:val="SingleTxtG"/>
        <w:ind w:left="2268" w:hanging="1134"/>
      </w:pPr>
      <w:r w:rsidRPr="00CD6316">
        <w:t>2.1</w:t>
      </w:r>
      <w:r w:rsidRPr="00CD6316">
        <w:tab/>
        <w:t xml:space="preserve">Blocs </w:t>
      </w:r>
      <w:r>
        <w:t xml:space="preserve">alvéolaires </w:t>
      </w:r>
    </w:p>
    <w:p w14:paraId="53C02FF3" w14:textId="77777777" w:rsidR="00CA723C" w:rsidRPr="00CD6316" w:rsidRDefault="00CA723C" w:rsidP="00CA723C">
      <w:pPr>
        <w:pStyle w:val="SingleTxtG"/>
        <w:ind w:left="2268" w:hanging="1134"/>
      </w:pPr>
      <w:r w:rsidRPr="00CD6316">
        <w:t>2.1.1</w:t>
      </w:r>
      <w:r w:rsidRPr="00CD6316">
        <w:tab/>
        <w:t>Caractéristiques géométriques</w:t>
      </w:r>
    </w:p>
    <w:p w14:paraId="0EFC5C37" w14:textId="77777777" w:rsidR="00CA723C" w:rsidRPr="00CD6316" w:rsidRDefault="00CA723C" w:rsidP="00CA723C">
      <w:pPr>
        <w:pStyle w:val="SingleTxtG"/>
        <w:ind w:left="2268" w:hanging="1134"/>
      </w:pPr>
      <w:r w:rsidRPr="00CD6316">
        <w:t>2.1.1.1</w:t>
      </w:r>
      <w:r w:rsidRPr="00CD6316">
        <w:tab/>
        <w:t>L</w:t>
      </w:r>
      <w:r>
        <w:t>’</w:t>
      </w:r>
      <w:r w:rsidRPr="00CD6316">
        <w:t>élément de frappe est constitué d</w:t>
      </w:r>
      <w:r>
        <w:t>’</w:t>
      </w:r>
      <w:r w:rsidRPr="00CD6316">
        <w:t xml:space="preserve">un assemblage de six zones dont les formes et les emplacements sont représentés </w:t>
      </w:r>
      <w:r>
        <w:t xml:space="preserve">aux </w:t>
      </w:r>
      <w:r w:rsidRPr="00CD6316">
        <w:t xml:space="preserve">figures 1 et 2. </w:t>
      </w:r>
      <w:r>
        <w:t xml:space="preserve">On y constate que </w:t>
      </w:r>
      <w:r w:rsidRPr="00CD6316">
        <w:t>la dimension de ces zones est de 500 </w:t>
      </w:r>
      <w:r>
        <w:sym w:font="Symbol" w:char="F0B1"/>
      </w:r>
      <w:r>
        <w:t> </w:t>
      </w:r>
      <w:r w:rsidRPr="00CD6316">
        <w:t>5 mm x 250 </w:t>
      </w:r>
      <w:r>
        <w:sym w:font="Symbol" w:char="F0B1"/>
      </w:r>
      <w:r>
        <w:t> </w:t>
      </w:r>
      <w:r w:rsidRPr="00CD6316">
        <w:t>3 </w:t>
      </w:r>
      <w:proofErr w:type="spellStart"/>
      <w:r w:rsidRPr="00CD6316">
        <w:t>mm.</w:t>
      </w:r>
      <w:proofErr w:type="spellEnd"/>
      <w:r w:rsidRPr="00CD6316">
        <w:t xml:space="preserve"> La valeur de 500 mm doit être mesurée dans le sens de la largeur (W) de la </w:t>
      </w:r>
      <w:r>
        <w:t xml:space="preserve">structure alvéolaire en </w:t>
      </w:r>
      <w:r w:rsidRPr="00CD6316">
        <w:t>aluminium</w:t>
      </w:r>
      <w:r>
        <w:t>,</w:t>
      </w:r>
      <w:r w:rsidRPr="00CD6316">
        <w:t xml:space="preserve"> tandis que celle de 250 mm doit être mesurée dans le sens de la longueur (L) (voir la figure 3).</w:t>
      </w:r>
    </w:p>
    <w:p w14:paraId="026A62C8" w14:textId="77777777" w:rsidR="00CA723C" w:rsidRPr="00CD6316" w:rsidRDefault="00CA723C" w:rsidP="00CA723C">
      <w:pPr>
        <w:pStyle w:val="SingleTxtG"/>
        <w:ind w:left="2268" w:hanging="1134"/>
      </w:pPr>
      <w:r w:rsidRPr="00CD6316">
        <w:t>2.1.1.2</w:t>
      </w:r>
      <w:r w:rsidRPr="00CD6316">
        <w:tab/>
        <w:t>L</w:t>
      </w:r>
      <w:r>
        <w:t>’</w:t>
      </w:r>
      <w:r w:rsidRPr="00CD6316">
        <w:t>élément de frappe est divisé en deux rangées. La hauteur de la rangée inférieure doit être de 250 </w:t>
      </w:r>
      <w:r>
        <w:sym w:font="Symbol" w:char="F0B1"/>
      </w:r>
      <w:r>
        <w:t> </w:t>
      </w:r>
      <w:r w:rsidRPr="00CD6316">
        <w:t>3 mm, tandis que son épaisseur doit être de 500 </w:t>
      </w:r>
      <w:r>
        <w:sym w:font="Symbol" w:char="F0B1"/>
      </w:r>
      <w:r>
        <w:t> </w:t>
      </w:r>
      <w:r w:rsidRPr="00CD6316">
        <w:t>2 mm après un écrasement préalable (voir le paragraphe 2.1.2</w:t>
      </w:r>
      <w:r>
        <w:t xml:space="preserve"> ci</w:t>
      </w:r>
      <w:r>
        <w:noBreakHyphen/>
        <w:t>dessous</w:t>
      </w:r>
      <w:r w:rsidRPr="00CD6316">
        <w:t>) et doit dépasser celle de la rangée supérieure de 60 </w:t>
      </w:r>
      <w:r>
        <w:sym w:font="Symbol" w:char="F0B1"/>
      </w:r>
      <w:r>
        <w:t> </w:t>
      </w:r>
      <w:r w:rsidRPr="00CD6316">
        <w:t>2 </w:t>
      </w:r>
      <w:proofErr w:type="spellStart"/>
      <w:r w:rsidRPr="00CD6316">
        <w:t>mm.</w:t>
      </w:r>
      <w:proofErr w:type="spellEnd"/>
    </w:p>
    <w:p w14:paraId="465C39FE" w14:textId="77777777" w:rsidR="00CA723C" w:rsidRPr="00CD6316" w:rsidRDefault="00CA723C" w:rsidP="00CA723C">
      <w:pPr>
        <w:pStyle w:val="SingleTxtG"/>
        <w:ind w:left="2268" w:hanging="1134"/>
      </w:pPr>
      <w:r w:rsidRPr="00CD6316">
        <w:t>2.1.1.3</w:t>
      </w:r>
      <w:r w:rsidRPr="00CD6316">
        <w:tab/>
        <w:t xml:space="preserve">Les blocs doivent être centrés sur les six zones définies dans la figure 1 et chaque bloc (même si les </w:t>
      </w:r>
      <w:r>
        <w:t>capteur</w:t>
      </w:r>
      <w:r w:rsidRPr="00CD6316">
        <w:t>s sont incomplets) doit recouvrir entièrement la surface d</w:t>
      </w:r>
      <w:r>
        <w:t>’</w:t>
      </w:r>
      <w:r w:rsidRPr="00CD6316">
        <w:t>une zone.</w:t>
      </w:r>
    </w:p>
    <w:p w14:paraId="5B29ACFA" w14:textId="77777777" w:rsidR="00CA723C" w:rsidRPr="00CD6316" w:rsidRDefault="00CA723C" w:rsidP="00CA723C">
      <w:pPr>
        <w:pStyle w:val="SingleTxtG"/>
        <w:ind w:left="2268" w:hanging="1134"/>
      </w:pPr>
      <w:r w:rsidRPr="00CD6316">
        <w:t>2.1.2</w:t>
      </w:r>
      <w:r w:rsidRPr="00CD6316">
        <w:tab/>
        <w:t>Écrasement préalable</w:t>
      </w:r>
    </w:p>
    <w:p w14:paraId="68DDCC48" w14:textId="77777777" w:rsidR="00CA723C" w:rsidRPr="00CD6316" w:rsidRDefault="00CA723C" w:rsidP="00CA723C">
      <w:pPr>
        <w:pStyle w:val="SingleTxtG"/>
        <w:ind w:left="2268" w:hanging="1134"/>
      </w:pPr>
      <w:r w:rsidRPr="00CD6316">
        <w:t>2.1.2.1</w:t>
      </w:r>
      <w:r w:rsidRPr="00CD6316">
        <w:tab/>
        <w:t>L</w:t>
      </w:r>
      <w:r>
        <w:t>’</w:t>
      </w:r>
      <w:r w:rsidRPr="00CD6316">
        <w:t xml:space="preserve">écrasement préalable doit se faire sur la surface </w:t>
      </w:r>
      <w:r>
        <w:t xml:space="preserve">alvéolaire à laquelle </w:t>
      </w:r>
      <w:r w:rsidRPr="00CD6316">
        <w:t>les plaques avant sont fixées.</w:t>
      </w:r>
    </w:p>
    <w:p w14:paraId="1FF2E1B7" w14:textId="77777777" w:rsidR="00CA723C" w:rsidRPr="00E70EDD" w:rsidRDefault="00CA723C" w:rsidP="00CA723C">
      <w:pPr>
        <w:pStyle w:val="SingleTxtG"/>
        <w:ind w:left="2268" w:hanging="1134"/>
      </w:pPr>
      <w:r w:rsidRPr="00CD6316">
        <w:t>2.1.2.2</w:t>
      </w:r>
      <w:r w:rsidRPr="00CD6316">
        <w:tab/>
      </w:r>
      <w:r w:rsidRPr="00E70EDD">
        <w:t>Les blocs 1, 2 et 3 doivent être comprimés par le haut, avant l</w:t>
      </w:r>
      <w:r>
        <w:t>’</w:t>
      </w:r>
      <w:r w:rsidRPr="00E70EDD">
        <w:t>essai, de 10 </w:t>
      </w:r>
      <w:r>
        <w:sym w:font="Symbol" w:char="F0B1"/>
      </w:r>
      <w:r>
        <w:t> </w:t>
      </w:r>
      <w:r w:rsidRPr="00E70EDD">
        <w:t>2 mm de manière à ce que l</w:t>
      </w:r>
      <w:r>
        <w:t>’</w:t>
      </w:r>
      <w:r w:rsidRPr="00E70EDD">
        <w:t>épaisseur résultante soit de 500 </w:t>
      </w:r>
      <w:r>
        <w:sym w:font="Symbol" w:char="F0B1"/>
      </w:r>
      <w:r>
        <w:t> </w:t>
      </w:r>
      <w:r w:rsidRPr="00E70EDD">
        <w:t>2 mm (fig. 2).</w:t>
      </w:r>
    </w:p>
    <w:p w14:paraId="43C9F11D" w14:textId="77777777" w:rsidR="00CA723C" w:rsidRPr="00CD6316" w:rsidRDefault="00CA723C" w:rsidP="00CA723C">
      <w:pPr>
        <w:pStyle w:val="SingleTxtG"/>
        <w:ind w:left="2268" w:hanging="1134"/>
      </w:pPr>
      <w:r w:rsidRPr="00CD6316">
        <w:t>2.1.2.3</w:t>
      </w:r>
      <w:r w:rsidRPr="00CD6316">
        <w:tab/>
        <w:t>Les blocs 4, 5 et 6 doivent être comprimés par le haut, avant l</w:t>
      </w:r>
      <w:r>
        <w:t>’</w:t>
      </w:r>
      <w:r w:rsidRPr="00CD6316">
        <w:t>essai, de 10 </w:t>
      </w:r>
      <w:r>
        <w:sym w:font="Symbol" w:char="F0B1"/>
      </w:r>
      <w:r>
        <w:t> </w:t>
      </w:r>
      <w:r w:rsidRPr="00CD6316">
        <w:t>2 mm de manière que l</w:t>
      </w:r>
      <w:r>
        <w:t>’</w:t>
      </w:r>
      <w:r w:rsidRPr="00CD6316">
        <w:t>épaisseur résultante soit de 440 </w:t>
      </w:r>
      <w:r>
        <w:sym w:font="Symbol" w:char="F0B1"/>
      </w:r>
      <w:r>
        <w:t> </w:t>
      </w:r>
      <w:r w:rsidRPr="00CD6316">
        <w:t>2 </w:t>
      </w:r>
      <w:proofErr w:type="spellStart"/>
      <w:r w:rsidRPr="00CD6316">
        <w:t>mm.</w:t>
      </w:r>
      <w:proofErr w:type="spellEnd"/>
    </w:p>
    <w:p w14:paraId="3533B1E3" w14:textId="77777777" w:rsidR="00CA723C" w:rsidRPr="00CD6316" w:rsidRDefault="00CA723C" w:rsidP="00CA723C">
      <w:pPr>
        <w:pStyle w:val="SingleTxtG"/>
        <w:ind w:left="2268" w:hanging="1134"/>
      </w:pPr>
      <w:r w:rsidRPr="00CD6316">
        <w:t>2.1.3</w:t>
      </w:r>
      <w:r w:rsidRPr="00CD6316">
        <w:tab/>
        <w:t>Caractéristiques du matériau</w:t>
      </w:r>
    </w:p>
    <w:p w14:paraId="1B3C2ED4" w14:textId="77777777" w:rsidR="00CA723C" w:rsidRPr="00CD6316" w:rsidRDefault="00CA723C" w:rsidP="00CA723C">
      <w:pPr>
        <w:pStyle w:val="SingleTxtG"/>
        <w:ind w:left="2268" w:hanging="1134"/>
      </w:pPr>
      <w:r w:rsidRPr="00CD6316">
        <w:t>2.1.3.1</w:t>
      </w:r>
      <w:r w:rsidRPr="00CD6316">
        <w:tab/>
        <w:t xml:space="preserve">La dimension des </w:t>
      </w:r>
      <w:r>
        <w:t>cellule</w:t>
      </w:r>
      <w:r w:rsidRPr="00CD6316">
        <w:t>s de chaque bloc doit être de 19 </w:t>
      </w:r>
      <w:r>
        <w:sym w:font="Symbol" w:char="F0B1"/>
      </w:r>
      <w:r>
        <w:t xml:space="preserve"> 10% </w:t>
      </w:r>
      <w:r w:rsidRPr="00CD6316">
        <w:t>(voir la figure 4).</w:t>
      </w:r>
    </w:p>
    <w:p w14:paraId="6EDD3AED" w14:textId="77777777" w:rsidR="00CA723C" w:rsidRPr="00CD6316" w:rsidRDefault="00CA723C" w:rsidP="00CA723C">
      <w:pPr>
        <w:pStyle w:val="SingleTxtG"/>
        <w:ind w:left="2268" w:hanging="1134"/>
      </w:pPr>
      <w:r w:rsidRPr="00CD6316">
        <w:t>2.1.3.2</w:t>
      </w:r>
      <w:r w:rsidRPr="00CD6316">
        <w:tab/>
        <w:t xml:space="preserve">Les </w:t>
      </w:r>
      <w:r>
        <w:t>capteur</w:t>
      </w:r>
      <w:r w:rsidRPr="00CD6316">
        <w:t>s de la rangée supérieure doivent être fabriqués en aluminium 3003.</w:t>
      </w:r>
    </w:p>
    <w:p w14:paraId="382A93FA" w14:textId="77777777" w:rsidR="00CA723C" w:rsidRPr="00CD6316" w:rsidRDefault="00CA723C" w:rsidP="00CA723C">
      <w:pPr>
        <w:pStyle w:val="SingleTxtG"/>
        <w:ind w:left="2268" w:hanging="1134"/>
      </w:pPr>
      <w:r w:rsidRPr="00CD6316">
        <w:t>2.1.3.3</w:t>
      </w:r>
      <w:r w:rsidRPr="00CD6316">
        <w:tab/>
        <w:t xml:space="preserve">Les </w:t>
      </w:r>
      <w:r>
        <w:t>capteur</w:t>
      </w:r>
      <w:r w:rsidRPr="00CD6316">
        <w:t>s de la rangée inférieure doivent être fabriqués en aluminium 5052.</w:t>
      </w:r>
    </w:p>
    <w:p w14:paraId="547BBDA7" w14:textId="77777777" w:rsidR="00CA723C" w:rsidRPr="00CD6316" w:rsidRDefault="00CA723C" w:rsidP="00CA723C">
      <w:pPr>
        <w:pStyle w:val="SingleTxtG"/>
        <w:ind w:left="2268" w:hanging="1134"/>
      </w:pPr>
      <w:r w:rsidRPr="00CD6316">
        <w:t>2.1.3.4</w:t>
      </w:r>
      <w:r w:rsidRPr="00CD6316">
        <w:tab/>
        <w:t xml:space="preserve">Les blocs </w:t>
      </w:r>
      <w:r>
        <w:t xml:space="preserve">alvéolaires en </w:t>
      </w:r>
      <w:r w:rsidRPr="00CD6316">
        <w:t>aluminium</w:t>
      </w:r>
      <w:r>
        <w:t xml:space="preserve"> </w:t>
      </w:r>
      <w:r w:rsidRPr="00CD6316">
        <w:t xml:space="preserve">doivent être fabriqués de manière </w:t>
      </w:r>
      <w:r>
        <w:t xml:space="preserve">à ce </w:t>
      </w:r>
      <w:r w:rsidRPr="00CD6316">
        <w:t>que la courbe force</w:t>
      </w:r>
      <w:r w:rsidRPr="00CD6316">
        <w:noBreakHyphen/>
        <w:t>enfoncement lorsqu</w:t>
      </w:r>
      <w:r>
        <w:t>’</w:t>
      </w:r>
      <w:r w:rsidRPr="00CD6316">
        <w:t>ils sont comprimés statiquement (conformément au mode opératoire indiqué au paragraphe 2.1.4</w:t>
      </w:r>
      <w:r>
        <w:t xml:space="preserve"> ci-dessous</w:t>
      </w:r>
      <w:r w:rsidRPr="00CD6316">
        <w:t>) soit située dans le couloir, défini pour chacun des six blocs à l</w:t>
      </w:r>
      <w:r>
        <w:t>’</w:t>
      </w:r>
      <w:r w:rsidRPr="00CD6316">
        <w:t xml:space="preserve">appendice 1 de la présente annexe. En outre, le matériau </w:t>
      </w:r>
      <w:r>
        <w:t xml:space="preserve">alvéolaire </w:t>
      </w:r>
      <w:r w:rsidRPr="00CD6316">
        <w:t>usiné qui est employé dans les blocs servant à construire la barrière, doit être nettoyé de façon à ôter tout résidu qui aurait pu être produit au cours de l</w:t>
      </w:r>
      <w:r>
        <w:t>’</w:t>
      </w:r>
      <w:r w:rsidRPr="00CD6316">
        <w:t>usinage du matériau brut.</w:t>
      </w:r>
    </w:p>
    <w:p w14:paraId="2A2795B9" w14:textId="77777777" w:rsidR="00CA723C" w:rsidRPr="00CD6316" w:rsidRDefault="00CA723C" w:rsidP="00CA723C">
      <w:pPr>
        <w:pStyle w:val="SingleTxtG"/>
        <w:ind w:left="2268" w:hanging="1134"/>
      </w:pPr>
      <w:r w:rsidRPr="00CD6316">
        <w:t>2.1.3.5</w:t>
      </w:r>
      <w:r w:rsidRPr="00CD6316">
        <w:tab/>
        <w:t>La masse des blocs dans chaque lot ne doit pas différer de plus de 5 % de la masse moyenne des blocs du lot concerné.</w:t>
      </w:r>
    </w:p>
    <w:p w14:paraId="4BA79CD1" w14:textId="77777777" w:rsidR="00CA723C" w:rsidRPr="00CD6316" w:rsidRDefault="00CA723C" w:rsidP="00CA723C">
      <w:pPr>
        <w:pStyle w:val="SingleTxtG"/>
        <w:ind w:left="2268" w:hanging="1134"/>
      </w:pPr>
      <w:r w:rsidRPr="00CD6316">
        <w:t>2.1.4</w:t>
      </w:r>
      <w:r w:rsidRPr="00CD6316">
        <w:tab/>
        <w:t>Essais statiques</w:t>
      </w:r>
    </w:p>
    <w:p w14:paraId="7837EA1E" w14:textId="77777777" w:rsidR="00CA723C" w:rsidRPr="00CD6316" w:rsidRDefault="00CA723C" w:rsidP="00CA723C">
      <w:pPr>
        <w:pStyle w:val="SingleTxtG"/>
        <w:ind w:left="2268" w:hanging="1134"/>
      </w:pPr>
      <w:r w:rsidRPr="00CD6316">
        <w:t>2.1.4.1</w:t>
      </w:r>
      <w:r w:rsidRPr="00CD6316">
        <w:tab/>
        <w:t xml:space="preserve">Un échantillon </w:t>
      </w:r>
      <w:r>
        <w:t xml:space="preserve">prélevé dans chacun des lots de la structure alvéolaire éprouvée </w:t>
      </w:r>
      <w:r w:rsidRPr="00CD6316">
        <w:t xml:space="preserve">doit être </w:t>
      </w:r>
      <w:r>
        <w:t xml:space="preserve">soumis à l’essai </w:t>
      </w:r>
      <w:r w:rsidRPr="00CD6316">
        <w:t>conformément à la méthode d</w:t>
      </w:r>
      <w:r>
        <w:t>’</w:t>
      </w:r>
      <w:r w:rsidRPr="00CD6316">
        <w:t>essai</w:t>
      </w:r>
      <w:r>
        <w:t xml:space="preserve"> </w:t>
      </w:r>
      <w:r w:rsidRPr="00CD6316">
        <w:t>décrite au paragraphe 5</w:t>
      </w:r>
      <w:r>
        <w:t xml:space="preserve"> de la présente annexe</w:t>
      </w:r>
      <w:r w:rsidRPr="00CD6316">
        <w:t>.</w:t>
      </w:r>
    </w:p>
    <w:p w14:paraId="141D8C31" w14:textId="77777777" w:rsidR="00CA723C" w:rsidRPr="00CD6316" w:rsidRDefault="00CA723C" w:rsidP="00CA723C">
      <w:pPr>
        <w:pStyle w:val="SingleTxtG"/>
        <w:ind w:left="2268" w:hanging="1134"/>
      </w:pPr>
      <w:r w:rsidRPr="00CD6316">
        <w:t>2.1.4.2</w:t>
      </w:r>
      <w:r w:rsidRPr="00CD6316">
        <w:tab/>
        <w:t>La force</w:t>
      </w:r>
      <w:r w:rsidRPr="00CD6316">
        <w:noBreakHyphen/>
        <w:t>compression pour chaque bloc éprouvé doit être située dans un des couloirs force</w:t>
      </w:r>
      <w:r w:rsidRPr="00CD6316">
        <w:noBreakHyphen/>
        <w:t>enfoncement statique, qui sont définis à l</w:t>
      </w:r>
      <w:r>
        <w:t>’</w:t>
      </w:r>
      <w:r w:rsidRPr="00CD6316">
        <w:t>appendice 1.</w:t>
      </w:r>
    </w:p>
    <w:p w14:paraId="4C98010D" w14:textId="77777777" w:rsidR="00CA723C" w:rsidRPr="00CD6316" w:rsidRDefault="00CA723C" w:rsidP="00CA723C">
      <w:pPr>
        <w:pStyle w:val="SingleTxtG"/>
        <w:ind w:left="2268" w:hanging="1134"/>
      </w:pPr>
      <w:r w:rsidRPr="00CD6316">
        <w:t>2.1.5</w:t>
      </w:r>
      <w:r w:rsidRPr="00CD6316">
        <w:tab/>
        <w:t>Essais dynamiques</w:t>
      </w:r>
    </w:p>
    <w:p w14:paraId="7E6D33F9" w14:textId="77777777" w:rsidR="00CA723C" w:rsidRPr="00CD6316" w:rsidRDefault="00CA723C" w:rsidP="00CA723C">
      <w:pPr>
        <w:pStyle w:val="SingleTxtG"/>
        <w:ind w:left="2268" w:hanging="1134"/>
      </w:pPr>
      <w:r w:rsidRPr="00CD6316">
        <w:t>2.1.5.1</w:t>
      </w:r>
      <w:r w:rsidRPr="00CD6316">
        <w:tab/>
        <w:t>Les caractéristiques de déformation dynamique doivent être déterminées au cours d</w:t>
      </w:r>
      <w:r>
        <w:t>’</w:t>
      </w:r>
      <w:r w:rsidRPr="00CD6316">
        <w:t>une collision se produisant conformément au mode opératoire décrit au paragraphe 6</w:t>
      </w:r>
      <w:r>
        <w:t xml:space="preserve"> de la présente annexe</w:t>
      </w:r>
      <w:r w:rsidRPr="00CD6316">
        <w:t>.</w:t>
      </w:r>
    </w:p>
    <w:p w14:paraId="3E6FD902" w14:textId="77777777" w:rsidR="00CA723C" w:rsidRPr="00CD6316" w:rsidRDefault="00CA723C" w:rsidP="00CA723C">
      <w:pPr>
        <w:pStyle w:val="SingleTxtG"/>
        <w:ind w:left="2268" w:hanging="1134"/>
      </w:pPr>
      <w:r w:rsidRPr="00CD6316">
        <w:t>2.1.5.2</w:t>
      </w:r>
      <w:r w:rsidRPr="00CD6316">
        <w:tab/>
        <w:t>Un écart par rapport aux limites des couloirs force</w:t>
      </w:r>
      <w:r w:rsidRPr="00CD6316">
        <w:noBreakHyphen/>
        <w:t>enfoncement caractérisant la rigidité de l</w:t>
      </w:r>
      <w:r>
        <w:t>’</w:t>
      </w:r>
      <w:r w:rsidRPr="00CD6316">
        <w:t>élément de frappe, telle qu</w:t>
      </w:r>
      <w:r>
        <w:t>’elle est</w:t>
      </w:r>
      <w:r w:rsidRPr="00CD6316">
        <w:t xml:space="preserve"> définie à l</w:t>
      </w:r>
      <w:r>
        <w:t>’</w:t>
      </w:r>
      <w:r w:rsidRPr="00CD6316">
        <w:t>appendice 2, est admis à condition que:</w:t>
      </w:r>
    </w:p>
    <w:p w14:paraId="63E4FDD0" w14:textId="77777777" w:rsidR="00CA723C" w:rsidRPr="00CD6316" w:rsidRDefault="00CA723C" w:rsidP="00CA723C">
      <w:pPr>
        <w:pStyle w:val="SingleTxtG"/>
        <w:ind w:left="2268" w:hanging="1134"/>
      </w:pPr>
      <w:r w:rsidRPr="00CD6316">
        <w:t>2.1.5.2.1</w:t>
      </w:r>
      <w:r w:rsidRPr="00CD6316">
        <w:tab/>
        <w:t>L</w:t>
      </w:r>
      <w:r>
        <w:t>’</w:t>
      </w:r>
      <w:r w:rsidRPr="00CD6316">
        <w:t xml:space="preserve">écart se </w:t>
      </w:r>
      <w:r>
        <w:t xml:space="preserve">produise </w:t>
      </w:r>
      <w:r w:rsidRPr="00CD6316">
        <w:t>après le premier contact et avant que</w:t>
      </w:r>
      <w:r>
        <w:t xml:space="preserve"> la déformation </w:t>
      </w:r>
      <w:r w:rsidRPr="00CD6316">
        <w:t>de l</w:t>
      </w:r>
      <w:r>
        <w:t>’</w:t>
      </w:r>
      <w:r w:rsidRPr="00CD6316">
        <w:t>élément de frappe n</w:t>
      </w:r>
      <w:r>
        <w:t>’</w:t>
      </w:r>
      <w:r w:rsidRPr="00CD6316">
        <w:t>atteigne 150 mm;</w:t>
      </w:r>
    </w:p>
    <w:p w14:paraId="62E9F777" w14:textId="77777777" w:rsidR="00CA723C" w:rsidRPr="00CD6316" w:rsidRDefault="00CA723C" w:rsidP="00CA723C">
      <w:pPr>
        <w:pStyle w:val="SingleTxtG"/>
        <w:ind w:left="2268" w:hanging="1134"/>
      </w:pPr>
      <w:r w:rsidRPr="00CD6316">
        <w:t>2.1.5.2.2</w:t>
      </w:r>
      <w:r w:rsidRPr="00CD6316">
        <w:tab/>
        <w:t>L</w:t>
      </w:r>
      <w:r>
        <w:t>’</w:t>
      </w:r>
      <w:r w:rsidRPr="00CD6316">
        <w:t>écart ne dépasse pas 50</w:t>
      </w:r>
      <w:r>
        <w:t> </w:t>
      </w:r>
      <w:r w:rsidRPr="00CD6316">
        <w:t>% de la limite instantanée la plus proche prescrite par le couloir;</w:t>
      </w:r>
    </w:p>
    <w:p w14:paraId="44C78771" w14:textId="77777777" w:rsidR="00CA723C" w:rsidRPr="00CD6316" w:rsidRDefault="00CA723C" w:rsidP="00CA723C">
      <w:pPr>
        <w:pStyle w:val="SingleTxtG"/>
        <w:ind w:left="2268" w:hanging="1134"/>
      </w:pPr>
      <w:r w:rsidRPr="00CD6316">
        <w:t>2.1.5.2.3</w:t>
      </w:r>
      <w:r w:rsidRPr="00CD6316">
        <w:tab/>
      </w:r>
      <w:r>
        <w:t xml:space="preserve">Chacun des </w:t>
      </w:r>
      <w:r w:rsidRPr="00CD6316">
        <w:t>enfoncement</w:t>
      </w:r>
      <w:r>
        <w:t>s</w:t>
      </w:r>
      <w:r w:rsidRPr="00CD6316">
        <w:t xml:space="preserve"> correspondant à un écart ne dépasse pas 35 mm et la somme de ces enfoncements ne dépasse pas 70 mm (voir l</w:t>
      </w:r>
      <w:r>
        <w:t>’</w:t>
      </w:r>
      <w:r w:rsidRPr="00CD6316">
        <w:t>appendice 2 à la présente annexe);</w:t>
      </w:r>
    </w:p>
    <w:p w14:paraId="35A3D384" w14:textId="77777777" w:rsidR="00CA723C" w:rsidRPr="00CD6316" w:rsidRDefault="00CA723C" w:rsidP="00CA723C">
      <w:pPr>
        <w:pStyle w:val="SingleTxtG"/>
        <w:ind w:left="2268" w:hanging="1134"/>
      </w:pPr>
      <w:r w:rsidRPr="00CD6316">
        <w:t>2.1.5.2.4</w:t>
      </w:r>
      <w:r w:rsidRPr="00CD6316">
        <w:tab/>
        <w:t>La somme des énergies provenant des sorties du couloir ne dépasse pas 5 % de l</w:t>
      </w:r>
      <w:r>
        <w:t>’</w:t>
      </w:r>
      <w:r w:rsidRPr="00CD6316">
        <w:t>énergie globale pour ce bloc.</w:t>
      </w:r>
    </w:p>
    <w:p w14:paraId="68F64425" w14:textId="77777777" w:rsidR="00CA723C" w:rsidRPr="00CD6316" w:rsidRDefault="00CA723C" w:rsidP="00CA723C">
      <w:pPr>
        <w:pStyle w:val="SingleTxtG"/>
        <w:ind w:left="2268" w:hanging="1134"/>
      </w:pPr>
      <w:r w:rsidRPr="00CD6316">
        <w:t>2.1.5.3</w:t>
      </w:r>
      <w:r w:rsidRPr="00CD6316">
        <w:tab/>
        <w:t>Les blocs 1 et 3 sont identiques et leur rigidité est telle que leurs courbes force</w:t>
      </w:r>
      <w:r w:rsidRPr="00CD6316">
        <w:noBreakHyphen/>
        <w:t xml:space="preserve">enfoncement </w:t>
      </w:r>
      <w:r>
        <w:t xml:space="preserve">s’inscrivent </w:t>
      </w:r>
      <w:r w:rsidRPr="00CD6316">
        <w:t>dans le couloir de la figure 2a.</w:t>
      </w:r>
    </w:p>
    <w:p w14:paraId="4AA12D70" w14:textId="77777777" w:rsidR="00CA723C" w:rsidRPr="00CD6316" w:rsidRDefault="00CA723C" w:rsidP="00CA723C">
      <w:pPr>
        <w:pStyle w:val="SingleTxtG"/>
        <w:ind w:left="2268" w:hanging="1134"/>
      </w:pPr>
      <w:r w:rsidRPr="00CD6316">
        <w:t>2.1.5.4</w:t>
      </w:r>
      <w:r w:rsidRPr="00CD6316">
        <w:tab/>
        <w:t>Les blocs 5 et 6 sont identiques et leur rigidité est telle que leurs courbes effort</w:t>
      </w:r>
      <w:r w:rsidRPr="00CD6316">
        <w:noBreakHyphen/>
        <w:t xml:space="preserve">enfoncement </w:t>
      </w:r>
      <w:r>
        <w:t xml:space="preserve">s’inscrivent </w:t>
      </w:r>
      <w:r w:rsidRPr="00CD6316">
        <w:t>dans le couloir de la figure 2d.</w:t>
      </w:r>
    </w:p>
    <w:p w14:paraId="2458EE0B" w14:textId="77777777" w:rsidR="00CA723C" w:rsidRPr="00CD6316" w:rsidRDefault="00CA723C" w:rsidP="00CA723C">
      <w:pPr>
        <w:pStyle w:val="SingleTxtG"/>
        <w:ind w:left="2268" w:hanging="1134"/>
      </w:pPr>
      <w:r w:rsidRPr="00CD6316">
        <w:t>2.1.5.5</w:t>
      </w:r>
      <w:r w:rsidRPr="00CD6316">
        <w:tab/>
        <w:t>Le bloc 2 possède une rigidité telle que ses courbes force</w:t>
      </w:r>
      <w:r w:rsidRPr="00CD6316">
        <w:noBreakHyphen/>
        <w:t xml:space="preserve">enfoncement </w:t>
      </w:r>
      <w:r>
        <w:t xml:space="preserve">s’inscrivent </w:t>
      </w:r>
      <w:r w:rsidRPr="00CD6316">
        <w:t>dans le couloir de la figure 2b.</w:t>
      </w:r>
    </w:p>
    <w:p w14:paraId="02B0D2FF" w14:textId="77777777" w:rsidR="00CA723C" w:rsidRPr="00A3642C" w:rsidRDefault="00CA723C" w:rsidP="00CA723C">
      <w:pPr>
        <w:pStyle w:val="SingleTxtG"/>
        <w:ind w:left="2268" w:hanging="1134"/>
      </w:pPr>
      <w:r w:rsidRPr="00A3642C">
        <w:t>2.1.5.6</w:t>
      </w:r>
      <w:r w:rsidRPr="00A3642C">
        <w:tab/>
        <w:t>Le bloc 4 possède une rigidité telle que ses courbes force</w:t>
      </w:r>
      <w:r w:rsidRPr="00A3642C">
        <w:noBreakHyphen/>
        <w:t xml:space="preserve">enfoncement </w:t>
      </w:r>
      <w:r>
        <w:t xml:space="preserve">s’inscrivent </w:t>
      </w:r>
      <w:r w:rsidRPr="00A3642C">
        <w:t>dans le couloir de la figure 2c.</w:t>
      </w:r>
    </w:p>
    <w:p w14:paraId="549B408D" w14:textId="77777777" w:rsidR="00CA723C" w:rsidRPr="00A3642C" w:rsidRDefault="00CA723C" w:rsidP="00CA723C">
      <w:pPr>
        <w:pStyle w:val="SingleTxtG"/>
        <w:ind w:left="2268" w:hanging="1134"/>
      </w:pPr>
      <w:r w:rsidRPr="00A3642C">
        <w:t>2.1.5.7</w:t>
      </w:r>
      <w:r w:rsidRPr="00A3642C">
        <w:tab/>
        <w:t>La courbe force</w:t>
      </w:r>
      <w:r w:rsidRPr="00A3642C">
        <w:noBreakHyphen/>
        <w:t>enfoncement de l</w:t>
      </w:r>
      <w:r>
        <w:t>’</w:t>
      </w:r>
      <w:r w:rsidRPr="00A3642C">
        <w:t xml:space="preserve">élément de frappe dans son ensemble doit </w:t>
      </w:r>
      <w:r>
        <w:t xml:space="preserve">s’inscrivent </w:t>
      </w:r>
      <w:r w:rsidRPr="00A3642C">
        <w:t>dans le couloir de la figure 2e.</w:t>
      </w:r>
    </w:p>
    <w:p w14:paraId="630838BD" w14:textId="77777777" w:rsidR="00CA723C" w:rsidRPr="00CD6316" w:rsidRDefault="00CA723C" w:rsidP="00CA723C">
      <w:pPr>
        <w:pStyle w:val="SingleTxtG"/>
        <w:ind w:left="2268" w:hanging="1134"/>
      </w:pPr>
      <w:r w:rsidRPr="00A3642C">
        <w:t>2.1.5.8</w:t>
      </w:r>
      <w:r w:rsidRPr="00A3642C">
        <w:tab/>
        <w:t>Les courbes force</w:t>
      </w:r>
      <w:r w:rsidRPr="00A3642C">
        <w:noBreakHyphen/>
        <w:t>enfoncement doivent être vérifiées au moyen d</w:t>
      </w:r>
      <w:r>
        <w:t>’</w:t>
      </w:r>
      <w:r w:rsidRPr="00A3642C">
        <w:t>un essai décrit au paragraphe 6 de l</w:t>
      </w:r>
      <w:r>
        <w:t>’</w:t>
      </w:r>
      <w:r w:rsidRPr="00A3642C">
        <w:t>annexe 5, consistant en une collision de la barrière contre un mur dynamométrique à 35 </w:t>
      </w:r>
      <w:r>
        <w:sym w:font="Symbol" w:char="F0B1"/>
      </w:r>
      <w:r>
        <w:t> </w:t>
      </w:r>
      <w:r w:rsidRPr="00A3642C">
        <w:t>0,5 km/h.</w:t>
      </w:r>
    </w:p>
    <w:p w14:paraId="4D75A17F" w14:textId="77777777" w:rsidR="00CA723C" w:rsidRPr="00CD6316" w:rsidRDefault="00CA723C" w:rsidP="00CA723C">
      <w:pPr>
        <w:pStyle w:val="SingleTxtG"/>
        <w:ind w:left="2268" w:hanging="1134"/>
      </w:pPr>
      <w:r w:rsidRPr="00CD6316">
        <w:t>2.1.5.9</w:t>
      </w:r>
      <w:r w:rsidRPr="00CD6316">
        <w:tab/>
        <w:t>L</w:t>
      </w:r>
      <w:r>
        <w:t>’</w:t>
      </w:r>
      <w:r w:rsidRPr="00CD6316">
        <w:t>énergie dissipée</w:t>
      </w:r>
      <w:r w:rsidRPr="008D105E">
        <w:rPr>
          <w:rStyle w:val="Appelnotedebasdep"/>
        </w:rPr>
        <w:footnoteReference w:id="10"/>
      </w:r>
      <w:r w:rsidRPr="00CD6316">
        <w:t xml:space="preserve"> au cours de l</w:t>
      </w:r>
      <w:r>
        <w:t>’</w:t>
      </w:r>
      <w:r w:rsidRPr="00CD6316">
        <w:t xml:space="preserve">essai au niveau des blocs 1 et 3 doit être égale pour chacun </w:t>
      </w:r>
      <w:r>
        <w:t xml:space="preserve">d’eux </w:t>
      </w:r>
      <w:r w:rsidRPr="00CD6316">
        <w:t>à 9,5 </w:t>
      </w:r>
      <w:r>
        <w:sym w:font="Symbol" w:char="F0B1"/>
      </w:r>
      <w:r>
        <w:t> </w:t>
      </w:r>
      <w:r w:rsidRPr="00CD6316">
        <w:t>2 kJ.</w:t>
      </w:r>
    </w:p>
    <w:p w14:paraId="34C16220" w14:textId="77777777" w:rsidR="00CA723C" w:rsidRPr="00CD6316" w:rsidRDefault="00CA723C" w:rsidP="00CA723C">
      <w:pPr>
        <w:pStyle w:val="SingleTxtG"/>
        <w:ind w:left="2268" w:hanging="1134"/>
      </w:pPr>
      <w:r w:rsidRPr="00CD6316">
        <w:t>2.1.5.10</w:t>
      </w:r>
      <w:r w:rsidRPr="00CD6316">
        <w:tab/>
        <w:t>L</w:t>
      </w:r>
      <w:r>
        <w:t>’</w:t>
      </w:r>
      <w:r w:rsidRPr="00CD6316">
        <w:t>énergie dissipée au cours de l</w:t>
      </w:r>
      <w:r>
        <w:t>’</w:t>
      </w:r>
      <w:r w:rsidRPr="00CD6316">
        <w:t xml:space="preserve">essai au niveau des blocs 5 et 6 doit être égale pour chacun </w:t>
      </w:r>
      <w:r>
        <w:t xml:space="preserve">d’eux </w:t>
      </w:r>
      <w:r w:rsidRPr="00CD6316">
        <w:t>à 3,5 </w:t>
      </w:r>
      <w:r>
        <w:sym w:font="Symbol" w:char="F0B1"/>
      </w:r>
      <w:r>
        <w:t> </w:t>
      </w:r>
      <w:r w:rsidRPr="00CD6316">
        <w:t>1 kJ.</w:t>
      </w:r>
    </w:p>
    <w:p w14:paraId="79DE290F" w14:textId="77777777" w:rsidR="00CA723C" w:rsidRPr="00CD6316" w:rsidRDefault="00CA723C" w:rsidP="00CA723C">
      <w:pPr>
        <w:pStyle w:val="SingleTxtG"/>
        <w:ind w:left="2268" w:hanging="1134"/>
      </w:pPr>
      <w:r w:rsidRPr="00CD6316">
        <w:t>2.1.5.11</w:t>
      </w:r>
      <w:r w:rsidRPr="00CD6316">
        <w:tab/>
        <w:t>L</w:t>
      </w:r>
      <w:r>
        <w:t>’</w:t>
      </w:r>
      <w:r w:rsidRPr="00CD6316">
        <w:t>énergie dissipée au niveau du bloc 4 doit être égale à 4 </w:t>
      </w:r>
      <w:r>
        <w:sym w:font="Symbol" w:char="F0B1"/>
      </w:r>
      <w:r>
        <w:t> </w:t>
      </w:r>
      <w:r w:rsidRPr="00CD6316">
        <w:t>1 kJ.</w:t>
      </w:r>
    </w:p>
    <w:p w14:paraId="5ADA1092" w14:textId="77777777" w:rsidR="00CA723C" w:rsidRPr="00CD6316" w:rsidRDefault="00CA723C" w:rsidP="00CA723C">
      <w:pPr>
        <w:pStyle w:val="SingleTxtG"/>
        <w:ind w:left="2268" w:hanging="1134"/>
      </w:pPr>
      <w:r w:rsidRPr="00CD6316">
        <w:t>2.1.5.12</w:t>
      </w:r>
      <w:r w:rsidRPr="00CD6316">
        <w:tab/>
        <w:t>L</w:t>
      </w:r>
      <w:r>
        <w:t>’</w:t>
      </w:r>
      <w:r w:rsidRPr="00CD6316">
        <w:t>énergie dissipée au niveau du bloc 2 doit être égale à 15 </w:t>
      </w:r>
      <w:r>
        <w:sym w:font="Symbol" w:char="F0B1"/>
      </w:r>
      <w:r>
        <w:t> </w:t>
      </w:r>
      <w:r w:rsidRPr="00CD6316">
        <w:t>2 kJ.</w:t>
      </w:r>
    </w:p>
    <w:p w14:paraId="7ABA8F12" w14:textId="77777777" w:rsidR="00CA723C" w:rsidRPr="00CD6316" w:rsidRDefault="00CA723C" w:rsidP="00CA723C">
      <w:pPr>
        <w:pStyle w:val="SingleTxtG"/>
        <w:ind w:left="2268" w:hanging="1134"/>
      </w:pPr>
      <w:r w:rsidRPr="00CD6316">
        <w:t>2.1.5.13</w:t>
      </w:r>
      <w:r w:rsidRPr="00CD6316">
        <w:tab/>
        <w:t>L</w:t>
      </w:r>
      <w:r>
        <w:t>’</w:t>
      </w:r>
      <w:r w:rsidRPr="00CD6316">
        <w:t>énergie totale dissipée au cours du choc doit être égale à 45 </w:t>
      </w:r>
      <w:r>
        <w:sym w:font="Symbol" w:char="F0B1"/>
      </w:r>
      <w:r>
        <w:t> </w:t>
      </w:r>
      <w:r w:rsidRPr="00CD6316">
        <w:t>3 kJ.</w:t>
      </w:r>
    </w:p>
    <w:p w14:paraId="620FA42B" w14:textId="77777777" w:rsidR="00CA723C" w:rsidRPr="00CD6316" w:rsidRDefault="00CA723C" w:rsidP="00CA723C">
      <w:pPr>
        <w:pStyle w:val="SingleTxtG"/>
        <w:ind w:left="2268" w:hanging="1134"/>
      </w:pPr>
      <w:r w:rsidRPr="00CD6316">
        <w:t>2.1.5.14</w:t>
      </w:r>
      <w:r w:rsidRPr="00CD6316">
        <w:tab/>
        <w:t>L</w:t>
      </w:r>
      <w:r>
        <w:t>’</w:t>
      </w:r>
      <w:r w:rsidRPr="00CD6316">
        <w:t>enfoncement maximal de l</w:t>
      </w:r>
      <w:r>
        <w:t>’</w:t>
      </w:r>
      <w:r w:rsidRPr="00CD6316">
        <w:t>élément de frappe par rapport au point du premier contact, calculé par intégration des données des accéléromètres conformément au paragraphe 6.6.3</w:t>
      </w:r>
      <w:r>
        <w:t xml:space="preserve"> de la présente annexe</w:t>
      </w:r>
      <w:r w:rsidRPr="00CD6316">
        <w:t>, doit être égal à 330 </w:t>
      </w:r>
      <w:r>
        <w:sym w:font="Symbol" w:char="F0B1"/>
      </w:r>
      <w:r>
        <w:t> </w:t>
      </w:r>
      <w:r w:rsidRPr="00CD6316">
        <w:t>20 </w:t>
      </w:r>
      <w:proofErr w:type="spellStart"/>
      <w:r w:rsidRPr="00CD6316">
        <w:t>mm.</w:t>
      </w:r>
      <w:proofErr w:type="spellEnd"/>
    </w:p>
    <w:p w14:paraId="0D19DE90" w14:textId="77777777" w:rsidR="00CA723C" w:rsidRPr="00CD6316" w:rsidRDefault="00CA723C" w:rsidP="00CA723C">
      <w:pPr>
        <w:pStyle w:val="SingleTxtG"/>
        <w:ind w:left="2268" w:hanging="1134"/>
      </w:pPr>
      <w:r w:rsidRPr="00CD6316">
        <w:t>2.1.5.15</w:t>
      </w:r>
      <w:r w:rsidRPr="00CD6316">
        <w:tab/>
        <w:t>L</w:t>
      </w:r>
      <w:r>
        <w:t>’</w:t>
      </w:r>
      <w:r w:rsidRPr="00CD6316">
        <w:t>enfoncement statique résiduel final de l</w:t>
      </w:r>
      <w:r>
        <w:t>’</w:t>
      </w:r>
      <w:r w:rsidRPr="00CD6316">
        <w:t>élément de frappe, mesuré après l</w:t>
      </w:r>
      <w:r>
        <w:t>’</w:t>
      </w:r>
      <w:r w:rsidRPr="00CD6316">
        <w:t>essai dynamique au niveau B (fig. 2), doit être égal à 310 </w:t>
      </w:r>
      <w:r>
        <w:sym w:font="Symbol" w:char="F0B1"/>
      </w:r>
      <w:r>
        <w:t> </w:t>
      </w:r>
      <w:r w:rsidRPr="00CD6316">
        <w:t>20 </w:t>
      </w:r>
      <w:proofErr w:type="spellStart"/>
      <w:r w:rsidRPr="00CD6316">
        <w:t>mm.</w:t>
      </w:r>
      <w:proofErr w:type="spellEnd"/>
    </w:p>
    <w:p w14:paraId="347C0518" w14:textId="77777777" w:rsidR="00CA723C" w:rsidRPr="00CD6316" w:rsidRDefault="00CA723C" w:rsidP="00CA723C">
      <w:pPr>
        <w:pStyle w:val="SingleTxtG"/>
        <w:ind w:left="2268" w:hanging="1134"/>
      </w:pPr>
      <w:r w:rsidRPr="00CD6316">
        <w:t>2.2</w:t>
      </w:r>
      <w:r w:rsidRPr="00CD6316">
        <w:tab/>
        <w:t>Plaques avant</w:t>
      </w:r>
    </w:p>
    <w:p w14:paraId="14DC27D6" w14:textId="77777777" w:rsidR="00CA723C" w:rsidRPr="00CD6316" w:rsidRDefault="00CA723C" w:rsidP="00CA723C">
      <w:pPr>
        <w:pStyle w:val="SingleTxtG"/>
        <w:ind w:left="2268" w:hanging="1134"/>
      </w:pPr>
      <w:r w:rsidRPr="00CD6316">
        <w:t>2.2.1</w:t>
      </w:r>
      <w:r w:rsidRPr="00CD6316">
        <w:tab/>
        <w:t>Caractéristiques géométriques</w:t>
      </w:r>
    </w:p>
    <w:p w14:paraId="5CF10678" w14:textId="77777777" w:rsidR="00CA723C" w:rsidRPr="00CD6316" w:rsidRDefault="00CA723C" w:rsidP="00CA723C">
      <w:pPr>
        <w:pStyle w:val="SingleTxtG"/>
        <w:ind w:left="2268" w:hanging="1134"/>
      </w:pPr>
      <w:r w:rsidRPr="00CD6316">
        <w:t>2.2.1.1</w:t>
      </w:r>
      <w:r w:rsidRPr="00CD6316">
        <w:tab/>
        <w:t>Les</w:t>
      </w:r>
      <w:r>
        <w:t xml:space="preserve"> </w:t>
      </w:r>
      <w:r w:rsidRPr="00CD6316">
        <w:t>plaques avant</w:t>
      </w:r>
      <w:r>
        <w:t xml:space="preserve"> mesurent </w:t>
      </w:r>
      <w:r w:rsidRPr="00CD6316">
        <w:t>1 500 </w:t>
      </w:r>
      <w:r>
        <w:sym w:font="Symbol" w:char="F0B1"/>
      </w:r>
      <w:r>
        <w:t> </w:t>
      </w:r>
      <w:r w:rsidRPr="00CD6316">
        <w:t>1 mm de large et</w:t>
      </w:r>
      <w:r>
        <w:t xml:space="preserve"> </w:t>
      </w:r>
      <w:r w:rsidRPr="00CD6316">
        <w:t>250 </w:t>
      </w:r>
      <w:r>
        <w:sym w:font="Symbol" w:char="F0B1"/>
      </w:r>
      <w:r>
        <w:t> </w:t>
      </w:r>
      <w:r w:rsidRPr="00CD6316">
        <w:t>1 mm de haut. Leur épaisseur est de 0,5 </w:t>
      </w:r>
      <w:r>
        <w:sym w:font="Symbol" w:char="F0B1"/>
      </w:r>
      <w:r>
        <w:t> </w:t>
      </w:r>
      <w:r w:rsidRPr="00CD6316">
        <w:t>0,06 </w:t>
      </w:r>
      <w:proofErr w:type="spellStart"/>
      <w:r w:rsidRPr="00CD6316">
        <w:t>mm.</w:t>
      </w:r>
      <w:proofErr w:type="spellEnd"/>
    </w:p>
    <w:p w14:paraId="25921F9C" w14:textId="77777777" w:rsidR="00CA723C" w:rsidRPr="00CD6316" w:rsidRDefault="00CA723C" w:rsidP="00CA723C">
      <w:pPr>
        <w:pStyle w:val="SingleTxtG"/>
        <w:ind w:left="2268" w:hanging="1134"/>
      </w:pPr>
      <w:r w:rsidRPr="00CD6316">
        <w:t>2.2.1.2</w:t>
      </w:r>
      <w:r w:rsidRPr="00CD6316">
        <w:tab/>
        <w:t>Les dimensions hors tout (définies dans la figure 2) de l</w:t>
      </w:r>
      <w:r>
        <w:t>’</w:t>
      </w:r>
      <w:r w:rsidRPr="00CD6316">
        <w:t>élément de frappe, lorsqu</w:t>
      </w:r>
      <w:r>
        <w:t>’</w:t>
      </w:r>
      <w:r w:rsidRPr="00CD6316">
        <w:t>il est assemblé, doivent être de 1 500 </w:t>
      </w:r>
      <w:r>
        <w:sym w:font="Symbol" w:char="F0B1"/>
      </w:r>
      <w:r>
        <w:t> </w:t>
      </w:r>
      <w:r w:rsidRPr="00CD6316">
        <w:t>2,5 mm de large et de 500 </w:t>
      </w:r>
      <w:r>
        <w:sym w:font="Symbol" w:char="F0B1"/>
      </w:r>
      <w:r>
        <w:t> </w:t>
      </w:r>
      <w:r w:rsidRPr="00CD6316">
        <w:t>2,5 mm de haut.</w:t>
      </w:r>
    </w:p>
    <w:p w14:paraId="71D35A5E" w14:textId="77777777" w:rsidR="00CA723C" w:rsidRPr="00CD6316" w:rsidRDefault="00CA723C" w:rsidP="00CA723C">
      <w:pPr>
        <w:pStyle w:val="SingleTxtG"/>
        <w:ind w:left="2268" w:hanging="1134"/>
      </w:pPr>
      <w:r w:rsidRPr="00CD6316">
        <w:t>2.2.1.3</w:t>
      </w:r>
      <w:r w:rsidRPr="00CD6316">
        <w:tab/>
        <w:t>Le bord supérieur de la plaque avant inférieure et le bord inférieur de la plaque avant supérieure doivent être alignés, avec une tolérance de 4 </w:t>
      </w:r>
      <w:proofErr w:type="spellStart"/>
      <w:r w:rsidRPr="00CD6316">
        <w:t>mm.</w:t>
      </w:r>
      <w:proofErr w:type="spellEnd"/>
    </w:p>
    <w:p w14:paraId="543EB8EA" w14:textId="77777777" w:rsidR="00CA723C" w:rsidRPr="00CD6316" w:rsidRDefault="00CA723C" w:rsidP="00CA723C">
      <w:pPr>
        <w:pStyle w:val="SingleTxtG"/>
        <w:ind w:left="2268" w:hanging="1134"/>
      </w:pPr>
      <w:r w:rsidRPr="00CD6316">
        <w:t>2.2.2</w:t>
      </w:r>
      <w:r w:rsidRPr="00CD6316">
        <w:tab/>
        <w:t>Caractéristiques du matériau</w:t>
      </w:r>
    </w:p>
    <w:p w14:paraId="0548D116" w14:textId="77777777" w:rsidR="00CA723C" w:rsidRPr="00E70EDD" w:rsidRDefault="00CA723C" w:rsidP="00CA723C">
      <w:pPr>
        <w:pStyle w:val="SingleTxtG"/>
        <w:ind w:left="2268" w:hanging="1134"/>
      </w:pPr>
      <w:r w:rsidRPr="00CD6316">
        <w:t>2.2.2.1</w:t>
      </w:r>
      <w:r w:rsidRPr="00CD6316">
        <w:tab/>
      </w:r>
      <w:r w:rsidRPr="00E70EDD">
        <w:t>Les plaques avant sont fabriquées en un alliage d</w:t>
      </w:r>
      <w:r>
        <w:t>’</w:t>
      </w:r>
      <w:r w:rsidRPr="00E70EDD">
        <w:t>alumini</w:t>
      </w:r>
      <w:r>
        <w:t>um et de magnésium des séries Al</w:t>
      </w:r>
      <w:r w:rsidRPr="00E70EDD">
        <w:t>Mg</w:t>
      </w:r>
      <w:r w:rsidRPr="001A2D95">
        <w:rPr>
          <w:vertAlign w:val="subscript"/>
        </w:rPr>
        <w:t>2</w:t>
      </w:r>
      <w:r>
        <w:t xml:space="preserve"> à Al</w:t>
      </w:r>
      <w:r w:rsidRPr="00E70EDD">
        <w:t>Mg</w:t>
      </w:r>
      <w:r w:rsidRPr="001A2D95">
        <w:rPr>
          <w:vertAlign w:val="subscript"/>
        </w:rPr>
        <w:t>3</w:t>
      </w:r>
      <w:r w:rsidRPr="00E70EDD">
        <w:t>, dont l</w:t>
      </w:r>
      <w:r>
        <w:t>’</w:t>
      </w:r>
      <w:r w:rsidRPr="00E70EDD">
        <w:t>élongation est supérieure ou égale à 12 %, et la résistance à la traction est supérieure ou égale à 175 N/mm</w:t>
      </w:r>
      <w:r w:rsidRPr="001A2D95">
        <w:rPr>
          <w:vertAlign w:val="superscript"/>
        </w:rPr>
        <w:t>2</w:t>
      </w:r>
      <w:r w:rsidRPr="00E70EDD">
        <w:t>.</w:t>
      </w:r>
    </w:p>
    <w:p w14:paraId="5589F7EE" w14:textId="77777777" w:rsidR="00CA723C" w:rsidRPr="00CD6316" w:rsidRDefault="00CA723C" w:rsidP="00CA723C">
      <w:pPr>
        <w:pStyle w:val="SingleTxtG"/>
        <w:keepNext/>
        <w:ind w:left="2268" w:hanging="1134"/>
      </w:pPr>
      <w:r w:rsidRPr="00CD6316">
        <w:t>2.3</w:t>
      </w:r>
      <w:r w:rsidRPr="00CD6316">
        <w:tab/>
        <w:t>Plaque arrière</w:t>
      </w:r>
    </w:p>
    <w:p w14:paraId="28F9557B" w14:textId="77777777" w:rsidR="00CA723C" w:rsidRPr="00CD6316" w:rsidRDefault="00CA723C" w:rsidP="00CA723C">
      <w:pPr>
        <w:pStyle w:val="SingleTxtG"/>
        <w:ind w:left="2268" w:hanging="1134"/>
      </w:pPr>
      <w:r w:rsidRPr="00CD6316">
        <w:t>2.3.1</w:t>
      </w:r>
      <w:r w:rsidRPr="00CD6316">
        <w:tab/>
        <w:t>Caractéristiques géométriques</w:t>
      </w:r>
    </w:p>
    <w:p w14:paraId="0051185E" w14:textId="77777777" w:rsidR="00CA723C" w:rsidRPr="00E70EDD" w:rsidRDefault="00CA723C" w:rsidP="00CA723C">
      <w:pPr>
        <w:pStyle w:val="SingleTxtG"/>
        <w:ind w:left="2268" w:hanging="1134"/>
      </w:pPr>
      <w:r w:rsidRPr="00CD6316">
        <w:t>2.3.1.1</w:t>
      </w:r>
      <w:r w:rsidRPr="00CD6316">
        <w:tab/>
      </w:r>
      <w:r w:rsidRPr="00E70EDD">
        <w:t>Les caractéristiques géométriques doivent être conformes à celles des figures 5 et 6.</w:t>
      </w:r>
    </w:p>
    <w:p w14:paraId="422088F8" w14:textId="77777777" w:rsidR="00CA723C" w:rsidRPr="00CD6316" w:rsidRDefault="00CA723C" w:rsidP="00CA723C">
      <w:pPr>
        <w:pStyle w:val="SingleTxtG"/>
        <w:ind w:left="2268" w:hanging="1134"/>
      </w:pPr>
      <w:r w:rsidRPr="00CD6316">
        <w:t>2.3.2</w:t>
      </w:r>
      <w:r w:rsidRPr="00CD6316">
        <w:tab/>
        <w:t>Caractéristiques du matériau</w:t>
      </w:r>
    </w:p>
    <w:p w14:paraId="75335C1F" w14:textId="77777777" w:rsidR="00CA723C" w:rsidRPr="00CD6316" w:rsidRDefault="00CA723C" w:rsidP="00CA723C">
      <w:pPr>
        <w:pStyle w:val="SingleTxtG"/>
        <w:ind w:left="2268" w:hanging="1134"/>
      </w:pPr>
      <w:r w:rsidRPr="00CD6316">
        <w:t>2.3.2.1</w:t>
      </w:r>
      <w:r w:rsidRPr="00CD6316">
        <w:tab/>
        <w:t>La plaque arrière doit être une tôle de 3 mm</w:t>
      </w:r>
      <w:r>
        <w:t xml:space="preserve"> faite en </w:t>
      </w:r>
      <w:r w:rsidRPr="00CD6316">
        <w:t>aluminium des séries A</w:t>
      </w:r>
      <w:r>
        <w:t>l</w:t>
      </w:r>
      <w:r w:rsidRPr="00CD6316">
        <w:t>Mg</w:t>
      </w:r>
      <w:r w:rsidRPr="00E70EDD">
        <w:t>2</w:t>
      </w:r>
      <w:r w:rsidRPr="00CD6316">
        <w:t xml:space="preserve"> et A</w:t>
      </w:r>
      <w:r>
        <w:t>l</w:t>
      </w:r>
      <w:r w:rsidRPr="00CD6316">
        <w:t>Mg</w:t>
      </w:r>
      <w:r w:rsidRPr="00E70EDD">
        <w:t>3</w:t>
      </w:r>
      <w:r>
        <w:t xml:space="preserve"> de </w:t>
      </w:r>
      <w:r w:rsidRPr="00CD6316">
        <w:t>dureté comprise entre 50 et 65 sur l</w:t>
      </w:r>
      <w:r>
        <w:t>’</w:t>
      </w:r>
      <w:r w:rsidRPr="00CD6316">
        <w:t xml:space="preserve">échelle de Brinell. Elle doit être perforée </w:t>
      </w:r>
      <w:r>
        <w:t xml:space="preserve">d’orifices </w:t>
      </w:r>
      <w:r w:rsidRPr="00CD6316">
        <w:t>de ventilation</w:t>
      </w:r>
      <w:r>
        <w:t xml:space="preserve"> dont </w:t>
      </w:r>
      <w:r w:rsidRPr="00CD6316">
        <w:t>l</w:t>
      </w:r>
      <w:r>
        <w:t>’</w:t>
      </w:r>
      <w:r w:rsidRPr="00CD6316">
        <w:t>emplacement, le diamètre et l</w:t>
      </w:r>
      <w:r>
        <w:t>’</w:t>
      </w:r>
      <w:r w:rsidRPr="00CD6316">
        <w:t>écartement sont indiqués dans les figures 5 et 7.</w:t>
      </w:r>
    </w:p>
    <w:p w14:paraId="4E620B2B" w14:textId="77777777" w:rsidR="00CA723C" w:rsidRPr="00CD6316" w:rsidRDefault="00CA723C" w:rsidP="00CA723C">
      <w:pPr>
        <w:pStyle w:val="SingleTxtG"/>
        <w:keepNext/>
        <w:ind w:left="2268" w:hanging="1134"/>
      </w:pPr>
      <w:r w:rsidRPr="00CD6316">
        <w:t>2.4</w:t>
      </w:r>
      <w:r w:rsidRPr="00CD6316">
        <w:tab/>
        <w:t xml:space="preserve">Emplacement des blocs </w:t>
      </w:r>
      <w:r>
        <w:t xml:space="preserve">alvéolaires </w:t>
      </w:r>
    </w:p>
    <w:p w14:paraId="22535ED8" w14:textId="77777777" w:rsidR="00CA723C" w:rsidRPr="00CD6316" w:rsidRDefault="00CA723C" w:rsidP="00CA723C">
      <w:pPr>
        <w:pStyle w:val="SingleTxtG"/>
        <w:ind w:left="2268" w:hanging="1134"/>
      </w:pPr>
      <w:r w:rsidRPr="00CD6316">
        <w:t>2.4.1</w:t>
      </w:r>
      <w:r w:rsidRPr="00CD6316">
        <w:tab/>
        <w:t xml:space="preserve">Les blocs </w:t>
      </w:r>
      <w:r>
        <w:t xml:space="preserve">alvéolaires </w:t>
      </w:r>
      <w:r w:rsidRPr="00CD6316">
        <w:t>doivent être centrés sur la zone perforée de la plaque arrière (fig. 5).</w:t>
      </w:r>
    </w:p>
    <w:p w14:paraId="736A3F5C" w14:textId="77777777" w:rsidR="00CA723C" w:rsidRPr="00CD6316" w:rsidRDefault="00CA723C" w:rsidP="00CA723C">
      <w:pPr>
        <w:pStyle w:val="SingleTxtG"/>
        <w:keepNext/>
        <w:ind w:left="2268" w:hanging="1134"/>
      </w:pPr>
      <w:r w:rsidRPr="00CD6316">
        <w:t>2.5</w:t>
      </w:r>
      <w:r w:rsidRPr="00CD6316">
        <w:tab/>
        <w:t>Collage</w:t>
      </w:r>
    </w:p>
    <w:p w14:paraId="4E0DA3C8" w14:textId="77777777" w:rsidR="00CA723C" w:rsidRPr="00E70EDD" w:rsidRDefault="00CA723C" w:rsidP="00CA723C">
      <w:pPr>
        <w:pStyle w:val="SingleTxtG"/>
        <w:ind w:left="2268" w:hanging="1134"/>
      </w:pPr>
      <w:r w:rsidRPr="00CD6316">
        <w:t>2.5.1</w:t>
      </w:r>
      <w:r w:rsidRPr="00CD6316">
        <w:tab/>
      </w:r>
      <w:r w:rsidRPr="00E70EDD">
        <w:t>Tant pour les plaques avant qu</w:t>
      </w:r>
      <w:r>
        <w:t>’</w:t>
      </w:r>
      <w:r w:rsidRPr="00E70EDD">
        <w:t>arrière, une quantité maximale de 0,5 kg/m</w:t>
      </w:r>
      <w:r w:rsidRPr="00260C56">
        <w:rPr>
          <w:vertAlign w:val="superscript"/>
        </w:rPr>
        <w:t xml:space="preserve">2 </w:t>
      </w:r>
      <w:r w:rsidRPr="00E70EDD">
        <w:t>doit être étalée régulièrement directement sur la surface de la plaque pour former un film d</w:t>
      </w:r>
      <w:r>
        <w:t>’</w:t>
      </w:r>
      <w:r w:rsidRPr="00E70EDD">
        <w:t>une épaisseur maximale de 0,5 </w:t>
      </w:r>
      <w:proofErr w:type="spellStart"/>
      <w:r w:rsidRPr="00E70EDD">
        <w:t>mm.</w:t>
      </w:r>
      <w:proofErr w:type="spellEnd"/>
      <w:r w:rsidRPr="00E70EDD">
        <w:t xml:space="preserve"> L</w:t>
      </w:r>
      <w:r>
        <w:t>’</w:t>
      </w:r>
      <w:r w:rsidRPr="00E70EDD">
        <w:t xml:space="preserve">adhésif à employer doit toujours être un adhésif polyuréthane à deux composants (tel que la résine XB5090/1 de Ciba </w:t>
      </w:r>
      <w:proofErr w:type="spellStart"/>
      <w:r w:rsidRPr="00E70EDD">
        <w:t>Geigy</w:t>
      </w:r>
      <w:proofErr w:type="spellEnd"/>
      <w:r w:rsidRPr="00E70EDD">
        <w:t xml:space="preserve"> avec le durcisseur XB5304) ou un adhésif analogue.</w:t>
      </w:r>
    </w:p>
    <w:p w14:paraId="7C511721" w14:textId="77777777" w:rsidR="00CA723C" w:rsidRPr="00CD6316" w:rsidRDefault="00CA723C" w:rsidP="00CA723C">
      <w:pPr>
        <w:pStyle w:val="SingleTxtG"/>
        <w:ind w:left="2268" w:hanging="1134"/>
      </w:pPr>
      <w:r w:rsidRPr="00CD6316">
        <w:t>2.5.2</w:t>
      </w:r>
      <w:r w:rsidRPr="00CD6316">
        <w:tab/>
        <w:t>Pour la plaque arrière, l</w:t>
      </w:r>
      <w:r>
        <w:t>’</w:t>
      </w:r>
      <w:r w:rsidRPr="00CD6316">
        <w:t>adhérence minimale, éprouvée conformément au paragraphe 2.</w:t>
      </w:r>
      <w:r>
        <w:t>5</w:t>
      </w:r>
      <w:r w:rsidRPr="00CD6316">
        <w:t>.3, doit être de 0,6 MPa (87 psi).</w:t>
      </w:r>
    </w:p>
    <w:p w14:paraId="4DF14745" w14:textId="77777777" w:rsidR="00CA723C" w:rsidRPr="00CD6316" w:rsidRDefault="00CA723C" w:rsidP="00CA723C">
      <w:pPr>
        <w:pStyle w:val="SingleTxtG"/>
        <w:ind w:left="2268" w:hanging="1134"/>
      </w:pPr>
      <w:r w:rsidRPr="00CD6316">
        <w:t>2.5.3</w:t>
      </w:r>
      <w:r w:rsidRPr="00CD6316">
        <w:tab/>
        <w:t>Essais d</w:t>
      </w:r>
      <w:r>
        <w:t>’</w:t>
      </w:r>
      <w:r w:rsidRPr="00CD6316">
        <w:t>adhérence:</w:t>
      </w:r>
    </w:p>
    <w:p w14:paraId="3C480CB1" w14:textId="77777777" w:rsidR="00CA723C" w:rsidRPr="00CD6316" w:rsidRDefault="00CA723C" w:rsidP="00CA723C">
      <w:pPr>
        <w:pStyle w:val="SingleTxtG"/>
        <w:ind w:left="2268" w:hanging="1134"/>
      </w:pPr>
      <w:r w:rsidRPr="00CD6316">
        <w:t>2.5.3.1</w:t>
      </w:r>
      <w:r w:rsidRPr="00CD6316">
        <w:tab/>
        <w:t>Des essais de traction perpendiculaire à la surface sont employés pour mesurer l</w:t>
      </w:r>
      <w:r>
        <w:t>’</w:t>
      </w:r>
      <w:r w:rsidRPr="00CD6316">
        <w:t>adhérence des adhésifs, conformément à la norme ASTM C297</w:t>
      </w:r>
      <w:r w:rsidRPr="00CD6316">
        <w:noBreakHyphen/>
        <w:t>61;</w:t>
      </w:r>
    </w:p>
    <w:p w14:paraId="331BA7FC" w14:textId="77777777" w:rsidR="00CA723C" w:rsidRPr="00CD6316" w:rsidRDefault="00CA723C" w:rsidP="00CA723C">
      <w:pPr>
        <w:pStyle w:val="SingleTxtG"/>
        <w:ind w:left="2268" w:hanging="1134"/>
      </w:pPr>
      <w:r w:rsidRPr="00CD6316">
        <w:t>2.5.3.2</w:t>
      </w:r>
      <w:r w:rsidRPr="00CD6316">
        <w:tab/>
        <w:t>L</w:t>
      </w:r>
      <w:r>
        <w:t>’</w:t>
      </w:r>
      <w:r w:rsidRPr="00CD6316">
        <w:t xml:space="preserve">échantillon doit avoir une dimension de 100 mm x 100 mm, son épaisseur étant de 15 mm, et doit être collé sur un échantillon du matériau de la plaque ventilée arrière. </w:t>
      </w:r>
      <w:r>
        <w:t xml:space="preserve">La structure alvéolaire employée doit </w:t>
      </w:r>
      <w:r w:rsidRPr="00CD6316">
        <w:t>être représentati</w:t>
      </w:r>
      <w:r>
        <w:t>ve</w:t>
      </w:r>
      <w:r w:rsidRPr="00CD6316">
        <w:t xml:space="preserve"> de </w:t>
      </w:r>
      <w:r>
        <w:t xml:space="preserve">celle </w:t>
      </w:r>
      <w:r w:rsidRPr="00CD6316">
        <w:t>de l</w:t>
      </w:r>
      <w:r>
        <w:t>’</w:t>
      </w:r>
      <w:r w:rsidRPr="00CD6316">
        <w:t>élément de frappe,</w:t>
      </w:r>
      <w:r>
        <w:t xml:space="preserve"> c’est-à-dire </w:t>
      </w:r>
      <w:r w:rsidRPr="00CD6316">
        <w:t>gravé</w:t>
      </w:r>
      <w:r>
        <w:t>e</w:t>
      </w:r>
      <w:r w:rsidRPr="00CD6316">
        <w:t xml:space="preserve"> chimiquement de</w:t>
      </w:r>
      <w:r>
        <w:t xml:space="preserve"> </w:t>
      </w:r>
      <w:r w:rsidRPr="00CD6316">
        <w:t xml:space="preserve">manière </w:t>
      </w:r>
      <w:r>
        <w:t xml:space="preserve">comparable à celle qui est </w:t>
      </w:r>
      <w:r w:rsidRPr="00CD6316">
        <w:t>proche de la plaque arrière de la barrière</w:t>
      </w:r>
      <w:r>
        <w:t xml:space="preserve"> mais </w:t>
      </w:r>
      <w:r w:rsidRPr="00CD6316">
        <w:t>sans écrasement préalable.</w:t>
      </w:r>
    </w:p>
    <w:p w14:paraId="4708458A" w14:textId="77777777" w:rsidR="00CA723C" w:rsidRPr="00CD6316" w:rsidRDefault="00CA723C" w:rsidP="00CA723C">
      <w:pPr>
        <w:pStyle w:val="SingleTxtG"/>
        <w:keepNext/>
        <w:ind w:left="2268" w:hanging="1134"/>
      </w:pPr>
      <w:r w:rsidRPr="00CD6316">
        <w:t>2.6</w:t>
      </w:r>
      <w:r w:rsidRPr="00CD6316">
        <w:tab/>
        <w:t>Traçabilité</w:t>
      </w:r>
    </w:p>
    <w:p w14:paraId="2360948E" w14:textId="77777777" w:rsidR="00CA723C" w:rsidRPr="00CD6316" w:rsidRDefault="00CA723C" w:rsidP="00CA723C">
      <w:pPr>
        <w:pStyle w:val="SingleTxtG"/>
        <w:ind w:left="2268" w:hanging="1134"/>
      </w:pPr>
      <w:r w:rsidRPr="00CD6316">
        <w:t>2.6.1</w:t>
      </w:r>
      <w:r w:rsidRPr="00CD6316">
        <w:tab/>
        <w:t>Les éléments de frappe doivent porter des numéros de série consécutifs</w:t>
      </w:r>
      <w:r>
        <w:t xml:space="preserve">, </w:t>
      </w:r>
      <w:r w:rsidRPr="00CD6316">
        <w:t>estampillés, gravés ou fixés durablement d</w:t>
      </w:r>
      <w:r>
        <w:t>’</w:t>
      </w:r>
      <w:r w:rsidRPr="00CD6316">
        <w:t>une autre manière, à partir desquels les lots des blocs et leur date de fabrication peuvent être établis.</w:t>
      </w:r>
    </w:p>
    <w:p w14:paraId="4B2FC1C2" w14:textId="77777777" w:rsidR="00CA723C" w:rsidRPr="00CD6316" w:rsidRDefault="00CA723C" w:rsidP="00CA723C">
      <w:pPr>
        <w:pStyle w:val="SingleTxtG"/>
        <w:ind w:left="2268" w:hanging="1134"/>
      </w:pPr>
      <w:r w:rsidRPr="00CD6316">
        <w:t>2.7</w:t>
      </w:r>
      <w:r w:rsidRPr="00CD6316">
        <w:tab/>
        <w:t>Fixation de l</w:t>
      </w:r>
      <w:r>
        <w:t>’</w:t>
      </w:r>
      <w:r w:rsidRPr="00CD6316">
        <w:t>élément de frappe</w:t>
      </w:r>
    </w:p>
    <w:p w14:paraId="022915D5" w14:textId="77777777" w:rsidR="00CA723C" w:rsidRPr="00E70EDD" w:rsidRDefault="00CA723C" w:rsidP="00CA723C">
      <w:pPr>
        <w:pStyle w:val="SingleTxtG"/>
        <w:ind w:left="2268" w:hanging="1134"/>
      </w:pPr>
      <w:r w:rsidRPr="00CD6316">
        <w:t>2.7.1</w:t>
      </w:r>
      <w:r w:rsidRPr="00CD6316">
        <w:tab/>
      </w:r>
      <w:r w:rsidRPr="00E70EDD">
        <w:t>L</w:t>
      </w:r>
      <w:r>
        <w:t>’</w:t>
      </w:r>
      <w:r w:rsidRPr="00E70EDD">
        <w:t>ajustement sur le chariot doit se faire de la manière indiquée à la figure 8. L</w:t>
      </w:r>
      <w:r>
        <w:t>’</w:t>
      </w:r>
      <w:r w:rsidRPr="00E70EDD">
        <w:t>assemblage doit comporter six boulons M8 et rien ne doit dépasser en largeur la barrière à l</w:t>
      </w:r>
      <w:r>
        <w:t>’</w:t>
      </w:r>
      <w:r w:rsidRPr="00E70EDD">
        <w:t>avant des roues du chariot. Des intercalaires appropriés doivent être employés entre le rebord inférieur de la plaque arrière et la face du chariot afin d</w:t>
      </w:r>
      <w:r>
        <w:t>’</w:t>
      </w:r>
      <w:r w:rsidRPr="00E70EDD">
        <w:t>éviter que la plaque arrière ne s</w:t>
      </w:r>
      <w:r>
        <w:t>’</w:t>
      </w:r>
      <w:r w:rsidRPr="00E70EDD">
        <w:t>incurve lorsque les boulons de fixation sont serrés.</w:t>
      </w:r>
    </w:p>
    <w:p w14:paraId="7D37447F" w14:textId="77777777" w:rsidR="00CA723C" w:rsidRPr="00CD6316" w:rsidRDefault="00CA723C" w:rsidP="00CA723C">
      <w:pPr>
        <w:pStyle w:val="SingleTxtG"/>
        <w:keepNext/>
        <w:ind w:left="2268" w:hanging="1134"/>
      </w:pPr>
      <w:r w:rsidRPr="00CD6316">
        <w:t>3.</w:t>
      </w:r>
      <w:r w:rsidRPr="00CD6316">
        <w:tab/>
        <w:t>Système de ventilation</w:t>
      </w:r>
    </w:p>
    <w:p w14:paraId="4C4BBE37" w14:textId="77777777" w:rsidR="00CA723C" w:rsidRPr="00CD6316" w:rsidRDefault="00CA723C" w:rsidP="00CA723C">
      <w:pPr>
        <w:pStyle w:val="SingleTxtG"/>
        <w:keepNext/>
        <w:keepLines/>
        <w:ind w:left="2268" w:hanging="1134"/>
      </w:pPr>
      <w:r w:rsidRPr="00CD6316">
        <w:t>3.1</w:t>
      </w:r>
      <w:r w:rsidRPr="00CD6316">
        <w:tab/>
        <w:t>L</w:t>
      </w:r>
      <w:r>
        <w:t>’</w:t>
      </w:r>
      <w:r w:rsidRPr="00CD6316">
        <w:t>interface entre le chariot et le système de ventilation doit être solide, rigide et plat. Le dispositif de ventilation fait partie du chariot et non de l</w:t>
      </w:r>
      <w:r>
        <w:t>’</w:t>
      </w:r>
      <w:r w:rsidRPr="00CD6316">
        <w:t>élément de frappe tel qu</w:t>
      </w:r>
      <w:r>
        <w:t>’</w:t>
      </w:r>
      <w:r w:rsidRPr="00CD6316">
        <w:t>il est fourni par le fabricant. Ses caractéristiques géométriques doivent être conformes à celles de la figure 9.</w:t>
      </w:r>
    </w:p>
    <w:p w14:paraId="10CD1B20" w14:textId="77777777" w:rsidR="00CA723C" w:rsidRPr="00CD6316" w:rsidRDefault="00CA723C" w:rsidP="00CA723C">
      <w:pPr>
        <w:pStyle w:val="SingleTxtG"/>
        <w:ind w:left="2268" w:hanging="1134"/>
      </w:pPr>
      <w:r w:rsidRPr="00CD6316">
        <w:t>3.2</w:t>
      </w:r>
      <w:r w:rsidRPr="00CD6316">
        <w:tab/>
        <w:t>Montage du dispositif de ventilation:</w:t>
      </w:r>
    </w:p>
    <w:p w14:paraId="2796579E" w14:textId="77777777" w:rsidR="00CA723C" w:rsidRPr="00CD6316" w:rsidRDefault="00CA723C" w:rsidP="00CA723C">
      <w:pPr>
        <w:pStyle w:val="SingleTxtG"/>
        <w:ind w:left="2268" w:hanging="1134"/>
      </w:pPr>
      <w:r w:rsidRPr="00CD6316">
        <w:t>3.2.1</w:t>
      </w:r>
      <w:r w:rsidRPr="00CD6316">
        <w:tab/>
        <w:t>Monter le dispositif de ventilation sur la plaque avant du chariot;</w:t>
      </w:r>
    </w:p>
    <w:p w14:paraId="4DAC1CB1" w14:textId="77777777" w:rsidR="00CA723C" w:rsidRPr="00CD6316" w:rsidRDefault="00CA723C" w:rsidP="00CA723C">
      <w:pPr>
        <w:pStyle w:val="SingleTxtG"/>
        <w:ind w:left="2268" w:hanging="1134"/>
      </w:pPr>
      <w:r w:rsidRPr="00CD6316">
        <w:t>3.2.2</w:t>
      </w:r>
      <w:r w:rsidRPr="00CD6316">
        <w:tab/>
        <w:t>Veiller à ce qu</w:t>
      </w:r>
      <w:r>
        <w:t>’</w:t>
      </w:r>
      <w:r w:rsidRPr="00CD6316">
        <w:t>en tous points une jauge de 0,5 mm d</w:t>
      </w:r>
      <w:r>
        <w:t>’</w:t>
      </w:r>
      <w:r w:rsidRPr="00CD6316">
        <w:t>épaisseur ne puisse être insérée entre le dispositif de ventilation et la face du chariot. Si l</w:t>
      </w:r>
      <w:r>
        <w:t>’</w:t>
      </w:r>
      <w:r w:rsidRPr="00CD6316">
        <w:t>écartement dépasse 0,5 mm, le châssis de ventilation doit être remplacé ou ajusté pour supprimer cet écartement;</w:t>
      </w:r>
    </w:p>
    <w:p w14:paraId="5ED59967" w14:textId="77777777" w:rsidR="00CA723C" w:rsidRPr="00CD6316" w:rsidRDefault="00CA723C" w:rsidP="00CA723C">
      <w:pPr>
        <w:pStyle w:val="SingleTxtG"/>
        <w:ind w:left="2268" w:hanging="1134"/>
      </w:pPr>
      <w:r w:rsidRPr="00CD6316">
        <w:t>3.2.3</w:t>
      </w:r>
      <w:r w:rsidRPr="00CD6316">
        <w:tab/>
        <w:t>Démonter le dispositif de ventilation de l</w:t>
      </w:r>
      <w:r>
        <w:t>’</w:t>
      </w:r>
      <w:r w:rsidRPr="00CD6316">
        <w:t>avant du chariot;</w:t>
      </w:r>
    </w:p>
    <w:p w14:paraId="436ADBDC" w14:textId="77777777" w:rsidR="00CA723C" w:rsidRPr="00CD6316" w:rsidRDefault="00CA723C" w:rsidP="00CA723C">
      <w:pPr>
        <w:pStyle w:val="SingleTxtG"/>
        <w:ind w:left="2268" w:hanging="1134"/>
      </w:pPr>
      <w:r w:rsidRPr="00CD6316">
        <w:t>3.2.4</w:t>
      </w:r>
      <w:r w:rsidRPr="00CD6316">
        <w:tab/>
        <w:t>Fixer une couche de liège de 1,0 mm d</w:t>
      </w:r>
      <w:r>
        <w:t>’</w:t>
      </w:r>
      <w:r w:rsidRPr="00CD6316">
        <w:t>épaisseur sur la face avant du chariot;</w:t>
      </w:r>
    </w:p>
    <w:p w14:paraId="75815FC9" w14:textId="77777777" w:rsidR="00CA723C" w:rsidRPr="00CD6316" w:rsidRDefault="00CA723C" w:rsidP="00CA723C">
      <w:pPr>
        <w:pStyle w:val="SingleTxtG"/>
        <w:ind w:left="2268" w:hanging="1134"/>
      </w:pPr>
      <w:r w:rsidRPr="00CD6316">
        <w:t>3.2.5</w:t>
      </w:r>
      <w:r w:rsidRPr="00CD6316">
        <w:tab/>
        <w:t>Remonter le dispositif de ventilation à l</w:t>
      </w:r>
      <w:r>
        <w:t>’</w:t>
      </w:r>
      <w:r w:rsidRPr="00CD6316">
        <w:t>avant du chariot et serrer de manière à éviter les intervalles d</w:t>
      </w:r>
      <w:r>
        <w:t>’</w:t>
      </w:r>
      <w:r w:rsidRPr="00CD6316">
        <w:t>air.</w:t>
      </w:r>
    </w:p>
    <w:p w14:paraId="7F448C30" w14:textId="77777777" w:rsidR="00CA723C" w:rsidRPr="00CD6316" w:rsidRDefault="00CA723C" w:rsidP="00CA723C">
      <w:pPr>
        <w:pStyle w:val="SingleTxtG"/>
        <w:keepNext/>
        <w:ind w:left="2268" w:hanging="1134"/>
      </w:pPr>
      <w:r w:rsidRPr="00CD6316">
        <w:t>4.</w:t>
      </w:r>
      <w:r w:rsidRPr="00CD6316">
        <w:tab/>
        <w:t>Conformité de la production</w:t>
      </w:r>
    </w:p>
    <w:p w14:paraId="03C31C7B" w14:textId="77777777" w:rsidR="00CA723C" w:rsidRPr="00CD6316" w:rsidRDefault="00CA723C" w:rsidP="00CA723C">
      <w:pPr>
        <w:pStyle w:val="SingleTxtG"/>
        <w:ind w:left="2268"/>
      </w:pPr>
      <w:r w:rsidRPr="00CD6316">
        <w:tab/>
        <w:t>Les procédés de production doivent être conformes à ceux qui sont énoncés et l</w:t>
      </w:r>
      <w:r>
        <w:t>’</w:t>
      </w:r>
      <w:r w:rsidRPr="00CD6316">
        <w:t>appendice 2 de l</w:t>
      </w:r>
      <w:r>
        <w:t>’</w:t>
      </w:r>
      <w:r w:rsidRPr="00CD6316">
        <w:t>Accord (E/ECE/324</w:t>
      </w:r>
      <w:r w:rsidRPr="00CD6316">
        <w:noBreakHyphen/>
        <w:t>E/ECE/TRANS/505/Rev.2), les prescriptions suivantes étant respectées:</w:t>
      </w:r>
    </w:p>
    <w:p w14:paraId="6F2844B7" w14:textId="77777777" w:rsidR="00CA723C" w:rsidRPr="00CD6316" w:rsidRDefault="00CA723C" w:rsidP="00CA723C">
      <w:pPr>
        <w:pStyle w:val="SingleTxtG"/>
        <w:ind w:left="2268" w:hanging="1134"/>
      </w:pPr>
      <w:r w:rsidRPr="00CD6316">
        <w:t>4.1</w:t>
      </w:r>
      <w:r w:rsidRPr="00CD6316">
        <w:tab/>
        <w:t>Le fabricant doit répondre de la conformité des procédés de production et à ces fins il est tenu notamment:</w:t>
      </w:r>
    </w:p>
    <w:p w14:paraId="76E11CDC" w14:textId="77777777" w:rsidR="00CA723C" w:rsidRPr="00CD6316" w:rsidRDefault="00CA723C" w:rsidP="00CA723C">
      <w:pPr>
        <w:pStyle w:val="SingleTxtG"/>
        <w:ind w:left="2268" w:hanging="1134"/>
      </w:pPr>
      <w:r w:rsidRPr="00CD6316">
        <w:t>4.1.1</w:t>
      </w:r>
      <w:r w:rsidRPr="00CD6316">
        <w:tab/>
        <w:t>De veiller à l</w:t>
      </w:r>
      <w:r>
        <w:t>’</w:t>
      </w:r>
      <w:r w:rsidRPr="00CD6316">
        <w:t>existence de procédés efficaces permettant de contrôler la qualité des produits;</w:t>
      </w:r>
    </w:p>
    <w:p w14:paraId="351D11D8" w14:textId="77777777" w:rsidR="00CA723C" w:rsidRPr="00CD6316" w:rsidRDefault="00CA723C" w:rsidP="00CA723C">
      <w:pPr>
        <w:pStyle w:val="SingleTxtG"/>
        <w:ind w:left="2268" w:hanging="1134"/>
      </w:pPr>
      <w:r w:rsidRPr="00CD6316">
        <w:t>4.1.2</w:t>
      </w:r>
      <w:r w:rsidRPr="00CD6316">
        <w:tab/>
        <w:t>De disposer du matériel d</w:t>
      </w:r>
      <w:r>
        <w:t>’</w:t>
      </w:r>
      <w:r w:rsidRPr="00CD6316">
        <w:t>essai nécessaire à l</w:t>
      </w:r>
      <w:r>
        <w:t>’</w:t>
      </w:r>
      <w:r w:rsidRPr="00CD6316">
        <w:t>inspection de la conformité de chaque produit;</w:t>
      </w:r>
    </w:p>
    <w:p w14:paraId="374250EE" w14:textId="77777777" w:rsidR="00CA723C" w:rsidRPr="00CD6316" w:rsidRDefault="00CA723C" w:rsidP="00CA723C">
      <w:pPr>
        <w:pStyle w:val="SingleTxtG"/>
        <w:ind w:left="2268" w:hanging="1134"/>
      </w:pPr>
      <w:r w:rsidRPr="00CD6316">
        <w:t>4.1.3</w:t>
      </w:r>
      <w:r w:rsidRPr="00CD6316">
        <w:tab/>
        <w:t>De veiller à ce que les résultats d</w:t>
      </w:r>
      <w:r>
        <w:t>’</w:t>
      </w:r>
      <w:r w:rsidRPr="00CD6316">
        <w:t xml:space="preserve">essai soient consignés et à ce que les documents soient disponibles pendant une période de 10 ans après les essais; </w:t>
      </w:r>
    </w:p>
    <w:p w14:paraId="06277C8D" w14:textId="77777777" w:rsidR="00CA723C" w:rsidRPr="00CD6316" w:rsidRDefault="00CA723C" w:rsidP="00CA723C">
      <w:pPr>
        <w:pStyle w:val="SingleTxtG"/>
        <w:ind w:left="2268" w:hanging="1134"/>
      </w:pPr>
      <w:r w:rsidRPr="00CD6316">
        <w:t>4.1.4</w:t>
      </w:r>
      <w:r w:rsidRPr="00CD6316">
        <w:tab/>
        <w:t>De démontrer que les échantillons éprouvés donnent une image fiable des propriétés du lot (des exemples de méthodes d</w:t>
      </w:r>
      <w:r>
        <w:t>’</w:t>
      </w:r>
      <w:r w:rsidRPr="00CD6316">
        <w:t>échantillonnage en fonction de la production de lots sont donnés ci-après);</w:t>
      </w:r>
    </w:p>
    <w:p w14:paraId="33E1E8A4" w14:textId="77777777" w:rsidR="00CA723C" w:rsidRPr="00CD6316" w:rsidRDefault="00CA723C" w:rsidP="00CA723C">
      <w:pPr>
        <w:pStyle w:val="SingleTxtG"/>
        <w:ind w:left="2268" w:hanging="1134"/>
      </w:pPr>
      <w:r w:rsidRPr="00CD6316">
        <w:t>4.1.5</w:t>
      </w:r>
      <w:r w:rsidRPr="00CD6316">
        <w:tab/>
        <w:t>D</w:t>
      </w:r>
      <w:r>
        <w:t>’</w:t>
      </w:r>
      <w:r w:rsidRPr="00CD6316">
        <w:t>analyser les résultats des essais afin de vérifier et d</w:t>
      </w:r>
      <w:r>
        <w:t>’</w:t>
      </w:r>
      <w:r w:rsidRPr="00CD6316">
        <w:t>assurer la stabilité des caractéristiques de la barrière, en tolérant pour la production industrielle</w:t>
      </w:r>
      <w:r>
        <w:t xml:space="preserve"> </w:t>
      </w:r>
      <w:r w:rsidRPr="00CD6316">
        <w:t>des variations concern</w:t>
      </w:r>
      <w:r>
        <w:t xml:space="preserve">ant </w:t>
      </w:r>
      <w:r w:rsidRPr="00CD6316">
        <w:t>la température, la qualité des matériaux bruts, le temps d</w:t>
      </w:r>
      <w:r>
        <w:t>’</w:t>
      </w:r>
      <w:r w:rsidRPr="00CD6316">
        <w:t>immersion dans les produits chimiques, la concentration chimique, la neutralisation, etc., et le contrôle du matériau usiné dans le but d</w:t>
      </w:r>
      <w:r>
        <w:t>’</w:t>
      </w:r>
      <w:r w:rsidRPr="00CD6316">
        <w:t>ôter tout résidu provenant de l</w:t>
      </w:r>
      <w:r>
        <w:t>’</w:t>
      </w:r>
      <w:r w:rsidRPr="00CD6316">
        <w:t>usinage;</w:t>
      </w:r>
    </w:p>
    <w:p w14:paraId="7CA6B6FD" w14:textId="77777777" w:rsidR="00CA723C" w:rsidRPr="00CD6316" w:rsidRDefault="00CA723C" w:rsidP="00CA723C">
      <w:pPr>
        <w:pStyle w:val="SingleTxtG"/>
        <w:ind w:left="2268" w:hanging="1134"/>
      </w:pPr>
      <w:r w:rsidRPr="00CD6316">
        <w:t>4.1.6</w:t>
      </w:r>
      <w:r w:rsidRPr="00CD6316">
        <w:tab/>
        <w:t>De veiller à ce que tout lot d</w:t>
      </w:r>
      <w:r>
        <w:t>’</w:t>
      </w:r>
      <w:r w:rsidRPr="00CD6316">
        <w:t>échantillons ou de pièces éprouvées établissant la non-conformité soit suivi d</w:t>
      </w:r>
      <w:r>
        <w:t>’</w:t>
      </w:r>
      <w:r w:rsidRPr="00CD6316">
        <w:t>un autre échantillonnage et d</w:t>
      </w:r>
      <w:r>
        <w:t>’</w:t>
      </w:r>
      <w:r w:rsidRPr="00CD6316">
        <w:t>un autre essai. Toutes les mesures doivent être prises pour rétablir la conformité de la production correspondante.</w:t>
      </w:r>
    </w:p>
    <w:p w14:paraId="22C6F8D4" w14:textId="77777777" w:rsidR="00CA723C" w:rsidRPr="00CD6316" w:rsidRDefault="00CA723C" w:rsidP="00CA723C">
      <w:pPr>
        <w:pStyle w:val="SingleTxtG"/>
        <w:ind w:left="2268" w:hanging="1134"/>
      </w:pPr>
      <w:r w:rsidRPr="00CD6316">
        <w:t>4.2</w:t>
      </w:r>
      <w:r w:rsidRPr="00CD6316">
        <w:tab/>
        <w:t>Le niveau de l</w:t>
      </w:r>
      <w:r>
        <w:t>’</w:t>
      </w:r>
      <w:r w:rsidRPr="00CD6316">
        <w:t>homologation du fabricant doit au moins être équivalent à celui de la norme ISO 9002.</w:t>
      </w:r>
    </w:p>
    <w:p w14:paraId="4644ACAA" w14:textId="77777777" w:rsidR="00CA723C" w:rsidRPr="00CD6316" w:rsidRDefault="00CA723C" w:rsidP="00CA723C">
      <w:pPr>
        <w:pStyle w:val="SingleTxtG"/>
        <w:ind w:left="2268" w:hanging="1134"/>
      </w:pPr>
      <w:r w:rsidRPr="00CD6316">
        <w:t>4.3</w:t>
      </w:r>
      <w:r w:rsidRPr="00CD6316">
        <w:tab/>
        <w:t>Conditions minimales en matière de contrôle de la production: le détenteur d</w:t>
      </w:r>
      <w:r>
        <w:t>’</w:t>
      </w:r>
      <w:r w:rsidRPr="00CD6316">
        <w:t>une homologation doit assurer l</w:t>
      </w:r>
      <w:r>
        <w:t>’</w:t>
      </w:r>
      <w:r w:rsidRPr="00CD6316">
        <w:t>inspection de la conformité à l</w:t>
      </w:r>
      <w:r>
        <w:t>’</w:t>
      </w:r>
      <w:r w:rsidRPr="00CD6316">
        <w:t>aide des méthodes décrites ci-après.</w:t>
      </w:r>
    </w:p>
    <w:p w14:paraId="53A0D2D1" w14:textId="77777777" w:rsidR="00CA723C" w:rsidRPr="00CD6316" w:rsidRDefault="00CA723C" w:rsidP="00CA723C">
      <w:pPr>
        <w:pStyle w:val="SingleTxtG"/>
        <w:ind w:left="2268" w:hanging="1134"/>
      </w:pPr>
      <w:r w:rsidRPr="00CD6316">
        <w:t>4.4</w:t>
      </w:r>
      <w:r w:rsidRPr="00CD6316">
        <w:tab/>
        <w:t>Exemples d</w:t>
      </w:r>
      <w:r>
        <w:t>’</w:t>
      </w:r>
      <w:r w:rsidRPr="00CD6316">
        <w:t>échantillonnages en fonction des lots</w:t>
      </w:r>
    </w:p>
    <w:p w14:paraId="5BC48CB1" w14:textId="77777777" w:rsidR="00CA723C" w:rsidRPr="00CD6316" w:rsidRDefault="00CA723C" w:rsidP="00CA723C">
      <w:pPr>
        <w:pStyle w:val="SingleTxtG"/>
        <w:ind w:left="2268" w:hanging="1134"/>
      </w:pPr>
      <w:r w:rsidRPr="00CD6316">
        <w:t>4.4.1</w:t>
      </w:r>
      <w:r w:rsidRPr="00CD6316">
        <w:tab/>
        <w:t>Si plusieurs exemplaires d</w:t>
      </w:r>
      <w:r>
        <w:t>’</w:t>
      </w:r>
      <w:r w:rsidRPr="00CD6316">
        <w:t>un type de bloc sont fabriqués à partir d</w:t>
      </w:r>
      <w:r>
        <w:t>’</w:t>
      </w:r>
      <w:r w:rsidRPr="00CD6316">
        <w:t>un bloc original d</w:t>
      </w:r>
      <w:r>
        <w:t>’</w:t>
      </w:r>
      <w:r w:rsidRPr="00CD6316">
        <w:t xml:space="preserve">aluminium </w:t>
      </w:r>
      <w:r>
        <w:t xml:space="preserve">alvéolaire </w:t>
      </w:r>
      <w:r w:rsidRPr="00CD6316">
        <w:t>et qu</w:t>
      </w:r>
      <w:r>
        <w:t>’</w:t>
      </w:r>
      <w:r w:rsidRPr="00CD6316">
        <w:t xml:space="preserve">ils sont tous traités dans le même bain de fabrication (production en parallèle), </w:t>
      </w:r>
      <w:r>
        <w:t xml:space="preserve">on peut choisir </w:t>
      </w:r>
      <w:r w:rsidRPr="00CD6316">
        <w:t>l</w:t>
      </w:r>
      <w:r>
        <w:t>’</w:t>
      </w:r>
      <w:r w:rsidRPr="00CD6316">
        <w:t>un de ces exemplaires</w:t>
      </w:r>
      <w:r>
        <w:t xml:space="preserve"> </w:t>
      </w:r>
      <w:r w:rsidRPr="00CD6316">
        <w:t>comme échantillon, à condition de veiller à ce que le traitement soit uniformément appliqué à tous les blocs. Si ce n</w:t>
      </w:r>
      <w:r>
        <w:t>’</w:t>
      </w:r>
      <w:r w:rsidRPr="00CD6316">
        <w:t>est pas le cas, il peut être nécessaire de choisir plus d</w:t>
      </w:r>
      <w:r>
        <w:t>’</w:t>
      </w:r>
      <w:r w:rsidRPr="00CD6316">
        <w:t>un échantillon.</w:t>
      </w:r>
    </w:p>
    <w:p w14:paraId="1E564A4E" w14:textId="77777777" w:rsidR="00CA723C" w:rsidRPr="00CD6316" w:rsidRDefault="00CA723C" w:rsidP="00CA723C">
      <w:pPr>
        <w:pStyle w:val="SingleTxtG"/>
        <w:ind w:left="2268" w:hanging="1134"/>
      </w:pPr>
      <w:r w:rsidRPr="00CD6316">
        <w:t>4.4.2</w:t>
      </w:r>
      <w:r w:rsidRPr="00CD6316">
        <w:tab/>
        <w:t>Si un nombre limité de blocs semblables (par exemple, 3 à 20) sont traités dans le même bain (production en série), les premier et dernier blocs traités du lot, dont tous les blocs sont fabriqués à partir du même bloc original d</w:t>
      </w:r>
      <w:r>
        <w:t>’</w:t>
      </w:r>
      <w:r w:rsidRPr="00CD6316">
        <w:t xml:space="preserve">aluminium </w:t>
      </w:r>
      <w:r>
        <w:t>alvéolaire</w:t>
      </w:r>
      <w:r w:rsidRPr="00CD6316">
        <w:t xml:space="preserve">, peuvent être pris comme échantillons représentatifs. Si le premier échantillon est conforme aux prescriptions mais </w:t>
      </w:r>
      <w:r>
        <w:t xml:space="preserve">pas </w:t>
      </w:r>
      <w:r w:rsidRPr="00CD6316">
        <w:t>le dernier, il peut être nécessaire de prendre d</w:t>
      </w:r>
      <w:r>
        <w:t>’</w:t>
      </w:r>
      <w:r w:rsidRPr="00CD6316">
        <w:t>autres échantillons produits avant lui jusqu</w:t>
      </w:r>
      <w:r>
        <w:t>’</w:t>
      </w:r>
      <w:r w:rsidRPr="00CD6316">
        <w:t>à ce qu</w:t>
      </w:r>
      <w:r>
        <w:t>’</w:t>
      </w:r>
      <w:r w:rsidRPr="00CD6316">
        <w:t>un échantillon conforme soit trouvé. Seuls les blocs compris entre ces deux échantillons peuvent être considérés comme étant homologués.</w:t>
      </w:r>
    </w:p>
    <w:p w14:paraId="6F6D4A4E" w14:textId="77777777" w:rsidR="00CA723C" w:rsidRPr="00CD6316" w:rsidRDefault="00CA723C" w:rsidP="00CA723C">
      <w:pPr>
        <w:pStyle w:val="SingleTxtG"/>
        <w:ind w:left="2268" w:hanging="1134"/>
      </w:pPr>
      <w:r w:rsidRPr="00CD6316">
        <w:t>4.4.3</w:t>
      </w:r>
      <w:r w:rsidRPr="00CD6316">
        <w:tab/>
        <w:t>À l</w:t>
      </w:r>
      <w:r>
        <w:t>’</w:t>
      </w:r>
      <w:r w:rsidRPr="00CD6316">
        <w:t>usage, en raison de la cohérence des contrôles de la production, il peut être possible de combiner les deux méthodes d</w:t>
      </w:r>
      <w:r>
        <w:t>’</w:t>
      </w:r>
      <w:r w:rsidRPr="00CD6316">
        <w:t xml:space="preserve">échantillonnage de </w:t>
      </w:r>
      <w:r>
        <w:t xml:space="preserve">telle </w:t>
      </w:r>
      <w:r w:rsidRPr="00CD6316">
        <w:t>manière que plus d</w:t>
      </w:r>
      <w:r>
        <w:t>’</w:t>
      </w:r>
      <w:r w:rsidRPr="00CD6316">
        <w:t>un groupe de production en parallèle puisse être considéré comme un lot, à condition que des échantillons des premier et dernier groupes de production soient conformes.</w:t>
      </w:r>
    </w:p>
    <w:p w14:paraId="4EC88679" w14:textId="77777777" w:rsidR="00CA723C" w:rsidRPr="00CD6316" w:rsidRDefault="00CA723C" w:rsidP="00CA723C">
      <w:pPr>
        <w:pStyle w:val="SingleTxtG"/>
        <w:keepNext/>
        <w:ind w:left="2268" w:hanging="1134"/>
      </w:pPr>
      <w:r w:rsidRPr="00CD6316">
        <w:t>5.</w:t>
      </w:r>
      <w:r w:rsidRPr="00CD6316">
        <w:tab/>
        <w:t>Essais statiques</w:t>
      </w:r>
    </w:p>
    <w:p w14:paraId="7DDBBEC6" w14:textId="77777777" w:rsidR="00CA723C" w:rsidRPr="00CD6316" w:rsidRDefault="00CA723C" w:rsidP="00CA723C">
      <w:pPr>
        <w:pStyle w:val="SingleTxtG"/>
        <w:ind w:left="2268" w:hanging="1134"/>
      </w:pPr>
      <w:r w:rsidRPr="00CD6316">
        <w:t>5.1</w:t>
      </w:r>
      <w:r w:rsidRPr="00CD6316">
        <w:tab/>
        <w:t>Un ou plusieurs échantillons (</w:t>
      </w:r>
      <w:r>
        <w:t xml:space="preserve">selon </w:t>
      </w:r>
      <w:r w:rsidRPr="00CD6316">
        <w:t>la méthode des lots) choisis dans chaque lot d</w:t>
      </w:r>
      <w:r>
        <w:t>’</w:t>
      </w:r>
      <w:r w:rsidRPr="00CD6316">
        <w:t>âmes en nids-d</w:t>
      </w:r>
      <w:r>
        <w:t>’</w:t>
      </w:r>
      <w:r w:rsidRPr="00CD6316">
        <w:t>abeilles doivent être éprouvés, conformément à la méthode d</w:t>
      </w:r>
      <w:r>
        <w:t>’</w:t>
      </w:r>
      <w:r w:rsidRPr="00CD6316">
        <w:t>essai suivante:</w:t>
      </w:r>
    </w:p>
    <w:p w14:paraId="7232A491" w14:textId="77777777" w:rsidR="00CA723C" w:rsidRPr="003C07DE" w:rsidRDefault="00CA723C" w:rsidP="00CA723C">
      <w:pPr>
        <w:pStyle w:val="SingleTxtG"/>
        <w:ind w:left="2268" w:hanging="1134"/>
      </w:pPr>
      <w:r w:rsidRPr="00E70EDD">
        <w:t>5.2</w:t>
      </w:r>
      <w:r w:rsidRPr="00E70EDD">
        <w:tab/>
      </w:r>
      <w:r w:rsidRPr="003C07DE">
        <w:t>L</w:t>
      </w:r>
      <w:r>
        <w:t>es</w:t>
      </w:r>
      <w:r w:rsidRPr="003C07DE">
        <w:t xml:space="preserve"> dimension</w:t>
      </w:r>
      <w:r>
        <w:t>s</w:t>
      </w:r>
      <w:r w:rsidRPr="003C07DE">
        <w:t xml:space="preserve"> de l</w:t>
      </w:r>
      <w:r>
        <w:t>’</w:t>
      </w:r>
      <w:r w:rsidRPr="003C07DE">
        <w:t>échantillon d</w:t>
      </w:r>
      <w:r>
        <w:t>’</w:t>
      </w:r>
      <w:r w:rsidRPr="003C07DE">
        <w:t xml:space="preserve">aluminium </w:t>
      </w:r>
      <w:r>
        <w:t xml:space="preserve">alvéolaire </w:t>
      </w:r>
      <w:r w:rsidRPr="003C07DE">
        <w:t>pour les essais statiques doi</w:t>
      </w:r>
      <w:r>
        <w:t>ven</w:t>
      </w:r>
      <w:r w:rsidRPr="003C07DE">
        <w:t>t être celle</w:t>
      </w:r>
      <w:r>
        <w:t>s</w:t>
      </w:r>
      <w:r w:rsidRPr="003C07DE">
        <w:t xml:space="preserve"> d</w:t>
      </w:r>
      <w:r>
        <w:t>’</w:t>
      </w:r>
      <w:r w:rsidRPr="003C07DE">
        <w:t>un bloc normal de l</w:t>
      </w:r>
      <w:r>
        <w:t>’</w:t>
      </w:r>
      <w:r w:rsidRPr="003C07DE">
        <w:t>élément de frappe,</w:t>
      </w:r>
      <w:r>
        <w:t xml:space="preserve">  c’est-à-dire </w:t>
      </w:r>
      <w:r w:rsidRPr="003C07DE">
        <w:t>250 mm x 500 mm x 440 mm pour la rangée supérieure et 250 mm x 500 mm x 500 mm pour la rangée inférieure.</w:t>
      </w:r>
    </w:p>
    <w:p w14:paraId="1BE04B95" w14:textId="77777777" w:rsidR="00CA723C" w:rsidRPr="00CD6316" w:rsidRDefault="00CA723C" w:rsidP="00CA723C">
      <w:pPr>
        <w:pStyle w:val="SingleTxtG"/>
        <w:ind w:left="2268" w:hanging="1134"/>
      </w:pPr>
      <w:r w:rsidRPr="00CD6316">
        <w:t>5.3</w:t>
      </w:r>
      <w:r w:rsidRPr="00CD6316">
        <w:tab/>
        <w:t>Les échantillons doivent être comprimés entre deux plaques parallèles qui dépassent la section du bloc d</w:t>
      </w:r>
      <w:r>
        <w:t xml:space="preserve">’au moins </w:t>
      </w:r>
      <w:r w:rsidRPr="00CD6316">
        <w:t>20 mm</w:t>
      </w:r>
      <w:r>
        <w:t xml:space="preserve"> </w:t>
      </w:r>
      <w:r w:rsidRPr="00CD6316">
        <w:t>en largeur.</w:t>
      </w:r>
    </w:p>
    <w:p w14:paraId="06C0652E" w14:textId="77777777" w:rsidR="00CA723C" w:rsidRPr="00E70EDD" w:rsidRDefault="00CA723C" w:rsidP="00CA723C">
      <w:pPr>
        <w:pStyle w:val="SingleTxtG"/>
        <w:ind w:left="2268" w:hanging="1134"/>
      </w:pPr>
      <w:r w:rsidRPr="00CD6316">
        <w:t>5.4</w:t>
      </w:r>
      <w:r w:rsidRPr="00CD6316">
        <w:tab/>
      </w:r>
      <w:r w:rsidRPr="00E70EDD">
        <w:t>La vitesse de compression doit être de 100 mm/min, avec une tolérance de 5 %.</w:t>
      </w:r>
    </w:p>
    <w:p w14:paraId="1DF64538" w14:textId="77777777" w:rsidR="00CA723C" w:rsidRPr="00CD6316" w:rsidRDefault="00CA723C" w:rsidP="00CA723C">
      <w:pPr>
        <w:pStyle w:val="SingleTxtG"/>
        <w:ind w:left="2268" w:hanging="1134"/>
      </w:pPr>
      <w:r w:rsidRPr="00CD6316">
        <w:t>5.5</w:t>
      </w:r>
      <w:r w:rsidRPr="00CD6316">
        <w:tab/>
        <w:t>Les données acquises pour la compression statique</w:t>
      </w:r>
      <w:r>
        <w:t xml:space="preserve"> doivent être</w:t>
      </w:r>
      <w:r w:rsidRPr="00CD6316">
        <w:t xml:space="preserve"> prélevées à une fréquence minimale de 5 Hz.</w:t>
      </w:r>
    </w:p>
    <w:p w14:paraId="0BCA2EF8" w14:textId="77777777" w:rsidR="00CA723C" w:rsidRPr="00E70EDD" w:rsidRDefault="00CA723C" w:rsidP="00CA723C">
      <w:pPr>
        <w:pStyle w:val="SingleTxtG"/>
        <w:ind w:left="2268" w:hanging="1134"/>
      </w:pPr>
      <w:r w:rsidRPr="00CD6316">
        <w:t>5.6</w:t>
      </w:r>
      <w:r w:rsidRPr="00CD6316">
        <w:tab/>
      </w:r>
      <w:r w:rsidRPr="00E70EDD">
        <w:t>L</w:t>
      </w:r>
      <w:r>
        <w:t>’</w:t>
      </w:r>
      <w:r w:rsidRPr="00E70EDD">
        <w:t>essai statique doit être poursuivi jusqu</w:t>
      </w:r>
      <w:r>
        <w:t>’</w:t>
      </w:r>
      <w:r w:rsidRPr="00E70EDD">
        <w:t>à ce que la compression des blocs soit</w:t>
      </w:r>
      <w:r>
        <w:t xml:space="preserve"> </w:t>
      </w:r>
      <w:r w:rsidRPr="00E70EDD">
        <w:t>d</w:t>
      </w:r>
      <w:r>
        <w:t>’</w:t>
      </w:r>
      <w:r w:rsidRPr="00E70EDD">
        <w:t>au moins 300 mm</w:t>
      </w:r>
      <w:r>
        <w:t xml:space="preserve"> </w:t>
      </w:r>
      <w:r w:rsidRPr="00E70EDD">
        <w:t>pour les blocs 4 à 6 et</w:t>
      </w:r>
      <w:r>
        <w:t xml:space="preserve"> </w:t>
      </w:r>
      <w:r w:rsidRPr="00E70EDD">
        <w:t>350 mm pour les blocs 1 à 3.</w:t>
      </w:r>
    </w:p>
    <w:p w14:paraId="6678875B" w14:textId="77777777" w:rsidR="00CA723C" w:rsidRPr="00CD6316" w:rsidRDefault="00CA723C" w:rsidP="00CA723C">
      <w:pPr>
        <w:pStyle w:val="SingleTxtG"/>
        <w:keepNext/>
        <w:ind w:left="2268" w:hanging="1134"/>
      </w:pPr>
      <w:r w:rsidRPr="00CD6316">
        <w:t>6.</w:t>
      </w:r>
      <w:r w:rsidRPr="00CD6316">
        <w:tab/>
        <w:t>Essais dynamiques</w:t>
      </w:r>
    </w:p>
    <w:p w14:paraId="38ED8ECB" w14:textId="77777777" w:rsidR="00CA723C" w:rsidRPr="00CD6316" w:rsidRDefault="00CA723C" w:rsidP="00CA723C">
      <w:pPr>
        <w:pStyle w:val="SingleTxtG"/>
        <w:ind w:left="2268"/>
      </w:pPr>
      <w:r w:rsidRPr="00CD6316">
        <w:tab/>
        <w:t>Lorsqu</w:t>
      </w:r>
      <w:r>
        <w:t>’</w:t>
      </w:r>
      <w:r w:rsidRPr="00CD6316">
        <w:t>il a produit 100 faces de barrière, le fabricant doit exécuter un essai dynamique contre un mur dynamométrique soutenu par une barrière rigide fixe, conformément à la méthode décrite ci-après.</w:t>
      </w:r>
    </w:p>
    <w:p w14:paraId="0C8BC855" w14:textId="77777777" w:rsidR="00CA723C" w:rsidRPr="00CD6316" w:rsidRDefault="00CA723C" w:rsidP="00CA723C">
      <w:pPr>
        <w:pStyle w:val="SingleTxtG"/>
        <w:keepNext/>
        <w:ind w:left="2268" w:hanging="1134"/>
      </w:pPr>
      <w:r w:rsidRPr="00CD6316">
        <w:t>6.1</w:t>
      </w:r>
      <w:r w:rsidRPr="00CD6316">
        <w:tab/>
        <w:t>Installation</w:t>
      </w:r>
    </w:p>
    <w:p w14:paraId="69911C66" w14:textId="77777777" w:rsidR="00CA723C" w:rsidRPr="00CD6316" w:rsidRDefault="00CA723C" w:rsidP="00CA723C">
      <w:pPr>
        <w:pStyle w:val="SingleTxtG"/>
        <w:keepNext/>
        <w:ind w:left="2268" w:hanging="1134"/>
      </w:pPr>
      <w:r w:rsidRPr="00CD6316">
        <w:t>6.1.1</w:t>
      </w:r>
      <w:r w:rsidRPr="00CD6316">
        <w:tab/>
        <w:t>Terrain d</w:t>
      </w:r>
      <w:r>
        <w:t>’</w:t>
      </w:r>
      <w:r w:rsidRPr="00CD6316">
        <w:t>essai</w:t>
      </w:r>
    </w:p>
    <w:p w14:paraId="7EFB65BE" w14:textId="77777777" w:rsidR="00CA723C" w:rsidRPr="00CD6316" w:rsidRDefault="00CA723C" w:rsidP="00CA723C">
      <w:pPr>
        <w:pStyle w:val="SingleTxtG"/>
        <w:ind w:left="2268" w:hanging="1134"/>
      </w:pPr>
      <w:r w:rsidRPr="00CD6316">
        <w:t>6.1.1.1</w:t>
      </w:r>
      <w:r w:rsidRPr="00CD6316">
        <w:tab/>
        <w:t>La surface du terrain d</w:t>
      </w:r>
      <w:r>
        <w:t>’</w:t>
      </w:r>
      <w:r w:rsidRPr="00CD6316">
        <w:t>essai doit être suffisamment grande pour y aménager la piste de lancement de la barrière mobile déformable, la barrière rigide et le matériel technique nécessaire à l</w:t>
      </w:r>
      <w:r>
        <w:t>’</w:t>
      </w:r>
      <w:r w:rsidRPr="00CD6316">
        <w:t>essai. La dernière partie de la piste, longue de 5 m au moins avant la barrière rigide, doit être horizontale, plane et lisse.</w:t>
      </w:r>
    </w:p>
    <w:p w14:paraId="0D7B316C" w14:textId="77777777" w:rsidR="00CA723C" w:rsidRPr="00CD6316" w:rsidRDefault="00CA723C" w:rsidP="00CA723C">
      <w:pPr>
        <w:pStyle w:val="SingleTxtG"/>
        <w:ind w:left="2268" w:hanging="1134"/>
      </w:pPr>
      <w:r w:rsidRPr="00CD6316">
        <w:t>6.1.2</w:t>
      </w:r>
      <w:r w:rsidRPr="00CD6316">
        <w:tab/>
        <w:t>Barrière rigide fixe et mur dynamométrique</w:t>
      </w:r>
    </w:p>
    <w:p w14:paraId="4A23B867" w14:textId="77777777" w:rsidR="00CA723C" w:rsidRPr="00CD6316" w:rsidRDefault="00CA723C" w:rsidP="00CA723C">
      <w:pPr>
        <w:pStyle w:val="SingleTxtG"/>
        <w:ind w:left="2268" w:hanging="1134"/>
      </w:pPr>
      <w:r w:rsidRPr="00CD6316">
        <w:t>6.1.2.1</w:t>
      </w:r>
      <w:r w:rsidRPr="00CD6316">
        <w:tab/>
      </w:r>
      <w:r>
        <w:t xml:space="preserve">La barrière </w:t>
      </w:r>
      <w:r w:rsidRPr="00CD6316">
        <w:t>rigide doit être constitué</w:t>
      </w:r>
      <w:r>
        <w:t>e</w:t>
      </w:r>
      <w:r w:rsidRPr="00CD6316">
        <w:t xml:space="preserve"> d</w:t>
      </w:r>
      <w:r>
        <w:t>’</w:t>
      </w:r>
      <w:r w:rsidRPr="00CD6316">
        <w:t xml:space="preserve">un bloc de béton armé </w:t>
      </w:r>
      <w:r>
        <w:t xml:space="preserve">large d’au moins </w:t>
      </w:r>
      <w:r w:rsidRPr="00CD6316">
        <w:t xml:space="preserve">3 m </w:t>
      </w:r>
      <w:r>
        <w:t xml:space="preserve">et haut d’au moins </w:t>
      </w:r>
      <w:r w:rsidRPr="00CD6316">
        <w:t xml:space="preserve">1,5 m. </w:t>
      </w:r>
      <w:r>
        <w:t xml:space="preserve">Son </w:t>
      </w:r>
      <w:r w:rsidRPr="00CD6316">
        <w:t>épaisseur</w:t>
      </w:r>
      <w:r>
        <w:t xml:space="preserve"> </w:t>
      </w:r>
      <w:r w:rsidRPr="00CD6316">
        <w:t>doit être telle qu</w:t>
      </w:r>
      <w:r>
        <w:t xml:space="preserve">’elle </w:t>
      </w:r>
      <w:r w:rsidRPr="00CD6316">
        <w:t>pèse au</w:t>
      </w:r>
      <w:r>
        <w:t xml:space="preserve"> </w:t>
      </w:r>
      <w:r w:rsidRPr="00CD6316">
        <w:t>moins 70 t.</w:t>
      </w:r>
    </w:p>
    <w:p w14:paraId="57661BC9" w14:textId="77777777" w:rsidR="00CA723C" w:rsidRPr="00CD6316" w:rsidRDefault="00CA723C" w:rsidP="00CA723C">
      <w:pPr>
        <w:pStyle w:val="SingleTxtG"/>
        <w:ind w:left="2268" w:hanging="1134"/>
      </w:pPr>
      <w:r w:rsidRPr="00CD6316">
        <w:t>6.1.2.2</w:t>
      </w:r>
      <w:r w:rsidRPr="00CD6316">
        <w:tab/>
        <w:t>La face avant doit être verticale, perpendiculaire à l</w:t>
      </w:r>
      <w:r>
        <w:t>’</w:t>
      </w:r>
      <w:r w:rsidRPr="00CD6316">
        <w:t>axe de la piste de lancement et équipée de six plaques</w:t>
      </w:r>
      <w:r>
        <w:t>-capteurs</w:t>
      </w:r>
      <w:r w:rsidRPr="00CD6316">
        <w:t>, chacune</w:t>
      </w:r>
      <w:r>
        <w:t xml:space="preserve"> </w:t>
      </w:r>
      <w:r w:rsidRPr="00CD6316">
        <w:t>capable de mesurer la force totale au moment du choc sur le bloc correspondant de l</w:t>
      </w:r>
      <w:r>
        <w:t>’</w:t>
      </w:r>
      <w:r w:rsidRPr="00CD6316">
        <w:t>élément de frappe de la barrière mobile déformable. Les centres des zones d</w:t>
      </w:r>
      <w:r>
        <w:t>’</w:t>
      </w:r>
      <w:r w:rsidRPr="00CD6316">
        <w:t>impact des plaques</w:t>
      </w:r>
      <w:r>
        <w:t xml:space="preserve">-capteurs </w:t>
      </w:r>
      <w:r w:rsidRPr="00CD6316">
        <w:t>doivent être alignés sur ceux des six zones d</w:t>
      </w:r>
      <w:r>
        <w:t>’</w:t>
      </w:r>
      <w:r w:rsidRPr="00CD6316">
        <w:t xml:space="preserve">impact de la face de la barrière mobile déformable. Les bords de ces zones doivent être tels que la distance entre zones adjacentes soit de 20 mm, de </w:t>
      </w:r>
      <w:r>
        <w:t xml:space="preserve">telle sorte que, dans les limites de la </w:t>
      </w:r>
      <w:r w:rsidRPr="00CD6316">
        <w:t>tolérance en ce qui concerne l</w:t>
      </w:r>
      <w:r>
        <w:t>’</w:t>
      </w:r>
      <w:r w:rsidRPr="00CD6316">
        <w:t>alignement</w:t>
      </w:r>
      <w:r>
        <w:t>,</w:t>
      </w:r>
      <w:r w:rsidRPr="00CD6316">
        <w:t xml:space="preserve"> les zones d</w:t>
      </w:r>
      <w:r>
        <w:t>’</w:t>
      </w:r>
      <w:r w:rsidRPr="00CD6316">
        <w:t>impact ne soient pas en contact avec les zones d</w:t>
      </w:r>
      <w:r>
        <w:t>’</w:t>
      </w:r>
      <w:r w:rsidRPr="00CD6316">
        <w:t xml:space="preserve">impact des plaques adjacentes. Le montage des </w:t>
      </w:r>
      <w:r>
        <w:t>capteur</w:t>
      </w:r>
      <w:r w:rsidRPr="00CD6316">
        <w:t>s et les surfaces des plaques doivent être conformes aux prescriptions énoncées à l</w:t>
      </w:r>
      <w:r>
        <w:t>’</w:t>
      </w:r>
      <w:r w:rsidRPr="00CD6316">
        <w:t>annexe de la norme ISO 6487:1987.</w:t>
      </w:r>
    </w:p>
    <w:p w14:paraId="0344DC18" w14:textId="77777777" w:rsidR="00CA723C" w:rsidRPr="000D05E2" w:rsidRDefault="00CA723C" w:rsidP="00CA723C">
      <w:pPr>
        <w:pStyle w:val="SingleTxtG"/>
        <w:ind w:left="2268" w:hanging="1134"/>
      </w:pPr>
      <w:r w:rsidRPr="000D05E2">
        <w:t>6.1.2.3</w:t>
      </w:r>
      <w:r w:rsidRPr="000D05E2">
        <w:tab/>
        <w:t xml:space="preserve">Une protection de la surface, comportant une face en </w:t>
      </w:r>
      <w:proofErr w:type="spellStart"/>
      <w:r w:rsidRPr="000D05E2">
        <w:t>contreplaqué</w:t>
      </w:r>
      <w:proofErr w:type="spellEnd"/>
      <w:r w:rsidRPr="000D05E2">
        <w:t xml:space="preserve"> (épaisse de 12 </w:t>
      </w:r>
      <w:r>
        <w:sym w:font="Symbol" w:char="F0B1"/>
      </w:r>
      <w:r>
        <w:t> </w:t>
      </w:r>
      <w:r w:rsidRPr="000D05E2">
        <w:t xml:space="preserve">1 mm), est ajoutée à toutes les plaques </w:t>
      </w:r>
      <w:r>
        <w:t xml:space="preserve">− capteurs à ce qu’elles </w:t>
      </w:r>
      <w:r w:rsidRPr="000D05E2">
        <w:t>ne perturbent pas la réponse</w:t>
      </w:r>
      <w:r>
        <w:t xml:space="preserve"> des capteurs</w:t>
      </w:r>
      <w:r w:rsidRPr="000D05E2">
        <w:t>.</w:t>
      </w:r>
    </w:p>
    <w:p w14:paraId="03BC31AE" w14:textId="77777777" w:rsidR="00CA723C" w:rsidRPr="00CD6316" w:rsidRDefault="00CA723C" w:rsidP="00CA723C">
      <w:pPr>
        <w:pStyle w:val="SingleTxtG"/>
        <w:ind w:left="2268" w:hanging="1134"/>
      </w:pPr>
      <w:r w:rsidRPr="000D05E2">
        <w:t>6.1.2.4</w:t>
      </w:r>
      <w:r w:rsidRPr="000D05E2">
        <w:tab/>
        <w:t>Le mur rigide</w:t>
      </w:r>
      <w:r>
        <w:t xml:space="preserve"> doit être </w:t>
      </w:r>
      <w:r w:rsidRPr="000D05E2">
        <w:t>soit ancré dans le sol, soit posé sur le sol avec, s</w:t>
      </w:r>
      <w:r>
        <w:t>’</w:t>
      </w:r>
      <w:r w:rsidRPr="000D05E2">
        <w:t>il y a lieu, des dispositifs supplémentaires d</w:t>
      </w:r>
      <w:r>
        <w:t>’</w:t>
      </w:r>
      <w:r w:rsidRPr="000D05E2">
        <w:t xml:space="preserve">arrêt pour limiter son déplacement. Un mur rigide (muni de </w:t>
      </w:r>
      <w:r>
        <w:t>capteur</w:t>
      </w:r>
      <w:r w:rsidRPr="000D05E2">
        <w:t>s de force) ayant des caractéristiques différentes mais donnant des résultats au moins aussi probants peut également être utilisé.</w:t>
      </w:r>
    </w:p>
    <w:p w14:paraId="65CA9316" w14:textId="77777777" w:rsidR="00CA723C" w:rsidRPr="00CD6316" w:rsidRDefault="00CA723C" w:rsidP="00CA723C">
      <w:pPr>
        <w:pStyle w:val="SingleTxtG"/>
        <w:ind w:left="2268" w:hanging="1134"/>
      </w:pPr>
      <w:r w:rsidRPr="00CD6316">
        <w:t>6.2</w:t>
      </w:r>
      <w:r w:rsidRPr="00CD6316">
        <w:tab/>
        <w:t>Propulsion de la barrière mobile déformable</w:t>
      </w:r>
    </w:p>
    <w:p w14:paraId="2779B0A4" w14:textId="77777777" w:rsidR="00CA723C" w:rsidRPr="00CD6316" w:rsidRDefault="00CA723C" w:rsidP="00CA723C">
      <w:pPr>
        <w:pStyle w:val="SingleTxtG"/>
        <w:ind w:left="2268"/>
      </w:pPr>
      <w:r w:rsidRPr="00CD6316">
        <w:tab/>
        <w:t>Au moment du choc, la barrière mobile déformable ne doit plus être soumise à l</w:t>
      </w:r>
      <w:r>
        <w:t>’</w:t>
      </w:r>
      <w:r w:rsidRPr="00CD6316">
        <w:t>action d</w:t>
      </w:r>
      <w:r>
        <w:t>’</w:t>
      </w:r>
      <w:r w:rsidRPr="00CD6316">
        <w:t>un dispositif supplémentaire de</w:t>
      </w:r>
      <w:r>
        <w:t xml:space="preserve"> guidage ou de propulsion. Elle </w:t>
      </w:r>
      <w:r w:rsidRPr="00CD6316">
        <w:t>doit atteindre l</w:t>
      </w:r>
      <w:r>
        <w:t>’</w:t>
      </w:r>
      <w:r w:rsidRPr="00CD6316">
        <w:t>obstacle suivant une trajectoire perpendiculaire à la surface avant du mur dynamométrique. L</w:t>
      </w:r>
      <w:r>
        <w:t>’</w:t>
      </w:r>
      <w:r w:rsidRPr="00CD6316">
        <w:t>alignement au moment du choc doit se faire avec une tolérance de 10 </w:t>
      </w:r>
      <w:proofErr w:type="spellStart"/>
      <w:r w:rsidRPr="00CD6316">
        <w:t>mm.</w:t>
      </w:r>
      <w:proofErr w:type="spellEnd"/>
    </w:p>
    <w:p w14:paraId="027A3F3A" w14:textId="77777777" w:rsidR="00CA723C" w:rsidRPr="00CD6316" w:rsidRDefault="00CA723C" w:rsidP="00CA723C">
      <w:pPr>
        <w:pStyle w:val="SingleTxtG"/>
        <w:ind w:left="2268" w:hanging="1134"/>
      </w:pPr>
      <w:r w:rsidRPr="00CD6316">
        <w:t>6.3</w:t>
      </w:r>
      <w:r w:rsidRPr="00CD6316">
        <w:tab/>
        <w:t>Appareils de mesures</w:t>
      </w:r>
    </w:p>
    <w:p w14:paraId="26D837AA" w14:textId="77777777" w:rsidR="00CA723C" w:rsidRPr="00CD6316" w:rsidRDefault="00CA723C" w:rsidP="00CA723C">
      <w:pPr>
        <w:pStyle w:val="SingleTxtG"/>
        <w:ind w:left="2268" w:hanging="1134"/>
      </w:pPr>
      <w:r w:rsidRPr="00CD6316">
        <w:t>6.3.1</w:t>
      </w:r>
      <w:r w:rsidRPr="00CD6316">
        <w:tab/>
        <w:t>Vitesse</w:t>
      </w:r>
    </w:p>
    <w:p w14:paraId="4FDC32F3" w14:textId="77777777" w:rsidR="00CA723C" w:rsidRPr="00CD6316" w:rsidRDefault="00CA723C" w:rsidP="00CA723C">
      <w:pPr>
        <w:pStyle w:val="SingleTxtG"/>
        <w:ind w:left="2268"/>
      </w:pPr>
      <w:r>
        <w:tab/>
      </w:r>
      <w:r w:rsidRPr="00CD6316">
        <w:t>La v</w:t>
      </w:r>
      <w:r>
        <w:t>itesse d’impact doit être de 35 </w:t>
      </w:r>
      <w:r>
        <w:sym w:font="Symbol" w:char="F0B1"/>
      </w:r>
      <w:r>
        <w:t> </w:t>
      </w:r>
      <w:r w:rsidRPr="00CD6316">
        <w:t>0,5 km/h. L</w:t>
      </w:r>
      <w:r>
        <w:t>’</w:t>
      </w:r>
      <w:r w:rsidRPr="00CD6316">
        <w:t>appareil servant à enregistrer la vitesse d</w:t>
      </w:r>
      <w:r>
        <w:t>’</w:t>
      </w:r>
      <w:r w:rsidRPr="00CD6316">
        <w:t>impact doit avoir une tolérance de 0,1 %.</w:t>
      </w:r>
    </w:p>
    <w:p w14:paraId="4D9B7BFA" w14:textId="77777777" w:rsidR="00CA723C" w:rsidRPr="00CD6316" w:rsidRDefault="00CA723C" w:rsidP="00CA723C">
      <w:pPr>
        <w:pStyle w:val="SingleTxtG"/>
        <w:ind w:left="2268" w:hanging="1134"/>
      </w:pPr>
      <w:r w:rsidRPr="00CD6316">
        <w:t>6.3.2</w:t>
      </w:r>
      <w:r w:rsidRPr="00CD6316">
        <w:tab/>
        <w:t>Forces</w:t>
      </w:r>
    </w:p>
    <w:p w14:paraId="60F00EA5" w14:textId="77777777" w:rsidR="00CA723C" w:rsidRPr="00CD6316" w:rsidRDefault="00CA723C" w:rsidP="00CA723C">
      <w:pPr>
        <w:pStyle w:val="SingleTxtG"/>
        <w:ind w:left="2268"/>
      </w:pPr>
      <w:r w:rsidRPr="00CD6316">
        <w:tab/>
        <w:t>Les appareils de mesure doivent être conformes aux prescriptions énoncées dans la norme ISO 6487:1987, avec:</w:t>
      </w:r>
    </w:p>
    <w:p w14:paraId="746EAE33" w14:textId="77777777" w:rsidR="00CA723C" w:rsidRPr="00CD6316" w:rsidRDefault="00CA723C" w:rsidP="00CA723C">
      <w:pPr>
        <w:pStyle w:val="SingleTxtG"/>
        <w:ind w:left="2268"/>
      </w:pPr>
      <w:r>
        <w:tab/>
        <w:t>CFC pour tous les blocs:</w:t>
      </w:r>
      <w:r>
        <w:tab/>
      </w:r>
      <w:r>
        <w:tab/>
      </w:r>
      <w:r w:rsidRPr="00CD6316">
        <w:t>60 Hz</w:t>
      </w:r>
      <w:r w:rsidRPr="00CD6316">
        <w:br/>
        <w:t>CAC pour les blocs 1 et 3:</w:t>
      </w:r>
      <w:r w:rsidRPr="00CD6316">
        <w:tab/>
      </w:r>
      <w:r>
        <w:tab/>
      </w:r>
      <w:r w:rsidRPr="00CD6316">
        <w:t>200 kN</w:t>
      </w:r>
      <w:r w:rsidRPr="00CD6316">
        <w:br/>
        <w:t>CAC pour les blocs 4, 5 et 6:</w:t>
      </w:r>
      <w:r w:rsidRPr="00CD6316">
        <w:tab/>
        <w:t>100 kN</w:t>
      </w:r>
      <w:r w:rsidRPr="00CD6316">
        <w:br/>
        <w:t>CAC pour le bloc 2:</w:t>
      </w:r>
      <w:r w:rsidRPr="00CD6316">
        <w:tab/>
      </w:r>
      <w:r>
        <w:tab/>
      </w:r>
      <w:r>
        <w:tab/>
      </w:r>
      <w:r w:rsidRPr="00CD6316">
        <w:t>200 kN.</w:t>
      </w:r>
    </w:p>
    <w:p w14:paraId="551DC7B2" w14:textId="77777777" w:rsidR="00CA723C" w:rsidRPr="00CD6316" w:rsidRDefault="00CA723C" w:rsidP="00CA723C">
      <w:pPr>
        <w:pStyle w:val="SingleTxtG"/>
        <w:keepNext/>
        <w:ind w:left="2268" w:hanging="1134"/>
      </w:pPr>
      <w:r w:rsidRPr="00CD6316">
        <w:t>6.3.3</w:t>
      </w:r>
      <w:r w:rsidRPr="00CD6316">
        <w:tab/>
        <w:t>Accélération</w:t>
      </w:r>
    </w:p>
    <w:p w14:paraId="7282EA87" w14:textId="77777777" w:rsidR="00CA723C" w:rsidRPr="00CD6316" w:rsidRDefault="00CA723C" w:rsidP="00CA723C">
      <w:pPr>
        <w:pStyle w:val="SingleTxtG"/>
        <w:ind w:left="2268" w:hanging="1134"/>
      </w:pPr>
      <w:r w:rsidRPr="00CD6316">
        <w:t>6.3.3.1</w:t>
      </w:r>
      <w:r w:rsidRPr="00CD6316">
        <w:tab/>
        <w:t>L</w:t>
      </w:r>
      <w:r>
        <w:t>’</w:t>
      </w:r>
      <w:r w:rsidRPr="00CD6316">
        <w:t>accélération dans le sens longitudinal doit être mesurée en trois</w:t>
      </w:r>
      <w:r>
        <w:t xml:space="preserve"> points</w:t>
      </w:r>
      <w:r w:rsidRPr="00CD6316">
        <w:t xml:space="preserve"> différents sur le chariot, au centre et des deux côtés</w:t>
      </w:r>
      <w:r>
        <w:t>, à des endroits qui ne risquent pas d’être déformés</w:t>
      </w:r>
      <w:r w:rsidRPr="00CD6316">
        <w:t>.</w:t>
      </w:r>
    </w:p>
    <w:p w14:paraId="236C2858" w14:textId="77777777" w:rsidR="00CA723C" w:rsidRPr="00CD6316" w:rsidRDefault="00CA723C" w:rsidP="00CA723C">
      <w:pPr>
        <w:pStyle w:val="SingleTxtG"/>
        <w:ind w:left="2268" w:hanging="1134"/>
      </w:pPr>
      <w:r w:rsidRPr="00CD6316">
        <w:t>6.3.3.2</w:t>
      </w:r>
      <w:r w:rsidRPr="00CD6316">
        <w:tab/>
        <w:t>L</w:t>
      </w:r>
      <w:r>
        <w:t>’</w:t>
      </w:r>
      <w:r w:rsidRPr="00CD6316">
        <w:t>accéléromètre central doit être situé à une distance de 500 mm au plus de l</w:t>
      </w:r>
      <w:r>
        <w:t>’</w:t>
      </w:r>
      <w:r w:rsidRPr="00CD6316">
        <w:t>emplacement du centre de gravité de la barrière mobile déformable et dans un plan longitudinal vertical</w:t>
      </w:r>
      <w:r>
        <w:t xml:space="preserve"> distant de </w:t>
      </w:r>
      <w:r w:rsidRPr="00CD6316">
        <w:t>10 mm au plus du centre de gravité de la barrière mobile déformable.</w:t>
      </w:r>
    </w:p>
    <w:p w14:paraId="07546FA5" w14:textId="77777777" w:rsidR="00CA723C" w:rsidRPr="00CD6316" w:rsidRDefault="00CA723C" w:rsidP="00CA723C">
      <w:pPr>
        <w:pStyle w:val="SingleTxtG"/>
        <w:ind w:left="2268" w:hanging="1134"/>
      </w:pPr>
      <w:r w:rsidRPr="00CD6316">
        <w:t>6.3.3.3</w:t>
      </w:r>
      <w:r w:rsidRPr="00CD6316">
        <w:tab/>
        <w:t xml:space="preserve">Les accéléromètres latéraux doivent être placés à la même hauteur, avec une tolérance de 10 mm, et à la même distance de la surface avant de la barrière mobile déformable, la tolérance étant de 20 </w:t>
      </w:r>
      <w:proofErr w:type="spellStart"/>
      <w:r w:rsidRPr="00CD6316">
        <w:t>mm.</w:t>
      </w:r>
      <w:proofErr w:type="spellEnd"/>
    </w:p>
    <w:p w14:paraId="4D4BBED8" w14:textId="77777777" w:rsidR="00CA723C" w:rsidRPr="00CD6316" w:rsidRDefault="00CA723C" w:rsidP="00CA723C">
      <w:pPr>
        <w:pStyle w:val="SingleTxtG"/>
        <w:ind w:left="2268" w:hanging="1134"/>
      </w:pPr>
      <w:r w:rsidRPr="00CD6316">
        <w:t>6.3.3.4</w:t>
      </w:r>
      <w:r w:rsidRPr="00CD6316">
        <w:tab/>
        <w:t xml:space="preserve">Les appareils de mesure doivent </w:t>
      </w:r>
      <w:r>
        <w:t xml:space="preserve">satisfaire à </w:t>
      </w:r>
      <w:r w:rsidRPr="00CD6316">
        <w:t>la norme ISO 6487:1987 avec les prescriptions suivantes:</w:t>
      </w:r>
    </w:p>
    <w:p w14:paraId="6DE53D42" w14:textId="77777777" w:rsidR="00CA723C" w:rsidRPr="00CD6316" w:rsidRDefault="00CA723C" w:rsidP="00CA723C">
      <w:pPr>
        <w:pStyle w:val="SingleTxtG"/>
        <w:spacing w:after="0"/>
        <w:ind w:left="2268"/>
      </w:pPr>
      <w:r w:rsidRPr="00CD6316">
        <w:tab/>
        <w:t>CFC: 1</w:t>
      </w:r>
      <w:r>
        <w:t> </w:t>
      </w:r>
      <w:r w:rsidRPr="00CD6316">
        <w:t>000 Hz (avant l</w:t>
      </w:r>
      <w:r>
        <w:t>’</w:t>
      </w:r>
      <w:r w:rsidRPr="00CD6316">
        <w:t>intégration)</w:t>
      </w:r>
    </w:p>
    <w:p w14:paraId="0E6BF02F" w14:textId="77777777" w:rsidR="00CA723C" w:rsidRPr="00CD6316" w:rsidRDefault="00CA723C" w:rsidP="00CA723C">
      <w:pPr>
        <w:pStyle w:val="SingleTxtG"/>
        <w:ind w:left="2268"/>
      </w:pPr>
      <w:r>
        <w:tab/>
        <w:t xml:space="preserve">CAC: </w:t>
      </w:r>
      <w:r w:rsidRPr="00CD6316">
        <w:t>50 g.</w:t>
      </w:r>
    </w:p>
    <w:p w14:paraId="5DEA016E" w14:textId="77777777" w:rsidR="00CA723C" w:rsidRPr="00CD6316" w:rsidRDefault="00CA723C" w:rsidP="00CA723C">
      <w:pPr>
        <w:pStyle w:val="SingleTxtG"/>
        <w:ind w:left="2268" w:hanging="1134"/>
      </w:pPr>
      <w:r w:rsidRPr="00CD6316">
        <w:t>6.4</w:t>
      </w:r>
      <w:r w:rsidRPr="00CD6316">
        <w:tab/>
        <w:t>Description générale de la barrière</w:t>
      </w:r>
    </w:p>
    <w:p w14:paraId="7545C84D" w14:textId="77777777" w:rsidR="00CA723C" w:rsidRPr="00CD6316" w:rsidRDefault="00CA723C" w:rsidP="00CA723C">
      <w:pPr>
        <w:pStyle w:val="SingleTxtG"/>
        <w:ind w:left="2268" w:hanging="1134"/>
      </w:pPr>
      <w:r w:rsidRPr="00CD6316">
        <w:t>6.4.1</w:t>
      </w:r>
      <w:r w:rsidRPr="00CD6316">
        <w:tab/>
        <w:t>Les caractéristiques particulières de la barrière doivent répondre aux conditions du paragraphe 1 et doivent être consignées.</w:t>
      </w:r>
    </w:p>
    <w:p w14:paraId="11222F08" w14:textId="77777777" w:rsidR="00CA723C" w:rsidRPr="00CD6316" w:rsidRDefault="00CA723C" w:rsidP="00CA723C">
      <w:pPr>
        <w:pStyle w:val="SingleTxtG"/>
        <w:keepNext/>
        <w:ind w:left="2268" w:hanging="1134"/>
      </w:pPr>
      <w:r w:rsidRPr="00CD6316">
        <w:t>6.5</w:t>
      </w:r>
      <w:r w:rsidRPr="00CD6316">
        <w:tab/>
        <w:t>Description générale de l</w:t>
      </w:r>
      <w:r>
        <w:t>’</w:t>
      </w:r>
      <w:r w:rsidRPr="00CD6316">
        <w:t>élément de frappe</w:t>
      </w:r>
    </w:p>
    <w:p w14:paraId="6772FF86" w14:textId="77777777" w:rsidR="00CA723C" w:rsidRPr="00CD6316" w:rsidRDefault="00CA723C" w:rsidP="00CA723C">
      <w:pPr>
        <w:pStyle w:val="SingleTxtG"/>
        <w:ind w:left="2268" w:hanging="1134"/>
      </w:pPr>
      <w:r w:rsidRPr="00CD6316">
        <w:t>6.5.1</w:t>
      </w:r>
      <w:r w:rsidRPr="00CD6316">
        <w:tab/>
        <w:t>La validité d</w:t>
      </w:r>
      <w:r>
        <w:t>’</w:t>
      </w:r>
      <w:r w:rsidRPr="00CD6316">
        <w:t>un élément de frappe par rapport aux prescriptions de l</w:t>
      </w:r>
      <w:r>
        <w:t>’</w:t>
      </w:r>
      <w:r w:rsidRPr="00CD6316">
        <w:t>essai dynamique</w:t>
      </w:r>
      <w:r>
        <w:t xml:space="preserve"> doit être </w:t>
      </w:r>
      <w:r w:rsidRPr="00CD6316">
        <w:t>confirmée lorsque les six plaques</w:t>
      </w:r>
      <w:r>
        <w:t xml:space="preserve">-capteurs </w:t>
      </w:r>
      <w:r w:rsidRPr="00CD6316">
        <w:t>émettent des signaux</w:t>
      </w:r>
      <w:r>
        <w:t xml:space="preserve"> </w:t>
      </w:r>
      <w:r w:rsidRPr="00CD6316">
        <w:t>conformes aux prescriptions énoncées à la présente annexe.</w:t>
      </w:r>
    </w:p>
    <w:p w14:paraId="41C1ABAB" w14:textId="77777777" w:rsidR="00CA723C" w:rsidRPr="00CD6316" w:rsidRDefault="00CA723C" w:rsidP="00CA723C">
      <w:pPr>
        <w:pStyle w:val="SingleTxtG"/>
        <w:ind w:left="2268" w:hanging="1134"/>
      </w:pPr>
      <w:r w:rsidRPr="00CD6316">
        <w:t>6.5.2</w:t>
      </w:r>
      <w:r w:rsidRPr="00CD6316">
        <w:tab/>
        <w:t>Les éléments de frappe doivent porter des numéros de série consécutifs</w:t>
      </w:r>
      <w:r>
        <w:t xml:space="preserve"> poinçonnés</w:t>
      </w:r>
      <w:r w:rsidRPr="00CD6316">
        <w:t>, gravés ou fixés durablement d</w:t>
      </w:r>
      <w:r>
        <w:t>’</w:t>
      </w:r>
      <w:r w:rsidRPr="00CD6316">
        <w:t>une autre manière, à partir desquels les lots des blocs et leur date de fabrication peuvent être établis.</w:t>
      </w:r>
    </w:p>
    <w:p w14:paraId="3DE39FDB" w14:textId="77777777" w:rsidR="00CA723C" w:rsidRPr="00CD6316" w:rsidRDefault="00CA723C" w:rsidP="00CA723C">
      <w:pPr>
        <w:pStyle w:val="SingleTxtG"/>
        <w:ind w:left="2268" w:hanging="1134"/>
      </w:pPr>
      <w:r w:rsidRPr="00CD6316">
        <w:t>6.6</w:t>
      </w:r>
      <w:r w:rsidRPr="00CD6316">
        <w:tab/>
        <w:t xml:space="preserve">Méthode de traitement des données </w:t>
      </w:r>
    </w:p>
    <w:p w14:paraId="60785B24" w14:textId="77777777" w:rsidR="00CA723C" w:rsidRPr="00CD6316" w:rsidRDefault="00CA723C" w:rsidP="00CA723C">
      <w:pPr>
        <w:pStyle w:val="SingleTxtG"/>
        <w:ind w:left="2268" w:hanging="1134"/>
      </w:pPr>
      <w:r w:rsidRPr="00CD6316">
        <w:t>6.6.1</w:t>
      </w:r>
      <w:r w:rsidRPr="00CD6316">
        <w:tab/>
        <w:t>Données brutes: au temps T = T</w:t>
      </w:r>
      <w:r w:rsidRPr="00E70EDD">
        <w:t>0</w:t>
      </w:r>
      <w:r w:rsidRPr="00CD6316">
        <w:t>, tous les décalages doivent être éliminés des données. La méthode qui permet de le faire doit être consignée dans le rapport d</w:t>
      </w:r>
      <w:r>
        <w:t>’</w:t>
      </w:r>
      <w:r w:rsidRPr="00CD6316">
        <w:t>essai.</w:t>
      </w:r>
    </w:p>
    <w:p w14:paraId="044D51F8" w14:textId="77777777" w:rsidR="00CA723C" w:rsidRPr="00CD6316" w:rsidRDefault="00CA723C" w:rsidP="00CA723C">
      <w:pPr>
        <w:pStyle w:val="SingleTxtG"/>
        <w:ind w:left="2268" w:hanging="1134"/>
      </w:pPr>
      <w:r w:rsidRPr="00CD6316">
        <w:t>6.6.2</w:t>
      </w:r>
      <w:r w:rsidRPr="00CD6316">
        <w:tab/>
        <w:t>Filtrage</w:t>
      </w:r>
    </w:p>
    <w:p w14:paraId="254E3B10" w14:textId="77777777" w:rsidR="00CA723C" w:rsidRPr="00CD6316" w:rsidRDefault="00CA723C" w:rsidP="00CA723C">
      <w:pPr>
        <w:pStyle w:val="SingleTxtG"/>
        <w:ind w:left="2268" w:hanging="1134"/>
      </w:pPr>
      <w:r w:rsidRPr="00CD6316">
        <w:t>6.6.2.1</w:t>
      </w:r>
      <w:r w:rsidRPr="00CD6316">
        <w:tab/>
        <w:t>Les données brutes doivent être filtrées avant</w:t>
      </w:r>
      <w:r>
        <w:t xml:space="preserve"> </w:t>
      </w:r>
      <w:r w:rsidRPr="00CD6316">
        <w:t>traitement ou</w:t>
      </w:r>
      <w:r>
        <w:t xml:space="preserve"> </w:t>
      </w:r>
      <w:r w:rsidRPr="00CD6316">
        <w:t>calculs.</w:t>
      </w:r>
    </w:p>
    <w:p w14:paraId="453C8F7B" w14:textId="77777777" w:rsidR="00CA723C" w:rsidRPr="00CD6316" w:rsidRDefault="00CA723C" w:rsidP="00CA723C">
      <w:pPr>
        <w:pStyle w:val="SingleTxtG"/>
        <w:ind w:left="2268" w:hanging="1134"/>
      </w:pPr>
      <w:r w:rsidRPr="00CD6316">
        <w:t>6.6.2.2</w:t>
      </w:r>
      <w:r w:rsidRPr="00CD6316">
        <w:tab/>
        <w:t>Les données provenant des accéléromètres et destinées à l</w:t>
      </w:r>
      <w:r>
        <w:t>’</w:t>
      </w:r>
      <w:r w:rsidRPr="00CD6316">
        <w:t xml:space="preserve">intégration doivent être filtrées de manière à satisfaire aux prescriptions de la </w:t>
      </w:r>
      <w:r>
        <w:t>n</w:t>
      </w:r>
      <w:r w:rsidRPr="00CD6316">
        <w:t>orme</w:t>
      </w:r>
      <w:r>
        <w:t> </w:t>
      </w:r>
      <w:r w:rsidRPr="00CD6316">
        <w:t>ISO 6487:1987 avec CFC 180.</w:t>
      </w:r>
    </w:p>
    <w:p w14:paraId="3F594424" w14:textId="77777777" w:rsidR="00CA723C" w:rsidRPr="00CD6316" w:rsidRDefault="00CA723C" w:rsidP="00CA723C">
      <w:pPr>
        <w:pStyle w:val="SingleTxtG"/>
        <w:ind w:left="2268" w:hanging="1134"/>
      </w:pPr>
      <w:r w:rsidRPr="00CD6316">
        <w:t>6.6.2.3</w:t>
      </w:r>
      <w:r w:rsidRPr="00CD6316">
        <w:tab/>
        <w:t>Les données provenant des accéléromètres et destinées au calcul de la quantité de mouvement doivent être filtrées de manière à satisfaire aux prescriptions de la norme ISO 6487:1987 avec CFC 60.</w:t>
      </w:r>
    </w:p>
    <w:p w14:paraId="5E97E67A" w14:textId="77777777" w:rsidR="00CA723C" w:rsidRPr="00CD6316" w:rsidRDefault="00CA723C" w:rsidP="00CA723C">
      <w:pPr>
        <w:pStyle w:val="SingleTxtG"/>
        <w:ind w:left="2268" w:hanging="1134"/>
      </w:pPr>
      <w:r w:rsidRPr="00CD6316">
        <w:t>6.6.2.4</w:t>
      </w:r>
      <w:r w:rsidRPr="00CD6316">
        <w:tab/>
        <w:t xml:space="preserve">Les données provenant des </w:t>
      </w:r>
      <w:r>
        <w:t xml:space="preserve">capteurs </w:t>
      </w:r>
      <w:r w:rsidRPr="00CD6316">
        <w:t>doivent être filtrées de manière à satisfaire aux prescriptions de la norme ISO 6487:1987 avec CFC 60.</w:t>
      </w:r>
    </w:p>
    <w:p w14:paraId="0471C884" w14:textId="77777777" w:rsidR="00CA723C" w:rsidRPr="00CD6316" w:rsidRDefault="00CA723C" w:rsidP="00CA723C">
      <w:pPr>
        <w:pStyle w:val="SingleTxtG"/>
        <w:ind w:left="2268" w:hanging="1134"/>
      </w:pPr>
      <w:r w:rsidRPr="00CD6316">
        <w:t>6.6.3</w:t>
      </w:r>
      <w:r w:rsidRPr="00CD6316">
        <w:tab/>
        <w:t>Calcul de l</w:t>
      </w:r>
      <w:r>
        <w:t>’</w:t>
      </w:r>
      <w:r w:rsidRPr="00CD6316">
        <w:t>enfoncement de la face de la barrière mobile déformable</w:t>
      </w:r>
    </w:p>
    <w:p w14:paraId="1C261C8A" w14:textId="77777777" w:rsidR="00CA723C" w:rsidRPr="00CD6316" w:rsidRDefault="00CA723C" w:rsidP="00CA723C">
      <w:pPr>
        <w:pStyle w:val="SingleTxtG"/>
        <w:ind w:left="2268" w:hanging="1134"/>
      </w:pPr>
      <w:r w:rsidRPr="00CD6316">
        <w:t>6.6.3.1</w:t>
      </w:r>
      <w:r w:rsidRPr="00CD6316">
        <w:tab/>
        <w:t>Les données provenant des trois accéléromètres distincts (après filtrage à CFC 180) doivent être intégrées deux fois pour donner l</w:t>
      </w:r>
      <w:r>
        <w:t>’</w:t>
      </w:r>
      <w:r w:rsidRPr="00CD6316">
        <w:t>enfoncement de l</w:t>
      </w:r>
      <w:r>
        <w:t>’</w:t>
      </w:r>
      <w:r w:rsidRPr="00CD6316">
        <w:t>élément déformable de la barrière.</w:t>
      </w:r>
    </w:p>
    <w:p w14:paraId="7D219087" w14:textId="03FC6268" w:rsidR="00CA723C" w:rsidRPr="00CD6316" w:rsidRDefault="00CA723C" w:rsidP="00685397">
      <w:pPr>
        <w:pStyle w:val="SingleTxtG"/>
        <w:keepNext/>
        <w:ind w:left="2268" w:hanging="1134"/>
      </w:pPr>
      <w:r w:rsidRPr="00CD6316">
        <w:t>6.6.3.2</w:t>
      </w:r>
      <w:r w:rsidRPr="00CD6316">
        <w:tab/>
        <w:t>Les conditions initiales en ce qui concerne l</w:t>
      </w:r>
      <w:r>
        <w:t>’</w:t>
      </w:r>
      <w:r w:rsidRPr="00CD6316">
        <w:t>enfoncement sont les suivantes</w:t>
      </w:r>
      <w:r w:rsidR="00685397">
        <w:t> :</w:t>
      </w:r>
    </w:p>
    <w:p w14:paraId="0BB2864E" w14:textId="0457E9C8" w:rsidR="00CA723C" w:rsidRPr="00CD6316" w:rsidRDefault="00CA723C" w:rsidP="00CA723C">
      <w:pPr>
        <w:pStyle w:val="SingleTxtG"/>
        <w:ind w:left="2268" w:hanging="1134"/>
      </w:pPr>
      <w:r w:rsidRPr="00CD6316">
        <w:t>6.6.3.2.1</w:t>
      </w:r>
      <w:r w:rsidRPr="00CD6316">
        <w:tab/>
        <w:t>Vitesse = vitesse d</w:t>
      </w:r>
      <w:r>
        <w:t>’</w:t>
      </w:r>
      <w:r w:rsidRPr="00CD6316">
        <w:t>impact (indiquée par le dispositif de mesure de la vitesse)</w:t>
      </w:r>
      <w:r w:rsidR="00685397">
        <w:t xml:space="preserve"> </w:t>
      </w:r>
      <w:r w:rsidRPr="00CD6316">
        <w:t>;</w:t>
      </w:r>
    </w:p>
    <w:p w14:paraId="5AD70A2B" w14:textId="77777777" w:rsidR="00CA723C" w:rsidRPr="00CD6316" w:rsidRDefault="00CA723C" w:rsidP="00CA723C">
      <w:pPr>
        <w:pStyle w:val="SingleTxtG"/>
        <w:ind w:left="2268" w:hanging="1134"/>
      </w:pPr>
      <w:r w:rsidRPr="00CD6316">
        <w:t>6.6.3.2.2</w:t>
      </w:r>
      <w:r w:rsidRPr="00CD6316">
        <w:tab/>
        <w:t>Enfoncement = 0.</w:t>
      </w:r>
    </w:p>
    <w:p w14:paraId="06ADF76E" w14:textId="77777777" w:rsidR="00CA723C" w:rsidRPr="00CD6316" w:rsidRDefault="00CA723C" w:rsidP="00CA723C">
      <w:pPr>
        <w:pStyle w:val="SingleTxtG"/>
        <w:ind w:left="2268" w:hanging="1134"/>
      </w:pPr>
      <w:r w:rsidRPr="00CD6316">
        <w:t>6.6.3.3</w:t>
      </w:r>
      <w:r w:rsidRPr="00CD6316">
        <w:tab/>
        <w:t>Les enfoncements du côté gauche, au centre et du côté droit de la barrière mobile déformable doivent être portés sur un graphique en fonction du temps.</w:t>
      </w:r>
    </w:p>
    <w:p w14:paraId="5AF9E856" w14:textId="77777777" w:rsidR="00CA723C" w:rsidRPr="00CD6316" w:rsidRDefault="00CA723C" w:rsidP="00CA723C">
      <w:pPr>
        <w:pStyle w:val="SingleTxtG"/>
        <w:ind w:left="2268" w:hanging="1134"/>
      </w:pPr>
      <w:r w:rsidRPr="00CD6316">
        <w:t>6.6.3.4</w:t>
      </w:r>
      <w:r w:rsidRPr="00CD6316">
        <w:tab/>
        <w:t>Les enfoncements maximaux calculés pour chacun des trois accéléromètres ne doivent pas différer entre eux de plus de 10 </w:t>
      </w:r>
      <w:proofErr w:type="spellStart"/>
      <w:r w:rsidRPr="00CD6316">
        <w:t>mm.</w:t>
      </w:r>
      <w:proofErr w:type="spellEnd"/>
      <w:r w:rsidRPr="00CD6316">
        <w:t xml:space="preserve"> Si ce n</w:t>
      </w:r>
      <w:r>
        <w:t>’</w:t>
      </w:r>
      <w:r w:rsidRPr="00CD6316">
        <w:t xml:space="preserve">est pas le cas, il faut éliminer la donnée atypique et vérifier que la différence entre les enfoncements calculés pour les deux </w:t>
      </w:r>
      <w:r>
        <w:t xml:space="preserve">autres </w:t>
      </w:r>
      <w:r w:rsidRPr="00CD6316">
        <w:t>accéléromètres</w:t>
      </w:r>
      <w:r>
        <w:t xml:space="preserve"> </w:t>
      </w:r>
      <w:r w:rsidRPr="00CD6316">
        <w:t>est inférieure à 10 </w:t>
      </w:r>
      <w:proofErr w:type="spellStart"/>
      <w:r w:rsidRPr="00CD6316">
        <w:t>mm.</w:t>
      </w:r>
      <w:proofErr w:type="spellEnd"/>
    </w:p>
    <w:p w14:paraId="40531FFB" w14:textId="026D96C3" w:rsidR="00CA723C" w:rsidRPr="00CD6316" w:rsidRDefault="00CA723C" w:rsidP="00CA723C">
      <w:pPr>
        <w:pStyle w:val="SingleTxtG"/>
        <w:ind w:left="2268" w:hanging="1134"/>
      </w:pPr>
      <w:r w:rsidRPr="00CD6316">
        <w:t>6.6.3.5</w:t>
      </w:r>
      <w:r w:rsidRPr="00CD6316">
        <w:tab/>
        <w:t>Si les enfoncements mesurés par les accéléromètres</w:t>
      </w:r>
      <w:r>
        <w:t xml:space="preserve"> à </w:t>
      </w:r>
      <w:r w:rsidRPr="00CD6316">
        <w:t>gauche</w:t>
      </w:r>
      <w:r>
        <w:t xml:space="preserve">, à </w:t>
      </w:r>
      <w:r w:rsidRPr="00CD6316">
        <w:t>droit</w:t>
      </w:r>
      <w:r>
        <w:t>e</w:t>
      </w:r>
      <w:r w:rsidRPr="00CD6316">
        <w:t xml:space="preserve"> et au centre ne diffèrent pas entre eux de plus de 10 mm, l</w:t>
      </w:r>
      <w:r>
        <w:t>’</w:t>
      </w:r>
      <w:r w:rsidRPr="00CD6316">
        <w:t>accélération moyenne des trois accéléromètres doit être employée pour calculer l</w:t>
      </w:r>
      <w:r>
        <w:t>’</w:t>
      </w:r>
      <w:r w:rsidRPr="00CD6316">
        <w:t>enfoncement de la face de</w:t>
      </w:r>
      <w:r w:rsidR="00685397">
        <w:t xml:space="preserve"> </w:t>
      </w:r>
      <w:r w:rsidRPr="00CD6316">
        <w:t>la</w:t>
      </w:r>
      <w:r w:rsidR="00685397">
        <w:t xml:space="preserve"> </w:t>
      </w:r>
      <w:r w:rsidRPr="00CD6316">
        <w:t>barrière.</w:t>
      </w:r>
    </w:p>
    <w:p w14:paraId="4FFEB9DF" w14:textId="77777777" w:rsidR="00CA723C" w:rsidRPr="00CD6316" w:rsidRDefault="00CA723C" w:rsidP="00CA723C">
      <w:pPr>
        <w:pStyle w:val="SingleTxtG"/>
        <w:ind w:left="2268" w:hanging="1134"/>
      </w:pPr>
      <w:r w:rsidRPr="00CD6316">
        <w:t>6.6.3.6</w:t>
      </w:r>
      <w:r w:rsidRPr="00CD6316">
        <w:tab/>
        <w:t xml:space="preserve">Si les enfoncements pour deux accéléromètres seulement satisfont à </w:t>
      </w:r>
      <w:r>
        <w:t xml:space="preserve">cette prescription </w:t>
      </w:r>
      <w:r w:rsidRPr="00CD6316">
        <w:t>de 10 mm, l</w:t>
      </w:r>
      <w:r>
        <w:t>’</w:t>
      </w:r>
      <w:r w:rsidRPr="00CD6316">
        <w:t>accélération moyenne des ces deux accéléromètres doit être employée pour calculer l</w:t>
      </w:r>
      <w:r>
        <w:t>’</w:t>
      </w:r>
      <w:r w:rsidRPr="00CD6316">
        <w:t>enfoncement de la face de la barrière.</w:t>
      </w:r>
    </w:p>
    <w:p w14:paraId="7A2D8A1B" w14:textId="77777777" w:rsidR="00CA723C" w:rsidRPr="00CD6316" w:rsidRDefault="00CA723C" w:rsidP="00CA723C">
      <w:pPr>
        <w:pStyle w:val="SingleTxtG"/>
        <w:ind w:left="2268" w:hanging="1134"/>
      </w:pPr>
      <w:r w:rsidRPr="00CD6316">
        <w:t>6.6.3.7</w:t>
      </w:r>
      <w:r w:rsidRPr="00CD6316">
        <w:tab/>
        <w:t>Si les enfoncements calculés pour les trois accéléromètres (</w:t>
      </w:r>
      <w:r>
        <w:t xml:space="preserve">à </w:t>
      </w:r>
      <w:r w:rsidRPr="00CD6316">
        <w:t>gauche</w:t>
      </w:r>
      <w:r>
        <w:t xml:space="preserve">, à </w:t>
      </w:r>
      <w:r w:rsidRPr="00CD6316">
        <w:t>droit</w:t>
      </w:r>
      <w:r>
        <w:t>e</w:t>
      </w:r>
      <w:r w:rsidRPr="00CD6316">
        <w:t xml:space="preserve"> et au centre) ne satisfont PAS à </w:t>
      </w:r>
      <w:r>
        <w:t xml:space="preserve">cette prescription de </w:t>
      </w:r>
      <w:r w:rsidRPr="00CD6316">
        <w:t xml:space="preserve">10 mm, </w:t>
      </w:r>
      <w:r>
        <w:t xml:space="preserve">il faut réexaminer </w:t>
      </w:r>
      <w:r w:rsidRPr="00CD6316">
        <w:t>les données brutes</w:t>
      </w:r>
      <w:r>
        <w:t xml:space="preserve"> pour déterminer </w:t>
      </w:r>
      <w:r w:rsidRPr="00CD6316">
        <w:t>les causes de variations aussi grandes. Dans ce cas, l</w:t>
      </w:r>
      <w:r>
        <w:t>’</w:t>
      </w:r>
      <w:r w:rsidRPr="00CD6316">
        <w:t>organisme chargé des essais doit décider si des données provenant des accéléromètres peuvent être employées pour calculer l</w:t>
      </w:r>
      <w:r>
        <w:t>’</w:t>
      </w:r>
      <w:r w:rsidRPr="00CD6316">
        <w:t>enfoncement de la barrière mobile déformable ou si aucun relevé d</w:t>
      </w:r>
      <w:r>
        <w:t>’</w:t>
      </w:r>
      <w:r w:rsidRPr="00CD6316">
        <w:t>accéléromètre ne peut être utilisé, auquel cas l</w:t>
      </w:r>
      <w:r>
        <w:t>’</w:t>
      </w:r>
      <w:r w:rsidRPr="00CD6316">
        <w:t>essai d</w:t>
      </w:r>
      <w:r>
        <w:t>’</w:t>
      </w:r>
      <w:r w:rsidRPr="00CD6316">
        <w:t xml:space="preserve">homologation doit être </w:t>
      </w:r>
      <w:r>
        <w:t>répété</w:t>
      </w:r>
      <w:r w:rsidRPr="00CD6316">
        <w:t>. Une explication complète d</w:t>
      </w:r>
      <w:r>
        <w:t>oit être donnée dans le rapport </w:t>
      </w:r>
      <w:r w:rsidRPr="00CD6316">
        <w:t>d</w:t>
      </w:r>
      <w:r>
        <w:t>’</w:t>
      </w:r>
      <w:r w:rsidRPr="00CD6316">
        <w:t>essai.</w:t>
      </w:r>
    </w:p>
    <w:p w14:paraId="401835CE" w14:textId="77777777" w:rsidR="00CA723C" w:rsidRPr="00CD6316" w:rsidRDefault="00CA723C" w:rsidP="00CA723C">
      <w:pPr>
        <w:pStyle w:val="SingleTxtG"/>
        <w:ind w:left="2268" w:hanging="1134"/>
      </w:pPr>
      <w:r w:rsidRPr="00CD6316">
        <w:t>6.6.3.8</w:t>
      </w:r>
      <w:r w:rsidRPr="00CD6316">
        <w:tab/>
        <w:t>Les données moyennes enfoncement</w:t>
      </w:r>
      <w:r w:rsidRPr="00CD6316">
        <w:noBreakHyphen/>
        <w:t>temps doivent être combinées avec les données force</w:t>
      </w:r>
      <w:r w:rsidRPr="00CD6316">
        <w:noBreakHyphen/>
        <w:t xml:space="preserve">temps du mur de </w:t>
      </w:r>
      <w:r>
        <w:t xml:space="preserve">capteurs </w:t>
      </w:r>
      <w:r w:rsidRPr="00CD6316">
        <w:t>pour donner le résultat force</w:t>
      </w:r>
      <w:r w:rsidRPr="00CD6316">
        <w:noBreakHyphen/>
        <w:t>enfoncement de chaque bloc.</w:t>
      </w:r>
    </w:p>
    <w:p w14:paraId="7BD4ED62" w14:textId="77777777" w:rsidR="00CA723C" w:rsidRPr="00CD6316" w:rsidRDefault="00CA723C" w:rsidP="00CA723C">
      <w:pPr>
        <w:pStyle w:val="SingleTxtG"/>
        <w:ind w:left="2268" w:hanging="1134"/>
      </w:pPr>
      <w:r w:rsidRPr="00CD6316">
        <w:t>6.6.4</w:t>
      </w:r>
      <w:r w:rsidRPr="00CD6316">
        <w:tab/>
        <w:t>Calcul de l</w:t>
      </w:r>
      <w:r>
        <w:t>’</w:t>
      </w:r>
      <w:r w:rsidRPr="00CD6316">
        <w:t>énergie</w:t>
      </w:r>
    </w:p>
    <w:p w14:paraId="32A3C8BB" w14:textId="77777777" w:rsidR="00CA723C" w:rsidRPr="00CD6316" w:rsidRDefault="00CA723C" w:rsidP="00CA723C">
      <w:pPr>
        <w:pStyle w:val="SingleTxtG"/>
        <w:ind w:left="2268"/>
      </w:pPr>
      <w:r w:rsidRPr="00CD6316">
        <w:tab/>
        <w:t>L</w:t>
      </w:r>
      <w:r>
        <w:t>’</w:t>
      </w:r>
      <w:r w:rsidRPr="00CD6316">
        <w:t>énergie absorbée doit être calculée</w:t>
      </w:r>
      <w:r>
        <w:t xml:space="preserve"> pour </w:t>
      </w:r>
      <w:r w:rsidRPr="00CD6316">
        <w:t xml:space="preserve">chaque bloc et </w:t>
      </w:r>
      <w:r>
        <w:t xml:space="preserve">pour </w:t>
      </w:r>
      <w:r w:rsidRPr="00CD6316">
        <w:t>l</w:t>
      </w:r>
      <w:r>
        <w:t>’</w:t>
      </w:r>
      <w:r w:rsidRPr="00CD6316">
        <w:t>ensemble de la face de la barrière mobile déformable</w:t>
      </w:r>
      <w:r>
        <w:t xml:space="preserve"> </w:t>
      </w:r>
      <w:r w:rsidRPr="00CD6316">
        <w:t>jusqu</w:t>
      </w:r>
      <w:r>
        <w:t>’</w:t>
      </w:r>
      <w:r w:rsidRPr="00CD6316">
        <w:t>à l</w:t>
      </w:r>
      <w:r>
        <w:t>’</w:t>
      </w:r>
      <w:r w:rsidRPr="00CD6316">
        <w:t>enfoncement maximal de la barrière, au moyen de la formule suivante:</w:t>
      </w:r>
    </w:p>
    <w:p w14:paraId="505878C9" w14:textId="77777777" w:rsidR="00CA723C" w:rsidRPr="00CD6316" w:rsidRDefault="00CA723C" w:rsidP="00CA723C">
      <w:pPr>
        <w:pStyle w:val="SingleTxtG"/>
        <w:ind w:left="2268"/>
      </w:pPr>
      <w:r w:rsidRPr="00134EB3">
        <w:rPr>
          <w:position w:val="-24"/>
        </w:rPr>
        <w:object w:dxaOrig="1620" w:dyaOrig="580" w14:anchorId="1BCE1A09">
          <v:shape id="_x0000_i1065" type="#_x0000_t75" style="width:94.4pt;height:33.2pt" o:ole="" fillcolor="window">
            <v:imagedata r:id="rId44" o:title=""/>
          </v:shape>
          <o:OLEObject Type="Embed" ProgID="Equation.3" ShapeID="_x0000_i1065" DrawAspect="Content" ObjectID="_1770463412" r:id="rId45"/>
        </w:object>
      </w:r>
    </w:p>
    <w:p w14:paraId="6D1EA277" w14:textId="77777777" w:rsidR="00CA723C" w:rsidRDefault="00CA723C" w:rsidP="00CA723C">
      <w:pPr>
        <w:pStyle w:val="SingleTxtG"/>
        <w:ind w:left="2268"/>
      </w:pPr>
      <w:r w:rsidRPr="00CD6316">
        <w:tab/>
        <w:t>où:</w:t>
      </w:r>
    </w:p>
    <w:p w14:paraId="4B4B9B34" w14:textId="77777777" w:rsidR="00CA723C" w:rsidRPr="00CD6316" w:rsidRDefault="00CA723C" w:rsidP="00CA723C">
      <w:pPr>
        <w:pStyle w:val="SingleTxtG"/>
        <w:ind w:left="2268"/>
      </w:pPr>
      <w:r w:rsidRPr="00CD6316">
        <w:tab/>
        <w:t>t</w:t>
      </w:r>
      <w:r w:rsidRPr="00E70EDD">
        <w:t>0</w:t>
      </w:r>
      <w:r w:rsidRPr="00CD6316">
        <w:tab/>
        <w:t>est</w:t>
      </w:r>
      <w:r>
        <w:t xml:space="preserve"> l’instant </w:t>
      </w:r>
      <w:r w:rsidRPr="00CD6316">
        <w:t>du premier contact,</w:t>
      </w:r>
    </w:p>
    <w:p w14:paraId="2E8DE9FE" w14:textId="77777777" w:rsidR="00CA723C" w:rsidRPr="00CD6316" w:rsidRDefault="00CA723C" w:rsidP="00CA723C">
      <w:pPr>
        <w:pStyle w:val="SingleTxtG"/>
        <w:ind w:left="2268"/>
      </w:pPr>
      <w:r>
        <w:tab/>
      </w:r>
      <w:r w:rsidRPr="00CD6316">
        <w:t>t</w:t>
      </w:r>
      <w:r w:rsidRPr="00E70EDD">
        <w:t>1</w:t>
      </w:r>
      <w:r w:rsidRPr="00CD6316">
        <w:t xml:space="preserve"> </w:t>
      </w:r>
      <w:r w:rsidRPr="00CD6316">
        <w:tab/>
        <w:t>est</w:t>
      </w:r>
      <w:r>
        <w:t xml:space="preserve"> l’instant </w:t>
      </w:r>
      <w:r w:rsidRPr="00CD6316">
        <w:t>où le chariot s</w:t>
      </w:r>
      <w:r>
        <w:t>’</w:t>
      </w:r>
      <w:r w:rsidRPr="00CD6316">
        <w:t>arrête, c</w:t>
      </w:r>
      <w:r>
        <w:t>’</w:t>
      </w:r>
      <w:r w:rsidRPr="00CD6316">
        <w:t>est</w:t>
      </w:r>
      <w:r w:rsidRPr="00CD6316">
        <w:noBreakHyphen/>
        <w:t>à</w:t>
      </w:r>
      <w:r w:rsidRPr="00CD6316">
        <w:noBreakHyphen/>
        <w:t>dire où u = 0, et</w:t>
      </w:r>
    </w:p>
    <w:p w14:paraId="15566F6C" w14:textId="77777777" w:rsidR="00CA723C" w:rsidRPr="00CD6316" w:rsidRDefault="00CA723C" w:rsidP="00CA723C">
      <w:pPr>
        <w:pStyle w:val="SingleTxtG"/>
        <w:ind w:left="2835" w:hanging="567"/>
      </w:pPr>
      <w:r w:rsidRPr="00CD6316">
        <w:t xml:space="preserve">s </w:t>
      </w:r>
      <w:r w:rsidRPr="00CD6316">
        <w:tab/>
        <w:t>est l</w:t>
      </w:r>
      <w:r>
        <w:t>’</w:t>
      </w:r>
      <w:r w:rsidRPr="00CD6316">
        <w:t>enfoncement de l</w:t>
      </w:r>
      <w:r>
        <w:t>’</w:t>
      </w:r>
      <w:r w:rsidRPr="00CD6316">
        <w:t>élément déformable du cha</w:t>
      </w:r>
      <w:r>
        <w:t>riot calculé</w:t>
      </w:r>
      <w:r>
        <w:tab/>
      </w:r>
      <w:r w:rsidRPr="00CD6316">
        <w:t>conformément au paragraphe 6.6.3.</w:t>
      </w:r>
    </w:p>
    <w:p w14:paraId="2FFD33EA" w14:textId="77777777" w:rsidR="00CA723C" w:rsidRPr="00CD6316" w:rsidRDefault="00CA723C" w:rsidP="00CA723C">
      <w:pPr>
        <w:pStyle w:val="SingleTxtG"/>
        <w:keepNext/>
        <w:ind w:left="2268" w:hanging="1134"/>
      </w:pPr>
      <w:r w:rsidRPr="00CD6316">
        <w:t>6.6.5</w:t>
      </w:r>
      <w:r w:rsidRPr="00CD6316">
        <w:tab/>
        <w:t>Vérification des données relatives aux forces dynamiques</w:t>
      </w:r>
    </w:p>
    <w:p w14:paraId="1FBD5BE5" w14:textId="77777777" w:rsidR="00CA723C" w:rsidRPr="00CD6316" w:rsidRDefault="00CA723C" w:rsidP="00CA723C">
      <w:pPr>
        <w:pStyle w:val="SingleTxtG"/>
        <w:ind w:left="2268" w:hanging="1134"/>
      </w:pPr>
      <w:r w:rsidRPr="00CD6316">
        <w:t>6.6.5.1</w:t>
      </w:r>
      <w:r w:rsidRPr="00CD6316">
        <w:tab/>
        <w:t>Comparer l</w:t>
      </w:r>
      <w:r>
        <w:t>’</w:t>
      </w:r>
      <w:r w:rsidRPr="00CD6316">
        <w:t>impulsion totale I, calculée à partir de l</w:t>
      </w:r>
      <w:r>
        <w:t>’</w:t>
      </w:r>
      <w:r w:rsidRPr="00CD6316">
        <w:t>intégration de la force totale sur la période de contact, avec la variation de la quantité de mouvement sur cette période (M*ΔV).</w:t>
      </w:r>
    </w:p>
    <w:p w14:paraId="3E7B2966" w14:textId="77777777" w:rsidR="00CA723C" w:rsidRPr="00CD6316" w:rsidRDefault="00CA723C" w:rsidP="00CA723C">
      <w:pPr>
        <w:pStyle w:val="SingleTxtG"/>
        <w:ind w:left="2268" w:hanging="1134"/>
      </w:pPr>
      <w:r w:rsidRPr="00CD6316">
        <w:t>6.6.5.2</w:t>
      </w:r>
      <w:r w:rsidRPr="00CD6316">
        <w:tab/>
        <w:t>Comparer la variation de l</w:t>
      </w:r>
      <w:r>
        <w:t>’</w:t>
      </w:r>
      <w:r w:rsidRPr="00CD6316">
        <w:t>énergie totale avec la variation de l</w:t>
      </w:r>
      <w:r>
        <w:t>’</w:t>
      </w:r>
      <w:r w:rsidRPr="00CD6316">
        <w:t>énergie cinétique de la barrière mobile déformable, donnée par la formule suivante:</w:t>
      </w:r>
    </w:p>
    <w:p w14:paraId="15EFF34B" w14:textId="77777777" w:rsidR="00CA723C" w:rsidRPr="00CD6316" w:rsidRDefault="00CA723C" w:rsidP="00CA723C">
      <w:pPr>
        <w:pStyle w:val="SingleTxtG"/>
        <w:ind w:left="2268"/>
        <w:jc w:val="left"/>
      </w:pPr>
      <w:r w:rsidRPr="003F4E46">
        <w:rPr>
          <w:position w:val="-18"/>
        </w:rPr>
        <w:object w:dxaOrig="1219" w:dyaOrig="480" w14:anchorId="4CC99752">
          <v:shape id="_x0000_i1066" type="#_x0000_t75" style="width:70pt;height:24.4pt" o:ole="" fillcolor="window">
            <v:imagedata r:id="rId46" o:title=""/>
          </v:shape>
          <o:OLEObject Type="Embed" ProgID="Equation.3" ShapeID="_x0000_i1066" DrawAspect="Content" ObjectID="_1770463413" r:id="rId47"/>
        </w:object>
      </w:r>
      <w:r>
        <w:t xml:space="preserve"> </w:t>
      </w:r>
    </w:p>
    <w:p w14:paraId="3155316E" w14:textId="77777777" w:rsidR="00CA723C" w:rsidRPr="00CD6316" w:rsidRDefault="00CA723C" w:rsidP="00CA723C">
      <w:pPr>
        <w:pStyle w:val="SingleTxtG"/>
        <w:ind w:left="2268"/>
      </w:pPr>
      <w:r w:rsidRPr="00CD6316">
        <w:tab/>
        <w:t>où V</w:t>
      </w:r>
      <w:r w:rsidRPr="00E70EDD">
        <w:t>i</w:t>
      </w:r>
      <w:r w:rsidRPr="00CD6316">
        <w:t xml:space="preserve"> est la vitesse d</w:t>
      </w:r>
      <w:r>
        <w:t>’</w:t>
      </w:r>
      <w:r w:rsidRPr="00CD6316">
        <w:t>impact et M est la masse totale de la barrière mobile déformable.</w:t>
      </w:r>
    </w:p>
    <w:p w14:paraId="2C5610BE" w14:textId="77777777" w:rsidR="00CA723C" w:rsidRDefault="00CA723C" w:rsidP="00CA723C">
      <w:pPr>
        <w:pStyle w:val="SingleTxtG"/>
        <w:ind w:left="2268"/>
      </w:pPr>
      <w:r w:rsidRPr="00CD6316">
        <w:tab/>
        <w:t>Si la variation de la quantité de mouvement (M*ΔV) n</w:t>
      </w:r>
      <w:r>
        <w:t>’</w:t>
      </w:r>
      <w:r w:rsidRPr="00CD6316">
        <w:t>est pas égale à l</w:t>
      </w:r>
      <w:r>
        <w:t>’</w:t>
      </w:r>
      <w:r w:rsidRPr="00CD6316">
        <w:t xml:space="preserve">impulsion totale I </w:t>
      </w:r>
      <w:r>
        <w:sym w:font="Symbol" w:char="F0B1"/>
      </w:r>
      <w:r>
        <w:t> </w:t>
      </w:r>
      <w:r w:rsidRPr="00CD6316">
        <w:t>5 % ou si l</w:t>
      </w:r>
      <w:r>
        <w:t>’</w:t>
      </w:r>
      <w:r w:rsidRPr="00CD6316">
        <w:t>énergie totale absorbée (Σ E</w:t>
      </w:r>
      <w:r w:rsidRPr="00E70EDD">
        <w:t>n</w:t>
      </w:r>
      <w:r w:rsidRPr="00CD6316">
        <w:t>) n</w:t>
      </w:r>
      <w:r>
        <w:t>’</w:t>
      </w:r>
      <w:r w:rsidRPr="00CD6316">
        <w:t>est pas égale à l</w:t>
      </w:r>
      <w:r>
        <w:t>’</w:t>
      </w:r>
      <w:r w:rsidRPr="00CD6316">
        <w:t>énergie cinétique E</w:t>
      </w:r>
      <w:r w:rsidRPr="00E70EDD">
        <w:t>K</w:t>
      </w:r>
      <w:r w:rsidRPr="00CD6316">
        <w:t xml:space="preserve"> </w:t>
      </w:r>
      <w:r>
        <w:sym w:font="Symbol" w:char="F0B1"/>
      </w:r>
      <w:r>
        <w:t> </w:t>
      </w:r>
      <w:r w:rsidRPr="00CD6316">
        <w:t>5 %, les données de l</w:t>
      </w:r>
      <w:r>
        <w:t>’</w:t>
      </w:r>
      <w:r w:rsidRPr="00CD6316">
        <w:t>essai doivent être examinées afin que soit déterminée la cause de cette erreur.</w:t>
      </w:r>
    </w:p>
    <w:p w14:paraId="7CCD234F" w14:textId="77777777" w:rsidR="00CA723C" w:rsidRPr="001C5671" w:rsidRDefault="00CA723C" w:rsidP="00CA723C">
      <w:pPr>
        <w:pStyle w:val="Titre1"/>
      </w:pPr>
      <w:r>
        <w:t>Figure 1</w:t>
      </w:r>
    </w:p>
    <w:p w14:paraId="64D0892E" w14:textId="0D5F519E" w:rsidR="00CA723C" w:rsidRDefault="00CA723C" w:rsidP="00CA723C">
      <w:pPr>
        <w:pStyle w:val="SingleTxtG"/>
        <w:ind w:left="2268" w:hanging="1134"/>
        <w:rPr>
          <w:b/>
        </w:rPr>
      </w:pPr>
      <w:r w:rsidRPr="00E70EDD">
        <w:rPr>
          <w:b/>
        </w:rPr>
        <w:t>Conception de l</w:t>
      </w:r>
      <w:r>
        <w:rPr>
          <w:b/>
        </w:rPr>
        <w:t>’</w:t>
      </w:r>
      <w:r w:rsidRPr="00E70EDD">
        <w:rPr>
          <w:b/>
        </w:rPr>
        <w:t>élément de frappe</w:t>
      </w:r>
      <w:r w:rsidRPr="008D105E">
        <w:rPr>
          <w:rStyle w:val="Appelnotedebasdep"/>
        </w:rPr>
        <w:footnoteReference w:id="11"/>
      </w:r>
    </w:p>
    <w:p w14:paraId="1CCAD97E" w14:textId="2BB4F2B1" w:rsidR="008C0F1D" w:rsidRDefault="00DF372E" w:rsidP="00CA723C">
      <w:pPr>
        <w:pStyle w:val="SingleTxtG"/>
        <w:ind w:left="2268" w:hanging="1134"/>
        <w:rPr>
          <w:b/>
        </w:rPr>
      </w:pPr>
      <w:r>
        <w:rPr>
          <w:noProof/>
        </w:rPr>
        <w:drawing>
          <wp:inline distT="0" distB="0" distL="0" distR="0" wp14:anchorId="57CF3B3A" wp14:editId="0173CFE3">
            <wp:extent cx="4680000" cy="2199600"/>
            <wp:effectExtent l="0" t="0" r="635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80000" cy="2199600"/>
                    </a:xfrm>
                    <a:prstGeom prst="rect">
                      <a:avLst/>
                    </a:prstGeom>
                  </pic:spPr>
                </pic:pic>
              </a:graphicData>
            </a:graphic>
          </wp:inline>
        </w:drawing>
      </w:r>
    </w:p>
    <w:p w14:paraId="355C7322" w14:textId="77777777" w:rsidR="00CA723C" w:rsidRDefault="00CA723C" w:rsidP="00CA723C">
      <w:pPr>
        <w:pStyle w:val="Titre1"/>
        <w:spacing w:before="240"/>
      </w:pPr>
      <w:bookmarkStart w:id="4" w:name="_MON_1469431197"/>
      <w:bookmarkStart w:id="5" w:name="_MON_1469431203"/>
      <w:bookmarkStart w:id="6" w:name="_MON_1469431563"/>
      <w:bookmarkStart w:id="7" w:name="_MON_1469431917"/>
      <w:bookmarkStart w:id="8" w:name="_MON_1469431956"/>
      <w:bookmarkStart w:id="9" w:name="_MON_1469432041"/>
      <w:bookmarkEnd w:id="4"/>
      <w:bookmarkEnd w:id="5"/>
      <w:bookmarkEnd w:id="6"/>
      <w:bookmarkEnd w:id="7"/>
      <w:bookmarkEnd w:id="8"/>
      <w:bookmarkEnd w:id="9"/>
      <w:r w:rsidRPr="00435FC5">
        <w:t xml:space="preserve">Figure </w:t>
      </w:r>
      <w:r>
        <w:t>2</w:t>
      </w:r>
    </w:p>
    <w:p w14:paraId="36B9BC57" w14:textId="68A01844" w:rsidR="00CA723C" w:rsidRDefault="00CA723C" w:rsidP="00CA723C">
      <w:pPr>
        <w:pStyle w:val="Titre1"/>
        <w:keepLines w:val="0"/>
        <w:spacing w:after="120"/>
        <w:rPr>
          <w:b/>
        </w:rPr>
      </w:pPr>
      <w:r>
        <w:rPr>
          <w:b/>
        </w:rPr>
        <w:t>Haut de l’élément de frappe</w:t>
      </w:r>
    </w:p>
    <w:p w14:paraId="741C1026" w14:textId="2E9899AA" w:rsidR="00443FE0" w:rsidRPr="00443FE0" w:rsidRDefault="00443FE0" w:rsidP="00443FE0">
      <w:pPr>
        <w:pStyle w:val="SingleTxtG"/>
      </w:pPr>
      <w:r>
        <w:rPr>
          <w:noProof/>
        </w:rPr>
        <w:drawing>
          <wp:inline distT="0" distB="0" distL="0" distR="0" wp14:anchorId="7CAB3490" wp14:editId="1C3495EB">
            <wp:extent cx="4680000" cy="2610000"/>
            <wp:effectExtent l="0" t="0" r="635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0000" cy="2610000"/>
                    </a:xfrm>
                    <a:prstGeom prst="rect">
                      <a:avLst/>
                    </a:prstGeom>
                  </pic:spPr>
                </pic:pic>
              </a:graphicData>
            </a:graphic>
          </wp:inline>
        </w:drawing>
      </w:r>
    </w:p>
    <w:p w14:paraId="237C80C2" w14:textId="77777777" w:rsidR="00CA723C" w:rsidRDefault="00CA723C" w:rsidP="00CA723C">
      <w:pPr>
        <w:pStyle w:val="Titre1"/>
        <w:spacing w:before="240"/>
      </w:pPr>
      <w:bookmarkStart w:id="10" w:name="_MON_1081692107"/>
      <w:bookmarkStart w:id="11" w:name="_MON_1081692327"/>
      <w:bookmarkStart w:id="12" w:name="_MON_1081692342"/>
      <w:bookmarkStart w:id="13" w:name="_MON_1081692388"/>
      <w:bookmarkStart w:id="14" w:name="_MON_1081692396"/>
      <w:bookmarkStart w:id="15" w:name="_MON_1081857803"/>
      <w:bookmarkStart w:id="16" w:name="_MON_1081858213"/>
      <w:bookmarkStart w:id="17" w:name="_MON_1081858312"/>
      <w:bookmarkStart w:id="18" w:name="_MON_1379320456"/>
      <w:bookmarkStart w:id="19" w:name="_MON_1469273302"/>
      <w:bookmarkStart w:id="20" w:name="_MON_1469432262"/>
      <w:bookmarkStart w:id="21" w:name="_MON_1469432283"/>
      <w:bookmarkStart w:id="22" w:name="_MON_1469447309"/>
      <w:bookmarkEnd w:id="10"/>
      <w:bookmarkEnd w:id="11"/>
      <w:bookmarkEnd w:id="12"/>
      <w:bookmarkEnd w:id="13"/>
      <w:bookmarkEnd w:id="14"/>
      <w:bookmarkEnd w:id="15"/>
      <w:bookmarkEnd w:id="16"/>
      <w:bookmarkEnd w:id="17"/>
      <w:bookmarkEnd w:id="18"/>
      <w:bookmarkEnd w:id="19"/>
      <w:bookmarkEnd w:id="20"/>
      <w:bookmarkEnd w:id="21"/>
      <w:bookmarkEnd w:id="22"/>
      <w:r w:rsidRPr="00435FC5">
        <w:t xml:space="preserve">Figure </w:t>
      </w:r>
      <w:r>
        <w:t>3</w:t>
      </w:r>
    </w:p>
    <w:p w14:paraId="7A644A12" w14:textId="069CF839" w:rsidR="00CA723C" w:rsidRDefault="00CA723C" w:rsidP="00CA723C">
      <w:pPr>
        <w:pStyle w:val="Titre1"/>
        <w:spacing w:after="120"/>
        <w:rPr>
          <w:b/>
        </w:rPr>
      </w:pPr>
      <w:r w:rsidRPr="0005188F">
        <w:rPr>
          <w:b/>
        </w:rPr>
        <w:t xml:space="preserve">Orientation </w:t>
      </w:r>
      <w:r>
        <w:rPr>
          <w:b/>
        </w:rPr>
        <w:t xml:space="preserve">de la structure alvéolaire en aluminium </w:t>
      </w:r>
    </w:p>
    <w:p w14:paraId="0FA9B532" w14:textId="435F9765" w:rsidR="00433006" w:rsidRPr="00433006" w:rsidRDefault="00433006" w:rsidP="00433006">
      <w:pPr>
        <w:pStyle w:val="SingleTxtG"/>
      </w:pPr>
      <w:r>
        <w:rPr>
          <w:noProof/>
        </w:rPr>
        <w:drawing>
          <wp:inline distT="0" distB="0" distL="0" distR="0" wp14:anchorId="2DCA698A" wp14:editId="41C86347">
            <wp:extent cx="4680000" cy="2872800"/>
            <wp:effectExtent l="0" t="0" r="6350" b="381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0000" cy="2872800"/>
                    </a:xfrm>
                    <a:prstGeom prst="rect">
                      <a:avLst/>
                    </a:prstGeom>
                  </pic:spPr>
                </pic:pic>
              </a:graphicData>
            </a:graphic>
          </wp:inline>
        </w:drawing>
      </w:r>
    </w:p>
    <w:p w14:paraId="1C615D84" w14:textId="77777777" w:rsidR="00CA723C" w:rsidRPr="00385F03" w:rsidRDefault="00CA723C" w:rsidP="00CA723C">
      <w:pPr>
        <w:pStyle w:val="Titre1"/>
        <w:spacing w:before="240"/>
      </w:pPr>
      <w:bookmarkStart w:id="23" w:name="_MON_1081754513"/>
      <w:bookmarkStart w:id="24" w:name="_MON_1379155488"/>
      <w:bookmarkStart w:id="25" w:name="_MON_1469273303"/>
      <w:bookmarkStart w:id="26" w:name="_MON_1469432449"/>
      <w:bookmarkEnd w:id="23"/>
      <w:bookmarkEnd w:id="24"/>
      <w:bookmarkEnd w:id="25"/>
      <w:bookmarkEnd w:id="26"/>
      <w:r>
        <w:t>Figure 4</w:t>
      </w:r>
    </w:p>
    <w:p w14:paraId="5E4D5476" w14:textId="72BA39B5" w:rsidR="00CA723C" w:rsidRDefault="00CA723C" w:rsidP="00CA723C">
      <w:pPr>
        <w:pStyle w:val="Titre1"/>
        <w:tabs>
          <w:tab w:val="left" w:pos="6630"/>
        </w:tabs>
        <w:spacing w:after="120"/>
        <w:rPr>
          <w:b/>
        </w:rPr>
      </w:pPr>
      <w:r w:rsidRPr="00385F03">
        <w:rPr>
          <w:b/>
        </w:rPr>
        <w:t>Dimension des c</w:t>
      </w:r>
      <w:r>
        <w:rPr>
          <w:b/>
        </w:rPr>
        <w:t>ellule</w:t>
      </w:r>
      <w:r w:rsidRPr="00385F03">
        <w:rPr>
          <w:b/>
        </w:rPr>
        <w:t xml:space="preserve">s </w:t>
      </w:r>
      <w:r>
        <w:rPr>
          <w:b/>
        </w:rPr>
        <w:t xml:space="preserve">alvéolaires en </w:t>
      </w:r>
      <w:r w:rsidRPr="00385F03">
        <w:rPr>
          <w:b/>
        </w:rPr>
        <w:t>aluminium</w:t>
      </w:r>
    </w:p>
    <w:p w14:paraId="6D44CA17" w14:textId="25A8A21B" w:rsidR="00BC2F7D" w:rsidRPr="00BC2F7D" w:rsidRDefault="00BC2F7D" w:rsidP="00BC2F7D">
      <w:pPr>
        <w:pStyle w:val="SingleTxtG"/>
      </w:pPr>
      <w:r>
        <w:rPr>
          <w:noProof/>
        </w:rPr>
        <w:drawing>
          <wp:inline distT="0" distB="0" distL="0" distR="0" wp14:anchorId="515FAC2A" wp14:editId="30422A92">
            <wp:extent cx="4680000" cy="1573200"/>
            <wp:effectExtent l="0" t="0" r="6350" b="825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0000" cy="1573200"/>
                    </a:xfrm>
                    <a:prstGeom prst="rect">
                      <a:avLst/>
                    </a:prstGeom>
                  </pic:spPr>
                </pic:pic>
              </a:graphicData>
            </a:graphic>
          </wp:inline>
        </w:drawing>
      </w:r>
    </w:p>
    <w:p w14:paraId="4EF301D8" w14:textId="77777777" w:rsidR="00CA723C" w:rsidRPr="002A2A22" w:rsidRDefault="00CA723C" w:rsidP="00CA723C">
      <w:pPr>
        <w:pStyle w:val="Titre1"/>
        <w:spacing w:before="240"/>
      </w:pPr>
      <w:r w:rsidRPr="002A2A22">
        <w:t xml:space="preserve">Figure </w:t>
      </w:r>
      <w:r>
        <w:t>5</w:t>
      </w:r>
    </w:p>
    <w:p w14:paraId="5B9A8D24" w14:textId="08F68DCD" w:rsidR="00CA723C" w:rsidRDefault="00CA723C" w:rsidP="00CA723C">
      <w:pPr>
        <w:pStyle w:val="Titre1"/>
        <w:spacing w:after="120"/>
        <w:rPr>
          <w:b/>
        </w:rPr>
      </w:pPr>
      <w:r w:rsidRPr="0005188F">
        <w:rPr>
          <w:b/>
        </w:rPr>
        <w:t>Conception de la plaque arrière</w:t>
      </w:r>
    </w:p>
    <w:p w14:paraId="75AA9A4F" w14:textId="18E1DC6F" w:rsidR="00835208" w:rsidRDefault="00835208" w:rsidP="00835208">
      <w:pPr>
        <w:pStyle w:val="SingleTxtG"/>
      </w:pPr>
      <w:r>
        <w:rPr>
          <w:noProof/>
        </w:rPr>
        <w:drawing>
          <wp:inline distT="0" distB="0" distL="0" distR="0" wp14:anchorId="2BD23A75" wp14:editId="2B603403">
            <wp:extent cx="4680000" cy="2721600"/>
            <wp:effectExtent l="0" t="0" r="6350" b="317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0000" cy="2721600"/>
                    </a:xfrm>
                    <a:prstGeom prst="rect">
                      <a:avLst/>
                    </a:prstGeom>
                  </pic:spPr>
                </pic:pic>
              </a:graphicData>
            </a:graphic>
          </wp:inline>
        </w:drawing>
      </w:r>
    </w:p>
    <w:p w14:paraId="5D47D68D" w14:textId="77777777" w:rsidR="00835208" w:rsidRPr="00835208" w:rsidRDefault="00835208" w:rsidP="00835208">
      <w:pPr>
        <w:pStyle w:val="SingleTxtG"/>
      </w:pPr>
    </w:p>
    <w:p w14:paraId="5F6504D1" w14:textId="77777777" w:rsidR="00CA723C" w:rsidRDefault="00CA723C" w:rsidP="00CA723C">
      <w:pPr>
        <w:pStyle w:val="Titre1"/>
        <w:spacing w:before="240"/>
      </w:pPr>
      <w:bookmarkStart w:id="27" w:name="_MON_1081858355"/>
      <w:bookmarkStart w:id="28" w:name="_MON_1081858397"/>
      <w:bookmarkStart w:id="29" w:name="_MON_1081858406"/>
      <w:bookmarkStart w:id="30" w:name="_MON_1081858419"/>
      <w:bookmarkStart w:id="31" w:name="_MON_1469273305"/>
      <w:bookmarkStart w:id="32" w:name="_MON_1469432644"/>
      <w:bookmarkStart w:id="33" w:name="_MON_1469432726"/>
      <w:bookmarkStart w:id="34" w:name="_MON_1469432824"/>
      <w:bookmarkStart w:id="35" w:name="_MON_1469432850"/>
      <w:bookmarkStart w:id="36" w:name="_MON_1469436115"/>
      <w:bookmarkStart w:id="37" w:name="_MON_1469447325"/>
      <w:bookmarkEnd w:id="27"/>
      <w:bookmarkEnd w:id="28"/>
      <w:bookmarkEnd w:id="29"/>
      <w:bookmarkEnd w:id="30"/>
      <w:bookmarkEnd w:id="31"/>
      <w:bookmarkEnd w:id="32"/>
      <w:bookmarkEnd w:id="33"/>
      <w:bookmarkEnd w:id="34"/>
      <w:bookmarkEnd w:id="35"/>
      <w:bookmarkEnd w:id="36"/>
      <w:bookmarkEnd w:id="37"/>
      <w:r w:rsidRPr="00E025B5">
        <w:t xml:space="preserve">Figure </w:t>
      </w:r>
      <w:r>
        <w:t>6</w:t>
      </w:r>
    </w:p>
    <w:p w14:paraId="4176B80B" w14:textId="476B14E9" w:rsidR="00CA723C" w:rsidRDefault="00CA723C" w:rsidP="00CA723C">
      <w:pPr>
        <w:pStyle w:val="Titre1"/>
        <w:spacing w:after="120" w:line="240" w:lineRule="atLeast"/>
        <w:rPr>
          <w:b/>
        </w:rPr>
      </w:pPr>
      <w:r w:rsidRPr="0004482C">
        <w:rPr>
          <w:b/>
        </w:rPr>
        <w:t>Fixation de la plaque arrière au dispositif de ventilation</w:t>
      </w:r>
      <w:r>
        <w:rPr>
          <w:b/>
        </w:rPr>
        <w:br/>
      </w:r>
      <w:r w:rsidRPr="0004482C">
        <w:rPr>
          <w:b/>
        </w:rPr>
        <w:t>et à la plaque avant du chariot</w:t>
      </w:r>
    </w:p>
    <w:p w14:paraId="720E08A1" w14:textId="2D8EA3E9" w:rsidR="009C167B" w:rsidRDefault="009C167B" w:rsidP="009C167B">
      <w:pPr>
        <w:pStyle w:val="SingleTxtG"/>
      </w:pPr>
      <w:r>
        <w:rPr>
          <w:noProof/>
        </w:rPr>
        <w:drawing>
          <wp:inline distT="0" distB="0" distL="0" distR="0" wp14:anchorId="5432DD83" wp14:editId="6C6C9284">
            <wp:extent cx="4680000" cy="3304800"/>
            <wp:effectExtent l="0" t="0" r="635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80000" cy="3304800"/>
                    </a:xfrm>
                    <a:prstGeom prst="rect">
                      <a:avLst/>
                    </a:prstGeom>
                  </pic:spPr>
                </pic:pic>
              </a:graphicData>
            </a:graphic>
          </wp:inline>
        </w:drawing>
      </w:r>
    </w:p>
    <w:p w14:paraId="5C2D9603" w14:textId="77777777" w:rsidR="009C167B" w:rsidRPr="009C167B" w:rsidRDefault="009C167B" w:rsidP="009C167B">
      <w:pPr>
        <w:pStyle w:val="SingleTxtG"/>
      </w:pPr>
    </w:p>
    <w:p w14:paraId="6845B656" w14:textId="77777777" w:rsidR="00CA723C" w:rsidRPr="00B87322" w:rsidRDefault="00CA723C" w:rsidP="00CA723C">
      <w:pPr>
        <w:pStyle w:val="Titre1"/>
      </w:pPr>
      <w:bookmarkStart w:id="38" w:name="_MON_1081755728"/>
      <w:bookmarkStart w:id="39" w:name="_MON_1469273306"/>
      <w:bookmarkStart w:id="40" w:name="_MON_1469432895"/>
      <w:bookmarkEnd w:id="38"/>
      <w:bookmarkEnd w:id="39"/>
      <w:bookmarkEnd w:id="40"/>
      <w:r w:rsidRPr="00B87322">
        <w:t>Figure 7</w:t>
      </w:r>
    </w:p>
    <w:p w14:paraId="5570FC20" w14:textId="3FDD7CD1" w:rsidR="00CA723C" w:rsidRDefault="00CA723C" w:rsidP="00CA723C">
      <w:pPr>
        <w:pStyle w:val="Titre1"/>
        <w:spacing w:after="120"/>
        <w:rPr>
          <w:b/>
        </w:rPr>
      </w:pPr>
      <w:r w:rsidRPr="0004482C">
        <w:rPr>
          <w:b/>
        </w:rPr>
        <w:t>Écartement des</w:t>
      </w:r>
      <w:r>
        <w:rPr>
          <w:b/>
        </w:rPr>
        <w:t xml:space="preserve"> orifices</w:t>
      </w:r>
      <w:r w:rsidRPr="0004482C">
        <w:rPr>
          <w:b/>
        </w:rPr>
        <w:t xml:space="preserve"> de ventilation en quinconce de la plaque arrière</w:t>
      </w:r>
    </w:p>
    <w:p w14:paraId="2F0A2B7A" w14:textId="2625FFD9" w:rsidR="00D772EA" w:rsidRPr="00D772EA" w:rsidRDefault="00D772EA" w:rsidP="00D772EA">
      <w:pPr>
        <w:pStyle w:val="SingleTxtG"/>
      </w:pPr>
      <w:r>
        <w:rPr>
          <w:noProof/>
        </w:rPr>
        <w:drawing>
          <wp:inline distT="0" distB="0" distL="0" distR="0" wp14:anchorId="1AD4F16A" wp14:editId="298B0AC0">
            <wp:extent cx="3960000" cy="2545200"/>
            <wp:effectExtent l="0" t="0" r="2540" b="762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60000" cy="2545200"/>
                    </a:xfrm>
                    <a:prstGeom prst="rect">
                      <a:avLst/>
                    </a:prstGeom>
                  </pic:spPr>
                </pic:pic>
              </a:graphicData>
            </a:graphic>
          </wp:inline>
        </w:drawing>
      </w:r>
    </w:p>
    <w:p w14:paraId="1598F372" w14:textId="1324417E" w:rsidR="00CA723C" w:rsidRDefault="00CA723C" w:rsidP="00CA723C">
      <w:pPr>
        <w:pStyle w:val="SingleTxtG"/>
        <w:keepNext/>
        <w:jc w:val="left"/>
        <w:rPr>
          <w:b/>
          <w:lang w:val="fr-FR"/>
        </w:rPr>
      </w:pPr>
      <w:bookmarkStart w:id="41" w:name="_MON_1469436467"/>
      <w:bookmarkStart w:id="42" w:name="_MON_1469436665"/>
      <w:bookmarkEnd w:id="41"/>
      <w:bookmarkEnd w:id="42"/>
      <w:r w:rsidRPr="009F30A3">
        <w:rPr>
          <w:b/>
          <w:lang w:val="fr-FR"/>
        </w:rPr>
        <w:t>Rebords inférieur et supérieur de la plaque</w:t>
      </w:r>
      <w:r w:rsidRPr="00553EC2">
        <w:rPr>
          <w:lang w:val="fr-FR"/>
        </w:rPr>
        <w:t xml:space="preserve"> </w:t>
      </w:r>
      <w:r w:rsidRPr="009F30A3">
        <w:rPr>
          <w:b/>
          <w:lang w:val="fr-FR"/>
        </w:rPr>
        <w:t>arrière</w:t>
      </w:r>
    </w:p>
    <w:p w14:paraId="70F13ED6" w14:textId="45F4C4DD" w:rsidR="005676FD" w:rsidRDefault="005676FD" w:rsidP="00CA723C">
      <w:pPr>
        <w:pStyle w:val="SingleTxtG"/>
        <w:keepNext/>
        <w:jc w:val="left"/>
      </w:pPr>
      <w:r>
        <w:rPr>
          <w:noProof/>
        </w:rPr>
        <w:drawing>
          <wp:inline distT="0" distB="0" distL="0" distR="0" wp14:anchorId="5A3139AF" wp14:editId="095DDF14">
            <wp:extent cx="4680000" cy="2962800"/>
            <wp:effectExtent l="0" t="0" r="6350" b="952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80000" cy="2962800"/>
                    </a:xfrm>
                    <a:prstGeom prst="rect">
                      <a:avLst/>
                    </a:prstGeom>
                  </pic:spPr>
                </pic:pic>
              </a:graphicData>
            </a:graphic>
          </wp:inline>
        </w:drawing>
      </w:r>
    </w:p>
    <w:p w14:paraId="0E53CDD2" w14:textId="08B8647C" w:rsidR="00CA723C" w:rsidRPr="004A2DA6" w:rsidRDefault="00CA723C" w:rsidP="001F5EEE">
      <w:pPr>
        <w:pStyle w:val="SingleTxtG"/>
        <w:ind w:firstLine="170"/>
        <w:jc w:val="left"/>
        <w:rPr>
          <w:sz w:val="18"/>
          <w:szCs w:val="18"/>
          <w:lang w:val="fr-FR"/>
        </w:rPr>
      </w:pPr>
      <w:bookmarkStart w:id="43" w:name="_MON_1081758802"/>
      <w:bookmarkStart w:id="44" w:name="_MON_1081758838"/>
      <w:bookmarkStart w:id="45" w:name="_MON_1081758911"/>
      <w:bookmarkStart w:id="46" w:name="_MON_1081758919"/>
      <w:bookmarkStart w:id="47" w:name="_MON_1081758994"/>
      <w:bookmarkStart w:id="48" w:name="_MON_1081758999"/>
      <w:bookmarkStart w:id="49" w:name="_MON_1081759023"/>
      <w:bookmarkStart w:id="50" w:name="_MON_1081759030"/>
      <w:bookmarkStart w:id="51" w:name="_MON_1081759050"/>
      <w:bookmarkStart w:id="52" w:name="_MON_1081759053"/>
      <w:bookmarkStart w:id="53" w:name="_MON_1081759106"/>
      <w:bookmarkStart w:id="54" w:name="_MON_1081761103"/>
      <w:bookmarkStart w:id="55" w:name="_MON_1081858502"/>
      <w:bookmarkStart w:id="56" w:name="_MON_1100090242"/>
      <w:bookmarkStart w:id="57" w:name="_MON_1100090350"/>
      <w:bookmarkStart w:id="58" w:name="_MON_1100090403"/>
      <w:bookmarkStart w:id="59" w:name="_MON_1100090441"/>
      <w:bookmarkStart w:id="60" w:name="_MON_1100090471"/>
      <w:bookmarkStart w:id="61" w:name="_MON_1469270156"/>
      <w:bookmarkStart w:id="62" w:name="_MON_1469273308"/>
      <w:bookmarkStart w:id="63" w:name="_MON_1469434083"/>
      <w:bookmarkStart w:id="64" w:name="_MON_146943575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4A2DA6">
        <w:rPr>
          <w:i/>
          <w:sz w:val="18"/>
          <w:szCs w:val="18"/>
          <w:lang w:val="fr-FR"/>
        </w:rPr>
        <w:t>Note</w:t>
      </w:r>
      <w:r w:rsidR="005676FD">
        <w:rPr>
          <w:i/>
          <w:sz w:val="18"/>
          <w:szCs w:val="18"/>
          <w:lang w:val="fr-FR"/>
        </w:rPr>
        <w:t xml:space="preserve"> </w:t>
      </w:r>
      <w:r>
        <w:rPr>
          <w:sz w:val="18"/>
          <w:szCs w:val="18"/>
          <w:lang w:val="fr-FR"/>
        </w:rPr>
        <w:t xml:space="preserve">: </w:t>
      </w:r>
      <w:r w:rsidRPr="004A2DA6">
        <w:rPr>
          <w:sz w:val="18"/>
          <w:szCs w:val="18"/>
          <w:lang w:val="fr-FR"/>
        </w:rPr>
        <w:t>Les orifices de fixation dans le rebord inférieur peuvent être ouverts de manière à devenir des fentes, comme indiqué ci-dessous, afin que soit facilitée la fixation, à condition que la prise reste suffisante tout au long de l</w:t>
      </w:r>
      <w:r>
        <w:rPr>
          <w:sz w:val="18"/>
          <w:szCs w:val="18"/>
          <w:lang w:val="fr-FR"/>
        </w:rPr>
        <w:t>’</w:t>
      </w:r>
      <w:r w:rsidRPr="004A2DA6">
        <w:rPr>
          <w:sz w:val="18"/>
          <w:szCs w:val="18"/>
          <w:lang w:val="fr-FR"/>
        </w:rPr>
        <w:t>essai de choc pour éviter le détachement.</w:t>
      </w:r>
    </w:p>
    <w:p w14:paraId="400BBB78" w14:textId="104F2312" w:rsidR="00CA723C" w:rsidRDefault="00CA723C" w:rsidP="00CA723C">
      <w:pPr>
        <w:pStyle w:val="Titre1"/>
        <w:spacing w:before="240" w:after="120"/>
        <w:rPr>
          <w:lang w:val="fr-FR"/>
        </w:rPr>
      </w:pPr>
      <w:r w:rsidRPr="006951AE">
        <w:rPr>
          <w:lang w:val="fr-FR"/>
        </w:rPr>
        <w:t>Figure 8</w:t>
      </w:r>
    </w:p>
    <w:p w14:paraId="47012003" w14:textId="67242BB9" w:rsidR="001F5EEE" w:rsidRPr="001F5EEE" w:rsidRDefault="001F5EEE" w:rsidP="001F5EEE">
      <w:pPr>
        <w:pStyle w:val="SingleTxtG"/>
        <w:rPr>
          <w:lang w:val="fr-FR"/>
        </w:rPr>
      </w:pPr>
      <w:r>
        <w:rPr>
          <w:noProof/>
        </w:rPr>
        <w:drawing>
          <wp:inline distT="0" distB="0" distL="0" distR="0" wp14:anchorId="71AE47FF" wp14:editId="6B01158D">
            <wp:extent cx="4680000" cy="975600"/>
            <wp:effectExtent l="0" t="0" r="635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80000" cy="975600"/>
                    </a:xfrm>
                    <a:prstGeom prst="rect">
                      <a:avLst/>
                    </a:prstGeom>
                  </pic:spPr>
                </pic:pic>
              </a:graphicData>
            </a:graphic>
          </wp:inline>
        </w:drawing>
      </w:r>
    </w:p>
    <w:p w14:paraId="1D23BDB1" w14:textId="71145AB5" w:rsidR="00CA723C" w:rsidRPr="00474C0A" w:rsidRDefault="00CA723C" w:rsidP="00CA723C">
      <w:pPr>
        <w:pStyle w:val="Titre1"/>
      </w:pPr>
      <w:bookmarkStart w:id="65" w:name="_MON_1469270540"/>
      <w:bookmarkStart w:id="66" w:name="_MON_1469273309"/>
      <w:bookmarkStart w:id="67" w:name="_MON_1469434283"/>
      <w:bookmarkStart w:id="68" w:name="_MON_1469443938"/>
      <w:bookmarkStart w:id="69" w:name="_MON_1469449355"/>
      <w:bookmarkStart w:id="70" w:name="_MON_1469510797"/>
      <w:bookmarkEnd w:id="65"/>
      <w:bookmarkEnd w:id="66"/>
      <w:bookmarkEnd w:id="67"/>
      <w:bookmarkEnd w:id="68"/>
      <w:bookmarkEnd w:id="69"/>
      <w:bookmarkEnd w:id="70"/>
      <w:r>
        <w:br w:type="page"/>
      </w:r>
      <w:r w:rsidRPr="00474C0A">
        <w:t>Figure 9</w:t>
      </w:r>
    </w:p>
    <w:p w14:paraId="7F30F3A2" w14:textId="77777777" w:rsidR="00CA723C" w:rsidRPr="00FE5CC9" w:rsidRDefault="00CA723C" w:rsidP="00CA723C">
      <w:pPr>
        <w:pStyle w:val="Titre1"/>
        <w:spacing w:after="120"/>
        <w:rPr>
          <w:b/>
        </w:rPr>
      </w:pPr>
      <w:r w:rsidRPr="00FE5CC9">
        <w:rPr>
          <w:b/>
        </w:rPr>
        <w:t>Châssis de ventilation</w:t>
      </w:r>
    </w:p>
    <w:p w14:paraId="13FF80DF" w14:textId="2BF9F8F9" w:rsidR="00CA723C" w:rsidRDefault="00CA723C" w:rsidP="00CA723C">
      <w:pPr>
        <w:pStyle w:val="SingleTxtG"/>
        <w:rPr>
          <w:lang w:val="fr-FR"/>
        </w:rPr>
      </w:pPr>
      <w:r w:rsidRPr="00623FB5">
        <w:rPr>
          <w:lang w:val="fr-FR"/>
        </w:rPr>
        <w:t>Le dispositif de ventilation est une structure faite d</w:t>
      </w:r>
      <w:r>
        <w:rPr>
          <w:lang w:val="fr-FR"/>
        </w:rPr>
        <w:t>’</w:t>
      </w:r>
      <w:r w:rsidRPr="00623FB5">
        <w:rPr>
          <w:lang w:val="fr-FR"/>
        </w:rPr>
        <w:t>une plaque de 5 mm d</w:t>
      </w:r>
      <w:r>
        <w:rPr>
          <w:lang w:val="fr-FR"/>
        </w:rPr>
        <w:t>’</w:t>
      </w:r>
      <w:r w:rsidRPr="00623FB5">
        <w:rPr>
          <w:lang w:val="fr-FR"/>
        </w:rPr>
        <w:t>épaisseur et de 20 mm de large. Seules les plaques verticales sont perf</w:t>
      </w:r>
      <w:r>
        <w:rPr>
          <w:lang w:val="fr-FR"/>
        </w:rPr>
        <w:t>orées de neuf orifices de </w:t>
      </w:r>
      <w:r w:rsidRPr="00623FB5">
        <w:rPr>
          <w:lang w:val="fr-FR"/>
        </w:rPr>
        <w:t>8 mm afin que l</w:t>
      </w:r>
      <w:r>
        <w:rPr>
          <w:lang w:val="fr-FR"/>
        </w:rPr>
        <w:t>’</w:t>
      </w:r>
      <w:r w:rsidRPr="00623FB5">
        <w:rPr>
          <w:lang w:val="fr-FR"/>
        </w:rPr>
        <w:t>air puisse circuler horizontalement.</w:t>
      </w:r>
    </w:p>
    <w:p w14:paraId="2FD130E6" w14:textId="469DF349" w:rsidR="00ED7F91" w:rsidRDefault="00ED7F91" w:rsidP="00CA723C">
      <w:pPr>
        <w:pStyle w:val="SingleTxtG"/>
        <w:rPr>
          <w:lang w:val="fr-FR"/>
        </w:rPr>
      </w:pPr>
      <w:r>
        <w:rPr>
          <w:noProof/>
        </w:rPr>
        <w:drawing>
          <wp:inline distT="0" distB="0" distL="0" distR="0" wp14:anchorId="348B2298" wp14:editId="0355EC3D">
            <wp:extent cx="4680000" cy="4658400"/>
            <wp:effectExtent l="0" t="0" r="6350" b="889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0000" cy="4658400"/>
                    </a:xfrm>
                    <a:prstGeom prst="rect">
                      <a:avLst/>
                    </a:prstGeom>
                  </pic:spPr>
                </pic:pic>
              </a:graphicData>
            </a:graphic>
          </wp:inline>
        </w:drawing>
      </w:r>
    </w:p>
    <w:p w14:paraId="2D6D11F0" w14:textId="77777777" w:rsidR="00ED7F91" w:rsidRDefault="00ED7F91" w:rsidP="00CA723C">
      <w:pPr>
        <w:pStyle w:val="SingleTxtG"/>
        <w:rPr>
          <w:lang w:val="fr-FR"/>
        </w:rPr>
        <w:sectPr w:rsidR="00ED7F91" w:rsidSect="00C74977">
          <w:headerReference w:type="even" r:id="rId58"/>
          <w:headerReference w:type="default" r:id="rId59"/>
          <w:footnotePr>
            <w:numRestart w:val="eachSect"/>
          </w:footnotePr>
          <w:endnotePr>
            <w:numFmt w:val="decimal"/>
          </w:endnotePr>
          <w:pgSz w:w="11907" w:h="16840" w:code="9"/>
          <w:pgMar w:top="1417" w:right="1134" w:bottom="1134" w:left="1134" w:header="510" w:footer="567" w:gutter="0"/>
          <w:cols w:space="720"/>
          <w:docGrid w:linePitch="272"/>
        </w:sectPr>
      </w:pPr>
    </w:p>
    <w:p w14:paraId="2DEC1D26" w14:textId="77777777" w:rsidR="00CB2967" w:rsidRPr="00BD4C5F" w:rsidRDefault="00CB2967" w:rsidP="00CB2967">
      <w:pPr>
        <w:pStyle w:val="HChG"/>
      </w:pPr>
      <w:r>
        <w:t>Annexe 5 − Appendice 1</w:t>
      </w:r>
    </w:p>
    <w:p w14:paraId="56270A01" w14:textId="77777777" w:rsidR="00CB2967" w:rsidRDefault="00CB2967" w:rsidP="00CB2967">
      <w:pPr>
        <w:pStyle w:val="HChG"/>
      </w:pPr>
      <w:r>
        <w:tab/>
      </w:r>
      <w:r>
        <w:tab/>
        <w:t>Courbes force</w:t>
      </w:r>
      <w:r>
        <w:noBreakHyphen/>
        <w:t>enfoncement pour les essais statiques</w:t>
      </w:r>
    </w:p>
    <w:p w14:paraId="32B7A1FB" w14:textId="77777777" w:rsidR="00CB2967" w:rsidRDefault="00CB2967" w:rsidP="00CB2967">
      <w:pPr>
        <w:pStyle w:val="Titre1"/>
      </w:pPr>
      <w:r>
        <w:t>Figure 1a</w:t>
      </w:r>
    </w:p>
    <w:p w14:paraId="49CDD6F3" w14:textId="77777777" w:rsidR="00CB2967" w:rsidRPr="00B8227C" w:rsidRDefault="00CB2967" w:rsidP="00CB2967">
      <w:pPr>
        <w:pStyle w:val="Titre1"/>
        <w:spacing w:after="120"/>
      </w:pPr>
      <w:r>
        <w:rPr>
          <w:b/>
        </w:rPr>
        <w:t>Blocs 1 et 3</w:t>
      </w:r>
    </w:p>
    <w:p w14:paraId="78BC0E07" w14:textId="77777777" w:rsidR="00CB2967" w:rsidRDefault="00CB2967" w:rsidP="00CB2967">
      <w:pPr>
        <w:ind w:left="1134"/>
      </w:pPr>
      <w:r>
        <w:rPr>
          <w:noProof/>
        </w:rPr>
        <w:drawing>
          <wp:inline distT="0" distB="0" distL="0" distR="0" wp14:anchorId="7CD3D110" wp14:editId="10A4A10C">
            <wp:extent cx="4191000" cy="3327400"/>
            <wp:effectExtent l="0" t="0" r="0" b="6350"/>
            <wp:docPr id="26" name="Obje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1731601" w14:textId="367888EA" w:rsidR="00CB2967" w:rsidRDefault="00CB2967" w:rsidP="00CB2967">
      <w:pPr>
        <w:pStyle w:val="Titre1"/>
        <w:spacing w:before="200"/>
      </w:pPr>
      <w:r>
        <w:t>Figure 1b</w:t>
      </w:r>
    </w:p>
    <w:p w14:paraId="1720211F" w14:textId="77777777" w:rsidR="00CB2967" w:rsidRPr="00B8227C" w:rsidRDefault="00CB2967" w:rsidP="00CB2967">
      <w:pPr>
        <w:pStyle w:val="Titre1"/>
        <w:spacing w:after="120"/>
        <w:rPr>
          <w:b/>
        </w:rPr>
      </w:pPr>
      <w:r>
        <w:rPr>
          <w:b/>
        </w:rPr>
        <w:t>Bloc</w:t>
      </w:r>
      <w:r w:rsidRPr="00B8227C">
        <w:rPr>
          <w:b/>
        </w:rPr>
        <w:t xml:space="preserve"> 2</w:t>
      </w:r>
    </w:p>
    <w:p w14:paraId="46A3664C" w14:textId="77777777" w:rsidR="00CB2967" w:rsidRDefault="00CB2967" w:rsidP="00CB2967">
      <w:pPr>
        <w:ind w:left="1134"/>
      </w:pPr>
      <w:r>
        <w:rPr>
          <w:noProof/>
        </w:rPr>
        <w:drawing>
          <wp:inline distT="0" distB="0" distL="0" distR="0" wp14:anchorId="09F2C2F6" wp14:editId="562CD2ED">
            <wp:extent cx="4208780" cy="3073400"/>
            <wp:effectExtent l="0" t="0" r="1270" b="12700"/>
            <wp:docPr id="27" name="Obje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59848C1" w14:textId="77777777" w:rsidR="00CB2967" w:rsidRDefault="00CB2967" w:rsidP="00CB2967">
      <w:pPr>
        <w:pStyle w:val="Titre1"/>
      </w:pPr>
      <w:r>
        <w:t>Figure 1c</w:t>
      </w:r>
    </w:p>
    <w:p w14:paraId="3E2BD11B" w14:textId="77777777" w:rsidR="00CB2967" w:rsidRPr="00B8227C" w:rsidRDefault="00CB2967" w:rsidP="00CB2967">
      <w:pPr>
        <w:pStyle w:val="Titre1"/>
        <w:spacing w:after="120"/>
        <w:rPr>
          <w:b/>
        </w:rPr>
      </w:pPr>
      <w:r>
        <w:rPr>
          <w:b/>
        </w:rPr>
        <w:t>Bloc</w:t>
      </w:r>
      <w:r w:rsidRPr="00B8227C">
        <w:rPr>
          <w:b/>
        </w:rPr>
        <w:t xml:space="preserve"> 4</w:t>
      </w:r>
    </w:p>
    <w:bookmarkStart w:id="71" w:name="_MON_1381211568"/>
    <w:bookmarkStart w:id="72" w:name="_MON_1381211656"/>
    <w:bookmarkStart w:id="73" w:name="_MON_1381211669"/>
    <w:bookmarkStart w:id="74" w:name="_MON_1381211754"/>
    <w:bookmarkStart w:id="75" w:name="_MON_1469440763"/>
    <w:bookmarkEnd w:id="71"/>
    <w:bookmarkEnd w:id="72"/>
    <w:bookmarkEnd w:id="73"/>
    <w:bookmarkEnd w:id="74"/>
    <w:bookmarkEnd w:id="75"/>
    <w:bookmarkStart w:id="76" w:name="_MON_1381211557"/>
    <w:bookmarkEnd w:id="76"/>
    <w:p w14:paraId="3201CD1B" w14:textId="77777777" w:rsidR="00CB2967" w:rsidRDefault="00CB2967" w:rsidP="00CB2967">
      <w:pPr>
        <w:ind w:left="1134"/>
        <w:rPr>
          <w:b/>
        </w:rPr>
      </w:pPr>
      <w:r>
        <w:object w:dxaOrig="5974" w:dyaOrig="4930" w14:anchorId="09CD8ECE">
          <v:shape id="_x0000_i1219" type="#_x0000_t75" style="width:365.6pt;height:248.4pt" o:ole="" o:borderrightcolor="this" fillcolor="window">
            <v:imagedata r:id="rId62" o:title=""/>
            <w10:borderright type="single" width="6"/>
          </v:shape>
          <o:OLEObject Type="Embed" ProgID="Word.Picture.8" ShapeID="_x0000_i1219" DrawAspect="Content" ObjectID="_1770463414" r:id="rId63"/>
        </w:object>
      </w:r>
    </w:p>
    <w:p w14:paraId="0A26458D" w14:textId="77777777" w:rsidR="00CB2967" w:rsidRDefault="00CB2967" w:rsidP="00CB2967">
      <w:pPr>
        <w:pStyle w:val="Titre1"/>
        <w:spacing w:before="240"/>
      </w:pPr>
      <w:r>
        <w:t>Figure 1d</w:t>
      </w:r>
    </w:p>
    <w:p w14:paraId="7946E34C" w14:textId="77777777" w:rsidR="00CB2967" w:rsidRPr="00B8227C" w:rsidRDefault="00CB2967" w:rsidP="00CB2967">
      <w:pPr>
        <w:pStyle w:val="Titre1"/>
        <w:spacing w:after="120"/>
        <w:rPr>
          <w:b/>
        </w:rPr>
      </w:pPr>
      <w:r>
        <w:rPr>
          <w:b/>
        </w:rPr>
        <w:t>Blocs 5 et</w:t>
      </w:r>
      <w:r w:rsidRPr="00B8227C">
        <w:rPr>
          <w:b/>
        </w:rPr>
        <w:t xml:space="preserve"> 6</w:t>
      </w:r>
    </w:p>
    <w:p w14:paraId="4D4A5E11" w14:textId="2F8AD9D7" w:rsidR="00ED7F91" w:rsidRDefault="00CB2967" w:rsidP="00CB2967">
      <w:pPr>
        <w:pStyle w:val="SingleTxtG"/>
        <w:rPr>
          <w:lang w:val="fr-FR"/>
        </w:rPr>
      </w:pPr>
      <w:bookmarkStart w:id="77" w:name="_MON_1091881124"/>
      <w:bookmarkStart w:id="78" w:name="_MON_1091881256"/>
      <w:bookmarkStart w:id="79" w:name="_MON_1091881272"/>
      <w:bookmarkStart w:id="80" w:name="_MON_1091881298"/>
      <w:bookmarkStart w:id="81" w:name="_MON_1091881343"/>
      <w:bookmarkEnd w:id="77"/>
      <w:bookmarkEnd w:id="78"/>
      <w:bookmarkEnd w:id="79"/>
      <w:bookmarkEnd w:id="80"/>
      <w:bookmarkEnd w:id="81"/>
      <w:r>
        <w:rPr>
          <w:noProof/>
        </w:rPr>
        <w:drawing>
          <wp:inline distT="0" distB="0" distL="0" distR="0" wp14:anchorId="1F96644E" wp14:editId="213D2D7A">
            <wp:extent cx="4648200" cy="3182620"/>
            <wp:effectExtent l="0" t="0" r="0" b="17780"/>
            <wp:docPr id="29" name="Obje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9737F10" w14:textId="77777777" w:rsidR="00E56CA1" w:rsidRDefault="00E56CA1" w:rsidP="00981681">
      <w:pPr>
        <w:pStyle w:val="SingleTxtG"/>
        <w:spacing w:after="0"/>
        <w:ind w:left="0"/>
        <w:sectPr w:rsidR="00E56CA1" w:rsidSect="00C74977">
          <w:headerReference w:type="even" r:id="rId65"/>
          <w:headerReference w:type="default" r:id="rId66"/>
          <w:footnotePr>
            <w:numRestart w:val="eachSect"/>
          </w:footnotePr>
          <w:endnotePr>
            <w:numFmt w:val="decimal"/>
          </w:endnotePr>
          <w:pgSz w:w="11907" w:h="16840" w:code="9"/>
          <w:pgMar w:top="1417" w:right="1134" w:bottom="1134" w:left="1134" w:header="510" w:footer="567" w:gutter="0"/>
          <w:cols w:space="720"/>
          <w:docGrid w:linePitch="272"/>
        </w:sectPr>
      </w:pPr>
      <w:bookmarkStart w:id="82" w:name="_MON_1081770110"/>
      <w:bookmarkStart w:id="83" w:name="_MON_1081770186"/>
      <w:bookmarkStart w:id="84" w:name="_MON_1081770195"/>
      <w:bookmarkStart w:id="85" w:name="_MON_1081860848"/>
      <w:bookmarkStart w:id="86" w:name="_MON_1096286204"/>
      <w:bookmarkStart w:id="87" w:name="_MON_1100091072"/>
      <w:bookmarkStart w:id="88" w:name="_MON_1380021325"/>
      <w:bookmarkStart w:id="89" w:name="_MON_1469270762"/>
      <w:bookmarkStart w:id="90" w:name="_MON_1469270859"/>
      <w:bookmarkStart w:id="91" w:name="_MON_1469273310"/>
      <w:bookmarkStart w:id="92" w:name="_MON_1469434424"/>
      <w:bookmarkStart w:id="93" w:name="_MON_1469434547"/>
      <w:bookmarkStart w:id="94" w:name="_MON_1469434572"/>
      <w:bookmarkStart w:id="95" w:name="_MON_1469434704"/>
      <w:bookmarkStart w:id="96" w:name="_MON_1469434787"/>
      <w:bookmarkStart w:id="97" w:name="_MON_1469434854"/>
      <w:bookmarkStart w:id="98" w:name="_MON_1469434862"/>
      <w:bookmarkStart w:id="99" w:name="_MON_1469443939"/>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1851588" w14:textId="77777777" w:rsidR="00E56CA1" w:rsidRPr="00B63683" w:rsidRDefault="00E56CA1" w:rsidP="00E56CA1">
      <w:pPr>
        <w:pStyle w:val="HChG"/>
      </w:pPr>
      <w:r w:rsidRPr="00B63683">
        <w:t>Annexe 5</w:t>
      </w:r>
      <w:r>
        <w:t xml:space="preserve"> − </w:t>
      </w:r>
      <w:r w:rsidRPr="00B63683">
        <w:t>Appendice 2</w:t>
      </w:r>
    </w:p>
    <w:p w14:paraId="1997F6FF" w14:textId="77777777" w:rsidR="00E56CA1" w:rsidRDefault="00E56CA1" w:rsidP="00E56CA1">
      <w:pPr>
        <w:pStyle w:val="HChG"/>
      </w:pPr>
      <w:r>
        <w:tab/>
      </w:r>
      <w:r>
        <w:tab/>
        <w:t>Courbes force</w:t>
      </w:r>
      <w:r>
        <w:noBreakHyphen/>
        <w:t>enfoncement pour les essais dynamiques</w:t>
      </w:r>
    </w:p>
    <w:p w14:paraId="75EB6063" w14:textId="77777777" w:rsidR="00E56CA1" w:rsidRDefault="00E56CA1" w:rsidP="00E56CA1">
      <w:pPr>
        <w:pStyle w:val="Titre1"/>
      </w:pPr>
      <w:r>
        <w:t>Figure 2a</w:t>
      </w:r>
    </w:p>
    <w:p w14:paraId="61DDA84E" w14:textId="77777777" w:rsidR="00E56CA1" w:rsidRPr="00D71DB7" w:rsidRDefault="00E56CA1" w:rsidP="00E56CA1">
      <w:pPr>
        <w:pStyle w:val="Titre1"/>
        <w:spacing w:after="120" w:line="240" w:lineRule="atLeast"/>
        <w:rPr>
          <w:b/>
        </w:rPr>
      </w:pPr>
      <w:r w:rsidRPr="00D71DB7">
        <w:rPr>
          <w:b/>
        </w:rPr>
        <w:t>Blocs 1 et 3</w:t>
      </w:r>
    </w:p>
    <w:bookmarkStart w:id="100" w:name="_MON_1469273311"/>
    <w:bookmarkEnd w:id="100"/>
    <w:p w14:paraId="0F8E995F" w14:textId="77777777" w:rsidR="00E56CA1" w:rsidRPr="00D71DB7" w:rsidRDefault="00E56CA1" w:rsidP="00E56CA1">
      <w:pPr>
        <w:pStyle w:val="SingleTxtG"/>
      </w:pPr>
      <w:r>
        <w:object w:dxaOrig="7109" w:dyaOrig="3899" w14:anchorId="583DFB69">
          <v:shape id="_x0000_i1224" type="#_x0000_t75" style="width:365.6pt;height:200.4pt" o:ole="">
            <v:imagedata r:id="rId67" o:title=""/>
          </v:shape>
          <o:OLEObject Type="Embed" ProgID="Word.Picture.8" ShapeID="_x0000_i1224" DrawAspect="Content" ObjectID="_1770463415" r:id="rId68"/>
        </w:object>
      </w:r>
    </w:p>
    <w:p w14:paraId="6C9E8D9A" w14:textId="77777777" w:rsidR="00E56CA1" w:rsidRDefault="00E56CA1" w:rsidP="00E56CA1">
      <w:pPr>
        <w:pStyle w:val="Titre1"/>
      </w:pPr>
      <w:r>
        <w:t>Figure 2b</w:t>
      </w:r>
    </w:p>
    <w:p w14:paraId="19AB40B6" w14:textId="77777777" w:rsidR="00E56CA1" w:rsidRPr="00E711CB" w:rsidRDefault="00E56CA1" w:rsidP="00E56CA1">
      <w:pPr>
        <w:pStyle w:val="Titre1"/>
        <w:spacing w:after="120" w:line="240" w:lineRule="atLeast"/>
        <w:rPr>
          <w:b/>
        </w:rPr>
      </w:pPr>
      <w:r>
        <w:rPr>
          <w:b/>
        </w:rPr>
        <w:t>Bloc</w:t>
      </w:r>
      <w:r w:rsidRPr="00E711CB">
        <w:rPr>
          <w:b/>
        </w:rPr>
        <w:t xml:space="preserve"> 2</w:t>
      </w:r>
    </w:p>
    <w:p w14:paraId="59DE5205" w14:textId="646B7DCC" w:rsidR="00E56CA1" w:rsidRPr="00D71DB7" w:rsidRDefault="00513F2E" w:rsidP="00E56CA1">
      <w:pPr>
        <w:tabs>
          <w:tab w:val="num" w:pos="1418"/>
        </w:tabs>
        <w:ind w:left="2552" w:hanging="1418"/>
        <w:rPr>
          <w:b/>
        </w:rPr>
      </w:pPr>
      <w:r>
        <w:object w:dxaOrig="7320" w:dyaOrig="3899" w14:anchorId="5CE2D5D5">
          <v:shape id="_x0000_i1225" type="#_x0000_t75" style="width:371.6pt;height:194.8pt" o:ole="" o:bordertopcolor="this" o:borderleftcolor="this" o:borderbottomcolor="this" o:borderrightcolor="this">
            <v:imagedata r:id="rId69" o:title=""/>
          </v:shape>
          <o:OLEObject Type="Embed" ProgID="Word.Picture.8" ShapeID="_x0000_i1225" DrawAspect="Content" ObjectID="_1770463416" r:id="rId70"/>
        </w:object>
      </w:r>
    </w:p>
    <w:p w14:paraId="40FD63BB" w14:textId="7645EC0D" w:rsidR="00E56CA1" w:rsidRDefault="00E56CA1" w:rsidP="00E56CA1">
      <w:pPr>
        <w:pStyle w:val="Titre1"/>
        <w:spacing w:after="120" w:line="240" w:lineRule="atLeast"/>
        <w:rPr>
          <w:b/>
        </w:rPr>
      </w:pPr>
      <w:r w:rsidRPr="003122CF">
        <w:t>Figure 2c</w:t>
      </w:r>
      <w:r>
        <w:br/>
      </w:r>
      <w:r>
        <w:rPr>
          <w:b/>
        </w:rPr>
        <w:t>Bloc</w:t>
      </w:r>
      <w:r w:rsidRPr="007430B0">
        <w:rPr>
          <w:b/>
        </w:rPr>
        <w:t xml:space="preserve"> 4</w:t>
      </w:r>
    </w:p>
    <w:p w14:paraId="737DAD20" w14:textId="4EC56879" w:rsidR="006551BA" w:rsidRDefault="006551BA" w:rsidP="006551BA">
      <w:pPr>
        <w:pStyle w:val="SingleTxtG"/>
      </w:pPr>
      <w:r>
        <w:rPr>
          <w:noProof/>
        </w:rPr>
        <w:drawing>
          <wp:inline distT="0" distB="0" distL="0" distR="0" wp14:anchorId="0645BA5C" wp14:editId="1313989B">
            <wp:extent cx="4680000" cy="2296800"/>
            <wp:effectExtent l="0" t="0" r="6350" b="825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80000" cy="2296800"/>
                    </a:xfrm>
                    <a:prstGeom prst="rect">
                      <a:avLst/>
                    </a:prstGeom>
                  </pic:spPr>
                </pic:pic>
              </a:graphicData>
            </a:graphic>
          </wp:inline>
        </w:drawing>
      </w:r>
    </w:p>
    <w:p w14:paraId="35F4456D" w14:textId="771827C9" w:rsidR="006551BA" w:rsidRDefault="00E56CA1" w:rsidP="00E56CA1">
      <w:pPr>
        <w:pStyle w:val="Titre1"/>
        <w:spacing w:after="120"/>
        <w:rPr>
          <w:b/>
        </w:rPr>
      </w:pPr>
      <w:bookmarkStart w:id="101" w:name="_MON_1469441249"/>
      <w:bookmarkStart w:id="102" w:name="_MON_1469441406"/>
      <w:bookmarkStart w:id="103" w:name="_MON_1469441440"/>
      <w:bookmarkStart w:id="104" w:name="_MON_1469441727"/>
      <w:bookmarkStart w:id="105" w:name="_MON_1469441744"/>
      <w:bookmarkStart w:id="106" w:name="_MON_1469443941"/>
      <w:bookmarkEnd w:id="101"/>
      <w:bookmarkEnd w:id="102"/>
      <w:bookmarkEnd w:id="103"/>
      <w:bookmarkEnd w:id="104"/>
      <w:bookmarkEnd w:id="105"/>
      <w:bookmarkEnd w:id="106"/>
      <w:r>
        <w:t>Figure 2d</w:t>
      </w:r>
      <w:r>
        <w:br/>
      </w:r>
      <w:r>
        <w:rPr>
          <w:b/>
        </w:rPr>
        <w:t>Blocs 5 et</w:t>
      </w:r>
      <w:r w:rsidRPr="00E711CB">
        <w:rPr>
          <w:b/>
        </w:rPr>
        <w:t xml:space="preserve"> 6</w:t>
      </w:r>
      <w:bookmarkStart w:id="107" w:name="_MON_1469443942"/>
      <w:bookmarkEnd w:id="107"/>
    </w:p>
    <w:p w14:paraId="74BB334A" w14:textId="01732BAD" w:rsidR="006551BA" w:rsidRPr="006551BA" w:rsidRDefault="006551BA" w:rsidP="006551BA">
      <w:pPr>
        <w:pStyle w:val="SingleTxtG"/>
      </w:pPr>
      <w:r>
        <w:rPr>
          <w:noProof/>
        </w:rPr>
        <w:drawing>
          <wp:inline distT="0" distB="0" distL="0" distR="0" wp14:anchorId="3A5F4937" wp14:editId="113483FF">
            <wp:extent cx="4680000" cy="2581200"/>
            <wp:effectExtent l="0" t="0" r="635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80000" cy="2581200"/>
                    </a:xfrm>
                    <a:prstGeom prst="rect">
                      <a:avLst/>
                    </a:prstGeom>
                  </pic:spPr>
                </pic:pic>
              </a:graphicData>
            </a:graphic>
          </wp:inline>
        </w:drawing>
      </w:r>
    </w:p>
    <w:p w14:paraId="17BFBE16" w14:textId="2764F0B0" w:rsidR="00E56CA1" w:rsidRDefault="00E56CA1" w:rsidP="00E56CA1">
      <w:pPr>
        <w:pStyle w:val="Titre1"/>
        <w:spacing w:after="120"/>
      </w:pPr>
      <w:r>
        <w:t>Figure 2</w:t>
      </w:r>
      <w:r w:rsidRPr="001F1D07">
        <w:t>e</w:t>
      </w:r>
      <w:r>
        <w:br/>
      </w:r>
      <w:r>
        <w:rPr>
          <w:b/>
        </w:rPr>
        <w:t>Bloc</w:t>
      </w:r>
      <w:r w:rsidRPr="00E711CB">
        <w:rPr>
          <w:b/>
        </w:rPr>
        <w:t>s total</w:t>
      </w:r>
    </w:p>
    <w:p w14:paraId="424885F5" w14:textId="77777777" w:rsidR="00EC7D9A" w:rsidRDefault="00467139" w:rsidP="003312BE">
      <w:pPr>
        <w:pStyle w:val="SingleTxtG"/>
        <w:spacing w:after="0"/>
        <w:ind w:left="1050"/>
        <w:jc w:val="left"/>
        <w:sectPr w:rsidR="00EC7D9A" w:rsidSect="00C74977">
          <w:headerReference w:type="even" r:id="rId73"/>
          <w:headerReference w:type="default" r:id="rId74"/>
          <w:footnotePr>
            <w:numRestart w:val="eachSect"/>
          </w:footnotePr>
          <w:endnotePr>
            <w:numFmt w:val="decimal"/>
          </w:endnotePr>
          <w:pgSz w:w="11907" w:h="16840" w:code="9"/>
          <w:pgMar w:top="1417" w:right="1134" w:bottom="1134" w:left="1134" w:header="510" w:footer="567" w:gutter="0"/>
          <w:cols w:space="720"/>
          <w:docGrid w:linePitch="272"/>
        </w:sectPr>
      </w:pPr>
      <w:r>
        <w:rPr>
          <w:noProof/>
        </w:rPr>
        <mc:AlternateContent>
          <mc:Choice Requires="wps">
            <w:drawing>
              <wp:anchor distT="0" distB="0" distL="114300" distR="114300" simplePos="0" relativeHeight="251659264" behindDoc="0" locked="0" layoutInCell="1" allowOverlap="1" wp14:anchorId="03F6B570" wp14:editId="5962B3F9">
                <wp:simplePos x="0" y="0"/>
                <wp:positionH relativeFrom="column">
                  <wp:posOffset>798830</wp:posOffset>
                </wp:positionH>
                <wp:positionV relativeFrom="paragraph">
                  <wp:posOffset>645795</wp:posOffset>
                </wp:positionV>
                <wp:extent cx="254000" cy="680720"/>
                <wp:effectExtent l="0" t="0" r="0" b="5080"/>
                <wp:wrapNone/>
                <wp:docPr id="142" name="Zone de texte 142"/>
                <wp:cNvGraphicFramePr/>
                <a:graphic xmlns:a="http://schemas.openxmlformats.org/drawingml/2006/main">
                  <a:graphicData uri="http://schemas.microsoft.com/office/word/2010/wordprocessingShape">
                    <wps:wsp>
                      <wps:cNvSpPr txBox="1"/>
                      <wps:spPr>
                        <a:xfrm>
                          <a:off x="0" y="0"/>
                          <a:ext cx="254000" cy="680720"/>
                        </a:xfrm>
                        <a:prstGeom prst="rect">
                          <a:avLst/>
                        </a:prstGeom>
                        <a:solidFill>
                          <a:schemeClr val="lt1"/>
                        </a:solidFill>
                        <a:ln w="6350">
                          <a:noFill/>
                        </a:ln>
                      </wps:spPr>
                      <wps:txbx>
                        <w:txbxContent>
                          <w:p w14:paraId="20ABA440" w14:textId="744827F5" w:rsidR="00467139" w:rsidRPr="009E0AD3" w:rsidRDefault="00467139" w:rsidP="009E0AD3">
                            <w:pPr>
                              <w:spacing w:line="240" w:lineRule="auto"/>
                              <w:jc w:val="center"/>
                              <w:rPr>
                                <w:b/>
                                <w:bCs/>
                                <w:sz w:val="16"/>
                                <w:szCs w:val="16"/>
                              </w:rPr>
                            </w:pPr>
                            <w:r w:rsidRPr="009E0AD3">
                              <w:rPr>
                                <w:b/>
                                <w:bCs/>
                                <w:sz w:val="16"/>
                                <w:szCs w:val="16"/>
                              </w:rPr>
                              <w:t>Fo</w:t>
                            </w:r>
                            <w:r w:rsidR="009E0AD3" w:rsidRPr="009E0AD3">
                              <w:rPr>
                                <w:b/>
                                <w:bCs/>
                                <w:sz w:val="16"/>
                                <w:szCs w:val="16"/>
                              </w:rPr>
                              <w:t>r</w:t>
                            </w:r>
                            <w:r w:rsidRPr="009E0AD3">
                              <w:rPr>
                                <w:b/>
                                <w:bCs/>
                                <w:sz w:val="16"/>
                                <w:szCs w:val="16"/>
                              </w:rPr>
                              <w:t>ce (kN)</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anchor>
            </w:drawing>
          </mc:Choice>
          <mc:Fallback>
            <w:pict>
              <v:shape w14:anchorId="03F6B570" id="Zone de texte 142" o:spid="_x0000_s1047" type="#_x0000_t202" style="position:absolute;left:0;text-align:left;margin-left:62.9pt;margin-top:50.85pt;width:20pt;height:5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" fillcolor="white [3201]" stroked="f" strokeweight=".5pt">
                <v:textbox style="layout-flow:vertical;mso-layout-flow-alt:bottom-to-top" inset="0,0,0,0">
                  <w:txbxContent>
                    <w:p w14:paraId="20ABA440" w14:textId="744827F5" w:rsidR="00467139" w:rsidRPr="009E0AD3" w:rsidRDefault="00467139" w:rsidP="009E0AD3">
                      <w:pPr>
                        <w:spacing w:line="240" w:lineRule="auto"/>
                        <w:jc w:val="center"/>
                        <w:rPr>
                          <w:b/>
                          <w:bCs/>
                          <w:sz w:val="16"/>
                          <w:szCs w:val="16"/>
                        </w:rPr>
                      </w:pPr>
                      <w:r w:rsidRPr="009E0AD3">
                        <w:rPr>
                          <w:b/>
                          <w:bCs/>
                          <w:sz w:val="16"/>
                          <w:szCs w:val="16"/>
                        </w:rPr>
                        <w:t>Fo</w:t>
                      </w:r>
                      <w:r w:rsidR="009E0AD3" w:rsidRPr="009E0AD3">
                        <w:rPr>
                          <w:b/>
                          <w:bCs/>
                          <w:sz w:val="16"/>
                          <w:szCs w:val="16"/>
                        </w:rPr>
                        <w:t>r</w:t>
                      </w:r>
                      <w:r w:rsidRPr="009E0AD3">
                        <w:rPr>
                          <w:b/>
                          <w:bCs/>
                          <w:sz w:val="16"/>
                          <w:szCs w:val="16"/>
                        </w:rPr>
                        <w:t>ce (kN)</w:t>
                      </w:r>
                    </w:p>
                  </w:txbxContent>
                </v:textbox>
              </v:shape>
            </w:pict>
          </mc:Fallback>
        </mc:AlternateContent>
      </w:r>
      <w:bookmarkStart w:id="108" w:name="_MON_1469443943"/>
      <w:bookmarkEnd w:id="108"/>
      <w:r w:rsidR="00A26494">
        <w:object w:dxaOrig="7500" w:dyaOrig="3900" w14:anchorId="68828068">
          <v:shape id="_x0000_i1251" type="#_x0000_t75" style="width:393.2pt;height:189.6pt" o:ole="">
            <v:imagedata r:id="rId75" o:title=""/>
          </v:shape>
          <o:OLEObject Type="Embed" ProgID="Word.Picture.8" ShapeID="_x0000_i1251" DrawAspect="Content" ObjectID="_1770463417" r:id="rId76"/>
        </w:object>
      </w:r>
    </w:p>
    <w:p w14:paraId="338681FA" w14:textId="77777777" w:rsidR="008421A1" w:rsidRPr="00A265CD" w:rsidRDefault="008421A1" w:rsidP="008421A1">
      <w:pPr>
        <w:pStyle w:val="HChG"/>
      </w:pPr>
      <w:r w:rsidRPr="00A265CD">
        <w:t>Annexe 6</w:t>
      </w:r>
    </w:p>
    <w:p w14:paraId="4A351814" w14:textId="77777777" w:rsidR="008421A1" w:rsidRPr="00A265CD" w:rsidRDefault="008421A1" w:rsidP="008421A1">
      <w:pPr>
        <w:pStyle w:val="HChG"/>
      </w:pPr>
      <w:r>
        <w:tab/>
      </w:r>
      <w:r>
        <w:tab/>
      </w:r>
      <w:r w:rsidRPr="00A265CD">
        <w:t>Des</w:t>
      </w:r>
      <w:r>
        <w:t>cription technique du mannequin</w:t>
      </w:r>
      <w:r>
        <w:br/>
        <w:t xml:space="preserve">pour essais </w:t>
      </w:r>
      <w:r w:rsidRPr="00A265CD">
        <w:t>de collision latérale</w:t>
      </w:r>
    </w:p>
    <w:p w14:paraId="71E9A34F" w14:textId="77777777" w:rsidR="008421A1" w:rsidRDefault="008421A1" w:rsidP="008421A1">
      <w:pPr>
        <w:pStyle w:val="SingleTxtG"/>
        <w:keepNext/>
        <w:ind w:left="2268" w:hanging="1134"/>
      </w:pPr>
      <w:r>
        <w:t>1.</w:t>
      </w:r>
      <w:r>
        <w:tab/>
      </w:r>
      <w:r w:rsidRPr="00A265CD">
        <w:t>Généralités</w:t>
      </w:r>
    </w:p>
    <w:p w14:paraId="2B2B0B0E" w14:textId="77777777" w:rsidR="008421A1" w:rsidRPr="00A265CD" w:rsidRDefault="008421A1" w:rsidP="008421A1">
      <w:pPr>
        <w:pStyle w:val="SingleTxtG"/>
        <w:ind w:left="2268" w:hanging="1134"/>
      </w:pPr>
      <w:r>
        <w:t>1.1</w:t>
      </w:r>
      <w:r>
        <w:tab/>
      </w:r>
      <w:r w:rsidRPr="003155B7">
        <w:t>Le mannequin pour collision latérale prescrit dans le présent Règlement, y compris ses instruments et son étalonnage, est décrit dans des dessins techniques et un mode d</w:t>
      </w:r>
      <w:r>
        <w:t>’</w:t>
      </w:r>
      <w:r w:rsidRPr="003155B7">
        <w:t>emploi</w:t>
      </w:r>
      <w:r w:rsidRPr="008D105E">
        <w:rPr>
          <w:rStyle w:val="Appelnotedebasdep"/>
        </w:rPr>
        <w:footnoteReference w:id="12"/>
      </w:r>
      <w:r w:rsidRPr="003155B7">
        <w:t>.</w:t>
      </w:r>
    </w:p>
    <w:p w14:paraId="2D53ED95" w14:textId="0E2569AA" w:rsidR="008421A1" w:rsidRPr="00A265CD" w:rsidRDefault="008421A1" w:rsidP="008421A1">
      <w:pPr>
        <w:pStyle w:val="SingleTxtG"/>
        <w:ind w:left="2268" w:hanging="1134"/>
      </w:pPr>
      <w:r>
        <w:t>1.2</w:t>
      </w:r>
      <w:r>
        <w:tab/>
      </w:r>
      <w:r w:rsidRPr="00A265CD">
        <w:t xml:space="preserve">Les dimensions et masses du mannequin </w:t>
      </w:r>
      <w:r>
        <w:t xml:space="preserve">pour essais </w:t>
      </w:r>
      <w:r w:rsidRPr="00A265CD">
        <w:t>de collision latérale sont</w:t>
      </w:r>
      <w:r>
        <w:t xml:space="preserve"> celles d’un adulte du </w:t>
      </w:r>
      <w:r w:rsidR="00923DA8">
        <w:t>50</w:t>
      </w:r>
      <w:r w:rsidR="00923DA8" w:rsidRPr="00923DA8">
        <w:rPr>
          <w:vertAlign w:val="superscript"/>
        </w:rPr>
        <w:t>e</w:t>
      </w:r>
      <w:r w:rsidRPr="00A265CD">
        <w:t xml:space="preserve"> centile, dépourvu d</w:t>
      </w:r>
      <w:r>
        <w:t>’</w:t>
      </w:r>
      <w:r w:rsidRPr="00A265CD">
        <w:t>avant-bras.</w:t>
      </w:r>
    </w:p>
    <w:p w14:paraId="07CE2A46" w14:textId="77777777" w:rsidR="008421A1" w:rsidRPr="00A265CD" w:rsidRDefault="008421A1" w:rsidP="008421A1">
      <w:pPr>
        <w:pStyle w:val="SingleTxtG"/>
        <w:ind w:left="2268" w:hanging="1134"/>
      </w:pPr>
      <w:r>
        <w:t>1.3</w:t>
      </w:r>
      <w:r>
        <w:tab/>
      </w:r>
      <w:r w:rsidRPr="00A265CD">
        <w:t xml:space="preserve">Le mannequin </w:t>
      </w:r>
      <w:r>
        <w:t xml:space="preserve">pour essais </w:t>
      </w:r>
      <w:r w:rsidRPr="00A265CD">
        <w:t>de collision latérale se compose d</w:t>
      </w:r>
      <w:r>
        <w:t>’</w:t>
      </w:r>
      <w:r w:rsidRPr="00A265CD">
        <w:t>une armature en métal</w:t>
      </w:r>
      <w:r>
        <w:t xml:space="preserve"> </w:t>
      </w:r>
      <w:r w:rsidRPr="00A265CD">
        <w:t>et en matière plastique recouverte de caoutchouc, de matière plastique</w:t>
      </w:r>
      <w:r>
        <w:t xml:space="preserve"> </w:t>
      </w:r>
      <w:r w:rsidRPr="00A265CD">
        <w:t>et de mousse simulant la chair.</w:t>
      </w:r>
    </w:p>
    <w:p w14:paraId="0B387B4D" w14:textId="77777777" w:rsidR="008421A1" w:rsidRPr="00A265CD" w:rsidRDefault="008421A1" w:rsidP="008421A1">
      <w:pPr>
        <w:pStyle w:val="SingleTxtG"/>
        <w:keepNext/>
        <w:ind w:left="2268" w:hanging="1134"/>
      </w:pPr>
      <w:r>
        <w:t>2.</w:t>
      </w:r>
      <w:r>
        <w:tab/>
      </w:r>
      <w:r w:rsidRPr="00A265CD">
        <w:t>Construction</w:t>
      </w:r>
    </w:p>
    <w:p w14:paraId="10DEF179" w14:textId="77777777" w:rsidR="008421A1" w:rsidRPr="00A265CD" w:rsidRDefault="008421A1" w:rsidP="008421A1">
      <w:pPr>
        <w:pStyle w:val="SingleTxtG"/>
        <w:ind w:left="2268" w:hanging="1134"/>
      </w:pPr>
      <w:r>
        <w:t>2.1</w:t>
      </w:r>
      <w:r>
        <w:tab/>
      </w:r>
      <w:r w:rsidRPr="00A265CD">
        <w:t xml:space="preserve">On trouvera </w:t>
      </w:r>
      <w:r>
        <w:t>la description</w:t>
      </w:r>
      <w:r w:rsidRPr="00A265CD">
        <w:t xml:space="preserve"> </w:t>
      </w:r>
      <w:r>
        <w:t xml:space="preserve">des différentes parties </w:t>
      </w:r>
      <w:r w:rsidRPr="00A265CD">
        <w:t xml:space="preserve">du mannequin </w:t>
      </w:r>
      <w:r>
        <w:t xml:space="preserve">pour essais </w:t>
      </w:r>
      <w:r w:rsidRPr="00A265CD">
        <w:t xml:space="preserve">de collision latérale </w:t>
      </w:r>
      <w:r>
        <w:t xml:space="preserve">à </w:t>
      </w:r>
      <w:r w:rsidRPr="00A265CD">
        <w:t xml:space="preserve">la figure 1 et </w:t>
      </w:r>
      <w:r>
        <w:t xml:space="preserve">dans la liste de ces parties au </w:t>
      </w:r>
      <w:r w:rsidRPr="00A265CD">
        <w:t>tableau 1 de la présente annexe.</w:t>
      </w:r>
    </w:p>
    <w:p w14:paraId="53E260C9" w14:textId="77777777" w:rsidR="008421A1" w:rsidRPr="00A265CD" w:rsidRDefault="008421A1" w:rsidP="008421A1">
      <w:pPr>
        <w:pStyle w:val="SingleTxtG"/>
        <w:keepNext/>
        <w:ind w:left="2268" w:hanging="1134"/>
      </w:pPr>
      <w:r>
        <w:t>2.2</w:t>
      </w:r>
      <w:r>
        <w:tab/>
      </w:r>
      <w:r w:rsidRPr="00A265CD">
        <w:t>Tête</w:t>
      </w:r>
    </w:p>
    <w:p w14:paraId="2EA7D0D8" w14:textId="77777777" w:rsidR="008421A1" w:rsidRPr="00A265CD" w:rsidRDefault="008421A1" w:rsidP="008421A1">
      <w:pPr>
        <w:pStyle w:val="SingleTxtG"/>
        <w:ind w:left="2268" w:hanging="1134"/>
      </w:pPr>
      <w:r>
        <w:t>2.2.1</w:t>
      </w:r>
      <w:r>
        <w:tab/>
      </w:r>
      <w:r w:rsidRPr="00A265CD">
        <w:t xml:space="preserve">La tête est </w:t>
      </w:r>
      <w:r>
        <w:t xml:space="preserve">la pièce </w:t>
      </w:r>
      <w:r w:rsidRPr="00C14D2A">
        <w:t>n</w:t>
      </w:r>
      <w:r w:rsidRPr="00C14D2A">
        <w:rPr>
          <w:vertAlign w:val="superscript"/>
        </w:rPr>
        <w:t>o</w:t>
      </w:r>
      <w:r>
        <w:t> </w:t>
      </w:r>
      <w:r w:rsidRPr="00A265CD">
        <w:t>1 de la figure 1 de la présente annexe.</w:t>
      </w:r>
    </w:p>
    <w:p w14:paraId="7703AF6E" w14:textId="77777777" w:rsidR="008421A1" w:rsidRDefault="008421A1" w:rsidP="008421A1">
      <w:pPr>
        <w:pStyle w:val="SingleTxtG"/>
        <w:ind w:left="2268" w:hanging="1134"/>
      </w:pPr>
      <w:r>
        <w:t>2.2.2</w:t>
      </w:r>
      <w:r>
        <w:tab/>
      </w:r>
      <w:r w:rsidRPr="00A265CD">
        <w:t>La tête consiste en une coque d</w:t>
      </w:r>
      <w:r>
        <w:t>’</w:t>
      </w:r>
      <w:r w:rsidRPr="00A265CD">
        <w:t>aluminium recouverte d</w:t>
      </w:r>
      <w:r>
        <w:t>’</w:t>
      </w:r>
      <w:r w:rsidRPr="00A265CD">
        <w:t>une peau souple</w:t>
      </w:r>
      <w:r>
        <w:t xml:space="preserve"> </w:t>
      </w:r>
      <w:r w:rsidRPr="00A265CD">
        <w:t>en vinyle. L</w:t>
      </w:r>
      <w:r>
        <w:t>’</w:t>
      </w:r>
      <w:r w:rsidRPr="00A265CD">
        <w:t>intérieur de la coque constitue une alvéole lestée où</w:t>
      </w:r>
      <w:r>
        <w:t xml:space="preserve"> </w:t>
      </w:r>
      <w:r w:rsidRPr="00A265CD">
        <w:t>sont placés des accéléromètres triaxiaux.</w:t>
      </w:r>
    </w:p>
    <w:p w14:paraId="636DFB4E" w14:textId="77777777" w:rsidR="008421A1" w:rsidRPr="00A265CD" w:rsidRDefault="008421A1" w:rsidP="008421A1">
      <w:pPr>
        <w:pStyle w:val="SingleTxtG"/>
        <w:ind w:left="2268" w:hanging="1134"/>
      </w:pPr>
      <w:r>
        <w:t>2.2.3</w:t>
      </w:r>
      <w:r>
        <w:tab/>
      </w:r>
      <w:r w:rsidRPr="003155B7">
        <w:t>À l</w:t>
      </w:r>
      <w:r>
        <w:t>’</w:t>
      </w:r>
      <w:r w:rsidRPr="003155B7">
        <w:t>interface entre la tête et le cou est placé un capteur factice qui peut être remplacé par un capteur de force.</w:t>
      </w:r>
    </w:p>
    <w:p w14:paraId="0D4ED25B" w14:textId="77777777" w:rsidR="008421A1" w:rsidRPr="00A265CD" w:rsidRDefault="008421A1" w:rsidP="008421A1">
      <w:pPr>
        <w:pStyle w:val="SingleTxtG"/>
        <w:keepNext/>
        <w:ind w:left="2268" w:hanging="1134"/>
      </w:pPr>
      <w:r>
        <w:t>2.3</w:t>
      </w:r>
      <w:r>
        <w:tab/>
      </w:r>
      <w:r w:rsidRPr="00A265CD">
        <w:t>Cou</w:t>
      </w:r>
    </w:p>
    <w:p w14:paraId="23E89991" w14:textId="77777777" w:rsidR="008421A1" w:rsidRPr="00A265CD" w:rsidRDefault="008421A1" w:rsidP="008421A1">
      <w:pPr>
        <w:pStyle w:val="SingleTxtG"/>
        <w:ind w:left="2268" w:hanging="1134"/>
      </w:pPr>
      <w:r>
        <w:t>2.3.1</w:t>
      </w:r>
      <w:r>
        <w:tab/>
      </w:r>
      <w:r w:rsidRPr="00A265CD">
        <w:t xml:space="preserve">Le cou est </w:t>
      </w:r>
      <w:r>
        <w:t xml:space="preserve">la pièce </w:t>
      </w:r>
      <w:r w:rsidRPr="00C14D2A">
        <w:t>n</w:t>
      </w:r>
      <w:r w:rsidRPr="00C14D2A">
        <w:rPr>
          <w:vertAlign w:val="superscript"/>
        </w:rPr>
        <w:t>o</w:t>
      </w:r>
      <w:r>
        <w:t> </w:t>
      </w:r>
      <w:r w:rsidRPr="00A265CD">
        <w:t>2 de la figure 1 de la présente annexe.</w:t>
      </w:r>
    </w:p>
    <w:p w14:paraId="2D582578" w14:textId="77777777" w:rsidR="008421A1" w:rsidRDefault="008421A1" w:rsidP="008421A1">
      <w:pPr>
        <w:pStyle w:val="SingleTxtG"/>
        <w:ind w:left="2268" w:hanging="1134"/>
      </w:pPr>
      <w:r>
        <w:t>2.3.2</w:t>
      </w:r>
      <w:r>
        <w:tab/>
      </w:r>
      <w:r w:rsidRPr="00A265CD">
        <w:t>Le cou se compose d</w:t>
      </w:r>
      <w:r>
        <w:t>’</w:t>
      </w:r>
      <w:r w:rsidRPr="00A265CD">
        <w:t>une pièce de jonction tête/cou, d</w:t>
      </w:r>
      <w:r>
        <w:t>’</w:t>
      </w:r>
      <w:r w:rsidRPr="00A265CD">
        <w:t>une pièce de</w:t>
      </w:r>
      <w:r>
        <w:t xml:space="preserve"> </w:t>
      </w:r>
      <w:r w:rsidRPr="00A265CD">
        <w:t>jonction cou/thorax et d</w:t>
      </w:r>
      <w:r>
        <w:t>’</w:t>
      </w:r>
      <w:r w:rsidRPr="00A265CD">
        <w:t>une section centrale qui réunit ces deux</w:t>
      </w:r>
      <w:r>
        <w:t xml:space="preserve"> </w:t>
      </w:r>
      <w:r w:rsidRPr="00A265CD">
        <w:t>pièces.</w:t>
      </w:r>
    </w:p>
    <w:p w14:paraId="29A2459C" w14:textId="77777777" w:rsidR="008421A1" w:rsidRPr="00A265CD" w:rsidRDefault="008421A1" w:rsidP="008421A1">
      <w:pPr>
        <w:pStyle w:val="SingleTxtG"/>
        <w:ind w:left="2268" w:hanging="1134"/>
      </w:pPr>
      <w:r>
        <w:t>2.3.3</w:t>
      </w:r>
      <w:r>
        <w:tab/>
      </w:r>
      <w:r w:rsidRPr="00A265CD">
        <w:t xml:space="preserve">La pièce de jonction tête/cou (pièce </w:t>
      </w:r>
      <w:r w:rsidRPr="00C14D2A">
        <w:t>n</w:t>
      </w:r>
      <w:r w:rsidRPr="00C14D2A">
        <w:rPr>
          <w:vertAlign w:val="superscript"/>
        </w:rPr>
        <w:t>o</w:t>
      </w:r>
      <w:r>
        <w:t> </w:t>
      </w:r>
      <w:r w:rsidRPr="00A265CD">
        <w:t>2a) et la pièce de jonction</w:t>
      </w:r>
      <w:r>
        <w:t xml:space="preserve"> </w:t>
      </w:r>
      <w:r w:rsidRPr="00A265CD">
        <w:t>cou/thorax (pièce</w:t>
      </w:r>
      <w:r>
        <w:t xml:space="preserve"> </w:t>
      </w:r>
      <w:r w:rsidRPr="00C14D2A">
        <w:t>n</w:t>
      </w:r>
      <w:r w:rsidRPr="00C14D2A">
        <w:rPr>
          <w:vertAlign w:val="superscript"/>
        </w:rPr>
        <w:t>o</w:t>
      </w:r>
      <w:r>
        <w:t> </w:t>
      </w:r>
      <w:r w:rsidRPr="00A265CD">
        <w:t>2c) consistent l</w:t>
      </w:r>
      <w:r>
        <w:t>’</w:t>
      </w:r>
      <w:r w:rsidRPr="00A265CD">
        <w:t>une et l</w:t>
      </w:r>
      <w:r>
        <w:t>’</w:t>
      </w:r>
      <w:r w:rsidRPr="00A265CD">
        <w:t>autre en deux disques</w:t>
      </w:r>
      <w:r>
        <w:t xml:space="preserve"> </w:t>
      </w:r>
      <w:r w:rsidRPr="00A265CD">
        <w:t>d</w:t>
      </w:r>
      <w:r>
        <w:t>’</w:t>
      </w:r>
      <w:r w:rsidRPr="00A265CD">
        <w:t>aluminium joints par une vis semi-sphérique et huit tampons en</w:t>
      </w:r>
      <w:r>
        <w:t xml:space="preserve"> </w:t>
      </w:r>
      <w:r w:rsidRPr="00A265CD">
        <w:t>caoutchouc.</w:t>
      </w:r>
    </w:p>
    <w:p w14:paraId="5155436B" w14:textId="77777777" w:rsidR="008421A1" w:rsidRPr="00A265CD" w:rsidRDefault="008421A1" w:rsidP="008421A1">
      <w:pPr>
        <w:pStyle w:val="SingleTxtG"/>
        <w:ind w:left="2268" w:hanging="1134"/>
      </w:pPr>
      <w:r>
        <w:t>2.3.4</w:t>
      </w:r>
      <w:r>
        <w:tab/>
      </w:r>
      <w:r w:rsidRPr="00A265CD">
        <w:t xml:space="preserve">La section centrale cylindrique (pièce </w:t>
      </w:r>
      <w:r w:rsidRPr="00C14D2A">
        <w:t>n</w:t>
      </w:r>
      <w:r w:rsidRPr="00C14D2A">
        <w:rPr>
          <w:vertAlign w:val="superscript"/>
        </w:rPr>
        <w:t>o</w:t>
      </w:r>
      <w:r>
        <w:t> </w:t>
      </w:r>
      <w:r w:rsidRPr="00A265CD">
        <w:t>2b) est faite de caoutchouc</w:t>
      </w:r>
      <w:r>
        <w:t xml:space="preserve"> et se termine à ses deux extrémités par un disque en aluminium moulé dans le caoutchouc</w:t>
      </w:r>
      <w:r w:rsidRPr="00A265CD">
        <w:t>.</w:t>
      </w:r>
    </w:p>
    <w:p w14:paraId="4F08403A" w14:textId="77777777" w:rsidR="008421A1" w:rsidRPr="00A265CD" w:rsidRDefault="008421A1" w:rsidP="008421A1">
      <w:pPr>
        <w:pStyle w:val="SingleTxtG"/>
        <w:ind w:left="2268" w:hanging="1134"/>
      </w:pPr>
      <w:r w:rsidRPr="00A265CD">
        <w:t>2.3.5</w:t>
      </w:r>
      <w:r>
        <w:tab/>
      </w:r>
      <w:r w:rsidRPr="00A265CD">
        <w:t xml:space="preserve">Le cou est </w:t>
      </w:r>
      <w:r>
        <w:t>fixé au support cervical</w:t>
      </w:r>
      <w:r w:rsidRPr="00A265CD">
        <w:t xml:space="preserve"> </w:t>
      </w:r>
      <w:r>
        <w:t xml:space="preserve">(pièce </w:t>
      </w:r>
      <w:r w:rsidRPr="00C14D2A">
        <w:t>n</w:t>
      </w:r>
      <w:r w:rsidRPr="00C14D2A">
        <w:rPr>
          <w:vertAlign w:val="superscript"/>
        </w:rPr>
        <w:t>o</w:t>
      </w:r>
      <w:r>
        <w:t> 2d) qui peut éventuellement être remplacé par un capteur d’effort.</w:t>
      </w:r>
    </w:p>
    <w:p w14:paraId="0A94E18B" w14:textId="77777777" w:rsidR="008421A1" w:rsidRPr="00A265CD" w:rsidRDefault="008421A1" w:rsidP="008421A1">
      <w:pPr>
        <w:pStyle w:val="SingleTxtG"/>
        <w:ind w:left="2268" w:hanging="1134"/>
      </w:pPr>
      <w:r w:rsidRPr="00A265CD">
        <w:t>2.3.</w:t>
      </w:r>
      <w:r>
        <w:t>6</w:t>
      </w:r>
      <w:r>
        <w:tab/>
      </w:r>
      <w:r w:rsidRPr="00A265CD">
        <w:t>Les deux faces du support cervical font un angle de 25°. Le bloc</w:t>
      </w:r>
      <w:r>
        <w:t xml:space="preserve"> </w:t>
      </w:r>
      <w:r w:rsidRPr="00A265CD">
        <w:t>scapulaire étant incliné de 5° vers l</w:t>
      </w:r>
      <w:r>
        <w:t>’</w:t>
      </w:r>
      <w:r w:rsidRPr="00A265CD">
        <w:t>arrière, le</w:t>
      </w:r>
      <w:r>
        <w:t xml:space="preserve"> </w:t>
      </w:r>
      <w:r w:rsidRPr="00A265CD">
        <w:t xml:space="preserve">cou et le torse </w:t>
      </w:r>
      <w:r>
        <w:t xml:space="preserve">forment un angle </w:t>
      </w:r>
      <w:r w:rsidRPr="00A265CD">
        <w:t>de 20°.</w:t>
      </w:r>
    </w:p>
    <w:p w14:paraId="0C9D3743" w14:textId="77777777" w:rsidR="008421A1" w:rsidRPr="00A265CD" w:rsidRDefault="008421A1" w:rsidP="008421A1">
      <w:pPr>
        <w:pStyle w:val="SingleTxtG"/>
        <w:ind w:left="2268" w:hanging="1134"/>
      </w:pPr>
      <w:r w:rsidRPr="00A265CD">
        <w:t>2.4</w:t>
      </w:r>
      <w:r>
        <w:tab/>
      </w:r>
      <w:r w:rsidRPr="00A265CD">
        <w:t>Épaule</w:t>
      </w:r>
    </w:p>
    <w:p w14:paraId="065DCDCD" w14:textId="77777777" w:rsidR="008421A1" w:rsidRPr="00A265CD" w:rsidRDefault="008421A1" w:rsidP="008421A1">
      <w:pPr>
        <w:pStyle w:val="SingleTxtG"/>
        <w:ind w:left="2268" w:hanging="1134"/>
      </w:pPr>
      <w:r w:rsidRPr="00A265CD">
        <w:t>2.4.1</w:t>
      </w:r>
      <w:r>
        <w:tab/>
      </w:r>
      <w:r w:rsidRPr="00A265CD">
        <w:t>L</w:t>
      </w:r>
      <w:r>
        <w:t>’</w:t>
      </w:r>
      <w:r w:rsidRPr="00A265CD">
        <w:t xml:space="preserve">épaule est </w:t>
      </w:r>
      <w:r>
        <w:t xml:space="preserve">la pièce </w:t>
      </w:r>
      <w:r w:rsidRPr="00C14D2A">
        <w:t>n</w:t>
      </w:r>
      <w:r w:rsidRPr="00C14D2A">
        <w:rPr>
          <w:vertAlign w:val="superscript"/>
        </w:rPr>
        <w:t>o</w:t>
      </w:r>
      <w:r>
        <w:t> 3</w:t>
      </w:r>
      <w:r w:rsidRPr="00A265CD">
        <w:t xml:space="preserve"> de la figure 1 de la présente annexe.</w:t>
      </w:r>
    </w:p>
    <w:p w14:paraId="57ACD763" w14:textId="77777777" w:rsidR="008421A1" w:rsidRPr="00A265CD" w:rsidRDefault="008421A1" w:rsidP="008421A1">
      <w:pPr>
        <w:pStyle w:val="SingleTxtG"/>
        <w:ind w:left="2268" w:hanging="1134"/>
      </w:pPr>
      <w:r>
        <w:t>2.4.2</w:t>
      </w:r>
      <w:r>
        <w:tab/>
      </w:r>
      <w:r w:rsidRPr="00A265CD">
        <w:t>L</w:t>
      </w:r>
      <w:r>
        <w:t>’</w:t>
      </w:r>
      <w:r w:rsidRPr="00A265CD">
        <w:t>épaule se compose d</w:t>
      </w:r>
      <w:r>
        <w:t>’</w:t>
      </w:r>
      <w:r w:rsidRPr="00A265CD">
        <w:t>un bloc scapulaire, de deux clavicules et d</w:t>
      </w:r>
      <w:r>
        <w:t>’</w:t>
      </w:r>
      <w:r w:rsidRPr="00A265CD">
        <w:t>une</w:t>
      </w:r>
      <w:r>
        <w:t xml:space="preserve"> </w:t>
      </w:r>
      <w:r w:rsidRPr="00A265CD">
        <w:t>enveloppe scapulaire</w:t>
      </w:r>
      <w:r>
        <w:t xml:space="preserve"> en mousse</w:t>
      </w:r>
      <w:r w:rsidRPr="00A265CD">
        <w:t>.</w:t>
      </w:r>
    </w:p>
    <w:p w14:paraId="1CCFC75C" w14:textId="77777777" w:rsidR="008421A1" w:rsidRPr="00A265CD" w:rsidRDefault="008421A1" w:rsidP="008421A1">
      <w:pPr>
        <w:pStyle w:val="SingleTxtG"/>
        <w:ind w:left="2268" w:hanging="1134"/>
      </w:pPr>
      <w:r>
        <w:t>2.4.3</w:t>
      </w:r>
      <w:r>
        <w:tab/>
      </w:r>
      <w:r w:rsidRPr="00A265CD">
        <w:t xml:space="preserve">Le bloc scapulaire (pièce </w:t>
      </w:r>
      <w:r w:rsidRPr="00C14D2A">
        <w:t>n</w:t>
      </w:r>
      <w:r w:rsidRPr="00C14D2A">
        <w:rPr>
          <w:vertAlign w:val="superscript"/>
        </w:rPr>
        <w:t>o</w:t>
      </w:r>
      <w:r>
        <w:t> 3</w:t>
      </w:r>
      <w:r w:rsidRPr="00A265CD">
        <w:t>a) se compose d</w:t>
      </w:r>
      <w:r>
        <w:t>’</w:t>
      </w:r>
      <w:r w:rsidRPr="00A265CD">
        <w:t>un bloc d</w:t>
      </w:r>
      <w:r>
        <w:t>’</w:t>
      </w:r>
      <w:r w:rsidRPr="00A265CD">
        <w:t>écartement en</w:t>
      </w:r>
      <w:r>
        <w:t xml:space="preserve"> </w:t>
      </w:r>
      <w:r w:rsidRPr="00A265CD">
        <w:t xml:space="preserve">aluminium, </w:t>
      </w:r>
      <w:r>
        <w:t>placé entre deux</w:t>
      </w:r>
      <w:r w:rsidRPr="00A265CD">
        <w:t xml:space="preserve"> plaque</w:t>
      </w:r>
      <w:r>
        <w:t>s</w:t>
      </w:r>
      <w:r w:rsidRPr="00A265CD">
        <w:t xml:space="preserve"> d</w:t>
      </w:r>
      <w:r>
        <w:t>’</w:t>
      </w:r>
      <w:r w:rsidRPr="00A265CD">
        <w:t xml:space="preserve">aluminium </w:t>
      </w:r>
      <w:r>
        <w:t xml:space="preserve">recouvertes de </w:t>
      </w:r>
      <w:proofErr w:type="spellStart"/>
      <w:r>
        <w:t>polytétrafluoréthylène</w:t>
      </w:r>
      <w:proofErr w:type="spellEnd"/>
      <w:r>
        <w:t xml:space="preserve"> (PTFE). </w:t>
      </w:r>
    </w:p>
    <w:p w14:paraId="6A1FD874" w14:textId="77777777" w:rsidR="008421A1" w:rsidRPr="00A265CD" w:rsidRDefault="008421A1" w:rsidP="008421A1">
      <w:pPr>
        <w:pStyle w:val="SingleTxtG"/>
        <w:ind w:left="2268" w:hanging="1134"/>
      </w:pPr>
      <w:r>
        <w:t>2.4.4</w:t>
      </w:r>
      <w:r>
        <w:tab/>
      </w:r>
      <w:r w:rsidRPr="00A265CD">
        <w:t xml:space="preserve">Les clavicules (pièce </w:t>
      </w:r>
      <w:r w:rsidRPr="00C14D2A">
        <w:t>n</w:t>
      </w:r>
      <w:r w:rsidRPr="00C14D2A">
        <w:rPr>
          <w:vertAlign w:val="superscript"/>
        </w:rPr>
        <w:t>o</w:t>
      </w:r>
      <w:r>
        <w:t> 3</w:t>
      </w:r>
      <w:r w:rsidRPr="00A265CD">
        <w:t xml:space="preserve">b) </w:t>
      </w:r>
      <w:r>
        <w:t xml:space="preserve">en résine de </w:t>
      </w:r>
      <w:r w:rsidRPr="00A265CD">
        <w:t>poly</w:t>
      </w:r>
      <w:r>
        <w:t>uréthane moulée, sont articulées sur le bloc d’écartement</w:t>
      </w:r>
      <w:r w:rsidRPr="00A265CD">
        <w:t>. Elles sont</w:t>
      </w:r>
      <w:r>
        <w:t xml:space="preserve"> </w:t>
      </w:r>
      <w:r w:rsidRPr="00A265CD">
        <w:t>maintenues vers l</w:t>
      </w:r>
      <w:r>
        <w:t>’</w:t>
      </w:r>
      <w:r w:rsidRPr="00A265CD">
        <w:t xml:space="preserve">arrière en position de repos par deux élastiques (pièce </w:t>
      </w:r>
      <w:r w:rsidRPr="00C14D2A">
        <w:t>n</w:t>
      </w:r>
      <w:r w:rsidRPr="00C14D2A">
        <w:rPr>
          <w:vertAlign w:val="superscript"/>
        </w:rPr>
        <w:t>o</w:t>
      </w:r>
      <w:r>
        <w:t> 3</w:t>
      </w:r>
      <w:r w:rsidRPr="00A265CD">
        <w:t>c) qui sont fixés à l</w:t>
      </w:r>
      <w:r>
        <w:t>’</w:t>
      </w:r>
      <w:r w:rsidRPr="00A265CD">
        <w:t>arrière du bloc scapulaire.</w:t>
      </w:r>
      <w:r>
        <w:t xml:space="preserve"> Leurs</w:t>
      </w:r>
      <w:r w:rsidRPr="00A265CD">
        <w:t xml:space="preserve"> </w:t>
      </w:r>
      <w:r>
        <w:t xml:space="preserve">extrémités </w:t>
      </w:r>
      <w:r w:rsidRPr="00A265CD">
        <w:t>ext</w:t>
      </w:r>
      <w:r>
        <w:t>ernes sont conçues de façon que les bras soient</w:t>
      </w:r>
      <w:r w:rsidRPr="00A265CD">
        <w:t xml:space="preserve"> </w:t>
      </w:r>
      <w:r>
        <w:t xml:space="preserve">en </w:t>
      </w:r>
      <w:r w:rsidRPr="00A265CD">
        <w:t>position normale.</w:t>
      </w:r>
    </w:p>
    <w:p w14:paraId="62BFD7A5" w14:textId="77777777" w:rsidR="008421A1" w:rsidRPr="00A265CD" w:rsidRDefault="008421A1" w:rsidP="008421A1">
      <w:pPr>
        <w:pStyle w:val="SingleTxtG"/>
        <w:ind w:left="2268" w:hanging="1134"/>
      </w:pPr>
      <w:r>
        <w:t>2.4.5</w:t>
      </w:r>
      <w:r>
        <w:tab/>
      </w:r>
      <w:r w:rsidRPr="00A265CD">
        <w:t>L</w:t>
      </w:r>
      <w:r>
        <w:t>’</w:t>
      </w:r>
      <w:r w:rsidRPr="00A265CD">
        <w:t xml:space="preserve">enveloppe scapulaire (pièce </w:t>
      </w:r>
      <w:r w:rsidRPr="00C14D2A">
        <w:t>n</w:t>
      </w:r>
      <w:r w:rsidRPr="00C14D2A">
        <w:rPr>
          <w:vertAlign w:val="superscript"/>
        </w:rPr>
        <w:t>o</w:t>
      </w:r>
      <w:r>
        <w:t> 3</w:t>
      </w:r>
      <w:r w:rsidRPr="00A265CD">
        <w:t>d)</w:t>
      </w:r>
      <w:r>
        <w:t xml:space="preserve">, en </w:t>
      </w:r>
      <w:r w:rsidRPr="00A265CD">
        <w:t>mousse de</w:t>
      </w:r>
      <w:r>
        <w:t xml:space="preserve"> </w:t>
      </w:r>
      <w:r w:rsidRPr="00A265CD">
        <w:t>polyuréthane à faible densité est fixée au bloc scapulaire.</w:t>
      </w:r>
    </w:p>
    <w:p w14:paraId="74C0B84B" w14:textId="77777777" w:rsidR="008421A1" w:rsidRPr="00A265CD" w:rsidRDefault="008421A1" w:rsidP="008421A1">
      <w:pPr>
        <w:pStyle w:val="SingleTxtG"/>
        <w:ind w:left="2268" w:hanging="1134"/>
      </w:pPr>
      <w:r w:rsidRPr="00A265CD">
        <w:t>2.5</w:t>
      </w:r>
      <w:r>
        <w:tab/>
      </w:r>
      <w:r w:rsidRPr="00A265CD">
        <w:t>Thorax</w:t>
      </w:r>
    </w:p>
    <w:p w14:paraId="206B0FE8" w14:textId="77777777" w:rsidR="008421A1" w:rsidRPr="00A265CD" w:rsidRDefault="008421A1" w:rsidP="008421A1">
      <w:pPr>
        <w:pStyle w:val="SingleTxtG"/>
        <w:ind w:left="2268" w:hanging="1134"/>
      </w:pPr>
      <w:r w:rsidRPr="00A265CD">
        <w:t>2.5.1</w:t>
      </w:r>
      <w:r>
        <w:tab/>
      </w:r>
      <w:r w:rsidRPr="00A265CD">
        <w:t xml:space="preserve">Le thorax est </w:t>
      </w:r>
      <w:r>
        <w:t>la pièce n° 4</w:t>
      </w:r>
      <w:r w:rsidRPr="00A265CD">
        <w:t xml:space="preserve"> de la figure 1 de la présente annexe.</w:t>
      </w:r>
    </w:p>
    <w:p w14:paraId="464DF818" w14:textId="77777777" w:rsidR="008421A1" w:rsidRPr="00A265CD" w:rsidRDefault="008421A1" w:rsidP="008421A1">
      <w:pPr>
        <w:pStyle w:val="SingleTxtG"/>
        <w:ind w:left="2268" w:hanging="1134"/>
      </w:pPr>
      <w:r w:rsidRPr="00A265CD">
        <w:t>2.5.2</w:t>
      </w:r>
      <w:r>
        <w:tab/>
      </w:r>
      <w:r w:rsidRPr="00A265CD">
        <w:t xml:space="preserve">Le thorax se compose </w:t>
      </w:r>
      <w:r>
        <w:t xml:space="preserve">d’un bloc thoracique </w:t>
      </w:r>
      <w:r w:rsidRPr="00A265CD">
        <w:t>rigide</w:t>
      </w:r>
      <w:r>
        <w:t xml:space="preserve"> </w:t>
      </w:r>
      <w:r w:rsidRPr="00A265CD">
        <w:t>et de trois</w:t>
      </w:r>
      <w:r>
        <w:t xml:space="preserve"> </w:t>
      </w:r>
      <w:r w:rsidRPr="00A265CD">
        <w:t>modules costaux identiques.</w:t>
      </w:r>
    </w:p>
    <w:p w14:paraId="38338F21" w14:textId="77777777" w:rsidR="008421A1" w:rsidRPr="00A265CD" w:rsidRDefault="008421A1" w:rsidP="008421A1">
      <w:pPr>
        <w:pStyle w:val="SingleTxtG"/>
        <w:ind w:left="2268" w:hanging="1134"/>
      </w:pPr>
      <w:r w:rsidRPr="00A265CD">
        <w:t>2.5.3</w:t>
      </w:r>
      <w:r>
        <w:tab/>
        <w:t>Le bloc thoracique</w:t>
      </w:r>
      <w:r w:rsidRPr="00A265CD">
        <w:t xml:space="preserve"> (</w:t>
      </w:r>
      <w:r>
        <w:t>pièce</w:t>
      </w:r>
      <w:r w:rsidRPr="00A265CD">
        <w:t xml:space="preserve"> </w:t>
      </w:r>
      <w:r w:rsidRPr="00C14D2A">
        <w:t>n</w:t>
      </w:r>
      <w:r w:rsidRPr="00C14D2A">
        <w:rPr>
          <w:vertAlign w:val="superscript"/>
        </w:rPr>
        <w:t>o</w:t>
      </w:r>
      <w:r>
        <w:t> 4</w:t>
      </w:r>
      <w:r w:rsidRPr="00A265CD">
        <w:t xml:space="preserve">a) est en acier. Sur </w:t>
      </w:r>
      <w:r>
        <w:t>s</w:t>
      </w:r>
      <w:r w:rsidRPr="00A265CD">
        <w:t>a face</w:t>
      </w:r>
      <w:r>
        <w:t xml:space="preserve"> </w:t>
      </w:r>
      <w:r w:rsidRPr="00A265CD">
        <w:t xml:space="preserve">arrière est montée une plaque </w:t>
      </w:r>
      <w:r>
        <w:t xml:space="preserve">support concave </w:t>
      </w:r>
      <w:r w:rsidRPr="00A265CD">
        <w:t xml:space="preserve">en </w:t>
      </w:r>
      <w:r>
        <w:t>résine de polyuréthane</w:t>
      </w:r>
      <w:r w:rsidRPr="00A265CD">
        <w:t xml:space="preserve"> remplie </w:t>
      </w:r>
      <w:r>
        <w:t>d’acier</w:t>
      </w:r>
      <w:r w:rsidRPr="00A265CD">
        <w:t xml:space="preserve"> (pièce </w:t>
      </w:r>
      <w:r w:rsidRPr="00C14D2A">
        <w:t>n</w:t>
      </w:r>
      <w:r w:rsidRPr="00C14D2A">
        <w:rPr>
          <w:vertAlign w:val="superscript"/>
        </w:rPr>
        <w:t>o</w:t>
      </w:r>
      <w:r>
        <w:t> 4</w:t>
      </w:r>
      <w:r w:rsidRPr="00A265CD">
        <w:t>b).</w:t>
      </w:r>
    </w:p>
    <w:p w14:paraId="2D06B9BC" w14:textId="77777777" w:rsidR="008421A1" w:rsidRDefault="008421A1" w:rsidP="008421A1">
      <w:pPr>
        <w:pStyle w:val="SingleTxtG"/>
        <w:ind w:left="2268" w:hanging="1134"/>
      </w:pPr>
      <w:r w:rsidRPr="00A265CD">
        <w:t>2.5.4</w:t>
      </w:r>
      <w:r>
        <w:tab/>
        <w:t>Le dessus du bloc thoracique est incliné de 5</w:t>
      </w:r>
      <w:r w:rsidRPr="00A265CD">
        <w:t>°</w:t>
      </w:r>
      <w:r>
        <w:t xml:space="preserve"> vers l’</w:t>
      </w:r>
      <w:r w:rsidRPr="003155B7">
        <w:t>arrière.</w:t>
      </w:r>
    </w:p>
    <w:p w14:paraId="7610257B" w14:textId="77777777" w:rsidR="008421A1" w:rsidRPr="00A265CD" w:rsidRDefault="008421A1" w:rsidP="008421A1">
      <w:pPr>
        <w:pStyle w:val="SingleTxtG"/>
        <w:ind w:left="2268" w:hanging="1134"/>
      </w:pPr>
      <w:r>
        <w:t>2.5.5</w:t>
      </w:r>
      <w:r>
        <w:tab/>
        <w:t xml:space="preserve">Au bas bloc thoracique est monté un capteur de force T12 ou un capteur factice (pièce </w:t>
      </w:r>
      <w:r w:rsidRPr="00C14D2A">
        <w:t>n</w:t>
      </w:r>
      <w:r w:rsidRPr="00C14D2A">
        <w:rPr>
          <w:vertAlign w:val="superscript"/>
        </w:rPr>
        <w:t>o</w:t>
      </w:r>
      <w:r>
        <w:t> 4j).</w:t>
      </w:r>
    </w:p>
    <w:p w14:paraId="647AC4C3" w14:textId="77777777" w:rsidR="008421A1" w:rsidRPr="003155B7" w:rsidRDefault="008421A1" w:rsidP="008421A1">
      <w:pPr>
        <w:pStyle w:val="SingleTxtG"/>
        <w:ind w:left="2268" w:hanging="1134"/>
      </w:pPr>
      <w:r w:rsidRPr="00A265CD">
        <w:t>2.5.</w:t>
      </w:r>
      <w:r>
        <w:t>6</w:t>
      </w:r>
      <w:r>
        <w:tab/>
      </w:r>
      <w:r w:rsidRPr="003155B7">
        <w:t xml:space="preserve">Un module costal (élément </w:t>
      </w:r>
      <w:r w:rsidRPr="00C14D2A">
        <w:t>n</w:t>
      </w:r>
      <w:r w:rsidRPr="00C14D2A">
        <w:rPr>
          <w:vertAlign w:val="superscript"/>
        </w:rPr>
        <w:t>o</w:t>
      </w:r>
      <w:r>
        <w:t> </w:t>
      </w:r>
      <w:r w:rsidRPr="003155B7">
        <w:t>4c) se compose d</w:t>
      </w:r>
      <w:r>
        <w:t>’</w:t>
      </w:r>
      <w:r w:rsidRPr="003155B7">
        <w:t>une côte d</w:t>
      </w:r>
      <w:r>
        <w:t>’</w:t>
      </w:r>
      <w:r w:rsidRPr="003155B7">
        <w:t xml:space="preserve">acier recouverte de mousse de polyuréthane à alvéoles ouvertes simulant la chair (pièce </w:t>
      </w:r>
      <w:r w:rsidRPr="00C14D2A">
        <w:t>n</w:t>
      </w:r>
      <w:r w:rsidRPr="00C14D2A">
        <w:rPr>
          <w:vertAlign w:val="superscript"/>
        </w:rPr>
        <w:t>o</w:t>
      </w:r>
      <w:r>
        <w:t> </w:t>
      </w:r>
      <w:r w:rsidRPr="003155B7">
        <w:t>4d), d</w:t>
      </w:r>
      <w:r>
        <w:t>’</w:t>
      </w:r>
      <w:r w:rsidRPr="003155B7">
        <w:t>un en</w:t>
      </w:r>
      <w:r>
        <w:t xml:space="preserve">semble piston-cylindre (pièce </w:t>
      </w:r>
      <w:r w:rsidRPr="00C14D2A">
        <w:t>n</w:t>
      </w:r>
      <w:r w:rsidRPr="00C14D2A">
        <w:rPr>
          <w:vertAlign w:val="superscript"/>
        </w:rPr>
        <w:t>o</w:t>
      </w:r>
      <w:r>
        <w:t> </w:t>
      </w:r>
      <w:r w:rsidRPr="003155B7">
        <w:t>4e) unissant la côte au bloc thoracique, d</w:t>
      </w:r>
      <w:r>
        <w:t>’</w:t>
      </w:r>
      <w:r w:rsidRPr="003155B7">
        <w:t xml:space="preserve">un amortisseur hydraulique (pièce </w:t>
      </w:r>
      <w:r w:rsidRPr="00C14D2A">
        <w:t>n</w:t>
      </w:r>
      <w:r w:rsidRPr="00C14D2A">
        <w:rPr>
          <w:vertAlign w:val="superscript"/>
        </w:rPr>
        <w:t>o</w:t>
      </w:r>
      <w:r>
        <w:t> </w:t>
      </w:r>
      <w:r w:rsidRPr="003155B7">
        <w:t>4f) et d</w:t>
      </w:r>
      <w:r>
        <w:t>’</w:t>
      </w:r>
      <w:r w:rsidRPr="003155B7">
        <w:t>un ressort amortisseur rigide (pièce</w:t>
      </w:r>
      <w:r>
        <w:t xml:space="preserve"> </w:t>
      </w:r>
      <w:r w:rsidRPr="00C14D2A">
        <w:t>n</w:t>
      </w:r>
      <w:r w:rsidRPr="00C14D2A">
        <w:rPr>
          <w:vertAlign w:val="superscript"/>
        </w:rPr>
        <w:t>o</w:t>
      </w:r>
      <w:r>
        <w:t> </w:t>
      </w:r>
      <w:r w:rsidRPr="003155B7">
        <w:t>4g).</w:t>
      </w:r>
    </w:p>
    <w:p w14:paraId="54DB4807" w14:textId="77777777" w:rsidR="008421A1" w:rsidRPr="003155B7" w:rsidRDefault="008421A1" w:rsidP="008421A1">
      <w:pPr>
        <w:pStyle w:val="SingleTxtG"/>
        <w:ind w:left="2268" w:hanging="1134"/>
      </w:pPr>
      <w:r w:rsidRPr="003155B7">
        <w:t>2.5.7</w:t>
      </w:r>
      <w:r w:rsidRPr="003155B7">
        <w:tab/>
        <w:t>L</w:t>
      </w:r>
      <w:r>
        <w:t>’</w:t>
      </w:r>
      <w:r w:rsidRPr="003155B7">
        <w:t>ensemble piston</w:t>
      </w:r>
      <w:r w:rsidRPr="003155B7">
        <w:noBreakHyphen/>
        <w:t xml:space="preserve">cylindre (pièce </w:t>
      </w:r>
      <w:r w:rsidRPr="00C14D2A">
        <w:t>n</w:t>
      </w:r>
      <w:r w:rsidRPr="00C14D2A">
        <w:rPr>
          <w:vertAlign w:val="superscript"/>
        </w:rPr>
        <w:t>o</w:t>
      </w:r>
      <w:r>
        <w:t> </w:t>
      </w:r>
      <w:r w:rsidRPr="003155B7">
        <w:t>4e) permet au côté souple de la côte (pièce</w:t>
      </w:r>
      <w:r>
        <w:t xml:space="preserve"> </w:t>
      </w:r>
      <w:r w:rsidRPr="00C14D2A">
        <w:t>n</w:t>
      </w:r>
      <w:r w:rsidRPr="00C14D2A">
        <w:rPr>
          <w:vertAlign w:val="superscript"/>
        </w:rPr>
        <w:t>o</w:t>
      </w:r>
      <w:r>
        <w:t> </w:t>
      </w:r>
      <w:r w:rsidRPr="003155B7">
        <w:t>4d) de se plier par rapport au bloc thoracique (pièce</w:t>
      </w:r>
      <w:r>
        <w:t xml:space="preserve"> </w:t>
      </w:r>
      <w:r w:rsidRPr="00C14D2A">
        <w:t>n</w:t>
      </w:r>
      <w:r w:rsidRPr="00C14D2A">
        <w:rPr>
          <w:vertAlign w:val="superscript"/>
        </w:rPr>
        <w:t>o</w:t>
      </w:r>
      <w:r>
        <w:t> </w:t>
      </w:r>
      <w:r w:rsidRPr="003155B7">
        <w:t>4a) et à son côté rigide. L</w:t>
      </w:r>
      <w:r>
        <w:t>’</w:t>
      </w:r>
      <w:r w:rsidRPr="003155B7">
        <w:t>ensemble piston</w:t>
      </w:r>
      <w:r w:rsidRPr="003155B7">
        <w:noBreakHyphen/>
        <w:t>cylindre est équipé de roulements à aiguilles linéaires.</w:t>
      </w:r>
    </w:p>
    <w:p w14:paraId="7B67108D" w14:textId="77777777" w:rsidR="008421A1" w:rsidRPr="003155B7" w:rsidRDefault="008421A1" w:rsidP="008421A1">
      <w:pPr>
        <w:pStyle w:val="SingleTxtG"/>
        <w:ind w:left="2268" w:hanging="1134"/>
      </w:pPr>
      <w:r w:rsidRPr="003155B7">
        <w:t>2.5.8</w:t>
      </w:r>
      <w:r w:rsidRPr="003155B7">
        <w:tab/>
        <w:t>Un ressort de réglage est monté dans l</w:t>
      </w:r>
      <w:r>
        <w:t>’</w:t>
      </w:r>
      <w:r w:rsidRPr="003155B7">
        <w:t>ensemble piston-cylindre (pièce</w:t>
      </w:r>
      <w:r>
        <w:t> </w:t>
      </w:r>
      <w:r w:rsidRPr="00C14D2A">
        <w:t>n</w:t>
      </w:r>
      <w:r w:rsidRPr="00C14D2A">
        <w:rPr>
          <w:vertAlign w:val="superscript"/>
        </w:rPr>
        <w:t>o</w:t>
      </w:r>
      <w:r>
        <w:t> </w:t>
      </w:r>
      <w:r w:rsidRPr="003155B7">
        <w:t>4h).</w:t>
      </w:r>
    </w:p>
    <w:p w14:paraId="3BF2F386" w14:textId="77777777" w:rsidR="008421A1" w:rsidRPr="003155B7" w:rsidRDefault="008421A1" w:rsidP="008421A1">
      <w:pPr>
        <w:pStyle w:val="SingleTxtG"/>
        <w:ind w:left="2268" w:hanging="1134"/>
      </w:pPr>
      <w:r w:rsidRPr="003155B7">
        <w:t>2.5.9</w:t>
      </w:r>
      <w:r w:rsidRPr="003155B7">
        <w:tab/>
        <w:t>Un capteur de dé</w:t>
      </w:r>
      <w:r>
        <w:t xml:space="preserve">placement de la côte (pièce </w:t>
      </w:r>
      <w:r w:rsidRPr="00C14D2A">
        <w:t>n</w:t>
      </w:r>
      <w:r w:rsidRPr="00C14D2A">
        <w:rPr>
          <w:vertAlign w:val="superscript"/>
        </w:rPr>
        <w:t>o</w:t>
      </w:r>
      <w:r>
        <w:t> </w:t>
      </w:r>
      <w:r w:rsidRPr="003155B7">
        <w:t>4i) peut être installé sur le bloc thoracique à l</w:t>
      </w:r>
      <w:r>
        <w:t>’</w:t>
      </w:r>
      <w:r w:rsidRPr="003155B7">
        <w:t>intérieur de l</w:t>
      </w:r>
      <w:r>
        <w:t>’ensemble piston</w:t>
      </w:r>
      <w:r>
        <w:noBreakHyphen/>
        <w:t xml:space="preserve">cylindre (pièce </w:t>
      </w:r>
      <w:r w:rsidRPr="00C14D2A">
        <w:t>n</w:t>
      </w:r>
      <w:r w:rsidRPr="00C14D2A">
        <w:rPr>
          <w:vertAlign w:val="superscript"/>
        </w:rPr>
        <w:t>o</w:t>
      </w:r>
      <w:r>
        <w:t> </w:t>
      </w:r>
      <w:r w:rsidRPr="003155B7">
        <w:t>4e) et raccordé à l</w:t>
      </w:r>
      <w:r>
        <w:t>’</w:t>
      </w:r>
      <w:r w:rsidRPr="003155B7">
        <w:t>extrémité externe de l</w:t>
      </w:r>
      <w:r>
        <w:t>’</w:t>
      </w:r>
      <w:r w:rsidRPr="003155B7">
        <w:t>ensemble piston</w:t>
      </w:r>
      <w:r w:rsidRPr="003155B7">
        <w:noBreakHyphen/>
        <w:t>cylindre du côté souple de la côte.</w:t>
      </w:r>
    </w:p>
    <w:p w14:paraId="727530B8" w14:textId="77777777" w:rsidR="008421A1" w:rsidRPr="003155B7" w:rsidRDefault="008421A1" w:rsidP="008421A1">
      <w:pPr>
        <w:pStyle w:val="SingleTxtG"/>
        <w:ind w:left="2268" w:hanging="1134"/>
      </w:pPr>
      <w:r>
        <w:t>2.6</w:t>
      </w:r>
      <w:r w:rsidRPr="003155B7">
        <w:tab/>
        <w:t>Bras</w:t>
      </w:r>
    </w:p>
    <w:p w14:paraId="14DB0945" w14:textId="77777777" w:rsidR="008421A1" w:rsidRPr="003155B7" w:rsidRDefault="008421A1" w:rsidP="008421A1">
      <w:pPr>
        <w:pStyle w:val="SingleTxtG"/>
        <w:ind w:left="2268" w:hanging="1134"/>
      </w:pPr>
      <w:r w:rsidRPr="003155B7">
        <w:t>2.6.1</w:t>
      </w:r>
      <w:r w:rsidRPr="003155B7">
        <w:tab/>
        <w:t>Les bras constituent la pièce</w:t>
      </w:r>
      <w:r>
        <w:t xml:space="preserve"> </w:t>
      </w:r>
      <w:r w:rsidRPr="00C14D2A">
        <w:t>n</w:t>
      </w:r>
      <w:r w:rsidRPr="00C14D2A">
        <w:rPr>
          <w:vertAlign w:val="superscript"/>
        </w:rPr>
        <w:t>o</w:t>
      </w:r>
      <w:r>
        <w:t> </w:t>
      </w:r>
      <w:r w:rsidRPr="003155B7">
        <w:t>5 de la figure 1 de la présente annexe.</w:t>
      </w:r>
    </w:p>
    <w:p w14:paraId="31FF4A73" w14:textId="77777777" w:rsidR="008421A1" w:rsidRPr="003155B7" w:rsidRDefault="008421A1" w:rsidP="008421A1">
      <w:pPr>
        <w:pStyle w:val="SingleTxtG"/>
        <w:ind w:left="2268" w:hanging="1134"/>
      </w:pPr>
      <w:r w:rsidRPr="003155B7">
        <w:t>2.6.2</w:t>
      </w:r>
      <w:r w:rsidRPr="003155B7">
        <w:tab/>
        <w:t>Les bras sont constitués d</w:t>
      </w:r>
      <w:r>
        <w:t>’</w:t>
      </w:r>
      <w:r w:rsidRPr="003155B7">
        <w:t>une ossature en matière plastique couverte de chair en polyuréthane et de peau en PVC. Il s</w:t>
      </w:r>
      <w:r>
        <w:t>’</w:t>
      </w:r>
      <w:r w:rsidRPr="003155B7">
        <w:t>agit de polyuréthane de haute densité pour le haut du bras et de mousse de polyuréthane pour le bas du bras.</w:t>
      </w:r>
    </w:p>
    <w:p w14:paraId="29D7E1F7" w14:textId="77777777" w:rsidR="008421A1" w:rsidRPr="003155B7" w:rsidRDefault="008421A1" w:rsidP="008421A1">
      <w:pPr>
        <w:pStyle w:val="SingleTxtG"/>
        <w:ind w:left="2268" w:hanging="1134"/>
      </w:pPr>
      <w:r w:rsidRPr="003155B7">
        <w:t>2.6.3</w:t>
      </w:r>
      <w:r w:rsidRPr="003155B7">
        <w:tab/>
        <w:t>L</w:t>
      </w:r>
      <w:r>
        <w:t>’</w:t>
      </w:r>
      <w:r w:rsidRPr="003155B7">
        <w:t>articulation de l</w:t>
      </w:r>
      <w:r>
        <w:t>’</w:t>
      </w:r>
      <w:r w:rsidRPr="003155B7">
        <w:t>épaule est conçue de façon à ce que le bras puisse former avec l</w:t>
      </w:r>
      <w:r>
        <w:t>’</w:t>
      </w:r>
      <w:r w:rsidRPr="003155B7">
        <w:t>axe du thorax un angle de 0°, 40° ou 90°.</w:t>
      </w:r>
    </w:p>
    <w:p w14:paraId="5A047F72" w14:textId="77777777" w:rsidR="008421A1" w:rsidRPr="003155B7" w:rsidRDefault="008421A1" w:rsidP="008421A1">
      <w:pPr>
        <w:pStyle w:val="SingleTxtG"/>
        <w:ind w:left="2268" w:hanging="1134"/>
      </w:pPr>
      <w:r w:rsidRPr="003155B7">
        <w:t>2.6.4</w:t>
      </w:r>
      <w:r w:rsidRPr="003155B7">
        <w:tab/>
        <w:t>L</w:t>
      </w:r>
      <w:r>
        <w:t>’</w:t>
      </w:r>
      <w:r w:rsidRPr="003155B7">
        <w:t>articulation de l</w:t>
      </w:r>
      <w:r>
        <w:t>’</w:t>
      </w:r>
      <w:r w:rsidRPr="003155B7">
        <w:t>épaule permet seulement une rotation flexion/extension.</w:t>
      </w:r>
    </w:p>
    <w:p w14:paraId="799A1386" w14:textId="77777777" w:rsidR="008421A1" w:rsidRPr="003155B7" w:rsidRDefault="008421A1" w:rsidP="008421A1">
      <w:pPr>
        <w:pStyle w:val="SingleTxtG"/>
        <w:ind w:left="2268" w:hanging="1134"/>
      </w:pPr>
      <w:r w:rsidRPr="003155B7">
        <w:t>2.7</w:t>
      </w:r>
      <w:r w:rsidRPr="003155B7">
        <w:tab/>
        <w:t>Rachis lombaire</w:t>
      </w:r>
    </w:p>
    <w:p w14:paraId="26EBF717" w14:textId="77777777" w:rsidR="008421A1" w:rsidRPr="003155B7" w:rsidRDefault="008421A1" w:rsidP="008421A1">
      <w:pPr>
        <w:pStyle w:val="SingleTxtG"/>
        <w:ind w:left="2268" w:hanging="1134"/>
      </w:pPr>
      <w:r w:rsidRPr="003155B7">
        <w:t>2.7.1</w:t>
      </w:r>
      <w:r w:rsidRPr="003155B7">
        <w:tab/>
        <w:t>Le rachis lombaire est la pièce</w:t>
      </w:r>
      <w:r>
        <w:t xml:space="preserve"> </w:t>
      </w:r>
      <w:r w:rsidRPr="00C14D2A">
        <w:t>n</w:t>
      </w:r>
      <w:r w:rsidRPr="00C14D2A">
        <w:rPr>
          <w:vertAlign w:val="superscript"/>
        </w:rPr>
        <w:t>o</w:t>
      </w:r>
      <w:r>
        <w:t> </w:t>
      </w:r>
      <w:r w:rsidRPr="003155B7">
        <w:t>6 de la figure 1 de la présente annexe.</w:t>
      </w:r>
    </w:p>
    <w:p w14:paraId="4572E720" w14:textId="77777777" w:rsidR="008421A1" w:rsidRPr="003155B7" w:rsidRDefault="008421A1" w:rsidP="008421A1">
      <w:pPr>
        <w:pStyle w:val="SingleTxtG"/>
        <w:ind w:left="2268" w:hanging="1134"/>
      </w:pPr>
      <w:r w:rsidRPr="003155B7">
        <w:t>2.7.2</w:t>
      </w:r>
      <w:r w:rsidRPr="003155B7">
        <w:tab/>
        <w:t>Le rachis lombaire se compose d</w:t>
      </w:r>
      <w:r>
        <w:t>’</w:t>
      </w:r>
      <w:r w:rsidRPr="003155B7">
        <w:t>un cylindre plein en caoutchouc, muni à chacune de ses deux extrémités de deux plaques de jonction en acier et traversé par un câble d</w:t>
      </w:r>
      <w:r>
        <w:t>’</w:t>
      </w:r>
      <w:r w:rsidRPr="003155B7">
        <w:t>acier.</w:t>
      </w:r>
    </w:p>
    <w:p w14:paraId="6419922F" w14:textId="77777777" w:rsidR="008421A1" w:rsidRPr="003155B7" w:rsidRDefault="008421A1" w:rsidP="008421A1">
      <w:pPr>
        <w:pStyle w:val="SingleTxtG"/>
        <w:ind w:left="2268" w:hanging="1134"/>
      </w:pPr>
      <w:r w:rsidRPr="003155B7">
        <w:t>2.8</w:t>
      </w:r>
      <w:r w:rsidRPr="003155B7">
        <w:tab/>
        <w:t>Abdomen</w:t>
      </w:r>
    </w:p>
    <w:p w14:paraId="440A13EE" w14:textId="77777777" w:rsidR="008421A1" w:rsidRPr="003155B7" w:rsidRDefault="008421A1" w:rsidP="008421A1">
      <w:pPr>
        <w:pStyle w:val="SingleTxtG"/>
        <w:ind w:left="2268" w:hanging="1134"/>
      </w:pPr>
      <w:r w:rsidRPr="003155B7">
        <w:t>2.8.1</w:t>
      </w:r>
      <w:r w:rsidRPr="003155B7">
        <w:tab/>
        <w:t>L</w:t>
      </w:r>
      <w:r>
        <w:t>’</w:t>
      </w:r>
      <w:r w:rsidRPr="003155B7">
        <w:t>abdomen est la pièce</w:t>
      </w:r>
      <w:r>
        <w:t xml:space="preserve"> </w:t>
      </w:r>
      <w:r w:rsidRPr="00C14D2A">
        <w:t>n</w:t>
      </w:r>
      <w:r w:rsidRPr="00C14D2A">
        <w:rPr>
          <w:vertAlign w:val="superscript"/>
        </w:rPr>
        <w:t>o</w:t>
      </w:r>
      <w:r>
        <w:t> </w:t>
      </w:r>
      <w:r w:rsidRPr="003155B7">
        <w:t>7 de la figure 1 de la présente annexe.</w:t>
      </w:r>
    </w:p>
    <w:p w14:paraId="51AB58CB" w14:textId="77777777" w:rsidR="008421A1" w:rsidRPr="003155B7" w:rsidRDefault="008421A1" w:rsidP="008421A1">
      <w:pPr>
        <w:pStyle w:val="SingleTxtG"/>
        <w:ind w:left="2268" w:hanging="1134"/>
      </w:pPr>
      <w:r w:rsidRPr="003155B7">
        <w:t>2.8.2</w:t>
      </w:r>
      <w:r w:rsidRPr="003155B7">
        <w:tab/>
        <w:t>L</w:t>
      </w:r>
      <w:r>
        <w:t>’</w:t>
      </w:r>
      <w:r w:rsidRPr="003155B7">
        <w:t>abdomen se compose d</w:t>
      </w:r>
      <w:r>
        <w:t>’</w:t>
      </w:r>
      <w:r w:rsidRPr="003155B7">
        <w:t>une partie centrale rigide recouverte de mousse.</w:t>
      </w:r>
    </w:p>
    <w:p w14:paraId="357A3A97" w14:textId="77777777" w:rsidR="008421A1" w:rsidRPr="003155B7" w:rsidRDefault="008421A1" w:rsidP="008421A1">
      <w:pPr>
        <w:pStyle w:val="SingleTxtG"/>
        <w:ind w:left="2268" w:hanging="1134"/>
      </w:pPr>
      <w:r w:rsidRPr="003155B7">
        <w:t>2.8.3</w:t>
      </w:r>
      <w:r w:rsidRPr="003155B7">
        <w:tab/>
        <w:t>La partie centrale de l</w:t>
      </w:r>
      <w:r>
        <w:t>’</w:t>
      </w:r>
      <w:r w:rsidRPr="003155B7">
        <w:t>abdomen est une pièce métallique coulée (pièce</w:t>
      </w:r>
      <w:r>
        <w:t xml:space="preserve"> </w:t>
      </w:r>
      <w:r w:rsidRPr="00C14D2A">
        <w:t>n</w:t>
      </w:r>
      <w:r w:rsidRPr="00C14D2A">
        <w:rPr>
          <w:vertAlign w:val="superscript"/>
        </w:rPr>
        <w:t>o</w:t>
      </w:r>
      <w:r>
        <w:t> </w:t>
      </w:r>
      <w:r w:rsidRPr="003155B7">
        <w:t>7a) surmontée d</w:t>
      </w:r>
      <w:r>
        <w:t>’</w:t>
      </w:r>
      <w:r w:rsidRPr="003155B7">
        <w:t>une plaque.</w:t>
      </w:r>
    </w:p>
    <w:p w14:paraId="2D267A57" w14:textId="77777777" w:rsidR="008421A1" w:rsidRPr="003155B7" w:rsidRDefault="008421A1" w:rsidP="008421A1">
      <w:pPr>
        <w:pStyle w:val="SingleTxtG"/>
        <w:ind w:left="2268" w:hanging="1134"/>
      </w:pPr>
      <w:r w:rsidRPr="003155B7">
        <w:t>2.8.4</w:t>
      </w:r>
      <w:r w:rsidRPr="003155B7">
        <w:tab/>
        <w:t xml:space="preserve">Le revêtement </w:t>
      </w:r>
      <w:r>
        <w:t xml:space="preserve">(pièce </w:t>
      </w:r>
      <w:r w:rsidRPr="00C14D2A">
        <w:t>n</w:t>
      </w:r>
      <w:r w:rsidRPr="00C14D2A">
        <w:rPr>
          <w:vertAlign w:val="superscript"/>
        </w:rPr>
        <w:t>o</w:t>
      </w:r>
      <w:r>
        <w:t> </w:t>
      </w:r>
      <w:r w:rsidRPr="003155B7">
        <w:t>7b) est en mousse de polyuréthane dans laquelle est noyée, des deux côtés, une plaque concave de caoutchouc remplie de billes de plomb.</w:t>
      </w:r>
    </w:p>
    <w:p w14:paraId="38301A06" w14:textId="77777777" w:rsidR="008421A1" w:rsidRPr="003155B7" w:rsidRDefault="008421A1" w:rsidP="008421A1">
      <w:pPr>
        <w:pStyle w:val="SingleTxtG"/>
        <w:ind w:left="2268" w:hanging="1134"/>
      </w:pPr>
      <w:r w:rsidRPr="003155B7">
        <w:t>2.8.5</w:t>
      </w:r>
      <w:r w:rsidRPr="003155B7">
        <w:tab/>
        <w:t>Entre le revêtement en mousse et la pièce coulée rigide, de chaque côté de l</w:t>
      </w:r>
      <w:r>
        <w:t>’</w:t>
      </w:r>
      <w:r w:rsidRPr="003155B7">
        <w:t xml:space="preserve">abdomen, peuvent être montés trois capteurs de force (pièce </w:t>
      </w:r>
      <w:r w:rsidRPr="00C14D2A">
        <w:t>n</w:t>
      </w:r>
      <w:r w:rsidRPr="00C14D2A">
        <w:rPr>
          <w:vertAlign w:val="superscript"/>
        </w:rPr>
        <w:t>o</w:t>
      </w:r>
      <w:r>
        <w:t> </w:t>
      </w:r>
      <w:r w:rsidRPr="003155B7">
        <w:t>7c) ou trois capteurs factices.</w:t>
      </w:r>
    </w:p>
    <w:p w14:paraId="2863176C" w14:textId="77777777" w:rsidR="008421A1" w:rsidRPr="003155B7" w:rsidRDefault="008421A1" w:rsidP="008421A1">
      <w:pPr>
        <w:pStyle w:val="SingleTxtG"/>
        <w:ind w:left="2268" w:hanging="1134"/>
      </w:pPr>
      <w:r w:rsidRPr="003155B7">
        <w:t>2.9</w:t>
      </w:r>
      <w:r w:rsidRPr="003155B7">
        <w:tab/>
        <w:t>Bassin</w:t>
      </w:r>
    </w:p>
    <w:p w14:paraId="7C864965" w14:textId="77777777" w:rsidR="008421A1" w:rsidRPr="003155B7" w:rsidRDefault="008421A1" w:rsidP="008421A1">
      <w:pPr>
        <w:pStyle w:val="SingleTxtG"/>
        <w:ind w:left="2268" w:hanging="1134"/>
      </w:pPr>
      <w:r w:rsidRPr="003155B7">
        <w:t>2.9.1</w:t>
      </w:r>
      <w:r w:rsidRPr="003155B7">
        <w:tab/>
        <w:t>Le bassin est la pièce</w:t>
      </w:r>
      <w:r>
        <w:t xml:space="preserve"> </w:t>
      </w:r>
      <w:r w:rsidRPr="00C14D2A">
        <w:t>n</w:t>
      </w:r>
      <w:r w:rsidRPr="00C14D2A">
        <w:rPr>
          <w:vertAlign w:val="superscript"/>
        </w:rPr>
        <w:t>o</w:t>
      </w:r>
      <w:r>
        <w:t> </w:t>
      </w:r>
      <w:r w:rsidRPr="003155B7">
        <w:t>8 de la figure 1 de la présente annexe.</w:t>
      </w:r>
    </w:p>
    <w:p w14:paraId="46BAAC9D" w14:textId="77777777" w:rsidR="008421A1" w:rsidRPr="003155B7" w:rsidRDefault="008421A1" w:rsidP="008421A1">
      <w:pPr>
        <w:pStyle w:val="SingleTxtG"/>
        <w:ind w:left="2268" w:hanging="1134"/>
      </w:pPr>
      <w:r w:rsidRPr="003155B7">
        <w:t>2.9.2</w:t>
      </w:r>
      <w:r w:rsidRPr="003155B7">
        <w:tab/>
        <w:t>Le bassin se compose d</w:t>
      </w:r>
      <w:r>
        <w:t>’</w:t>
      </w:r>
      <w:r w:rsidRPr="003155B7">
        <w:t>un bloc sacré, de deux ailes iliaques, de deux articulations de la hanche et d</w:t>
      </w:r>
      <w:r>
        <w:t>’</w:t>
      </w:r>
      <w:r w:rsidRPr="003155B7">
        <w:t>un revêtement en mousse simulant la chair.</w:t>
      </w:r>
    </w:p>
    <w:p w14:paraId="027CE5DF" w14:textId="77777777" w:rsidR="008421A1" w:rsidRPr="003155B7" w:rsidRDefault="008421A1" w:rsidP="008421A1">
      <w:pPr>
        <w:pStyle w:val="SingleTxtG"/>
        <w:ind w:left="2268" w:hanging="1134"/>
      </w:pPr>
      <w:r w:rsidRPr="003155B7">
        <w:t>2.9.3</w:t>
      </w:r>
      <w:r w:rsidRPr="003155B7">
        <w:tab/>
      </w:r>
      <w:r>
        <w:t xml:space="preserve">Le sacrum (pièce </w:t>
      </w:r>
      <w:r w:rsidRPr="00C14D2A">
        <w:t>n</w:t>
      </w:r>
      <w:r w:rsidRPr="00C14D2A">
        <w:rPr>
          <w:vertAlign w:val="superscript"/>
        </w:rPr>
        <w:t>o</w:t>
      </w:r>
      <w:r>
        <w:t> </w:t>
      </w:r>
      <w:r w:rsidRPr="003155B7">
        <w:t>8a) se compose d</w:t>
      </w:r>
      <w:r>
        <w:t>’</w:t>
      </w:r>
      <w:r w:rsidRPr="003155B7">
        <w:t>un bloc de métal lesté, surmonté d</w:t>
      </w:r>
      <w:r>
        <w:t>’</w:t>
      </w:r>
      <w:r w:rsidRPr="003155B7">
        <w:t>une plaque de métal. À l</w:t>
      </w:r>
      <w:r>
        <w:t>’</w:t>
      </w:r>
      <w:r w:rsidRPr="003155B7">
        <w:t>arrière du bloc est aménagée une cavité pour des instruments de mesure.</w:t>
      </w:r>
    </w:p>
    <w:p w14:paraId="0C8B3F88" w14:textId="77777777" w:rsidR="008421A1" w:rsidRPr="003155B7" w:rsidRDefault="008421A1" w:rsidP="008421A1">
      <w:pPr>
        <w:pStyle w:val="SingleTxtG"/>
        <w:ind w:left="2268" w:hanging="1134"/>
      </w:pPr>
      <w:r w:rsidRPr="003155B7">
        <w:t>2.9.4</w:t>
      </w:r>
      <w:r w:rsidRPr="003155B7">
        <w:tab/>
        <w:t>Les ailes iliaques (pièce</w:t>
      </w:r>
      <w:r>
        <w:t xml:space="preserve"> </w:t>
      </w:r>
      <w:r w:rsidRPr="00C14D2A">
        <w:t>n</w:t>
      </w:r>
      <w:r w:rsidRPr="00C14D2A">
        <w:rPr>
          <w:vertAlign w:val="superscript"/>
        </w:rPr>
        <w:t>o</w:t>
      </w:r>
      <w:r>
        <w:t> </w:t>
      </w:r>
      <w:r w:rsidRPr="003155B7">
        <w:t>8b) sont en résine de polyuréthane.</w:t>
      </w:r>
    </w:p>
    <w:p w14:paraId="5510FBA1" w14:textId="77777777" w:rsidR="008421A1" w:rsidRPr="003155B7" w:rsidRDefault="008421A1" w:rsidP="008421A1">
      <w:pPr>
        <w:pStyle w:val="SingleTxtG"/>
        <w:ind w:left="2268" w:hanging="1134"/>
      </w:pPr>
      <w:r w:rsidRPr="003155B7">
        <w:t>2.9.5</w:t>
      </w:r>
      <w:r w:rsidRPr="003155B7">
        <w:tab/>
        <w:t>L</w:t>
      </w:r>
      <w:r>
        <w:t>’</w:t>
      </w:r>
      <w:r w:rsidRPr="003155B7">
        <w:t>articulation de la hanche (pièce</w:t>
      </w:r>
      <w:r>
        <w:t xml:space="preserve"> </w:t>
      </w:r>
      <w:r w:rsidRPr="00C14D2A">
        <w:t>n</w:t>
      </w:r>
      <w:r w:rsidRPr="00C14D2A">
        <w:rPr>
          <w:vertAlign w:val="superscript"/>
        </w:rPr>
        <w:t>o</w:t>
      </w:r>
      <w:r>
        <w:t> </w:t>
      </w:r>
      <w:r w:rsidRPr="003155B7">
        <w:t>8c) est en acier. Elle se compose d</w:t>
      </w:r>
      <w:r>
        <w:t>’</w:t>
      </w:r>
      <w:r w:rsidRPr="003155B7">
        <w:t>un haut de fémur et d</w:t>
      </w:r>
      <w:r>
        <w:t>’</w:t>
      </w:r>
      <w:r w:rsidRPr="003155B7">
        <w:t>une rotule reliée à un axe passant par le point H du mannequin.</w:t>
      </w:r>
    </w:p>
    <w:p w14:paraId="07923B4E" w14:textId="77777777" w:rsidR="008421A1" w:rsidRPr="003155B7" w:rsidRDefault="008421A1" w:rsidP="008421A1">
      <w:pPr>
        <w:pStyle w:val="SingleTxtG"/>
        <w:ind w:left="2268" w:hanging="1134"/>
      </w:pPr>
      <w:r w:rsidRPr="003155B7">
        <w:tab/>
        <w:t>Les mouvements du haut de fémur en abduction et en adduction sont limités au moyen de butées en caoutchouc.</w:t>
      </w:r>
    </w:p>
    <w:p w14:paraId="0FF9D224" w14:textId="77777777" w:rsidR="008421A1" w:rsidRPr="003155B7" w:rsidRDefault="008421A1" w:rsidP="008421A1">
      <w:pPr>
        <w:pStyle w:val="SingleTxtG"/>
        <w:ind w:left="2268" w:hanging="1134"/>
      </w:pPr>
      <w:r w:rsidRPr="003155B7">
        <w:t>2.9.6</w:t>
      </w:r>
      <w:r w:rsidRPr="003155B7">
        <w:tab/>
        <w:t>La partie chair (pièce</w:t>
      </w:r>
      <w:r>
        <w:t xml:space="preserve"> </w:t>
      </w:r>
      <w:r w:rsidRPr="00C14D2A">
        <w:t>n</w:t>
      </w:r>
      <w:r w:rsidRPr="00C14D2A">
        <w:rPr>
          <w:vertAlign w:val="superscript"/>
        </w:rPr>
        <w:t>o</w:t>
      </w:r>
      <w:r>
        <w:t> </w:t>
      </w:r>
      <w:r w:rsidRPr="003155B7">
        <w:t>8d) est faite d</w:t>
      </w:r>
      <w:r>
        <w:t>’</w:t>
      </w:r>
      <w:r w:rsidRPr="003155B7">
        <w:t>une peau en PVC remplie de mousse de polyuréthane. À l</w:t>
      </w:r>
      <w:r>
        <w:t>’</w:t>
      </w:r>
      <w:r w:rsidRPr="003155B7">
        <w:t>emplacement du point H, la peau est remplacée par un grand cylindre en mousse de polyuréthane à alvéole ouverte (pièce</w:t>
      </w:r>
      <w:r>
        <w:t xml:space="preserve"> </w:t>
      </w:r>
      <w:r w:rsidRPr="00C14D2A">
        <w:t>n</w:t>
      </w:r>
      <w:r w:rsidRPr="00C14D2A">
        <w:rPr>
          <w:vertAlign w:val="superscript"/>
        </w:rPr>
        <w:t>o</w:t>
      </w:r>
      <w:r>
        <w:t> </w:t>
      </w:r>
      <w:r w:rsidRPr="003155B7">
        <w:t>8e), attaché à une plaque d</w:t>
      </w:r>
      <w:r>
        <w:t>’</w:t>
      </w:r>
      <w:r w:rsidRPr="003155B7">
        <w:t>acier fixée sur l</w:t>
      </w:r>
      <w:r>
        <w:t>’</w:t>
      </w:r>
      <w:r w:rsidRPr="003155B7">
        <w:t>aile iliaque par un axe qui traverse la rotule.</w:t>
      </w:r>
    </w:p>
    <w:p w14:paraId="7DFF6865" w14:textId="77777777" w:rsidR="008421A1" w:rsidRPr="003155B7" w:rsidRDefault="008421A1" w:rsidP="008421A1">
      <w:pPr>
        <w:pStyle w:val="SingleTxtG"/>
        <w:ind w:left="2268" w:hanging="1134"/>
      </w:pPr>
      <w:r w:rsidRPr="003155B7">
        <w:t>2.9.7</w:t>
      </w:r>
      <w:r w:rsidRPr="003155B7">
        <w:tab/>
        <w:t>Les ailes iliaques sont fixées au sacrum à l</w:t>
      </w:r>
      <w:r>
        <w:t>’</w:t>
      </w:r>
      <w:r w:rsidRPr="003155B7">
        <w:t>arrière et reliées à la symphyse pubienne par un capteur de force (pièce</w:t>
      </w:r>
      <w:r>
        <w:t xml:space="preserve"> </w:t>
      </w:r>
      <w:r w:rsidRPr="00C14D2A">
        <w:t>n</w:t>
      </w:r>
      <w:r w:rsidRPr="00C14D2A">
        <w:rPr>
          <w:vertAlign w:val="superscript"/>
        </w:rPr>
        <w:t>o</w:t>
      </w:r>
      <w:r>
        <w:t> </w:t>
      </w:r>
      <w:r w:rsidRPr="003155B7">
        <w:t>8f) ou un capteur factice.</w:t>
      </w:r>
    </w:p>
    <w:p w14:paraId="4A54E92C" w14:textId="77777777" w:rsidR="008421A1" w:rsidRPr="003155B7" w:rsidRDefault="008421A1" w:rsidP="008421A1">
      <w:pPr>
        <w:pStyle w:val="SingleTxtG"/>
        <w:keepNext/>
        <w:ind w:left="2268" w:hanging="1134"/>
      </w:pPr>
      <w:r w:rsidRPr="003155B7">
        <w:t>2.10</w:t>
      </w:r>
      <w:r w:rsidRPr="003155B7">
        <w:tab/>
        <w:t>Jambes</w:t>
      </w:r>
    </w:p>
    <w:p w14:paraId="368207D7" w14:textId="77777777" w:rsidR="008421A1" w:rsidRPr="003155B7" w:rsidRDefault="008421A1" w:rsidP="008421A1">
      <w:pPr>
        <w:pStyle w:val="SingleTxtG"/>
        <w:ind w:left="2268" w:hanging="1134"/>
      </w:pPr>
      <w:r w:rsidRPr="003155B7">
        <w:t>2.11</w:t>
      </w:r>
      <w:r w:rsidRPr="003155B7">
        <w:tab/>
        <w:t>Les jambes sont la pièce</w:t>
      </w:r>
      <w:r>
        <w:t xml:space="preserve"> </w:t>
      </w:r>
      <w:r w:rsidRPr="00C14D2A">
        <w:t>n</w:t>
      </w:r>
      <w:r w:rsidRPr="00C14D2A">
        <w:rPr>
          <w:vertAlign w:val="superscript"/>
        </w:rPr>
        <w:t>o</w:t>
      </w:r>
      <w:r>
        <w:t> </w:t>
      </w:r>
      <w:r w:rsidRPr="003155B7">
        <w:t>9 de la figure 1 de la présente annexe.</w:t>
      </w:r>
    </w:p>
    <w:p w14:paraId="35738831" w14:textId="77777777" w:rsidR="008421A1" w:rsidRPr="003155B7" w:rsidRDefault="008421A1" w:rsidP="008421A1">
      <w:pPr>
        <w:pStyle w:val="SingleTxtG"/>
        <w:ind w:left="2268" w:hanging="1134"/>
      </w:pPr>
      <w:r w:rsidRPr="003155B7">
        <w:t>2.11.1</w:t>
      </w:r>
      <w:r w:rsidRPr="003155B7">
        <w:tab/>
        <w:t>Les jambes se composent d</w:t>
      </w:r>
      <w:r>
        <w:t>’</w:t>
      </w:r>
      <w:r w:rsidRPr="003155B7">
        <w:t>une ossature métallique recouverte de mousse de polyuréthane simulant la chair et d</w:t>
      </w:r>
      <w:r>
        <w:t>’</w:t>
      </w:r>
      <w:r w:rsidRPr="003155B7">
        <w:t>une peau en PVC.</w:t>
      </w:r>
    </w:p>
    <w:p w14:paraId="2C3C8569" w14:textId="77777777" w:rsidR="008421A1" w:rsidRPr="003155B7" w:rsidRDefault="008421A1" w:rsidP="008421A1">
      <w:pPr>
        <w:pStyle w:val="SingleTxtG"/>
        <w:ind w:left="2268" w:hanging="1134"/>
      </w:pPr>
      <w:r w:rsidRPr="003155B7">
        <w:t>2.11.2</w:t>
      </w:r>
      <w:r w:rsidRPr="003155B7">
        <w:tab/>
        <w:t>Les cuisses sont faites d</w:t>
      </w:r>
      <w:r>
        <w:t>’</w:t>
      </w:r>
      <w:r w:rsidRPr="003155B7">
        <w:t>un moulage en polyuréthane haute densité revêtu d</w:t>
      </w:r>
      <w:r>
        <w:t>’</w:t>
      </w:r>
      <w:r w:rsidRPr="003155B7">
        <w:t>une peau en PVC.</w:t>
      </w:r>
    </w:p>
    <w:p w14:paraId="28D6DD2B" w14:textId="77777777" w:rsidR="008421A1" w:rsidRPr="003155B7" w:rsidRDefault="008421A1" w:rsidP="008421A1">
      <w:pPr>
        <w:pStyle w:val="SingleTxtG"/>
        <w:ind w:left="2268" w:hanging="1134"/>
      </w:pPr>
      <w:r w:rsidRPr="003155B7">
        <w:t>2.11.3</w:t>
      </w:r>
      <w:r w:rsidRPr="003155B7">
        <w:tab/>
        <w:t>Les articulations du genou et de la cheville permettent seulement une rotation en flexion/extension.</w:t>
      </w:r>
    </w:p>
    <w:p w14:paraId="55EF9429" w14:textId="77777777" w:rsidR="008421A1" w:rsidRPr="003155B7" w:rsidRDefault="008421A1" w:rsidP="008421A1">
      <w:pPr>
        <w:pStyle w:val="SingleTxtG"/>
        <w:ind w:left="2268" w:hanging="1134"/>
      </w:pPr>
      <w:r w:rsidRPr="003155B7">
        <w:t>2.12</w:t>
      </w:r>
      <w:r w:rsidRPr="003155B7">
        <w:tab/>
        <w:t>Vêtement</w:t>
      </w:r>
    </w:p>
    <w:p w14:paraId="6313C50E" w14:textId="77777777" w:rsidR="008421A1" w:rsidRPr="003155B7" w:rsidRDefault="008421A1" w:rsidP="008421A1">
      <w:pPr>
        <w:pStyle w:val="SingleTxtG"/>
        <w:ind w:left="2268" w:hanging="1134"/>
      </w:pPr>
      <w:r w:rsidRPr="003155B7">
        <w:t>2.12.1</w:t>
      </w:r>
      <w:r w:rsidRPr="003155B7">
        <w:tab/>
        <w:t>Le vêtement n</w:t>
      </w:r>
      <w:r>
        <w:t>’</w:t>
      </w:r>
      <w:r w:rsidRPr="003155B7">
        <w:t>est pas représenté sur la figure 1 de la présente annexe.</w:t>
      </w:r>
    </w:p>
    <w:p w14:paraId="087B93F7" w14:textId="77777777" w:rsidR="008421A1" w:rsidRPr="003E7AF5" w:rsidRDefault="008421A1" w:rsidP="008421A1">
      <w:pPr>
        <w:pStyle w:val="SingleTxtG"/>
        <w:ind w:left="2268" w:hanging="1134"/>
      </w:pPr>
      <w:r w:rsidRPr="003155B7">
        <w:t>2.12.2</w:t>
      </w:r>
      <w:r w:rsidRPr="003155B7">
        <w:tab/>
        <w:t>Le vêtement est en caoutchouc et recouvre les épaules, le thorax, le haut des bras, l</w:t>
      </w:r>
      <w:r>
        <w:t>’</w:t>
      </w:r>
      <w:r w:rsidRPr="003155B7">
        <w:t>abdomen et le rachis lombaire, et la partie supérieure du bassin.</w:t>
      </w:r>
    </w:p>
    <w:p w14:paraId="07E81119" w14:textId="65893AC7" w:rsidR="008421A1" w:rsidRDefault="008421A1" w:rsidP="008421A1">
      <w:pPr>
        <w:pStyle w:val="Titre1"/>
        <w:spacing w:after="120"/>
        <w:rPr>
          <w:lang w:val="fr-FR"/>
        </w:rPr>
      </w:pPr>
      <w:r>
        <w:rPr>
          <w:spacing w:val="-4"/>
        </w:rPr>
        <w:br w:type="page"/>
      </w:r>
      <w:r w:rsidRPr="00A265CD">
        <w:t>Figure 1</w:t>
      </w:r>
      <w:r>
        <w:br/>
      </w:r>
      <w:r w:rsidRPr="003E7AF5">
        <w:rPr>
          <w:b/>
          <w:lang w:val="fr-FR"/>
        </w:rPr>
        <w:t>Structure du mannequin pour essais de choc latéral</w:t>
      </w:r>
      <w:r>
        <w:rPr>
          <w:lang w:val="fr-FR"/>
        </w:rPr>
        <w:t xml:space="preserve"> </w:t>
      </w:r>
    </w:p>
    <w:p w14:paraId="5CA0D07D" w14:textId="5848F459" w:rsidR="00F04C24" w:rsidRDefault="00F04C24" w:rsidP="00F04C24">
      <w:pPr>
        <w:pStyle w:val="SingleTxtG"/>
        <w:rPr>
          <w:lang w:val="fr-FR"/>
        </w:rPr>
      </w:pPr>
      <w:r>
        <w:rPr>
          <w:noProof/>
        </w:rPr>
        <w:drawing>
          <wp:inline distT="0" distB="0" distL="0" distR="0" wp14:anchorId="01D2EBA1" wp14:editId="541452AE">
            <wp:extent cx="4680000" cy="6224400"/>
            <wp:effectExtent l="0" t="0" r="6350" b="508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80000" cy="6224400"/>
                    </a:xfrm>
                    <a:prstGeom prst="rect">
                      <a:avLst/>
                    </a:prstGeom>
                  </pic:spPr>
                </pic:pic>
              </a:graphicData>
            </a:graphic>
          </wp:inline>
        </w:drawing>
      </w:r>
    </w:p>
    <w:p w14:paraId="4B2A46C8" w14:textId="77777777" w:rsidR="00F04C24" w:rsidRPr="00F04C24" w:rsidRDefault="00F04C24" w:rsidP="00F04C24">
      <w:pPr>
        <w:pStyle w:val="SingleTxtG"/>
        <w:rPr>
          <w:lang w:val="fr-FR"/>
        </w:rPr>
      </w:pPr>
    </w:p>
    <w:p w14:paraId="6CE49F8E" w14:textId="084755FF" w:rsidR="008421A1" w:rsidRPr="00F75C45" w:rsidDel="00A97565" w:rsidRDefault="008421A1" w:rsidP="008421A1">
      <w:pPr>
        <w:pStyle w:val="Titre1"/>
        <w:spacing w:after="120"/>
        <w:rPr>
          <w:sz w:val="2"/>
          <w:szCs w:val="2"/>
        </w:rPr>
      </w:pPr>
      <w:bookmarkStart w:id="109" w:name="_MON_1129110938"/>
      <w:bookmarkStart w:id="110" w:name="_MON_1129112942"/>
      <w:bookmarkStart w:id="111" w:name="_MON_1129385770"/>
      <w:bookmarkStart w:id="112" w:name="_MON_1379245707"/>
      <w:bookmarkStart w:id="113" w:name="_MON_1469442306"/>
      <w:bookmarkStart w:id="114" w:name="_MON_1469443944"/>
      <w:bookmarkEnd w:id="109"/>
      <w:bookmarkEnd w:id="110"/>
      <w:bookmarkEnd w:id="111"/>
      <w:bookmarkEnd w:id="112"/>
      <w:bookmarkEnd w:id="113"/>
      <w:bookmarkEnd w:id="114"/>
      <w:r>
        <w:br w:type="page"/>
      </w:r>
      <w:r w:rsidRPr="00A265CD">
        <w:t>Tableau 1</w:t>
      </w:r>
      <w:r>
        <w:br/>
      </w:r>
      <w:r w:rsidRPr="004A7E6D">
        <w:rPr>
          <w:b/>
        </w:rPr>
        <w:t>Pièces composant le mannequin pour essais de choc latéral (voir fig. 1)</w:t>
      </w:r>
    </w:p>
    <w:tbl>
      <w:tblPr>
        <w:tblW w:w="7370" w:type="dxa"/>
        <w:tblInd w:w="1134" w:type="dxa"/>
        <w:tblLayout w:type="fixed"/>
        <w:tblCellMar>
          <w:left w:w="0" w:type="dxa"/>
          <w:right w:w="0" w:type="dxa"/>
        </w:tblCellMar>
        <w:tblLook w:val="0000" w:firstRow="0" w:lastRow="0" w:firstColumn="0" w:lastColumn="0" w:noHBand="0" w:noVBand="0"/>
      </w:tblPr>
      <w:tblGrid>
        <w:gridCol w:w="795"/>
        <w:gridCol w:w="791"/>
        <w:gridCol w:w="4204"/>
        <w:gridCol w:w="780"/>
        <w:gridCol w:w="10"/>
        <w:gridCol w:w="790"/>
      </w:tblGrid>
      <w:tr w:rsidR="008421A1" w:rsidRPr="004A7E6D" w14:paraId="52E44FBB" w14:textId="77777777" w:rsidTr="00003645">
        <w:trPr>
          <w:cantSplit/>
          <w:tblHeader/>
        </w:trPr>
        <w:tc>
          <w:tcPr>
            <w:tcW w:w="795" w:type="dxa"/>
            <w:tcBorders>
              <w:top w:val="single" w:sz="4" w:space="0" w:color="auto"/>
              <w:left w:val="single" w:sz="4" w:space="0" w:color="auto"/>
              <w:bottom w:val="single" w:sz="12" w:space="0" w:color="auto"/>
            </w:tcBorders>
            <w:shd w:val="clear" w:color="auto" w:fill="auto"/>
            <w:vAlign w:val="bottom"/>
          </w:tcPr>
          <w:p w14:paraId="19CA02A0" w14:textId="77777777" w:rsidR="008421A1" w:rsidRPr="004A7E6D" w:rsidRDefault="008421A1" w:rsidP="00003645">
            <w:pPr>
              <w:spacing w:before="80" w:after="80" w:line="200" w:lineRule="exact"/>
              <w:ind w:left="113" w:right="113"/>
              <w:rPr>
                <w:i/>
                <w:sz w:val="16"/>
              </w:rPr>
            </w:pPr>
            <w:r w:rsidRPr="004A7E6D">
              <w:rPr>
                <w:i/>
                <w:sz w:val="16"/>
              </w:rPr>
              <w:t>Pièce n</w:t>
            </w:r>
            <w:r w:rsidRPr="004A7E6D">
              <w:rPr>
                <w:i/>
                <w:sz w:val="16"/>
                <w:vertAlign w:val="superscript"/>
              </w:rPr>
              <w:t>o</w:t>
            </w:r>
            <w:r>
              <w:rPr>
                <w:i/>
                <w:sz w:val="16"/>
              </w:rPr>
              <w:t> </w:t>
            </w:r>
          </w:p>
        </w:tc>
        <w:tc>
          <w:tcPr>
            <w:tcW w:w="791" w:type="dxa"/>
            <w:tcBorders>
              <w:top w:val="single" w:sz="4" w:space="0" w:color="auto"/>
              <w:left w:val="single" w:sz="4" w:space="0" w:color="auto"/>
              <w:bottom w:val="single" w:sz="12" w:space="0" w:color="auto"/>
              <w:right w:val="single" w:sz="4" w:space="0" w:color="auto"/>
            </w:tcBorders>
            <w:shd w:val="clear" w:color="auto" w:fill="auto"/>
            <w:vAlign w:val="bottom"/>
          </w:tcPr>
          <w:p w14:paraId="75D3674C" w14:textId="77777777" w:rsidR="008421A1" w:rsidRPr="004A7E6D" w:rsidRDefault="008421A1" w:rsidP="00003645">
            <w:pPr>
              <w:spacing w:before="80" w:after="80" w:line="200" w:lineRule="exact"/>
              <w:ind w:right="113"/>
              <w:rPr>
                <w:i/>
                <w:sz w:val="16"/>
              </w:rPr>
            </w:pPr>
          </w:p>
        </w:tc>
        <w:tc>
          <w:tcPr>
            <w:tcW w:w="4204" w:type="dxa"/>
            <w:tcBorders>
              <w:top w:val="single" w:sz="4" w:space="0" w:color="auto"/>
              <w:left w:val="single" w:sz="4" w:space="0" w:color="auto"/>
              <w:bottom w:val="single" w:sz="12" w:space="0" w:color="auto"/>
              <w:right w:val="single" w:sz="4" w:space="0" w:color="auto"/>
            </w:tcBorders>
            <w:shd w:val="clear" w:color="auto" w:fill="auto"/>
            <w:vAlign w:val="bottom"/>
          </w:tcPr>
          <w:p w14:paraId="4A2ED122" w14:textId="77777777" w:rsidR="008421A1" w:rsidRPr="004A7E6D" w:rsidRDefault="008421A1" w:rsidP="00003645">
            <w:pPr>
              <w:spacing w:before="80" w:after="80" w:line="200" w:lineRule="exact"/>
              <w:ind w:left="113" w:right="113"/>
              <w:rPr>
                <w:i/>
                <w:sz w:val="16"/>
              </w:rPr>
            </w:pPr>
            <w:r w:rsidRPr="004A7E6D">
              <w:rPr>
                <w:i/>
                <w:sz w:val="16"/>
              </w:rPr>
              <w:t>Description</w:t>
            </w:r>
          </w:p>
        </w:tc>
        <w:tc>
          <w:tcPr>
            <w:tcW w:w="780" w:type="dxa"/>
            <w:tcBorders>
              <w:top w:val="single" w:sz="4" w:space="0" w:color="auto"/>
              <w:left w:val="single" w:sz="4" w:space="0" w:color="auto"/>
              <w:bottom w:val="single" w:sz="12" w:space="0" w:color="auto"/>
              <w:right w:val="single" w:sz="4" w:space="0" w:color="auto"/>
            </w:tcBorders>
            <w:shd w:val="clear" w:color="auto" w:fill="auto"/>
            <w:vAlign w:val="bottom"/>
          </w:tcPr>
          <w:p w14:paraId="0119EF61" w14:textId="77777777" w:rsidR="008421A1" w:rsidRPr="004A7E6D" w:rsidRDefault="008421A1" w:rsidP="00003645">
            <w:pPr>
              <w:spacing w:before="80" w:after="80" w:line="200" w:lineRule="exact"/>
              <w:ind w:left="113" w:right="113"/>
              <w:rPr>
                <w:i/>
                <w:sz w:val="16"/>
              </w:rPr>
            </w:pPr>
            <w:r w:rsidRPr="004A7E6D">
              <w:rPr>
                <w:i/>
                <w:sz w:val="16"/>
              </w:rPr>
              <w:t>Nombre</w:t>
            </w:r>
          </w:p>
        </w:tc>
        <w:tc>
          <w:tcPr>
            <w:tcW w:w="800" w:type="dxa"/>
            <w:gridSpan w:val="2"/>
            <w:tcBorders>
              <w:top w:val="single" w:sz="4" w:space="0" w:color="auto"/>
              <w:bottom w:val="single" w:sz="12" w:space="0" w:color="auto"/>
              <w:right w:val="single" w:sz="4" w:space="0" w:color="auto"/>
            </w:tcBorders>
            <w:shd w:val="clear" w:color="auto" w:fill="auto"/>
            <w:vAlign w:val="bottom"/>
          </w:tcPr>
          <w:p w14:paraId="5B011089" w14:textId="77777777" w:rsidR="008421A1" w:rsidRPr="004A7E6D" w:rsidRDefault="008421A1" w:rsidP="00003645">
            <w:pPr>
              <w:spacing w:before="80" w:after="80" w:line="200" w:lineRule="exact"/>
              <w:ind w:right="113"/>
              <w:rPr>
                <w:i/>
                <w:sz w:val="16"/>
              </w:rPr>
            </w:pPr>
          </w:p>
        </w:tc>
      </w:tr>
      <w:tr w:rsidR="008421A1" w:rsidRPr="004A7E6D" w14:paraId="4E2A5B42" w14:textId="77777777" w:rsidTr="00003645">
        <w:tc>
          <w:tcPr>
            <w:tcW w:w="795" w:type="dxa"/>
            <w:tcBorders>
              <w:left w:val="single" w:sz="4" w:space="0" w:color="auto"/>
              <w:bottom w:val="single" w:sz="4" w:space="0" w:color="auto"/>
              <w:right w:val="single" w:sz="4" w:space="0" w:color="auto"/>
            </w:tcBorders>
            <w:shd w:val="clear" w:color="auto" w:fill="auto"/>
          </w:tcPr>
          <w:p w14:paraId="1BD396D2"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1" w:type="dxa"/>
            <w:tcBorders>
              <w:left w:val="single" w:sz="4" w:space="0" w:color="auto"/>
              <w:bottom w:val="single" w:sz="4" w:space="0" w:color="auto"/>
              <w:right w:val="single" w:sz="4" w:space="0" w:color="auto"/>
            </w:tcBorders>
            <w:shd w:val="clear" w:color="auto" w:fill="auto"/>
          </w:tcPr>
          <w:p w14:paraId="1F4DC09F" w14:textId="77777777" w:rsidR="008421A1" w:rsidRPr="00F61F02" w:rsidRDefault="008421A1" w:rsidP="00003645">
            <w:pPr>
              <w:spacing w:before="40" w:after="40" w:line="220" w:lineRule="atLeast"/>
              <w:ind w:left="57" w:right="57"/>
              <w:rPr>
                <w:sz w:val="18"/>
                <w:szCs w:val="18"/>
              </w:rPr>
            </w:pPr>
          </w:p>
        </w:tc>
        <w:tc>
          <w:tcPr>
            <w:tcW w:w="4204" w:type="dxa"/>
            <w:tcBorders>
              <w:left w:val="single" w:sz="4" w:space="0" w:color="auto"/>
              <w:bottom w:val="single" w:sz="4" w:space="0" w:color="auto"/>
              <w:right w:val="single" w:sz="4" w:space="0" w:color="auto"/>
            </w:tcBorders>
            <w:shd w:val="clear" w:color="auto" w:fill="auto"/>
          </w:tcPr>
          <w:p w14:paraId="04E34E6F" w14:textId="77777777" w:rsidR="008421A1" w:rsidRPr="00F61F02" w:rsidRDefault="008421A1" w:rsidP="00003645">
            <w:pPr>
              <w:spacing w:before="40" w:after="40" w:line="220" w:lineRule="atLeast"/>
              <w:ind w:left="57" w:right="57"/>
              <w:rPr>
                <w:sz w:val="18"/>
                <w:szCs w:val="18"/>
              </w:rPr>
            </w:pPr>
            <w:r w:rsidRPr="00F61F02">
              <w:rPr>
                <w:sz w:val="18"/>
                <w:szCs w:val="18"/>
              </w:rPr>
              <w:t>Tête</w:t>
            </w:r>
          </w:p>
        </w:tc>
        <w:tc>
          <w:tcPr>
            <w:tcW w:w="790" w:type="dxa"/>
            <w:gridSpan w:val="2"/>
            <w:tcBorders>
              <w:left w:val="single" w:sz="4" w:space="0" w:color="auto"/>
              <w:bottom w:val="single" w:sz="4" w:space="0" w:color="auto"/>
              <w:right w:val="single" w:sz="4" w:space="0" w:color="auto"/>
            </w:tcBorders>
            <w:shd w:val="clear" w:color="auto" w:fill="auto"/>
          </w:tcPr>
          <w:p w14:paraId="1F44B46B"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left w:val="single" w:sz="4" w:space="0" w:color="auto"/>
              <w:bottom w:val="single" w:sz="4" w:space="0" w:color="auto"/>
              <w:right w:val="single" w:sz="4" w:space="0" w:color="auto"/>
            </w:tcBorders>
            <w:shd w:val="clear" w:color="auto" w:fill="auto"/>
          </w:tcPr>
          <w:p w14:paraId="29CA3A46" w14:textId="77777777" w:rsidR="008421A1" w:rsidRPr="00F61F02" w:rsidRDefault="008421A1" w:rsidP="00003645">
            <w:pPr>
              <w:spacing w:before="40" w:after="40" w:line="220" w:lineRule="atLeast"/>
              <w:ind w:left="57" w:right="57"/>
              <w:rPr>
                <w:sz w:val="18"/>
                <w:szCs w:val="18"/>
              </w:rPr>
            </w:pPr>
          </w:p>
        </w:tc>
      </w:tr>
      <w:tr w:rsidR="008421A1" w:rsidRPr="004A7E6D" w14:paraId="0830032E"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49FBC5EC" w14:textId="77777777" w:rsidR="008421A1" w:rsidRPr="00F61F02" w:rsidRDefault="008421A1" w:rsidP="00003645">
            <w:pPr>
              <w:spacing w:before="40" w:after="40" w:line="220" w:lineRule="atLeast"/>
              <w:ind w:left="57" w:right="57"/>
              <w:rPr>
                <w:sz w:val="18"/>
                <w:szCs w:val="18"/>
              </w:rPr>
            </w:pPr>
            <w:r w:rsidRPr="00F61F02">
              <w:rPr>
                <w:sz w:val="18"/>
                <w:szCs w:val="18"/>
              </w:rPr>
              <w:t>2</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AE4CB7F"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65F9C09" w14:textId="77777777" w:rsidR="008421A1" w:rsidRPr="00F61F02" w:rsidRDefault="008421A1" w:rsidP="00003645">
            <w:pPr>
              <w:spacing w:before="40" w:after="40" w:line="220" w:lineRule="atLeast"/>
              <w:ind w:left="57" w:right="57"/>
              <w:rPr>
                <w:sz w:val="18"/>
                <w:szCs w:val="18"/>
              </w:rPr>
            </w:pPr>
            <w:r w:rsidRPr="00F61F02">
              <w:rPr>
                <w:sz w:val="18"/>
                <w:szCs w:val="18"/>
              </w:rPr>
              <w:t>Cou</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CF1B106"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F213662" w14:textId="77777777" w:rsidR="008421A1" w:rsidRPr="00F61F02" w:rsidRDefault="008421A1" w:rsidP="00003645">
            <w:pPr>
              <w:spacing w:before="40" w:after="40" w:line="220" w:lineRule="atLeast"/>
              <w:ind w:left="57" w:right="57"/>
              <w:rPr>
                <w:sz w:val="18"/>
                <w:szCs w:val="18"/>
              </w:rPr>
            </w:pPr>
          </w:p>
        </w:tc>
      </w:tr>
      <w:tr w:rsidR="008421A1" w:rsidRPr="004A7E6D" w14:paraId="6F0C6785"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34F6AA51"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75F0BE83" w14:textId="77777777" w:rsidR="008421A1" w:rsidRPr="00F61F02" w:rsidRDefault="008421A1" w:rsidP="00003645">
            <w:pPr>
              <w:spacing w:before="40" w:after="40" w:line="220" w:lineRule="atLeast"/>
              <w:ind w:left="57" w:right="57"/>
              <w:rPr>
                <w:sz w:val="18"/>
                <w:szCs w:val="18"/>
              </w:rPr>
            </w:pPr>
            <w:r w:rsidRPr="00F61F02">
              <w:rPr>
                <w:sz w:val="18"/>
                <w:szCs w:val="18"/>
              </w:rPr>
              <w:t>2a</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2FC9A6AB" w14:textId="77777777" w:rsidR="008421A1" w:rsidRPr="00F61F02" w:rsidRDefault="008421A1" w:rsidP="00003645">
            <w:pPr>
              <w:spacing w:before="40" w:after="40" w:line="220" w:lineRule="atLeast"/>
              <w:ind w:left="57" w:right="57"/>
              <w:rPr>
                <w:sz w:val="18"/>
                <w:szCs w:val="18"/>
              </w:rPr>
            </w:pPr>
            <w:r w:rsidRPr="00F61F02">
              <w:rPr>
                <w:sz w:val="18"/>
                <w:szCs w:val="18"/>
              </w:rPr>
              <w:tab/>
              <w:t>Pièce de jonction tête/cou</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60BCA5B"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D5EF5E6"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3554EA18"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49EC59F8"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0B44544A" w14:textId="77777777" w:rsidR="008421A1" w:rsidRPr="00F61F02" w:rsidRDefault="008421A1" w:rsidP="00003645">
            <w:pPr>
              <w:spacing w:before="40" w:after="40" w:line="220" w:lineRule="atLeast"/>
              <w:ind w:left="57" w:right="57"/>
              <w:rPr>
                <w:sz w:val="18"/>
                <w:szCs w:val="18"/>
              </w:rPr>
            </w:pPr>
            <w:r w:rsidRPr="00F61F02">
              <w:rPr>
                <w:sz w:val="18"/>
                <w:szCs w:val="18"/>
              </w:rPr>
              <w:t>2b</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7626283" w14:textId="77777777" w:rsidR="008421A1" w:rsidRPr="00F61F02" w:rsidRDefault="008421A1" w:rsidP="00003645">
            <w:pPr>
              <w:spacing w:before="40" w:after="40" w:line="220" w:lineRule="atLeast"/>
              <w:ind w:left="57" w:right="57"/>
              <w:rPr>
                <w:sz w:val="18"/>
                <w:szCs w:val="18"/>
              </w:rPr>
            </w:pPr>
            <w:r w:rsidRPr="00F61F02">
              <w:rPr>
                <w:sz w:val="18"/>
                <w:szCs w:val="18"/>
              </w:rPr>
              <w:tab/>
              <w:t>Section centrale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46A2E4D"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87F43B3"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7ABB73A9"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15A559D0"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037331CB" w14:textId="77777777" w:rsidR="008421A1" w:rsidRPr="00F61F02" w:rsidRDefault="008421A1" w:rsidP="00003645">
            <w:pPr>
              <w:spacing w:before="40" w:after="40" w:line="220" w:lineRule="atLeast"/>
              <w:ind w:left="57" w:right="57"/>
              <w:rPr>
                <w:sz w:val="18"/>
                <w:szCs w:val="18"/>
              </w:rPr>
            </w:pPr>
            <w:r w:rsidRPr="00F61F02">
              <w:rPr>
                <w:sz w:val="18"/>
                <w:szCs w:val="18"/>
              </w:rPr>
              <w:t>2c</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7549F92E" w14:textId="77777777" w:rsidR="008421A1" w:rsidRPr="00F61F02" w:rsidRDefault="008421A1" w:rsidP="00003645">
            <w:pPr>
              <w:spacing w:before="40" w:after="40" w:line="220" w:lineRule="atLeast"/>
              <w:ind w:left="57" w:right="57"/>
              <w:rPr>
                <w:sz w:val="18"/>
                <w:szCs w:val="18"/>
              </w:rPr>
            </w:pPr>
            <w:r w:rsidRPr="00F61F02">
              <w:rPr>
                <w:sz w:val="18"/>
                <w:szCs w:val="18"/>
              </w:rPr>
              <w:tab/>
              <w:t>Pièce de jonction cou/thorax</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1E96202"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161A9C9"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66E53732"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04510CF7"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346B08DE" w14:textId="77777777" w:rsidR="008421A1" w:rsidRPr="00F61F02" w:rsidRDefault="008421A1" w:rsidP="00003645">
            <w:pPr>
              <w:spacing w:before="40" w:after="40" w:line="220" w:lineRule="atLeast"/>
              <w:ind w:left="57" w:right="57"/>
              <w:rPr>
                <w:sz w:val="18"/>
                <w:szCs w:val="18"/>
              </w:rPr>
            </w:pPr>
            <w:r w:rsidRPr="00F61F02">
              <w:rPr>
                <w:sz w:val="18"/>
                <w:szCs w:val="18"/>
              </w:rPr>
              <w:t>2d</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93FFBC7" w14:textId="77777777" w:rsidR="008421A1" w:rsidRPr="00F61F02" w:rsidRDefault="008421A1" w:rsidP="00003645">
            <w:pPr>
              <w:spacing w:before="40" w:after="40" w:line="220" w:lineRule="atLeast"/>
              <w:ind w:left="57" w:right="57"/>
              <w:rPr>
                <w:sz w:val="18"/>
                <w:szCs w:val="18"/>
              </w:rPr>
            </w:pPr>
            <w:r w:rsidRPr="00F61F02">
              <w:rPr>
                <w:sz w:val="18"/>
                <w:szCs w:val="18"/>
              </w:rPr>
              <w:tab/>
              <w:t>Support cervical</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6AAAD93"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CD1C7A8"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4F641B48"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028357BA"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03C936E4"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94B84C6" w14:textId="77777777" w:rsidR="008421A1" w:rsidRPr="00F61F02" w:rsidRDefault="008421A1" w:rsidP="00003645">
            <w:pPr>
              <w:spacing w:before="40" w:after="40" w:line="220" w:lineRule="atLeast"/>
              <w:ind w:left="57" w:right="57"/>
              <w:rPr>
                <w:sz w:val="18"/>
                <w:szCs w:val="18"/>
              </w:rPr>
            </w:pPr>
            <w:r w:rsidRPr="00F61F02">
              <w:rPr>
                <w:sz w:val="18"/>
                <w:szCs w:val="18"/>
              </w:rPr>
              <w:t>Épaule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1317663"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197960C" w14:textId="77777777" w:rsidR="008421A1" w:rsidRPr="00F61F02" w:rsidRDefault="008421A1" w:rsidP="00003645">
            <w:pPr>
              <w:spacing w:before="40" w:after="40" w:line="220" w:lineRule="atLeast"/>
              <w:ind w:left="57" w:right="57"/>
              <w:rPr>
                <w:sz w:val="18"/>
                <w:szCs w:val="18"/>
              </w:rPr>
            </w:pPr>
          </w:p>
        </w:tc>
      </w:tr>
      <w:tr w:rsidR="008421A1" w:rsidRPr="004A7E6D" w14:paraId="05DDAED9"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4E777997"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88066ED" w14:textId="77777777" w:rsidR="008421A1" w:rsidRPr="00F61F02" w:rsidRDefault="008421A1" w:rsidP="00003645">
            <w:pPr>
              <w:spacing w:before="40" w:after="40" w:line="220" w:lineRule="atLeast"/>
              <w:ind w:left="57" w:right="57"/>
              <w:rPr>
                <w:sz w:val="18"/>
                <w:szCs w:val="18"/>
              </w:rPr>
            </w:pPr>
            <w:r w:rsidRPr="00F61F02">
              <w:rPr>
                <w:sz w:val="18"/>
                <w:szCs w:val="18"/>
              </w:rPr>
              <w:t>3a</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0F98077" w14:textId="77777777" w:rsidR="008421A1" w:rsidRPr="00F61F02" w:rsidRDefault="008421A1" w:rsidP="00003645">
            <w:pPr>
              <w:spacing w:before="40" w:after="40" w:line="220" w:lineRule="atLeast"/>
              <w:ind w:left="57" w:right="57"/>
              <w:rPr>
                <w:sz w:val="18"/>
                <w:szCs w:val="18"/>
              </w:rPr>
            </w:pPr>
            <w:r w:rsidRPr="00F61F02">
              <w:rPr>
                <w:sz w:val="18"/>
                <w:szCs w:val="18"/>
              </w:rPr>
              <w:tab/>
              <w:t>Bloc scapulaire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EC2446D"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DC7D25A"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388F6320"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248980BE"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A1CBE8E" w14:textId="77777777" w:rsidR="008421A1" w:rsidRPr="00F61F02" w:rsidRDefault="008421A1" w:rsidP="00003645">
            <w:pPr>
              <w:spacing w:before="40" w:after="40" w:line="220" w:lineRule="atLeast"/>
              <w:ind w:left="57" w:right="57"/>
              <w:rPr>
                <w:sz w:val="18"/>
                <w:szCs w:val="18"/>
              </w:rPr>
            </w:pPr>
            <w:r w:rsidRPr="00F61F02">
              <w:rPr>
                <w:sz w:val="18"/>
                <w:szCs w:val="18"/>
              </w:rPr>
              <w:t>3b</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4BC73D01" w14:textId="77777777" w:rsidR="008421A1" w:rsidRPr="00F61F02" w:rsidRDefault="008421A1" w:rsidP="00003645">
            <w:pPr>
              <w:spacing w:before="40" w:after="40" w:line="220" w:lineRule="atLeast"/>
              <w:ind w:left="57" w:right="57"/>
              <w:rPr>
                <w:sz w:val="18"/>
                <w:szCs w:val="18"/>
              </w:rPr>
            </w:pPr>
            <w:r w:rsidRPr="00F61F02">
              <w:rPr>
                <w:sz w:val="18"/>
                <w:szCs w:val="18"/>
              </w:rPr>
              <w:tab/>
              <w:t>Clavicule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57C2D06"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7D81AF7" w14:textId="77777777" w:rsidR="008421A1" w:rsidRPr="00F61F02" w:rsidRDefault="008421A1" w:rsidP="00003645">
            <w:pPr>
              <w:spacing w:before="40" w:after="40" w:line="220" w:lineRule="atLeast"/>
              <w:ind w:left="57" w:right="57"/>
              <w:rPr>
                <w:sz w:val="18"/>
                <w:szCs w:val="18"/>
              </w:rPr>
            </w:pPr>
            <w:r w:rsidRPr="00F61F02">
              <w:rPr>
                <w:sz w:val="18"/>
                <w:szCs w:val="18"/>
              </w:rPr>
              <w:t>2</w:t>
            </w:r>
          </w:p>
        </w:tc>
      </w:tr>
      <w:tr w:rsidR="008421A1" w:rsidRPr="004A7E6D" w14:paraId="5412F639"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6FDAA3F4"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31D0C5F9" w14:textId="77777777" w:rsidR="008421A1" w:rsidRPr="00F61F02" w:rsidRDefault="008421A1" w:rsidP="00003645">
            <w:pPr>
              <w:spacing w:before="40" w:after="40" w:line="220" w:lineRule="atLeast"/>
              <w:ind w:left="57" w:right="57"/>
              <w:rPr>
                <w:sz w:val="18"/>
                <w:szCs w:val="18"/>
              </w:rPr>
            </w:pPr>
            <w:r w:rsidRPr="00F61F02">
              <w:rPr>
                <w:sz w:val="18"/>
                <w:szCs w:val="18"/>
              </w:rPr>
              <w:t>3c</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1479E86" w14:textId="77777777" w:rsidR="008421A1" w:rsidRPr="00F61F02" w:rsidRDefault="008421A1" w:rsidP="00003645">
            <w:pPr>
              <w:spacing w:before="40" w:after="40" w:line="220" w:lineRule="atLeast"/>
              <w:ind w:left="57" w:right="57"/>
              <w:rPr>
                <w:sz w:val="18"/>
                <w:szCs w:val="18"/>
              </w:rPr>
            </w:pPr>
            <w:r w:rsidRPr="00F61F02">
              <w:rPr>
                <w:sz w:val="18"/>
                <w:szCs w:val="18"/>
              </w:rPr>
              <w:tab/>
              <w:t>Élastique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39955F2"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C82E188" w14:textId="77777777" w:rsidR="008421A1" w:rsidRPr="00F61F02" w:rsidRDefault="008421A1" w:rsidP="00003645">
            <w:pPr>
              <w:spacing w:before="40" w:after="40" w:line="220" w:lineRule="atLeast"/>
              <w:ind w:left="57" w:right="57"/>
              <w:rPr>
                <w:sz w:val="18"/>
                <w:szCs w:val="18"/>
              </w:rPr>
            </w:pPr>
            <w:r w:rsidRPr="00F61F02">
              <w:rPr>
                <w:sz w:val="18"/>
                <w:szCs w:val="18"/>
              </w:rPr>
              <w:t>2</w:t>
            </w:r>
          </w:p>
        </w:tc>
      </w:tr>
      <w:tr w:rsidR="008421A1" w:rsidRPr="004A7E6D" w14:paraId="0383D2A3"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767CBE0C"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A93CE4B" w14:textId="77777777" w:rsidR="008421A1" w:rsidRPr="00F61F02" w:rsidRDefault="008421A1" w:rsidP="00003645">
            <w:pPr>
              <w:spacing w:before="40" w:after="40" w:line="220" w:lineRule="atLeast"/>
              <w:ind w:left="57" w:right="57"/>
              <w:rPr>
                <w:sz w:val="18"/>
                <w:szCs w:val="18"/>
              </w:rPr>
            </w:pPr>
            <w:r w:rsidRPr="00F61F02">
              <w:rPr>
                <w:sz w:val="18"/>
                <w:szCs w:val="18"/>
              </w:rPr>
              <w:t>3d</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35DD783" w14:textId="77777777" w:rsidR="008421A1" w:rsidRPr="00F61F02" w:rsidRDefault="008421A1" w:rsidP="00003645">
            <w:pPr>
              <w:spacing w:before="40" w:after="40" w:line="220" w:lineRule="atLeast"/>
              <w:ind w:left="57" w:right="57"/>
              <w:rPr>
                <w:sz w:val="18"/>
                <w:szCs w:val="18"/>
              </w:rPr>
            </w:pPr>
            <w:r w:rsidRPr="00F61F02">
              <w:rPr>
                <w:sz w:val="18"/>
                <w:szCs w:val="18"/>
              </w:rPr>
              <w:tab/>
              <w:t>Enveloppe scapulaire en mousse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2215BE9"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4CFD0A4"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2D84BFE8"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73346D63" w14:textId="77777777" w:rsidR="008421A1" w:rsidRPr="00F61F02" w:rsidRDefault="008421A1" w:rsidP="00003645">
            <w:pPr>
              <w:spacing w:before="40" w:after="40" w:line="220" w:lineRule="atLeast"/>
              <w:ind w:left="57" w:right="57"/>
              <w:rPr>
                <w:sz w:val="18"/>
                <w:szCs w:val="18"/>
              </w:rPr>
            </w:pPr>
            <w:r w:rsidRPr="00F61F02">
              <w:rPr>
                <w:sz w:val="18"/>
                <w:szCs w:val="18"/>
              </w:rPr>
              <w:t>4</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3D555551"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DB6E310" w14:textId="77777777" w:rsidR="008421A1" w:rsidRPr="00F61F02" w:rsidRDefault="008421A1" w:rsidP="00003645">
            <w:pPr>
              <w:spacing w:before="40" w:after="40" w:line="220" w:lineRule="atLeast"/>
              <w:ind w:left="57" w:right="57"/>
              <w:rPr>
                <w:sz w:val="18"/>
                <w:szCs w:val="18"/>
              </w:rPr>
            </w:pPr>
            <w:r w:rsidRPr="00F61F02">
              <w:rPr>
                <w:sz w:val="18"/>
                <w:szCs w:val="18"/>
              </w:rPr>
              <w:t>Thorax</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C31A019"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6D7BD44" w14:textId="77777777" w:rsidR="008421A1" w:rsidRPr="00F61F02" w:rsidRDefault="008421A1" w:rsidP="00003645">
            <w:pPr>
              <w:spacing w:before="40" w:after="40" w:line="220" w:lineRule="atLeast"/>
              <w:ind w:left="57" w:right="57"/>
              <w:rPr>
                <w:sz w:val="18"/>
                <w:szCs w:val="18"/>
              </w:rPr>
            </w:pPr>
          </w:p>
        </w:tc>
      </w:tr>
      <w:tr w:rsidR="008421A1" w:rsidRPr="004A7E6D" w14:paraId="4F405A4E"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58C2F7D4"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AAA63F8" w14:textId="77777777" w:rsidR="008421A1" w:rsidRPr="00F61F02" w:rsidRDefault="008421A1" w:rsidP="00003645">
            <w:pPr>
              <w:spacing w:before="40" w:after="40" w:line="220" w:lineRule="atLeast"/>
              <w:ind w:left="57" w:right="57"/>
              <w:rPr>
                <w:sz w:val="18"/>
                <w:szCs w:val="18"/>
              </w:rPr>
            </w:pPr>
            <w:r w:rsidRPr="00F61F02">
              <w:rPr>
                <w:sz w:val="18"/>
                <w:szCs w:val="18"/>
              </w:rPr>
              <w:t>4a</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5CA06C6" w14:textId="77777777" w:rsidR="008421A1" w:rsidRPr="00F61F02" w:rsidRDefault="008421A1" w:rsidP="00003645">
            <w:pPr>
              <w:spacing w:before="40" w:after="40" w:line="220" w:lineRule="atLeast"/>
              <w:ind w:left="57" w:right="57"/>
              <w:rPr>
                <w:sz w:val="18"/>
                <w:szCs w:val="18"/>
              </w:rPr>
            </w:pPr>
            <w:r w:rsidRPr="00F61F02">
              <w:rPr>
                <w:sz w:val="18"/>
                <w:szCs w:val="18"/>
              </w:rPr>
              <w:tab/>
              <w:t>Bloc thoracique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272A010"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2736040"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48976678"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72D54144"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7A35D339" w14:textId="77777777" w:rsidR="008421A1" w:rsidRPr="00F61F02" w:rsidRDefault="008421A1" w:rsidP="00003645">
            <w:pPr>
              <w:spacing w:before="40" w:after="40" w:line="220" w:lineRule="atLeast"/>
              <w:ind w:left="57" w:right="57"/>
              <w:rPr>
                <w:sz w:val="18"/>
                <w:szCs w:val="18"/>
              </w:rPr>
            </w:pPr>
            <w:r w:rsidRPr="00F61F02">
              <w:rPr>
                <w:sz w:val="18"/>
                <w:szCs w:val="18"/>
              </w:rPr>
              <w:t>4b</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7DF525EB" w14:textId="77777777" w:rsidR="008421A1" w:rsidRPr="00F61F02" w:rsidRDefault="008421A1" w:rsidP="00003645">
            <w:pPr>
              <w:spacing w:before="40" w:after="40" w:line="220" w:lineRule="atLeast"/>
              <w:ind w:left="57" w:right="57"/>
              <w:rPr>
                <w:sz w:val="18"/>
                <w:szCs w:val="18"/>
              </w:rPr>
            </w:pPr>
            <w:r w:rsidRPr="00F61F02">
              <w:rPr>
                <w:sz w:val="18"/>
                <w:szCs w:val="18"/>
              </w:rPr>
              <w:tab/>
              <w:t>Plaque dorsale (concave)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0BC9E15"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F097342"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3349D22D"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7342EBF9"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69639C40" w14:textId="77777777" w:rsidR="008421A1" w:rsidRPr="00F61F02" w:rsidRDefault="008421A1" w:rsidP="00003645">
            <w:pPr>
              <w:spacing w:before="40" w:after="40" w:line="220" w:lineRule="atLeast"/>
              <w:ind w:left="57" w:right="57"/>
              <w:rPr>
                <w:sz w:val="18"/>
                <w:szCs w:val="18"/>
              </w:rPr>
            </w:pPr>
            <w:r w:rsidRPr="00F61F02">
              <w:rPr>
                <w:sz w:val="18"/>
                <w:szCs w:val="18"/>
              </w:rPr>
              <w:t>4c</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2D6E3990" w14:textId="77777777" w:rsidR="008421A1" w:rsidRPr="00F61F02" w:rsidRDefault="008421A1" w:rsidP="00003645">
            <w:pPr>
              <w:spacing w:before="40" w:after="40" w:line="220" w:lineRule="atLeast"/>
              <w:ind w:left="57" w:right="57"/>
              <w:rPr>
                <w:sz w:val="18"/>
                <w:szCs w:val="18"/>
              </w:rPr>
            </w:pPr>
            <w:r w:rsidRPr="00F61F02">
              <w:rPr>
                <w:sz w:val="18"/>
                <w:szCs w:val="18"/>
              </w:rPr>
              <w:tab/>
              <w:t>Module costal</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8A31BE1"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4718D63"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23BD75B8"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3210DF91"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C5D81A3" w14:textId="77777777" w:rsidR="008421A1" w:rsidRPr="00F61F02" w:rsidRDefault="008421A1" w:rsidP="00003645">
            <w:pPr>
              <w:spacing w:before="40" w:after="40" w:line="220" w:lineRule="atLeast"/>
              <w:ind w:left="57" w:right="57"/>
              <w:rPr>
                <w:sz w:val="18"/>
                <w:szCs w:val="18"/>
              </w:rPr>
            </w:pPr>
            <w:r w:rsidRPr="00F61F02">
              <w:rPr>
                <w:sz w:val="18"/>
                <w:szCs w:val="18"/>
              </w:rPr>
              <w:t>4d</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A431A64" w14:textId="77777777" w:rsidR="008421A1" w:rsidRPr="00F61F02" w:rsidRDefault="008421A1" w:rsidP="00003645">
            <w:pPr>
              <w:spacing w:before="40" w:after="40" w:line="220" w:lineRule="atLeast"/>
              <w:ind w:left="57" w:right="57"/>
              <w:rPr>
                <w:sz w:val="18"/>
                <w:szCs w:val="18"/>
              </w:rPr>
            </w:pPr>
            <w:r w:rsidRPr="00F61F02">
              <w:rPr>
                <w:sz w:val="18"/>
                <w:szCs w:val="18"/>
              </w:rPr>
              <w:tab/>
              <w:t>Côte recouverte de chair</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B582F71"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120D5F9"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21A73630"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3659D987"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FFAE709" w14:textId="77777777" w:rsidR="008421A1" w:rsidRPr="00F61F02" w:rsidRDefault="008421A1" w:rsidP="00003645">
            <w:pPr>
              <w:spacing w:before="40" w:after="40" w:line="220" w:lineRule="atLeast"/>
              <w:ind w:left="57" w:right="57"/>
              <w:rPr>
                <w:sz w:val="18"/>
                <w:szCs w:val="18"/>
              </w:rPr>
            </w:pPr>
            <w:r w:rsidRPr="00F61F02">
              <w:rPr>
                <w:sz w:val="18"/>
                <w:szCs w:val="18"/>
              </w:rPr>
              <w:t>4e</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477E19B0" w14:textId="77777777" w:rsidR="008421A1" w:rsidRPr="00F61F02" w:rsidRDefault="008421A1" w:rsidP="00003645">
            <w:pPr>
              <w:spacing w:before="40" w:after="40" w:line="220" w:lineRule="atLeast"/>
              <w:ind w:left="57" w:right="57"/>
              <w:rPr>
                <w:sz w:val="18"/>
                <w:szCs w:val="18"/>
              </w:rPr>
            </w:pPr>
            <w:r w:rsidRPr="00F61F02">
              <w:rPr>
                <w:sz w:val="18"/>
                <w:szCs w:val="18"/>
              </w:rPr>
              <w:tab/>
              <w:t>Ensemble piston-cylindre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BAC5179"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CBE7550"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511F884C"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26D684CA"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0EB0F973" w14:textId="77777777" w:rsidR="008421A1" w:rsidRPr="00F61F02" w:rsidRDefault="008421A1" w:rsidP="00003645">
            <w:pPr>
              <w:spacing w:before="40" w:after="40" w:line="220" w:lineRule="atLeast"/>
              <w:ind w:left="57" w:right="57"/>
              <w:rPr>
                <w:sz w:val="18"/>
                <w:szCs w:val="18"/>
              </w:rPr>
            </w:pPr>
            <w:r w:rsidRPr="00F61F02">
              <w:rPr>
                <w:sz w:val="18"/>
                <w:szCs w:val="18"/>
              </w:rPr>
              <w:t>4f</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65E6FDE" w14:textId="77777777" w:rsidR="008421A1" w:rsidRPr="00F61F02" w:rsidRDefault="008421A1" w:rsidP="00003645">
            <w:pPr>
              <w:spacing w:before="40" w:after="40" w:line="220" w:lineRule="atLeast"/>
              <w:ind w:left="57" w:right="57"/>
              <w:rPr>
                <w:sz w:val="18"/>
                <w:szCs w:val="18"/>
              </w:rPr>
            </w:pPr>
            <w:r w:rsidRPr="00F61F02">
              <w:rPr>
                <w:sz w:val="18"/>
                <w:szCs w:val="18"/>
              </w:rPr>
              <w:tab/>
              <w:t>Amortisseur</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FF66F3D"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C165DF7"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745BAE40"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41BCB4F5"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7F7703AD" w14:textId="77777777" w:rsidR="008421A1" w:rsidRPr="00F61F02" w:rsidRDefault="008421A1" w:rsidP="00003645">
            <w:pPr>
              <w:spacing w:before="40" w:after="40" w:line="220" w:lineRule="atLeast"/>
              <w:ind w:left="57" w:right="57"/>
              <w:rPr>
                <w:sz w:val="18"/>
                <w:szCs w:val="18"/>
              </w:rPr>
            </w:pPr>
            <w:r w:rsidRPr="00F61F02">
              <w:rPr>
                <w:sz w:val="18"/>
                <w:szCs w:val="18"/>
              </w:rPr>
              <w:t>4g</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3D4FA89" w14:textId="77777777" w:rsidR="008421A1" w:rsidRPr="00F61F02" w:rsidRDefault="008421A1" w:rsidP="00003645">
            <w:pPr>
              <w:spacing w:before="40" w:after="40" w:line="220" w:lineRule="atLeast"/>
              <w:ind w:left="57" w:right="57"/>
              <w:rPr>
                <w:sz w:val="18"/>
                <w:szCs w:val="18"/>
              </w:rPr>
            </w:pPr>
            <w:r w:rsidRPr="00F61F02">
              <w:rPr>
                <w:sz w:val="18"/>
                <w:szCs w:val="18"/>
              </w:rPr>
              <w:tab/>
              <w:t>Ressort amortisseur</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C9C28D1"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DD6CBF8"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2F8515F9"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7C38C030"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831E3DB" w14:textId="77777777" w:rsidR="008421A1" w:rsidRPr="00F61F02" w:rsidRDefault="008421A1" w:rsidP="00003645">
            <w:pPr>
              <w:spacing w:before="40" w:after="40" w:line="220" w:lineRule="atLeast"/>
              <w:ind w:left="57" w:right="57"/>
              <w:rPr>
                <w:sz w:val="18"/>
                <w:szCs w:val="18"/>
              </w:rPr>
            </w:pPr>
            <w:r w:rsidRPr="00F61F02">
              <w:rPr>
                <w:sz w:val="18"/>
                <w:szCs w:val="18"/>
              </w:rPr>
              <w:t>4h</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CFF0A20" w14:textId="77777777" w:rsidR="008421A1" w:rsidRPr="00F61F02" w:rsidRDefault="008421A1" w:rsidP="00003645">
            <w:pPr>
              <w:spacing w:before="40" w:after="40" w:line="220" w:lineRule="atLeast"/>
              <w:ind w:left="57" w:right="57"/>
              <w:rPr>
                <w:sz w:val="18"/>
                <w:szCs w:val="18"/>
              </w:rPr>
            </w:pPr>
            <w:r w:rsidRPr="00F61F02">
              <w:rPr>
                <w:sz w:val="18"/>
                <w:szCs w:val="18"/>
              </w:rPr>
              <w:tab/>
              <w:t>Ressort de réglage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F341EA0"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D87D863"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68E6A69A"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1FA8BA4A"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6FF71A4" w14:textId="77777777" w:rsidR="008421A1" w:rsidRPr="00F61F02" w:rsidRDefault="008421A1" w:rsidP="00003645">
            <w:pPr>
              <w:spacing w:before="40" w:after="40" w:line="220" w:lineRule="atLeast"/>
              <w:ind w:left="57" w:right="57"/>
              <w:rPr>
                <w:sz w:val="18"/>
                <w:szCs w:val="18"/>
              </w:rPr>
            </w:pPr>
            <w:r w:rsidRPr="00F61F02">
              <w:rPr>
                <w:sz w:val="18"/>
                <w:szCs w:val="18"/>
              </w:rPr>
              <w:t>4i</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0B7625E" w14:textId="77777777" w:rsidR="008421A1" w:rsidRPr="00F61F02" w:rsidRDefault="008421A1" w:rsidP="00003645">
            <w:pPr>
              <w:spacing w:before="40" w:after="40" w:line="220" w:lineRule="atLeast"/>
              <w:ind w:left="57" w:right="57"/>
              <w:rPr>
                <w:sz w:val="18"/>
                <w:szCs w:val="18"/>
              </w:rPr>
            </w:pPr>
            <w:r w:rsidRPr="00F61F02">
              <w:rPr>
                <w:sz w:val="18"/>
                <w:szCs w:val="18"/>
              </w:rPr>
              <w:tab/>
              <w:t>Capteur de déplacement</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645760F"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1CEE2FC"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5AEE8E84"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73923F9A"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C9EF918" w14:textId="77777777" w:rsidR="008421A1" w:rsidRPr="00F61F02" w:rsidRDefault="008421A1" w:rsidP="00003645">
            <w:pPr>
              <w:spacing w:before="40" w:after="40" w:line="220" w:lineRule="atLeast"/>
              <w:ind w:left="57" w:right="57"/>
              <w:rPr>
                <w:sz w:val="18"/>
                <w:szCs w:val="18"/>
              </w:rPr>
            </w:pPr>
            <w:r w:rsidRPr="00F61F02">
              <w:rPr>
                <w:sz w:val="18"/>
                <w:szCs w:val="18"/>
              </w:rPr>
              <w:t>4j</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9C6FB31" w14:textId="77777777" w:rsidR="008421A1" w:rsidRPr="00F61F02" w:rsidRDefault="008421A1" w:rsidP="00003645">
            <w:pPr>
              <w:spacing w:before="40" w:after="40" w:line="220" w:lineRule="atLeast"/>
              <w:ind w:left="57" w:right="57"/>
              <w:rPr>
                <w:sz w:val="18"/>
                <w:szCs w:val="18"/>
              </w:rPr>
            </w:pPr>
            <w:r w:rsidRPr="00F61F02">
              <w:rPr>
                <w:sz w:val="18"/>
                <w:szCs w:val="18"/>
              </w:rPr>
              <w:tab/>
              <w:t>Capteur de force T12 ou capteur factice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19F48BD"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6B64E81"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361851CD"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0CDE4E20" w14:textId="77777777" w:rsidR="008421A1" w:rsidRPr="00F61F02" w:rsidRDefault="008421A1" w:rsidP="00003645">
            <w:pPr>
              <w:spacing w:before="40" w:after="40" w:line="220" w:lineRule="atLeast"/>
              <w:ind w:left="57" w:right="57"/>
              <w:rPr>
                <w:sz w:val="18"/>
                <w:szCs w:val="18"/>
              </w:rPr>
            </w:pPr>
            <w:r w:rsidRPr="00F61F02">
              <w:rPr>
                <w:sz w:val="18"/>
                <w:szCs w:val="18"/>
              </w:rPr>
              <w:t>5</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767D1E1"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74EB7DAD" w14:textId="77777777" w:rsidR="008421A1" w:rsidRPr="00F61F02" w:rsidRDefault="008421A1" w:rsidP="00003645">
            <w:pPr>
              <w:spacing w:before="40" w:after="40" w:line="220" w:lineRule="atLeast"/>
              <w:ind w:left="57" w:right="57"/>
              <w:rPr>
                <w:sz w:val="18"/>
                <w:szCs w:val="18"/>
              </w:rPr>
            </w:pPr>
            <w:r w:rsidRPr="00F61F02">
              <w:rPr>
                <w:sz w:val="18"/>
                <w:szCs w:val="18"/>
              </w:rPr>
              <w:t>Bras</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94146FE" w14:textId="77777777" w:rsidR="008421A1" w:rsidRPr="00F61F02" w:rsidRDefault="008421A1" w:rsidP="00003645">
            <w:pPr>
              <w:spacing w:before="40" w:after="40" w:line="220" w:lineRule="atLeast"/>
              <w:ind w:left="57" w:right="57"/>
              <w:rPr>
                <w:sz w:val="18"/>
                <w:szCs w:val="18"/>
              </w:rPr>
            </w:pPr>
            <w:r w:rsidRPr="00F61F02">
              <w:rPr>
                <w:sz w:val="18"/>
                <w:szCs w:val="18"/>
              </w:rPr>
              <w:t>2</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84D3C8A" w14:textId="77777777" w:rsidR="008421A1" w:rsidRPr="00F61F02" w:rsidRDefault="008421A1" w:rsidP="00003645">
            <w:pPr>
              <w:spacing w:before="40" w:after="40" w:line="220" w:lineRule="atLeast"/>
              <w:ind w:left="57" w:right="57"/>
              <w:rPr>
                <w:sz w:val="18"/>
                <w:szCs w:val="18"/>
              </w:rPr>
            </w:pPr>
          </w:p>
        </w:tc>
      </w:tr>
      <w:tr w:rsidR="008421A1" w:rsidRPr="004A7E6D" w14:paraId="5370C715"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5E06ECE1" w14:textId="77777777" w:rsidR="008421A1" w:rsidRPr="00F61F02" w:rsidRDefault="008421A1" w:rsidP="00003645">
            <w:pPr>
              <w:spacing w:before="40" w:after="40" w:line="220" w:lineRule="atLeast"/>
              <w:ind w:left="57" w:right="57"/>
              <w:rPr>
                <w:sz w:val="18"/>
                <w:szCs w:val="18"/>
              </w:rPr>
            </w:pPr>
            <w:r w:rsidRPr="00F61F02">
              <w:rPr>
                <w:sz w:val="18"/>
                <w:szCs w:val="18"/>
              </w:rPr>
              <w:t>6</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ABA518C"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68D75195" w14:textId="77777777" w:rsidR="008421A1" w:rsidRPr="00F61F02" w:rsidRDefault="008421A1" w:rsidP="00003645">
            <w:pPr>
              <w:spacing w:before="40" w:after="40" w:line="220" w:lineRule="atLeast"/>
              <w:ind w:left="57" w:right="57"/>
              <w:rPr>
                <w:sz w:val="18"/>
                <w:szCs w:val="18"/>
              </w:rPr>
            </w:pPr>
            <w:r w:rsidRPr="00F61F02">
              <w:rPr>
                <w:sz w:val="18"/>
                <w:szCs w:val="18"/>
              </w:rPr>
              <w:tab/>
              <w:t>Rachis lombaire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761A649"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834FA3C" w14:textId="77777777" w:rsidR="008421A1" w:rsidRPr="00F61F02" w:rsidRDefault="008421A1" w:rsidP="00003645">
            <w:pPr>
              <w:spacing w:before="40" w:after="40" w:line="220" w:lineRule="atLeast"/>
              <w:ind w:left="57" w:right="57"/>
              <w:rPr>
                <w:sz w:val="18"/>
                <w:szCs w:val="18"/>
              </w:rPr>
            </w:pPr>
          </w:p>
        </w:tc>
      </w:tr>
      <w:tr w:rsidR="008421A1" w:rsidRPr="004A7E6D" w14:paraId="5432115E"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28925110" w14:textId="77777777" w:rsidR="008421A1" w:rsidRPr="00F61F02" w:rsidRDefault="008421A1" w:rsidP="00003645">
            <w:pPr>
              <w:spacing w:before="40" w:after="40" w:line="220" w:lineRule="atLeast"/>
              <w:ind w:left="57" w:right="57"/>
              <w:rPr>
                <w:sz w:val="18"/>
                <w:szCs w:val="18"/>
              </w:rPr>
            </w:pPr>
            <w:r w:rsidRPr="00F61F02">
              <w:rPr>
                <w:sz w:val="18"/>
                <w:szCs w:val="18"/>
              </w:rPr>
              <w:t>7</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103CA3E3"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168037A" w14:textId="77777777" w:rsidR="008421A1" w:rsidRPr="00F61F02" w:rsidRDefault="008421A1" w:rsidP="00003645">
            <w:pPr>
              <w:spacing w:before="40" w:after="40" w:line="220" w:lineRule="atLeast"/>
              <w:ind w:left="57" w:right="57"/>
              <w:rPr>
                <w:sz w:val="18"/>
                <w:szCs w:val="18"/>
              </w:rPr>
            </w:pPr>
            <w:r w:rsidRPr="00F61F02">
              <w:rPr>
                <w:sz w:val="18"/>
                <w:szCs w:val="18"/>
              </w:rPr>
              <w:tab/>
              <w:t>Abdomen</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E5A01CA"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E036B24" w14:textId="77777777" w:rsidR="008421A1" w:rsidRPr="00F61F02" w:rsidRDefault="008421A1" w:rsidP="00003645">
            <w:pPr>
              <w:spacing w:before="40" w:after="40" w:line="220" w:lineRule="atLeast"/>
              <w:ind w:left="57" w:right="57"/>
              <w:rPr>
                <w:sz w:val="18"/>
                <w:szCs w:val="18"/>
              </w:rPr>
            </w:pPr>
          </w:p>
        </w:tc>
      </w:tr>
      <w:tr w:rsidR="008421A1" w:rsidRPr="004A7E6D" w14:paraId="675A9601"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1FD117B5"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338740BD" w14:textId="77777777" w:rsidR="008421A1" w:rsidRPr="00F61F02" w:rsidRDefault="008421A1" w:rsidP="00003645">
            <w:pPr>
              <w:spacing w:before="40" w:after="40" w:line="220" w:lineRule="atLeast"/>
              <w:ind w:left="57" w:right="57"/>
              <w:rPr>
                <w:sz w:val="18"/>
                <w:szCs w:val="18"/>
              </w:rPr>
            </w:pPr>
            <w:r w:rsidRPr="00F61F02">
              <w:rPr>
                <w:sz w:val="18"/>
                <w:szCs w:val="18"/>
              </w:rPr>
              <w:t>7a</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66CB5F29" w14:textId="77777777" w:rsidR="008421A1" w:rsidRPr="00F61F02" w:rsidRDefault="008421A1" w:rsidP="00003645">
            <w:pPr>
              <w:spacing w:before="40" w:after="40" w:line="220" w:lineRule="atLeast"/>
              <w:ind w:left="57" w:right="57"/>
              <w:rPr>
                <w:sz w:val="18"/>
                <w:szCs w:val="18"/>
              </w:rPr>
            </w:pPr>
            <w:r w:rsidRPr="00F61F02">
              <w:rPr>
                <w:sz w:val="18"/>
                <w:szCs w:val="18"/>
              </w:rPr>
              <w:tab/>
              <w:t>Pièce centrale coulée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30E9332"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1319CD7"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38AADA03"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1939A385"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342ED9F" w14:textId="77777777" w:rsidR="008421A1" w:rsidRPr="00F61F02" w:rsidRDefault="008421A1" w:rsidP="00003645">
            <w:pPr>
              <w:spacing w:before="40" w:after="40" w:line="220" w:lineRule="atLeast"/>
              <w:ind w:left="57" w:right="57"/>
              <w:rPr>
                <w:sz w:val="18"/>
                <w:szCs w:val="18"/>
              </w:rPr>
            </w:pPr>
            <w:r w:rsidRPr="00F61F02">
              <w:rPr>
                <w:sz w:val="18"/>
                <w:szCs w:val="18"/>
              </w:rPr>
              <w:t>7b</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49A2D177" w14:textId="77777777" w:rsidR="008421A1" w:rsidRPr="00F61F02" w:rsidRDefault="008421A1" w:rsidP="00003645">
            <w:pPr>
              <w:spacing w:before="40" w:after="40" w:line="220" w:lineRule="atLeast"/>
              <w:ind w:left="57" w:right="57"/>
              <w:rPr>
                <w:sz w:val="18"/>
                <w:szCs w:val="18"/>
              </w:rPr>
            </w:pPr>
            <w:r w:rsidRPr="00F61F02">
              <w:rPr>
                <w:sz w:val="18"/>
                <w:szCs w:val="18"/>
              </w:rPr>
              <w:tab/>
              <w:t>Revêtement de mousse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64AA0DE"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80A27EE"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2687D1B7"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0D7A6502"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B81AEE2" w14:textId="77777777" w:rsidR="008421A1" w:rsidRPr="00F61F02" w:rsidRDefault="008421A1" w:rsidP="00003645">
            <w:pPr>
              <w:spacing w:before="40" w:after="40" w:line="220" w:lineRule="atLeast"/>
              <w:ind w:left="57" w:right="57"/>
              <w:rPr>
                <w:sz w:val="18"/>
                <w:szCs w:val="18"/>
              </w:rPr>
            </w:pPr>
            <w:r w:rsidRPr="00F61F02">
              <w:rPr>
                <w:sz w:val="18"/>
                <w:szCs w:val="18"/>
              </w:rPr>
              <w:t>7c</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291ECD93" w14:textId="77777777" w:rsidR="008421A1" w:rsidRPr="00F61F02" w:rsidRDefault="008421A1" w:rsidP="00003645">
            <w:pPr>
              <w:spacing w:before="40" w:after="40" w:line="220" w:lineRule="atLeast"/>
              <w:ind w:left="57" w:right="57"/>
              <w:rPr>
                <w:sz w:val="18"/>
                <w:szCs w:val="18"/>
              </w:rPr>
            </w:pPr>
            <w:r w:rsidRPr="00F61F02">
              <w:rPr>
                <w:sz w:val="18"/>
                <w:szCs w:val="18"/>
              </w:rPr>
              <w:tab/>
              <w:t>Capteur de force ou capteur factice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DC14018"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9C49B55" w14:textId="77777777" w:rsidR="008421A1" w:rsidRPr="00F61F02" w:rsidRDefault="008421A1" w:rsidP="00003645">
            <w:pPr>
              <w:spacing w:before="40" w:after="40" w:line="220" w:lineRule="atLeast"/>
              <w:ind w:left="57" w:right="57"/>
              <w:rPr>
                <w:sz w:val="18"/>
                <w:szCs w:val="18"/>
              </w:rPr>
            </w:pPr>
            <w:r w:rsidRPr="00F61F02">
              <w:rPr>
                <w:sz w:val="18"/>
                <w:szCs w:val="18"/>
              </w:rPr>
              <w:t>3</w:t>
            </w:r>
          </w:p>
        </w:tc>
      </w:tr>
      <w:tr w:rsidR="008421A1" w:rsidRPr="004A7E6D" w14:paraId="73B18DF9"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4385180C" w14:textId="77777777" w:rsidR="008421A1" w:rsidRPr="00F61F02" w:rsidRDefault="008421A1" w:rsidP="00003645">
            <w:pPr>
              <w:spacing w:before="40" w:after="40" w:line="220" w:lineRule="atLeast"/>
              <w:ind w:left="57" w:right="57"/>
              <w:rPr>
                <w:sz w:val="18"/>
                <w:szCs w:val="18"/>
              </w:rPr>
            </w:pPr>
            <w:r w:rsidRPr="00F61F02">
              <w:rPr>
                <w:sz w:val="18"/>
                <w:szCs w:val="18"/>
              </w:rPr>
              <w:t>8</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63F85189"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485CD20E" w14:textId="77777777" w:rsidR="008421A1" w:rsidRPr="00F61F02" w:rsidRDefault="008421A1" w:rsidP="00003645">
            <w:pPr>
              <w:spacing w:before="40" w:after="40" w:line="220" w:lineRule="atLeast"/>
              <w:ind w:left="57" w:right="57"/>
              <w:rPr>
                <w:sz w:val="18"/>
                <w:szCs w:val="18"/>
              </w:rPr>
            </w:pPr>
            <w:r w:rsidRPr="00F61F02">
              <w:rPr>
                <w:sz w:val="18"/>
                <w:szCs w:val="18"/>
              </w:rPr>
              <w:tab/>
              <w:t>Bassin</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BF34265"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E46F855" w14:textId="77777777" w:rsidR="008421A1" w:rsidRPr="00F61F02" w:rsidRDefault="008421A1" w:rsidP="00003645">
            <w:pPr>
              <w:spacing w:before="40" w:after="40" w:line="220" w:lineRule="atLeast"/>
              <w:ind w:left="57" w:right="57"/>
              <w:rPr>
                <w:sz w:val="18"/>
                <w:szCs w:val="18"/>
              </w:rPr>
            </w:pPr>
          </w:p>
        </w:tc>
      </w:tr>
      <w:tr w:rsidR="008421A1" w:rsidRPr="004A7E6D" w14:paraId="2B3BBC4A"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7DA07307"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0F69D133" w14:textId="77777777" w:rsidR="008421A1" w:rsidRPr="00F61F02" w:rsidRDefault="008421A1" w:rsidP="00003645">
            <w:pPr>
              <w:spacing w:before="40" w:after="40" w:line="220" w:lineRule="atLeast"/>
              <w:ind w:left="57" w:right="57"/>
              <w:rPr>
                <w:sz w:val="18"/>
                <w:szCs w:val="18"/>
              </w:rPr>
            </w:pPr>
            <w:r w:rsidRPr="00F61F02">
              <w:rPr>
                <w:sz w:val="18"/>
                <w:szCs w:val="18"/>
              </w:rPr>
              <w:t>8a</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698B5C87" w14:textId="77777777" w:rsidR="008421A1" w:rsidRPr="00F61F02" w:rsidRDefault="008421A1" w:rsidP="00003645">
            <w:pPr>
              <w:spacing w:before="40" w:after="40" w:line="220" w:lineRule="atLeast"/>
              <w:ind w:left="57" w:right="57"/>
              <w:rPr>
                <w:sz w:val="18"/>
                <w:szCs w:val="18"/>
              </w:rPr>
            </w:pPr>
            <w:r w:rsidRPr="00F61F02">
              <w:rPr>
                <w:sz w:val="18"/>
                <w:szCs w:val="18"/>
              </w:rPr>
              <w:tab/>
              <w:t>Bloc sacré</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269A06E"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93C5954"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547B6B71"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2DB33561"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F13A38D" w14:textId="77777777" w:rsidR="008421A1" w:rsidRPr="00F61F02" w:rsidRDefault="008421A1" w:rsidP="00003645">
            <w:pPr>
              <w:spacing w:before="40" w:after="40" w:line="220" w:lineRule="atLeast"/>
              <w:ind w:left="57" w:right="57"/>
              <w:rPr>
                <w:sz w:val="18"/>
                <w:szCs w:val="18"/>
              </w:rPr>
            </w:pPr>
            <w:r w:rsidRPr="00F61F02">
              <w:rPr>
                <w:sz w:val="18"/>
                <w:szCs w:val="18"/>
              </w:rPr>
              <w:t>8b</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F7645D8" w14:textId="77777777" w:rsidR="008421A1" w:rsidRPr="00F61F02" w:rsidRDefault="008421A1" w:rsidP="00003645">
            <w:pPr>
              <w:spacing w:before="40" w:after="40" w:line="220" w:lineRule="atLeast"/>
              <w:ind w:left="57" w:right="57"/>
              <w:rPr>
                <w:sz w:val="18"/>
                <w:szCs w:val="18"/>
              </w:rPr>
            </w:pPr>
            <w:r w:rsidRPr="00F61F02">
              <w:rPr>
                <w:sz w:val="18"/>
                <w:szCs w:val="18"/>
              </w:rPr>
              <w:tab/>
              <w:t>Ailes iliaques</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7623F58"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F24DE92" w14:textId="77777777" w:rsidR="008421A1" w:rsidRPr="00F61F02" w:rsidRDefault="008421A1" w:rsidP="00003645">
            <w:pPr>
              <w:spacing w:before="40" w:after="40" w:line="220" w:lineRule="atLeast"/>
              <w:ind w:left="57" w:right="57"/>
              <w:rPr>
                <w:sz w:val="18"/>
                <w:szCs w:val="18"/>
              </w:rPr>
            </w:pPr>
            <w:r w:rsidRPr="00F61F02">
              <w:rPr>
                <w:sz w:val="18"/>
                <w:szCs w:val="18"/>
              </w:rPr>
              <w:t>2</w:t>
            </w:r>
          </w:p>
        </w:tc>
      </w:tr>
      <w:tr w:rsidR="008421A1" w:rsidRPr="004A7E6D" w14:paraId="15E92400"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1DD5B72D"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AE10D1E" w14:textId="77777777" w:rsidR="008421A1" w:rsidRPr="00F61F02" w:rsidRDefault="008421A1" w:rsidP="00003645">
            <w:pPr>
              <w:spacing w:before="40" w:after="40" w:line="220" w:lineRule="atLeast"/>
              <w:ind w:left="57" w:right="57"/>
              <w:rPr>
                <w:sz w:val="18"/>
                <w:szCs w:val="18"/>
              </w:rPr>
            </w:pPr>
            <w:r w:rsidRPr="00F61F02">
              <w:rPr>
                <w:sz w:val="18"/>
                <w:szCs w:val="18"/>
              </w:rPr>
              <w:t>8c</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6C11496" w14:textId="77777777" w:rsidR="008421A1" w:rsidRPr="00F61F02" w:rsidRDefault="008421A1" w:rsidP="00003645">
            <w:pPr>
              <w:spacing w:before="40" w:after="40" w:line="220" w:lineRule="atLeast"/>
              <w:ind w:left="57" w:right="57"/>
              <w:rPr>
                <w:sz w:val="18"/>
                <w:szCs w:val="18"/>
              </w:rPr>
            </w:pPr>
            <w:r w:rsidRPr="00F61F02">
              <w:rPr>
                <w:sz w:val="18"/>
                <w:szCs w:val="18"/>
              </w:rPr>
              <w:tab/>
              <w:t>Articulation de la hanche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83F8C6C"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8FABB1E" w14:textId="77777777" w:rsidR="008421A1" w:rsidRPr="00F61F02" w:rsidRDefault="008421A1" w:rsidP="00003645">
            <w:pPr>
              <w:spacing w:before="40" w:after="40" w:line="220" w:lineRule="atLeast"/>
              <w:ind w:left="57" w:right="57"/>
              <w:rPr>
                <w:sz w:val="18"/>
                <w:szCs w:val="18"/>
              </w:rPr>
            </w:pPr>
            <w:r w:rsidRPr="00F61F02">
              <w:rPr>
                <w:sz w:val="18"/>
                <w:szCs w:val="18"/>
              </w:rPr>
              <w:t>2</w:t>
            </w:r>
          </w:p>
        </w:tc>
      </w:tr>
      <w:tr w:rsidR="008421A1" w:rsidRPr="004A7E6D" w14:paraId="68DE0852"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2C16CD06"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01C41B6D" w14:textId="77777777" w:rsidR="008421A1" w:rsidRPr="00F61F02" w:rsidRDefault="008421A1" w:rsidP="00003645">
            <w:pPr>
              <w:spacing w:before="40" w:after="40" w:line="220" w:lineRule="atLeast"/>
              <w:ind w:left="57" w:right="57"/>
              <w:rPr>
                <w:sz w:val="18"/>
                <w:szCs w:val="18"/>
              </w:rPr>
            </w:pPr>
            <w:r w:rsidRPr="00F61F02">
              <w:rPr>
                <w:sz w:val="18"/>
                <w:szCs w:val="18"/>
              </w:rPr>
              <w:t>8d</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B5CD992" w14:textId="77777777" w:rsidR="008421A1" w:rsidRPr="00F61F02" w:rsidRDefault="008421A1" w:rsidP="00003645">
            <w:pPr>
              <w:spacing w:before="40" w:after="40" w:line="220" w:lineRule="atLeast"/>
              <w:ind w:left="57" w:right="57"/>
              <w:rPr>
                <w:sz w:val="18"/>
                <w:szCs w:val="18"/>
              </w:rPr>
            </w:pPr>
            <w:r w:rsidRPr="00F61F02">
              <w:rPr>
                <w:sz w:val="18"/>
                <w:szCs w:val="18"/>
              </w:rPr>
              <w:tab/>
              <w:t>Revêtement de chair</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4139FFE"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FED979B"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4DCB56B9"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28F22B06"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6D695AF8" w14:textId="77777777" w:rsidR="008421A1" w:rsidRPr="00F61F02" w:rsidRDefault="008421A1" w:rsidP="00003645">
            <w:pPr>
              <w:spacing w:before="40" w:after="40" w:line="220" w:lineRule="atLeast"/>
              <w:ind w:left="57" w:right="57"/>
              <w:rPr>
                <w:sz w:val="18"/>
                <w:szCs w:val="18"/>
              </w:rPr>
            </w:pPr>
            <w:r w:rsidRPr="00F61F02">
              <w:rPr>
                <w:sz w:val="18"/>
                <w:szCs w:val="18"/>
              </w:rPr>
              <w:t>8e</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7DD3DB78" w14:textId="77777777" w:rsidR="008421A1" w:rsidRPr="00F61F02" w:rsidRDefault="008421A1" w:rsidP="00003645">
            <w:pPr>
              <w:spacing w:before="40" w:after="40" w:line="220" w:lineRule="atLeast"/>
              <w:ind w:left="57" w:right="57"/>
              <w:rPr>
                <w:sz w:val="18"/>
                <w:szCs w:val="18"/>
              </w:rPr>
            </w:pPr>
            <w:r w:rsidRPr="00F61F02">
              <w:rPr>
                <w:sz w:val="18"/>
                <w:szCs w:val="18"/>
              </w:rPr>
              <w:tab/>
              <w:t>Bloc de mousse du point H</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39782B4"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67E13D3"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463FE98E"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0CCAE594" w14:textId="77777777" w:rsidR="008421A1" w:rsidRPr="00F61F02" w:rsidRDefault="008421A1" w:rsidP="00003645">
            <w:pPr>
              <w:spacing w:before="40" w:after="40" w:line="220" w:lineRule="atLeast"/>
              <w:ind w:left="57" w:right="57"/>
              <w:rPr>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ED62798" w14:textId="77777777" w:rsidR="008421A1" w:rsidRPr="00F61F02" w:rsidRDefault="008421A1" w:rsidP="00003645">
            <w:pPr>
              <w:spacing w:before="40" w:after="40" w:line="220" w:lineRule="atLeast"/>
              <w:ind w:left="57" w:right="57"/>
              <w:rPr>
                <w:sz w:val="18"/>
                <w:szCs w:val="18"/>
              </w:rPr>
            </w:pPr>
            <w:r w:rsidRPr="00F61F02">
              <w:rPr>
                <w:sz w:val="18"/>
                <w:szCs w:val="18"/>
              </w:rPr>
              <w:t>8f</w:t>
            </w: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8B9E156" w14:textId="77777777" w:rsidR="008421A1" w:rsidRPr="00F61F02" w:rsidRDefault="008421A1" w:rsidP="00003645">
            <w:pPr>
              <w:spacing w:before="40" w:after="40" w:line="220" w:lineRule="atLeast"/>
              <w:ind w:left="57" w:right="57"/>
              <w:rPr>
                <w:sz w:val="18"/>
                <w:szCs w:val="18"/>
              </w:rPr>
            </w:pPr>
            <w:r w:rsidRPr="00F61F02">
              <w:rPr>
                <w:sz w:val="18"/>
                <w:szCs w:val="18"/>
              </w:rPr>
              <w:tab/>
              <w:t>Capteur de force ou capteur factice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E068864" w14:textId="77777777" w:rsidR="008421A1" w:rsidRPr="00F61F02" w:rsidRDefault="008421A1" w:rsidP="00003645">
            <w:pPr>
              <w:spacing w:before="40" w:after="40" w:line="220" w:lineRule="atLeast"/>
              <w:ind w:left="57" w:right="57"/>
              <w:rPr>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BAB509A"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r>
      <w:tr w:rsidR="008421A1" w:rsidRPr="004A7E6D" w14:paraId="3BD0772C" w14:textId="77777777" w:rsidTr="00003645">
        <w:tc>
          <w:tcPr>
            <w:tcW w:w="795" w:type="dxa"/>
            <w:tcBorders>
              <w:top w:val="single" w:sz="4" w:space="0" w:color="auto"/>
              <w:left w:val="single" w:sz="4" w:space="0" w:color="auto"/>
              <w:bottom w:val="single" w:sz="4" w:space="0" w:color="auto"/>
              <w:right w:val="single" w:sz="4" w:space="0" w:color="auto"/>
            </w:tcBorders>
            <w:shd w:val="clear" w:color="auto" w:fill="auto"/>
          </w:tcPr>
          <w:p w14:paraId="1CEFBC9D" w14:textId="77777777" w:rsidR="008421A1" w:rsidRPr="00F61F02" w:rsidRDefault="008421A1" w:rsidP="00003645">
            <w:pPr>
              <w:spacing w:before="40" w:after="40" w:line="220" w:lineRule="atLeast"/>
              <w:ind w:left="57" w:right="57"/>
              <w:rPr>
                <w:sz w:val="18"/>
                <w:szCs w:val="18"/>
              </w:rPr>
            </w:pPr>
            <w:r w:rsidRPr="00F61F02">
              <w:rPr>
                <w:sz w:val="18"/>
                <w:szCs w:val="18"/>
              </w:rPr>
              <w:t>9</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34238636"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1E0A1C7" w14:textId="77777777" w:rsidR="008421A1" w:rsidRPr="00F61F02" w:rsidRDefault="008421A1" w:rsidP="00003645">
            <w:pPr>
              <w:spacing w:before="40" w:after="40" w:line="220" w:lineRule="atLeast"/>
              <w:ind w:left="57" w:right="57"/>
              <w:rPr>
                <w:sz w:val="18"/>
                <w:szCs w:val="18"/>
              </w:rPr>
            </w:pPr>
            <w:r w:rsidRPr="00F61F02">
              <w:rPr>
                <w:sz w:val="18"/>
                <w:szCs w:val="18"/>
              </w:rPr>
              <w:t>Jambe</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1AB392B" w14:textId="77777777" w:rsidR="008421A1" w:rsidRPr="00F61F02" w:rsidRDefault="008421A1" w:rsidP="00003645">
            <w:pPr>
              <w:spacing w:before="40" w:after="40" w:line="220" w:lineRule="atLeast"/>
              <w:ind w:left="57" w:right="57"/>
              <w:rPr>
                <w:sz w:val="18"/>
                <w:szCs w:val="18"/>
              </w:rPr>
            </w:pPr>
            <w:r w:rsidRPr="00F61F02">
              <w:rPr>
                <w:sz w:val="18"/>
                <w:szCs w:val="18"/>
              </w:rPr>
              <w:t>2</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0BCF35A" w14:textId="77777777" w:rsidR="008421A1" w:rsidRPr="00F61F02" w:rsidRDefault="008421A1" w:rsidP="00003645">
            <w:pPr>
              <w:spacing w:before="40" w:after="40" w:line="220" w:lineRule="atLeast"/>
              <w:ind w:left="57" w:right="57"/>
              <w:rPr>
                <w:sz w:val="18"/>
                <w:szCs w:val="18"/>
              </w:rPr>
            </w:pPr>
          </w:p>
        </w:tc>
      </w:tr>
      <w:tr w:rsidR="008421A1" w:rsidRPr="004A7E6D" w14:paraId="5DDE6BB1" w14:textId="77777777" w:rsidTr="00003645">
        <w:tc>
          <w:tcPr>
            <w:tcW w:w="795" w:type="dxa"/>
            <w:tcBorders>
              <w:top w:val="single" w:sz="4" w:space="0" w:color="auto"/>
              <w:left w:val="single" w:sz="4" w:space="0" w:color="auto"/>
              <w:bottom w:val="single" w:sz="12" w:space="0" w:color="auto"/>
              <w:right w:val="single" w:sz="4" w:space="0" w:color="auto"/>
            </w:tcBorders>
            <w:shd w:val="clear" w:color="auto" w:fill="auto"/>
          </w:tcPr>
          <w:p w14:paraId="4778A4A8" w14:textId="77777777" w:rsidR="008421A1" w:rsidRPr="00F61F02" w:rsidRDefault="008421A1" w:rsidP="00003645">
            <w:pPr>
              <w:spacing w:before="40" w:after="40" w:line="220" w:lineRule="atLeast"/>
              <w:ind w:left="57" w:right="57"/>
              <w:rPr>
                <w:sz w:val="18"/>
                <w:szCs w:val="18"/>
              </w:rPr>
            </w:pPr>
            <w:r w:rsidRPr="00F61F02">
              <w:rPr>
                <w:sz w:val="18"/>
                <w:szCs w:val="18"/>
              </w:rPr>
              <w:t>10</w:t>
            </w:r>
          </w:p>
        </w:tc>
        <w:tc>
          <w:tcPr>
            <w:tcW w:w="791" w:type="dxa"/>
            <w:tcBorders>
              <w:top w:val="single" w:sz="4" w:space="0" w:color="auto"/>
              <w:left w:val="single" w:sz="4" w:space="0" w:color="auto"/>
              <w:bottom w:val="single" w:sz="12" w:space="0" w:color="auto"/>
              <w:right w:val="single" w:sz="4" w:space="0" w:color="auto"/>
            </w:tcBorders>
            <w:shd w:val="clear" w:color="auto" w:fill="auto"/>
          </w:tcPr>
          <w:p w14:paraId="7A519A6B" w14:textId="77777777" w:rsidR="008421A1" w:rsidRPr="00F61F02" w:rsidRDefault="008421A1" w:rsidP="00003645">
            <w:pPr>
              <w:spacing w:before="40" w:after="40" w:line="220" w:lineRule="atLeast"/>
              <w:ind w:left="57" w:right="57"/>
              <w:rPr>
                <w:sz w:val="18"/>
                <w:szCs w:val="18"/>
              </w:rPr>
            </w:pPr>
          </w:p>
        </w:tc>
        <w:tc>
          <w:tcPr>
            <w:tcW w:w="4204" w:type="dxa"/>
            <w:tcBorders>
              <w:top w:val="single" w:sz="4" w:space="0" w:color="auto"/>
              <w:left w:val="single" w:sz="4" w:space="0" w:color="auto"/>
              <w:bottom w:val="single" w:sz="12" w:space="0" w:color="auto"/>
              <w:right w:val="single" w:sz="4" w:space="0" w:color="auto"/>
            </w:tcBorders>
            <w:shd w:val="clear" w:color="auto" w:fill="auto"/>
          </w:tcPr>
          <w:p w14:paraId="279DEF76" w14:textId="77777777" w:rsidR="008421A1" w:rsidRPr="00F61F02" w:rsidRDefault="008421A1" w:rsidP="00003645">
            <w:pPr>
              <w:spacing w:before="40" w:after="40" w:line="220" w:lineRule="atLeast"/>
              <w:ind w:left="57" w:right="57"/>
              <w:rPr>
                <w:sz w:val="18"/>
                <w:szCs w:val="18"/>
              </w:rPr>
            </w:pPr>
            <w:r w:rsidRPr="00F61F02">
              <w:rPr>
                <w:sz w:val="18"/>
                <w:szCs w:val="18"/>
              </w:rPr>
              <w:t>Vêtement</w:t>
            </w:r>
          </w:p>
        </w:tc>
        <w:tc>
          <w:tcPr>
            <w:tcW w:w="790" w:type="dxa"/>
            <w:gridSpan w:val="2"/>
            <w:tcBorders>
              <w:top w:val="single" w:sz="4" w:space="0" w:color="auto"/>
              <w:left w:val="single" w:sz="4" w:space="0" w:color="auto"/>
              <w:bottom w:val="single" w:sz="12" w:space="0" w:color="auto"/>
              <w:right w:val="single" w:sz="4" w:space="0" w:color="auto"/>
            </w:tcBorders>
            <w:shd w:val="clear" w:color="auto" w:fill="auto"/>
          </w:tcPr>
          <w:p w14:paraId="70F84D9E" w14:textId="77777777" w:rsidR="008421A1" w:rsidRPr="00F61F02" w:rsidRDefault="008421A1" w:rsidP="00003645">
            <w:pPr>
              <w:spacing w:before="40" w:after="40" w:line="220" w:lineRule="atLeast"/>
              <w:ind w:left="57" w:right="57"/>
              <w:rPr>
                <w:sz w:val="18"/>
                <w:szCs w:val="18"/>
              </w:rPr>
            </w:pPr>
            <w:r w:rsidRPr="00F61F02">
              <w:rPr>
                <w:sz w:val="18"/>
                <w:szCs w:val="18"/>
              </w:rPr>
              <w:t>1</w:t>
            </w:r>
          </w:p>
        </w:tc>
        <w:tc>
          <w:tcPr>
            <w:tcW w:w="790" w:type="dxa"/>
            <w:tcBorders>
              <w:top w:val="single" w:sz="4" w:space="0" w:color="auto"/>
              <w:left w:val="single" w:sz="4" w:space="0" w:color="auto"/>
              <w:bottom w:val="single" w:sz="12" w:space="0" w:color="auto"/>
              <w:right w:val="single" w:sz="4" w:space="0" w:color="auto"/>
            </w:tcBorders>
            <w:shd w:val="clear" w:color="auto" w:fill="auto"/>
          </w:tcPr>
          <w:p w14:paraId="00C698BE" w14:textId="77777777" w:rsidR="008421A1" w:rsidRPr="00F61F02" w:rsidRDefault="008421A1" w:rsidP="00003645">
            <w:pPr>
              <w:spacing w:before="40" w:after="40" w:line="220" w:lineRule="atLeast"/>
              <w:ind w:left="57" w:right="57"/>
              <w:rPr>
                <w:sz w:val="18"/>
                <w:szCs w:val="18"/>
              </w:rPr>
            </w:pPr>
          </w:p>
        </w:tc>
      </w:tr>
    </w:tbl>
    <w:p w14:paraId="38D647C2" w14:textId="77777777" w:rsidR="008421A1" w:rsidRPr="00FE6E2B" w:rsidRDefault="008421A1" w:rsidP="008421A1">
      <w:pPr>
        <w:pStyle w:val="SingleTxtG"/>
        <w:keepNext/>
        <w:spacing w:before="240"/>
        <w:ind w:left="2268" w:hanging="1134"/>
        <w:rPr>
          <w:spacing w:val="-4"/>
        </w:rPr>
      </w:pPr>
      <w:r>
        <w:rPr>
          <w:spacing w:val="-4"/>
        </w:rPr>
        <w:t>3.</w:t>
      </w:r>
      <w:r>
        <w:rPr>
          <w:spacing w:val="-4"/>
        </w:rPr>
        <w:tab/>
        <w:t>Montage</w:t>
      </w:r>
      <w:r w:rsidRPr="00FE6E2B">
        <w:rPr>
          <w:spacing w:val="-4"/>
        </w:rPr>
        <w:t xml:space="preserve"> du mannequin</w:t>
      </w:r>
    </w:p>
    <w:p w14:paraId="0F8BB658" w14:textId="77777777" w:rsidR="008421A1" w:rsidRPr="00006AF7" w:rsidRDefault="008421A1" w:rsidP="008421A1">
      <w:pPr>
        <w:pStyle w:val="SingleTxtG"/>
        <w:keepNext/>
        <w:ind w:left="2268" w:hanging="1134"/>
        <w:rPr>
          <w:spacing w:val="-4"/>
        </w:rPr>
      </w:pPr>
      <w:r>
        <w:rPr>
          <w:spacing w:val="-4"/>
        </w:rPr>
        <w:t>3.1</w:t>
      </w:r>
      <w:r>
        <w:rPr>
          <w:spacing w:val="-4"/>
        </w:rPr>
        <w:tab/>
      </w:r>
      <w:r w:rsidRPr="00006AF7">
        <w:rPr>
          <w:spacing w:val="-4"/>
        </w:rPr>
        <w:t>Tête-cou</w:t>
      </w:r>
    </w:p>
    <w:p w14:paraId="7DDF11C7" w14:textId="77777777" w:rsidR="008421A1" w:rsidRPr="00F037FB" w:rsidRDefault="008421A1" w:rsidP="008421A1">
      <w:pPr>
        <w:pStyle w:val="SingleTxtG"/>
        <w:ind w:left="2268" w:hanging="1134"/>
        <w:rPr>
          <w:spacing w:val="-6"/>
        </w:rPr>
      </w:pPr>
      <w:r w:rsidRPr="00006AF7">
        <w:rPr>
          <w:spacing w:val="-4"/>
        </w:rPr>
        <w:t>3.1.1</w:t>
      </w:r>
      <w:r>
        <w:rPr>
          <w:spacing w:val="-4"/>
        </w:rPr>
        <w:tab/>
      </w:r>
      <w:r w:rsidRPr="00F037FB">
        <w:rPr>
          <w:spacing w:val="-6"/>
        </w:rPr>
        <w:t>Le couple requis sur les vis semi-sphériques pour la fixation du cou est de 10 Nm.</w:t>
      </w:r>
    </w:p>
    <w:p w14:paraId="71B9E7E4" w14:textId="77777777" w:rsidR="008421A1" w:rsidRPr="00445D1A" w:rsidRDefault="008421A1" w:rsidP="008421A1">
      <w:pPr>
        <w:pStyle w:val="SingleTxtG"/>
        <w:ind w:left="2268" w:hanging="1134"/>
      </w:pPr>
      <w:r w:rsidRPr="00006AF7">
        <w:rPr>
          <w:spacing w:val="-4"/>
        </w:rPr>
        <w:t>3.1.2</w:t>
      </w:r>
      <w:r>
        <w:rPr>
          <w:spacing w:val="-4"/>
        </w:rPr>
        <w:tab/>
      </w:r>
      <w:r>
        <w:t>L</w:t>
      </w:r>
      <w:r>
        <w:rPr>
          <w:spacing w:val="-4"/>
        </w:rPr>
        <w:t>’ensemble</w:t>
      </w:r>
      <w:r w:rsidRPr="00445D1A">
        <w:t xml:space="preserve"> tête</w:t>
      </w:r>
      <w:r>
        <w:t>-capteur de force est fixé à</w:t>
      </w:r>
      <w:r w:rsidRPr="00445D1A">
        <w:t xml:space="preserve"> la plaque </w:t>
      </w:r>
      <w:r>
        <w:t>v</w:t>
      </w:r>
      <w:r w:rsidRPr="00445D1A">
        <w:t>er</w:t>
      </w:r>
      <w:r>
        <w:t>t</w:t>
      </w:r>
      <w:r w:rsidRPr="00445D1A">
        <w:t>icale de jonction tête-cou</w:t>
      </w:r>
      <w:r>
        <w:t xml:space="preserve"> au moyen de quatre vis</w:t>
      </w:r>
      <w:r w:rsidRPr="00445D1A">
        <w:t>.</w:t>
      </w:r>
    </w:p>
    <w:p w14:paraId="0402058D" w14:textId="77777777" w:rsidR="008421A1" w:rsidRPr="00006AF7" w:rsidRDefault="008421A1" w:rsidP="008421A1">
      <w:pPr>
        <w:pStyle w:val="SingleTxtG"/>
        <w:ind w:left="2268" w:hanging="1134"/>
        <w:rPr>
          <w:spacing w:val="-4"/>
        </w:rPr>
      </w:pPr>
      <w:r w:rsidRPr="00006AF7">
        <w:rPr>
          <w:spacing w:val="-4"/>
        </w:rPr>
        <w:t>3.1.3</w:t>
      </w:r>
      <w:r>
        <w:rPr>
          <w:spacing w:val="-4"/>
        </w:rPr>
        <w:tab/>
      </w:r>
      <w:r w:rsidRPr="00006AF7">
        <w:rPr>
          <w:spacing w:val="-4"/>
        </w:rPr>
        <w:t xml:space="preserve">La plaque cervicale de jonction cou-thorax est </w:t>
      </w:r>
      <w:r>
        <w:rPr>
          <w:spacing w:val="-4"/>
        </w:rPr>
        <w:t>fixée</w:t>
      </w:r>
      <w:r w:rsidRPr="00006AF7">
        <w:rPr>
          <w:spacing w:val="-4"/>
        </w:rPr>
        <w:t xml:space="preserve"> au moyen de</w:t>
      </w:r>
      <w:r>
        <w:rPr>
          <w:spacing w:val="-4"/>
        </w:rPr>
        <w:t xml:space="preserve"> </w:t>
      </w:r>
      <w:r w:rsidRPr="00006AF7">
        <w:rPr>
          <w:spacing w:val="-4"/>
        </w:rPr>
        <w:t>quatre vis sur le support cervical.</w:t>
      </w:r>
    </w:p>
    <w:p w14:paraId="5C9B9F1A" w14:textId="77777777" w:rsidR="008421A1" w:rsidRPr="00006AF7" w:rsidRDefault="008421A1" w:rsidP="008421A1">
      <w:pPr>
        <w:pStyle w:val="SingleTxtG"/>
        <w:ind w:left="2268" w:hanging="1134"/>
        <w:rPr>
          <w:spacing w:val="-4"/>
        </w:rPr>
      </w:pPr>
      <w:r w:rsidRPr="00006AF7">
        <w:rPr>
          <w:spacing w:val="-4"/>
        </w:rPr>
        <w:t>3.2</w:t>
      </w:r>
      <w:r>
        <w:rPr>
          <w:spacing w:val="-4"/>
        </w:rPr>
        <w:tab/>
      </w:r>
      <w:r w:rsidRPr="00006AF7">
        <w:rPr>
          <w:spacing w:val="-4"/>
        </w:rPr>
        <w:t>Cou-épaule-thorax</w:t>
      </w:r>
    </w:p>
    <w:p w14:paraId="5933A114" w14:textId="77777777" w:rsidR="008421A1" w:rsidRPr="00006AF7" w:rsidRDefault="008421A1" w:rsidP="008421A1">
      <w:pPr>
        <w:pStyle w:val="SingleTxtG"/>
        <w:ind w:left="2268" w:hanging="1134"/>
        <w:rPr>
          <w:spacing w:val="-4"/>
        </w:rPr>
      </w:pPr>
      <w:r w:rsidRPr="00006AF7">
        <w:rPr>
          <w:spacing w:val="-4"/>
        </w:rPr>
        <w:t>3.2.1</w:t>
      </w:r>
      <w:r>
        <w:rPr>
          <w:spacing w:val="-4"/>
        </w:rPr>
        <w:tab/>
      </w:r>
      <w:r w:rsidRPr="00006AF7">
        <w:rPr>
          <w:spacing w:val="-4"/>
        </w:rPr>
        <w:t xml:space="preserve">Le support cervical est </w:t>
      </w:r>
      <w:r>
        <w:rPr>
          <w:spacing w:val="-4"/>
        </w:rPr>
        <w:t>fixé</w:t>
      </w:r>
      <w:r w:rsidRPr="00006AF7">
        <w:rPr>
          <w:spacing w:val="-4"/>
        </w:rPr>
        <w:t xml:space="preserve"> </w:t>
      </w:r>
      <w:r>
        <w:rPr>
          <w:spacing w:val="-4"/>
        </w:rPr>
        <w:t>au</w:t>
      </w:r>
      <w:r w:rsidRPr="00006AF7">
        <w:rPr>
          <w:spacing w:val="-4"/>
        </w:rPr>
        <w:t xml:space="preserve"> bloc scapulaire au moyen de</w:t>
      </w:r>
      <w:r>
        <w:rPr>
          <w:spacing w:val="-4"/>
        </w:rPr>
        <w:t xml:space="preserve"> </w:t>
      </w:r>
      <w:r w:rsidRPr="00006AF7">
        <w:rPr>
          <w:spacing w:val="-4"/>
        </w:rPr>
        <w:t>quatre vis.</w:t>
      </w:r>
    </w:p>
    <w:p w14:paraId="2CB7670A" w14:textId="77777777" w:rsidR="008421A1" w:rsidRPr="004A7E6D" w:rsidRDefault="008421A1" w:rsidP="008421A1">
      <w:pPr>
        <w:pStyle w:val="SingleTxtG"/>
        <w:ind w:left="2268" w:hanging="1134"/>
        <w:rPr>
          <w:spacing w:val="-4"/>
        </w:rPr>
      </w:pPr>
      <w:r w:rsidRPr="00006AF7">
        <w:rPr>
          <w:spacing w:val="-4"/>
        </w:rPr>
        <w:t>3.2.2</w:t>
      </w:r>
      <w:r>
        <w:rPr>
          <w:spacing w:val="-4"/>
        </w:rPr>
        <w:tab/>
      </w:r>
      <w:r w:rsidRPr="004A7E6D">
        <w:rPr>
          <w:spacing w:val="-4"/>
        </w:rPr>
        <w:t>Le bloc scapulaire est fixé sur le dessus de la cage thoracique au moyen de trois vis.</w:t>
      </w:r>
    </w:p>
    <w:p w14:paraId="12F8BE42" w14:textId="77777777" w:rsidR="008421A1" w:rsidRPr="00006AF7" w:rsidRDefault="008421A1" w:rsidP="008421A1">
      <w:pPr>
        <w:pStyle w:val="SingleTxtG"/>
        <w:ind w:left="2268" w:hanging="1134"/>
        <w:rPr>
          <w:spacing w:val="-4"/>
        </w:rPr>
      </w:pPr>
      <w:r w:rsidRPr="00006AF7">
        <w:rPr>
          <w:spacing w:val="-4"/>
        </w:rPr>
        <w:t>3.3</w:t>
      </w:r>
      <w:r>
        <w:rPr>
          <w:spacing w:val="-4"/>
        </w:rPr>
        <w:tab/>
      </w:r>
      <w:r w:rsidRPr="00006AF7">
        <w:rPr>
          <w:spacing w:val="-4"/>
        </w:rPr>
        <w:t>Épaule-bras</w:t>
      </w:r>
    </w:p>
    <w:p w14:paraId="6BA7925C" w14:textId="77777777" w:rsidR="008421A1" w:rsidRPr="005C35B4" w:rsidRDefault="008421A1" w:rsidP="008421A1">
      <w:pPr>
        <w:pStyle w:val="SingleTxtG"/>
        <w:ind w:left="2268" w:hanging="1134"/>
        <w:rPr>
          <w:spacing w:val="-4"/>
        </w:rPr>
      </w:pPr>
      <w:r w:rsidRPr="005C35B4">
        <w:rPr>
          <w:spacing w:val="-4"/>
        </w:rPr>
        <w:t>3.3.1</w:t>
      </w:r>
      <w:r w:rsidRPr="005C35B4">
        <w:rPr>
          <w:spacing w:val="-4"/>
        </w:rPr>
        <w:tab/>
      </w:r>
      <w:r w:rsidRPr="004A7E6D">
        <w:rPr>
          <w:spacing w:val="-4"/>
        </w:rPr>
        <w:t>Les bras sont fixés aux clavicules au moyen d</w:t>
      </w:r>
      <w:r>
        <w:rPr>
          <w:spacing w:val="-4"/>
        </w:rPr>
        <w:t>’</w:t>
      </w:r>
      <w:r w:rsidRPr="004A7E6D">
        <w:rPr>
          <w:spacing w:val="-4"/>
        </w:rPr>
        <w:t xml:space="preserve">une </w:t>
      </w:r>
      <w:r>
        <w:rPr>
          <w:spacing w:val="-4"/>
        </w:rPr>
        <w:t>vis et d’un roulement axial. La </w:t>
      </w:r>
      <w:r w:rsidRPr="004A7E6D">
        <w:rPr>
          <w:spacing w:val="-4"/>
        </w:rPr>
        <w:t>vis doit être serrée de telle sorte que les bras puissent supporter une accélération de 1 à 2 g.</w:t>
      </w:r>
    </w:p>
    <w:p w14:paraId="16A6CFF5" w14:textId="77777777" w:rsidR="008421A1" w:rsidRPr="005C35B4" w:rsidRDefault="008421A1" w:rsidP="008421A1">
      <w:pPr>
        <w:pStyle w:val="SingleTxtG"/>
        <w:ind w:left="2268" w:hanging="1134"/>
        <w:rPr>
          <w:spacing w:val="-4"/>
        </w:rPr>
      </w:pPr>
      <w:r w:rsidRPr="005C35B4">
        <w:rPr>
          <w:spacing w:val="-4"/>
        </w:rPr>
        <w:t>3.4</w:t>
      </w:r>
      <w:r w:rsidRPr="005C35B4">
        <w:rPr>
          <w:spacing w:val="-4"/>
        </w:rPr>
        <w:tab/>
        <w:t>Thorax-</w:t>
      </w:r>
      <w:r>
        <w:rPr>
          <w:spacing w:val="-4"/>
        </w:rPr>
        <w:t>rachis</w:t>
      </w:r>
      <w:r w:rsidRPr="005C35B4">
        <w:rPr>
          <w:spacing w:val="-4"/>
        </w:rPr>
        <w:t xml:space="preserve"> lombaire-abdomen</w:t>
      </w:r>
    </w:p>
    <w:p w14:paraId="18849949" w14:textId="77777777" w:rsidR="008421A1" w:rsidRPr="005C35B4" w:rsidRDefault="008421A1" w:rsidP="008421A1">
      <w:pPr>
        <w:pStyle w:val="SingleTxtG"/>
        <w:ind w:left="2268" w:hanging="1134"/>
        <w:rPr>
          <w:spacing w:val="-4"/>
        </w:rPr>
      </w:pPr>
      <w:r w:rsidRPr="005C35B4">
        <w:rPr>
          <w:spacing w:val="-4"/>
        </w:rPr>
        <w:t>3.4.1</w:t>
      </w:r>
      <w:r w:rsidRPr="005C35B4">
        <w:rPr>
          <w:spacing w:val="-4"/>
        </w:rPr>
        <w:tab/>
      </w:r>
      <w:r w:rsidRPr="004A7E6D">
        <w:rPr>
          <w:spacing w:val="-4"/>
        </w:rPr>
        <w:t>Les modules costaux sont montés dans le thorax du côté de l</w:t>
      </w:r>
      <w:r>
        <w:rPr>
          <w:spacing w:val="-4"/>
        </w:rPr>
        <w:t>’</w:t>
      </w:r>
      <w:r w:rsidRPr="004A7E6D">
        <w:rPr>
          <w:spacing w:val="-4"/>
        </w:rPr>
        <w:t>impact.</w:t>
      </w:r>
    </w:p>
    <w:p w14:paraId="31F95099" w14:textId="77777777" w:rsidR="008421A1" w:rsidRPr="004A7E6D" w:rsidRDefault="008421A1" w:rsidP="008421A1">
      <w:pPr>
        <w:pStyle w:val="SingleTxtG"/>
        <w:ind w:left="2268" w:hanging="1134"/>
        <w:rPr>
          <w:spacing w:val="-4"/>
        </w:rPr>
      </w:pPr>
      <w:r w:rsidRPr="005C35B4">
        <w:rPr>
          <w:spacing w:val="-4"/>
        </w:rPr>
        <w:t>3.4.2</w:t>
      </w:r>
      <w:r w:rsidRPr="005C35B4">
        <w:rPr>
          <w:spacing w:val="-4"/>
        </w:rPr>
        <w:tab/>
      </w:r>
      <w:r w:rsidRPr="004A7E6D">
        <w:rPr>
          <w:spacing w:val="-4"/>
        </w:rPr>
        <w:t>Un adaptateur pour rachis lombaire est fixé au capteur de force T12 ou au capteur factice placé au bas du bloc thoracique au moyen de deux vis.</w:t>
      </w:r>
    </w:p>
    <w:p w14:paraId="4495D792" w14:textId="77777777" w:rsidR="008421A1" w:rsidRPr="005C35B4" w:rsidRDefault="008421A1" w:rsidP="008421A1">
      <w:pPr>
        <w:pStyle w:val="SingleTxtG"/>
        <w:ind w:left="2268" w:hanging="1134"/>
        <w:rPr>
          <w:spacing w:val="-4"/>
        </w:rPr>
      </w:pPr>
      <w:r w:rsidRPr="004A7E6D">
        <w:rPr>
          <w:spacing w:val="-4"/>
        </w:rPr>
        <w:t>3.4.3</w:t>
      </w:r>
      <w:r w:rsidRPr="004A7E6D">
        <w:rPr>
          <w:spacing w:val="-4"/>
        </w:rPr>
        <w:tab/>
        <w:t>L</w:t>
      </w:r>
      <w:r>
        <w:rPr>
          <w:spacing w:val="-4"/>
        </w:rPr>
        <w:t>’</w:t>
      </w:r>
      <w:r w:rsidRPr="004A7E6D">
        <w:rPr>
          <w:spacing w:val="-4"/>
        </w:rPr>
        <w:t>adaptateur pour rachis lombaire est fixé à la plaque supérieure du rachis lombaire au moyen de quatre vis.</w:t>
      </w:r>
    </w:p>
    <w:p w14:paraId="437BDBA6" w14:textId="77777777" w:rsidR="008421A1" w:rsidRPr="004A7E6D" w:rsidRDefault="008421A1" w:rsidP="008421A1">
      <w:pPr>
        <w:pStyle w:val="SingleTxtG"/>
        <w:ind w:left="2268" w:hanging="1134"/>
        <w:rPr>
          <w:spacing w:val="-4"/>
        </w:rPr>
      </w:pPr>
      <w:r w:rsidRPr="005C35B4">
        <w:rPr>
          <w:spacing w:val="-4"/>
        </w:rPr>
        <w:t>3.4.</w:t>
      </w:r>
      <w:r>
        <w:rPr>
          <w:spacing w:val="-4"/>
        </w:rPr>
        <w:t>4</w:t>
      </w:r>
      <w:r w:rsidRPr="005C35B4">
        <w:rPr>
          <w:spacing w:val="-4"/>
        </w:rPr>
        <w:tab/>
      </w:r>
      <w:r w:rsidRPr="004A7E6D">
        <w:rPr>
          <w:spacing w:val="-4"/>
        </w:rPr>
        <w:t>Le rebord supérieur de la pièce coulée centrale de l</w:t>
      </w:r>
      <w:r>
        <w:rPr>
          <w:spacing w:val="-4"/>
        </w:rPr>
        <w:t>’</w:t>
      </w:r>
      <w:r w:rsidRPr="004A7E6D">
        <w:rPr>
          <w:spacing w:val="-4"/>
        </w:rPr>
        <w:t>abdomen est serré entre l</w:t>
      </w:r>
      <w:r>
        <w:rPr>
          <w:spacing w:val="-4"/>
        </w:rPr>
        <w:t>’</w:t>
      </w:r>
      <w:r w:rsidRPr="004A7E6D">
        <w:rPr>
          <w:spacing w:val="-4"/>
        </w:rPr>
        <w:t>adaptateur pour rachis lombaire et la plaque supérieure du rachis lombaire.</w:t>
      </w:r>
    </w:p>
    <w:p w14:paraId="01A64075" w14:textId="77777777" w:rsidR="008421A1" w:rsidRPr="004A7E6D" w:rsidRDefault="008421A1" w:rsidP="008421A1">
      <w:pPr>
        <w:pStyle w:val="SingleTxtG"/>
        <w:ind w:left="2268" w:hanging="1134"/>
        <w:rPr>
          <w:spacing w:val="-4"/>
        </w:rPr>
      </w:pPr>
      <w:r w:rsidRPr="004A7E6D">
        <w:rPr>
          <w:spacing w:val="-4"/>
        </w:rPr>
        <w:t>3.4.5</w:t>
      </w:r>
      <w:r w:rsidRPr="004A7E6D">
        <w:rPr>
          <w:spacing w:val="-4"/>
        </w:rPr>
        <w:tab/>
        <w:t>Les capteurs de l</w:t>
      </w:r>
      <w:r>
        <w:rPr>
          <w:spacing w:val="-4"/>
        </w:rPr>
        <w:t>’</w:t>
      </w:r>
      <w:r w:rsidRPr="004A7E6D">
        <w:rPr>
          <w:spacing w:val="-4"/>
        </w:rPr>
        <w:t>abdomen doivent être placés du côté de l</w:t>
      </w:r>
      <w:r>
        <w:rPr>
          <w:spacing w:val="-4"/>
        </w:rPr>
        <w:t>’</w:t>
      </w:r>
      <w:r w:rsidRPr="004A7E6D">
        <w:rPr>
          <w:spacing w:val="-4"/>
        </w:rPr>
        <w:t>impact.</w:t>
      </w:r>
    </w:p>
    <w:p w14:paraId="6203711D" w14:textId="77777777" w:rsidR="008421A1" w:rsidRPr="005C35B4" w:rsidRDefault="008421A1" w:rsidP="008421A1">
      <w:pPr>
        <w:pStyle w:val="SingleTxtG"/>
        <w:ind w:left="2268" w:hanging="1134"/>
        <w:rPr>
          <w:spacing w:val="-4"/>
        </w:rPr>
      </w:pPr>
      <w:r w:rsidRPr="005C35B4">
        <w:rPr>
          <w:spacing w:val="-4"/>
        </w:rPr>
        <w:t>3.5</w:t>
      </w:r>
      <w:r w:rsidRPr="005C35B4">
        <w:rPr>
          <w:spacing w:val="-4"/>
        </w:rPr>
        <w:tab/>
      </w:r>
      <w:r>
        <w:rPr>
          <w:spacing w:val="-4"/>
        </w:rPr>
        <w:t>Rachis lombaire-</w:t>
      </w:r>
      <w:r w:rsidRPr="005C35B4">
        <w:rPr>
          <w:spacing w:val="-4"/>
        </w:rPr>
        <w:t>bassin-jambes</w:t>
      </w:r>
    </w:p>
    <w:p w14:paraId="3917509C" w14:textId="77777777" w:rsidR="008421A1" w:rsidRPr="005C35B4" w:rsidRDefault="008421A1" w:rsidP="008421A1">
      <w:pPr>
        <w:pStyle w:val="SingleTxtG"/>
        <w:ind w:left="2268" w:hanging="1134"/>
        <w:rPr>
          <w:spacing w:val="-4"/>
        </w:rPr>
      </w:pPr>
      <w:r w:rsidRPr="005C35B4">
        <w:rPr>
          <w:spacing w:val="-4"/>
        </w:rPr>
        <w:t>3.5.1</w:t>
      </w:r>
      <w:r w:rsidRPr="005C35B4">
        <w:rPr>
          <w:spacing w:val="-4"/>
        </w:rPr>
        <w:tab/>
      </w:r>
      <w:r w:rsidRPr="004A7E6D">
        <w:rPr>
          <w:spacing w:val="-4"/>
        </w:rPr>
        <w:t>Le rachis lombaire est fixé à la plaque recouvrant le sacrum au moyen de trois vis, ou de quatre vis s</w:t>
      </w:r>
      <w:r>
        <w:rPr>
          <w:spacing w:val="-4"/>
        </w:rPr>
        <w:t>’</w:t>
      </w:r>
      <w:r w:rsidRPr="004A7E6D">
        <w:rPr>
          <w:spacing w:val="-4"/>
        </w:rPr>
        <w:t>il est muni d</w:t>
      </w:r>
      <w:r>
        <w:rPr>
          <w:spacing w:val="-4"/>
        </w:rPr>
        <w:t>’</w:t>
      </w:r>
      <w:r w:rsidRPr="004A7E6D">
        <w:rPr>
          <w:spacing w:val="-4"/>
        </w:rPr>
        <w:t>un capteur.</w:t>
      </w:r>
    </w:p>
    <w:p w14:paraId="4E7C4544" w14:textId="77777777" w:rsidR="008421A1" w:rsidRPr="005C35B4" w:rsidRDefault="008421A1" w:rsidP="008421A1">
      <w:pPr>
        <w:pStyle w:val="SingleTxtG"/>
        <w:ind w:left="2268" w:hanging="1134"/>
        <w:rPr>
          <w:spacing w:val="-4"/>
        </w:rPr>
      </w:pPr>
      <w:r w:rsidRPr="005C35B4">
        <w:rPr>
          <w:spacing w:val="-4"/>
        </w:rPr>
        <w:t>3.5.2</w:t>
      </w:r>
      <w:r w:rsidRPr="005C35B4">
        <w:rPr>
          <w:spacing w:val="-4"/>
        </w:rPr>
        <w:tab/>
        <w:t xml:space="preserve">La plaque de fond </w:t>
      </w:r>
      <w:r>
        <w:rPr>
          <w:spacing w:val="-4"/>
        </w:rPr>
        <w:t>du rachis</w:t>
      </w:r>
      <w:r w:rsidRPr="005C35B4">
        <w:rPr>
          <w:spacing w:val="-4"/>
        </w:rPr>
        <w:t xml:space="preserve"> lombaire </w:t>
      </w:r>
      <w:r>
        <w:rPr>
          <w:spacing w:val="-4"/>
        </w:rPr>
        <w:t>est fixée au sacrum</w:t>
      </w:r>
      <w:r w:rsidRPr="005C35B4">
        <w:rPr>
          <w:spacing w:val="-4"/>
        </w:rPr>
        <w:t xml:space="preserve"> au moyen de trois vis.</w:t>
      </w:r>
    </w:p>
    <w:p w14:paraId="107A1E51" w14:textId="77777777" w:rsidR="008421A1" w:rsidRPr="005C35B4" w:rsidRDefault="008421A1" w:rsidP="008421A1">
      <w:pPr>
        <w:pStyle w:val="SingleTxtG"/>
        <w:ind w:left="2268" w:hanging="1134"/>
        <w:rPr>
          <w:spacing w:val="-4"/>
        </w:rPr>
      </w:pPr>
      <w:r w:rsidRPr="005C35B4">
        <w:rPr>
          <w:spacing w:val="-4"/>
        </w:rPr>
        <w:t>3.5.3</w:t>
      </w:r>
      <w:r w:rsidRPr="005C35B4">
        <w:rPr>
          <w:spacing w:val="-4"/>
        </w:rPr>
        <w:tab/>
        <w:t xml:space="preserve">Les jambes sont </w:t>
      </w:r>
      <w:r>
        <w:rPr>
          <w:spacing w:val="-4"/>
        </w:rPr>
        <w:t>fixées</w:t>
      </w:r>
      <w:r w:rsidRPr="005C35B4">
        <w:rPr>
          <w:spacing w:val="-4"/>
        </w:rPr>
        <w:t xml:space="preserve"> à l</w:t>
      </w:r>
      <w:r>
        <w:rPr>
          <w:spacing w:val="-4"/>
        </w:rPr>
        <w:t>’</w:t>
      </w:r>
      <w:r w:rsidRPr="005C35B4">
        <w:rPr>
          <w:spacing w:val="-4"/>
        </w:rPr>
        <w:t xml:space="preserve">articulation </w:t>
      </w:r>
      <w:r>
        <w:rPr>
          <w:spacing w:val="-4"/>
        </w:rPr>
        <w:t>tête</w:t>
      </w:r>
      <w:r w:rsidRPr="005C35B4">
        <w:rPr>
          <w:spacing w:val="-4"/>
        </w:rPr>
        <w:t xml:space="preserve"> du fémur-hanche au moyen d</w:t>
      </w:r>
      <w:r>
        <w:rPr>
          <w:spacing w:val="-4"/>
        </w:rPr>
        <w:t>’</w:t>
      </w:r>
      <w:r w:rsidRPr="005C35B4">
        <w:rPr>
          <w:spacing w:val="-4"/>
        </w:rPr>
        <w:t>une vis.</w:t>
      </w:r>
    </w:p>
    <w:p w14:paraId="37E9D062" w14:textId="77777777" w:rsidR="008421A1" w:rsidRPr="005C35B4" w:rsidRDefault="008421A1" w:rsidP="008421A1">
      <w:pPr>
        <w:pStyle w:val="SingleTxtG"/>
        <w:ind w:left="2268" w:hanging="1134"/>
        <w:rPr>
          <w:spacing w:val="-4"/>
        </w:rPr>
      </w:pPr>
      <w:r w:rsidRPr="005C35B4">
        <w:rPr>
          <w:spacing w:val="-4"/>
        </w:rPr>
        <w:t>3.5.4</w:t>
      </w:r>
      <w:r w:rsidRPr="005C35B4">
        <w:rPr>
          <w:spacing w:val="-4"/>
        </w:rPr>
        <w:tab/>
      </w:r>
      <w:r w:rsidRPr="004A7E6D">
        <w:rPr>
          <w:spacing w:val="-4"/>
        </w:rPr>
        <w:t>La fixation aux jambes des genoux et des chevilles peut être réglée pour qu</w:t>
      </w:r>
      <w:r>
        <w:rPr>
          <w:spacing w:val="-4"/>
        </w:rPr>
        <w:t>’</w:t>
      </w:r>
      <w:r w:rsidRPr="004A7E6D">
        <w:rPr>
          <w:spacing w:val="-4"/>
        </w:rPr>
        <w:t>ils supportent une accélération de 1 à 2 g.</w:t>
      </w:r>
    </w:p>
    <w:p w14:paraId="1FEC19F8" w14:textId="77777777" w:rsidR="008421A1" w:rsidRPr="00171495" w:rsidRDefault="008421A1" w:rsidP="008421A1">
      <w:pPr>
        <w:pStyle w:val="SingleTxtG"/>
        <w:ind w:left="2268" w:hanging="1134"/>
        <w:rPr>
          <w:spacing w:val="-4"/>
        </w:rPr>
      </w:pPr>
      <w:r w:rsidRPr="004A7E6D">
        <w:rPr>
          <w:spacing w:val="-4"/>
        </w:rPr>
        <w:t>4.</w:t>
      </w:r>
      <w:r w:rsidRPr="00171495">
        <w:rPr>
          <w:spacing w:val="-4"/>
        </w:rPr>
        <w:tab/>
        <w:t>Principales caractéristiques</w:t>
      </w:r>
    </w:p>
    <w:p w14:paraId="3FACF4D1" w14:textId="77777777" w:rsidR="008421A1" w:rsidRPr="00171495" w:rsidRDefault="008421A1" w:rsidP="008421A1">
      <w:pPr>
        <w:pStyle w:val="SingleTxtG"/>
        <w:ind w:left="2268" w:hanging="1134"/>
        <w:rPr>
          <w:spacing w:val="-4"/>
        </w:rPr>
      </w:pPr>
      <w:r w:rsidRPr="00171495">
        <w:rPr>
          <w:spacing w:val="-4"/>
        </w:rPr>
        <w:t>4.1</w:t>
      </w:r>
      <w:r w:rsidRPr="00171495">
        <w:rPr>
          <w:spacing w:val="-4"/>
        </w:rPr>
        <w:tab/>
        <w:t>Masse</w:t>
      </w:r>
    </w:p>
    <w:p w14:paraId="6938D8D4" w14:textId="77777777" w:rsidR="008421A1" w:rsidRPr="00A265CD" w:rsidRDefault="008421A1" w:rsidP="008421A1">
      <w:pPr>
        <w:pStyle w:val="SingleTxtG"/>
        <w:ind w:left="2268" w:hanging="1134"/>
      </w:pPr>
      <w:r w:rsidRPr="00171495">
        <w:t>4.1.</w:t>
      </w:r>
      <w:r>
        <w:t>1</w:t>
      </w:r>
      <w:r w:rsidRPr="00171495">
        <w:tab/>
        <w:t>La masse des principa</w:t>
      </w:r>
      <w:r>
        <w:t>les</w:t>
      </w:r>
      <w:r w:rsidRPr="00171495">
        <w:t xml:space="preserve"> </w:t>
      </w:r>
      <w:r>
        <w:t>pièces</w:t>
      </w:r>
      <w:r w:rsidRPr="00171495">
        <w:t xml:space="preserve"> d</w:t>
      </w:r>
      <w:r>
        <w:t>u</w:t>
      </w:r>
      <w:r w:rsidRPr="00171495">
        <w:t xml:space="preserve"> mannequin est indiquée</w:t>
      </w:r>
      <w:r>
        <w:t xml:space="preserve"> au tableau </w:t>
      </w:r>
      <w:r w:rsidRPr="00A265CD">
        <w:t>2 de la présente annexe.</w:t>
      </w:r>
    </w:p>
    <w:p w14:paraId="44E3343A" w14:textId="77777777" w:rsidR="008421A1" w:rsidRPr="004A538E" w:rsidRDefault="008421A1" w:rsidP="008421A1">
      <w:pPr>
        <w:pStyle w:val="Titre1"/>
        <w:spacing w:after="120"/>
      </w:pPr>
      <w:r>
        <w:br w:type="page"/>
      </w:r>
      <w:r w:rsidRPr="00A265CD">
        <w:t>Tableau 2</w:t>
      </w:r>
      <w:r>
        <w:br/>
      </w:r>
      <w:r w:rsidRPr="004A7E6D">
        <w:rPr>
          <w:b/>
        </w:rPr>
        <w:t>Masses des pièces du mannequin</w:t>
      </w:r>
    </w:p>
    <w:tbl>
      <w:tblPr>
        <w:tblW w:w="7370" w:type="dxa"/>
        <w:tblInd w:w="1134" w:type="dxa"/>
        <w:tblBorders>
          <w:top w:val="single" w:sz="4" w:space="0" w:color="auto"/>
          <w:left w:val="single" w:sz="4" w:space="0" w:color="auto"/>
          <w:bottom w:val="single" w:sz="2" w:space="0" w:color="auto"/>
          <w:right w:val="single" w:sz="4"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2"/>
        <w:gridCol w:w="932"/>
        <w:gridCol w:w="1126"/>
        <w:gridCol w:w="3900"/>
      </w:tblGrid>
      <w:tr w:rsidR="008421A1" w:rsidRPr="00DE4798" w14:paraId="68D16513" w14:textId="77777777" w:rsidTr="00003645">
        <w:trPr>
          <w:tblHeader/>
        </w:trPr>
        <w:tc>
          <w:tcPr>
            <w:tcW w:w="1630" w:type="dxa"/>
            <w:tcBorders>
              <w:top w:val="single" w:sz="4" w:space="0" w:color="auto"/>
              <w:bottom w:val="single" w:sz="12" w:space="0" w:color="auto"/>
            </w:tcBorders>
            <w:shd w:val="clear" w:color="auto" w:fill="auto"/>
            <w:vAlign w:val="bottom"/>
          </w:tcPr>
          <w:p w14:paraId="5B576E89" w14:textId="77777777" w:rsidR="008421A1" w:rsidRPr="00DE4798" w:rsidRDefault="008421A1" w:rsidP="00003645">
            <w:pPr>
              <w:suppressAutoHyphens w:val="0"/>
              <w:spacing w:before="60" w:after="60"/>
              <w:ind w:left="57" w:right="57"/>
              <w:rPr>
                <w:i/>
                <w:sz w:val="16"/>
              </w:rPr>
            </w:pPr>
            <w:r w:rsidRPr="00DE4798">
              <w:rPr>
                <w:i/>
                <w:sz w:val="16"/>
              </w:rPr>
              <w:t>Pièce</w:t>
            </w:r>
          </w:p>
        </w:tc>
        <w:tc>
          <w:tcPr>
            <w:tcW w:w="1075" w:type="dxa"/>
            <w:tcBorders>
              <w:top w:val="single" w:sz="4" w:space="0" w:color="auto"/>
              <w:bottom w:val="single" w:sz="12" w:space="0" w:color="auto"/>
            </w:tcBorders>
            <w:shd w:val="clear" w:color="auto" w:fill="auto"/>
            <w:vAlign w:val="bottom"/>
          </w:tcPr>
          <w:p w14:paraId="443852F7" w14:textId="77777777" w:rsidR="008421A1" w:rsidRPr="00DE4798" w:rsidRDefault="008421A1" w:rsidP="00003645">
            <w:pPr>
              <w:suppressAutoHyphens w:val="0"/>
              <w:spacing w:before="60" w:after="60"/>
              <w:ind w:left="57" w:right="57"/>
              <w:jc w:val="right"/>
              <w:rPr>
                <w:i/>
                <w:sz w:val="16"/>
              </w:rPr>
            </w:pPr>
            <w:r w:rsidRPr="00DE4798">
              <w:rPr>
                <w:i/>
                <w:sz w:val="16"/>
              </w:rPr>
              <w:t>Masse</w:t>
            </w:r>
            <w:r w:rsidRPr="00DE4798">
              <w:rPr>
                <w:i/>
                <w:sz w:val="16"/>
              </w:rPr>
              <w:br/>
              <w:t>(en kg)</w:t>
            </w:r>
          </w:p>
        </w:tc>
        <w:tc>
          <w:tcPr>
            <w:tcW w:w="1300" w:type="dxa"/>
            <w:tcBorders>
              <w:top w:val="single" w:sz="4" w:space="0" w:color="auto"/>
              <w:bottom w:val="single" w:sz="12" w:space="0" w:color="auto"/>
            </w:tcBorders>
            <w:shd w:val="clear" w:color="auto" w:fill="auto"/>
            <w:vAlign w:val="bottom"/>
          </w:tcPr>
          <w:p w14:paraId="3FD3955D" w14:textId="77777777" w:rsidR="008421A1" w:rsidRPr="00DE4798" w:rsidRDefault="008421A1" w:rsidP="00003645">
            <w:pPr>
              <w:suppressAutoHyphens w:val="0"/>
              <w:spacing w:before="60" w:after="60"/>
              <w:ind w:left="57" w:right="57"/>
              <w:jc w:val="right"/>
              <w:rPr>
                <w:i/>
                <w:sz w:val="16"/>
              </w:rPr>
            </w:pPr>
            <w:r w:rsidRPr="00DE4798">
              <w:rPr>
                <w:i/>
                <w:sz w:val="16"/>
              </w:rPr>
              <w:t>Tolérance</w:t>
            </w:r>
            <w:r w:rsidRPr="00DE4798">
              <w:rPr>
                <w:i/>
                <w:sz w:val="16"/>
              </w:rPr>
              <w:br/>
            </w:r>
            <w:r w:rsidRPr="00DE4798">
              <w:sym w:font="Symbol" w:char="F0B1"/>
            </w:r>
            <w:r>
              <w:t> </w:t>
            </w:r>
            <w:r w:rsidRPr="00DE4798">
              <w:rPr>
                <w:i/>
                <w:sz w:val="16"/>
              </w:rPr>
              <w:t>(kg)</w:t>
            </w:r>
          </w:p>
        </w:tc>
        <w:tc>
          <w:tcPr>
            <w:tcW w:w="4510" w:type="dxa"/>
            <w:tcBorders>
              <w:top w:val="single" w:sz="4" w:space="0" w:color="auto"/>
              <w:bottom w:val="single" w:sz="12" w:space="0" w:color="auto"/>
            </w:tcBorders>
            <w:shd w:val="clear" w:color="auto" w:fill="auto"/>
            <w:vAlign w:val="bottom"/>
          </w:tcPr>
          <w:p w14:paraId="3315DD23" w14:textId="77777777" w:rsidR="008421A1" w:rsidRPr="00DE4798" w:rsidRDefault="008421A1" w:rsidP="00003645">
            <w:pPr>
              <w:suppressAutoHyphens w:val="0"/>
              <w:spacing w:before="60" w:after="60"/>
              <w:ind w:left="57" w:right="57"/>
              <w:rPr>
                <w:i/>
                <w:sz w:val="16"/>
              </w:rPr>
            </w:pPr>
            <w:r w:rsidRPr="00DE4798">
              <w:rPr>
                <w:i/>
                <w:sz w:val="16"/>
              </w:rPr>
              <w:t>Composition normale</w:t>
            </w:r>
          </w:p>
        </w:tc>
      </w:tr>
      <w:tr w:rsidR="008421A1" w:rsidRPr="00BA219B" w14:paraId="5221D611" w14:textId="77777777" w:rsidTr="00003645">
        <w:tc>
          <w:tcPr>
            <w:tcW w:w="1630" w:type="dxa"/>
            <w:tcBorders>
              <w:top w:val="single" w:sz="12" w:space="0" w:color="auto"/>
            </w:tcBorders>
            <w:shd w:val="clear" w:color="auto" w:fill="auto"/>
          </w:tcPr>
          <w:p w14:paraId="441F702E"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Tête</w:t>
            </w:r>
          </w:p>
        </w:tc>
        <w:tc>
          <w:tcPr>
            <w:tcW w:w="1075" w:type="dxa"/>
            <w:tcBorders>
              <w:top w:val="single" w:sz="12" w:space="0" w:color="auto"/>
            </w:tcBorders>
            <w:shd w:val="clear" w:color="auto" w:fill="auto"/>
          </w:tcPr>
          <w:p w14:paraId="051F6C3B"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4,0</w:t>
            </w:r>
          </w:p>
        </w:tc>
        <w:tc>
          <w:tcPr>
            <w:tcW w:w="1300" w:type="dxa"/>
            <w:tcBorders>
              <w:top w:val="single" w:sz="12" w:space="0" w:color="auto"/>
            </w:tcBorders>
            <w:shd w:val="clear" w:color="auto" w:fill="auto"/>
          </w:tcPr>
          <w:p w14:paraId="2187CCE8"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0,2</w:t>
            </w:r>
          </w:p>
        </w:tc>
        <w:tc>
          <w:tcPr>
            <w:tcW w:w="4510" w:type="dxa"/>
            <w:tcBorders>
              <w:top w:val="single" w:sz="12" w:space="0" w:color="auto"/>
            </w:tcBorders>
            <w:shd w:val="clear" w:color="auto" w:fill="auto"/>
          </w:tcPr>
          <w:p w14:paraId="71CC9FF8"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Tête complète, y compris un accéléromètre triaxial et un capteur de force ou un capteur factice</w:t>
            </w:r>
          </w:p>
        </w:tc>
      </w:tr>
      <w:tr w:rsidR="008421A1" w:rsidRPr="00BA219B" w14:paraId="417C46BD" w14:textId="77777777" w:rsidTr="00003645">
        <w:tc>
          <w:tcPr>
            <w:tcW w:w="1630" w:type="dxa"/>
            <w:shd w:val="clear" w:color="auto" w:fill="auto"/>
          </w:tcPr>
          <w:p w14:paraId="771E3672"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Cou</w:t>
            </w:r>
          </w:p>
        </w:tc>
        <w:tc>
          <w:tcPr>
            <w:tcW w:w="1075" w:type="dxa"/>
            <w:shd w:val="clear" w:color="auto" w:fill="auto"/>
          </w:tcPr>
          <w:p w14:paraId="5D1B9F4F"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1,0</w:t>
            </w:r>
          </w:p>
        </w:tc>
        <w:tc>
          <w:tcPr>
            <w:tcW w:w="1300" w:type="dxa"/>
            <w:shd w:val="clear" w:color="auto" w:fill="auto"/>
          </w:tcPr>
          <w:p w14:paraId="07BB891F"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0,05</w:t>
            </w:r>
          </w:p>
        </w:tc>
        <w:tc>
          <w:tcPr>
            <w:tcW w:w="4510" w:type="dxa"/>
            <w:shd w:val="clear" w:color="auto" w:fill="auto"/>
          </w:tcPr>
          <w:p w14:paraId="4088218F"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Cou, non compris le support cervical</w:t>
            </w:r>
          </w:p>
        </w:tc>
      </w:tr>
      <w:tr w:rsidR="008421A1" w:rsidRPr="00BA219B" w14:paraId="25A08753" w14:textId="77777777" w:rsidTr="00003645">
        <w:tc>
          <w:tcPr>
            <w:tcW w:w="1630" w:type="dxa"/>
            <w:shd w:val="clear" w:color="auto" w:fill="auto"/>
          </w:tcPr>
          <w:p w14:paraId="57B287B1"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Thorax</w:t>
            </w:r>
          </w:p>
        </w:tc>
        <w:tc>
          <w:tcPr>
            <w:tcW w:w="1075" w:type="dxa"/>
            <w:shd w:val="clear" w:color="auto" w:fill="auto"/>
          </w:tcPr>
          <w:p w14:paraId="770C72A1"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22,4</w:t>
            </w:r>
          </w:p>
        </w:tc>
        <w:tc>
          <w:tcPr>
            <w:tcW w:w="1300" w:type="dxa"/>
            <w:shd w:val="clear" w:color="auto" w:fill="auto"/>
          </w:tcPr>
          <w:p w14:paraId="339688D2"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1,0</w:t>
            </w:r>
          </w:p>
        </w:tc>
        <w:tc>
          <w:tcPr>
            <w:tcW w:w="4510" w:type="dxa"/>
            <w:shd w:val="clear" w:color="auto" w:fill="auto"/>
          </w:tcPr>
          <w:p w14:paraId="310B9D5B" w14:textId="77777777" w:rsidR="008421A1" w:rsidRPr="00BA219B" w:rsidRDefault="008421A1" w:rsidP="00BA219B">
            <w:pPr>
              <w:suppressAutoHyphens w:val="0"/>
              <w:spacing w:before="60" w:after="60" w:line="220" w:lineRule="atLeast"/>
              <w:ind w:left="57" w:right="57"/>
              <w:rPr>
                <w:spacing w:val="-6"/>
                <w:sz w:val="18"/>
                <w:szCs w:val="18"/>
              </w:rPr>
            </w:pPr>
            <w:r w:rsidRPr="00BA219B">
              <w:rPr>
                <w:spacing w:val="-6"/>
                <w:sz w:val="18"/>
                <w:szCs w:val="18"/>
              </w:rPr>
              <w:t>Support cervical, enveloppe scapulaire, bloc scapulaire, boulons de fixation des bras, bloc thoracique, plaque arrière du bloc thoracique, modules costaux, capteurs de déformation des côtes, capteur de force ou capteur factice de la plaque arrière du bloc thoracique, capteur de force T12 ou capteur factice, pièce coulée centrale de l’abdomen, capteurs de force de l’abdomen, deux tiers du vêtement</w:t>
            </w:r>
          </w:p>
        </w:tc>
      </w:tr>
      <w:tr w:rsidR="008421A1" w:rsidRPr="00BA219B" w14:paraId="5D3AAA07" w14:textId="77777777" w:rsidTr="00003645">
        <w:tc>
          <w:tcPr>
            <w:tcW w:w="1630" w:type="dxa"/>
            <w:shd w:val="clear" w:color="auto" w:fill="auto"/>
          </w:tcPr>
          <w:p w14:paraId="1A7437C6"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Bras (deux fois)</w:t>
            </w:r>
          </w:p>
        </w:tc>
        <w:tc>
          <w:tcPr>
            <w:tcW w:w="1075" w:type="dxa"/>
            <w:shd w:val="clear" w:color="auto" w:fill="auto"/>
          </w:tcPr>
          <w:p w14:paraId="778C5861"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1,3</w:t>
            </w:r>
          </w:p>
        </w:tc>
        <w:tc>
          <w:tcPr>
            <w:tcW w:w="1300" w:type="dxa"/>
            <w:shd w:val="clear" w:color="auto" w:fill="auto"/>
          </w:tcPr>
          <w:p w14:paraId="5E277CF2"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0,1</w:t>
            </w:r>
          </w:p>
        </w:tc>
        <w:tc>
          <w:tcPr>
            <w:tcW w:w="4510" w:type="dxa"/>
            <w:shd w:val="clear" w:color="auto" w:fill="auto"/>
          </w:tcPr>
          <w:p w14:paraId="2BF1258F" w14:textId="77777777" w:rsidR="008421A1" w:rsidRPr="00BA219B" w:rsidRDefault="008421A1" w:rsidP="00BA219B">
            <w:pPr>
              <w:suppressAutoHyphens w:val="0"/>
              <w:spacing w:before="60" w:after="60" w:line="220" w:lineRule="atLeast"/>
              <w:ind w:left="57" w:right="57"/>
              <w:rPr>
                <w:spacing w:val="-2"/>
                <w:sz w:val="18"/>
                <w:szCs w:val="18"/>
              </w:rPr>
            </w:pPr>
            <w:r w:rsidRPr="00BA219B">
              <w:rPr>
                <w:spacing w:val="-2"/>
                <w:sz w:val="18"/>
                <w:szCs w:val="18"/>
              </w:rPr>
              <w:t>Partie supérieure du bras, y compris la plaque de maintien (deux fois).</w:t>
            </w:r>
          </w:p>
        </w:tc>
      </w:tr>
      <w:tr w:rsidR="008421A1" w:rsidRPr="00BA219B" w14:paraId="7907E371" w14:textId="77777777" w:rsidTr="00003645">
        <w:tc>
          <w:tcPr>
            <w:tcW w:w="1630" w:type="dxa"/>
            <w:shd w:val="clear" w:color="auto" w:fill="auto"/>
          </w:tcPr>
          <w:p w14:paraId="2E99A889"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Abdomen et rachis lombaire</w:t>
            </w:r>
          </w:p>
        </w:tc>
        <w:tc>
          <w:tcPr>
            <w:tcW w:w="1075" w:type="dxa"/>
            <w:shd w:val="clear" w:color="auto" w:fill="auto"/>
          </w:tcPr>
          <w:p w14:paraId="57E34903"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5,0</w:t>
            </w:r>
          </w:p>
        </w:tc>
        <w:tc>
          <w:tcPr>
            <w:tcW w:w="1300" w:type="dxa"/>
            <w:shd w:val="clear" w:color="auto" w:fill="auto"/>
          </w:tcPr>
          <w:p w14:paraId="4574EF9A"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0,25</w:t>
            </w:r>
          </w:p>
        </w:tc>
        <w:tc>
          <w:tcPr>
            <w:tcW w:w="4510" w:type="dxa"/>
            <w:shd w:val="clear" w:color="auto" w:fill="auto"/>
          </w:tcPr>
          <w:p w14:paraId="3218B5EC"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Revêtement de chair de l’abdomen et rachis lombaire.</w:t>
            </w:r>
          </w:p>
        </w:tc>
      </w:tr>
      <w:tr w:rsidR="008421A1" w:rsidRPr="00BA219B" w14:paraId="4A8D557A" w14:textId="77777777" w:rsidTr="00003645">
        <w:tc>
          <w:tcPr>
            <w:tcW w:w="1630" w:type="dxa"/>
            <w:shd w:val="clear" w:color="auto" w:fill="auto"/>
          </w:tcPr>
          <w:p w14:paraId="3EAD558B"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Bassin</w:t>
            </w:r>
          </w:p>
        </w:tc>
        <w:tc>
          <w:tcPr>
            <w:tcW w:w="1075" w:type="dxa"/>
            <w:shd w:val="clear" w:color="auto" w:fill="auto"/>
          </w:tcPr>
          <w:p w14:paraId="1AB79A21"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12,0</w:t>
            </w:r>
          </w:p>
        </w:tc>
        <w:tc>
          <w:tcPr>
            <w:tcW w:w="1300" w:type="dxa"/>
            <w:shd w:val="clear" w:color="auto" w:fill="auto"/>
          </w:tcPr>
          <w:p w14:paraId="10A0954B"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0,6</w:t>
            </w:r>
          </w:p>
        </w:tc>
        <w:tc>
          <w:tcPr>
            <w:tcW w:w="4510" w:type="dxa"/>
            <w:shd w:val="clear" w:color="auto" w:fill="auto"/>
          </w:tcPr>
          <w:p w14:paraId="7B8C25A6"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Bloc du sacrum, plaque support du rachis lombaire, articulations de la hanche à rotule, têtes de fémur, ailes iliaques, capteur de force pelvien, revêtement de chair du bassin, un tiers du vêtement</w:t>
            </w:r>
          </w:p>
        </w:tc>
      </w:tr>
      <w:tr w:rsidR="008421A1" w:rsidRPr="00BA219B" w14:paraId="0F93BC67" w14:textId="77777777" w:rsidTr="00BA219B">
        <w:tc>
          <w:tcPr>
            <w:tcW w:w="1630" w:type="dxa"/>
            <w:tcBorders>
              <w:bottom w:val="single" w:sz="4" w:space="0" w:color="auto"/>
            </w:tcBorders>
            <w:shd w:val="clear" w:color="auto" w:fill="auto"/>
          </w:tcPr>
          <w:p w14:paraId="2B15130C"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Jambe</w:t>
            </w:r>
            <w:r w:rsidRPr="00BA219B">
              <w:rPr>
                <w:sz w:val="18"/>
                <w:szCs w:val="18"/>
              </w:rPr>
              <w:br/>
              <w:t>(deux fois)</w:t>
            </w:r>
          </w:p>
        </w:tc>
        <w:tc>
          <w:tcPr>
            <w:tcW w:w="1075" w:type="dxa"/>
            <w:tcBorders>
              <w:bottom w:val="single" w:sz="4" w:space="0" w:color="auto"/>
            </w:tcBorders>
            <w:shd w:val="clear" w:color="auto" w:fill="auto"/>
          </w:tcPr>
          <w:p w14:paraId="62887226"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12,7</w:t>
            </w:r>
          </w:p>
        </w:tc>
        <w:tc>
          <w:tcPr>
            <w:tcW w:w="1300" w:type="dxa"/>
            <w:tcBorders>
              <w:bottom w:val="single" w:sz="4" w:space="0" w:color="auto"/>
            </w:tcBorders>
            <w:shd w:val="clear" w:color="auto" w:fill="auto"/>
          </w:tcPr>
          <w:p w14:paraId="278FFDE3" w14:textId="77777777" w:rsidR="008421A1" w:rsidRPr="00BA219B" w:rsidRDefault="008421A1" w:rsidP="00BA219B">
            <w:pPr>
              <w:suppressAutoHyphens w:val="0"/>
              <w:spacing w:before="60" w:after="60" w:line="220" w:lineRule="atLeast"/>
              <w:ind w:left="57" w:right="57"/>
              <w:jc w:val="right"/>
              <w:rPr>
                <w:sz w:val="18"/>
                <w:szCs w:val="18"/>
              </w:rPr>
            </w:pPr>
            <w:r w:rsidRPr="00BA219B">
              <w:rPr>
                <w:sz w:val="18"/>
                <w:szCs w:val="18"/>
              </w:rPr>
              <w:t>0,6</w:t>
            </w:r>
          </w:p>
        </w:tc>
        <w:tc>
          <w:tcPr>
            <w:tcW w:w="4510" w:type="dxa"/>
            <w:tcBorders>
              <w:bottom w:val="single" w:sz="4" w:space="0" w:color="auto"/>
            </w:tcBorders>
            <w:shd w:val="clear" w:color="auto" w:fill="auto"/>
          </w:tcPr>
          <w:p w14:paraId="5A0BBE63" w14:textId="77777777" w:rsidR="008421A1" w:rsidRPr="00BA219B" w:rsidRDefault="008421A1" w:rsidP="00BA219B">
            <w:pPr>
              <w:suppressAutoHyphens w:val="0"/>
              <w:spacing w:before="60" w:after="60" w:line="220" w:lineRule="atLeast"/>
              <w:ind w:left="57" w:right="57"/>
              <w:rPr>
                <w:sz w:val="18"/>
                <w:szCs w:val="18"/>
              </w:rPr>
            </w:pPr>
            <w:r w:rsidRPr="00BA219B">
              <w:rPr>
                <w:sz w:val="18"/>
                <w:szCs w:val="18"/>
              </w:rPr>
              <w:t>Pied, jambe et cuisse et chair jusqu’à la jonction avec la tête du fémur (deux fois).</w:t>
            </w:r>
          </w:p>
        </w:tc>
      </w:tr>
      <w:tr w:rsidR="008421A1" w:rsidRPr="00BA219B" w14:paraId="05C98C7C" w14:textId="77777777" w:rsidTr="00BA219B">
        <w:tc>
          <w:tcPr>
            <w:tcW w:w="1630" w:type="dxa"/>
            <w:tcBorders>
              <w:top w:val="single" w:sz="4" w:space="0" w:color="auto"/>
              <w:left w:val="nil"/>
              <w:bottom w:val="single" w:sz="12" w:space="0" w:color="auto"/>
            </w:tcBorders>
            <w:shd w:val="clear" w:color="auto" w:fill="auto"/>
          </w:tcPr>
          <w:p w14:paraId="31AF6621" w14:textId="77777777" w:rsidR="008421A1" w:rsidRPr="00BA219B" w:rsidRDefault="008421A1" w:rsidP="00BA219B">
            <w:pPr>
              <w:suppressAutoHyphens w:val="0"/>
              <w:spacing w:before="80" w:after="80" w:line="220" w:lineRule="atLeast"/>
              <w:ind w:left="283"/>
              <w:rPr>
                <w:b/>
                <w:sz w:val="18"/>
                <w:szCs w:val="18"/>
              </w:rPr>
            </w:pPr>
            <w:r w:rsidRPr="00BA219B">
              <w:rPr>
                <w:b/>
                <w:sz w:val="18"/>
                <w:szCs w:val="18"/>
              </w:rPr>
              <w:t>Total</w:t>
            </w:r>
          </w:p>
        </w:tc>
        <w:tc>
          <w:tcPr>
            <w:tcW w:w="1075" w:type="dxa"/>
            <w:tcBorders>
              <w:top w:val="single" w:sz="4" w:space="0" w:color="auto"/>
              <w:bottom w:val="single" w:sz="12" w:space="0" w:color="auto"/>
            </w:tcBorders>
            <w:shd w:val="clear" w:color="auto" w:fill="auto"/>
          </w:tcPr>
          <w:p w14:paraId="30EDC7FF" w14:textId="77777777" w:rsidR="008421A1" w:rsidRPr="00BA219B" w:rsidRDefault="008421A1" w:rsidP="00BA219B">
            <w:pPr>
              <w:suppressAutoHyphens w:val="0"/>
              <w:spacing w:before="80" w:after="80" w:line="220" w:lineRule="atLeast"/>
              <w:jc w:val="right"/>
              <w:rPr>
                <w:b/>
                <w:sz w:val="18"/>
                <w:szCs w:val="18"/>
              </w:rPr>
            </w:pPr>
            <w:r w:rsidRPr="00BA219B">
              <w:rPr>
                <w:b/>
                <w:sz w:val="18"/>
                <w:szCs w:val="18"/>
              </w:rPr>
              <w:t>72,0</w:t>
            </w:r>
          </w:p>
        </w:tc>
        <w:tc>
          <w:tcPr>
            <w:tcW w:w="1300" w:type="dxa"/>
            <w:tcBorders>
              <w:top w:val="single" w:sz="4" w:space="0" w:color="auto"/>
              <w:bottom w:val="single" w:sz="12" w:space="0" w:color="auto"/>
            </w:tcBorders>
            <w:shd w:val="clear" w:color="auto" w:fill="auto"/>
          </w:tcPr>
          <w:p w14:paraId="2D1E4A78" w14:textId="77777777" w:rsidR="008421A1" w:rsidRPr="00BA219B" w:rsidRDefault="008421A1" w:rsidP="00BA219B">
            <w:pPr>
              <w:suppressAutoHyphens w:val="0"/>
              <w:spacing w:before="80" w:after="80" w:line="220" w:lineRule="atLeast"/>
              <w:jc w:val="right"/>
              <w:rPr>
                <w:b/>
                <w:sz w:val="18"/>
                <w:szCs w:val="18"/>
              </w:rPr>
            </w:pPr>
            <w:r w:rsidRPr="00BA219B">
              <w:rPr>
                <w:b/>
                <w:sz w:val="18"/>
                <w:szCs w:val="18"/>
              </w:rPr>
              <w:t>1,2</w:t>
            </w:r>
          </w:p>
        </w:tc>
        <w:tc>
          <w:tcPr>
            <w:tcW w:w="4510" w:type="dxa"/>
            <w:tcBorders>
              <w:top w:val="single" w:sz="4" w:space="0" w:color="auto"/>
              <w:bottom w:val="single" w:sz="12" w:space="0" w:color="auto"/>
              <w:right w:val="nil"/>
            </w:tcBorders>
            <w:shd w:val="clear" w:color="auto" w:fill="auto"/>
          </w:tcPr>
          <w:p w14:paraId="7E1BA658" w14:textId="77777777" w:rsidR="008421A1" w:rsidRPr="00BA219B" w:rsidRDefault="008421A1" w:rsidP="00BA219B">
            <w:pPr>
              <w:suppressAutoHyphens w:val="0"/>
              <w:spacing w:before="80" w:after="80" w:line="220" w:lineRule="atLeast"/>
              <w:rPr>
                <w:b/>
                <w:sz w:val="18"/>
                <w:szCs w:val="18"/>
              </w:rPr>
            </w:pPr>
          </w:p>
        </w:tc>
      </w:tr>
    </w:tbl>
    <w:p w14:paraId="201F371B" w14:textId="77777777" w:rsidR="008421A1" w:rsidRPr="00503556" w:rsidRDefault="008421A1" w:rsidP="008421A1">
      <w:pPr>
        <w:pStyle w:val="SingleTxtG"/>
        <w:spacing w:before="240"/>
        <w:ind w:left="2268" w:hanging="1134"/>
        <w:rPr>
          <w:spacing w:val="-4"/>
        </w:rPr>
      </w:pPr>
      <w:r>
        <w:rPr>
          <w:spacing w:val="-4"/>
        </w:rPr>
        <w:t>4.2</w:t>
      </w:r>
      <w:r>
        <w:rPr>
          <w:spacing w:val="-4"/>
        </w:rPr>
        <w:tab/>
      </w:r>
      <w:r w:rsidRPr="00503556">
        <w:rPr>
          <w:spacing w:val="-4"/>
        </w:rPr>
        <w:t>Dimensions principales</w:t>
      </w:r>
    </w:p>
    <w:p w14:paraId="6891DA47" w14:textId="77777777" w:rsidR="008421A1" w:rsidRDefault="008421A1" w:rsidP="008421A1">
      <w:pPr>
        <w:pStyle w:val="SingleTxtG"/>
        <w:ind w:left="2268" w:hanging="1134"/>
        <w:rPr>
          <w:spacing w:val="-4"/>
        </w:rPr>
      </w:pPr>
      <w:r w:rsidRPr="00503556">
        <w:rPr>
          <w:spacing w:val="-4"/>
        </w:rPr>
        <w:t>4.2.1</w:t>
      </w:r>
      <w:r>
        <w:rPr>
          <w:spacing w:val="-4"/>
        </w:rPr>
        <w:tab/>
      </w:r>
      <w:r w:rsidRPr="00503556">
        <w:rPr>
          <w:spacing w:val="-4"/>
        </w:rPr>
        <w:t xml:space="preserve">Les dimensions principales du mannequin </w:t>
      </w:r>
      <w:r>
        <w:rPr>
          <w:spacing w:val="-4"/>
        </w:rPr>
        <w:t xml:space="preserve">pour essais </w:t>
      </w:r>
      <w:r w:rsidRPr="00503556">
        <w:rPr>
          <w:spacing w:val="-4"/>
        </w:rPr>
        <w:t xml:space="preserve">de collision latérale (vêtement compris), </w:t>
      </w:r>
      <w:r>
        <w:rPr>
          <w:spacing w:val="-4"/>
        </w:rPr>
        <w:t xml:space="preserve">qui sont indiquées </w:t>
      </w:r>
      <w:r w:rsidRPr="00503556">
        <w:rPr>
          <w:spacing w:val="-4"/>
        </w:rPr>
        <w:t xml:space="preserve">sur la figure 2 </w:t>
      </w:r>
      <w:r>
        <w:rPr>
          <w:spacing w:val="-4"/>
        </w:rPr>
        <w:t xml:space="preserve">ci-dessous, sont reproduites sous forme de valeurs chiffrées au </w:t>
      </w:r>
      <w:r w:rsidRPr="00503556">
        <w:rPr>
          <w:spacing w:val="-4"/>
        </w:rPr>
        <w:t xml:space="preserve">tableau 3 de </w:t>
      </w:r>
      <w:r>
        <w:rPr>
          <w:spacing w:val="-4"/>
        </w:rPr>
        <w:t xml:space="preserve">la présente </w:t>
      </w:r>
      <w:r w:rsidRPr="00503556">
        <w:rPr>
          <w:spacing w:val="-4"/>
        </w:rPr>
        <w:t>annexe.</w:t>
      </w:r>
    </w:p>
    <w:p w14:paraId="3E6FBCF8" w14:textId="77777777" w:rsidR="008421A1" w:rsidRPr="00AC31A3" w:rsidRDefault="008421A1" w:rsidP="008421A1">
      <w:pPr>
        <w:pStyle w:val="Titre1"/>
      </w:pPr>
      <w:r>
        <w:br w:type="page"/>
      </w:r>
      <w:r w:rsidRPr="00503556">
        <w:t>Figure 2</w:t>
      </w:r>
      <w:r>
        <w:br/>
      </w:r>
      <w:r w:rsidRPr="00DF35B6">
        <w:rPr>
          <w:b/>
        </w:rPr>
        <w:t>Dimensions principales du mannequin</w:t>
      </w:r>
      <w:r>
        <w:t xml:space="preserve"> </w:t>
      </w:r>
    </w:p>
    <w:p w14:paraId="5FB15480" w14:textId="22E1E342" w:rsidR="008421A1" w:rsidRDefault="008421A1" w:rsidP="008421A1">
      <w:pPr>
        <w:spacing w:after="120"/>
        <w:ind w:left="2268" w:hanging="1134"/>
        <w:rPr>
          <w:spacing w:val="-4"/>
        </w:rPr>
      </w:pPr>
      <w:r w:rsidRPr="00503556">
        <w:rPr>
          <w:spacing w:val="-4"/>
        </w:rPr>
        <w:t>(voir tableau 3)</w:t>
      </w:r>
    </w:p>
    <w:p w14:paraId="4ED83304" w14:textId="736F1E6B" w:rsidR="00D50CFB" w:rsidRDefault="00D50CFB" w:rsidP="008421A1">
      <w:pPr>
        <w:spacing w:after="120"/>
        <w:ind w:left="2268" w:hanging="1134"/>
        <w:rPr>
          <w:spacing w:val="-4"/>
        </w:rPr>
      </w:pPr>
      <w:r>
        <w:rPr>
          <w:noProof/>
        </w:rPr>
        <w:drawing>
          <wp:inline distT="0" distB="0" distL="0" distR="0" wp14:anchorId="08EEEEA1" wp14:editId="11F6F8F1">
            <wp:extent cx="4680000" cy="6123600"/>
            <wp:effectExtent l="0" t="0" r="635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80000" cy="6123600"/>
                    </a:xfrm>
                    <a:prstGeom prst="rect">
                      <a:avLst/>
                    </a:prstGeom>
                  </pic:spPr>
                </pic:pic>
              </a:graphicData>
            </a:graphic>
          </wp:inline>
        </w:drawing>
      </w:r>
    </w:p>
    <w:p w14:paraId="02E9649A" w14:textId="77777777" w:rsidR="00D50CFB" w:rsidRDefault="00D50CFB" w:rsidP="008421A1">
      <w:pPr>
        <w:spacing w:after="120"/>
        <w:ind w:left="2268" w:hanging="1134"/>
        <w:rPr>
          <w:spacing w:val="-4"/>
        </w:rPr>
      </w:pPr>
    </w:p>
    <w:p w14:paraId="3103AD9C" w14:textId="34435288" w:rsidR="008421A1" w:rsidRDefault="008421A1" w:rsidP="008421A1">
      <w:pPr>
        <w:ind w:left="1134"/>
      </w:pPr>
      <w:bookmarkStart w:id="115" w:name="_MON_1469443010"/>
      <w:bookmarkStart w:id="116" w:name="_MON_1469443053"/>
      <w:bookmarkStart w:id="117" w:name="_MON_1469443139"/>
      <w:bookmarkStart w:id="118" w:name="_MON_1469443945"/>
      <w:bookmarkStart w:id="119" w:name="_MON_1469511814"/>
      <w:bookmarkEnd w:id="115"/>
      <w:bookmarkEnd w:id="116"/>
      <w:bookmarkEnd w:id="117"/>
      <w:bookmarkEnd w:id="118"/>
      <w:bookmarkEnd w:id="119"/>
    </w:p>
    <w:p w14:paraId="7527FDDB" w14:textId="77777777" w:rsidR="008421A1" w:rsidRPr="00C90A38" w:rsidRDefault="008421A1" w:rsidP="008421A1">
      <w:pPr>
        <w:pStyle w:val="Titre1"/>
        <w:spacing w:after="120" w:line="240" w:lineRule="atLeast"/>
        <w:rPr>
          <w:b/>
        </w:rPr>
      </w:pPr>
      <w:r>
        <w:br w:type="page"/>
      </w:r>
      <w:r w:rsidRPr="00503556">
        <w:t>Tableau 3</w:t>
      </w:r>
      <w:r>
        <w:br/>
      </w:r>
      <w:r w:rsidRPr="00C90A38">
        <w:rPr>
          <w:b/>
        </w:rPr>
        <w:t>Dimensions principales du mannequin</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51"/>
        <w:gridCol w:w="5118"/>
        <w:gridCol w:w="1501"/>
      </w:tblGrid>
      <w:tr w:rsidR="008421A1" w:rsidRPr="00015AD9" w14:paraId="527939E6" w14:textId="77777777" w:rsidTr="00003645">
        <w:trPr>
          <w:tblHeader/>
        </w:trPr>
        <w:tc>
          <w:tcPr>
            <w:tcW w:w="751" w:type="dxa"/>
            <w:tcBorders>
              <w:top w:val="single" w:sz="4" w:space="0" w:color="auto"/>
              <w:bottom w:val="single" w:sz="12" w:space="0" w:color="auto"/>
            </w:tcBorders>
            <w:shd w:val="clear" w:color="auto" w:fill="auto"/>
            <w:vAlign w:val="bottom"/>
          </w:tcPr>
          <w:p w14:paraId="1A429FA4" w14:textId="77777777" w:rsidR="008421A1" w:rsidRPr="00015AD9" w:rsidRDefault="008421A1" w:rsidP="00003645">
            <w:pPr>
              <w:spacing w:before="80" w:after="80" w:line="200" w:lineRule="exact"/>
              <w:ind w:left="57" w:right="57"/>
              <w:rPr>
                <w:i/>
                <w:sz w:val="16"/>
                <w:szCs w:val="16"/>
                <w:lang w:val="en-US"/>
              </w:rPr>
            </w:pPr>
            <w:r w:rsidRPr="00C90A38">
              <w:rPr>
                <w:i/>
                <w:sz w:val="16"/>
                <w:szCs w:val="16"/>
                <w:lang w:val="en-US"/>
              </w:rPr>
              <w:t>N</w:t>
            </w:r>
            <w:r w:rsidRPr="00C90A38">
              <w:rPr>
                <w:i/>
                <w:sz w:val="16"/>
                <w:szCs w:val="16"/>
                <w:vertAlign w:val="superscript"/>
                <w:lang w:val="en-US"/>
              </w:rPr>
              <w:t>o</w:t>
            </w:r>
            <w:r>
              <w:rPr>
                <w:i/>
                <w:sz w:val="16"/>
                <w:szCs w:val="16"/>
                <w:lang w:val="en-US"/>
              </w:rPr>
              <w:t> </w:t>
            </w:r>
          </w:p>
        </w:tc>
        <w:tc>
          <w:tcPr>
            <w:tcW w:w="5118" w:type="dxa"/>
            <w:tcBorders>
              <w:top w:val="single" w:sz="4" w:space="0" w:color="auto"/>
              <w:bottom w:val="single" w:sz="12" w:space="0" w:color="auto"/>
            </w:tcBorders>
            <w:shd w:val="clear" w:color="auto" w:fill="auto"/>
            <w:vAlign w:val="bottom"/>
          </w:tcPr>
          <w:p w14:paraId="08F30B68" w14:textId="77777777" w:rsidR="008421A1" w:rsidRPr="00D82C3C" w:rsidRDefault="008421A1" w:rsidP="00003645">
            <w:pPr>
              <w:spacing w:before="80" w:after="80" w:line="200" w:lineRule="exact"/>
              <w:ind w:left="57" w:right="57"/>
              <w:rPr>
                <w:i/>
                <w:sz w:val="16"/>
                <w:szCs w:val="16"/>
              </w:rPr>
            </w:pPr>
            <w:r w:rsidRPr="00D82C3C">
              <w:rPr>
                <w:i/>
                <w:sz w:val="16"/>
                <w:szCs w:val="16"/>
              </w:rPr>
              <w:t>Paramètre</w:t>
            </w:r>
          </w:p>
        </w:tc>
        <w:tc>
          <w:tcPr>
            <w:tcW w:w="1501" w:type="dxa"/>
            <w:tcBorders>
              <w:top w:val="single" w:sz="4" w:space="0" w:color="auto"/>
              <w:bottom w:val="single" w:sz="12" w:space="0" w:color="auto"/>
            </w:tcBorders>
            <w:shd w:val="clear" w:color="auto" w:fill="auto"/>
            <w:vAlign w:val="bottom"/>
          </w:tcPr>
          <w:p w14:paraId="6F094A6D" w14:textId="77777777" w:rsidR="008421A1" w:rsidRPr="00015AD9" w:rsidRDefault="008421A1" w:rsidP="00003645">
            <w:pPr>
              <w:spacing w:before="80" w:after="80" w:line="200" w:lineRule="exact"/>
              <w:ind w:left="57" w:right="57"/>
              <w:jc w:val="right"/>
              <w:rPr>
                <w:i/>
                <w:sz w:val="16"/>
                <w:szCs w:val="16"/>
                <w:lang w:val="en-US"/>
              </w:rPr>
            </w:pPr>
            <w:r w:rsidRPr="00015AD9">
              <w:rPr>
                <w:i/>
                <w:sz w:val="16"/>
                <w:szCs w:val="16"/>
                <w:lang w:val="en-US"/>
              </w:rPr>
              <w:t>Dimensions (mm)</w:t>
            </w:r>
          </w:p>
        </w:tc>
      </w:tr>
      <w:tr w:rsidR="008421A1" w:rsidRPr="000F743D" w14:paraId="0FC23699" w14:textId="77777777" w:rsidTr="00003645">
        <w:tc>
          <w:tcPr>
            <w:tcW w:w="751" w:type="dxa"/>
            <w:tcBorders>
              <w:top w:val="single" w:sz="12" w:space="0" w:color="auto"/>
            </w:tcBorders>
            <w:shd w:val="clear" w:color="auto" w:fill="auto"/>
          </w:tcPr>
          <w:p w14:paraId="0FAF019A" w14:textId="77777777" w:rsidR="008421A1" w:rsidRPr="000F743D" w:rsidRDefault="008421A1" w:rsidP="000F743D">
            <w:pPr>
              <w:spacing w:before="40" w:after="40" w:line="220" w:lineRule="atLeast"/>
              <w:ind w:left="57" w:right="57"/>
              <w:rPr>
                <w:sz w:val="18"/>
                <w:szCs w:val="18"/>
              </w:rPr>
            </w:pPr>
            <w:r w:rsidRPr="000F743D">
              <w:rPr>
                <w:sz w:val="18"/>
                <w:szCs w:val="18"/>
              </w:rPr>
              <w:t>1</w:t>
            </w:r>
          </w:p>
        </w:tc>
        <w:tc>
          <w:tcPr>
            <w:tcW w:w="5118" w:type="dxa"/>
            <w:tcBorders>
              <w:top w:val="single" w:sz="12" w:space="0" w:color="auto"/>
            </w:tcBorders>
            <w:shd w:val="clear" w:color="auto" w:fill="auto"/>
          </w:tcPr>
          <w:p w14:paraId="47DD2AA4" w14:textId="77777777" w:rsidR="008421A1" w:rsidRPr="000F743D" w:rsidRDefault="008421A1" w:rsidP="000F743D">
            <w:pPr>
              <w:spacing w:before="40" w:after="40" w:line="220" w:lineRule="atLeast"/>
              <w:ind w:left="57" w:right="57"/>
              <w:rPr>
                <w:sz w:val="18"/>
                <w:szCs w:val="18"/>
              </w:rPr>
            </w:pPr>
            <w:r w:rsidRPr="000F743D">
              <w:rPr>
                <w:sz w:val="18"/>
                <w:szCs w:val="18"/>
              </w:rPr>
              <w:t>Hauteur en position assise</w:t>
            </w:r>
          </w:p>
        </w:tc>
        <w:tc>
          <w:tcPr>
            <w:tcW w:w="1501" w:type="dxa"/>
            <w:tcBorders>
              <w:top w:val="single" w:sz="12" w:space="0" w:color="auto"/>
            </w:tcBorders>
            <w:shd w:val="clear" w:color="auto" w:fill="auto"/>
          </w:tcPr>
          <w:p w14:paraId="0AB9AA2D"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909 </w:t>
            </w:r>
            <w:r w:rsidRPr="000F743D">
              <w:rPr>
                <w:sz w:val="18"/>
                <w:szCs w:val="18"/>
              </w:rPr>
              <w:sym w:font="Symbol" w:char="F0B1"/>
            </w:r>
            <w:r w:rsidRPr="000F743D">
              <w:rPr>
                <w:sz w:val="18"/>
                <w:szCs w:val="18"/>
              </w:rPr>
              <w:t> 9</w:t>
            </w:r>
          </w:p>
        </w:tc>
      </w:tr>
      <w:tr w:rsidR="008421A1" w:rsidRPr="000F743D" w14:paraId="41D9A39D" w14:textId="77777777" w:rsidTr="00003645">
        <w:tc>
          <w:tcPr>
            <w:tcW w:w="751" w:type="dxa"/>
            <w:shd w:val="clear" w:color="auto" w:fill="auto"/>
          </w:tcPr>
          <w:p w14:paraId="28B5528A" w14:textId="77777777" w:rsidR="008421A1" w:rsidRPr="000F743D" w:rsidRDefault="008421A1" w:rsidP="000F743D">
            <w:pPr>
              <w:spacing w:before="40" w:after="40" w:line="220" w:lineRule="atLeast"/>
              <w:ind w:left="57" w:right="57"/>
              <w:rPr>
                <w:sz w:val="18"/>
                <w:szCs w:val="18"/>
              </w:rPr>
            </w:pPr>
            <w:r w:rsidRPr="000F743D">
              <w:rPr>
                <w:sz w:val="18"/>
                <w:szCs w:val="18"/>
              </w:rPr>
              <w:t>2</w:t>
            </w:r>
          </w:p>
        </w:tc>
        <w:tc>
          <w:tcPr>
            <w:tcW w:w="5118" w:type="dxa"/>
            <w:shd w:val="clear" w:color="auto" w:fill="auto"/>
          </w:tcPr>
          <w:p w14:paraId="4F2C527F" w14:textId="77777777" w:rsidR="008421A1" w:rsidRPr="000F743D" w:rsidRDefault="008421A1" w:rsidP="000F743D">
            <w:pPr>
              <w:spacing w:before="40" w:after="40" w:line="220" w:lineRule="atLeast"/>
              <w:ind w:left="57" w:right="57"/>
              <w:rPr>
                <w:sz w:val="18"/>
                <w:szCs w:val="18"/>
              </w:rPr>
            </w:pPr>
            <w:r w:rsidRPr="000F743D">
              <w:rPr>
                <w:sz w:val="18"/>
                <w:szCs w:val="18"/>
              </w:rPr>
              <w:t>Du siège à l’articulation de l’épaule</w:t>
            </w:r>
          </w:p>
        </w:tc>
        <w:tc>
          <w:tcPr>
            <w:tcW w:w="1501" w:type="dxa"/>
            <w:shd w:val="clear" w:color="auto" w:fill="auto"/>
          </w:tcPr>
          <w:p w14:paraId="7265AE39"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565 </w:t>
            </w:r>
            <w:r w:rsidRPr="000F743D">
              <w:rPr>
                <w:sz w:val="18"/>
                <w:szCs w:val="18"/>
              </w:rPr>
              <w:sym w:font="Symbol" w:char="F0B1"/>
            </w:r>
            <w:r w:rsidRPr="000F743D">
              <w:rPr>
                <w:sz w:val="18"/>
                <w:szCs w:val="18"/>
              </w:rPr>
              <w:t> 7</w:t>
            </w:r>
          </w:p>
        </w:tc>
      </w:tr>
      <w:tr w:rsidR="008421A1" w:rsidRPr="000F743D" w14:paraId="49AF9AA5" w14:textId="77777777" w:rsidTr="00003645">
        <w:tc>
          <w:tcPr>
            <w:tcW w:w="751" w:type="dxa"/>
            <w:shd w:val="clear" w:color="auto" w:fill="auto"/>
          </w:tcPr>
          <w:p w14:paraId="55668EE2" w14:textId="77777777" w:rsidR="008421A1" w:rsidRPr="000F743D" w:rsidRDefault="008421A1" w:rsidP="000F743D">
            <w:pPr>
              <w:spacing w:before="40" w:after="40" w:line="220" w:lineRule="atLeast"/>
              <w:ind w:left="57" w:right="57"/>
              <w:rPr>
                <w:sz w:val="18"/>
                <w:szCs w:val="18"/>
              </w:rPr>
            </w:pPr>
            <w:r w:rsidRPr="000F743D">
              <w:rPr>
                <w:sz w:val="18"/>
                <w:szCs w:val="18"/>
              </w:rPr>
              <w:t>3</w:t>
            </w:r>
          </w:p>
        </w:tc>
        <w:tc>
          <w:tcPr>
            <w:tcW w:w="5118" w:type="dxa"/>
            <w:shd w:val="clear" w:color="auto" w:fill="auto"/>
          </w:tcPr>
          <w:p w14:paraId="5A844D91" w14:textId="77777777" w:rsidR="008421A1" w:rsidRPr="000F743D" w:rsidRDefault="008421A1" w:rsidP="000F743D">
            <w:pPr>
              <w:spacing w:before="40" w:after="40" w:line="220" w:lineRule="atLeast"/>
              <w:ind w:left="57" w:right="57"/>
              <w:rPr>
                <w:sz w:val="18"/>
                <w:szCs w:val="18"/>
              </w:rPr>
            </w:pPr>
            <w:r w:rsidRPr="000F743D">
              <w:rPr>
                <w:sz w:val="18"/>
                <w:szCs w:val="18"/>
              </w:rPr>
              <w:t>Du siège à l’extrémité inférieure du bloc thoracique</w:t>
            </w:r>
          </w:p>
        </w:tc>
        <w:tc>
          <w:tcPr>
            <w:tcW w:w="1501" w:type="dxa"/>
            <w:shd w:val="clear" w:color="auto" w:fill="auto"/>
          </w:tcPr>
          <w:p w14:paraId="20A088DF"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351 </w:t>
            </w:r>
            <w:r w:rsidRPr="000F743D">
              <w:rPr>
                <w:sz w:val="18"/>
                <w:szCs w:val="18"/>
              </w:rPr>
              <w:sym w:font="Symbol" w:char="F0B1"/>
            </w:r>
            <w:r w:rsidRPr="000F743D">
              <w:rPr>
                <w:sz w:val="18"/>
                <w:szCs w:val="18"/>
              </w:rPr>
              <w:t> 5</w:t>
            </w:r>
          </w:p>
        </w:tc>
      </w:tr>
      <w:tr w:rsidR="008421A1" w:rsidRPr="000F743D" w14:paraId="24E573D4" w14:textId="77777777" w:rsidTr="00003645">
        <w:tc>
          <w:tcPr>
            <w:tcW w:w="751" w:type="dxa"/>
            <w:shd w:val="clear" w:color="auto" w:fill="auto"/>
          </w:tcPr>
          <w:p w14:paraId="70CC784A" w14:textId="77777777" w:rsidR="008421A1" w:rsidRPr="000F743D" w:rsidRDefault="008421A1" w:rsidP="000F743D">
            <w:pPr>
              <w:spacing w:before="40" w:after="40" w:line="220" w:lineRule="atLeast"/>
              <w:ind w:left="57" w:right="57"/>
              <w:rPr>
                <w:sz w:val="18"/>
                <w:szCs w:val="18"/>
              </w:rPr>
            </w:pPr>
            <w:r w:rsidRPr="000F743D">
              <w:rPr>
                <w:sz w:val="18"/>
                <w:szCs w:val="18"/>
              </w:rPr>
              <w:t>4</w:t>
            </w:r>
          </w:p>
        </w:tc>
        <w:tc>
          <w:tcPr>
            <w:tcW w:w="5118" w:type="dxa"/>
            <w:shd w:val="clear" w:color="auto" w:fill="auto"/>
          </w:tcPr>
          <w:p w14:paraId="6F2FB29B" w14:textId="77777777" w:rsidR="008421A1" w:rsidRPr="000F743D" w:rsidRDefault="008421A1" w:rsidP="000F743D">
            <w:pPr>
              <w:spacing w:before="40" w:after="40" w:line="220" w:lineRule="atLeast"/>
              <w:ind w:left="57" w:right="57"/>
              <w:rPr>
                <w:sz w:val="18"/>
                <w:szCs w:val="18"/>
              </w:rPr>
            </w:pPr>
            <w:r w:rsidRPr="000F743D">
              <w:rPr>
                <w:sz w:val="18"/>
                <w:szCs w:val="18"/>
              </w:rPr>
              <w:t>Du siège à l’articulation de la hanche (centre du boulon)</w:t>
            </w:r>
          </w:p>
        </w:tc>
        <w:tc>
          <w:tcPr>
            <w:tcW w:w="1501" w:type="dxa"/>
            <w:shd w:val="clear" w:color="auto" w:fill="auto"/>
          </w:tcPr>
          <w:p w14:paraId="13E3CABD"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100 </w:t>
            </w:r>
            <w:r w:rsidRPr="000F743D">
              <w:rPr>
                <w:sz w:val="18"/>
                <w:szCs w:val="18"/>
              </w:rPr>
              <w:sym w:font="Symbol" w:char="F0B1"/>
            </w:r>
            <w:r w:rsidRPr="000F743D">
              <w:rPr>
                <w:sz w:val="18"/>
                <w:szCs w:val="18"/>
              </w:rPr>
              <w:t> 3</w:t>
            </w:r>
          </w:p>
        </w:tc>
      </w:tr>
      <w:tr w:rsidR="008421A1" w:rsidRPr="000F743D" w14:paraId="7467A5D5" w14:textId="77777777" w:rsidTr="00003645">
        <w:tc>
          <w:tcPr>
            <w:tcW w:w="751" w:type="dxa"/>
            <w:shd w:val="clear" w:color="auto" w:fill="auto"/>
          </w:tcPr>
          <w:p w14:paraId="11994437" w14:textId="77777777" w:rsidR="008421A1" w:rsidRPr="000F743D" w:rsidRDefault="008421A1" w:rsidP="000F743D">
            <w:pPr>
              <w:spacing w:before="40" w:after="40" w:line="220" w:lineRule="atLeast"/>
              <w:ind w:left="57" w:right="57"/>
              <w:rPr>
                <w:sz w:val="18"/>
                <w:szCs w:val="18"/>
              </w:rPr>
            </w:pPr>
            <w:r w:rsidRPr="000F743D">
              <w:rPr>
                <w:sz w:val="18"/>
                <w:szCs w:val="18"/>
              </w:rPr>
              <w:t>5</w:t>
            </w:r>
          </w:p>
        </w:tc>
        <w:tc>
          <w:tcPr>
            <w:tcW w:w="5118" w:type="dxa"/>
            <w:shd w:val="clear" w:color="auto" w:fill="auto"/>
          </w:tcPr>
          <w:p w14:paraId="3FDAAE4C" w14:textId="77777777" w:rsidR="008421A1" w:rsidRPr="000F743D" w:rsidRDefault="008421A1" w:rsidP="000F743D">
            <w:pPr>
              <w:spacing w:before="40" w:after="40" w:line="220" w:lineRule="atLeast"/>
              <w:ind w:left="57" w:right="57"/>
              <w:rPr>
                <w:sz w:val="18"/>
                <w:szCs w:val="18"/>
              </w:rPr>
            </w:pPr>
            <w:r w:rsidRPr="000F743D">
              <w:rPr>
                <w:sz w:val="18"/>
                <w:szCs w:val="18"/>
              </w:rPr>
              <w:t>De la plante du pied au siège</w:t>
            </w:r>
          </w:p>
        </w:tc>
        <w:tc>
          <w:tcPr>
            <w:tcW w:w="1501" w:type="dxa"/>
            <w:shd w:val="clear" w:color="auto" w:fill="auto"/>
          </w:tcPr>
          <w:p w14:paraId="435D7BEA"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442 </w:t>
            </w:r>
            <w:r w:rsidRPr="000F743D">
              <w:rPr>
                <w:sz w:val="18"/>
                <w:szCs w:val="18"/>
              </w:rPr>
              <w:sym w:font="Symbol" w:char="F0B1"/>
            </w:r>
            <w:r w:rsidRPr="000F743D">
              <w:rPr>
                <w:sz w:val="18"/>
                <w:szCs w:val="18"/>
              </w:rPr>
              <w:t> 9</w:t>
            </w:r>
          </w:p>
        </w:tc>
      </w:tr>
      <w:tr w:rsidR="008421A1" w:rsidRPr="000F743D" w14:paraId="5882A6AD" w14:textId="77777777" w:rsidTr="00003645">
        <w:tc>
          <w:tcPr>
            <w:tcW w:w="751" w:type="dxa"/>
            <w:shd w:val="clear" w:color="auto" w:fill="auto"/>
          </w:tcPr>
          <w:p w14:paraId="4751D6D0" w14:textId="77777777" w:rsidR="008421A1" w:rsidRPr="000F743D" w:rsidRDefault="008421A1" w:rsidP="000F743D">
            <w:pPr>
              <w:spacing w:before="40" w:after="40" w:line="220" w:lineRule="atLeast"/>
              <w:ind w:left="57" w:right="57"/>
              <w:rPr>
                <w:sz w:val="18"/>
                <w:szCs w:val="18"/>
              </w:rPr>
            </w:pPr>
            <w:r w:rsidRPr="000F743D">
              <w:rPr>
                <w:sz w:val="18"/>
                <w:szCs w:val="18"/>
              </w:rPr>
              <w:t>6</w:t>
            </w:r>
          </w:p>
        </w:tc>
        <w:tc>
          <w:tcPr>
            <w:tcW w:w="5118" w:type="dxa"/>
            <w:shd w:val="clear" w:color="auto" w:fill="auto"/>
          </w:tcPr>
          <w:p w14:paraId="29AABBE9" w14:textId="77777777" w:rsidR="008421A1" w:rsidRPr="000F743D" w:rsidRDefault="008421A1" w:rsidP="000F743D">
            <w:pPr>
              <w:spacing w:before="40" w:after="40" w:line="220" w:lineRule="atLeast"/>
              <w:ind w:left="57" w:right="57"/>
              <w:rPr>
                <w:sz w:val="18"/>
                <w:szCs w:val="18"/>
              </w:rPr>
            </w:pPr>
            <w:r w:rsidRPr="000F743D">
              <w:rPr>
                <w:sz w:val="18"/>
                <w:szCs w:val="18"/>
              </w:rPr>
              <w:t>Largeur de la tête</w:t>
            </w:r>
          </w:p>
        </w:tc>
        <w:tc>
          <w:tcPr>
            <w:tcW w:w="1501" w:type="dxa"/>
            <w:shd w:val="clear" w:color="auto" w:fill="auto"/>
          </w:tcPr>
          <w:p w14:paraId="15F7A506"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155 </w:t>
            </w:r>
            <w:r w:rsidRPr="000F743D">
              <w:rPr>
                <w:sz w:val="18"/>
                <w:szCs w:val="18"/>
              </w:rPr>
              <w:sym w:font="Symbol" w:char="F0B1"/>
            </w:r>
            <w:r w:rsidRPr="000F743D">
              <w:rPr>
                <w:sz w:val="18"/>
                <w:szCs w:val="18"/>
              </w:rPr>
              <w:t> 3</w:t>
            </w:r>
          </w:p>
        </w:tc>
      </w:tr>
      <w:tr w:rsidR="008421A1" w:rsidRPr="000F743D" w14:paraId="00ABBDDD" w14:textId="77777777" w:rsidTr="00003645">
        <w:tc>
          <w:tcPr>
            <w:tcW w:w="751" w:type="dxa"/>
            <w:shd w:val="clear" w:color="auto" w:fill="auto"/>
          </w:tcPr>
          <w:p w14:paraId="27413056" w14:textId="77777777" w:rsidR="008421A1" w:rsidRPr="000F743D" w:rsidRDefault="008421A1" w:rsidP="000F743D">
            <w:pPr>
              <w:spacing w:before="40" w:after="40" w:line="220" w:lineRule="atLeast"/>
              <w:ind w:left="57" w:right="57"/>
              <w:rPr>
                <w:sz w:val="18"/>
                <w:szCs w:val="18"/>
              </w:rPr>
            </w:pPr>
            <w:r w:rsidRPr="000F743D">
              <w:rPr>
                <w:sz w:val="18"/>
                <w:szCs w:val="18"/>
              </w:rPr>
              <w:t>7</w:t>
            </w:r>
          </w:p>
        </w:tc>
        <w:tc>
          <w:tcPr>
            <w:tcW w:w="5118" w:type="dxa"/>
            <w:shd w:val="clear" w:color="auto" w:fill="auto"/>
          </w:tcPr>
          <w:p w14:paraId="0AE825E4" w14:textId="77777777" w:rsidR="008421A1" w:rsidRPr="000F743D" w:rsidRDefault="008421A1" w:rsidP="000F743D">
            <w:pPr>
              <w:spacing w:before="40" w:after="40" w:line="220" w:lineRule="atLeast"/>
              <w:ind w:left="57" w:right="57"/>
              <w:rPr>
                <w:sz w:val="18"/>
                <w:szCs w:val="18"/>
              </w:rPr>
            </w:pPr>
            <w:r w:rsidRPr="000F743D">
              <w:rPr>
                <w:sz w:val="18"/>
                <w:szCs w:val="18"/>
              </w:rPr>
              <w:t>Largeur épaules et bras</w:t>
            </w:r>
          </w:p>
        </w:tc>
        <w:tc>
          <w:tcPr>
            <w:tcW w:w="1501" w:type="dxa"/>
            <w:shd w:val="clear" w:color="auto" w:fill="auto"/>
          </w:tcPr>
          <w:p w14:paraId="07025CB8"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470 </w:t>
            </w:r>
            <w:r w:rsidRPr="000F743D">
              <w:rPr>
                <w:sz w:val="18"/>
                <w:szCs w:val="18"/>
              </w:rPr>
              <w:sym w:font="Symbol" w:char="F0B1"/>
            </w:r>
            <w:r w:rsidRPr="000F743D">
              <w:rPr>
                <w:sz w:val="18"/>
                <w:szCs w:val="18"/>
              </w:rPr>
              <w:t> 9</w:t>
            </w:r>
          </w:p>
        </w:tc>
      </w:tr>
      <w:tr w:rsidR="008421A1" w:rsidRPr="000F743D" w14:paraId="62F93CAE" w14:textId="77777777" w:rsidTr="00003645">
        <w:tc>
          <w:tcPr>
            <w:tcW w:w="751" w:type="dxa"/>
            <w:shd w:val="clear" w:color="auto" w:fill="auto"/>
          </w:tcPr>
          <w:p w14:paraId="579F718B" w14:textId="77777777" w:rsidR="008421A1" w:rsidRPr="000F743D" w:rsidRDefault="008421A1" w:rsidP="000F743D">
            <w:pPr>
              <w:spacing w:before="40" w:after="40" w:line="220" w:lineRule="atLeast"/>
              <w:ind w:left="57" w:right="57"/>
              <w:rPr>
                <w:sz w:val="18"/>
                <w:szCs w:val="18"/>
              </w:rPr>
            </w:pPr>
            <w:r w:rsidRPr="000F743D">
              <w:rPr>
                <w:sz w:val="18"/>
                <w:szCs w:val="18"/>
              </w:rPr>
              <w:t>8</w:t>
            </w:r>
          </w:p>
        </w:tc>
        <w:tc>
          <w:tcPr>
            <w:tcW w:w="5118" w:type="dxa"/>
            <w:shd w:val="clear" w:color="auto" w:fill="auto"/>
          </w:tcPr>
          <w:p w14:paraId="1AD3CC6C" w14:textId="77777777" w:rsidR="008421A1" w:rsidRPr="000F743D" w:rsidRDefault="008421A1" w:rsidP="000F743D">
            <w:pPr>
              <w:spacing w:before="40" w:after="40" w:line="220" w:lineRule="atLeast"/>
              <w:ind w:left="57" w:right="57"/>
              <w:rPr>
                <w:sz w:val="18"/>
                <w:szCs w:val="18"/>
              </w:rPr>
            </w:pPr>
            <w:r w:rsidRPr="000F743D">
              <w:rPr>
                <w:sz w:val="18"/>
                <w:szCs w:val="18"/>
              </w:rPr>
              <w:t>Largeur du thorax</w:t>
            </w:r>
          </w:p>
        </w:tc>
        <w:tc>
          <w:tcPr>
            <w:tcW w:w="1501" w:type="dxa"/>
            <w:shd w:val="clear" w:color="auto" w:fill="auto"/>
          </w:tcPr>
          <w:p w14:paraId="4A5611E4"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327 </w:t>
            </w:r>
            <w:r w:rsidRPr="000F743D">
              <w:rPr>
                <w:sz w:val="18"/>
                <w:szCs w:val="18"/>
              </w:rPr>
              <w:sym w:font="Symbol" w:char="F0B1"/>
            </w:r>
            <w:r w:rsidRPr="000F743D">
              <w:rPr>
                <w:sz w:val="18"/>
                <w:szCs w:val="18"/>
              </w:rPr>
              <w:t> 5</w:t>
            </w:r>
          </w:p>
        </w:tc>
      </w:tr>
      <w:tr w:rsidR="008421A1" w:rsidRPr="000F743D" w14:paraId="11FD538C" w14:textId="77777777" w:rsidTr="00003645">
        <w:tc>
          <w:tcPr>
            <w:tcW w:w="751" w:type="dxa"/>
            <w:shd w:val="clear" w:color="auto" w:fill="auto"/>
          </w:tcPr>
          <w:p w14:paraId="0E99CBC9" w14:textId="77777777" w:rsidR="008421A1" w:rsidRPr="000F743D" w:rsidRDefault="008421A1" w:rsidP="000F743D">
            <w:pPr>
              <w:spacing w:before="40" w:after="40" w:line="220" w:lineRule="atLeast"/>
              <w:ind w:left="57" w:right="57"/>
              <w:rPr>
                <w:sz w:val="18"/>
                <w:szCs w:val="18"/>
              </w:rPr>
            </w:pPr>
            <w:r w:rsidRPr="000F743D">
              <w:rPr>
                <w:sz w:val="18"/>
                <w:szCs w:val="18"/>
              </w:rPr>
              <w:t>9</w:t>
            </w:r>
          </w:p>
        </w:tc>
        <w:tc>
          <w:tcPr>
            <w:tcW w:w="5118" w:type="dxa"/>
            <w:shd w:val="clear" w:color="auto" w:fill="auto"/>
          </w:tcPr>
          <w:p w14:paraId="3D2B9910" w14:textId="77777777" w:rsidR="008421A1" w:rsidRPr="000F743D" w:rsidRDefault="008421A1" w:rsidP="000F743D">
            <w:pPr>
              <w:spacing w:before="40" w:after="40" w:line="220" w:lineRule="atLeast"/>
              <w:ind w:left="57" w:right="57"/>
              <w:rPr>
                <w:sz w:val="18"/>
                <w:szCs w:val="18"/>
              </w:rPr>
            </w:pPr>
            <w:r w:rsidRPr="000F743D">
              <w:rPr>
                <w:sz w:val="18"/>
                <w:szCs w:val="18"/>
              </w:rPr>
              <w:t>Largeur de l’abdomen</w:t>
            </w:r>
          </w:p>
        </w:tc>
        <w:tc>
          <w:tcPr>
            <w:tcW w:w="1501" w:type="dxa"/>
            <w:shd w:val="clear" w:color="auto" w:fill="auto"/>
          </w:tcPr>
          <w:p w14:paraId="4C9BD9BF"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280 </w:t>
            </w:r>
            <w:r w:rsidRPr="000F743D">
              <w:rPr>
                <w:sz w:val="18"/>
                <w:szCs w:val="18"/>
              </w:rPr>
              <w:sym w:font="Symbol" w:char="F0B1"/>
            </w:r>
            <w:r w:rsidRPr="000F743D">
              <w:rPr>
                <w:sz w:val="18"/>
                <w:szCs w:val="18"/>
              </w:rPr>
              <w:t> 7</w:t>
            </w:r>
          </w:p>
        </w:tc>
      </w:tr>
      <w:tr w:rsidR="008421A1" w:rsidRPr="000F743D" w14:paraId="65763D3F" w14:textId="77777777" w:rsidTr="00003645">
        <w:tc>
          <w:tcPr>
            <w:tcW w:w="751" w:type="dxa"/>
            <w:shd w:val="clear" w:color="auto" w:fill="auto"/>
          </w:tcPr>
          <w:p w14:paraId="3E7AEF8F" w14:textId="77777777" w:rsidR="008421A1" w:rsidRPr="000F743D" w:rsidRDefault="008421A1" w:rsidP="000F743D">
            <w:pPr>
              <w:spacing w:before="40" w:after="40" w:line="220" w:lineRule="atLeast"/>
              <w:ind w:left="57" w:right="57"/>
              <w:rPr>
                <w:sz w:val="18"/>
                <w:szCs w:val="18"/>
              </w:rPr>
            </w:pPr>
            <w:r w:rsidRPr="000F743D">
              <w:rPr>
                <w:sz w:val="18"/>
                <w:szCs w:val="18"/>
              </w:rPr>
              <w:t>10</w:t>
            </w:r>
          </w:p>
        </w:tc>
        <w:tc>
          <w:tcPr>
            <w:tcW w:w="5118" w:type="dxa"/>
            <w:shd w:val="clear" w:color="auto" w:fill="auto"/>
          </w:tcPr>
          <w:p w14:paraId="0D4528A7" w14:textId="77777777" w:rsidR="008421A1" w:rsidRPr="000F743D" w:rsidRDefault="008421A1" w:rsidP="000F743D">
            <w:pPr>
              <w:spacing w:before="40" w:after="40" w:line="220" w:lineRule="atLeast"/>
              <w:ind w:left="57" w:right="57"/>
              <w:rPr>
                <w:sz w:val="18"/>
                <w:szCs w:val="18"/>
              </w:rPr>
            </w:pPr>
            <w:r w:rsidRPr="000F743D">
              <w:rPr>
                <w:sz w:val="18"/>
                <w:szCs w:val="18"/>
              </w:rPr>
              <w:t>Largeur du bassin</w:t>
            </w:r>
          </w:p>
        </w:tc>
        <w:tc>
          <w:tcPr>
            <w:tcW w:w="1501" w:type="dxa"/>
            <w:shd w:val="clear" w:color="auto" w:fill="auto"/>
          </w:tcPr>
          <w:p w14:paraId="31355121"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366 </w:t>
            </w:r>
            <w:r w:rsidRPr="000F743D">
              <w:rPr>
                <w:sz w:val="18"/>
                <w:szCs w:val="18"/>
              </w:rPr>
              <w:sym w:font="Symbol" w:char="F0B1"/>
            </w:r>
            <w:r w:rsidRPr="000F743D">
              <w:rPr>
                <w:sz w:val="18"/>
                <w:szCs w:val="18"/>
              </w:rPr>
              <w:t> 7</w:t>
            </w:r>
          </w:p>
        </w:tc>
      </w:tr>
      <w:tr w:rsidR="008421A1" w:rsidRPr="000F743D" w14:paraId="7247A28B" w14:textId="77777777" w:rsidTr="00003645">
        <w:tc>
          <w:tcPr>
            <w:tcW w:w="751" w:type="dxa"/>
            <w:shd w:val="clear" w:color="auto" w:fill="auto"/>
          </w:tcPr>
          <w:p w14:paraId="04188710" w14:textId="77777777" w:rsidR="008421A1" w:rsidRPr="000F743D" w:rsidRDefault="008421A1" w:rsidP="000F743D">
            <w:pPr>
              <w:spacing w:before="40" w:after="40" w:line="220" w:lineRule="atLeast"/>
              <w:ind w:left="57" w:right="57"/>
              <w:rPr>
                <w:sz w:val="18"/>
                <w:szCs w:val="18"/>
              </w:rPr>
            </w:pPr>
            <w:r w:rsidRPr="000F743D">
              <w:rPr>
                <w:sz w:val="18"/>
                <w:szCs w:val="18"/>
              </w:rPr>
              <w:t>11</w:t>
            </w:r>
          </w:p>
        </w:tc>
        <w:tc>
          <w:tcPr>
            <w:tcW w:w="5118" w:type="dxa"/>
            <w:shd w:val="clear" w:color="auto" w:fill="auto"/>
          </w:tcPr>
          <w:p w14:paraId="3C0216E0" w14:textId="77777777" w:rsidR="008421A1" w:rsidRPr="000F743D" w:rsidRDefault="008421A1" w:rsidP="000F743D">
            <w:pPr>
              <w:spacing w:before="40" w:after="40" w:line="220" w:lineRule="atLeast"/>
              <w:ind w:left="57" w:right="57"/>
              <w:rPr>
                <w:sz w:val="18"/>
                <w:szCs w:val="18"/>
              </w:rPr>
            </w:pPr>
            <w:r w:rsidRPr="000F743D">
              <w:rPr>
                <w:sz w:val="18"/>
                <w:szCs w:val="18"/>
              </w:rPr>
              <w:t>Profondeur de la tête</w:t>
            </w:r>
          </w:p>
        </w:tc>
        <w:tc>
          <w:tcPr>
            <w:tcW w:w="1501" w:type="dxa"/>
            <w:shd w:val="clear" w:color="auto" w:fill="auto"/>
          </w:tcPr>
          <w:p w14:paraId="373473B4"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201 </w:t>
            </w:r>
            <w:r w:rsidRPr="000F743D">
              <w:rPr>
                <w:sz w:val="18"/>
                <w:szCs w:val="18"/>
              </w:rPr>
              <w:sym w:font="Symbol" w:char="F0B1"/>
            </w:r>
            <w:r w:rsidRPr="000F743D">
              <w:rPr>
                <w:sz w:val="18"/>
                <w:szCs w:val="18"/>
              </w:rPr>
              <w:t> 5</w:t>
            </w:r>
          </w:p>
        </w:tc>
      </w:tr>
      <w:tr w:rsidR="008421A1" w:rsidRPr="000F743D" w14:paraId="76BAC1B6" w14:textId="77777777" w:rsidTr="00003645">
        <w:tc>
          <w:tcPr>
            <w:tcW w:w="751" w:type="dxa"/>
            <w:shd w:val="clear" w:color="auto" w:fill="auto"/>
          </w:tcPr>
          <w:p w14:paraId="4133ACC0" w14:textId="77777777" w:rsidR="008421A1" w:rsidRPr="000F743D" w:rsidRDefault="008421A1" w:rsidP="000F743D">
            <w:pPr>
              <w:spacing w:before="40" w:after="40" w:line="220" w:lineRule="atLeast"/>
              <w:ind w:left="57" w:right="57"/>
              <w:rPr>
                <w:sz w:val="18"/>
                <w:szCs w:val="18"/>
              </w:rPr>
            </w:pPr>
            <w:r w:rsidRPr="000F743D">
              <w:rPr>
                <w:sz w:val="18"/>
                <w:szCs w:val="18"/>
              </w:rPr>
              <w:t>12</w:t>
            </w:r>
          </w:p>
        </w:tc>
        <w:tc>
          <w:tcPr>
            <w:tcW w:w="5118" w:type="dxa"/>
            <w:shd w:val="clear" w:color="auto" w:fill="auto"/>
          </w:tcPr>
          <w:p w14:paraId="76771E22" w14:textId="77777777" w:rsidR="008421A1" w:rsidRPr="000F743D" w:rsidRDefault="008421A1" w:rsidP="000F743D">
            <w:pPr>
              <w:spacing w:before="40" w:after="40" w:line="220" w:lineRule="atLeast"/>
              <w:ind w:left="57" w:right="57"/>
              <w:rPr>
                <w:sz w:val="18"/>
                <w:szCs w:val="18"/>
              </w:rPr>
            </w:pPr>
            <w:r w:rsidRPr="000F743D">
              <w:rPr>
                <w:sz w:val="18"/>
                <w:szCs w:val="18"/>
              </w:rPr>
              <w:t>Profondeur du thorax</w:t>
            </w:r>
          </w:p>
        </w:tc>
        <w:tc>
          <w:tcPr>
            <w:tcW w:w="1501" w:type="dxa"/>
            <w:shd w:val="clear" w:color="auto" w:fill="auto"/>
          </w:tcPr>
          <w:p w14:paraId="52CBFD21"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267 </w:t>
            </w:r>
            <w:r w:rsidRPr="000F743D">
              <w:rPr>
                <w:sz w:val="18"/>
                <w:szCs w:val="18"/>
              </w:rPr>
              <w:sym w:font="Symbol" w:char="F0B1"/>
            </w:r>
            <w:r w:rsidRPr="000F743D">
              <w:rPr>
                <w:sz w:val="18"/>
                <w:szCs w:val="18"/>
              </w:rPr>
              <w:t> 5</w:t>
            </w:r>
          </w:p>
        </w:tc>
      </w:tr>
      <w:tr w:rsidR="008421A1" w:rsidRPr="000F743D" w14:paraId="62A3A2E5" w14:textId="77777777" w:rsidTr="00003645">
        <w:tc>
          <w:tcPr>
            <w:tcW w:w="751" w:type="dxa"/>
            <w:shd w:val="clear" w:color="auto" w:fill="auto"/>
          </w:tcPr>
          <w:p w14:paraId="75A66471" w14:textId="77777777" w:rsidR="008421A1" w:rsidRPr="000F743D" w:rsidRDefault="008421A1" w:rsidP="000F743D">
            <w:pPr>
              <w:spacing w:before="40" w:after="40" w:line="220" w:lineRule="atLeast"/>
              <w:ind w:left="57" w:right="57"/>
              <w:rPr>
                <w:sz w:val="18"/>
                <w:szCs w:val="18"/>
              </w:rPr>
            </w:pPr>
            <w:r w:rsidRPr="000F743D">
              <w:rPr>
                <w:sz w:val="18"/>
                <w:szCs w:val="18"/>
              </w:rPr>
              <w:t>13</w:t>
            </w:r>
          </w:p>
        </w:tc>
        <w:tc>
          <w:tcPr>
            <w:tcW w:w="5118" w:type="dxa"/>
            <w:shd w:val="clear" w:color="auto" w:fill="auto"/>
          </w:tcPr>
          <w:p w14:paraId="0B6830AD" w14:textId="77777777" w:rsidR="008421A1" w:rsidRPr="000F743D" w:rsidRDefault="008421A1" w:rsidP="000F743D">
            <w:pPr>
              <w:spacing w:before="40" w:after="40" w:line="220" w:lineRule="atLeast"/>
              <w:ind w:left="57" w:right="57"/>
              <w:rPr>
                <w:sz w:val="18"/>
                <w:szCs w:val="18"/>
              </w:rPr>
            </w:pPr>
            <w:r w:rsidRPr="000F743D">
              <w:rPr>
                <w:sz w:val="18"/>
                <w:szCs w:val="18"/>
              </w:rPr>
              <w:t>Profondeur de l’abdomen</w:t>
            </w:r>
          </w:p>
        </w:tc>
        <w:tc>
          <w:tcPr>
            <w:tcW w:w="1501" w:type="dxa"/>
            <w:shd w:val="clear" w:color="auto" w:fill="auto"/>
          </w:tcPr>
          <w:p w14:paraId="3720066F"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199 </w:t>
            </w:r>
            <w:r w:rsidRPr="000F743D">
              <w:rPr>
                <w:sz w:val="18"/>
                <w:szCs w:val="18"/>
              </w:rPr>
              <w:sym w:font="Symbol" w:char="F0B1"/>
            </w:r>
            <w:r w:rsidRPr="000F743D">
              <w:rPr>
                <w:sz w:val="18"/>
                <w:szCs w:val="18"/>
              </w:rPr>
              <w:t> 5</w:t>
            </w:r>
          </w:p>
        </w:tc>
      </w:tr>
      <w:tr w:rsidR="008421A1" w:rsidRPr="000F743D" w14:paraId="48B78632" w14:textId="77777777" w:rsidTr="00003645">
        <w:tc>
          <w:tcPr>
            <w:tcW w:w="751" w:type="dxa"/>
            <w:shd w:val="clear" w:color="auto" w:fill="auto"/>
          </w:tcPr>
          <w:p w14:paraId="3AAD0B7A" w14:textId="77777777" w:rsidR="008421A1" w:rsidRPr="000F743D" w:rsidRDefault="008421A1" w:rsidP="000F743D">
            <w:pPr>
              <w:spacing w:before="40" w:after="40" w:line="220" w:lineRule="atLeast"/>
              <w:ind w:left="57" w:right="57"/>
              <w:rPr>
                <w:sz w:val="18"/>
                <w:szCs w:val="18"/>
              </w:rPr>
            </w:pPr>
            <w:r w:rsidRPr="000F743D">
              <w:rPr>
                <w:sz w:val="18"/>
                <w:szCs w:val="18"/>
              </w:rPr>
              <w:t>14</w:t>
            </w:r>
          </w:p>
        </w:tc>
        <w:tc>
          <w:tcPr>
            <w:tcW w:w="5118" w:type="dxa"/>
            <w:shd w:val="clear" w:color="auto" w:fill="auto"/>
          </w:tcPr>
          <w:p w14:paraId="1B9E0A75" w14:textId="77777777" w:rsidR="008421A1" w:rsidRPr="000F743D" w:rsidRDefault="008421A1" w:rsidP="000F743D">
            <w:pPr>
              <w:spacing w:before="40" w:after="40" w:line="220" w:lineRule="atLeast"/>
              <w:ind w:left="57" w:right="57"/>
              <w:rPr>
                <w:sz w:val="18"/>
                <w:szCs w:val="18"/>
              </w:rPr>
            </w:pPr>
            <w:r w:rsidRPr="000F743D">
              <w:rPr>
                <w:sz w:val="18"/>
                <w:szCs w:val="18"/>
              </w:rPr>
              <w:t>Profondeur du bassin</w:t>
            </w:r>
          </w:p>
        </w:tc>
        <w:tc>
          <w:tcPr>
            <w:tcW w:w="1501" w:type="dxa"/>
            <w:shd w:val="clear" w:color="auto" w:fill="auto"/>
          </w:tcPr>
          <w:p w14:paraId="1903FAC1"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240 </w:t>
            </w:r>
            <w:r w:rsidRPr="000F743D">
              <w:rPr>
                <w:sz w:val="18"/>
                <w:szCs w:val="18"/>
              </w:rPr>
              <w:sym w:font="Symbol" w:char="F0B1"/>
            </w:r>
            <w:r w:rsidRPr="000F743D">
              <w:rPr>
                <w:sz w:val="18"/>
                <w:szCs w:val="18"/>
              </w:rPr>
              <w:t> 5</w:t>
            </w:r>
          </w:p>
        </w:tc>
      </w:tr>
      <w:tr w:rsidR="008421A1" w:rsidRPr="000F743D" w14:paraId="11F32674" w14:textId="77777777" w:rsidTr="00003645">
        <w:tc>
          <w:tcPr>
            <w:tcW w:w="751" w:type="dxa"/>
            <w:tcBorders>
              <w:bottom w:val="single" w:sz="2" w:space="0" w:color="auto"/>
            </w:tcBorders>
            <w:shd w:val="clear" w:color="auto" w:fill="auto"/>
          </w:tcPr>
          <w:p w14:paraId="43A3FBF6" w14:textId="77777777" w:rsidR="008421A1" w:rsidRPr="000F743D" w:rsidRDefault="008421A1" w:rsidP="000F743D">
            <w:pPr>
              <w:spacing w:before="40" w:after="40" w:line="220" w:lineRule="atLeast"/>
              <w:ind w:left="57" w:right="57"/>
              <w:rPr>
                <w:sz w:val="18"/>
                <w:szCs w:val="18"/>
              </w:rPr>
            </w:pPr>
            <w:r w:rsidRPr="000F743D">
              <w:rPr>
                <w:sz w:val="18"/>
                <w:szCs w:val="18"/>
              </w:rPr>
              <w:t>15</w:t>
            </w:r>
          </w:p>
        </w:tc>
        <w:tc>
          <w:tcPr>
            <w:tcW w:w="5118" w:type="dxa"/>
            <w:tcBorders>
              <w:bottom w:val="single" w:sz="2" w:space="0" w:color="auto"/>
            </w:tcBorders>
            <w:shd w:val="clear" w:color="auto" w:fill="auto"/>
          </w:tcPr>
          <w:p w14:paraId="0505F75E" w14:textId="77777777" w:rsidR="008421A1" w:rsidRPr="000F743D" w:rsidRDefault="008421A1" w:rsidP="000F743D">
            <w:pPr>
              <w:spacing w:before="40" w:after="40" w:line="220" w:lineRule="atLeast"/>
              <w:ind w:left="57" w:right="57"/>
              <w:rPr>
                <w:sz w:val="18"/>
                <w:szCs w:val="18"/>
              </w:rPr>
            </w:pPr>
            <w:r w:rsidRPr="000F743D">
              <w:rPr>
                <w:sz w:val="18"/>
                <w:szCs w:val="18"/>
              </w:rPr>
              <w:t>De l’arrière des fesses à l’articulation de la hanche</w:t>
            </w:r>
            <w:r w:rsidRPr="000F743D">
              <w:rPr>
                <w:sz w:val="18"/>
                <w:szCs w:val="18"/>
              </w:rPr>
              <w:br/>
              <w:t>(centre du boulon)</w:t>
            </w:r>
          </w:p>
        </w:tc>
        <w:tc>
          <w:tcPr>
            <w:tcW w:w="1501" w:type="dxa"/>
            <w:tcBorders>
              <w:bottom w:val="single" w:sz="2" w:space="0" w:color="auto"/>
            </w:tcBorders>
            <w:shd w:val="clear" w:color="auto" w:fill="auto"/>
          </w:tcPr>
          <w:p w14:paraId="50EF934F"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155 </w:t>
            </w:r>
            <w:r w:rsidRPr="000F743D">
              <w:rPr>
                <w:sz w:val="18"/>
                <w:szCs w:val="18"/>
              </w:rPr>
              <w:sym w:font="Symbol" w:char="F0B1"/>
            </w:r>
            <w:r w:rsidRPr="000F743D">
              <w:rPr>
                <w:sz w:val="18"/>
                <w:szCs w:val="18"/>
              </w:rPr>
              <w:t> 5</w:t>
            </w:r>
          </w:p>
        </w:tc>
      </w:tr>
      <w:tr w:rsidR="008421A1" w:rsidRPr="000F743D" w14:paraId="638A76CA" w14:textId="77777777" w:rsidTr="00003645">
        <w:tc>
          <w:tcPr>
            <w:tcW w:w="751" w:type="dxa"/>
            <w:tcBorders>
              <w:top w:val="single" w:sz="2" w:space="0" w:color="auto"/>
              <w:bottom w:val="single" w:sz="12" w:space="0" w:color="auto"/>
            </w:tcBorders>
            <w:shd w:val="clear" w:color="auto" w:fill="auto"/>
          </w:tcPr>
          <w:p w14:paraId="3816E112" w14:textId="77777777" w:rsidR="008421A1" w:rsidRPr="000F743D" w:rsidRDefault="008421A1" w:rsidP="000F743D">
            <w:pPr>
              <w:spacing w:before="40" w:after="40" w:line="220" w:lineRule="atLeast"/>
              <w:ind w:left="57" w:right="57"/>
              <w:rPr>
                <w:sz w:val="18"/>
                <w:szCs w:val="18"/>
              </w:rPr>
            </w:pPr>
            <w:r w:rsidRPr="000F743D">
              <w:rPr>
                <w:sz w:val="18"/>
                <w:szCs w:val="18"/>
              </w:rPr>
              <w:t>16</w:t>
            </w:r>
          </w:p>
        </w:tc>
        <w:tc>
          <w:tcPr>
            <w:tcW w:w="5118" w:type="dxa"/>
            <w:tcBorders>
              <w:top w:val="single" w:sz="2" w:space="0" w:color="auto"/>
              <w:bottom w:val="single" w:sz="12" w:space="0" w:color="auto"/>
            </w:tcBorders>
            <w:shd w:val="clear" w:color="auto" w:fill="auto"/>
          </w:tcPr>
          <w:p w14:paraId="60C53A77" w14:textId="77777777" w:rsidR="008421A1" w:rsidRPr="000F743D" w:rsidRDefault="008421A1" w:rsidP="000F743D">
            <w:pPr>
              <w:spacing w:before="40" w:after="40" w:line="220" w:lineRule="atLeast"/>
              <w:ind w:left="57" w:right="57"/>
              <w:rPr>
                <w:sz w:val="18"/>
                <w:szCs w:val="18"/>
              </w:rPr>
            </w:pPr>
            <w:r w:rsidRPr="000F743D">
              <w:rPr>
                <w:sz w:val="18"/>
                <w:szCs w:val="18"/>
              </w:rPr>
              <w:t>De l’arrière des fesses à l’avant du genou</w:t>
            </w:r>
          </w:p>
        </w:tc>
        <w:tc>
          <w:tcPr>
            <w:tcW w:w="1501" w:type="dxa"/>
            <w:tcBorders>
              <w:top w:val="single" w:sz="2" w:space="0" w:color="auto"/>
              <w:bottom w:val="single" w:sz="12" w:space="0" w:color="auto"/>
            </w:tcBorders>
            <w:shd w:val="clear" w:color="auto" w:fill="auto"/>
          </w:tcPr>
          <w:p w14:paraId="0960D9A6" w14:textId="77777777" w:rsidR="008421A1" w:rsidRPr="000F743D" w:rsidRDefault="008421A1" w:rsidP="000F743D">
            <w:pPr>
              <w:spacing w:before="40" w:after="40" w:line="220" w:lineRule="atLeast"/>
              <w:ind w:left="57" w:right="57"/>
              <w:jc w:val="right"/>
              <w:rPr>
                <w:sz w:val="18"/>
                <w:szCs w:val="18"/>
              </w:rPr>
            </w:pPr>
            <w:r w:rsidRPr="000F743D">
              <w:rPr>
                <w:sz w:val="18"/>
                <w:szCs w:val="18"/>
              </w:rPr>
              <w:t xml:space="preserve">606 </w:t>
            </w:r>
            <w:r w:rsidRPr="000F743D">
              <w:rPr>
                <w:sz w:val="18"/>
                <w:szCs w:val="18"/>
              </w:rPr>
              <w:sym w:font="Symbol" w:char="F0B1"/>
            </w:r>
            <w:r w:rsidRPr="000F743D">
              <w:rPr>
                <w:sz w:val="18"/>
                <w:szCs w:val="18"/>
              </w:rPr>
              <w:t> 9</w:t>
            </w:r>
          </w:p>
        </w:tc>
      </w:tr>
    </w:tbl>
    <w:p w14:paraId="51FC1A25" w14:textId="77777777" w:rsidR="008421A1" w:rsidRPr="0092522E" w:rsidRDefault="008421A1" w:rsidP="008421A1">
      <w:pPr>
        <w:pStyle w:val="SingleTxtG"/>
        <w:keepNext/>
        <w:spacing w:before="240"/>
        <w:ind w:left="2268" w:hanging="1134"/>
        <w:rPr>
          <w:spacing w:val="-4"/>
        </w:rPr>
      </w:pPr>
      <w:r>
        <w:rPr>
          <w:spacing w:val="-4"/>
        </w:rPr>
        <w:t>5.</w:t>
      </w:r>
      <w:r>
        <w:rPr>
          <w:spacing w:val="-4"/>
        </w:rPr>
        <w:tab/>
      </w:r>
      <w:r w:rsidRPr="0092522E">
        <w:rPr>
          <w:spacing w:val="-4"/>
        </w:rPr>
        <w:t>Homologation du mannequin</w:t>
      </w:r>
    </w:p>
    <w:p w14:paraId="4F83D375" w14:textId="77777777" w:rsidR="008421A1" w:rsidRPr="0092522E" w:rsidRDefault="008421A1" w:rsidP="008421A1">
      <w:pPr>
        <w:pStyle w:val="SingleTxtG"/>
        <w:keepNext/>
        <w:ind w:left="2268" w:hanging="1134"/>
        <w:rPr>
          <w:spacing w:val="-4"/>
        </w:rPr>
      </w:pPr>
      <w:r w:rsidRPr="0092522E">
        <w:rPr>
          <w:spacing w:val="-4"/>
        </w:rPr>
        <w:t>5.1</w:t>
      </w:r>
      <w:r>
        <w:rPr>
          <w:spacing w:val="-4"/>
        </w:rPr>
        <w:tab/>
      </w:r>
      <w:r w:rsidRPr="0092522E">
        <w:rPr>
          <w:spacing w:val="-4"/>
        </w:rPr>
        <w:t>Côté heurté</w:t>
      </w:r>
    </w:p>
    <w:p w14:paraId="0F541D6D" w14:textId="77777777" w:rsidR="008421A1" w:rsidRPr="0092522E" w:rsidRDefault="008421A1" w:rsidP="008421A1">
      <w:pPr>
        <w:pStyle w:val="SingleTxtG"/>
        <w:ind w:left="2268" w:hanging="1134"/>
        <w:rPr>
          <w:spacing w:val="-4"/>
        </w:rPr>
      </w:pPr>
      <w:r w:rsidRPr="0092522E">
        <w:rPr>
          <w:spacing w:val="-4"/>
        </w:rPr>
        <w:t>5.1.1</w:t>
      </w:r>
      <w:r>
        <w:rPr>
          <w:spacing w:val="-4"/>
        </w:rPr>
        <w:tab/>
      </w:r>
      <w:r w:rsidRPr="0092522E">
        <w:rPr>
          <w:spacing w:val="-4"/>
        </w:rPr>
        <w:t>Selon le côté du véhicule qui sera heurté, les parties du mannequin</w:t>
      </w:r>
      <w:r>
        <w:rPr>
          <w:spacing w:val="-4"/>
        </w:rPr>
        <w:t xml:space="preserve"> devraient être homologuées à</w:t>
      </w:r>
      <w:r w:rsidRPr="0092522E">
        <w:rPr>
          <w:spacing w:val="-4"/>
        </w:rPr>
        <w:t xml:space="preserve"> gauche ou </w:t>
      </w:r>
      <w:r>
        <w:rPr>
          <w:spacing w:val="-4"/>
        </w:rPr>
        <w:t>à</w:t>
      </w:r>
      <w:r w:rsidRPr="0092522E">
        <w:rPr>
          <w:spacing w:val="-4"/>
        </w:rPr>
        <w:t xml:space="preserve"> droit</w:t>
      </w:r>
      <w:r>
        <w:rPr>
          <w:spacing w:val="-4"/>
        </w:rPr>
        <w:t>e</w:t>
      </w:r>
      <w:r w:rsidRPr="0092522E">
        <w:rPr>
          <w:spacing w:val="-4"/>
        </w:rPr>
        <w:t>.</w:t>
      </w:r>
    </w:p>
    <w:p w14:paraId="28F9A3FC" w14:textId="77777777" w:rsidR="008421A1" w:rsidRPr="0092522E" w:rsidRDefault="008421A1" w:rsidP="008421A1">
      <w:pPr>
        <w:pStyle w:val="SingleTxtG"/>
        <w:ind w:left="2268" w:hanging="1134"/>
        <w:rPr>
          <w:spacing w:val="-4"/>
        </w:rPr>
      </w:pPr>
      <w:r w:rsidRPr="0092522E">
        <w:rPr>
          <w:spacing w:val="-4"/>
        </w:rPr>
        <w:t>5.1.2</w:t>
      </w:r>
      <w:r>
        <w:rPr>
          <w:spacing w:val="-4"/>
        </w:rPr>
        <w:tab/>
      </w:r>
      <w:r w:rsidRPr="005D0FCF">
        <w:rPr>
          <w:spacing w:val="-4"/>
        </w:rPr>
        <w:t>La configuration du mannequin en ce qui concerne le sens de montage des modules costaux et l</w:t>
      </w:r>
      <w:r>
        <w:rPr>
          <w:spacing w:val="-4"/>
        </w:rPr>
        <w:t>’</w:t>
      </w:r>
      <w:r w:rsidRPr="005D0FCF">
        <w:rPr>
          <w:spacing w:val="-4"/>
        </w:rPr>
        <w:t>emplacement des capteurs de force dans l</w:t>
      </w:r>
      <w:r>
        <w:rPr>
          <w:spacing w:val="-4"/>
        </w:rPr>
        <w:t>’</w:t>
      </w:r>
      <w:r w:rsidRPr="005D0FCF">
        <w:rPr>
          <w:spacing w:val="-4"/>
        </w:rPr>
        <w:t>abdomen doit être adaptée au côté qui doit être heurté.</w:t>
      </w:r>
    </w:p>
    <w:p w14:paraId="0C14B5AB" w14:textId="77777777" w:rsidR="008421A1" w:rsidRPr="0092522E" w:rsidRDefault="008421A1" w:rsidP="008421A1">
      <w:pPr>
        <w:pStyle w:val="SingleTxtG"/>
        <w:keepNext/>
        <w:ind w:left="2268" w:hanging="1134"/>
        <w:rPr>
          <w:spacing w:val="-4"/>
        </w:rPr>
      </w:pPr>
      <w:r w:rsidRPr="0092522E">
        <w:rPr>
          <w:spacing w:val="-4"/>
        </w:rPr>
        <w:t>5.2</w:t>
      </w:r>
      <w:r>
        <w:rPr>
          <w:spacing w:val="-4"/>
        </w:rPr>
        <w:tab/>
      </w:r>
      <w:r w:rsidRPr="0092522E">
        <w:rPr>
          <w:spacing w:val="-4"/>
        </w:rPr>
        <w:t>Instrument</w:t>
      </w:r>
      <w:r>
        <w:rPr>
          <w:spacing w:val="-4"/>
        </w:rPr>
        <w:t xml:space="preserve">s </w:t>
      </w:r>
    </w:p>
    <w:p w14:paraId="118A20AA" w14:textId="77777777" w:rsidR="008421A1" w:rsidRPr="0092522E" w:rsidRDefault="008421A1" w:rsidP="008421A1">
      <w:pPr>
        <w:pStyle w:val="SingleTxtG"/>
        <w:ind w:left="2268" w:hanging="1134"/>
        <w:rPr>
          <w:spacing w:val="-4"/>
        </w:rPr>
      </w:pPr>
      <w:r>
        <w:rPr>
          <w:spacing w:val="-4"/>
        </w:rPr>
        <w:t>5.2.1</w:t>
      </w:r>
      <w:r>
        <w:rPr>
          <w:spacing w:val="-4"/>
        </w:rPr>
        <w:tab/>
        <w:t xml:space="preserve">Tous les instruments doivent </w:t>
      </w:r>
      <w:r w:rsidRPr="0092522E">
        <w:rPr>
          <w:spacing w:val="-4"/>
        </w:rPr>
        <w:t>être étalonné</w:t>
      </w:r>
      <w:r>
        <w:rPr>
          <w:spacing w:val="-4"/>
        </w:rPr>
        <w:t>s</w:t>
      </w:r>
      <w:r w:rsidRPr="0092522E">
        <w:rPr>
          <w:spacing w:val="-4"/>
        </w:rPr>
        <w:t xml:space="preserve"> conformément aux</w:t>
      </w:r>
      <w:r>
        <w:rPr>
          <w:spacing w:val="-4"/>
        </w:rPr>
        <w:t xml:space="preserve"> </w:t>
      </w:r>
      <w:r w:rsidRPr="0092522E">
        <w:rPr>
          <w:spacing w:val="-4"/>
        </w:rPr>
        <w:t xml:space="preserve">prescriptions de la documentation </w:t>
      </w:r>
      <w:r>
        <w:rPr>
          <w:spacing w:val="-4"/>
        </w:rPr>
        <w:t>indiquée</w:t>
      </w:r>
      <w:r w:rsidRPr="0092522E">
        <w:rPr>
          <w:spacing w:val="-4"/>
        </w:rPr>
        <w:t xml:space="preserve"> au paragraphe 1.3.</w:t>
      </w:r>
    </w:p>
    <w:p w14:paraId="7B13CE6E" w14:textId="77777777" w:rsidR="008421A1" w:rsidRPr="00676142" w:rsidRDefault="008421A1" w:rsidP="008421A1">
      <w:pPr>
        <w:pStyle w:val="SingleTxtG"/>
        <w:ind w:left="2268" w:hanging="1134"/>
        <w:rPr>
          <w:spacing w:val="-4"/>
        </w:rPr>
      </w:pPr>
      <w:r w:rsidRPr="005D0FCF">
        <w:rPr>
          <w:spacing w:val="-4"/>
        </w:rPr>
        <w:t>5.2.2</w:t>
      </w:r>
      <w:r w:rsidRPr="005D0FCF">
        <w:rPr>
          <w:spacing w:val="-4"/>
        </w:rPr>
        <w:tab/>
        <w:t>Toutes les chaînes de mesure doivent être conformes à la norme ISO 6487:2000 ou à la norme SAE J211 (mars 1995).</w:t>
      </w:r>
    </w:p>
    <w:p w14:paraId="41E34666" w14:textId="77777777" w:rsidR="008421A1" w:rsidRPr="00676142" w:rsidRDefault="008421A1" w:rsidP="008421A1">
      <w:pPr>
        <w:pStyle w:val="SingleTxtG"/>
        <w:ind w:left="2268" w:hanging="1134"/>
        <w:rPr>
          <w:spacing w:val="-4"/>
        </w:rPr>
      </w:pPr>
      <w:r w:rsidRPr="00C87DE2">
        <w:rPr>
          <w:spacing w:val="-4"/>
        </w:rPr>
        <w:t>5.</w:t>
      </w:r>
      <w:r>
        <w:rPr>
          <w:spacing w:val="-4"/>
        </w:rPr>
        <w:t>2.</w:t>
      </w:r>
      <w:r w:rsidRPr="00C87DE2">
        <w:rPr>
          <w:spacing w:val="-4"/>
        </w:rPr>
        <w:t>3</w:t>
      </w:r>
      <w:r>
        <w:rPr>
          <w:spacing w:val="-4"/>
        </w:rPr>
        <w:tab/>
      </w:r>
      <w:r w:rsidRPr="00676142">
        <w:rPr>
          <w:spacing w:val="-4"/>
        </w:rPr>
        <w:t>Pour satisfaire aux prescriptions du présent Règlement, les chaînes de mesure doivent être au nombre de 10 au minimum:</w:t>
      </w:r>
    </w:p>
    <w:p w14:paraId="47109B62" w14:textId="77777777" w:rsidR="008421A1" w:rsidRPr="005D0FCF" w:rsidRDefault="008421A1" w:rsidP="008421A1">
      <w:pPr>
        <w:pStyle w:val="SingleTxtG"/>
        <w:ind w:left="2268"/>
        <w:rPr>
          <w:spacing w:val="-4"/>
        </w:rPr>
      </w:pPr>
      <w:r w:rsidRPr="005D0FCF">
        <w:rPr>
          <w:spacing w:val="-4"/>
        </w:rPr>
        <w:t>Accélération de la tête</w:t>
      </w:r>
      <w:r w:rsidRPr="005D0FCF">
        <w:rPr>
          <w:spacing w:val="-4"/>
        </w:rPr>
        <w:tab/>
        <w:t>(3)</w:t>
      </w:r>
    </w:p>
    <w:p w14:paraId="6325E0C1" w14:textId="77777777" w:rsidR="008421A1" w:rsidRPr="005D0FCF" w:rsidRDefault="008421A1" w:rsidP="008421A1">
      <w:pPr>
        <w:pStyle w:val="SingleTxtG"/>
        <w:ind w:left="2268"/>
        <w:rPr>
          <w:spacing w:val="-4"/>
        </w:rPr>
      </w:pPr>
      <w:r w:rsidRPr="005D0FCF">
        <w:rPr>
          <w:spacing w:val="-4"/>
        </w:rPr>
        <w:t>Déplacement des côtes</w:t>
      </w:r>
      <w:r w:rsidRPr="005D0FCF">
        <w:rPr>
          <w:spacing w:val="-4"/>
        </w:rPr>
        <w:tab/>
        <w:t>(3)</w:t>
      </w:r>
    </w:p>
    <w:p w14:paraId="3F2C4A5E" w14:textId="77777777" w:rsidR="008421A1" w:rsidRPr="005D0FCF" w:rsidRDefault="008421A1" w:rsidP="008421A1">
      <w:pPr>
        <w:pStyle w:val="SingleTxtG"/>
        <w:ind w:left="2268"/>
        <w:rPr>
          <w:spacing w:val="-4"/>
        </w:rPr>
      </w:pPr>
      <w:r w:rsidRPr="005D0FCF">
        <w:rPr>
          <w:spacing w:val="-4"/>
        </w:rPr>
        <w:t>Forces sur l</w:t>
      </w:r>
      <w:r>
        <w:rPr>
          <w:spacing w:val="-4"/>
        </w:rPr>
        <w:t>’</w:t>
      </w:r>
      <w:r w:rsidRPr="005D0FCF">
        <w:rPr>
          <w:spacing w:val="-4"/>
        </w:rPr>
        <w:t>abdomen</w:t>
      </w:r>
      <w:r w:rsidRPr="005D0FCF">
        <w:rPr>
          <w:spacing w:val="-4"/>
        </w:rPr>
        <w:tab/>
      </w:r>
      <w:r>
        <w:rPr>
          <w:spacing w:val="-4"/>
        </w:rPr>
        <w:tab/>
      </w:r>
      <w:r w:rsidRPr="005D0FCF">
        <w:rPr>
          <w:spacing w:val="-4"/>
        </w:rPr>
        <w:t>(3) et</w:t>
      </w:r>
    </w:p>
    <w:p w14:paraId="212DD476" w14:textId="77777777" w:rsidR="008421A1" w:rsidRPr="005D0FCF" w:rsidRDefault="008421A1" w:rsidP="008421A1">
      <w:pPr>
        <w:pStyle w:val="SingleTxtG"/>
        <w:ind w:left="2268"/>
        <w:rPr>
          <w:spacing w:val="-4"/>
        </w:rPr>
      </w:pPr>
      <w:r>
        <w:rPr>
          <w:spacing w:val="-4"/>
        </w:rPr>
        <w:t xml:space="preserve">Forces sur la symphyse pubienne </w:t>
      </w:r>
      <w:r w:rsidRPr="005D0FCF">
        <w:rPr>
          <w:spacing w:val="-4"/>
        </w:rPr>
        <w:t>(1).</w:t>
      </w:r>
    </w:p>
    <w:p w14:paraId="763C8450" w14:textId="77777777" w:rsidR="008421A1" w:rsidRPr="0013417D" w:rsidRDefault="008421A1" w:rsidP="008421A1">
      <w:pPr>
        <w:pStyle w:val="SingleTxtG"/>
        <w:keepNext/>
        <w:ind w:left="2268" w:hanging="1134"/>
        <w:rPr>
          <w:spacing w:val="-4"/>
        </w:rPr>
      </w:pPr>
      <w:r w:rsidRPr="00C87DE2">
        <w:rPr>
          <w:spacing w:val="-4"/>
        </w:rPr>
        <w:t>5.</w:t>
      </w:r>
      <w:r>
        <w:rPr>
          <w:spacing w:val="-4"/>
        </w:rPr>
        <w:t>2.4</w:t>
      </w:r>
      <w:r>
        <w:rPr>
          <w:spacing w:val="-4"/>
        </w:rPr>
        <w:tab/>
      </w:r>
      <w:r w:rsidRPr="0013417D">
        <w:rPr>
          <w:spacing w:val="-4"/>
        </w:rPr>
        <w:t>Les autres chaînes de mesure facultatives sont au nombre de 38:</w:t>
      </w:r>
    </w:p>
    <w:p w14:paraId="0AACDBEA" w14:textId="77777777" w:rsidR="008421A1" w:rsidRPr="005D0FCF" w:rsidRDefault="008421A1" w:rsidP="008421A1">
      <w:pPr>
        <w:pStyle w:val="SingleTxtG"/>
        <w:ind w:left="2268"/>
        <w:rPr>
          <w:spacing w:val="-4"/>
        </w:rPr>
      </w:pPr>
      <w:r>
        <w:rPr>
          <w:spacing w:val="-4"/>
        </w:rPr>
        <w:t xml:space="preserve">Forces sur le haut de la nuque </w:t>
      </w:r>
      <w:r w:rsidRPr="005D0FCF">
        <w:rPr>
          <w:spacing w:val="-4"/>
        </w:rPr>
        <w:t>(6)</w:t>
      </w:r>
    </w:p>
    <w:p w14:paraId="247D5462" w14:textId="77777777" w:rsidR="008421A1" w:rsidRPr="005D0FCF" w:rsidRDefault="008421A1" w:rsidP="008421A1">
      <w:pPr>
        <w:pStyle w:val="SingleTxtG"/>
        <w:ind w:left="2268"/>
        <w:rPr>
          <w:spacing w:val="-4"/>
        </w:rPr>
      </w:pPr>
      <w:r>
        <w:rPr>
          <w:spacing w:val="-4"/>
        </w:rPr>
        <w:t xml:space="preserve">Forces sur le bas de la nuque </w:t>
      </w:r>
      <w:r w:rsidRPr="005D0FCF">
        <w:rPr>
          <w:spacing w:val="-4"/>
        </w:rPr>
        <w:t>(6)</w:t>
      </w:r>
    </w:p>
    <w:p w14:paraId="771B0C2A" w14:textId="77777777" w:rsidR="008421A1" w:rsidRPr="005D0FCF" w:rsidRDefault="008421A1" w:rsidP="008421A1">
      <w:pPr>
        <w:pStyle w:val="SingleTxtG"/>
        <w:ind w:left="2268"/>
        <w:rPr>
          <w:spacing w:val="-4"/>
        </w:rPr>
      </w:pPr>
      <w:r>
        <w:rPr>
          <w:spacing w:val="-4"/>
        </w:rPr>
        <w:t xml:space="preserve">Forces sur les clavicules </w:t>
      </w:r>
      <w:r w:rsidRPr="005D0FCF">
        <w:rPr>
          <w:spacing w:val="-4"/>
        </w:rPr>
        <w:t>(3)</w:t>
      </w:r>
    </w:p>
    <w:p w14:paraId="63AE9BEB" w14:textId="77777777" w:rsidR="008421A1" w:rsidRPr="005D0FCF" w:rsidRDefault="008421A1" w:rsidP="008421A1">
      <w:pPr>
        <w:pStyle w:val="SingleTxtG"/>
        <w:ind w:left="2268"/>
        <w:rPr>
          <w:spacing w:val="-4"/>
        </w:rPr>
      </w:pPr>
      <w:r w:rsidRPr="005D0FCF">
        <w:rPr>
          <w:spacing w:val="-4"/>
        </w:rPr>
        <w:t xml:space="preserve">Forces </w:t>
      </w:r>
      <w:r>
        <w:rPr>
          <w:spacing w:val="-4"/>
        </w:rPr>
        <w:t xml:space="preserve">sur la plaque arrière du thorax </w:t>
      </w:r>
      <w:r w:rsidRPr="005D0FCF">
        <w:rPr>
          <w:spacing w:val="-4"/>
        </w:rPr>
        <w:t>(4)</w:t>
      </w:r>
    </w:p>
    <w:p w14:paraId="3CA07F88" w14:textId="77777777" w:rsidR="008421A1" w:rsidRPr="005D0FCF" w:rsidRDefault="008421A1" w:rsidP="008421A1">
      <w:pPr>
        <w:pStyle w:val="SingleTxtG"/>
        <w:ind w:left="2268"/>
        <w:rPr>
          <w:spacing w:val="-4"/>
        </w:rPr>
      </w:pPr>
      <w:r>
        <w:rPr>
          <w:spacing w:val="-4"/>
        </w:rPr>
        <w:t xml:space="preserve">Accélérations du capteur T1 </w:t>
      </w:r>
      <w:r w:rsidRPr="005D0FCF">
        <w:rPr>
          <w:spacing w:val="-4"/>
        </w:rPr>
        <w:t>(3)</w:t>
      </w:r>
    </w:p>
    <w:p w14:paraId="7449533A" w14:textId="77777777" w:rsidR="008421A1" w:rsidRPr="005D0FCF" w:rsidRDefault="008421A1" w:rsidP="008421A1">
      <w:pPr>
        <w:pStyle w:val="SingleTxtG"/>
        <w:ind w:left="2268"/>
        <w:rPr>
          <w:spacing w:val="-4"/>
        </w:rPr>
      </w:pPr>
      <w:r w:rsidRPr="005D0FCF">
        <w:rPr>
          <w:spacing w:val="-4"/>
        </w:rPr>
        <w:t>Accélérations</w:t>
      </w:r>
      <w:r>
        <w:rPr>
          <w:spacing w:val="-4"/>
        </w:rPr>
        <w:t xml:space="preserve"> du capteur T12 </w:t>
      </w:r>
      <w:r w:rsidRPr="005D0FCF">
        <w:rPr>
          <w:spacing w:val="-4"/>
        </w:rPr>
        <w:t>(3)</w:t>
      </w:r>
    </w:p>
    <w:p w14:paraId="3C0ADB92" w14:textId="77777777" w:rsidR="008421A1" w:rsidRPr="005D0FCF" w:rsidRDefault="008421A1" w:rsidP="008421A1">
      <w:pPr>
        <w:pStyle w:val="SingleTxtG"/>
        <w:ind w:left="2268"/>
        <w:rPr>
          <w:spacing w:val="-4"/>
        </w:rPr>
      </w:pPr>
      <w:r>
        <w:rPr>
          <w:spacing w:val="-4"/>
        </w:rPr>
        <w:t xml:space="preserve">Accélérations des côtes </w:t>
      </w:r>
      <w:r w:rsidRPr="005D0FCF">
        <w:rPr>
          <w:spacing w:val="-4"/>
        </w:rPr>
        <w:t>(6, à raison de deux par côte)</w:t>
      </w:r>
    </w:p>
    <w:p w14:paraId="0796417D" w14:textId="77777777" w:rsidR="008421A1" w:rsidRPr="005D0FCF" w:rsidRDefault="008421A1" w:rsidP="008421A1">
      <w:pPr>
        <w:pStyle w:val="SingleTxtG"/>
        <w:ind w:left="2268"/>
        <w:rPr>
          <w:spacing w:val="-4"/>
        </w:rPr>
      </w:pPr>
      <w:r w:rsidRPr="005D0FCF">
        <w:rPr>
          <w:spacing w:val="-4"/>
        </w:rPr>
        <w:t>Forc</w:t>
      </w:r>
      <w:r>
        <w:rPr>
          <w:spacing w:val="-4"/>
        </w:rPr>
        <w:t xml:space="preserve">es sur le capteur du rachis T12 </w:t>
      </w:r>
      <w:r w:rsidRPr="005D0FCF">
        <w:rPr>
          <w:spacing w:val="-4"/>
        </w:rPr>
        <w:t>(4)</w:t>
      </w:r>
    </w:p>
    <w:p w14:paraId="2A5B1CE5" w14:textId="77777777" w:rsidR="008421A1" w:rsidRPr="005D0FCF" w:rsidRDefault="008421A1" w:rsidP="008421A1">
      <w:pPr>
        <w:pStyle w:val="SingleTxtG"/>
        <w:ind w:left="2268"/>
        <w:rPr>
          <w:spacing w:val="-4"/>
        </w:rPr>
      </w:pPr>
      <w:r>
        <w:rPr>
          <w:spacing w:val="-4"/>
        </w:rPr>
        <w:t xml:space="preserve">Forces sur le rachis lombaire </w:t>
      </w:r>
      <w:r w:rsidRPr="005D0FCF">
        <w:rPr>
          <w:spacing w:val="-4"/>
        </w:rPr>
        <w:t>(3)</w:t>
      </w:r>
    </w:p>
    <w:p w14:paraId="047057C9" w14:textId="77777777" w:rsidR="008421A1" w:rsidRPr="005D0FCF" w:rsidRDefault="008421A1" w:rsidP="008421A1">
      <w:pPr>
        <w:pStyle w:val="SingleTxtG"/>
        <w:ind w:left="2268"/>
        <w:rPr>
          <w:spacing w:val="-4"/>
        </w:rPr>
      </w:pPr>
      <w:r>
        <w:rPr>
          <w:spacing w:val="-4"/>
        </w:rPr>
        <w:t xml:space="preserve">Accélérations du bassin </w:t>
      </w:r>
      <w:r w:rsidRPr="005D0FCF">
        <w:rPr>
          <w:spacing w:val="-4"/>
        </w:rPr>
        <w:t>(3) et</w:t>
      </w:r>
    </w:p>
    <w:p w14:paraId="64E45E48" w14:textId="77777777" w:rsidR="008421A1" w:rsidRPr="005D0FCF" w:rsidRDefault="008421A1" w:rsidP="008421A1">
      <w:pPr>
        <w:pStyle w:val="SingleTxtG"/>
        <w:ind w:left="2268"/>
        <w:rPr>
          <w:spacing w:val="-4"/>
        </w:rPr>
      </w:pPr>
      <w:r>
        <w:rPr>
          <w:spacing w:val="-4"/>
        </w:rPr>
        <w:t xml:space="preserve">Forces sur le fémur </w:t>
      </w:r>
      <w:r w:rsidRPr="005D0FCF">
        <w:rPr>
          <w:spacing w:val="-4"/>
        </w:rPr>
        <w:t>(6).</w:t>
      </w:r>
    </w:p>
    <w:p w14:paraId="2801ED10" w14:textId="77777777" w:rsidR="008421A1" w:rsidRPr="00084930" w:rsidRDefault="008421A1" w:rsidP="008421A1">
      <w:pPr>
        <w:pStyle w:val="SingleTxtG"/>
        <w:ind w:left="2268"/>
        <w:rPr>
          <w:spacing w:val="-4"/>
        </w:rPr>
      </w:pPr>
      <w:r w:rsidRPr="005D0FCF">
        <w:rPr>
          <w:spacing w:val="-4"/>
        </w:rPr>
        <w:tab/>
        <w:t>En outre, il existe quatre chaînes de mesure de la position:</w:t>
      </w:r>
    </w:p>
    <w:p w14:paraId="6CF050C8" w14:textId="77777777" w:rsidR="008421A1" w:rsidRPr="005D0FCF" w:rsidRDefault="008421A1" w:rsidP="008421A1">
      <w:pPr>
        <w:pStyle w:val="SingleTxtG"/>
        <w:ind w:left="2268"/>
        <w:rPr>
          <w:spacing w:val="-4"/>
        </w:rPr>
      </w:pPr>
      <w:r>
        <w:rPr>
          <w:spacing w:val="-4"/>
        </w:rPr>
        <w:t xml:space="preserve">Rotation du thorax </w:t>
      </w:r>
      <w:r w:rsidRPr="005D0FCF">
        <w:rPr>
          <w:spacing w:val="-4"/>
        </w:rPr>
        <w:t>(2) et</w:t>
      </w:r>
    </w:p>
    <w:p w14:paraId="5A57FDEB" w14:textId="77777777" w:rsidR="008421A1" w:rsidRPr="005D0FCF" w:rsidRDefault="008421A1" w:rsidP="008421A1">
      <w:pPr>
        <w:pStyle w:val="SingleTxtG"/>
        <w:ind w:left="2268"/>
        <w:rPr>
          <w:spacing w:val="-4"/>
        </w:rPr>
      </w:pPr>
      <w:r>
        <w:rPr>
          <w:spacing w:val="-4"/>
        </w:rPr>
        <w:t xml:space="preserve">Rotation du bassin </w:t>
      </w:r>
      <w:r w:rsidRPr="005D0FCF">
        <w:rPr>
          <w:spacing w:val="-4"/>
        </w:rPr>
        <w:t>(2).</w:t>
      </w:r>
    </w:p>
    <w:p w14:paraId="7CB5048C" w14:textId="77777777" w:rsidR="008421A1" w:rsidRPr="003E0D1C" w:rsidRDefault="008421A1" w:rsidP="008421A1">
      <w:pPr>
        <w:pStyle w:val="SingleTxtG"/>
        <w:keepNext/>
        <w:ind w:left="2268" w:hanging="1134"/>
        <w:rPr>
          <w:spacing w:val="-4"/>
        </w:rPr>
      </w:pPr>
      <w:r w:rsidRPr="003E0D1C">
        <w:rPr>
          <w:spacing w:val="-4"/>
        </w:rPr>
        <w:t>5.3</w:t>
      </w:r>
      <w:r w:rsidRPr="003E0D1C">
        <w:rPr>
          <w:spacing w:val="-4"/>
        </w:rPr>
        <w:tab/>
        <w:t>Contrôle visuel</w:t>
      </w:r>
    </w:p>
    <w:p w14:paraId="477C6971" w14:textId="77777777" w:rsidR="008421A1" w:rsidRPr="00BD124A" w:rsidRDefault="008421A1" w:rsidP="008421A1">
      <w:pPr>
        <w:pStyle w:val="SingleTxtG"/>
        <w:ind w:left="2268" w:hanging="1134"/>
        <w:rPr>
          <w:spacing w:val="-4"/>
        </w:rPr>
      </w:pPr>
      <w:r w:rsidRPr="003E0D1C">
        <w:rPr>
          <w:spacing w:val="-4"/>
        </w:rPr>
        <w:t>5.3.1</w:t>
      </w:r>
      <w:r w:rsidRPr="003E0D1C">
        <w:rPr>
          <w:spacing w:val="-4"/>
        </w:rPr>
        <w:tab/>
        <w:t>Il convient de procéder à un contrôle visuel de toutes les pièces du mannequin pour vérifier qu</w:t>
      </w:r>
      <w:r>
        <w:rPr>
          <w:spacing w:val="-4"/>
        </w:rPr>
        <w:t>’</w:t>
      </w:r>
      <w:r w:rsidRPr="003E0D1C">
        <w:rPr>
          <w:spacing w:val="-4"/>
        </w:rPr>
        <w:t>elles ne sont pas endommagées et de les remplacer si nécessaire avant l</w:t>
      </w:r>
      <w:r>
        <w:rPr>
          <w:spacing w:val="-4"/>
        </w:rPr>
        <w:t>’</w:t>
      </w:r>
      <w:r w:rsidRPr="003E0D1C">
        <w:rPr>
          <w:spacing w:val="-4"/>
        </w:rPr>
        <w:t>essai d</w:t>
      </w:r>
      <w:r>
        <w:rPr>
          <w:spacing w:val="-4"/>
        </w:rPr>
        <w:t>’</w:t>
      </w:r>
      <w:r w:rsidRPr="003E0D1C">
        <w:rPr>
          <w:spacing w:val="-4"/>
        </w:rPr>
        <w:t>homologation.</w:t>
      </w:r>
    </w:p>
    <w:p w14:paraId="0AE5F430" w14:textId="77777777" w:rsidR="008421A1" w:rsidRPr="00C87DE2" w:rsidRDefault="008421A1" w:rsidP="008421A1">
      <w:pPr>
        <w:pStyle w:val="SingleTxtG"/>
        <w:keepNext/>
        <w:ind w:left="2268" w:hanging="1134"/>
        <w:rPr>
          <w:spacing w:val="-4"/>
        </w:rPr>
      </w:pPr>
      <w:r w:rsidRPr="00C87DE2">
        <w:rPr>
          <w:spacing w:val="-4"/>
        </w:rPr>
        <w:t>5.4</w:t>
      </w:r>
      <w:r>
        <w:rPr>
          <w:spacing w:val="-4"/>
        </w:rPr>
        <w:tab/>
        <w:t>Montage d’essai général</w:t>
      </w:r>
    </w:p>
    <w:p w14:paraId="32D58AA3" w14:textId="77777777" w:rsidR="008421A1" w:rsidRDefault="008421A1" w:rsidP="008421A1">
      <w:pPr>
        <w:pStyle w:val="SingleTxtG"/>
        <w:ind w:left="2268" w:hanging="1134"/>
        <w:rPr>
          <w:spacing w:val="-4"/>
        </w:rPr>
      </w:pPr>
      <w:r w:rsidRPr="00C87DE2">
        <w:rPr>
          <w:spacing w:val="-4"/>
        </w:rPr>
        <w:t>5.4.1</w:t>
      </w:r>
      <w:r>
        <w:rPr>
          <w:spacing w:val="-4"/>
        </w:rPr>
        <w:tab/>
      </w:r>
      <w:r w:rsidRPr="00C87DE2">
        <w:rPr>
          <w:spacing w:val="-4"/>
        </w:rPr>
        <w:t xml:space="preserve">La figure 3 de la présente annexe montre </w:t>
      </w:r>
      <w:r>
        <w:rPr>
          <w:spacing w:val="-4"/>
        </w:rPr>
        <w:t xml:space="preserve">le montage </w:t>
      </w:r>
      <w:r w:rsidRPr="00C87DE2">
        <w:rPr>
          <w:spacing w:val="-4"/>
        </w:rPr>
        <w:t>d</w:t>
      </w:r>
      <w:r>
        <w:rPr>
          <w:spacing w:val="-4"/>
        </w:rPr>
        <w:t>’</w:t>
      </w:r>
      <w:r w:rsidRPr="00C87DE2">
        <w:rPr>
          <w:spacing w:val="-4"/>
        </w:rPr>
        <w:t xml:space="preserve">essai </w:t>
      </w:r>
      <w:r>
        <w:rPr>
          <w:spacing w:val="-4"/>
        </w:rPr>
        <w:t xml:space="preserve">qui doit être utilisé </w:t>
      </w:r>
      <w:r w:rsidRPr="00C87DE2">
        <w:rPr>
          <w:spacing w:val="-4"/>
        </w:rPr>
        <w:t>pour</w:t>
      </w:r>
      <w:r>
        <w:rPr>
          <w:spacing w:val="-4"/>
        </w:rPr>
        <w:t xml:space="preserve"> </w:t>
      </w:r>
      <w:r w:rsidRPr="00C87DE2">
        <w:rPr>
          <w:spacing w:val="-4"/>
        </w:rPr>
        <w:t xml:space="preserve">tous les essais </w:t>
      </w:r>
      <w:r>
        <w:rPr>
          <w:spacing w:val="-4"/>
        </w:rPr>
        <w:t xml:space="preserve">d’homologation </w:t>
      </w:r>
      <w:r w:rsidRPr="00C87DE2">
        <w:rPr>
          <w:spacing w:val="-4"/>
        </w:rPr>
        <w:t xml:space="preserve">du mannequin </w:t>
      </w:r>
      <w:r>
        <w:rPr>
          <w:spacing w:val="-4"/>
        </w:rPr>
        <w:t xml:space="preserve">pour essais </w:t>
      </w:r>
      <w:r w:rsidRPr="00C87DE2">
        <w:rPr>
          <w:spacing w:val="-4"/>
        </w:rPr>
        <w:t>de collision latérale.</w:t>
      </w:r>
    </w:p>
    <w:p w14:paraId="453467B5" w14:textId="77777777" w:rsidR="008421A1" w:rsidRPr="00C87DE2" w:rsidRDefault="008421A1" w:rsidP="008421A1">
      <w:pPr>
        <w:pStyle w:val="SingleTxtG"/>
        <w:ind w:left="2268" w:hanging="1134"/>
        <w:rPr>
          <w:spacing w:val="-4"/>
        </w:rPr>
      </w:pPr>
      <w:r>
        <w:rPr>
          <w:spacing w:val="-4"/>
        </w:rPr>
        <w:t>5.4.2</w:t>
      </w:r>
      <w:r>
        <w:rPr>
          <w:spacing w:val="-4"/>
        </w:rPr>
        <w:tab/>
      </w:r>
      <w:r w:rsidRPr="005D0FCF">
        <w:rPr>
          <w:spacing w:val="-4"/>
        </w:rPr>
        <w:t>Le montage et les procédures d</w:t>
      </w:r>
      <w:r>
        <w:rPr>
          <w:spacing w:val="-4"/>
        </w:rPr>
        <w:t>’</w:t>
      </w:r>
      <w:r w:rsidRPr="005D0FCF">
        <w:rPr>
          <w:spacing w:val="-4"/>
        </w:rPr>
        <w:t>essai doivent être conformes aux prescriptions énoncées dans les documents indiqués au paragraphe 1.1.</w:t>
      </w:r>
    </w:p>
    <w:p w14:paraId="067B5217" w14:textId="77777777" w:rsidR="008421A1" w:rsidRPr="00C87DE2" w:rsidRDefault="008421A1" w:rsidP="008421A1">
      <w:pPr>
        <w:pStyle w:val="SingleTxtG"/>
        <w:ind w:left="2268" w:hanging="1134"/>
        <w:rPr>
          <w:spacing w:val="-4"/>
        </w:rPr>
      </w:pPr>
      <w:r w:rsidRPr="00C87DE2">
        <w:rPr>
          <w:spacing w:val="-4"/>
        </w:rPr>
        <w:t>5.4.</w:t>
      </w:r>
      <w:r>
        <w:rPr>
          <w:spacing w:val="-4"/>
        </w:rPr>
        <w:t>3</w:t>
      </w:r>
      <w:r>
        <w:rPr>
          <w:spacing w:val="-4"/>
        </w:rPr>
        <w:tab/>
      </w:r>
      <w:r w:rsidRPr="00C87DE2">
        <w:rPr>
          <w:spacing w:val="-4"/>
        </w:rPr>
        <w:t xml:space="preserve">Les essais concernant la tête, le cou, le thorax et </w:t>
      </w:r>
      <w:r>
        <w:rPr>
          <w:spacing w:val="-4"/>
        </w:rPr>
        <w:t xml:space="preserve">le rachis </w:t>
      </w:r>
      <w:r w:rsidRPr="00C87DE2">
        <w:rPr>
          <w:spacing w:val="-4"/>
        </w:rPr>
        <w:t xml:space="preserve">lombaire </w:t>
      </w:r>
      <w:r>
        <w:rPr>
          <w:spacing w:val="-4"/>
        </w:rPr>
        <w:t xml:space="preserve">doivent être </w:t>
      </w:r>
      <w:r w:rsidRPr="00C87DE2">
        <w:rPr>
          <w:spacing w:val="-4"/>
        </w:rPr>
        <w:t>réalisés sur des</w:t>
      </w:r>
      <w:r>
        <w:rPr>
          <w:spacing w:val="-4"/>
        </w:rPr>
        <w:t xml:space="preserve"> sous-ensembles </w:t>
      </w:r>
      <w:r w:rsidRPr="00C87DE2">
        <w:rPr>
          <w:spacing w:val="-4"/>
        </w:rPr>
        <w:t>du mannequin.</w:t>
      </w:r>
    </w:p>
    <w:p w14:paraId="4408ECD6" w14:textId="77777777" w:rsidR="008421A1" w:rsidRPr="00C87DE2" w:rsidRDefault="008421A1" w:rsidP="008421A1">
      <w:pPr>
        <w:pStyle w:val="SingleTxtG"/>
        <w:ind w:left="2268" w:hanging="1134"/>
        <w:rPr>
          <w:spacing w:val="-4"/>
        </w:rPr>
      </w:pPr>
      <w:r w:rsidRPr="00C87DE2">
        <w:rPr>
          <w:spacing w:val="-4"/>
        </w:rPr>
        <w:t>5.4.</w:t>
      </w:r>
      <w:r>
        <w:rPr>
          <w:spacing w:val="-4"/>
        </w:rPr>
        <w:t>4</w:t>
      </w:r>
      <w:r>
        <w:rPr>
          <w:spacing w:val="-4"/>
        </w:rPr>
        <w:tab/>
      </w:r>
      <w:r w:rsidRPr="00C87DE2">
        <w:rPr>
          <w:spacing w:val="-4"/>
        </w:rPr>
        <w:t>Les essais concernant l</w:t>
      </w:r>
      <w:r>
        <w:rPr>
          <w:spacing w:val="-4"/>
        </w:rPr>
        <w:t>’</w:t>
      </w:r>
      <w:r w:rsidRPr="00C87DE2">
        <w:rPr>
          <w:spacing w:val="-4"/>
        </w:rPr>
        <w:t>épaule, l</w:t>
      </w:r>
      <w:r>
        <w:rPr>
          <w:spacing w:val="-4"/>
        </w:rPr>
        <w:t>’</w:t>
      </w:r>
      <w:r w:rsidRPr="00C87DE2">
        <w:rPr>
          <w:spacing w:val="-4"/>
        </w:rPr>
        <w:t xml:space="preserve">abdomen et le bassin </w:t>
      </w:r>
      <w:r>
        <w:rPr>
          <w:spacing w:val="-4"/>
        </w:rPr>
        <w:t xml:space="preserve">doivent être </w:t>
      </w:r>
      <w:r w:rsidRPr="00C87DE2">
        <w:rPr>
          <w:spacing w:val="-4"/>
        </w:rPr>
        <w:t>exécutés</w:t>
      </w:r>
      <w:r>
        <w:rPr>
          <w:spacing w:val="-4"/>
        </w:rPr>
        <w:t xml:space="preserve"> </w:t>
      </w:r>
      <w:r w:rsidRPr="00C87DE2">
        <w:rPr>
          <w:spacing w:val="-4"/>
        </w:rPr>
        <w:t>sur le mannequin complet (sans vêtement</w:t>
      </w:r>
      <w:r>
        <w:rPr>
          <w:spacing w:val="-4"/>
        </w:rPr>
        <w:t xml:space="preserve"> ni chaussures ni sous-vêtements</w:t>
      </w:r>
      <w:r w:rsidRPr="00C87DE2">
        <w:rPr>
          <w:spacing w:val="-4"/>
        </w:rPr>
        <w:t>). Pour ces essais, le</w:t>
      </w:r>
      <w:r>
        <w:rPr>
          <w:spacing w:val="-4"/>
        </w:rPr>
        <w:t xml:space="preserve"> </w:t>
      </w:r>
      <w:r w:rsidRPr="00C87DE2">
        <w:rPr>
          <w:spacing w:val="-4"/>
        </w:rPr>
        <w:t xml:space="preserve">mannequin </w:t>
      </w:r>
      <w:r>
        <w:rPr>
          <w:spacing w:val="-4"/>
        </w:rPr>
        <w:t xml:space="preserve">doit être </w:t>
      </w:r>
      <w:r w:rsidRPr="00C87DE2">
        <w:rPr>
          <w:spacing w:val="-4"/>
        </w:rPr>
        <w:t xml:space="preserve">placé en position assise sur une surface plane </w:t>
      </w:r>
      <w:r>
        <w:rPr>
          <w:spacing w:val="-4"/>
        </w:rPr>
        <w:t xml:space="preserve">recouverte de </w:t>
      </w:r>
      <w:r w:rsidRPr="00C87DE2">
        <w:rPr>
          <w:spacing w:val="-4"/>
        </w:rPr>
        <w:t xml:space="preserve">deux feuilles de </w:t>
      </w:r>
      <w:r>
        <w:rPr>
          <w:spacing w:val="-4"/>
        </w:rPr>
        <w:t xml:space="preserve">PTFE </w:t>
      </w:r>
      <w:r w:rsidRPr="00C87DE2">
        <w:rPr>
          <w:spacing w:val="-4"/>
        </w:rPr>
        <w:t>d</w:t>
      </w:r>
      <w:r>
        <w:rPr>
          <w:spacing w:val="-4"/>
        </w:rPr>
        <w:t>’</w:t>
      </w:r>
      <w:r w:rsidRPr="00C87DE2">
        <w:rPr>
          <w:spacing w:val="-4"/>
        </w:rPr>
        <w:t xml:space="preserve">une épaisseur inférieure ou égale à 2 </w:t>
      </w:r>
      <w:proofErr w:type="spellStart"/>
      <w:r w:rsidRPr="00C87DE2">
        <w:rPr>
          <w:spacing w:val="-4"/>
        </w:rPr>
        <w:t>mm.</w:t>
      </w:r>
      <w:proofErr w:type="spellEnd"/>
    </w:p>
    <w:p w14:paraId="2572953A" w14:textId="77777777" w:rsidR="008421A1" w:rsidRPr="005D0FCF" w:rsidRDefault="008421A1" w:rsidP="008421A1">
      <w:pPr>
        <w:pStyle w:val="SingleTxtG"/>
        <w:ind w:left="2268" w:hanging="1134"/>
        <w:rPr>
          <w:spacing w:val="-4"/>
        </w:rPr>
      </w:pPr>
      <w:r w:rsidRPr="00C87DE2">
        <w:rPr>
          <w:spacing w:val="-4"/>
        </w:rPr>
        <w:t>5.4.</w:t>
      </w:r>
      <w:r>
        <w:rPr>
          <w:spacing w:val="-4"/>
        </w:rPr>
        <w:t>5</w:t>
      </w:r>
      <w:r>
        <w:rPr>
          <w:spacing w:val="-4"/>
        </w:rPr>
        <w:tab/>
      </w:r>
      <w:r w:rsidRPr="005D0FCF">
        <w:rPr>
          <w:spacing w:val="-4"/>
        </w:rPr>
        <w:t>Avant l</w:t>
      </w:r>
      <w:r>
        <w:rPr>
          <w:spacing w:val="-4"/>
        </w:rPr>
        <w:t>’</w:t>
      </w:r>
      <w:r w:rsidRPr="005D0FCF">
        <w:rPr>
          <w:spacing w:val="-4"/>
        </w:rPr>
        <w:t>essai, toutes les parties à homologuer doivent séjourner dans la salle d</w:t>
      </w:r>
      <w:r>
        <w:rPr>
          <w:spacing w:val="-4"/>
        </w:rPr>
        <w:t>’</w:t>
      </w:r>
      <w:r w:rsidRPr="005D0FCF">
        <w:rPr>
          <w:spacing w:val="-4"/>
        </w:rPr>
        <w:t>essai pendant au moins quatre heures à une température comprise entre 18 et 22° C avec une humidité relative comprise entre 10 et 70</w:t>
      </w:r>
      <w:r>
        <w:rPr>
          <w:spacing w:val="-4"/>
        </w:rPr>
        <w:t> </w:t>
      </w:r>
      <w:r w:rsidRPr="005D0FCF">
        <w:rPr>
          <w:spacing w:val="-4"/>
        </w:rPr>
        <w:t>%.</w:t>
      </w:r>
    </w:p>
    <w:p w14:paraId="37D3907D" w14:textId="77777777" w:rsidR="008421A1" w:rsidRPr="00C87DE2" w:rsidRDefault="008421A1" w:rsidP="008421A1">
      <w:pPr>
        <w:pStyle w:val="SingleTxtG"/>
        <w:ind w:left="2268" w:hanging="1134"/>
        <w:rPr>
          <w:spacing w:val="-4"/>
        </w:rPr>
      </w:pPr>
      <w:r>
        <w:rPr>
          <w:spacing w:val="-4"/>
        </w:rPr>
        <w:t>5.4.6</w:t>
      </w:r>
      <w:r>
        <w:rPr>
          <w:spacing w:val="-4"/>
        </w:rPr>
        <w:tab/>
      </w:r>
      <w:r w:rsidRPr="00C87DE2">
        <w:rPr>
          <w:spacing w:val="-4"/>
        </w:rPr>
        <w:t xml:space="preserve">Il </w:t>
      </w:r>
      <w:r>
        <w:rPr>
          <w:spacing w:val="-4"/>
        </w:rPr>
        <w:t>doit s’écouler au moins trente</w:t>
      </w:r>
      <w:r w:rsidRPr="00C87DE2">
        <w:rPr>
          <w:spacing w:val="-4"/>
        </w:rPr>
        <w:t xml:space="preserve"> minutes </w:t>
      </w:r>
      <w:r>
        <w:rPr>
          <w:spacing w:val="-4"/>
        </w:rPr>
        <w:t>entre deux essais d’homologation sur la même pièce.</w:t>
      </w:r>
    </w:p>
    <w:p w14:paraId="4A5ACAA6" w14:textId="77777777" w:rsidR="008421A1" w:rsidRPr="00C87DE2" w:rsidRDefault="008421A1" w:rsidP="008421A1">
      <w:pPr>
        <w:pStyle w:val="SingleTxtG"/>
        <w:keepNext/>
        <w:ind w:left="2268" w:hanging="1134"/>
        <w:rPr>
          <w:spacing w:val="-4"/>
        </w:rPr>
      </w:pPr>
      <w:r w:rsidRPr="00C87DE2">
        <w:rPr>
          <w:spacing w:val="-4"/>
        </w:rPr>
        <w:t>5.5</w:t>
      </w:r>
      <w:r>
        <w:rPr>
          <w:spacing w:val="-4"/>
        </w:rPr>
        <w:tab/>
      </w:r>
      <w:r w:rsidRPr="00C87DE2">
        <w:rPr>
          <w:spacing w:val="-4"/>
        </w:rPr>
        <w:t>Tête</w:t>
      </w:r>
    </w:p>
    <w:p w14:paraId="181D27D6" w14:textId="77777777" w:rsidR="008421A1" w:rsidRPr="00C87DE2" w:rsidRDefault="008421A1" w:rsidP="008421A1">
      <w:pPr>
        <w:pStyle w:val="SingleTxtG"/>
        <w:ind w:left="2268" w:hanging="1134"/>
        <w:rPr>
          <w:spacing w:val="-4"/>
        </w:rPr>
      </w:pPr>
      <w:r w:rsidRPr="00C87DE2">
        <w:rPr>
          <w:spacing w:val="-4"/>
        </w:rPr>
        <w:t>5.5.1</w:t>
      </w:r>
      <w:r>
        <w:rPr>
          <w:spacing w:val="-4"/>
        </w:rPr>
        <w:tab/>
        <w:t xml:space="preserve">Il faut </w:t>
      </w:r>
      <w:r w:rsidRPr="00C87DE2">
        <w:rPr>
          <w:spacing w:val="-4"/>
        </w:rPr>
        <w:t>laisse</w:t>
      </w:r>
      <w:r>
        <w:rPr>
          <w:spacing w:val="-4"/>
        </w:rPr>
        <w:t>r</w:t>
      </w:r>
      <w:r w:rsidRPr="00C87DE2">
        <w:rPr>
          <w:spacing w:val="-4"/>
        </w:rPr>
        <w:t xml:space="preserve"> tomber la tête</w:t>
      </w:r>
      <w:r>
        <w:rPr>
          <w:spacing w:val="-4"/>
        </w:rPr>
        <w:t>, y compris le capteur factice placé en haut du cou,</w:t>
      </w:r>
      <w:r w:rsidRPr="00C87DE2">
        <w:rPr>
          <w:spacing w:val="-4"/>
        </w:rPr>
        <w:t xml:space="preserve"> d</w:t>
      </w:r>
      <w:r>
        <w:rPr>
          <w:spacing w:val="-4"/>
        </w:rPr>
        <w:t>’</w:t>
      </w:r>
      <w:r w:rsidRPr="00C87DE2">
        <w:rPr>
          <w:spacing w:val="-4"/>
        </w:rPr>
        <w:t xml:space="preserve">une hauteur </w:t>
      </w:r>
      <w:r>
        <w:rPr>
          <w:spacing w:val="-4"/>
        </w:rPr>
        <w:t xml:space="preserve">de 200 </w:t>
      </w:r>
      <w:r>
        <w:sym w:font="Symbol" w:char="F0B1"/>
      </w:r>
      <w:r>
        <w:t> </w:t>
      </w:r>
      <w:r w:rsidRPr="00C87DE2">
        <w:rPr>
          <w:spacing w:val="-4"/>
        </w:rPr>
        <w:t>1 mm sur une surface</w:t>
      </w:r>
      <w:r>
        <w:rPr>
          <w:spacing w:val="-4"/>
        </w:rPr>
        <w:t xml:space="preserve"> </w:t>
      </w:r>
      <w:r w:rsidRPr="00C87DE2">
        <w:rPr>
          <w:spacing w:val="-4"/>
        </w:rPr>
        <w:t>plane et rigide.</w:t>
      </w:r>
    </w:p>
    <w:p w14:paraId="318DF4F1" w14:textId="77777777" w:rsidR="008421A1" w:rsidRPr="00C87DE2" w:rsidRDefault="008421A1" w:rsidP="008421A1">
      <w:pPr>
        <w:pStyle w:val="SingleTxtG"/>
        <w:ind w:left="2268" w:hanging="1134"/>
        <w:rPr>
          <w:spacing w:val="-4"/>
        </w:rPr>
      </w:pPr>
      <w:r w:rsidRPr="00C87DE2">
        <w:rPr>
          <w:spacing w:val="-4"/>
        </w:rPr>
        <w:t>5.5.2</w:t>
      </w:r>
      <w:r>
        <w:rPr>
          <w:spacing w:val="-4"/>
        </w:rPr>
        <w:tab/>
      </w:r>
      <w:r w:rsidRPr="00C87DE2">
        <w:rPr>
          <w:spacing w:val="-4"/>
        </w:rPr>
        <w:t>L</w:t>
      </w:r>
      <w:r>
        <w:rPr>
          <w:spacing w:val="-4"/>
        </w:rPr>
        <w:t>’</w:t>
      </w:r>
      <w:r w:rsidRPr="00C87DE2">
        <w:rPr>
          <w:spacing w:val="-4"/>
        </w:rPr>
        <w:t>angle entre la surface d</w:t>
      </w:r>
      <w:r>
        <w:rPr>
          <w:spacing w:val="-4"/>
        </w:rPr>
        <w:t>’</w:t>
      </w:r>
      <w:r w:rsidRPr="00C87DE2">
        <w:rPr>
          <w:spacing w:val="-4"/>
        </w:rPr>
        <w:t>impact et le plan sagittal médian de la</w:t>
      </w:r>
      <w:r>
        <w:rPr>
          <w:spacing w:val="-4"/>
        </w:rPr>
        <w:t xml:space="preserve"> tête doit être de 35°</w:t>
      </w:r>
      <w:r>
        <w:sym w:font="Symbol" w:char="F0B1"/>
      </w:r>
      <w:r>
        <w:t> </w:t>
      </w:r>
      <w:r w:rsidRPr="00C87DE2">
        <w:rPr>
          <w:spacing w:val="-4"/>
        </w:rPr>
        <w:t xml:space="preserve">1°, ce qui permet </w:t>
      </w:r>
      <w:r>
        <w:rPr>
          <w:spacing w:val="-4"/>
        </w:rPr>
        <w:t xml:space="preserve">de heurter le haut du côté de la tête (par exemple au moyen d’un harnais ou d’un support d’une masse de 0,075 </w:t>
      </w:r>
      <w:r>
        <w:sym w:font="Symbol" w:char="F0B1"/>
      </w:r>
      <w:r>
        <w:t> </w:t>
      </w:r>
      <w:r>
        <w:rPr>
          <w:spacing w:val="-4"/>
        </w:rPr>
        <w:t>0,005 kg.</w:t>
      </w:r>
    </w:p>
    <w:p w14:paraId="2DFA7DDF" w14:textId="77777777" w:rsidR="008421A1" w:rsidRPr="00062630" w:rsidRDefault="008421A1" w:rsidP="008421A1">
      <w:pPr>
        <w:pStyle w:val="SingleTxtG"/>
        <w:ind w:left="2268" w:hanging="1134"/>
        <w:rPr>
          <w:spacing w:val="-4"/>
        </w:rPr>
      </w:pPr>
      <w:r w:rsidRPr="00062630">
        <w:rPr>
          <w:spacing w:val="-4"/>
        </w:rPr>
        <w:t>5.5.3</w:t>
      </w:r>
      <w:r>
        <w:rPr>
          <w:spacing w:val="-4"/>
        </w:rPr>
        <w:tab/>
      </w:r>
      <w:r w:rsidRPr="00062630">
        <w:rPr>
          <w:spacing w:val="-4"/>
        </w:rPr>
        <w:t>L</w:t>
      </w:r>
      <w:r>
        <w:rPr>
          <w:spacing w:val="-4"/>
        </w:rPr>
        <w:t>’</w:t>
      </w:r>
      <w:r w:rsidRPr="00062630">
        <w:rPr>
          <w:spacing w:val="-4"/>
        </w:rPr>
        <w:t xml:space="preserve">accélération </w:t>
      </w:r>
      <w:r>
        <w:rPr>
          <w:spacing w:val="-4"/>
        </w:rPr>
        <w:t>maximale résultante de la tête, filtrée selon la norme ISO 6487:2000 à CFC 1 </w:t>
      </w:r>
      <w:r w:rsidRPr="00062630">
        <w:rPr>
          <w:spacing w:val="-4"/>
        </w:rPr>
        <w:t>000, doit être comprise entre 100 g et 150 g.</w:t>
      </w:r>
    </w:p>
    <w:p w14:paraId="7DBB8FF3" w14:textId="77777777" w:rsidR="008421A1" w:rsidRPr="00062630" w:rsidRDefault="008421A1" w:rsidP="008421A1">
      <w:pPr>
        <w:pStyle w:val="SingleTxtG"/>
        <w:ind w:left="2268" w:hanging="1134"/>
        <w:rPr>
          <w:spacing w:val="-4"/>
        </w:rPr>
      </w:pPr>
      <w:r w:rsidRPr="00062630">
        <w:rPr>
          <w:spacing w:val="-4"/>
        </w:rPr>
        <w:t>5.5.4</w:t>
      </w:r>
      <w:r>
        <w:rPr>
          <w:spacing w:val="-4"/>
        </w:rPr>
        <w:tab/>
        <w:t>On peut ajuster le comportement</w:t>
      </w:r>
      <w:r w:rsidRPr="00062630">
        <w:rPr>
          <w:spacing w:val="-4"/>
        </w:rPr>
        <w:t xml:space="preserve"> de la tête</w:t>
      </w:r>
      <w:r>
        <w:rPr>
          <w:spacing w:val="-4"/>
        </w:rPr>
        <w:t xml:space="preserve"> </w:t>
      </w:r>
      <w:r w:rsidRPr="00062630">
        <w:rPr>
          <w:spacing w:val="-4"/>
        </w:rPr>
        <w:t xml:space="preserve">pour </w:t>
      </w:r>
      <w:r>
        <w:rPr>
          <w:spacing w:val="-4"/>
        </w:rPr>
        <w:t xml:space="preserve">satisfaire à la </w:t>
      </w:r>
      <w:r w:rsidRPr="00062630">
        <w:rPr>
          <w:spacing w:val="-4"/>
        </w:rPr>
        <w:t>prescription en changeant les caractéristiques de frottement à</w:t>
      </w:r>
      <w:r>
        <w:rPr>
          <w:spacing w:val="-4"/>
        </w:rPr>
        <w:t xml:space="preserve"> </w:t>
      </w:r>
      <w:r w:rsidRPr="00062630">
        <w:rPr>
          <w:spacing w:val="-4"/>
        </w:rPr>
        <w:t>l</w:t>
      </w:r>
      <w:r>
        <w:rPr>
          <w:spacing w:val="-4"/>
        </w:rPr>
        <w:t>’</w:t>
      </w:r>
      <w:r w:rsidRPr="00062630">
        <w:rPr>
          <w:spacing w:val="-4"/>
        </w:rPr>
        <w:t>interface chair-crâne (par exemple</w:t>
      </w:r>
      <w:r>
        <w:rPr>
          <w:spacing w:val="-4"/>
        </w:rPr>
        <w:t xml:space="preserve"> en mettant du</w:t>
      </w:r>
      <w:r w:rsidRPr="00062630">
        <w:rPr>
          <w:spacing w:val="-4"/>
        </w:rPr>
        <w:t xml:space="preserve"> talc ou </w:t>
      </w:r>
      <w:r>
        <w:rPr>
          <w:spacing w:val="-4"/>
        </w:rPr>
        <w:t xml:space="preserve">en </w:t>
      </w:r>
      <w:r w:rsidRPr="00062630">
        <w:rPr>
          <w:spacing w:val="-4"/>
        </w:rPr>
        <w:t>vaporisation d</w:t>
      </w:r>
      <w:r>
        <w:rPr>
          <w:spacing w:val="-4"/>
        </w:rPr>
        <w:t>u</w:t>
      </w:r>
      <w:r w:rsidRPr="00062630">
        <w:rPr>
          <w:spacing w:val="-4"/>
        </w:rPr>
        <w:t xml:space="preserve"> PTFE).</w:t>
      </w:r>
    </w:p>
    <w:p w14:paraId="1F8E6978" w14:textId="77777777" w:rsidR="008421A1" w:rsidRPr="00062630" w:rsidRDefault="008421A1" w:rsidP="008421A1">
      <w:pPr>
        <w:pStyle w:val="SingleTxtG"/>
        <w:keepNext/>
        <w:ind w:left="2268" w:hanging="1134"/>
        <w:rPr>
          <w:spacing w:val="-4"/>
        </w:rPr>
      </w:pPr>
      <w:r w:rsidRPr="00062630">
        <w:rPr>
          <w:spacing w:val="-4"/>
        </w:rPr>
        <w:t>5.6</w:t>
      </w:r>
      <w:r>
        <w:rPr>
          <w:spacing w:val="-4"/>
        </w:rPr>
        <w:tab/>
      </w:r>
      <w:r w:rsidRPr="00062630">
        <w:rPr>
          <w:spacing w:val="-4"/>
        </w:rPr>
        <w:t>Cou</w:t>
      </w:r>
    </w:p>
    <w:p w14:paraId="3570F4BD" w14:textId="77777777" w:rsidR="008421A1" w:rsidRPr="005D0FCF" w:rsidRDefault="008421A1" w:rsidP="008421A1">
      <w:pPr>
        <w:pStyle w:val="SingleTxtG"/>
        <w:ind w:left="2268" w:hanging="1134"/>
        <w:rPr>
          <w:spacing w:val="-4"/>
        </w:rPr>
      </w:pPr>
      <w:r w:rsidRPr="00062630">
        <w:rPr>
          <w:spacing w:val="-4"/>
        </w:rPr>
        <w:t>5.6.</w:t>
      </w:r>
      <w:r>
        <w:rPr>
          <w:spacing w:val="-4"/>
        </w:rPr>
        <w:t>1</w:t>
      </w:r>
      <w:r>
        <w:rPr>
          <w:spacing w:val="-4"/>
        </w:rPr>
        <w:tab/>
      </w:r>
      <w:r w:rsidRPr="005D0FCF">
        <w:rPr>
          <w:spacing w:val="-4"/>
        </w:rPr>
        <w:t>Le cou doit être raccordé à une fausse tête spécialement homologuée, d</w:t>
      </w:r>
      <w:r>
        <w:rPr>
          <w:spacing w:val="-4"/>
        </w:rPr>
        <w:t>’</w:t>
      </w:r>
      <w:r w:rsidRPr="005D0FCF">
        <w:rPr>
          <w:spacing w:val="-4"/>
        </w:rPr>
        <w:t>une masse de 3,9 </w:t>
      </w:r>
      <w:r>
        <w:sym w:font="Symbol" w:char="F0B1"/>
      </w:r>
      <w:r>
        <w:t> </w:t>
      </w:r>
      <w:r w:rsidRPr="005D0FCF">
        <w:rPr>
          <w:spacing w:val="-4"/>
        </w:rPr>
        <w:t>0,05 kg (voir la figure 6), à l</w:t>
      </w:r>
      <w:r>
        <w:rPr>
          <w:spacing w:val="-4"/>
        </w:rPr>
        <w:t>’</w:t>
      </w:r>
      <w:r w:rsidRPr="005D0FCF">
        <w:rPr>
          <w:spacing w:val="-4"/>
        </w:rPr>
        <w:t>aide d</w:t>
      </w:r>
      <w:r>
        <w:rPr>
          <w:spacing w:val="-4"/>
        </w:rPr>
        <w:t>’</w:t>
      </w:r>
      <w:r w:rsidRPr="005D0FCF">
        <w:rPr>
          <w:spacing w:val="-4"/>
        </w:rPr>
        <w:t>une plaque ayant une épaisseur de 12 mm et une masse de 0,205 </w:t>
      </w:r>
      <w:r>
        <w:sym w:font="Symbol" w:char="F0B1"/>
      </w:r>
      <w:r>
        <w:t> </w:t>
      </w:r>
      <w:r w:rsidRPr="005D0FCF">
        <w:rPr>
          <w:spacing w:val="-4"/>
        </w:rPr>
        <w:t>0,05 kg.</w:t>
      </w:r>
    </w:p>
    <w:p w14:paraId="4969CFD3" w14:textId="77777777" w:rsidR="008421A1" w:rsidRPr="005D0FCF" w:rsidRDefault="008421A1" w:rsidP="008421A1">
      <w:pPr>
        <w:pStyle w:val="SingleTxtG"/>
        <w:ind w:left="2268" w:hanging="1134"/>
        <w:rPr>
          <w:spacing w:val="-4"/>
        </w:rPr>
      </w:pPr>
      <w:r w:rsidRPr="005D0FCF">
        <w:rPr>
          <w:spacing w:val="-4"/>
        </w:rPr>
        <w:t>5.6.2</w:t>
      </w:r>
      <w:r w:rsidRPr="005D0FCF">
        <w:rPr>
          <w:spacing w:val="-4"/>
        </w:rPr>
        <w:tab/>
        <w:t>La fausse tête et le cou sont fixés à l</w:t>
      </w:r>
      <w:r>
        <w:rPr>
          <w:spacing w:val="-4"/>
        </w:rPr>
        <w:t>’</w:t>
      </w:r>
      <w:r w:rsidRPr="005D0FCF">
        <w:rPr>
          <w:spacing w:val="-4"/>
        </w:rPr>
        <w:t>envers au bas d</w:t>
      </w:r>
      <w:r>
        <w:rPr>
          <w:spacing w:val="-4"/>
        </w:rPr>
        <w:t>’</w:t>
      </w:r>
      <w:r w:rsidRPr="005D0FCF">
        <w:rPr>
          <w:spacing w:val="-4"/>
        </w:rPr>
        <w:t>un pendule cervical</w:t>
      </w:r>
      <w:r w:rsidRPr="008D105E">
        <w:rPr>
          <w:rStyle w:val="Appelnotedebasdep"/>
        </w:rPr>
        <w:footnoteReference w:id="13"/>
      </w:r>
      <w:r w:rsidRPr="005D0FCF">
        <w:rPr>
          <w:spacing w:val="-4"/>
        </w:rPr>
        <w:t xml:space="preserve"> permettant un déplacement latéral du dispositif.</w:t>
      </w:r>
    </w:p>
    <w:p w14:paraId="7B56B155" w14:textId="77777777" w:rsidR="008421A1" w:rsidRPr="005D0FCF" w:rsidRDefault="008421A1" w:rsidP="008421A1">
      <w:pPr>
        <w:pStyle w:val="SingleTxtG"/>
        <w:ind w:left="2268" w:hanging="1134"/>
        <w:rPr>
          <w:spacing w:val="-4"/>
        </w:rPr>
      </w:pPr>
      <w:r w:rsidRPr="005D0FCF">
        <w:rPr>
          <w:spacing w:val="-4"/>
        </w:rPr>
        <w:t>5.6.3</w:t>
      </w:r>
      <w:r w:rsidRPr="005D0FCF">
        <w:rPr>
          <w:spacing w:val="-4"/>
        </w:rPr>
        <w:tab/>
        <w:t>Le pendule cervical est équipé d</w:t>
      </w:r>
      <w:r>
        <w:rPr>
          <w:spacing w:val="-4"/>
        </w:rPr>
        <w:t>’</w:t>
      </w:r>
      <w:r w:rsidRPr="005D0FCF">
        <w:rPr>
          <w:spacing w:val="-4"/>
        </w:rPr>
        <w:t xml:space="preserve">un accéléromètre </w:t>
      </w:r>
      <w:proofErr w:type="spellStart"/>
      <w:r w:rsidRPr="005D0FCF">
        <w:rPr>
          <w:spacing w:val="-4"/>
        </w:rPr>
        <w:t>uniaxial</w:t>
      </w:r>
      <w:proofErr w:type="spellEnd"/>
      <w:r w:rsidRPr="005D0FCF">
        <w:rPr>
          <w:spacing w:val="-4"/>
        </w:rPr>
        <w:t xml:space="preserve"> conforme à ses caractéristiques (voir figure 5).</w:t>
      </w:r>
    </w:p>
    <w:p w14:paraId="47DE085C" w14:textId="77777777" w:rsidR="008421A1" w:rsidRPr="005D0FCF" w:rsidRDefault="008421A1" w:rsidP="008421A1">
      <w:pPr>
        <w:pStyle w:val="SingleTxtG"/>
        <w:ind w:left="2268" w:hanging="1134"/>
        <w:rPr>
          <w:spacing w:val="-4"/>
        </w:rPr>
      </w:pPr>
      <w:r w:rsidRPr="005D0FCF">
        <w:rPr>
          <w:spacing w:val="-4"/>
        </w:rPr>
        <w:t>5.6.4</w:t>
      </w:r>
      <w:r w:rsidRPr="005D0FCF">
        <w:rPr>
          <w:spacing w:val="-4"/>
        </w:rPr>
        <w:tab/>
        <w:t>Le pendule cervical doit pouvoir tomber librement d</w:t>
      </w:r>
      <w:r>
        <w:rPr>
          <w:spacing w:val="-4"/>
        </w:rPr>
        <w:t>’</w:t>
      </w:r>
      <w:r w:rsidRPr="005D0FCF">
        <w:rPr>
          <w:spacing w:val="-4"/>
        </w:rPr>
        <w:t>une hauteur choisie pour atteindre une vitesse d</w:t>
      </w:r>
      <w:r>
        <w:rPr>
          <w:spacing w:val="-4"/>
        </w:rPr>
        <w:t>’</w:t>
      </w:r>
      <w:r w:rsidRPr="005D0FCF">
        <w:rPr>
          <w:spacing w:val="-4"/>
        </w:rPr>
        <w:t xml:space="preserve">impact de 3,4 </w:t>
      </w:r>
      <w:r>
        <w:sym w:font="Symbol" w:char="F0B1"/>
      </w:r>
      <w:r>
        <w:t> </w:t>
      </w:r>
      <w:r w:rsidRPr="005D0FCF">
        <w:rPr>
          <w:spacing w:val="-4"/>
        </w:rPr>
        <w:t>0,1 m/s, mesurée à l</w:t>
      </w:r>
      <w:r>
        <w:rPr>
          <w:spacing w:val="-4"/>
        </w:rPr>
        <w:t>’</w:t>
      </w:r>
      <w:r w:rsidRPr="005D0FCF">
        <w:rPr>
          <w:spacing w:val="-4"/>
        </w:rPr>
        <w:t>emplacement de l</w:t>
      </w:r>
      <w:r>
        <w:rPr>
          <w:spacing w:val="-4"/>
        </w:rPr>
        <w:t>’</w:t>
      </w:r>
      <w:r w:rsidRPr="005D0FCF">
        <w:rPr>
          <w:spacing w:val="-4"/>
        </w:rPr>
        <w:t>accéléromètre.</w:t>
      </w:r>
    </w:p>
    <w:p w14:paraId="2BF37C47" w14:textId="77777777" w:rsidR="008421A1" w:rsidRPr="00AD10CA" w:rsidRDefault="008421A1" w:rsidP="008421A1">
      <w:pPr>
        <w:pStyle w:val="SingleTxtG"/>
        <w:ind w:left="2268" w:hanging="1134"/>
      </w:pPr>
      <w:r w:rsidRPr="005D0FCF">
        <w:rPr>
          <w:spacing w:val="-4"/>
        </w:rPr>
        <w:t>5.6.5</w:t>
      </w:r>
      <w:r w:rsidRPr="005D0FCF">
        <w:rPr>
          <w:spacing w:val="-4"/>
        </w:rPr>
        <w:tab/>
        <w:t>La vitesse du pendule cervical est ramenée de la vitesse d</w:t>
      </w:r>
      <w:r>
        <w:rPr>
          <w:spacing w:val="-4"/>
        </w:rPr>
        <w:t>’</w:t>
      </w:r>
      <w:r w:rsidRPr="005D0FCF">
        <w:rPr>
          <w:spacing w:val="-4"/>
        </w:rPr>
        <w:t>impact à zéro au moyen d</w:t>
      </w:r>
      <w:r>
        <w:rPr>
          <w:spacing w:val="-4"/>
        </w:rPr>
        <w:t>’</w:t>
      </w:r>
      <w:r w:rsidRPr="005D0FCF">
        <w:rPr>
          <w:spacing w:val="-4"/>
        </w:rPr>
        <w:t>un dispositif approprié</w:t>
      </w:r>
      <w:r w:rsidRPr="008D105E">
        <w:rPr>
          <w:rStyle w:val="Appelnotedebasdep"/>
        </w:rPr>
        <w:footnoteReference w:id="14"/>
      </w:r>
      <w:r w:rsidRPr="005D0FCF">
        <w:rPr>
          <w:spacing w:val="-4"/>
        </w:rPr>
        <w:t>, qui est décrit dans les caractéristiques du pendule cervical (voir la figure 5), ce qui se traduit par une modification du rapport vitesse/temps à l</w:t>
      </w:r>
      <w:r>
        <w:rPr>
          <w:spacing w:val="-4"/>
        </w:rPr>
        <w:t>’</w:t>
      </w:r>
      <w:r w:rsidRPr="005D0FCF">
        <w:rPr>
          <w:spacing w:val="-4"/>
        </w:rPr>
        <w:t>intérieur de la bande définie à la figure 7 et au tableau 4 de la présente annexe. Toutes les chaînes de mesure doivent être enregistrées conformément à la norme ISO 6487:2000 ou à la norme SAE J211 (mars 1995</w:t>
      </w:r>
      <w:r w:rsidRPr="00E506B8">
        <w:t xml:space="preserve">) et filtrées de façon numérique conformément à la CFC 180 (ISO 6487:2000) ou </w:t>
      </w:r>
      <w:r>
        <w:t xml:space="preserve">à la norme </w:t>
      </w:r>
      <w:r w:rsidRPr="00E506B8">
        <w:t>SAE J211:1995). La décélération du pendule doit être filtrée conformément à la CFC 60 (ISO 6487:2000</w:t>
      </w:r>
      <w:r>
        <w:t xml:space="preserve"> ou SAE J211: 1995).</w:t>
      </w:r>
    </w:p>
    <w:p w14:paraId="36F374E1" w14:textId="77777777" w:rsidR="008421A1" w:rsidRPr="00BC7EB6" w:rsidRDefault="008421A1" w:rsidP="008421A1">
      <w:pPr>
        <w:pStyle w:val="Titre1"/>
        <w:spacing w:after="120"/>
        <w:rPr>
          <w:lang w:val="fr-FR"/>
        </w:rPr>
      </w:pPr>
      <w:r>
        <w:rPr>
          <w:lang w:val="fr-FR"/>
        </w:rPr>
        <w:t>Tableau 4</w:t>
      </w:r>
      <w:r>
        <w:rPr>
          <w:lang w:val="fr-FR"/>
        </w:rPr>
        <w:br/>
      </w:r>
      <w:r w:rsidRPr="00130F0D">
        <w:rPr>
          <w:b/>
          <w:lang w:val="fr-FR"/>
        </w:rPr>
        <w:t>Rapport vitesse/temps du pendule cervical pour l</w:t>
      </w:r>
      <w:r>
        <w:rPr>
          <w:b/>
          <w:lang w:val="fr-FR"/>
        </w:rPr>
        <w:t>’</w:t>
      </w:r>
      <w:r w:rsidRPr="00130F0D">
        <w:rPr>
          <w:b/>
          <w:lang w:val="fr-FR"/>
        </w:rPr>
        <w:t>essai d</w:t>
      </w:r>
      <w:r>
        <w:rPr>
          <w:b/>
          <w:lang w:val="fr-FR"/>
        </w:rPr>
        <w:t>’</w:t>
      </w:r>
      <w:r w:rsidRPr="00130F0D">
        <w:rPr>
          <w:b/>
          <w:lang w:val="fr-FR"/>
        </w:rPr>
        <w:t>homologation du cou</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14"/>
        <w:gridCol w:w="1795"/>
        <w:gridCol w:w="2029"/>
        <w:gridCol w:w="1732"/>
      </w:tblGrid>
      <w:tr w:rsidR="008421A1" w:rsidRPr="000506E3" w14:paraId="6D5AF2E5" w14:textId="77777777" w:rsidTr="004B6714">
        <w:trPr>
          <w:cantSplit/>
          <w:trHeight w:val="645"/>
          <w:tblHeader/>
        </w:trPr>
        <w:tc>
          <w:tcPr>
            <w:tcW w:w="1814" w:type="dxa"/>
            <w:tcBorders>
              <w:top w:val="single" w:sz="4" w:space="0" w:color="auto"/>
              <w:bottom w:val="single" w:sz="12" w:space="0" w:color="auto"/>
            </w:tcBorders>
            <w:shd w:val="clear" w:color="auto" w:fill="auto"/>
            <w:vAlign w:val="bottom"/>
          </w:tcPr>
          <w:p w14:paraId="34D7A159" w14:textId="77777777" w:rsidR="008421A1" w:rsidRPr="000506E3" w:rsidRDefault="008421A1" w:rsidP="00003645">
            <w:pPr>
              <w:suppressAutoHyphens w:val="0"/>
              <w:spacing w:before="80" w:after="80" w:line="200" w:lineRule="exact"/>
              <w:ind w:left="57" w:right="57"/>
              <w:rPr>
                <w:i/>
                <w:sz w:val="16"/>
              </w:rPr>
            </w:pPr>
            <w:r w:rsidRPr="000506E3">
              <w:rPr>
                <w:i/>
                <w:sz w:val="16"/>
              </w:rPr>
              <w:t>Limite supérieure</w:t>
            </w:r>
            <w:r w:rsidRPr="000506E3">
              <w:rPr>
                <w:i/>
                <w:sz w:val="16"/>
              </w:rPr>
              <w:br/>
            </w:r>
            <w:r>
              <w:rPr>
                <w:i/>
                <w:sz w:val="16"/>
              </w:rPr>
              <w:t xml:space="preserve">du temps </w:t>
            </w:r>
            <w:r w:rsidRPr="000506E3">
              <w:rPr>
                <w:i/>
                <w:sz w:val="16"/>
              </w:rPr>
              <w:t>(s)</w:t>
            </w:r>
          </w:p>
        </w:tc>
        <w:tc>
          <w:tcPr>
            <w:tcW w:w="1795" w:type="dxa"/>
            <w:tcBorders>
              <w:top w:val="single" w:sz="4" w:space="0" w:color="auto"/>
              <w:bottom w:val="single" w:sz="12" w:space="0" w:color="auto"/>
            </w:tcBorders>
            <w:shd w:val="clear" w:color="auto" w:fill="auto"/>
            <w:vAlign w:val="bottom"/>
          </w:tcPr>
          <w:p w14:paraId="4F55A35B" w14:textId="77777777" w:rsidR="008421A1" w:rsidRPr="000506E3" w:rsidRDefault="008421A1" w:rsidP="00003645">
            <w:pPr>
              <w:suppressAutoHyphens w:val="0"/>
              <w:spacing w:before="80" w:after="80" w:line="200" w:lineRule="exact"/>
              <w:ind w:left="57" w:right="57"/>
              <w:jc w:val="right"/>
              <w:rPr>
                <w:i/>
                <w:sz w:val="16"/>
              </w:rPr>
            </w:pPr>
            <w:r w:rsidRPr="000506E3">
              <w:rPr>
                <w:i/>
                <w:sz w:val="16"/>
              </w:rPr>
              <w:t>Vitesse</w:t>
            </w:r>
            <w:r w:rsidRPr="000506E3">
              <w:rPr>
                <w:i/>
                <w:sz w:val="16"/>
              </w:rPr>
              <w:br/>
              <w:t>(m/s)</w:t>
            </w:r>
          </w:p>
        </w:tc>
        <w:tc>
          <w:tcPr>
            <w:tcW w:w="2029" w:type="dxa"/>
            <w:tcBorders>
              <w:top w:val="single" w:sz="4" w:space="0" w:color="auto"/>
              <w:bottom w:val="single" w:sz="12" w:space="0" w:color="auto"/>
            </w:tcBorders>
            <w:shd w:val="clear" w:color="auto" w:fill="auto"/>
            <w:vAlign w:val="bottom"/>
          </w:tcPr>
          <w:p w14:paraId="2368B39A" w14:textId="699EAA1E" w:rsidR="008421A1" w:rsidRPr="000506E3" w:rsidRDefault="008421A1" w:rsidP="00003645">
            <w:pPr>
              <w:suppressAutoHyphens w:val="0"/>
              <w:spacing w:before="80" w:after="80" w:line="200" w:lineRule="exact"/>
              <w:ind w:left="57" w:right="57"/>
              <w:jc w:val="right"/>
              <w:rPr>
                <w:i/>
                <w:sz w:val="16"/>
              </w:rPr>
            </w:pPr>
            <w:r w:rsidRPr="000506E3">
              <w:rPr>
                <w:i/>
                <w:sz w:val="16"/>
              </w:rPr>
              <w:t>Limite inférieure</w:t>
            </w:r>
            <w:r w:rsidR="004B6714">
              <w:rPr>
                <w:i/>
                <w:sz w:val="16"/>
              </w:rPr>
              <w:t xml:space="preserve"> </w:t>
            </w:r>
            <w:r>
              <w:rPr>
                <w:i/>
                <w:sz w:val="16"/>
              </w:rPr>
              <w:t>du temps</w:t>
            </w:r>
            <w:r w:rsidRPr="000506E3">
              <w:rPr>
                <w:i/>
                <w:sz w:val="16"/>
              </w:rPr>
              <w:br/>
              <w:t>(s)</w:t>
            </w:r>
          </w:p>
        </w:tc>
        <w:tc>
          <w:tcPr>
            <w:tcW w:w="1732" w:type="dxa"/>
            <w:tcBorders>
              <w:top w:val="single" w:sz="4" w:space="0" w:color="auto"/>
              <w:bottom w:val="single" w:sz="12" w:space="0" w:color="auto"/>
            </w:tcBorders>
            <w:shd w:val="clear" w:color="auto" w:fill="auto"/>
            <w:vAlign w:val="bottom"/>
          </w:tcPr>
          <w:p w14:paraId="02BED0BF" w14:textId="77777777" w:rsidR="008421A1" w:rsidRPr="000506E3" w:rsidRDefault="008421A1" w:rsidP="00003645">
            <w:pPr>
              <w:suppressAutoHyphens w:val="0"/>
              <w:spacing w:before="80" w:after="80" w:line="200" w:lineRule="exact"/>
              <w:ind w:left="57" w:right="57"/>
              <w:jc w:val="right"/>
              <w:rPr>
                <w:i/>
                <w:sz w:val="16"/>
              </w:rPr>
            </w:pPr>
            <w:r w:rsidRPr="000506E3">
              <w:rPr>
                <w:i/>
                <w:sz w:val="16"/>
              </w:rPr>
              <w:t>Vitesse</w:t>
            </w:r>
            <w:r w:rsidRPr="000506E3">
              <w:rPr>
                <w:i/>
                <w:sz w:val="16"/>
              </w:rPr>
              <w:br/>
              <w:t>(m/s)</w:t>
            </w:r>
          </w:p>
        </w:tc>
      </w:tr>
      <w:tr w:rsidR="008421A1" w:rsidRPr="000506E3" w14:paraId="259CB409" w14:textId="77777777" w:rsidTr="004B6714">
        <w:trPr>
          <w:cantSplit/>
        </w:trPr>
        <w:tc>
          <w:tcPr>
            <w:tcW w:w="1814" w:type="dxa"/>
            <w:tcBorders>
              <w:top w:val="single" w:sz="12" w:space="0" w:color="auto"/>
            </w:tcBorders>
            <w:shd w:val="clear" w:color="auto" w:fill="auto"/>
          </w:tcPr>
          <w:p w14:paraId="55252E48" w14:textId="77777777" w:rsidR="008421A1" w:rsidRPr="000506E3" w:rsidRDefault="008421A1" w:rsidP="00003645">
            <w:pPr>
              <w:suppressAutoHyphens w:val="0"/>
              <w:spacing w:before="40" w:after="40" w:line="220" w:lineRule="atLeast"/>
              <w:ind w:left="57" w:right="57"/>
              <w:rPr>
                <w:sz w:val="18"/>
              </w:rPr>
            </w:pPr>
            <w:r w:rsidRPr="000506E3">
              <w:rPr>
                <w:sz w:val="18"/>
              </w:rPr>
              <w:t>0,001</w:t>
            </w:r>
          </w:p>
        </w:tc>
        <w:tc>
          <w:tcPr>
            <w:tcW w:w="1795" w:type="dxa"/>
            <w:tcBorders>
              <w:top w:val="single" w:sz="12" w:space="0" w:color="auto"/>
            </w:tcBorders>
            <w:shd w:val="clear" w:color="auto" w:fill="auto"/>
            <w:vAlign w:val="bottom"/>
          </w:tcPr>
          <w:p w14:paraId="0E6D7114"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0,0</w:t>
            </w:r>
          </w:p>
        </w:tc>
        <w:tc>
          <w:tcPr>
            <w:tcW w:w="2029" w:type="dxa"/>
            <w:tcBorders>
              <w:top w:val="single" w:sz="12" w:space="0" w:color="auto"/>
            </w:tcBorders>
            <w:shd w:val="clear" w:color="auto" w:fill="auto"/>
            <w:vAlign w:val="bottom"/>
          </w:tcPr>
          <w:p w14:paraId="1797B57B"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w:t>
            </w:r>
          </w:p>
        </w:tc>
        <w:tc>
          <w:tcPr>
            <w:tcW w:w="1732" w:type="dxa"/>
            <w:tcBorders>
              <w:top w:val="single" w:sz="12" w:space="0" w:color="auto"/>
            </w:tcBorders>
            <w:shd w:val="clear" w:color="auto" w:fill="auto"/>
            <w:vAlign w:val="bottom"/>
          </w:tcPr>
          <w:p w14:paraId="3219DF6A"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-0,05</w:t>
            </w:r>
          </w:p>
        </w:tc>
      </w:tr>
      <w:tr w:rsidR="008421A1" w:rsidRPr="000506E3" w14:paraId="3F2AFF87" w14:textId="77777777" w:rsidTr="004B6714">
        <w:trPr>
          <w:cantSplit/>
        </w:trPr>
        <w:tc>
          <w:tcPr>
            <w:tcW w:w="1814" w:type="dxa"/>
            <w:shd w:val="clear" w:color="auto" w:fill="auto"/>
          </w:tcPr>
          <w:p w14:paraId="07B37E89" w14:textId="77777777" w:rsidR="008421A1" w:rsidRPr="000506E3" w:rsidRDefault="008421A1" w:rsidP="00003645">
            <w:pPr>
              <w:suppressAutoHyphens w:val="0"/>
              <w:spacing w:before="40" w:after="40" w:line="220" w:lineRule="atLeast"/>
              <w:ind w:left="57" w:right="57"/>
              <w:rPr>
                <w:sz w:val="18"/>
              </w:rPr>
            </w:pPr>
            <w:r w:rsidRPr="000506E3">
              <w:rPr>
                <w:sz w:val="18"/>
              </w:rPr>
              <w:t>0,003</w:t>
            </w:r>
          </w:p>
        </w:tc>
        <w:tc>
          <w:tcPr>
            <w:tcW w:w="1795" w:type="dxa"/>
            <w:shd w:val="clear" w:color="auto" w:fill="auto"/>
            <w:vAlign w:val="bottom"/>
          </w:tcPr>
          <w:p w14:paraId="0C0A0944"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-0,25</w:t>
            </w:r>
          </w:p>
        </w:tc>
        <w:tc>
          <w:tcPr>
            <w:tcW w:w="2029" w:type="dxa"/>
            <w:shd w:val="clear" w:color="auto" w:fill="auto"/>
            <w:vAlign w:val="bottom"/>
          </w:tcPr>
          <w:p w14:paraId="781231B8"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0,0025</w:t>
            </w:r>
          </w:p>
        </w:tc>
        <w:tc>
          <w:tcPr>
            <w:tcW w:w="1732" w:type="dxa"/>
            <w:shd w:val="clear" w:color="auto" w:fill="auto"/>
            <w:vAlign w:val="bottom"/>
          </w:tcPr>
          <w:p w14:paraId="6D0A4CA3"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-0,375</w:t>
            </w:r>
          </w:p>
        </w:tc>
      </w:tr>
      <w:tr w:rsidR="008421A1" w:rsidRPr="000506E3" w14:paraId="134E4C70" w14:textId="77777777" w:rsidTr="004B6714">
        <w:trPr>
          <w:cantSplit/>
        </w:trPr>
        <w:tc>
          <w:tcPr>
            <w:tcW w:w="1814" w:type="dxa"/>
            <w:tcBorders>
              <w:bottom w:val="single" w:sz="2" w:space="0" w:color="auto"/>
            </w:tcBorders>
            <w:shd w:val="clear" w:color="auto" w:fill="auto"/>
          </w:tcPr>
          <w:p w14:paraId="6F99B0B0" w14:textId="77777777" w:rsidR="008421A1" w:rsidRPr="000506E3" w:rsidRDefault="008421A1" w:rsidP="00003645">
            <w:pPr>
              <w:suppressAutoHyphens w:val="0"/>
              <w:spacing w:before="40" w:after="40" w:line="220" w:lineRule="atLeast"/>
              <w:ind w:left="57" w:right="57"/>
              <w:rPr>
                <w:sz w:val="18"/>
              </w:rPr>
            </w:pPr>
            <w:r w:rsidRPr="000506E3">
              <w:rPr>
                <w:sz w:val="18"/>
              </w:rPr>
              <w:t>0,014</w:t>
            </w:r>
          </w:p>
        </w:tc>
        <w:tc>
          <w:tcPr>
            <w:tcW w:w="1795" w:type="dxa"/>
            <w:tcBorders>
              <w:bottom w:val="single" w:sz="2" w:space="0" w:color="auto"/>
            </w:tcBorders>
            <w:shd w:val="clear" w:color="auto" w:fill="auto"/>
            <w:vAlign w:val="bottom"/>
          </w:tcPr>
          <w:p w14:paraId="761C3730" w14:textId="77777777" w:rsidR="008421A1" w:rsidRPr="000506E3" w:rsidRDefault="008421A1" w:rsidP="00003645">
            <w:pPr>
              <w:suppressAutoHyphens w:val="0"/>
              <w:spacing w:before="40" w:after="40" w:line="220" w:lineRule="atLeast"/>
              <w:ind w:left="57" w:right="57"/>
              <w:jc w:val="right"/>
              <w:rPr>
                <w:sz w:val="18"/>
              </w:rPr>
            </w:pPr>
            <w:r w:rsidRPr="000506E3">
              <w:rPr>
                <w:sz w:val="18"/>
              </w:rPr>
              <w:t>-3,2</w:t>
            </w:r>
          </w:p>
        </w:tc>
        <w:tc>
          <w:tcPr>
            <w:tcW w:w="2029" w:type="dxa"/>
            <w:tcBorders>
              <w:bottom w:val="single" w:sz="2" w:space="0" w:color="auto"/>
            </w:tcBorders>
            <w:shd w:val="clear" w:color="auto" w:fill="auto"/>
            <w:vAlign w:val="bottom"/>
          </w:tcPr>
          <w:p w14:paraId="337E11F7"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0,0135</w:t>
            </w:r>
          </w:p>
        </w:tc>
        <w:tc>
          <w:tcPr>
            <w:tcW w:w="1732" w:type="dxa"/>
            <w:tcBorders>
              <w:bottom w:val="single" w:sz="2" w:space="0" w:color="auto"/>
            </w:tcBorders>
            <w:shd w:val="clear" w:color="auto" w:fill="auto"/>
            <w:vAlign w:val="bottom"/>
          </w:tcPr>
          <w:p w14:paraId="06840F5E" w14:textId="77777777" w:rsidR="008421A1" w:rsidRPr="000506E3" w:rsidRDefault="008421A1" w:rsidP="00003645">
            <w:pPr>
              <w:suppressAutoHyphens w:val="0"/>
              <w:spacing w:before="40" w:after="40" w:line="220" w:lineRule="atLeast"/>
              <w:ind w:left="57" w:right="57"/>
              <w:jc w:val="right"/>
              <w:rPr>
                <w:sz w:val="18"/>
              </w:rPr>
            </w:pPr>
            <w:r w:rsidRPr="000506E3">
              <w:rPr>
                <w:sz w:val="18"/>
              </w:rPr>
              <w:t>-3,7</w:t>
            </w:r>
          </w:p>
        </w:tc>
      </w:tr>
      <w:tr w:rsidR="008421A1" w:rsidRPr="000506E3" w14:paraId="3258C5E3" w14:textId="77777777" w:rsidTr="004B6714">
        <w:trPr>
          <w:cantSplit/>
        </w:trPr>
        <w:tc>
          <w:tcPr>
            <w:tcW w:w="1814" w:type="dxa"/>
            <w:tcBorders>
              <w:top w:val="single" w:sz="2" w:space="0" w:color="auto"/>
              <w:bottom w:val="single" w:sz="12" w:space="0" w:color="auto"/>
            </w:tcBorders>
            <w:shd w:val="clear" w:color="auto" w:fill="auto"/>
          </w:tcPr>
          <w:p w14:paraId="3DD71C82" w14:textId="77777777" w:rsidR="008421A1" w:rsidRPr="000506E3" w:rsidRDefault="008421A1" w:rsidP="00003645">
            <w:pPr>
              <w:suppressAutoHyphens w:val="0"/>
              <w:spacing w:before="40" w:after="40" w:line="220" w:lineRule="atLeast"/>
              <w:ind w:left="57" w:right="57"/>
              <w:rPr>
                <w:sz w:val="18"/>
              </w:rPr>
            </w:pPr>
          </w:p>
        </w:tc>
        <w:tc>
          <w:tcPr>
            <w:tcW w:w="1795" w:type="dxa"/>
            <w:tcBorders>
              <w:top w:val="single" w:sz="2" w:space="0" w:color="auto"/>
              <w:bottom w:val="single" w:sz="12" w:space="0" w:color="auto"/>
            </w:tcBorders>
            <w:shd w:val="clear" w:color="auto" w:fill="auto"/>
            <w:vAlign w:val="bottom"/>
          </w:tcPr>
          <w:p w14:paraId="006D8D6F" w14:textId="77777777" w:rsidR="008421A1" w:rsidRPr="000506E3" w:rsidRDefault="008421A1" w:rsidP="00003645">
            <w:pPr>
              <w:suppressAutoHyphens w:val="0"/>
              <w:spacing w:before="40" w:after="40" w:line="220" w:lineRule="atLeast"/>
              <w:ind w:left="57" w:right="57"/>
              <w:jc w:val="right"/>
              <w:rPr>
                <w:sz w:val="18"/>
              </w:rPr>
            </w:pPr>
          </w:p>
        </w:tc>
        <w:tc>
          <w:tcPr>
            <w:tcW w:w="2029" w:type="dxa"/>
            <w:tcBorders>
              <w:top w:val="single" w:sz="2" w:space="0" w:color="auto"/>
              <w:bottom w:val="single" w:sz="12" w:space="0" w:color="auto"/>
            </w:tcBorders>
            <w:shd w:val="clear" w:color="auto" w:fill="auto"/>
            <w:vAlign w:val="bottom"/>
          </w:tcPr>
          <w:p w14:paraId="05D78583" w14:textId="77777777" w:rsidR="008421A1" w:rsidRPr="000506E3" w:rsidRDefault="008421A1" w:rsidP="00003645">
            <w:pPr>
              <w:suppressAutoHyphens w:val="0"/>
              <w:spacing w:before="40" w:after="40" w:line="220" w:lineRule="atLeast"/>
              <w:ind w:left="57" w:right="57"/>
              <w:jc w:val="right"/>
              <w:rPr>
                <w:sz w:val="18"/>
              </w:rPr>
            </w:pPr>
            <w:r w:rsidRPr="000506E3">
              <w:rPr>
                <w:sz w:val="18"/>
              </w:rPr>
              <w:t>0,017</w:t>
            </w:r>
          </w:p>
        </w:tc>
        <w:tc>
          <w:tcPr>
            <w:tcW w:w="1732" w:type="dxa"/>
            <w:tcBorders>
              <w:top w:val="single" w:sz="2" w:space="0" w:color="auto"/>
              <w:bottom w:val="single" w:sz="12" w:space="0" w:color="auto"/>
            </w:tcBorders>
            <w:shd w:val="clear" w:color="auto" w:fill="auto"/>
            <w:vAlign w:val="bottom"/>
          </w:tcPr>
          <w:p w14:paraId="3829B02F" w14:textId="77777777" w:rsidR="008421A1" w:rsidRPr="000506E3" w:rsidRDefault="008421A1" w:rsidP="00003645">
            <w:pPr>
              <w:suppressAutoHyphens w:val="0"/>
              <w:spacing w:before="40" w:after="40" w:line="220" w:lineRule="atLeast"/>
              <w:ind w:left="57" w:right="57"/>
              <w:jc w:val="right"/>
              <w:rPr>
                <w:sz w:val="18"/>
              </w:rPr>
            </w:pPr>
            <w:r w:rsidRPr="000506E3">
              <w:rPr>
                <w:sz w:val="18"/>
              </w:rPr>
              <w:t>-3,7</w:t>
            </w:r>
          </w:p>
        </w:tc>
      </w:tr>
    </w:tbl>
    <w:p w14:paraId="12AC62A5" w14:textId="77777777" w:rsidR="008421A1" w:rsidRPr="005D0FCF" w:rsidRDefault="008421A1" w:rsidP="008421A1">
      <w:pPr>
        <w:pStyle w:val="SingleTxtG"/>
        <w:spacing w:before="240"/>
        <w:ind w:left="2268" w:hanging="1134"/>
        <w:rPr>
          <w:spacing w:val="-4"/>
        </w:rPr>
      </w:pPr>
      <w:r w:rsidRPr="005D0FCF">
        <w:rPr>
          <w:spacing w:val="-4"/>
        </w:rPr>
        <w:t>5.6.6</w:t>
      </w:r>
      <w:r w:rsidRPr="005D0FCF">
        <w:rPr>
          <w:spacing w:val="-4"/>
        </w:rPr>
        <w:tab/>
        <w:t>L</w:t>
      </w:r>
      <w:r>
        <w:rPr>
          <w:spacing w:val="-4"/>
        </w:rPr>
        <w:t>’</w:t>
      </w:r>
      <w:r w:rsidRPr="005D0FCF">
        <w:rPr>
          <w:spacing w:val="-4"/>
        </w:rPr>
        <w:t>angle maximal de flexion de la fausse tête par rapport au pendule cervical (angles </w:t>
      </w:r>
      <w:proofErr w:type="spellStart"/>
      <w:r w:rsidRPr="005D0FCF">
        <w:rPr>
          <w:spacing w:val="-4"/>
        </w:rPr>
        <w:t>dθA</w:t>
      </w:r>
      <w:proofErr w:type="spellEnd"/>
      <w:r w:rsidRPr="005D0FCF">
        <w:rPr>
          <w:spacing w:val="-4"/>
        </w:rPr>
        <w:t xml:space="preserve"> + </w:t>
      </w:r>
      <w:proofErr w:type="spellStart"/>
      <w:r w:rsidRPr="005D0FCF">
        <w:rPr>
          <w:spacing w:val="-4"/>
        </w:rPr>
        <w:t>dθC</w:t>
      </w:r>
      <w:proofErr w:type="spellEnd"/>
      <w:r w:rsidRPr="005D0FCF">
        <w:rPr>
          <w:spacing w:val="-4"/>
        </w:rPr>
        <w:t xml:space="preserve"> de la figure 6) doit être compris entre 49,0 et 59,0° et doit être observé au bout de 54,0 à 66,0 ms.</w:t>
      </w:r>
    </w:p>
    <w:p w14:paraId="7A510ADC" w14:textId="77777777" w:rsidR="008421A1" w:rsidRPr="005D0FCF" w:rsidRDefault="008421A1" w:rsidP="008421A1">
      <w:pPr>
        <w:pStyle w:val="SingleTxtG"/>
        <w:ind w:left="2268" w:hanging="1134"/>
        <w:rPr>
          <w:spacing w:val="-4"/>
        </w:rPr>
      </w:pPr>
      <w:r w:rsidRPr="005D0FCF">
        <w:rPr>
          <w:spacing w:val="-4"/>
        </w:rPr>
        <w:t>5.6.7</w:t>
      </w:r>
      <w:r w:rsidRPr="005D0FCF">
        <w:rPr>
          <w:spacing w:val="-4"/>
        </w:rPr>
        <w:tab/>
        <w:t xml:space="preserve">Les déplacements maximums du centre de gravité de la fausse tête mesurés dans les angles </w:t>
      </w:r>
      <w:proofErr w:type="spellStart"/>
      <w:r w:rsidRPr="005D0FCF">
        <w:rPr>
          <w:spacing w:val="-4"/>
        </w:rPr>
        <w:t>dθA</w:t>
      </w:r>
      <w:proofErr w:type="spellEnd"/>
      <w:r w:rsidRPr="005D0FCF">
        <w:rPr>
          <w:spacing w:val="-4"/>
        </w:rPr>
        <w:t xml:space="preserve"> et </w:t>
      </w:r>
      <w:proofErr w:type="spellStart"/>
      <w:r w:rsidRPr="005D0FCF">
        <w:rPr>
          <w:spacing w:val="-4"/>
        </w:rPr>
        <w:t>dθB</w:t>
      </w:r>
      <w:proofErr w:type="spellEnd"/>
      <w:r w:rsidRPr="005D0FCF">
        <w:rPr>
          <w:spacing w:val="-4"/>
        </w:rPr>
        <w:t xml:space="preserve"> (voir la figure 6) doivent être les suivants: en avant du pendule, l</w:t>
      </w:r>
      <w:r>
        <w:rPr>
          <w:spacing w:val="-4"/>
        </w:rPr>
        <w:t>’</w:t>
      </w:r>
      <w:r w:rsidRPr="005D0FCF">
        <w:rPr>
          <w:spacing w:val="-4"/>
        </w:rPr>
        <w:t xml:space="preserve">angle </w:t>
      </w:r>
      <w:proofErr w:type="spellStart"/>
      <w:r w:rsidRPr="005D0FCF">
        <w:rPr>
          <w:spacing w:val="-4"/>
        </w:rPr>
        <w:t>dθA</w:t>
      </w:r>
      <w:proofErr w:type="spellEnd"/>
      <w:r w:rsidRPr="005D0FCF">
        <w:rPr>
          <w:spacing w:val="-4"/>
        </w:rPr>
        <w:t xml:space="preserve"> doit être compris entre 32,0 et 37,0° et être observé au bout de 53,0 à 63,0 ms, alors qu</w:t>
      </w:r>
      <w:r>
        <w:rPr>
          <w:spacing w:val="-4"/>
        </w:rPr>
        <w:t>’</w:t>
      </w:r>
      <w:r w:rsidRPr="005D0FCF">
        <w:rPr>
          <w:spacing w:val="-4"/>
        </w:rPr>
        <w:t>à l</w:t>
      </w:r>
      <w:r>
        <w:rPr>
          <w:spacing w:val="-4"/>
        </w:rPr>
        <w:t>’</w:t>
      </w:r>
      <w:r w:rsidRPr="005D0FCF">
        <w:rPr>
          <w:spacing w:val="-4"/>
        </w:rPr>
        <w:t>arrière de la base du pendule l</w:t>
      </w:r>
      <w:r>
        <w:rPr>
          <w:spacing w:val="-4"/>
        </w:rPr>
        <w:t>’</w:t>
      </w:r>
      <w:r w:rsidRPr="005D0FCF">
        <w:rPr>
          <w:spacing w:val="-4"/>
        </w:rPr>
        <w:t xml:space="preserve">angle </w:t>
      </w:r>
      <w:proofErr w:type="spellStart"/>
      <w:r w:rsidRPr="005D0FCF">
        <w:rPr>
          <w:spacing w:val="-4"/>
        </w:rPr>
        <w:t>dθB</w:t>
      </w:r>
      <w:proofErr w:type="spellEnd"/>
      <w:r w:rsidRPr="005D0FCF">
        <w:rPr>
          <w:spacing w:val="-4"/>
        </w:rPr>
        <w:t xml:space="preserve"> doit être compris entre 0,81*(angle </w:t>
      </w:r>
      <w:proofErr w:type="spellStart"/>
      <w:r w:rsidRPr="005D0FCF">
        <w:rPr>
          <w:spacing w:val="-4"/>
        </w:rPr>
        <w:t>dθA</w:t>
      </w:r>
      <w:proofErr w:type="spellEnd"/>
      <w:r w:rsidRPr="005D0FCF">
        <w:rPr>
          <w:spacing w:val="-4"/>
        </w:rPr>
        <w:t>) + 1,75 et 0,81*(angle </w:t>
      </w:r>
      <w:proofErr w:type="spellStart"/>
      <w:r w:rsidRPr="005D0FCF">
        <w:rPr>
          <w:spacing w:val="-4"/>
        </w:rPr>
        <w:t>dθA</w:t>
      </w:r>
      <w:proofErr w:type="spellEnd"/>
      <w:r w:rsidRPr="005D0FCF">
        <w:rPr>
          <w:spacing w:val="-4"/>
        </w:rPr>
        <w:t>) + 4,25° et être observé au bout 54,0 à 64,0 ms.</w:t>
      </w:r>
    </w:p>
    <w:p w14:paraId="121A9F99" w14:textId="77777777" w:rsidR="008421A1" w:rsidRPr="00A265CD" w:rsidRDefault="008421A1" w:rsidP="008421A1">
      <w:pPr>
        <w:pStyle w:val="SingleTxtG"/>
        <w:ind w:left="2268" w:hanging="1134"/>
      </w:pPr>
      <w:r w:rsidRPr="005D0FCF">
        <w:rPr>
          <w:spacing w:val="-4"/>
        </w:rPr>
        <w:t>5.6.8</w:t>
      </w:r>
      <w:r w:rsidRPr="005D0FCF">
        <w:rPr>
          <w:spacing w:val="-4"/>
        </w:rPr>
        <w:tab/>
        <w:t>Le comportement du cou peut être modifié en remplaçant les huit tampons à section</w:t>
      </w:r>
      <w:r w:rsidRPr="00A265CD">
        <w:t xml:space="preserve"> circulaire par des tampons ayant une dureté de Shore</w:t>
      </w:r>
      <w:r>
        <w:t xml:space="preserve"> </w:t>
      </w:r>
      <w:r w:rsidRPr="00A265CD">
        <w:t>différente.</w:t>
      </w:r>
    </w:p>
    <w:p w14:paraId="226965DC" w14:textId="77777777" w:rsidR="008421A1" w:rsidRPr="005D0FCF" w:rsidRDefault="008421A1" w:rsidP="008421A1">
      <w:pPr>
        <w:pStyle w:val="SingleTxtG"/>
        <w:ind w:left="2268" w:hanging="1134"/>
        <w:rPr>
          <w:spacing w:val="-4"/>
        </w:rPr>
      </w:pPr>
      <w:r w:rsidRPr="005D0FCF">
        <w:rPr>
          <w:spacing w:val="-4"/>
        </w:rPr>
        <w:t>5.7</w:t>
      </w:r>
      <w:r w:rsidRPr="005D0FCF">
        <w:rPr>
          <w:spacing w:val="-4"/>
        </w:rPr>
        <w:tab/>
        <w:t>Épaule</w:t>
      </w:r>
    </w:p>
    <w:p w14:paraId="40756204" w14:textId="77777777" w:rsidR="008421A1" w:rsidRPr="005D0FCF" w:rsidRDefault="008421A1" w:rsidP="008421A1">
      <w:pPr>
        <w:pStyle w:val="SingleTxtG"/>
        <w:ind w:left="2268" w:hanging="1134"/>
        <w:rPr>
          <w:spacing w:val="-4"/>
        </w:rPr>
      </w:pPr>
      <w:r w:rsidRPr="005D0FCF">
        <w:rPr>
          <w:spacing w:val="-4"/>
        </w:rPr>
        <w:t>5.7.1</w:t>
      </w:r>
      <w:r w:rsidRPr="005D0FCF">
        <w:rPr>
          <w:spacing w:val="-4"/>
        </w:rPr>
        <w:tab/>
        <w:t>La longueur de l</w:t>
      </w:r>
      <w:r>
        <w:rPr>
          <w:spacing w:val="-4"/>
        </w:rPr>
        <w:t>’</w:t>
      </w:r>
      <w:r w:rsidRPr="005D0FCF">
        <w:rPr>
          <w:spacing w:val="-4"/>
        </w:rPr>
        <w:t>élastique doit être ajustée de façon qu</w:t>
      </w:r>
      <w:r>
        <w:rPr>
          <w:spacing w:val="-4"/>
        </w:rPr>
        <w:t>’</w:t>
      </w:r>
      <w:r w:rsidRPr="005D0FCF">
        <w:rPr>
          <w:spacing w:val="-4"/>
        </w:rPr>
        <w:t>une force comprise entre 27,5 N et 32,5 N appliquée vers l</w:t>
      </w:r>
      <w:r>
        <w:rPr>
          <w:spacing w:val="-4"/>
        </w:rPr>
        <w:t>’</w:t>
      </w:r>
      <w:r w:rsidRPr="005D0FCF">
        <w:rPr>
          <w:spacing w:val="-4"/>
        </w:rPr>
        <w:t xml:space="preserve">avant à 4 </w:t>
      </w:r>
      <w:r>
        <w:sym w:font="Symbol" w:char="F0B1"/>
      </w:r>
      <w:r>
        <w:t> </w:t>
      </w:r>
      <w:r w:rsidRPr="005D0FCF">
        <w:rPr>
          <w:spacing w:val="-4"/>
        </w:rPr>
        <w:t>1 mm du bord extérieur de la clavicule dans le même plan que son déplacement soit nécessaire pour déplacer la clavicule vers l</w:t>
      </w:r>
      <w:r>
        <w:rPr>
          <w:spacing w:val="-4"/>
        </w:rPr>
        <w:t>’</w:t>
      </w:r>
      <w:r w:rsidRPr="005D0FCF">
        <w:rPr>
          <w:spacing w:val="-4"/>
        </w:rPr>
        <w:t>avant.</w:t>
      </w:r>
    </w:p>
    <w:p w14:paraId="723E1D06" w14:textId="77777777" w:rsidR="008421A1" w:rsidRPr="005D0FCF" w:rsidRDefault="008421A1" w:rsidP="008421A1">
      <w:pPr>
        <w:pStyle w:val="SingleTxtG"/>
        <w:ind w:left="2268" w:hanging="1134"/>
        <w:rPr>
          <w:spacing w:val="-4"/>
        </w:rPr>
      </w:pPr>
      <w:r w:rsidRPr="005D0FCF">
        <w:rPr>
          <w:spacing w:val="-4"/>
        </w:rPr>
        <w:t>5.7.2</w:t>
      </w:r>
      <w:r w:rsidRPr="005D0FCF">
        <w:rPr>
          <w:spacing w:val="-4"/>
        </w:rPr>
        <w:tab/>
        <w:t xml:space="preserve">Le mannequin doit être assis sur une surface plane, horizontale et rigide, sans appui dorsal. Le thorax doit être installé verticalement et les bras placés de façon à former avec la verticale un angle de 40° </w:t>
      </w:r>
      <w:r>
        <w:sym w:font="Symbol" w:char="F0B1"/>
      </w:r>
      <w:r>
        <w:t> </w:t>
      </w:r>
      <w:r w:rsidRPr="005D0FCF">
        <w:rPr>
          <w:spacing w:val="-4"/>
        </w:rPr>
        <w:t>2° vers l</w:t>
      </w:r>
      <w:r>
        <w:rPr>
          <w:spacing w:val="-4"/>
        </w:rPr>
        <w:t>’</w:t>
      </w:r>
      <w:r w:rsidRPr="005D0FCF">
        <w:rPr>
          <w:spacing w:val="-4"/>
        </w:rPr>
        <w:t>avant. Les jambes doivent être placées horizontalement.</w:t>
      </w:r>
    </w:p>
    <w:p w14:paraId="53EC6CC2" w14:textId="56C51E92" w:rsidR="008421A1" w:rsidRPr="005D0FCF" w:rsidRDefault="008421A1" w:rsidP="008421A1">
      <w:pPr>
        <w:pStyle w:val="SingleTxtG"/>
        <w:ind w:left="2268" w:hanging="1134"/>
        <w:rPr>
          <w:spacing w:val="-4"/>
        </w:rPr>
      </w:pPr>
      <w:r w:rsidRPr="005D0FCF">
        <w:rPr>
          <w:spacing w:val="-4"/>
        </w:rPr>
        <w:t>5.7.3</w:t>
      </w:r>
      <w:r w:rsidRPr="005D0FCF">
        <w:rPr>
          <w:spacing w:val="-4"/>
        </w:rPr>
        <w:tab/>
        <w:t>L</w:t>
      </w:r>
      <w:r>
        <w:rPr>
          <w:spacing w:val="-4"/>
        </w:rPr>
        <w:t>’</w:t>
      </w:r>
      <w:r w:rsidRPr="005D0FCF">
        <w:rPr>
          <w:spacing w:val="-4"/>
        </w:rPr>
        <w:t xml:space="preserve">élément de frappe est un pendule dont la masse est de 23,4 </w:t>
      </w:r>
      <w:r w:rsidR="00683AF0">
        <w:rPr>
          <w:spacing w:val="-4"/>
        </w:rPr>
        <w:sym w:font="Symbol" w:char="F0B1"/>
      </w:r>
      <w:r w:rsidR="00683AF0">
        <w:rPr>
          <w:spacing w:val="-4"/>
        </w:rPr>
        <w:t xml:space="preserve"> </w:t>
      </w:r>
      <w:r w:rsidRPr="005D0FCF">
        <w:rPr>
          <w:spacing w:val="-4"/>
        </w:rPr>
        <w:t xml:space="preserve">0,2 kg, le diamètre de 152,4 </w:t>
      </w:r>
      <w:r>
        <w:sym w:font="Symbol" w:char="F0B1"/>
      </w:r>
      <w:r>
        <w:t> </w:t>
      </w:r>
      <w:r w:rsidRPr="005D0FCF">
        <w:rPr>
          <w:spacing w:val="-4"/>
        </w:rPr>
        <w:t>0,25 mm et le rayon de courbure de 12,7 mm</w:t>
      </w:r>
      <w:r w:rsidRPr="008D105E">
        <w:rPr>
          <w:rStyle w:val="Appelnotedebasdep"/>
        </w:rPr>
        <w:footnoteReference w:id="15"/>
      </w:r>
      <w:r w:rsidRPr="005D0FCF">
        <w:rPr>
          <w:spacing w:val="-4"/>
        </w:rPr>
        <w:t>. Il est suspendu à des pivots rigides par quatre fils métalliques, la ligne médiane de l</w:t>
      </w:r>
      <w:r>
        <w:rPr>
          <w:spacing w:val="-4"/>
        </w:rPr>
        <w:t>’</w:t>
      </w:r>
      <w:r w:rsidRPr="005D0FCF">
        <w:rPr>
          <w:spacing w:val="-4"/>
        </w:rPr>
        <w:t>élément se trouvant au moins à 3,5 m au-dessous des pivots (voir la figure 4).</w:t>
      </w:r>
    </w:p>
    <w:p w14:paraId="301538CD" w14:textId="77777777" w:rsidR="008421A1" w:rsidRPr="005D0FCF" w:rsidRDefault="008421A1" w:rsidP="008421A1">
      <w:pPr>
        <w:pStyle w:val="SingleTxtG"/>
        <w:ind w:left="2268" w:hanging="1134"/>
        <w:rPr>
          <w:spacing w:val="-4"/>
        </w:rPr>
      </w:pPr>
      <w:r w:rsidRPr="005D0FCF">
        <w:rPr>
          <w:spacing w:val="-4"/>
        </w:rPr>
        <w:t>5.7.4</w:t>
      </w:r>
      <w:r w:rsidRPr="005D0FCF">
        <w:rPr>
          <w:spacing w:val="-4"/>
        </w:rPr>
        <w:tab/>
        <w:t>L</w:t>
      </w:r>
      <w:r>
        <w:rPr>
          <w:spacing w:val="-4"/>
        </w:rPr>
        <w:t>’</w:t>
      </w:r>
      <w:r w:rsidRPr="005D0FCF">
        <w:rPr>
          <w:spacing w:val="-4"/>
        </w:rPr>
        <w:t>élément de frappe est équipé d</w:t>
      </w:r>
      <w:r>
        <w:rPr>
          <w:spacing w:val="-4"/>
        </w:rPr>
        <w:t>’</w:t>
      </w:r>
      <w:r w:rsidRPr="005D0FCF">
        <w:rPr>
          <w:spacing w:val="-4"/>
        </w:rPr>
        <w:t>un accéléromètre sensible dans la direction de l</w:t>
      </w:r>
      <w:r>
        <w:rPr>
          <w:spacing w:val="-4"/>
        </w:rPr>
        <w:t>’</w:t>
      </w:r>
      <w:r w:rsidRPr="005D0FCF">
        <w:rPr>
          <w:spacing w:val="-4"/>
        </w:rPr>
        <w:t>impact et situé sur son axe.</w:t>
      </w:r>
    </w:p>
    <w:p w14:paraId="3930E0A6" w14:textId="77777777" w:rsidR="008421A1" w:rsidRPr="005D0FCF" w:rsidRDefault="008421A1" w:rsidP="008421A1">
      <w:pPr>
        <w:pStyle w:val="SingleTxtG"/>
        <w:ind w:left="2268" w:hanging="1134"/>
        <w:rPr>
          <w:spacing w:val="-4"/>
        </w:rPr>
      </w:pPr>
      <w:r w:rsidRPr="005D0FCF">
        <w:rPr>
          <w:spacing w:val="-4"/>
        </w:rPr>
        <w:t>5.7.5</w:t>
      </w:r>
      <w:r w:rsidRPr="005D0FCF">
        <w:rPr>
          <w:spacing w:val="-4"/>
        </w:rPr>
        <w:tab/>
        <w:t>L</w:t>
      </w:r>
      <w:r>
        <w:rPr>
          <w:spacing w:val="-4"/>
        </w:rPr>
        <w:t>’</w:t>
      </w:r>
      <w:r w:rsidRPr="005D0FCF">
        <w:rPr>
          <w:spacing w:val="-4"/>
        </w:rPr>
        <w:t>élément de frappe doit aller percuter librement l</w:t>
      </w:r>
      <w:r>
        <w:rPr>
          <w:spacing w:val="-4"/>
        </w:rPr>
        <w:t>’</w:t>
      </w:r>
      <w:r w:rsidRPr="005D0FCF">
        <w:rPr>
          <w:spacing w:val="-4"/>
        </w:rPr>
        <w:t xml:space="preserve">épaule du mannequin à la vitesse de 4,3 </w:t>
      </w:r>
      <w:r>
        <w:sym w:font="Symbol" w:char="F0B1"/>
      </w:r>
      <w:r>
        <w:t> </w:t>
      </w:r>
      <w:r w:rsidRPr="005D0FCF">
        <w:rPr>
          <w:spacing w:val="-4"/>
        </w:rPr>
        <w:t>0,1 m/s.</w:t>
      </w:r>
    </w:p>
    <w:p w14:paraId="2327016B" w14:textId="77777777" w:rsidR="008421A1" w:rsidRPr="00A265CD" w:rsidRDefault="008421A1" w:rsidP="008421A1">
      <w:pPr>
        <w:pStyle w:val="SingleTxtG"/>
        <w:ind w:left="2268" w:hanging="1134"/>
      </w:pPr>
      <w:r w:rsidRPr="005D0FCF">
        <w:rPr>
          <w:spacing w:val="-4"/>
        </w:rPr>
        <w:t>5.7.6</w:t>
      </w:r>
      <w:r w:rsidRPr="005D0FCF">
        <w:rPr>
          <w:spacing w:val="-4"/>
        </w:rPr>
        <w:tab/>
        <w:t>La direction de l</w:t>
      </w:r>
      <w:r>
        <w:rPr>
          <w:spacing w:val="-4"/>
        </w:rPr>
        <w:t>’</w:t>
      </w:r>
      <w:r w:rsidRPr="005D0FCF">
        <w:rPr>
          <w:spacing w:val="-4"/>
        </w:rPr>
        <w:t>impact est perpendiculaire à l</w:t>
      </w:r>
      <w:r>
        <w:rPr>
          <w:spacing w:val="-4"/>
        </w:rPr>
        <w:t>’</w:t>
      </w:r>
      <w:r w:rsidRPr="005D0FCF">
        <w:rPr>
          <w:spacing w:val="-4"/>
        </w:rPr>
        <w:t>axe antéropostérieur du mannequin et l</w:t>
      </w:r>
      <w:r>
        <w:rPr>
          <w:spacing w:val="-4"/>
        </w:rPr>
        <w:t>’</w:t>
      </w:r>
      <w:r w:rsidRPr="005D0FCF">
        <w:rPr>
          <w:spacing w:val="-4"/>
        </w:rPr>
        <w:t>axe</w:t>
      </w:r>
      <w:r w:rsidRPr="00A265CD">
        <w:t xml:space="preserve"> de l</w:t>
      </w:r>
      <w:r>
        <w:t>’</w:t>
      </w:r>
      <w:r w:rsidRPr="00A265CD">
        <w:t>élément de frappe</w:t>
      </w:r>
      <w:r>
        <w:t xml:space="preserve"> </w:t>
      </w:r>
      <w:r w:rsidRPr="00A265CD">
        <w:t>coïncide avec l</w:t>
      </w:r>
      <w:r>
        <w:t>’</w:t>
      </w:r>
      <w:r w:rsidRPr="00A265CD">
        <w:t>axe du pivot du</w:t>
      </w:r>
      <w:r>
        <w:t xml:space="preserve"> haut du</w:t>
      </w:r>
      <w:r w:rsidRPr="00A265CD">
        <w:t xml:space="preserve"> bras.</w:t>
      </w:r>
    </w:p>
    <w:p w14:paraId="2A6E39CB" w14:textId="4F56B5CE" w:rsidR="008421A1" w:rsidRPr="005D0FCF" w:rsidRDefault="008421A1" w:rsidP="008421A1">
      <w:pPr>
        <w:pStyle w:val="SingleTxtG"/>
        <w:ind w:left="2268" w:hanging="1134"/>
        <w:rPr>
          <w:spacing w:val="-4"/>
        </w:rPr>
      </w:pPr>
      <w:r w:rsidRPr="005D0FCF">
        <w:rPr>
          <w:spacing w:val="-4"/>
        </w:rPr>
        <w:t>5.7.7</w:t>
      </w:r>
      <w:r w:rsidRPr="005D0FCF">
        <w:rPr>
          <w:spacing w:val="-4"/>
        </w:rPr>
        <w:tab/>
        <w:t>L</w:t>
      </w:r>
      <w:r>
        <w:rPr>
          <w:spacing w:val="-4"/>
        </w:rPr>
        <w:t>’</w:t>
      </w:r>
      <w:r w:rsidRPr="005D0FCF">
        <w:rPr>
          <w:spacing w:val="-4"/>
        </w:rPr>
        <w:t>accélération maximale de l</w:t>
      </w:r>
      <w:r>
        <w:rPr>
          <w:spacing w:val="-4"/>
        </w:rPr>
        <w:t>’</w:t>
      </w:r>
      <w:r w:rsidRPr="005D0FCF">
        <w:rPr>
          <w:spacing w:val="-4"/>
        </w:rPr>
        <w:t>élément de frappe, filtrée selon la norme ISO 6487:2000 à</w:t>
      </w:r>
      <w:r w:rsidR="001E7341">
        <w:rPr>
          <w:spacing w:val="-4"/>
        </w:rPr>
        <w:t xml:space="preserve"> </w:t>
      </w:r>
      <w:r w:rsidRPr="005D0FCF">
        <w:rPr>
          <w:spacing w:val="-4"/>
        </w:rPr>
        <w:t>CFC 180, doit être comprise entre 7,5 et 10,5 g.</w:t>
      </w:r>
    </w:p>
    <w:p w14:paraId="61ABE501" w14:textId="77777777" w:rsidR="008421A1" w:rsidRPr="005D0FCF" w:rsidRDefault="008421A1" w:rsidP="008421A1">
      <w:pPr>
        <w:pStyle w:val="SingleTxtG"/>
        <w:ind w:left="2268" w:hanging="1134"/>
        <w:rPr>
          <w:spacing w:val="-4"/>
        </w:rPr>
      </w:pPr>
      <w:r w:rsidRPr="005D0FCF">
        <w:rPr>
          <w:spacing w:val="-4"/>
        </w:rPr>
        <w:t>5.8</w:t>
      </w:r>
      <w:r w:rsidRPr="005D0FCF">
        <w:rPr>
          <w:spacing w:val="-4"/>
        </w:rPr>
        <w:tab/>
        <w:t>Bras</w:t>
      </w:r>
    </w:p>
    <w:p w14:paraId="1A7D436A" w14:textId="77777777" w:rsidR="008421A1" w:rsidRPr="005D0FCF" w:rsidRDefault="008421A1" w:rsidP="008421A1">
      <w:pPr>
        <w:pStyle w:val="SingleTxtG"/>
        <w:ind w:left="2268" w:hanging="1134"/>
        <w:rPr>
          <w:spacing w:val="-4"/>
        </w:rPr>
      </w:pPr>
      <w:r w:rsidRPr="005D0FCF">
        <w:rPr>
          <w:spacing w:val="-4"/>
        </w:rPr>
        <w:t>5.8.1</w:t>
      </w:r>
      <w:r w:rsidRPr="005D0FCF">
        <w:rPr>
          <w:spacing w:val="-4"/>
        </w:rPr>
        <w:tab/>
        <w:t>Aucune procédure d</w:t>
      </w:r>
      <w:r>
        <w:rPr>
          <w:spacing w:val="-4"/>
        </w:rPr>
        <w:t>’</w:t>
      </w:r>
      <w:r w:rsidRPr="005D0FCF">
        <w:rPr>
          <w:spacing w:val="-4"/>
        </w:rPr>
        <w:t>homologation dynamique n</w:t>
      </w:r>
      <w:r>
        <w:rPr>
          <w:spacing w:val="-4"/>
        </w:rPr>
        <w:t>’</w:t>
      </w:r>
      <w:r w:rsidRPr="005D0FCF">
        <w:rPr>
          <w:spacing w:val="-4"/>
        </w:rPr>
        <w:t>est définie pour les bras.</w:t>
      </w:r>
    </w:p>
    <w:p w14:paraId="528FEA23" w14:textId="77777777" w:rsidR="008421A1" w:rsidRPr="005D0FCF" w:rsidRDefault="008421A1" w:rsidP="008421A1">
      <w:pPr>
        <w:pStyle w:val="SingleTxtG"/>
        <w:ind w:left="2268" w:hanging="1134"/>
        <w:rPr>
          <w:spacing w:val="-4"/>
        </w:rPr>
      </w:pPr>
      <w:r w:rsidRPr="005D0FCF">
        <w:rPr>
          <w:spacing w:val="-4"/>
        </w:rPr>
        <w:t>5.9</w:t>
      </w:r>
      <w:r w:rsidRPr="005D0FCF">
        <w:rPr>
          <w:spacing w:val="-4"/>
        </w:rPr>
        <w:tab/>
        <w:t>Thorax</w:t>
      </w:r>
    </w:p>
    <w:p w14:paraId="76161621" w14:textId="77777777" w:rsidR="008421A1" w:rsidRPr="005D0FCF" w:rsidRDefault="008421A1" w:rsidP="008421A1">
      <w:pPr>
        <w:pStyle w:val="SingleTxtG"/>
        <w:ind w:left="2268" w:hanging="1134"/>
        <w:rPr>
          <w:spacing w:val="-4"/>
        </w:rPr>
      </w:pPr>
      <w:r w:rsidRPr="005D0FCF">
        <w:rPr>
          <w:spacing w:val="-4"/>
        </w:rPr>
        <w:t>5.9.1</w:t>
      </w:r>
      <w:r w:rsidRPr="005D0FCF">
        <w:rPr>
          <w:spacing w:val="-4"/>
        </w:rPr>
        <w:tab/>
        <w:t>Chaque module costal fait l</w:t>
      </w:r>
      <w:r>
        <w:rPr>
          <w:spacing w:val="-4"/>
        </w:rPr>
        <w:t>’</w:t>
      </w:r>
      <w:r w:rsidRPr="005D0FCF">
        <w:rPr>
          <w:spacing w:val="-4"/>
        </w:rPr>
        <w:t>objet d</w:t>
      </w:r>
      <w:r>
        <w:rPr>
          <w:spacing w:val="-4"/>
        </w:rPr>
        <w:t>’</w:t>
      </w:r>
      <w:r w:rsidRPr="005D0FCF">
        <w:rPr>
          <w:spacing w:val="-4"/>
        </w:rPr>
        <w:t>une homologation distincte.</w:t>
      </w:r>
    </w:p>
    <w:p w14:paraId="485BF2E3" w14:textId="77777777" w:rsidR="008421A1" w:rsidRPr="005D0FCF" w:rsidRDefault="008421A1" w:rsidP="008421A1">
      <w:pPr>
        <w:pStyle w:val="SingleTxtG"/>
        <w:ind w:left="2268" w:hanging="1134"/>
        <w:rPr>
          <w:spacing w:val="-4"/>
        </w:rPr>
      </w:pPr>
      <w:r w:rsidRPr="005D0FCF">
        <w:rPr>
          <w:spacing w:val="-4"/>
        </w:rPr>
        <w:t>5.9.2</w:t>
      </w:r>
      <w:r w:rsidRPr="005D0FCF">
        <w:rPr>
          <w:spacing w:val="-4"/>
        </w:rPr>
        <w:tab/>
        <w:t>Le module costal doit être placé verticalement dans un dispositif d</w:t>
      </w:r>
      <w:r>
        <w:rPr>
          <w:spacing w:val="-4"/>
        </w:rPr>
        <w:t>’</w:t>
      </w:r>
      <w:r w:rsidRPr="005D0FCF">
        <w:rPr>
          <w:spacing w:val="-4"/>
        </w:rPr>
        <w:t>essai de chute auquel le cylindre costal est solidement fixé.</w:t>
      </w:r>
    </w:p>
    <w:p w14:paraId="0A81D4E5" w14:textId="77777777" w:rsidR="008421A1" w:rsidRPr="005D0FCF" w:rsidRDefault="008421A1" w:rsidP="008421A1">
      <w:pPr>
        <w:pStyle w:val="SingleTxtG"/>
        <w:ind w:left="2268" w:hanging="1134"/>
        <w:rPr>
          <w:spacing w:val="-4"/>
        </w:rPr>
      </w:pPr>
      <w:r w:rsidRPr="005D0FCF">
        <w:rPr>
          <w:spacing w:val="-4"/>
        </w:rPr>
        <w:t>5.9.3</w:t>
      </w:r>
      <w:r w:rsidRPr="005D0FCF">
        <w:rPr>
          <w:spacing w:val="-4"/>
        </w:rPr>
        <w:tab/>
        <w:t>L</w:t>
      </w:r>
      <w:r>
        <w:rPr>
          <w:spacing w:val="-4"/>
        </w:rPr>
        <w:t>’</w:t>
      </w:r>
      <w:r w:rsidRPr="005D0FCF">
        <w:rPr>
          <w:spacing w:val="-4"/>
        </w:rPr>
        <w:t xml:space="preserve">élément de frappe est une masse de 7,78 </w:t>
      </w:r>
      <w:r>
        <w:sym w:font="Symbol" w:char="F0B1"/>
      </w:r>
      <w:r>
        <w:t> </w:t>
      </w:r>
      <w:r w:rsidRPr="005D0FCF">
        <w:rPr>
          <w:spacing w:val="-4"/>
        </w:rPr>
        <w:t xml:space="preserve">0,01 kg ayant une face plane et un diamètre de 150 </w:t>
      </w:r>
      <w:r>
        <w:sym w:font="Symbol" w:char="F0B1"/>
      </w:r>
      <w:r>
        <w:t> </w:t>
      </w:r>
      <w:r w:rsidRPr="005D0FCF">
        <w:rPr>
          <w:spacing w:val="-4"/>
        </w:rPr>
        <w:t>2 mm qui tombe en chute libre.</w:t>
      </w:r>
    </w:p>
    <w:p w14:paraId="31D11448" w14:textId="77777777" w:rsidR="008421A1" w:rsidRPr="005D0FCF" w:rsidRDefault="008421A1" w:rsidP="008421A1">
      <w:pPr>
        <w:pStyle w:val="SingleTxtG"/>
        <w:ind w:left="2268" w:hanging="1134"/>
        <w:rPr>
          <w:spacing w:val="-4"/>
        </w:rPr>
      </w:pPr>
      <w:r w:rsidRPr="005D0FCF">
        <w:rPr>
          <w:spacing w:val="-4"/>
        </w:rPr>
        <w:t>5.9.4</w:t>
      </w:r>
      <w:r w:rsidRPr="005D0FCF">
        <w:rPr>
          <w:spacing w:val="-4"/>
        </w:rPr>
        <w:tab/>
        <w:t>L</w:t>
      </w:r>
      <w:r>
        <w:rPr>
          <w:spacing w:val="-4"/>
        </w:rPr>
        <w:t>’</w:t>
      </w:r>
      <w:r w:rsidRPr="005D0FCF">
        <w:rPr>
          <w:spacing w:val="-4"/>
        </w:rPr>
        <w:t>axe de l</w:t>
      </w:r>
      <w:r>
        <w:rPr>
          <w:spacing w:val="-4"/>
        </w:rPr>
        <w:t>’</w:t>
      </w:r>
      <w:r w:rsidRPr="005D0FCF">
        <w:rPr>
          <w:spacing w:val="-4"/>
        </w:rPr>
        <w:t>élément de frappe doit être aligné sur celui de l</w:t>
      </w:r>
      <w:r>
        <w:rPr>
          <w:spacing w:val="-4"/>
        </w:rPr>
        <w:t>’ensemble piston</w:t>
      </w:r>
      <w:r>
        <w:rPr>
          <w:spacing w:val="-4"/>
        </w:rPr>
        <w:noBreakHyphen/>
      </w:r>
      <w:r w:rsidRPr="005D0FCF">
        <w:rPr>
          <w:spacing w:val="-4"/>
        </w:rPr>
        <w:t>cylindre.</w:t>
      </w:r>
    </w:p>
    <w:p w14:paraId="3D03E5BF" w14:textId="77777777" w:rsidR="008421A1" w:rsidRPr="005D0FCF" w:rsidRDefault="008421A1" w:rsidP="008421A1">
      <w:pPr>
        <w:pStyle w:val="SingleTxtG"/>
        <w:ind w:left="2268" w:hanging="1134"/>
        <w:rPr>
          <w:spacing w:val="-4"/>
        </w:rPr>
      </w:pPr>
      <w:r w:rsidRPr="005D0FCF">
        <w:rPr>
          <w:spacing w:val="-4"/>
        </w:rPr>
        <w:t>5.9.5</w:t>
      </w:r>
      <w:r w:rsidRPr="005D0FCF">
        <w:rPr>
          <w:spacing w:val="-4"/>
        </w:rPr>
        <w:tab/>
        <w:t>La force de l</w:t>
      </w:r>
      <w:r>
        <w:rPr>
          <w:spacing w:val="-4"/>
        </w:rPr>
        <w:t>’</w:t>
      </w:r>
      <w:r w:rsidRPr="005D0FCF">
        <w:rPr>
          <w:spacing w:val="-4"/>
        </w:rPr>
        <w:t>impact dépend de la hauteur de chute, qui peut être de 815 mm, de 204 mm ou de 459 mm, pour des vitesses d</w:t>
      </w:r>
      <w:r>
        <w:rPr>
          <w:spacing w:val="-4"/>
        </w:rPr>
        <w:t>’</w:t>
      </w:r>
      <w:r w:rsidRPr="005D0FCF">
        <w:rPr>
          <w:spacing w:val="-4"/>
        </w:rPr>
        <w:t>impact respectives de 4, 2 ou 3 m/s. Les hauteurs de chute ne doivent pas s</w:t>
      </w:r>
      <w:r>
        <w:rPr>
          <w:spacing w:val="-4"/>
        </w:rPr>
        <w:t>’</w:t>
      </w:r>
      <w:r w:rsidRPr="005D0FCF">
        <w:rPr>
          <w:spacing w:val="-4"/>
        </w:rPr>
        <w:t>écarter de plus de 1 % des valeurs données.</w:t>
      </w:r>
    </w:p>
    <w:p w14:paraId="5991B730" w14:textId="77777777" w:rsidR="008421A1" w:rsidRPr="005D0FCF" w:rsidRDefault="008421A1" w:rsidP="008421A1">
      <w:pPr>
        <w:pStyle w:val="SingleTxtG"/>
        <w:ind w:left="2268" w:hanging="1134"/>
        <w:rPr>
          <w:spacing w:val="-4"/>
        </w:rPr>
      </w:pPr>
      <w:r w:rsidRPr="005D0FCF">
        <w:rPr>
          <w:spacing w:val="-4"/>
        </w:rPr>
        <w:t>5.9.6</w:t>
      </w:r>
      <w:r w:rsidRPr="005D0FCF">
        <w:rPr>
          <w:spacing w:val="-4"/>
        </w:rPr>
        <w:tab/>
        <w:t>Il convient de mesurer le déplacement costal, par exemple en utilisant le capteur de déplacement des côtes.</w:t>
      </w:r>
    </w:p>
    <w:p w14:paraId="462D8E5E" w14:textId="77777777" w:rsidR="008421A1" w:rsidRPr="00A265CD" w:rsidRDefault="008421A1" w:rsidP="008421A1">
      <w:pPr>
        <w:pStyle w:val="SingleTxtG"/>
        <w:ind w:left="2268" w:hanging="1134"/>
      </w:pPr>
      <w:r w:rsidRPr="005D0FCF">
        <w:rPr>
          <w:spacing w:val="-4"/>
        </w:rPr>
        <w:t>5.9.7</w:t>
      </w:r>
      <w:r w:rsidRPr="005D0FCF">
        <w:rPr>
          <w:spacing w:val="-4"/>
        </w:rPr>
        <w:tab/>
        <w:t>Les prescriptions concernant l</w:t>
      </w:r>
      <w:r>
        <w:rPr>
          <w:spacing w:val="-4"/>
        </w:rPr>
        <w:t>’</w:t>
      </w:r>
      <w:r w:rsidRPr="005D0FCF">
        <w:rPr>
          <w:spacing w:val="-4"/>
        </w:rPr>
        <w:t>homologation des côtes sont indiquées dans le tableau 5 de</w:t>
      </w:r>
      <w:r w:rsidRPr="00A265CD">
        <w:t xml:space="preserve"> la présente annexe.</w:t>
      </w:r>
    </w:p>
    <w:p w14:paraId="5CBB957F" w14:textId="77777777" w:rsidR="008421A1" w:rsidRDefault="008421A1" w:rsidP="008421A1">
      <w:pPr>
        <w:pStyle w:val="SingleTxtG"/>
        <w:ind w:left="2268" w:hanging="1134"/>
      </w:pPr>
      <w:r w:rsidRPr="00A265CD">
        <w:t>5.9.8</w:t>
      </w:r>
      <w:r>
        <w:tab/>
      </w:r>
      <w:r w:rsidRPr="00A265CD">
        <w:t>Le fonctionnement du module costal peut être modifié en remplaçant</w:t>
      </w:r>
      <w:r>
        <w:t xml:space="preserve"> </w:t>
      </w:r>
      <w:r w:rsidRPr="00A265CD">
        <w:t xml:space="preserve">le ressort de réglage </w:t>
      </w:r>
      <w:r>
        <w:t xml:space="preserve">qui </w:t>
      </w:r>
      <w:r w:rsidRPr="00A265CD">
        <w:t xml:space="preserve">se </w:t>
      </w:r>
      <w:r>
        <w:t xml:space="preserve">trouve </w:t>
      </w:r>
      <w:r w:rsidRPr="00A265CD">
        <w:t>à l</w:t>
      </w:r>
      <w:r>
        <w:t>’</w:t>
      </w:r>
      <w:r w:rsidRPr="00A265CD">
        <w:t>intérieur du cylindre par un</w:t>
      </w:r>
      <w:r>
        <w:t xml:space="preserve"> </w:t>
      </w:r>
      <w:r w:rsidRPr="00A265CD">
        <w:t xml:space="preserve">ressort </w:t>
      </w:r>
      <w:r>
        <w:t>taré</w:t>
      </w:r>
      <w:r w:rsidRPr="00A265CD">
        <w:t xml:space="preserve"> différe</w:t>
      </w:r>
      <w:r>
        <w:t>mment</w:t>
      </w:r>
      <w:r w:rsidRPr="00A265CD">
        <w:t>.</w:t>
      </w:r>
    </w:p>
    <w:p w14:paraId="236311D0" w14:textId="77777777" w:rsidR="008421A1" w:rsidRPr="00596233" w:rsidRDefault="008421A1" w:rsidP="008421A1">
      <w:pPr>
        <w:pStyle w:val="Titre1"/>
        <w:spacing w:after="120"/>
      </w:pPr>
      <w:r>
        <w:t>Tableau 5</w:t>
      </w:r>
      <w:r>
        <w:br/>
      </w:r>
      <w:r w:rsidRPr="00C01223">
        <w:rPr>
          <w:b/>
        </w:rPr>
        <w:t>Prescriptions concernant l</w:t>
      </w:r>
      <w:r>
        <w:rPr>
          <w:b/>
        </w:rPr>
        <w:t>’</w:t>
      </w:r>
      <w:r w:rsidRPr="00C01223">
        <w:rPr>
          <w:b/>
        </w:rPr>
        <w:t>homologation du module costal complet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73"/>
        <w:gridCol w:w="2303"/>
        <w:gridCol w:w="1897"/>
        <w:gridCol w:w="1897"/>
      </w:tblGrid>
      <w:tr w:rsidR="008421A1" w:rsidRPr="00596233" w14:paraId="55390DED" w14:textId="77777777" w:rsidTr="004B6714">
        <w:trPr>
          <w:tblHeader/>
        </w:trPr>
        <w:tc>
          <w:tcPr>
            <w:tcW w:w="1273" w:type="dxa"/>
            <w:tcBorders>
              <w:bottom w:val="single" w:sz="12" w:space="0" w:color="auto"/>
            </w:tcBorders>
            <w:shd w:val="clear" w:color="auto" w:fill="auto"/>
            <w:vAlign w:val="bottom"/>
          </w:tcPr>
          <w:p w14:paraId="2AAF28E3" w14:textId="77777777" w:rsidR="008421A1" w:rsidRPr="00596233" w:rsidRDefault="008421A1" w:rsidP="00003645">
            <w:pPr>
              <w:suppressAutoHyphens w:val="0"/>
              <w:spacing w:before="80" w:after="80" w:line="200" w:lineRule="exact"/>
              <w:ind w:left="57" w:right="57"/>
              <w:rPr>
                <w:i/>
                <w:sz w:val="16"/>
                <w:lang w:val="fr-FR"/>
              </w:rPr>
            </w:pPr>
            <w:r w:rsidRPr="00596233">
              <w:rPr>
                <w:i/>
                <w:sz w:val="16"/>
                <w:lang w:val="fr-FR"/>
              </w:rPr>
              <w:t>Essai</w:t>
            </w:r>
          </w:p>
        </w:tc>
        <w:tc>
          <w:tcPr>
            <w:tcW w:w="2303" w:type="dxa"/>
            <w:tcBorders>
              <w:bottom w:val="single" w:sz="12" w:space="0" w:color="auto"/>
            </w:tcBorders>
            <w:shd w:val="clear" w:color="auto" w:fill="auto"/>
            <w:vAlign w:val="bottom"/>
          </w:tcPr>
          <w:p w14:paraId="1CC05B84" w14:textId="2E063360" w:rsidR="008421A1" w:rsidRPr="00596233" w:rsidRDefault="008421A1" w:rsidP="00003645">
            <w:pPr>
              <w:suppressAutoHyphens w:val="0"/>
              <w:spacing w:before="80" w:after="80" w:line="200" w:lineRule="exact"/>
              <w:ind w:left="57" w:right="57"/>
              <w:jc w:val="right"/>
              <w:rPr>
                <w:i/>
                <w:sz w:val="16"/>
                <w:lang w:val="fr-FR"/>
              </w:rPr>
            </w:pPr>
            <w:r w:rsidRPr="00596233">
              <w:rPr>
                <w:i/>
                <w:sz w:val="16"/>
                <w:lang w:val="fr-FR"/>
              </w:rPr>
              <w:t>Hauteur de chute</w:t>
            </w:r>
            <w:r w:rsidR="004B6714">
              <w:rPr>
                <w:i/>
                <w:sz w:val="16"/>
                <w:lang w:val="fr-FR"/>
              </w:rPr>
              <w:t xml:space="preserve"> </w:t>
            </w:r>
            <w:r w:rsidRPr="00596233">
              <w:rPr>
                <w:i/>
                <w:sz w:val="16"/>
                <w:lang w:val="fr-FR"/>
              </w:rPr>
              <w:t>(précision 1 %)</w:t>
            </w:r>
            <w:r w:rsidRPr="00596233">
              <w:rPr>
                <w:i/>
                <w:sz w:val="16"/>
                <w:lang w:val="fr-FR"/>
              </w:rPr>
              <w:br/>
              <w:t>(en mm)</w:t>
            </w:r>
          </w:p>
        </w:tc>
        <w:tc>
          <w:tcPr>
            <w:tcW w:w="1897" w:type="dxa"/>
            <w:tcBorders>
              <w:bottom w:val="single" w:sz="12" w:space="0" w:color="auto"/>
            </w:tcBorders>
            <w:shd w:val="clear" w:color="auto" w:fill="auto"/>
            <w:vAlign w:val="bottom"/>
          </w:tcPr>
          <w:p w14:paraId="1A83A2A2" w14:textId="77777777" w:rsidR="008421A1" w:rsidRPr="00596233" w:rsidRDefault="008421A1" w:rsidP="00003645">
            <w:pPr>
              <w:suppressAutoHyphens w:val="0"/>
              <w:spacing w:before="80" w:after="80" w:line="200" w:lineRule="exact"/>
              <w:ind w:left="57" w:right="57"/>
              <w:jc w:val="right"/>
              <w:rPr>
                <w:i/>
                <w:sz w:val="16"/>
                <w:lang w:val="fr-FR"/>
              </w:rPr>
            </w:pPr>
            <w:r w:rsidRPr="00596233">
              <w:rPr>
                <w:i/>
                <w:sz w:val="16"/>
                <w:lang w:val="fr-FR"/>
              </w:rPr>
              <w:t>Déplacement minimum</w:t>
            </w:r>
            <w:r w:rsidRPr="00596233">
              <w:rPr>
                <w:i/>
                <w:sz w:val="16"/>
                <w:lang w:val="fr-FR"/>
              </w:rPr>
              <w:br/>
              <w:t>(en mm)</w:t>
            </w:r>
          </w:p>
        </w:tc>
        <w:tc>
          <w:tcPr>
            <w:tcW w:w="1897" w:type="dxa"/>
            <w:tcBorders>
              <w:bottom w:val="single" w:sz="12" w:space="0" w:color="auto"/>
            </w:tcBorders>
            <w:shd w:val="clear" w:color="auto" w:fill="auto"/>
            <w:vAlign w:val="bottom"/>
          </w:tcPr>
          <w:p w14:paraId="4702E5DC" w14:textId="77777777" w:rsidR="008421A1" w:rsidRPr="00596233" w:rsidRDefault="008421A1" w:rsidP="00003645">
            <w:pPr>
              <w:suppressAutoHyphens w:val="0"/>
              <w:spacing w:before="80" w:after="80" w:line="200" w:lineRule="exact"/>
              <w:ind w:left="57" w:right="57"/>
              <w:jc w:val="right"/>
              <w:rPr>
                <w:i/>
                <w:sz w:val="16"/>
                <w:lang w:val="fr-FR"/>
              </w:rPr>
            </w:pPr>
            <w:r w:rsidRPr="00596233">
              <w:rPr>
                <w:i/>
                <w:sz w:val="16"/>
                <w:lang w:val="fr-FR"/>
              </w:rPr>
              <w:t>Déplacement maximum</w:t>
            </w:r>
            <w:r w:rsidRPr="00596233">
              <w:rPr>
                <w:i/>
                <w:sz w:val="16"/>
                <w:lang w:val="fr-FR"/>
              </w:rPr>
              <w:br/>
              <w:t>(en mm)</w:t>
            </w:r>
          </w:p>
        </w:tc>
      </w:tr>
      <w:tr w:rsidR="008421A1" w:rsidRPr="00596233" w14:paraId="2839A898" w14:textId="77777777" w:rsidTr="004B6714">
        <w:tc>
          <w:tcPr>
            <w:tcW w:w="1273" w:type="dxa"/>
            <w:tcBorders>
              <w:top w:val="single" w:sz="12" w:space="0" w:color="auto"/>
            </w:tcBorders>
            <w:shd w:val="clear" w:color="auto" w:fill="auto"/>
          </w:tcPr>
          <w:p w14:paraId="08D8113F" w14:textId="77777777" w:rsidR="008421A1" w:rsidRPr="00596233" w:rsidRDefault="008421A1" w:rsidP="00003645">
            <w:pPr>
              <w:suppressAutoHyphens w:val="0"/>
              <w:spacing w:before="40" w:after="40" w:line="220" w:lineRule="atLeast"/>
              <w:ind w:left="57" w:right="57"/>
              <w:rPr>
                <w:sz w:val="18"/>
                <w:lang w:val="fr-FR"/>
              </w:rPr>
            </w:pPr>
            <w:r w:rsidRPr="00596233">
              <w:rPr>
                <w:sz w:val="18"/>
                <w:lang w:val="fr-FR"/>
              </w:rPr>
              <w:t>1</w:t>
            </w:r>
          </w:p>
        </w:tc>
        <w:tc>
          <w:tcPr>
            <w:tcW w:w="2303" w:type="dxa"/>
            <w:tcBorders>
              <w:top w:val="single" w:sz="12" w:space="0" w:color="auto"/>
            </w:tcBorders>
            <w:shd w:val="clear" w:color="auto" w:fill="auto"/>
            <w:vAlign w:val="bottom"/>
          </w:tcPr>
          <w:p w14:paraId="641A50B0"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815</w:t>
            </w:r>
          </w:p>
        </w:tc>
        <w:tc>
          <w:tcPr>
            <w:tcW w:w="1897" w:type="dxa"/>
            <w:tcBorders>
              <w:top w:val="single" w:sz="12" w:space="0" w:color="auto"/>
            </w:tcBorders>
            <w:shd w:val="clear" w:color="auto" w:fill="auto"/>
            <w:vAlign w:val="bottom"/>
          </w:tcPr>
          <w:p w14:paraId="60964F9F"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46,0</w:t>
            </w:r>
          </w:p>
        </w:tc>
        <w:tc>
          <w:tcPr>
            <w:tcW w:w="1897" w:type="dxa"/>
            <w:tcBorders>
              <w:top w:val="single" w:sz="12" w:space="0" w:color="auto"/>
            </w:tcBorders>
            <w:shd w:val="clear" w:color="auto" w:fill="auto"/>
            <w:vAlign w:val="bottom"/>
          </w:tcPr>
          <w:p w14:paraId="01795EE2"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51,0</w:t>
            </w:r>
          </w:p>
        </w:tc>
      </w:tr>
      <w:tr w:rsidR="008421A1" w:rsidRPr="00596233" w14:paraId="39B49FCE" w14:textId="77777777" w:rsidTr="004B6714">
        <w:tc>
          <w:tcPr>
            <w:tcW w:w="1273" w:type="dxa"/>
            <w:tcBorders>
              <w:top w:val="single" w:sz="2" w:space="0" w:color="auto"/>
            </w:tcBorders>
            <w:shd w:val="clear" w:color="auto" w:fill="auto"/>
          </w:tcPr>
          <w:p w14:paraId="4705944E" w14:textId="77777777" w:rsidR="008421A1" w:rsidRPr="00596233" w:rsidRDefault="008421A1" w:rsidP="00003645">
            <w:pPr>
              <w:suppressAutoHyphens w:val="0"/>
              <w:spacing w:before="40" w:after="40" w:line="220" w:lineRule="atLeast"/>
              <w:ind w:left="57" w:right="57"/>
              <w:rPr>
                <w:sz w:val="18"/>
                <w:lang w:val="fr-FR"/>
              </w:rPr>
            </w:pPr>
            <w:r w:rsidRPr="00596233">
              <w:rPr>
                <w:sz w:val="18"/>
                <w:lang w:val="fr-FR"/>
              </w:rPr>
              <w:t>2</w:t>
            </w:r>
          </w:p>
        </w:tc>
        <w:tc>
          <w:tcPr>
            <w:tcW w:w="2303" w:type="dxa"/>
            <w:tcBorders>
              <w:top w:val="single" w:sz="2" w:space="0" w:color="auto"/>
            </w:tcBorders>
            <w:shd w:val="clear" w:color="auto" w:fill="auto"/>
            <w:vAlign w:val="bottom"/>
          </w:tcPr>
          <w:p w14:paraId="3C174572"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204</w:t>
            </w:r>
          </w:p>
        </w:tc>
        <w:tc>
          <w:tcPr>
            <w:tcW w:w="1897" w:type="dxa"/>
            <w:tcBorders>
              <w:top w:val="single" w:sz="2" w:space="0" w:color="auto"/>
            </w:tcBorders>
            <w:shd w:val="clear" w:color="auto" w:fill="auto"/>
            <w:vAlign w:val="bottom"/>
          </w:tcPr>
          <w:p w14:paraId="63D0051F"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23,5</w:t>
            </w:r>
          </w:p>
        </w:tc>
        <w:tc>
          <w:tcPr>
            <w:tcW w:w="1897" w:type="dxa"/>
            <w:tcBorders>
              <w:top w:val="single" w:sz="2" w:space="0" w:color="auto"/>
            </w:tcBorders>
            <w:shd w:val="clear" w:color="auto" w:fill="auto"/>
            <w:vAlign w:val="bottom"/>
          </w:tcPr>
          <w:p w14:paraId="3E6166E1"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27,5</w:t>
            </w:r>
          </w:p>
        </w:tc>
      </w:tr>
      <w:tr w:rsidR="008421A1" w:rsidRPr="00596233" w14:paraId="528F29BD" w14:textId="77777777" w:rsidTr="004B6714">
        <w:tc>
          <w:tcPr>
            <w:tcW w:w="1273" w:type="dxa"/>
            <w:tcBorders>
              <w:top w:val="single" w:sz="2" w:space="0" w:color="auto"/>
              <w:bottom w:val="single" w:sz="12" w:space="0" w:color="auto"/>
            </w:tcBorders>
            <w:shd w:val="clear" w:color="auto" w:fill="auto"/>
          </w:tcPr>
          <w:p w14:paraId="6163620C" w14:textId="77777777" w:rsidR="008421A1" w:rsidRPr="00596233" w:rsidRDefault="008421A1" w:rsidP="00003645">
            <w:pPr>
              <w:suppressAutoHyphens w:val="0"/>
              <w:spacing w:before="40" w:after="40" w:line="220" w:lineRule="atLeast"/>
              <w:ind w:left="57" w:right="57"/>
              <w:rPr>
                <w:sz w:val="18"/>
                <w:lang w:val="fr-FR"/>
              </w:rPr>
            </w:pPr>
            <w:r w:rsidRPr="00596233">
              <w:rPr>
                <w:sz w:val="18"/>
                <w:lang w:val="fr-FR"/>
              </w:rPr>
              <w:t>3</w:t>
            </w:r>
          </w:p>
        </w:tc>
        <w:tc>
          <w:tcPr>
            <w:tcW w:w="2303" w:type="dxa"/>
            <w:tcBorders>
              <w:top w:val="single" w:sz="2" w:space="0" w:color="auto"/>
              <w:bottom w:val="single" w:sz="12" w:space="0" w:color="auto"/>
            </w:tcBorders>
            <w:shd w:val="clear" w:color="auto" w:fill="auto"/>
            <w:vAlign w:val="bottom"/>
          </w:tcPr>
          <w:p w14:paraId="3CB559C0"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459</w:t>
            </w:r>
          </w:p>
        </w:tc>
        <w:tc>
          <w:tcPr>
            <w:tcW w:w="1897" w:type="dxa"/>
            <w:tcBorders>
              <w:top w:val="single" w:sz="2" w:space="0" w:color="auto"/>
              <w:bottom w:val="single" w:sz="12" w:space="0" w:color="auto"/>
            </w:tcBorders>
            <w:shd w:val="clear" w:color="auto" w:fill="auto"/>
            <w:vAlign w:val="bottom"/>
          </w:tcPr>
          <w:p w14:paraId="1440EA1A"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36,0</w:t>
            </w:r>
          </w:p>
        </w:tc>
        <w:tc>
          <w:tcPr>
            <w:tcW w:w="1897" w:type="dxa"/>
            <w:tcBorders>
              <w:top w:val="single" w:sz="2" w:space="0" w:color="auto"/>
              <w:bottom w:val="single" w:sz="12" w:space="0" w:color="auto"/>
            </w:tcBorders>
            <w:shd w:val="clear" w:color="auto" w:fill="auto"/>
            <w:vAlign w:val="bottom"/>
          </w:tcPr>
          <w:p w14:paraId="1961A8A3" w14:textId="77777777" w:rsidR="008421A1" w:rsidRPr="00596233" w:rsidRDefault="008421A1" w:rsidP="00003645">
            <w:pPr>
              <w:suppressAutoHyphens w:val="0"/>
              <w:spacing w:before="40" w:after="40" w:line="220" w:lineRule="atLeast"/>
              <w:ind w:left="57" w:right="57"/>
              <w:jc w:val="right"/>
              <w:rPr>
                <w:sz w:val="18"/>
                <w:lang w:val="fr-FR"/>
              </w:rPr>
            </w:pPr>
            <w:r w:rsidRPr="00596233">
              <w:rPr>
                <w:sz w:val="18"/>
                <w:lang w:val="fr-FR"/>
              </w:rPr>
              <w:t>40,0</w:t>
            </w:r>
          </w:p>
        </w:tc>
      </w:tr>
    </w:tbl>
    <w:p w14:paraId="59411E29" w14:textId="77777777" w:rsidR="008421A1" w:rsidRPr="005D0FCF" w:rsidRDefault="008421A1" w:rsidP="008421A1">
      <w:pPr>
        <w:pStyle w:val="SingleTxtG"/>
        <w:spacing w:before="240"/>
        <w:ind w:left="2268" w:hanging="1134"/>
        <w:rPr>
          <w:spacing w:val="-4"/>
        </w:rPr>
      </w:pPr>
      <w:r w:rsidRPr="005D0FCF">
        <w:rPr>
          <w:spacing w:val="-4"/>
        </w:rPr>
        <w:t>5.10</w:t>
      </w:r>
      <w:r w:rsidRPr="005D0FCF">
        <w:rPr>
          <w:spacing w:val="-4"/>
        </w:rPr>
        <w:tab/>
        <w:t>Rachis lombaire</w:t>
      </w:r>
    </w:p>
    <w:p w14:paraId="322EF751" w14:textId="77777777" w:rsidR="008421A1" w:rsidRPr="005D0FCF" w:rsidRDefault="008421A1" w:rsidP="008421A1">
      <w:pPr>
        <w:pStyle w:val="SingleTxtG"/>
        <w:ind w:left="2268" w:hanging="1134"/>
        <w:rPr>
          <w:spacing w:val="-4"/>
        </w:rPr>
      </w:pPr>
      <w:r w:rsidRPr="005D0FCF">
        <w:rPr>
          <w:spacing w:val="-4"/>
        </w:rPr>
        <w:t>5.10.1</w:t>
      </w:r>
      <w:r w:rsidRPr="005D0FCF">
        <w:rPr>
          <w:spacing w:val="-4"/>
        </w:rPr>
        <w:tab/>
        <w:t>Le rachis lombaire doit être raccordé à la fausse tête conçue spécialement pour l</w:t>
      </w:r>
      <w:r>
        <w:rPr>
          <w:spacing w:val="-4"/>
        </w:rPr>
        <w:t>’</w:t>
      </w:r>
      <w:r w:rsidRPr="005D0FCF">
        <w:rPr>
          <w:spacing w:val="-4"/>
        </w:rPr>
        <w:t xml:space="preserve">homologation, dont la masse est de 3,9 </w:t>
      </w:r>
      <w:r>
        <w:sym w:font="Symbol" w:char="F0B1"/>
      </w:r>
      <w:r>
        <w:t> </w:t>
      </w:r>
      <w:r w:rsidRPr="005D0FCF">
        <w:rPr>
          <w:spacing w:val="-4"/>
        </w:rPr>
        <w:t>0,05 kg (voir la figure 6) à l</w:t>
      </w:r>
      <w:r>
        <w:rPr>
          <w:spacing w:val="-4"/>
        </w:rPr>
        <w:t>’</w:t>
      </w:r>
      <w:r w:rsidRPr="005D0FCF">
        <w:rPr>
          <w:spacing w:val="-4"/>
        </w:rPr>
        <w:t>aide d</w:t>
      </w:r>
      <w:r>
        <w:rPr>
          <w:spacing w:val="-4"/>
        </w:rPr>
        <w:t>’</w:t>
      </w:r>
      <w:r w:rsidRPr="005D0FCF">
        <w:rPr>
          <w:spacing w:val="-4"/>
        </w:rPr>
        <w:t>une plaque de 12 mm d</w:t>
      </w:r>
      <w:r>
        <w:rPr>
          <w:spacing w:val="-4"/>
        </w:rPr>
        <w:t>’</w:t>
      </w:r>
      <w:r w:rsidRPr="005D0FCF">
        <w:rPr>
          <w:spacing w:val="-4"/>
        </w:rPr>
        <w:t>épaisseur dont la masse est égale à 0,205 </w:t>
      </w:r>
      <w:r>
        <w:sym w:font="Symbol" w:char="F0B1"/>
      </w:r>
      <w:r>
        <w:t> </w:t>
      </w:r>
      <w:r w:rsidRPr="005D0FCF">
        <w:rPr>
          <w:spacing w:val="-4"/>
        </w:rPr>
        <w:t>0,05 kg.</w:t>
      </w:r>
    </w:p>
    <w:p w14:paraId="4ED2B1E5" w14:textId="77777777" w:rsidR="008421A1" w:rsidRPr="005D0FCF" w:rsidRDefault="008421A1" w:rsidP="008421A1">
      <w:pPr>
        <w:pStyle w:val="SingleTxtG"/>
        <w:ind w:left="2268" w:hanging="1134"/>
        <w:rPr>
          <w:spacing w:val="-4"/>
        </w:rPr>
      </w:pPr>
      <w:r w:rsidRPr="005D0FCF">
        <w:rPr>
          <w:spacing w:val="-4"/>
        </w:rPr>
        <w:t>5.10.2</w:t>
      </w:r>
      <w:r w:rsidRPr="005D0FCF">
        <w:rPr>
          <w:spacing w:val="-4"/>
        </w:rPr>
        <w:tab/>
        <w:t>La fausse tête et le rachis lombaire doivent être fixés à l</w:t>
      </w:r>
      <w:r>
        <w:rPr>
          <w:spacing w:val="-4"/>
        </w:rPr>
        <w:t>’</w:t>
      </w:r>
      <w:r w:rsidRPr="005D0FCF">
        <w:rPr>
          <w:spacing w:val="-4"/>
        </w:rPr>
        <w:t>envers</w:t>
      </w:r>
      <w:r>
        <w:rPr>
          <w:spacing w:val="-4"/>
        </w:rPr>
        <w:t xml:space="preserve"> </w:t>
      </w:r>
      <w:r w:rsidRPr="005D0FCF">
        <w:rPr>
          <w:spacing w:val="-4"/>
        </w:rPr>
        <w:t>au bas d</w:t>
      </w:r>
      <w:r>
        <w:rPr>
          <w:spacing w:val="-4"/>
        </w:rPr>
        <w:t>’</w:t>
      </w:r>
      <w:r w:rsidRPr="005D0FCF">
        <w:rPr>
          <w:spacing w:val="-4"/>
        </w:rPr>
        <w:t>un pendule cervical</w:t>
      </w:r>
      <w:r w:rsidRPr="008D105E">
        <w:rPr>
          <w:rStyle w:val="Appelnotedebasdep"/>
        </w:rPr>
        <w:footnoteReference w:id="16"/>
      </w:r>
      <w:r w:rsidRPr="005D0FCF">
        <w:rPr>
          <w:spacing w:val="-4"/>
        </w:rPr>
        <w:t>, ce qui permet un mouvement latéral du dispositif.</w:t>
      </w:r>
    </w:p>
    <w:p w14:paraId="03FF855F" w14:textId="77777777" w:rsidR="008421A1" w:rsidRPr="005D0FCF" w:rsidRDefault="008421A1" w:rsidP="008421A1">
      <w:pPr>
        <w:pStyle w:val="SingleTxtG"/>
        <w:ind w:left="2268" w:hanging="1134"/>
        <w:rPr>
          <w:spacing w:val="-4"/>
        </w:rPr>
      </w:pPr>
      <w:r w:rsidRPr="005D0FCF">
        <w:rPr>
          <w:spacing w:val="-4"/>
        </w:rPr>
        <w:t>5.10.3</w:t>
      </w:r>
      <w:r w:rsidRPr="005D0FCF">
        <w:rPr>
          <w:spacing w:val="-4"/>
        </w:rPr>
        <w:tab/>
        <w:t>Le pendule cervical doit être équipé d</w:t>
      </w:r>
      <w:r>
        <w:rPr>
          <w:spacing w:val="-4"/>
        </w:rPr>
        <w:t>’</w:t>
      </w:r>
      <w:r w:rsidRPr="005D0FCF">
        <w:rPr>
          <w:spacing w:val="-4"/>
        </w:rPr>
        <w:t xml:space="preserve">un accéléromètre </w:t>
      </w:r>
      <w:proofErr w:type="spellStart"/>
      <w:r w:rsidRPr="005D0FCF">
        <w:rPr>
          <w:spacing w:val="-4"/>
        </w:rPr>
        <w:t>uniaxial</w:t>
      </w:r>
      <w:proofErr w:type="spellEnd"/>
      <w:r w:rsidRPr="005D0FCF">
        <w:rPr>
          <w:spacing w:val="-4"/>
        </w:rPr>
        <w:t xml:space="preserve"> conforme aux prescriptions du pendule (voir la figure 5).</w:t>
      </w:r>
    </w:p>
    <w:p w14:paraId="7CAC458E" w14:textId="77777777" w:rsidR="008421A1" w:rsidRPr="005D0FCF" w:rsidRDefault="008421A1" w:rsidP="008421A1">
      <w:pPr>
        <w:pStyle w:val="SingleTxtG"/>
        <w:ind w:left="2268" w:hanging="1134"/>
        <w:rPr>
          <w:spacing w:val="-4"/>
        </w:rPr>
      </w:pPr>
      <w:r w:rsidRPr="005D0FCF">
        <w:rPr>
          <w:spacing w:val="-4"/>
        </w:rPr>
        <w:t>5.10.4</w:t>
      </w:r>
      <w:r w:rsidRPr="005D0FCF">
        <w:rPr>
          <w:spacing w:val="-4"/>
        </w:rPr>
        <w:tab/>
        <w:t>Le pendule cervical doit pouvoir tomber librement d</w:t>
      </w:r>
      <w:r>
        <w:rPr>
          <w:spacing w:val="-4"/>
        </w:rPr>
        <w:t>’</w:t>
      </w:r>
      <w:r w:rsidRPr="005D0FCF">
        <w:rPr>
          <w:spacing w:val="-4"/>
        </w:rPr>
        <w:t>une hauteur choisie pour qu</w:t>
      </w:r>
      <w:r>
        <w:rPr>
          <w:spacing w:val="-4"/>
        </w:rPr>
        <w:t>’</w:t>
      </w:r>
      <w:r w:rsidRPr="005D0FCF">
        <w:rPr>
          <w:spacing w:val="-4"/>
        </w:rPr>
        <w:t>il atteigne une vitesse d</w:t>
      </w:r>
      <w:r>
        <w:rPr>
          <w:spacing w:val="-4"/>
        </w:rPr>
        <w:t>’</w:t>
      </w:r>
      <w:r w:rsidRPr="005D0FCF">
        <w:rPr>
          <w:spacing w:val="-4"/>
        </w:rPr>
        <w:t xml:space="preserve">impact de 6,05 </w:t>
      </w:r>
      <w:r>
        <w:sym w:font="Symbol" w:char="F0B1"/>
      </w:r>
      <w:r>
        <w:t> </w:t>
      </w:r>
      <w:r w:rsidRPr="005D0FCF">
        <w:rPr>
          <w:spacing w:val="-4"/>
        </w:rPr>
        <w:t>0,1 m/s, mesurée à l</w:t>
      </w:r>
      <w:r>
        <w:rPr>
          <w:spacing w:val="-4"/>
        </w:rPr>
        <w:t>’</w:t>
      </w:r>
      <w:r w:rsidRPr="005D0FCF">
        <w:rPr>
          <w:spacing w:val="-4"/>
        </w:rPr>
        <w:t>emplacement de l</w:t>
      </w:r>
      <w:r>
        <w:rPr>
          <w:spacing w:val="-4"/>
        </w:rPr>
        <w:t>’</w:t>
      </w:r>
      <w:r w:rsidRPr="005D0FCF">
        <w:rPr>
          <w:spacing w:val="-4"/>
        </w:rPr>
        <w:t>accéléromètre.</w:t>
      </w:r>
    </w:p>
    <w:p w14:paraId="77F553B1" w14:textId="77777777" w:rsidR="008421A1" w:rsidRDefault="008421A1" w:rsidP="008421A1">
      <w:pPr>
        <w:pStyle w:val="SingleTxtG"/>
        <w:ind w:left="2268" w:hanging="1134"/>
        <w:rPr>
          <w:spacing w:val="-4"/>
        </w:rPr>
      </w:pPr>
      <w:r w:rsidRPr="005D0FCF">
        <w:rPr>
          <w:spacing w:val="-4"/>
        </w:rPr>
        <w:t>5.10.5</w:t>
      </w:r>
      <w:r w:rsidRPr="005D0FCF">
        <w:rPr>
          <w:spacing w:val="-4"/>
        </w:rPr>
        <w:tab/>
      </w:r>
      <w:r w:rsidRPr="005D0FCF">
        <w:rPr>
          <w:spacing w:val="-4"/>
        </w:rPr>
        <w:tab/>
        <w:t>La vitesse du pendule cervical doit être ramenée de la vitesse d</w:t>
      </w:r>
      <w:r>
        <w:rPr>
          <w:spacing w:val="-4"/>
        </w:rPr>
        <w:t>’</w:t>
      </w:r>
      <w:r w:rsidRPr="005D0FCF">
        <w:rPr>
          <w:spacing w:val="-4"/>
        </w:rPr>
        <w:t>impact à zéro à l</w:t>
      </w:r>
      <w:r>
        <w:rPr>
          <w:spacing w:val="-4"/>
        </w:rPr>
        <w:t>’</w:t>
      </w:r>
      <w:r w:rsidRPr="005D0FCF">
        <w:rPr>
          <w:spacing w:val="-4"/>
        </w:rPr>
        <w:t>aide d</w:t>
      </w:r>
      <w:r>
        <w:rPr>
          <w:spacing w:val="-4"/>
        </w:rPr>
        <w:t>’</w:t>
      </w:r>
      <w:r w:rsidRPr="005D0FCF">
        <w:rPr>
          <w:spacing w:val="-4"/>
        </w:rPr>
        <w:t>un dispositif approprié</w:t>
      </w:r>
      <w:r w:rsidRPr="008D105E">
        <w:rPr>
          <w:rStyle w:val="Appelnotedebasdep"/>
        </w:rPr>
        <w:footnoteReference w:id="17"/>
      </w:r>
      <w:r w:rsidRPr="005D0FCF">
        <w:rPr>
          <w:spacing w:val="-4"/>
        </w:rPr>
        <w:t xml:space="preserve"> comme il est décrit dans les prescriptions du pendule cervical (voir la figure 5), ce qui se traduit par une modification du rapport vitesse/temps à l</w:t>
      </w:r>
      <w:r>
        <w:rPr>
          <w:spacing w:val="-4"/>
        </w:rPr>
        <w:t>’</w:t>
      </w:r>
      <w:r w:rsidRPr="005D0FCF">
        <w:rPr>
          <w:spacing w:val="-4"/>
        </w:rPr>
        <w:t>intérieur de la bande définie à la figure 8 et au tableau 6 de la présente annexe. Toutes les chaînes de mesure doivent être enregistrées conformément à la norme ISO 6487:2000 ou SAE J211 (mars 1995) et filtrées de façon numérique à l</w:t>
      </w:r>
      <w:r>
        <w:rPr>
          <w:spacing w:val="-4"/>
        </w:rPr>
        <w:t>’</w:t>
      </w:r>
      <w:r w:rsidRPr="005D0FCF">
        <w:rPr>
          <w:spacing w:val="-4"/>
        </w:rPr>
        <w:t xml:space="preserve">aide de la CFC 180 (ISO 6487:2000) ou SAE J211:1995). La décélération du pendule doit être filtrée conformément à la CFC 60 (ISO 6487:2000 OU SAE J211: 1995). </w:t>
      </w:r>
    </w:p>
    <w:p w14:paraId="199897ED" w14:textId="4F7B08CB" w:rsidR="008421A1" w:rsidRPr="00C0715E" w:rsidRDefault="008421A1" w:rsidP="008421A1">
      <w:pPr>
        <w:pStyle w:val="SingleTxtG"/>
        <w:jc w:val="left"/>
        <w:rPr>
          <w:u w:val="single"/>
          <w:lang w:val="fr-FR"/>
        </w:rPr>
      </w:pPr>
      <w:r>
        <w:rPr>
          <w:lang w:val="fr-FR"/>
        </w:rPr>
        <w:t>Tableau 6</w:t>
      </w:r>
      <w:r>
        <w:rPr>
          <w:lang w:val="fr-FR"/>
        </w:rPr>
        <w:br/>
      </w:r>
      <w:r w:rsidRPr="00F06B26">
        <w:rPr>
          <w:b/>
          <w:lang w:val="fr-FR"/>
        </w:rPr>
        <w:t>Rapport vitesse/temps du pendule pour l</w:t>
      </w:r>
      <w:r>
        <w:rPr>
          <w:b/>
          <w:lang w:val="fr-FR"/>
        </w:rPr>
        <w:t>’</w:t>
      </w:r>
      <w:r w:rsidRPr="00F06B26">
        <w:rPr>
          <w:b/>
          <w:lang w:val="fr-FR"/>
        </w:rPr>
        <w:t>essai d</w:t>
      </w:r>
      <w:r>
        <w:rPr>
          <w:b/>
          <w:lang w:val="fr-FR"/>
        </w:rPr>
        <w:t>’</w:t>
      </w:r>
      <w:r w:rsidRPr="00F06B26">
        <w:rPr>
          <w:b/>
          <w:lang w:val="fr-FR"/>
        </w:rPr>
        <w:t>homologation du rachis cervical</w:t>
      </w:r>
    </w:p>
    <w:tbl>
      <w:tblPr>
        <w:tblW w:w="7370" w:type="dxa"/>
        <w:tblInd w:w="1134" w:type="dxa"/>
        <w:tblBorders>
          <w:top w:val="single" w:sz="12"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72"/>
        <w:gridCol w:w="1669"/>
        <w:gridCol w:w="2126"/>
        <w:gridCol w:w="1703"/>
      </w:tblGrid>
      <w:tr w:rsidR="008421A1" w:rsidRPr="00841C79" w14:paraId="7162E3BE" w14:textId="77777777" w:rsidTr="005965EC">
        <w:trPr>
          <w:cantSplit/>
          <w:trHeight w:val="531"/>
          <w:tblHeader/>
        </w:trPr>
        <w:tc>
          <w:tcPr>
            <w:tcW w:w="1872" w:type="dxa"/>
            <w:tcBorders>
              <w:top w:val="single" w:sz="4" w:space="0" w:color="auto"/>
              <w:bottom w:val="single" w:sz="12" w:space="0" w:color="auto"/>
            </w:tcBorders>
            <w:shd w:val="clear" w:color="auto" w:fill="auto"/>
            <w:vAlign w:val="bottom"/>
          </w:tcPr>
          <w:p w14:paraId="0E0924DC" w14:textId="77777777" w:rsidR="008421A1" w:rsidRPr="00841C79" w:rsidRDefault="008421A1" w:rsidP="00003645">
            <w:pPr>
              <w:suppressAutoHyphens w:val="0"/>
              <w:spacing w:before="80" w:after="80" w:line="200" w:lineRule="exact"/>
              <w:ind w:left="57" w:right="57"/>
              <w:rPr>
                <w:i/>
                <w:sz w:val="16"/>
                <w:lang w:val="fr-FR"/>
              </w:rPr>
            </w:pPr>
            <w:r w:rsidRPr="00841C79">
              <w:rPr>
                <w:i/>
                <w:sz w:val="16"/>
                <w:lang w:val="fr-FR"/>
              </w:rPr>
              <w:t>Limite supérieure</w:t>
            </w:r>
            <w:r w:rsidRPr="00841C79">
              <w:rPr>
                <w:i/>
                <w:sz w:val="16"/>
                <w:lang w:val="fr-FR"/>
              </w:rPr>
              <w:br/>
            </w:r>
            <w:r>
              <w:rPr>
                <w:i/>
                <w:sz w:val="16"/>
                <w:lang w:val="fr-FR"/>
              </w:rPr>
              <w:t xml:space="preserve">de temps </w:t>
            </w:r>
            <w:r w:rsidRPr="00841C79">
              <w:rPr>
                <w:i/>
                <w:sz w:val="16"/>
                <w:lang w:val="fr-FR"/>
              </w:rPr>
              <w:t>(s)</w:t>
            </w:r>
          </w:p>
        </w:tc>
        <w:tc>
          <w:tcPr>
            <w:tcW w:w="1669" w:type="dxa"/>
            <w:tcBorders>
              <w:top w:val="single" w:sz="4" w:space="0" w:color="auto"/>
              <w:bottom w:val="single" w:sz="12" w:space="0" w:color="auto"/>
            </w:tcBorders>
            <w:shd w:val="clear" w:color="auto" w:fill="auto"/>
            <w:vAlign w:val="bottom"/>
          </w:tcPr>
          <w:p w14:paraId="0FD7C386" w14:textId="77777777" w:rsidR="008421A1" w:rsidRPr="00841C79" w:rsidRDefault="008421A1" w:rsidP="00003645">
            <w:pPr>
              <w:suppressAutoHyphens w:val="0"/>
              <w:spacing w:before="80" w:after="80" w:line="200" w:lineRule="exact"/>
              <w:ind w:left="57" w:right="57"/>
              <w:jc w:val="right"/>
              <w:rPr>
                <w:i/>
                <w:sz w:val="16"/>
                <w:lang w:val="fr-FR"/>
              </w:rPr>
            </w:pPr>
            <w:r w:rsidRPr="00841C79">
              <w:rPr>
                <w:i/>
                <w:sz w:val="16"/>
                <w:lang w:val="fr-FR"/>
              </w:rPr>
              <w:t>Vitesse</w:t>
            </w:r>
            <w:r w:rsidRPr="00841C79">
              <w:rPr>
                <w:i/>
                <w:sz w:val="16"/>
                <w:lang w:val="fr-FR"/>
              </w:rPr>
              <w:br/>
              <w:t>(en m/s)</w:t>
            </w:r>
          </w:p>
        </w:tc>
        <w:tc>
          <w:tcPr>
            <w:tcW w:w="2126" w:type="dxa"/>
            <w:tcBorders>
              <w:top w:val="single" w:sz="4" w:space="0" w:color="auto"/>
              <w:bottom w:val="single" w:sz="12" w:space="0" w:color="auto"/>
            </w:tcBorders>
            <w:shd w:val="clear" w:color="auto" w:fill="auto"/>
            <w:vAlign w:val="bottom"/>
          </w:tcPr>
          <w:p w14:paraId="6374969D" w14:textId="1F10BC77" w:rsidR="008421A1" w:rsidRPr="00841C79" w:rsidRDefault="008421A1" w:rsidP="00003645">
            <w:pPr>
              <w:suppressAutoHyphens w:val="0"/>
              <w:spacing w:before="80" w:after="80" w:line="200" w:lineRule="exact"/>
              <w:ind w:left="57" w:right="57"/>
              <w:jc w:val="right"/>
              <w:rPr>
                <w:i/>
                <w:sz w:val="16"/>
                <w:lang w:val="fr-FR"/>
              </w:rPr>
            </w:pPr>
            <w:r w:rsidRPr="00841C79">
              <w:rPr>
                <w:i/>
                <w:sz w:val="16"/>
                <w:lang w:val="fr-FR"/>
              </w:rPr>
              <w:t>Limite inférieure</w:t>
            </w:r>
            <w:r w:rsidR="005965EC">
              <w:rPr>
                <w:i/>
                <w:sz w:val="16"/>
                <w:lang w:val="fr-FR"/>
              </w:rPr>
              <w:t xml:space="preserve"> </w:t>
            </w:r>
            <w:r>
              <w:rPr>
                <w:i/>
                <w:sz w:val="16"/>
                <w:lang w:val="fr-FR"/>
              </w:rPr>
              <w:t>de temps</w:t>
            </w:r>
            <w:r w:rsidRPr="00841C79">
              <w:rPr>
                <w:i/>
                <w:sz w:val="16"/>
                <w:lang w:val="fr-FR"/>
              </w:rPr>
              <w:br/>
              <w:t>(s)</w:t>
            </w:r>
          </w:p>
        </w:tc>
        <w:tc>
          <w:tcPr>
            <w:tcW w:w="1703" w:type="dxa"/>
            <w:tcBorders>
              <w:top w:val="single" w:sz="4" w:space="0" w:color="auto"/>
              <w:bottom w:val="single" w:sz="12" w:space="0" w:color="auto"/>
            </w:tcBorders>
            <w:shd w:val="clear" w:color="auto" w:fill="auto"/>
            <w:vAlign w:val="bottom"/>
          </w:tcPr>
          <w:p w14:paraId="0AC2E1F3" w14:textId="77777777" w:rsidR="008421A1" w:rsidRPr="00841C79" w:rsidRDefault="008421A1" w:rsidP="00003645">
            <w:pPr>
              <w:suppressAutoHyphens w:val="0"/>
              <w:spacing w:before="80" w:after="80" w:line="200" w:lineRule="exact"/>
              <w:ind w:left="57" w:right="57"/>
              <w:jc w:val="right"/>
              <w:rPr>
                <w:i/>
                <w:sz w:val="16"/>
                <w:lang w:val="fr-FR"/>
              </w:rPr>
            </w:pPr>
            <w:r w:rsidRPr="00841C79">
              <w:rPr>
                <w:i/>
                <w:sz w:val="16"/>
                <w:lang w:val="fr-FR"/>
              </w:rPr>
              <w:t>Vitesse</w:t>
            </w:r>
            <w:r w:rsidRPr="00841C79">
              <w:rPr>
                <w:i/>
                <w:sz w:val="16"/>
                <w:lang w:val="fr-FR"/>
              </w:rPr>
              <w:br/>
              <w:t>(en m/s)</w:t>
            </w:r>
          </w:p>
        </w:tc>
      </w:tr>
      <w:tr w:rsidR="008421A1" w:rsidRPr="00841C79" w14:paraId="03829CC1" w14:textId="77777777" w:rsidTr="005965EC">
        <w:tc>
          <w:tcPr>
            <w:tcW w:w="1872" w:type="dxa"/>
            <w:tcBorders>
              <w:top w:val="single" w:sz="12" w:space="0" w:color="auto"/>
            </w:tcBorders>
            <w:shd w:val="clear" w:color="auto" w:fill="auto"/>
          </w:tcPr>
          <w:p w14:paraId="79C7E043" w14:textId="77777777" w:rsidR="008421A1" w:rsidRPr="00841C79" w:rsidRDefault="008421A1" w:rsidP="00003645">
            <w:pPr>
              <w:suppressAutoHyphens w:val="0"/>
              <w:spacing w:before="40" w:after="40" w:line="220" w:lineRule="atLeast"/>
              <w:ind w:left="57" w:right="57"/>
              <w:rPr>
                <w:sz w:val="18"/>
                <w:lang w:val="fr-FR"/>
              </w:rPr>
            </w:pPr>
            <w:r w:rsidRPr="00841C79">
              <w:rPr>
                <w:sz w:val="18"/>
                <w:lang w:val="fr-FR"/>
              </w:rPr>
              <w:t>0,001</w:t>
            </w:r>
          </w:p>
        </w:tc>
        <w:tc>
          <w:tcPr>
            <w:tcW w:w="1669" w:type="dxa"/>
            <w:tcBorders>
              <w:top w:val="single" w:sz="12" w:space="0" w:color="auto"/>
            </w:tcBorders>
            <w:shd w:val="clear" w:color="auto" w:fill="auto"/>
            <w:vAlign w:val="bottom"/>
          </w:tcPr>
          <w:p w14:paraId="03F36E71"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0,0</w:t>
            </w:r>
          </w:p>
        </w:tc>
        <w:tc>
          <w:tcPr>
            <w:tcW w:w="2126" w:type="dxa"/>
            <w:tcBorders>
              <w:top w:val="single" w:sz="12" w:space="0" w:color="auto"/>
            </w:tcBorders>
            <w:shd w:val="clear" w:color="auto" w:fill="auto"/>
            <w:vAlign w:val="bottom"/>
          </w:tcPr>
          <w:p w14:paraId="2CE0A185"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w:t>
            </w:r>
          </w:p>
        </w:tc>
        <w:tc>
          <w:tcPr>
            <w:tcW w:w="1703" w:type="dxa"/>
            <w:tcBorders>
              <w:top w:val="single" w:sz="12" w:space="0" w:color="auto"/>
            </w:tcBorders>
            <w:shd w:val="clear" w:color="auto" w:fill="auto"/>
            <w:vAlign w:val="bottom"/>
          </w:tcPr>
          <w:p w14:paraId="40A13532"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-0,05</w:t>
            </w:r>
          </w:p>
        </w:tc>
      </w:tr>
      <w:tr w:rsidR="008421A1" w:rsidRPr="00841C79" w14:paraId="69476840" w14:textId="77777777" w:rsidTr="005965EC">
        <w:tc>
          <w:tcPr>
            <w:tcW w:w="1872" w:type="dxa"/>
            <w:shd w:val="clear" w:color="auto" w:fill="auto"/>
          </w:tcPr>
          <w:p w14:paraId="44C44692" w14:textId="77777777" w:rsidR="008421A1" w:rsidRPr="00841C79" w:rsidRDefault="008421A1" w:rsidP="00003645">
            <w:pPr>
              <w:suppressAutoHyphens w:val="0"/>
              <w:spacing w:before="40" w:after="40" w:line="220" w:lineRule="atLeast"/>
              <w:ind w:left="57" w:right="57"/>
              <w:rPr>
                <w:sz w:val="18"/>
                <w:lang w:val="fr-FR"/>
              </w:rPr>
            </w:pPr>
            <w:r w:rsidRPr="00841C79">
              <w:rPr>
                <w:sz w:val="18"/>
                <w:lang w:val="fr-FR"/>
              </w:rPr>
              <w:t>0,0037</w:t>
            </w:r>
          </w:p>
        </w:tc>
        <w:tc>
          <w:tcPr>
            <w:tcW w:w="1669" w:type="dxa"/>
            <w:shd w:val="clear" w:color="auto" w:fill="auto"/>
            <w:vAlign w:val="bottom"/>
          </w:tcPr>
          <w:p w14:paraId="38D41A31"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-0,2397</w:t>
            </w:r>
          </w:p>
        </w:tc>
        <w:tc>
          <w:tcPr>
            <w:tcW w:w="2126" w:type="dxa"/>
            <w:shd w:val="clear" w:color="auto" w:fill="auto"/>
            <w:vAlign w:val="bottom"/>
          </w:tcPr>
          <w:p w14:paraId="3BFDAAC2"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0,0027</w:t>
            </w:r>
          </w:p>
        </w:tc>
        <w:tc>
          <w:tcPr>
            <w:tcW w:w="1703" w:type="dxa"/>
            <w:shd w:val="clear" w:color="auto" w:fill="auto"/>
            <w:vAlign w:val="bottom"/>
          </w:tcPr>
          <w:p w14:paraId="0D8CAFF8"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-0,425</w:t>
            </w:r>
          </w:p>
        </w:tc>
      </w:tr>
      <w:tr w:rsidR="008421A1" w:rsidRPr="00841C79" w14:paraId="589C3555" w14:textId="77777777" w:rsidTr="005965EC">
        <w:tc>
          <w:tcPr>
            <w:tcW w:w="1872" w:type="dxa"/>
            <w:shd w:val="clear" w:color="auto" w:fill="auto"/>
          </w:tcPr>
          <w:p w14:paraId="73775110" w14:textId="77777777" w:rsidR="008421A1" w:rsidRPr="00841C79" w:rsidRDefault="008421A1" w:rsidP="00003645">
            <w:pPr>
              <w:suppressAutoHyphens w:val="0"/>
              <w:spacing w:before="40" w:after="40" w:line="220" w:lineRule="atLeast"/>
              <w:ind w:left="57" w:right="57"/>
              <w:rPr>
                <w:sz w:val="18"/>
                <w:lang w:val="fr-FR"/>
              </w:rPr>
            </w:pPr>
            <w:r w:rsidRPr="00841C79">
              <w:rPr>
                <w:sz w:val="18"/>
                <w:lang w:val="fr-FR"/>
              </w:rPr>
              <w:t>0,027</w:t>
            </w:r>
          </w:p>
        </w:tc>
        <w:tc>
          <w:tcPr>
            <w:tcW w:w="1669" w:type="dxa"/>
            <w:shd w:val="clear" w:color="auto" w:fill="auto"/>
            <w:vAlign w:val="bottom"/>
          </w:tcPr>
          <w:p w14:paraId="436DCFA5"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-5,8</w:t>
            </w:r>
          </w:p>
        </w:tc>
        <w:tc>
          <w:tcPr>
            <w:tcW w:w="2126" w:type="dxa"/>
            <w:shd w:val="clear" w:color="auto" w:fill="auto"/>
            <w:vAlign w:val="bottom"/>
          </w:tcPr>
          <w:p w14:paraId="66C3B818"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0,0245</w:t>
            </w:r>
          </w:p>
        </w:tc>
        <w:tc>
          <w:tcPr>
            <w:tcW w:w="1703" w:type="dxa"/>
            <w:shd w:val="clear" w:color="auto" w:fill="auto"/>
            <w:vAlign w:val="bottom"/>
          </w:tcPr>
          <w:p w14:paraId="7D7A51AC"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-6,5</w:t>
            </w:r>
          </w:p>
        </w:tc>
      </w:tr>
      <w:tr w:rsidR="008421A1" w:rsidRPr="00841C79" w14:paraId="2CF7A641" w14:textId="77777777" w:rsidTr="005965EC">
        <w:tc>
          <w:tcPr>
            <w:tcW w:w="1872" w:type="dxa"/>
            <w:shd w:val="clear" w:color="auto" w:fill="auto"/>
          </w:tcPr>
          <w:p w14:paraId="7BB6F5D6" w14:textId="77777777" w:rsidR="008421A1" w:rsidRPr="00841C79" w:rsidRDefault="008421A1" w:rsidP="00003645">
            <w:pPr>
              <w:suppressAutoHyphens w:val="0"/>
              <w:spacing w:before="40" w:after="40" w:line="220" w:lineRule="atLeast"/>
              <w:ind w:left="57" w:right="57"/>
              <w:rPr>
                <w:sz w:val="18"/>
                <w:lang w:val="fr-FR"/>
              </w:rPr>
            </w:pPr>
          </w:p>
        </w:tc>
        <w:tc>
          <w:tcPr>
            <w:tcW w:w="1669" w:type="dxa"/>
            <w:shd w:val="clear" w:color="auto" w:fill="auto"/>
            <w:vAlign w:val="bottom"/>
          </w:tcPr>
          <w:p w14:paraId="35020B87" w14:textId="77777777" w:rsidR="008421A1" w:rsidRPr="00841C79" w:rsidRDefault="008421A1" w:rsidP="00003645">
            <w:pPr>
              <w:suppressAutoHyphens w:val="0"/>
              <w:spacing w:before="40" w:after="40" w:line="220" w:lineRule="atLeast"/>
              <w:ind w:left="57" w:right="57"/>
              <w:jc w:val="right"/>
              <w:rPr>
                <w:sz w:val="18"/>
                <w:lang w:val="fr-FR"/>
              </w:rPr>
            </w:pPr>
          </w:p>
        </w:tc>
        <w:tc>
          <w:tcPr>
            <w:tcW w:w="2126" w:type="dxa"/>
            <w:shd w:val="clear" w:color="auto" w:fill="auto"/>
            <w:vAlign w:val="bottom"/>
          </w:tcPr>
          <w:p w14:paraId="2A810C64"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0,03</w:t>
            </w:r>
          </w:p>
        </w:tc>
        <w:tc>
          <w:tcPr>
            <w:tcW w:w="1703" w:type="dxa"/>
            <w:shd w:val="clear" w:color="auto" w:fill="auto"/>
            <w:vAlign w:val="bottom"/>
          </w:tcPr>
          <w:p w14:paraId="33C523B5" w14:textId="77777777" w:rsidR="008421A1" w:rsidRPr="00841C79" w:rsidRDefault="008421A1" w:rsidP="00003645">
            <w:pPr>
              <w:suppressAutoHyphens w:val="0"/>
              <w:spacing w:before="40" w:after="40" w:line="220" w:lineRule="atLeast"/>
              <w:ind w:left="57" w:right="57"/>
              <w:jc w:val="right"/>
              <w:rPr>
                <w:sz w:val="18"/>
                <w:lang w:val="fr-FR"/>
              </w:rPr>
            </w:pPr>
            <w:r w:rsidRPr="00841C79">
              <w:rPr>
                <w:sz w:val="18"/>
                <w:lang w:val="fr-FR"/>
              </w:rPr>
              <w:t>-6,5</w:t>
            </w:r>
          </w:p>
        </w:tc>
      </w:tr>
    </w:tbl>
    <w:p w14:paraId="33B1DABD" w14:textId="77777777" w:rsidR="008421A1" w:rsidRPr="005D0FCF" w:rsidRDefault="008421A1" w:rsidP="008421A1">
      <w:pPr>
        <w:pStyle w:val="SingleTxtG"/>
        <w:spacing w:before="240"/>
        <w:ind w:left="2268" w:hanging="1134"/>
        <w:rPr>
          <w:spacing w:val="-4"/>
        </w:rPr>
      </w:pPr>
      <w:r w:rsidRPr="005D0FCF">
        <w:rPr>
          <w:spacing w:val="-4"/>
        </w:rPr>
        <w:t>5.10.6</w:t>
      </w:r>
      <w:r w:rsidRPr="005D0FCF">
        <w:rPr>
          <w:spacing w:val="-4"/>
        </w:rPr>
        <w:tab/>
        <w:t>L</w:t>
      </w:r>
      <w:r>
        <w:rPr>
          <w:spacing w:val="-4"/>
        </w:rPr>
        <w:t>’</w:t>
      </w:r>
      <w:r w:rsidRPr="005D0FCF">
        <w:rPr>
          <w:spacing w:val="-4"/>
        </w:rPr>
        <w:t>angle maximum de flexion de la fausse tête par rapport au pendule (angles </w:t>
      </w:r>
      <w:proofErr w:type="spellStart"/>
      <w:r w:rsidRPr="005D0FCF">
        <w:rPr>
          <w:spacing w:val="-4"/>
        </w:rPr>
        <w:t>dθA</w:t>
      </w:r>
      <w:proofErr w:type="spellEnd"/>
      <w:r w:rsidRPr="005D0FCF">
        <w:rPr>
          <w:spacing w:val="-4"/>
        </w:rPr>
        <w:t> + </w:t>
      </w:r>
      <w:proofErr w:type="spellStart"/>
      <w:r w:rsidRPr="005D0FCF">
        <w:rPr>
          <w:spacing w:val="-4"/>
        </w:rPr>
        <w:t>dθC</w:t>
      </w:r>
      <w:proofErr w:type="spellEnd"/>
      <w:r w:rsidRPr="005D0FCF">
        <w:rPr>
          <w:spacing w:val="-4"/>
        </w:rPr>
        <w:t xml:space="preserve"> sur la figure 6) doit être compris entre 45,0 et 55,0° et être atteint au bout de 39,0 à 53,0 ms.</w:t>
      </w:r>
    </w:p>
    <w:p w14:paraId="4921574E" w14:textId="77777777" w:rsidR="008421A1" w:rsidRPr="005D0FCF" w:rsidRDefault="008421A1" w:rsidP="008421A1">
      <w:pPr>
        <w:pStyle w:val="SingleTxtG"/>
        <w:ind w:left="2268" w:hanging="1134"/>
        <w:rPr>
          <w:spacing w:val="-4"/>
        </w:rPr>
      </w:pPr>
      <w:r w:rsidRPr="005D0FCF">
        <w:rPr>
          <w:spacing w:val="-4"/>
        </w:rPr>
        <w:t>5.10.7</w:t>
      </w:r>
      <w:r w:rsidRPr="005D0FCF">
        <w:rPr>
          <w:spacing w:val="-4"/>
        </w:rPr>
        <w:tab/>
        <w:t>Les déplacements maximums du centre de gravité de la fausse tête mesurés d</w:t>
      </w:r>
      <w:r>
        <w:rPr>
          <w:spacing w:val="-4"/>
        </w:rPr>
        <w:t>’</w:t>
      </w:r>
      <w:r w:rsidRPr="005D0FCF">
        <w:rPr>
          <w:spacing w:val="-4"/>
        </w:rPr>
        <w:t xml:space="preserve">après les angles </w:t>
      </w:r>
      <w:proofErr w:type="spellStart"/>
      <w:r w:rsidRPr="005D0FCF">
        <w:rPr>
          <w:spacing w:val="-4"/>
        </w:rPr>
        <w:t>dθA</w:t>
      </w:r>
      <w:proofErr w:type="spellEnd"/>
      <w:r w:rsidRPr="005D0FCF">
        <w:rPr>
          <w:spacing w:val="-4"/>
        </w:rPr>
        <w:t xml:space="preserve"> et </w:t>
      </w:r>
      <w:proofErr w:type="spellStart"/>
      <w:r w:rsidRPr="005D0FCF">
        <w:rPr>
          <w:spacing w:val="-4"/>
        </w:rPr>
        <w:t>dθB</w:t>
      </w:r>
      <w:proofErr w:type="spellEnd"/>
      <w:r w:rsidRPr="005D0FCF">
        <w:rPr>
          <w:spacing w:val="-4"/>
        </w:rPr>
        <w:t xml:space="preserve"> (voir la figure 6) doivent être les suivants: en avant de la base du pendule, l</w:t>
      </w:r>
      <w:r>
        <w:rPr>
          <w:spacing w:val="-4"/>
        </w:rPr>
        <w:t>’</w:t>
      </w:r>
      <w:r w:rsidRPr="005D0FCF">
        <w:rPr>
          <w:spacing w:val="-4"/>
        </w:rPr>
        <w:t xml:space="preserve">angle </w:t>
      </w:r>
      <w:proofErr w:type="spellStart"/>
      <w:r w:rsidRPr="005D0FCF">
        <w:rPr>
          <w:spacing w:val="-4"/>
        </w:rPr>
        <w:t>dθA</w:t>
      </w:r>
      <w:proofErr w:type="spellEnd"/>
      <w:r w:rsidRPr="005D0FCF">
        <w:rPr>
          <w:spacing w:val="-4"/>
        </w:rPr>
        <w:t xml:space="preserve"> doit être compris entre 31,0 et 35,0° et être observé au bout de 44,0 à 52,0 ms et, en avant de la base du pendule, l</w:t>
      </w:r>
      <w:r>
        <w:rPr>
          <w:spacing w:val="-4"/>
        </w:rPr>
        <w:t>’</w:t>
      </w:r>
      <w:r w:rsidRPr="005D0FCF">
        <w:rPr>
          <w:spacing w:val="-4"/>
        </w:rPr>
        <w:t xml:space="preserve">angle </w:t>
      </w:r>
      <w:proofErr w:type="spellStart"/>
      <w:r w:rsidRPr="005D0FCF">
        <w:rPr>
          <w:spacing w:val="-4"/>
        </w:rPr>
        <w:t>dθB</w:t>
      </w:r>
      <w:proofErr w:type="spellEnd"/>
      <w:r w:rsidRPr="005D0FCF">
        <w:rPr>
          <w:spacing w:val="-4"/>
        </w:rPr>
        <w:t xml:space="preserve"> doit être compris entre 0,8*(angle </w:t>
      </w:r>
      <w:proofErr w:type="spellStart"/>
      <w:r w:rsidRPr="005D0FCF">
        <w:rPr>
          <w:spacing w:val="-4"/>
        </w:rPr>
        <w:t>dθA</w:t>
      </w:r>
      <w:proofErr w:type="spellEnd"/>
      <w:r w:rsidRPr="005D0FCF">
        <w:rPr>
          <w:spacing w:val="-4"/>
        </w:rPr>
        <w:t xml:space="preserve">) + 2,00 et 0,8*(angle </w:t>
      </w:r>
      <w:proofErr w:type="spellStart"/>
      <w:r w:rsidRPr="005D0FCF">
        <w:rPr>
          <w:spacing w:val="-4"/>
        </w:rPr>
        <w:t>dθA</w:t>
      </w:r>
      <w:proofErr w:type="spellEnd"/>
      <w:r w:rsidRPr="005D0FCF">
        <w:rPr>
          <w:spacing w:val="-4"/>
        </w:rPr>
        <w:t>) + 4,50° et être observé au bout de 44,0 à 52,0 ms.</w:t>
      </w:r>
    </w:p>
    <w:p w14:paraId="1F1F3297" w14:textId="77777777" w:rsidR="008421A1" w:rsidRPr="005D0FCF" w:rsidRDefault="008421A1" w:rsidP="008421A1">
      <w:pPr>
        <w:pStyle w:val="SingleTxtG"/>
        <w:ind w:left="2268" w:hanging="1134"/>
        <w:rPr>
          <w:spacing w:val="-4"/>
        </w:rPr>
      </w:pPr>
      <w:r w:rsidRPr="005D0FCF">
        <w:rPr>
          <w:spacing w:val="-4"/>
        </w:rPr>
        <w:t>5.10.8</w:t>
      </w:r>
      <w:r w:rsidRPr="005D0FCF">
        <w:rPr>
          <w:spacing w:val="-4"/>
        </w:rPr>
        <w:tab/>
        <w:t>Le comportement du rachis lombaire peut être ajusté par un réglage de la tension du câble.</w:t>
      </w:r>
    </w:p>
    <w:p w14:paraId="0AE489E0" w14:textId="77777777" w:rsidR="008421A1" w:rsidRPr="005D0FCF" w:rsidRDefault="008421A1" w:rsidP="008421A1">
      <w:pPr>
        <w:pStyle w:val="SingleTxtG"/>
        <w:ind w:left="2268" w:hanging="1134"/>
        <w:rPr>
          <w:spacing w:val="-4"/>
        </w:rPr>
      </w:pPr>
      <w:r w:rsidRPr="005D0FCF">
        <w:rPr>
          <w:spacing w:val="-4"/>
        </w:rPr>
        <w:t>5.11</w:t>
      </w:r>
      <w:r w:rsidRPr="005D0FCF">
        <w:rPr>
          <w:spacing w:val="-4"/>
        </w:rPr>
        <w:tab/>
        <w:t>Abdomen</w:t>
      </w:r>
    </w:p>
    <w:p w14:paraId="7C8A00A2" w14:textId="77777777" w:rsidR="008421A1" w:rsidRPr="005D0FCF" w:rsidRDefault="008421A1" w:rsidP="008421A1">
      <w:pPr>
        <w:pStyle w:val="SingleTxtG"/>
        <w:ind w:left="2268" w:hanging="1134"/>
        <w:rPr>
          <w:spacing w:val="-4"/>
        </w:rPr>
      </w:pPr>
      <w:r w:rsidRPr="005D0FCF">
        <w:rPr>
          <w:spacing w:val="-4"/>
        </w:rPr>
        <w:t>5.11.1</w:t>
      </w:r>
      <w:r w:rsidRPr="005D0FCF">
        <w:rPr>
          <w:spacing w:val="-4"/>
        </w:rPr>
        <w:tab/>
        <w:t>Le mannequin doit être assis sur une surface plane, horizontale et rigide, sans appui dorsal. Le thorax doit être placé en position verticale, les bras et les jambes étant placés en position horizontale.</w:t>
      </w:r>
    </w:p>
    <w:p w14:paraId="554731C6" w14:textId="77777777" w:rsidR="008421A1" w:rsidRPr="005D0FCF" w:rsidRDefault="008421A1" w:rsidP="008421A1">
      <w:pPr>
        <w:pStyle w:val="SingleTxtG"/>
        <w:ind w:left="2268" w:hanging="1134"/>
        <w:rPr>
          <w:spacing w:val="-4"/>
        </w:rPr>
      </w:pPr>
      <w:r w:rsidRPr="005D0FCF">
        <w:rPr>
          <w:spacing w:val="-4"/>
        </w:rPr>
        <w:t>5.11.2</w:t>
      </w:r>
      <w:r w:rsidRPr="005D0FCF">
        <w:rPr>
          <w:spacing w:val="-4"/>
        </w:rPr>
        <w:tab/>
        <w:t>L</w:t>
      </w:r>
      <w:r>
        <w:rPr>
          <w:spacing w:val="-4"/>
        </w:rPr>
        <w:t>’</w:t>
      </w:r>
      <w:r w:rsidRPr="005D0FCF">
        <w:rPr>
          <w:spacing w:val="-4"/>
        </w:rPr>
        <w:t xml:space="preserve">élément de frappe est un pendule dont la masse est de 23,4 </w:t>
      </w:r>
      <w:r>
        <w:sym w:font="Symbol" w:char="F0B1"/>
      </w:r>
      <w:r>
        <w:t> </w:t>
      </w:r>
      <w:r w:rsidRPr="005D0FCF">
        <w:rPr>
          <w:spacing w:val="-4"/>
        </w:rPr>
        <w:t xml:space="preserve">0,2 kg, le diamètre de 152,4 </w:t>
      </w:r>
      <w:r>
        <w:sym w:font="Symbol" w:char="F0B1"/>
      </w:r>
      <w:r>
        <w:t> </w:t>
      </w:r>
      <w:r w:rsidRPr="005D0FCF">
        <w:rPr>
          <w:spacing w:val="-4"/>
        </w:rPr>
        <w:t>0,25 mm et le rayon de courbure de 12,7 mm</w:t>
      </w:r>
      <w:r w:rsidRPr="008D105E">
        <w:rPr>
          <w:rStyle w:val="Appelnotedebasdep"/>
        </w:rPr>
        <w:footnoteReference w:id="18"/>
      </w:r>
      <w:r w:rsidRPr="005D0FCF">
        <w:rPr>
          <w:spacing w:val="-4"/>
        </w:rPr>
        <w:t>. Il doit être suspendu à des pivots fixes par huit fils et son axe doit se trouver au moins à 3,5 m en dessous des pivots (voir la figure 4).</w:t>
      </w:r>
    </w:p>
    <w:p w14:paraId="274D5A90" w14:textId="77777777" w:rsidR="008421A1" w:rsidRPr="005D0FCF" w:rsidRDefault="008421A1" w:rsidP="008421A1">
      <w:pPr>
        <w:pStyle w:val="SingleTxtG"/>
        <w:ind w:left="2268" w:hanging="1134"/>
        <w:rPr>
          <w:spacing w:val="-4"/>
        </w:rPr>
      </w:pPr>
      <w:r w:rsidRPr="005D0FCF">
        <w:rPr>
          <w:spacing w:val="-4"/>
        </w:rPr>
        <w:t>5.11.3</w:t>
      </w:r>
      <w:r w:rsidRPr="005D0FCF">
        <w:rPr>
          <w:spacing w:val="-4"/>
        </w:rPr>
        <w:tab/>
        <w:t>L</w:t>
      </w:r>
      <w:r>
        <w:rPr>
          <w:spacing w:val="-4"/>
        </w:rPr>
        <w:t>’</w:t>
      </w:r>
      <w:r w:rsidRPr="005D0FCF">
        <w:rPr>
          <w:spacing w:val="-4"/>
        </w:rPr>
        <w:t>élément de frappe est équipé d</w:t>
      </w:r>
      <w:r>
        <w:rPr>
          <w:spacing w:val="-4"/>
        </w:rPr>
        <w:t>’</w:t>
      </w:r>
      <w:r w:rsidRPr="005D0FCF">
        <w:rPr>
          <w:spacing w:val="-4"/>
        </w:rPr>
        <w:t>un accéléromètre sensible dans la direction de l</w:t>
      </w:r>
      <w:r>
        <w:rPr>
          <w:spacing w:val="-4"/>
        </w:rPr>
        <w:t>’</w:t>
      </w:r>
      <w:r w:rsidRPr="005D0FCF">
        <w:rPr>
          <w:spacing w:val="-4"/>
        </w:rPr>
        <w:t>impact, qui est situé dans son axe.</w:t>
      </w:r>
    </w:p>
    <w:p w14:paraId="5D9813C9" w14:textId="77777777" w:rsidR="008421A1" w:rsidRPr="005D0FCF" w:rsidRDefault="008421A1" w:rsidP="008421A1">
      <w:pPr>
        <w:pStyle w:val="SingleTxtG"/>
        <w:ind w:left="2268" w:hanging="1134"/>
        <w:rPr>
          <w:spacing w:val="-4"/>
        </w:rPr>
      </w:pPr>
      <w:r w:rsidRPr="005D0FCF">
        <w:rPr>
          <w:spacing w:val="-4"/>
        </w:rPr>
        <w:t>5.11.4</w:t>
      </w:r>
      <w:r w:rsidRPr="005D0FCF">
        <w:rPr>
          <w:spacing w:val="-4"/>
        </w:rPr>
        <w:tab/>
        <w:t>Le pendule est équipé d</w:t>
      </w:r>
      <w:r>
        <w:rPr>
          <w:spacing w:val="-4"/>
        </w:rPr>
        <w:t>’</w:t>
      </w:r>
      <w:r w:rsidRPr="005D0FCF">
        <w:rPr>
          <w:spacing w:val="-4"/>
        </w:rPr>
        <w:t>un élément de frappe horizontal «accoudoir», de </w:t>
      </w:r>
      <w:r>
        <w:rPr>
          <w:spacing w:val="-4"/>
        </w:rPr>
        <w:t>1,0 </w:t>
      </w:r>
      <w:r>
        <w:sym w:font="Symbol" w:char="F0B1"/>
      </w:r>
      <w:r>
        <w:t> </w:t>
      </w:r>
      <w:r w:rsidRPr="005D0FCF">
        <w:rPr>
          <w:spacing w:val="-4"/>
        </w:rPr>
        <w:t>0,01 kg. La masse totale de l</w:t>
      </w:r>
      <w:r>
        <w:rPr>
          <w:spacing w:val="-4"/>
        </w:rPr>
        <w:t>’</w:t>
      </w:r>
      <w:r w:rsidRPr="005D0FCF">
        <w:rPr>
          <w:spacing w:val="-4"/>
        </w:rPr>
        <w:t>élément de frappe «accoudoir» est de 24,4 </w:t>
      </w:r>
      <w:r>
        <w:sym w:font="Symbol" w:char="F0B1"/>
      </w:r>
      <w:r>
        <w:t> </w:t>
      </w:r>
      <w:r w:rsidRPr="005D0FCF">
        <w:rPr>
          <w:spacing w:val="-4"/>
        </w:rPr>
        <w:t>0,21 kg. L</w:t>
      </w:r>
      <w:r>
        <w:rPr>
          <w:spacing w:val="-4"/>
        </w:rPr>
        <w:t>’</w:t>
      </w:r>
      <w:r w:rsidRPr="005D0FCF">
        <w:rPr>
          <w:spacing w:val="-4"/>
        </w:rPr>
        <w:t xml:space="preserve">accoudoir rigide a 70 </w:t>
      </w:r>
      <w:r>
        <w:sym w:font="Symbol" w:char="F0B1"/>
      </w:r>
      <w:r>
        <w:t> </w:t>
      </w:r>
      <w:r w:rsidRPr="005D0FCF">
        <w:rPr>
          <w:spacing w:val="-4"/>
        </w:rPr>
        <w:t xml:space="preserve">1 mm de haut, 150 </w:t>
      </w:r>
      <w:r>
        <w:sym w:font="Symbol" w:char="F0B1"/>
      </w:r>
      <w:r>
        <w:t> </w:t>
      </w:r>
      <w:r w:rsidRPr="005D0FCF">
        <w:rPr>
          <w:spacing w:val="-4"/>
        </w:rPr>
        <w:t>1 mm de large et il doit pouvoir pénétrer d</w:t>
      </w:r>
      <w:r>
        <w:rPr>
          <w:spacing w:val="-4"/>
        </w:rPr>
        <w:t>’</w:t>
      </w:r>
      <w:r w:rsidRPr="005D0FCF">
        <w:rPr>
          <w:spacing w:val="-4"/>
        </w:rPr>
        <w:t>au moins 60 mm dans l</w:t>
      </w:r>
      <w:r>
        <w:rPr>
          <w:spacing w:val="-4"/>
        </w:rPr>
        <w:t>’</w:t>
      </w:r>
      <w:r w:rsidRPr="005D0FCF">
        <w:rPr>
          <w:spacing w:val="-4"/>
        </w:rPr>
        <w:t>abdomen. L</w:t>
      </w:r>
      <w:r>
        <w:rPr>
          <w:spacing w:val="-4"/>
        </w:rPr>
        <w:t>’</w:t>
      </w:r>
      <w:r w:rsidRPr="005D0FCF">
        <w:rPr>
          <w:spacing w:val="-4"/>
        </w:rPr>
        <w:t>axe du pendule coïncide avec le centre de l</w:t>
      </w:r>
      <w:r>
        <w:rPr>
          <w:spacing w:val="-4"/>
        </w:rPr>
        <w:t>’</w:t>
      </w:r>
      <w:r w:rsidRPr="005D0FCF">
        <w:rPr>
          <w:spacing w:val="-4"/>
        </w:rPr>
        <w:t>accoudoir.</w:t>
      </w:r>
    </w:p>
    <w:p w14:paraId="2E3BFF2E" w14:textId="77777777" w:rsidR="008421A1" w:rsidRPr="005D0FCF" w:rsidRDefault="008421A1" w:rsidP="008421A1">
      <w:pPr>
        <w:pStyle w:val="SingleTxtG"/>
        <w:ind w:left="2268" w:hanging="1134"/>
        <w:rPr>
          <w:spacing w:val="-4"/>
        </w:rPr>
      </w:pPr>
      <w:r w:rsidRPr="005D0FCF">
        <w:rPr>
          <w:spacing w:val="-4"/>
        </w:rPr>
        <w:t>5.11.5</w:t>
      </w:r>
      <w:r w:rsidRPr="005D0FCF">
        <w:rPr>
          <w:spacing w:val="-4"/>
        </w:rPr>
        <w:tab/>
        <w:t>L</w:t>
      </w:r>
      <w:r>
        <w:rPr>
          <w:spacing w:val="-4"/>
        </w:rPr>
        <w:t>’</w:t>
      </w:r>
      <w:r w:rsidRPr="005D0FCF">
        <w:rPr>
          <w:spacing w:val="-4"/>
        </w:rPr>
        <w:t>élément de frappe doit aller percuter librement l</w:t>
      </w:r>
      <w:r>
        <w:rPr>
          <w:spacing w:val="-4"/>
        </w:rPr>
        <w:t>’</w:t>
      </w:r>
      <w:r w:rsidRPr="005D0FCF">
        <w:rPr>
          <w:spacing w:val="-4"/>
        </w:rPr>
        <w:t xml:space="preserve">abdomen du mannequin à la vitesse de 4,0 </w:t>
      </w:r>
      <w:r>
        <w:sym w:font="Symbol" w:char="F0B1"/>
      </w:r>
      <w:r>
        <w:t> </w:t>
      </w:r>
      <w:r w:rsidRPr="005D0FCF">
        <w:rPr>
          <w:spacing w:val="-4"/>
        </w:rPr>
        <w:t>0,1 m/s.</w:t>
      </w:r>
    </w:p>
    <w:p w14:paraId="4EB95689" w14:textId="77777777" w:rsidR="008421A1" w:rsidRPr="005D0FCF" w:rsidRDefault="008421A1" w:rsidP="008421A1">
      <w:pPr>
        <w:pStyle w:val="SingleTxtG"/>
        <w:ind w:left="2268" w:hanging="1134"/>
        <w:rPr>
          <w:spacing w:val="-4"/>
        </w:rPr>
      </w:pPr>
      <w:r w:rsidRPr="005D0FCF">
        <w:rPr>
          <w:spacing w:val="-4"/>
        </w:rPr>
        <w:t>5.11.6</w:t>
      </w:r>
      <w:r w:rsidRPr="005D0FCF">
        <w:rPr>
          <w:spacing w:val="-4"/>
        </w:rPr>
        <w:tab/>
        <w:t>La direction de l</w:t>
      </w:r>
      <w:r>
        <w:rPr>
          <w:spacing w:val="-4"/>
        </w:rPr>
        <w:t>’</w:t>
      </w:r>
      <w:r w:rsidRPr="005D0FCF">
        <w:rPr>
          <w:spacing w:val="-4"/>
        </w:rPr>
        <w:t>impact est perpendiculaire à l</w:t>
      </w:r>
      <w:r>
        <w:rPr>
          <w:spacing w:val="-4"/>
        </w:rPr>
        <w:t>’</w:t>
      </w:r>
      <w:r w:rsidRPr="005D0FCF">
        <w:rPr>
          <w:spacing w:val="-4"/>
        </w:rPr>
        <w:t>axe antéropostérieur du mannequin et l</w:t>
      </w:r>
      <w:r>
        <w:rPr>
          <w:spacing w:val="-4"/>
        </w:rPr>
        <w:t>’</w:t>
      </w:r>
      <w:r w:rsidRPr="005D0FCF">
        <w:rPr>
          <w:spacing w:val="-4"/>
        </w:rPr>
        <w:t>axe de l</w:t>
      </w:r>
      <w:r>
        <w:rPr>
          <w:spacing w:val="-4"/>
        </w:rPr>
        <w:t>’</w:t>
      </w:r>
      <w:r w:rsidRPr="005D0FCF">
        <w:rPr>
          <w:spacing w:val="-4"/>
        </w:rPr>
        <w:t>élément de frappe est aligné sur le centre du capteur de force abdominal médian.</w:t>
      </w:r>
    </w:p>
    <w:p w14:paraId="3739A2E8" w14:textId="77777777" w:rsidR="008421A1" w:rsidRPr="005D0FCF" w:rsidRDefault="008421A1" w:rsidP="008421A1">
      <w:pPr>
        <w:pStyle w:val="SingleTxtG"/>
        <w:ind w:left="2268" w:hanging="1134"/>
        <w:rPr>
          <w:spacing w:val="-4"/>
        </w:rPr>
      </w:pPr>
      <w:r w:rsidRPr="005D0FCF">
        <w:rPr>
          <w:spacing w:val="-4"/>
        </w:rPr>
        <w:t>5.11.7</w:t>
      </w:r>
      <w:r w:rsidRPr="005D0FCF">
        <w:rPr>
          <w:spacing w:val="-4"/>
        </w:rPr>
        <w:tab/>
        <w:t>La force maximale de l</w:t>
      </w:r>
      <w:r>
        <w:rPr>
          <w:spacing w:val="-4"/>
        </w:rPr>
        <w:t>’</w:t>
      </w:r>
      <w:r w:rsidRPr="005D0FCF">
        <w:rPr>
          <w:spacing w:val="-4"/>
        </w:rPr>
        <w:t>élément de frappe, déduite de l</w:t>
      </w:r>
      <w:r>
        <w:rPr>
          <w:spacing w:val="-4"/>
        </w:rPr>
        <w:t>’</w:t>
      </w:r>
      <w:r w:rsidRPr="005D0FCF">
        <w:rPr>
          <w:spacing w:val="-4"/>
        </w:rPr>
        <w:t>accélération de l</w:t>
      </w:r>
      <w:r>
        <w:rPr>
          <w:spacing w:val="-4"/>
        </w:rPr>
        <w:t>’</w:t>
      </w:r>
      <w:r w:rsidRPr="005D0FCF">
        <w:rPr>
          <w:spacing w:val="-4"/>
        </w:rPr>
        <w:t>élément de frappe filtrée selon la norme ISO 6487:2000 selon une CFC de 180 et multipliée par la masse de l</w:t>
      </w:r>
      <w:r>
        <w:rPr>
          <w:spacing w:val="-4"/>
        </w:rPr>
        <w:t>’</w:t>
      </w:r>
      <w:r w:rsidRPr="005D0FCF">
        <w:rPr>
          <w:spacing w:val="-4"/>
        </w:rPr>
        <w:t>élément de frappe/accoudoir, doit être comprise entre 4,0 et 4.8 kN et être observée au bout de 10,6 à 13,0 ms.</w:t>
      </w:r>
    </w:p>
    <w:p w14:paraId="392B6FA7" w14:textId="77777777" w:rsidR="008421A1" w:rsidRPr="00F971E9" w:rsidRDefault="008421A1" w:rsidP="008421A1">
      <w:pPr>
        <w:pStyle w:val="SingleTxtG"/>
        <w:ind w:left="2268" w:hanging="1134"/>
        <w:rPr>
          <w:spacing w:val="-4"/>
        </w:rPr>
      </w:pPr>
      <w:r w:rsidRPr="005D0FCF">
        <w:rPr>
          <w:spacing w:val="-4"/>
        </w:rPr>
        <w:t>5.11.8</w:t>
      </w:r>
      <w:r w:rsidRPr="005D0FCF">
        <w:rPr>
          <w:spacing w:val="-4"/>
        </w:rPr>
        <w:tab/>
      </w:r>
      <w:r w:rsidRPr="00F971E9">
        <w:rPr>
          <w:spacing w:val="-4"/>
        </w:rPr>
        <w:t xml:space="preserve">Les séries chronologiques force-temps mesurées par les trois capteurs de force abdominaux doivent être additionnées et </w:t>
      </w:r>
      <w:r>
        <w:rPr>
          <w:spacing w:val="-4"/>
        </w:rPr>
        <w:t xml:space="preserve">être filtrées selon la norme ISO 6487:2000, selon une </w:t>
      </w:r>
      <w:r w:rsidRPr="00F971E9">
        <w:rPr>
          <w:spacing w:val="-4"/>
        </w:rPr>
        <w:t>CFC </w:t>
      </w:r>
      <w:r>
        <w:rPr>
          <w:spacing w:val="-4"/>
        </w:rPr>
        <w:t xml:space="preserve">de </w:t>
      </w:r>
      <w:r w:rsidRPr="00F971E9">
        <w:rPr>
          <w:spacing w:val="-4"/>
        </w:rPr>
        <w:t xml:space="preserve">600. La force </w:t>
      </w:r>
      <w:r>
        <w:rPr>
          <w:spacing w:val="-4"/>
        </w:rPr>
        <w:t xml:space="preserve">maximale </w:t>
      </w:r>
      <w:r w:rsidRPr="00F971E9">
        <w:rPr>
          <w:spacing w:val="-4"/>
        </w:rPr>
        <w:t xml:space="preserve">de cette somme </w:t>
      </w:r>
      <w:r>
        <w:rPr>
          <w:spacing w:val="-4"/>
        </w:rPr>
        <w:t xml:space="preserve">doit </w:t>
      </w:r>
      <w:r w:rsidRPr="00F971E9">
        <w:rPr>
          <w:spacing w:val="-4"/>
        </w:rPr>
        <w:t xml:space="preserve">t </w:t>
      </w:r>
      <w:r>
        <w:rPr>
          <w:spacing w:val="-4"/>
        </w:rPr>
        <w:t>être comprise entre 2,2</w:t>
      </w:r>
      <w:r w:rsidRPr="00F971E9">
        <w:rPr>
          <w:spacing w:val="-4"/>
        </w:rPr>
        <w:t xml:space="preserve"> et </w:t>
      </w:r>
      <w:r>
        <w:rPr>
          <w:spacing w:val="-4"/>
        </w:rPr>
        <w:t>2,7</w:t>
      </w:r>
      <w:r w:rsidRPr="00F971E9">
        <w:rPr>
          <w:spacing w:val="-4"/>
        </w:rPr>
        <w:t xml:space="preserve"> kN</w:t>
      </w:r>
      <w:r>
        <w:rPr>
          <w:spacing w:val="-4"/>
        </w:rPr>
        <w:t xml:space="preserve"> et être observée au bout de 10,0 à 12,3 ms</w:t>
      </w:r>
      <w:r w:rsidRPr="00F971E9">
        <w:rPr>
          <w:spacing w:val="-4"/>
        </w:rPr>
        <w:t>.</w:t>
      </w:r>
    </w:p>
    <w:p w14:paraId="52673D8C" w14:textId="77777777" w:rsidR="008421A1" w:rsidRPr="005D0FCF" w:rsidRDefault="008421A1" w:rsidP="008421A1">
      <w:pPr>
        <w:pStyle w:val="SingleTxtG"/>
        <w:ind w:left="2268" w:hanging="1134"/>
        <w:rPr>
          <w:spacing w:val="-4"/>
        </w:rPr>
      </w:pPr>
      <w:r w:rsidRPr="005D0FCF">
        <w:rPr>
          <w:spacing w:val="-4"/>
        </w:rPr>
        <w:t>5.12</w:t>
      </w:r>
      <w:r w:rsidRPr="005D0FCF">
        <w:rPr>
          <w:spacing w:val="-4"/>
        </w:rPr>
        <w:tab/>
        <w:t>Bassin</w:t>
      </w:r>
    </w:p>
    <w:p w14:paraId="5DB10291" w14:textId="77777777" w:rsidR="008421A1" w:rsidRPr="005D0FCF" w:rsidRDefault="008421A1" w:rsidP="008421A1">
      <w:pPr>
        <w:pStyle w:val="SingleTxtG"/>
        <w:ind w:left="2268" w:hanging="1134"/>
        <w:rPr>
          <w:spacing w:val="-4"/>
        </w:rPr>
      </w:pPr>
      <w:r w:rsidRPr="005D0FCF">
        <w:rPr>
          <w:spacing w:val="-4"/>
        </w:rPr>
        <w:t>5.12.1</w:t>
      </w:r>
      <w:r w:rsidRPr="005D0FCF">
        <w:rPr>
          <w:spacing w:val="-4"/>
        </w:rPr>
        <w:tab/>
        <w:t>Le mannequin doit être assis sur une surface plane, horizontale et rigide, sans appui dorsal. Le thorax doit être installé en position verticale, les bras et les jambes étant placés horizontalement.</w:t>
      </w:r>
    </w:p>
    <w:p w14:paraId="6ABC654A" w14:textId="77777777" w:rsidR="008421A1" w:rsidRPr="005D0FCF" w:rsidRDefault="008421A1" w:rsidP="008421A1">
      <w:pPr>
        <w:pStyle w:val="SingleTxtG"/>
        <w:ind w:left="2268" w:hanging="1134"/>
        <w:rPr>
          <w:spacing w:val="-4"/>
        </w:rPr>
      </w:pPr>
      <w:r w:rsidRPr="005D0FCF">
        <w:rPr>
          <w:spacing w:val="-4"/>
        </w:rPr>
        <w:t>5.12.2</w:t>
      </w:r>
      <w:r w:rsidRPr="005D0FCF">
        <w:rPr>
          <w:spacing w:val="-4"/>
        </w:rPr>
        <w:tab/>
        <w:t>L</w:t>
      </w:r>
      <w:r>
        <w:rPr>
          <w:spacing w:val="-4"/>
        </w:rPr>
        <w:t>’</w:t>
      </w:r>
      <w:r w:rsidRPr="005D0FCF">
        <w:rPr>
          <w:spacing w:val="-4"/>
        </w:rPr>
        <w:t>élément de frappe est un pendule dont la masse est de 23,4 </w:t>
      </w:r>
      <w:r>
        <w:sym w:font="Symbol" w:char="F0B1"/>
      </w:r>
      <w:r>
        <w:t> </w:t>
      </w:r>
      <w:r w:rsidRPr="005D0FCF">
        <w:rPr>
          <w:spacing w:val="-4"/>
        </w:rPr>
        <w:t xml:space="preserve">0,2 kg, le diamètre de 152,4 </w:t>
      </w:r>
      <w:r>
        <w:sym w:font="Symbol" w:char="F0B1"/>
      </w:r>
      <w:r>
        <w:t> </w:t>
      </w:r>
      <w:r w:rsidRPr="005D0FCF">
        <w:rPr>
          <w:spacing w:val="-4"/>
        </w:rPr>
        <w:t>0,25 mm et le rayon de courbure de 12,7 mm</w:t>
      </w:r>
      <w:r w:rsidRPr="008D105E">
        <w:rPr>
          <w:rStyle w:val="Appelnotedebasdep"/>
        </w:rPr>
        <w:footnoteReference w:id="19"/>
      </w:r>
      <w:r w:rsidRPr="005D0FCF">
        <w:rPr>
          <w:spacing w:val="-4"/>
        </w:rPr>
        <w:t>. Il doit être suspendu à des pivots fixes par huit fils et son axe doit se trouver au moins à 3,5 m en dessous des pivots (voir la figure 4).</w:t>
      </w:r>
    </w:p>
    <w:p w14:paraId="5886C84F" w14:textId="77777777" w:rsidR="008421A1" w:rsidRPr="005D0FCF" w:rsidRDefault="008421A1" w:rsidP="008421A1">
      <w:pPr>
        <w:pStyle w:val="SingleTxtG"/>
        <w:ind w:left="2268" w:hanging="1134"/>
        <w:rPr>
          <w:spacing w:val="-4"/>
        </w:rPr>
      </w:pPr>
      <w:r w:rsidRPr="005D0FCF">
        <w:rPr>
          <w:spacing w:val="-4"/>
        </w:rPr>
        <w:t>5.12.3</w:t>
      </w:r>
      <w:r w:rsidRPr="005D0FCF">
        <w:rPr>
          <w:spacing w:val="-4"/>
        </w:rPr>
        <w:tab/>
        <w:t>L</w:t>
      </w:r>
      <w:r>
        <w:rPr>
          <w:spacing w:val="-4"/>
        </w:rPr>
        <w:t>’</w:t>
      </w:r>
      <w:r w:rsidRPr="005D0FCF">
        <w:rPr>
          <w:spacing w:val="-4"/>
        </w:rPr>
        <w:t>élément de frappe est équipé d</w:t>
      </w:r>
      <w:r>
        <w:rPr>
          <w:spacing w:val="-4"/>
        </w:rPr>
        <w:t>’</w:t>
      </w:r>
      <w:r w:rsidRPr="005D0FCF">
        <w:rPr>
          <w:spacing w:val="-4"/>
        </w:rPr>
        <w:t>un accéléromètre sensible dans la direction de l</w:t>
      </w:r>
      <w:r>
        <w:rPr>
          <w:spacing w:val="-4"/>
        </w:rPr>
        <w:t>’</w:t>
      </w:r>
      <w:r w:rsidRPr="005D0FCF">
        <w:rPr>
          <w:spacing w:val="-4"/>
        </w:rPr>
        <w:t>impact et situé sur l</w:t>
      </w:r>
      <w:r>
        <w:rPr>
          <w:spacing w:val="-4"/>
        </w:rPr>
        <w:t>’</w:t>
      </w:r>
      <w:r w:rsidRPr="005D0FCF">
        <w:rPr>
          <w:spacing w:val="-4"/>
        </w:rPr>
        <w:t>axe de l</w:t>
      </w:r>
      <w:r>
        <w:rPr>
          <w:spacing w:val="-4"/>
        </w:rPr>
        <w:t>’</w:t>
      </w:r>
      <w:r w:rsidRPr="005D0FCF">
        <w:rPr>
          <w:spacing w:val="-4"/>
        </w:rPr>
        <w:t>élément de frappe.</w:t>
      </w:r>
    </w:p>
    <w:p w14:paraId="45BF6547" w14:textId="77777777" w:rsidR="008421A1" w:rsidRPr="005D0FCF" w:rsidRDefault="008421A1" w:rsidP="008421A1">
      <w:pPr>
        <w:pStyle w:val="SingleTxtG"/>
        <w:ind w:left="2268" w:hanging="1134"/>
        <w:rPr>
          <w:spacing w:val="-4"/>
        </w:rPr>
      </w:pPr>
      <w:r w:rsidRPr="005D0FCF">
        <w:rPr>
          <w:spacing w:val="-4"/>
        </w:rPr>
        <w:t>5.12.4</w:t>
      </w:r>
      <w:r w:rsidRPr="005D0FCF">
        <w:rPr>
          <w:spacing w:val="-4"/>
        </w:rPr>
        <w:tab/>
        <w:t>L</w:t>
      </w:r>
      <w:r>
        <w:rPr>
          <w:spacing w:val="-4"/>
        </w:rPr>
        <w:t>’</w:t>
      </w:r>
      <w:r w:rsidRPr="005D0FCF">
        <w:rPr>
          <w:spacing w:val="-4"/>
        </w:rPr>
        <w:t xml:space="preserve">élément de frappe doit aller percuter librement le bassin du mannequin à la vitesse de 4,3 </w:t>
      </w:r>
      <w:r>
        <w:sym w:font="Symbol" w:char="F0B1"/>
      </w:r>
      <w:r>
        <w:t> </w:t>
      </w:r>
      <w:r w:rsidRPr="005D0FCF">
        <w:rPr>
          <w:spacing w:val="-4"/>
        </w:rPr>
        <w:t>0,1 m/s.</w:t>
      </w:r>
    </w:p>
    <w:p w14:paraId="5A9D21D1" w14:textId="77777777" w:rsidR="008421A1" w:rsidRPr="005D0FCF" w:rsidRDefault="008421A1" w:rsidP="008421A1">
      <w:pPr>
        <w:pStyle w:val="SingleTxtG"/>
        <w:ind w:left="2268" w:hanging="1134"/>
        <w:rPr>
          <w:spacing w:val="-4"/>
        </w:rPr>
      </w:pPr>
      <w:r w:rsidRPr="005D0FCF">
        <w:rPr>
          <w:spacing w:val="-4"/>
        </w:rPr>
        <w:t>5.12.5</w:t>
      </w:r>
      <w:r w:rsidRPr="005D0FCF">
        <w:rPr>
          <w:spacing w:val="-4"/>
        </w:rPr>
        <w:tab/>
        <w:t>La direction de l</w:t>
      </w:r>
      <w:r>
        <w:rPr>
          <w:spacing w:val="-4"/>
        </w:rPr>
        <w:t>’</w:t>
      </w:r>
      <w:r w:rsidRPr="005D0FCF">
        <w:rPr>
          <w:spacing w:val="-4"/>
        </w:rPr>
        <w:t>impact est perpendiculaire à l</w:t>
      </w:r>
      <w:r>
        <w:rPr>
          <w:spacing w:val="-4"/>
        </w:rPr>
        <w:t>’</w:t>
      </w:r>
      <w:r w:rsidRPr="005D0FCF">
        <w:rPr>
          <w:spacing w:val="-4"/>
        </w:rPr>
        <w:t>axe antéropostérieur du mannequin et l</w:t>
      </w:r>
      <w:r>
        <w:rPr>
          <w:spacing w:val="-4"/>
        </w:rPr>
        <w:t>’</w:t>
      </w:r>
      <w:r w:rsidRPr="005D0FCF">
        <w:rPr>
          <w:spacing w:val="-4"/>
        </w:rPr>
        <w:t>axe de l</w:t>
      </w:r>
      <w:r>
        <w:rPr>
          <w:spacing w:val="-4"/>
        </w:rPr>
        <w:t>’</w:t>
      </w:r>
      <w:r w:rsidRPr="005D0FCF">
        <w:rPr>
          <w:spacing w:val="-4"/>
        </w:rPr>
        <w:t>élément de frappe est aligné sur le centre de la plaque arrière du point H.</w:t>
      </w:r>
    </w:p>
    <w:p w14:paraId="592744A3" w14:textId="77777777" w:rsidR="008421A1" w:rsidRPr="005D0FCF" w:rsidRDefault="008421A1" w:rsidP="008421A1">
      <w:pPr>
        <w:pStyle w:val="SingleTxtG"/>
        <w:ind w:left="2268" w:hanging="1134"/>
        <w:rPr>
          <w:spacing w:val="-4"/>
        </w:rPr>
      </w:pPr>
      <w:r w:rsidRPr="005D0FCF">
        <w:rPr>
          <w:spacing w:val="-4"/>
        </w:rPr>
        <w:t>5.12.6</w:t>
      </w:r>
      <w:r w:rsidRPr="005D0FCF">
        <w:rPr>
          <w:spacing w:val="-4"/>
        </w:rPr>
        <w:tab/>
        <w:t>La force maximale de l</w:t>
      </w:r>
      <w:r>
        <w:rPr>
          <w:spacing w:val="-4"/>
        </w:rPr>
        <w:t>’</w:t>
      </w:r>
      <w:r w:rsidRPr="005D0FCF">
        <w:rPr>
          <w:spacing w:val="-4"/>
        </w:rPr>
        <w:t>élément de frappe, déduite de l</w:t>
      </w:r>
      <w:r>
        <w:rPr>
          <w:spacing w:val="-4"/>
        </w:rPr>
        <w:t>’</w:t>
      </w:r>
      <w:r w:rsidRPr="005D0FCF">
        <w:rPr>
          <w:spacing w:val="-4"/>
        </w:rPr>
        <w:t>accélération de l</w:t>
      </w:r>
      <w:r>
        <w:rPr>
          <w:spacing w:val="-4"/>
        </w:rPr>
        <w:t>’</w:t>
      </w:r>
      <w:r w:rsidRPr="005D0FCF">
        <w:rPr>
          <w:spacing w:val="-4"/>
        </w:rPr>
        <w:t>élément de frappe filtrée, à l</w:t>
      </w:r>
      <w:r>
        <w:rPr>
          <w:spacing w:val="-4"/>
        </w:rPr>
        <w:t>’</w:t>
      </w:r>
      <w:r w:rsidRPr="005D0FCF">
        <w:rPr>
          <w:spacing w:val="-4"/>
        </w:rPr>
        <w:t>aide de la norme ISO 6487:2000 selon une CFC de 180 et multipliée par la masse de l</w:t>
      </w:r>
      <w:r>
        <w:rPr>
          <w:spacing w:val="-4"/>
        </w:rPr>
        <w:t>’</w:t>
      </w:r>
      <w:r w:rsidRPr="005D0FCF">
        <w:rPr>
          <w:spacing w:val="-4"/>
        </w:rPr>
        <w:t>élément de frappe, doit être comprise entre 4,4 et </w:t>
      </w:r>
      <w:r>
        <w:rPr>
          <w:spacing w:val="-4"/>
        </w:rPr>
        <w:t>5,4 </w:t>
      </w:r>
      <w:r w:rsidRPr="005D0FCF">
        <w:rPr>
          <w:spacing w:val="-4"/>
        </w:rPr>
        <w:t>kN et être observée au bout de 10,3 et 15,5 ms.</w:t>
      </w:r>
    </w:p>
    <w:p w14:paraId="528108C4" w14:textId="77777777" w:rsidR="008421A1" w:rsidRPr="005D0FCF" w:rsidRDefault="008421A1" w:rsidP="008421A1">
      <w:pPr>
        <w:pStyle w:val="SingleTxtG"/>
        <w:ind w:left="2268" w:hanging="1134"/>
        <w:rPr>
          <w:spacing w:val="-4"/>
        </w:rPr>
      </w:pPr>
      <w:r w:rsidRPr="005D0FCF">
        <w:rPr>
          <w:spacing w:val="-4"/>
        </w:rPr>
        <w:t>5.12.7</w:t>
      </w:r>
      <w:r w:rsidRPr="005D0FCF">
        <w:rPr>
          <w:spacing w:val="-4"/>
        </w:rPr>
        <w:tab/>
        <w:t>La force de la symphyse pubienne, filtrée selon la norme ISO 6487:2000, selon une CFC de 600, devrait être comprise entre 1,04 et 1,64 kN et être observée au bout de 9,9 à 15,9 ms.</w:t>
      </w:r>
    </w:p>
    <w:p w14:paraId="3B3A2217" w14:textId="77777777" w:rsidR="008421A1" w:rsidRPr="005D0FCF" w:rsidRDefault="008421A1" w:rsidP="008421A1">
      <w:pPr>
        <w:pStyle w:val="SingleTxtG"/>
        <w:ind w:left="2268" w:hanging="1134"/>
        <w:rPr>
          <w:spacing w:val="-4"/>
        </w:rPr>
      </w:pPr>
      <w:r w:rsidRPr="005D0FCF">
        <w:rPr>
          <w:spacing w:val="-4"/>
        </w:rPr>
        <w:t>5.13</w:t>
      </w:r>
      <w:r w:rsidRPr="005D0FCF">
        <w:rPr>
          <w:spacing w:val="-4"/>
        </w:rPr>
        <w:tab/>
        <w:t>Jambes</w:t>
      </w:r>
    </w:p>
    <w:p w14:paraId="403AB2DC" w14:textId="77777777" w:rsidR="008421A1" w:rsidRPr="005D0FCF" w:rsidRDefault="008421A1" w:rsidP="008421A1">
      <w:pPr>
        <w:pStyle w:val="SingleTxtG"/>
        <w:ind w:left="2268" w:hanging="1134"/>
        <w:rPr>
          <w:spacing w:val="-4"/>
        </w:rPr>
      </w:pPr>
      <w:r w:rsidRPr="005D0FCF">
        <w:rPr>
          <w:spacing w:val="-4"/>
        </w:rPr>
        <w:t>5.13.1</w:t>
      </w:r>
      <w:r w:rsidRPr="005D0FCF">
        <w:rPr>
          <w:spacing w:val="-4"/>
        </w:rPr>
        <w:tab/>
        <w:t>Aucune procédure d</w:t>
      </w:r>
      <w:r>
        <w:rPr>
          <w:spacing w:val="-4"/>
        </w:rPr>
        <w:t>’</w:t>
      </w:r>
      <w:r w:rsidRPr="005D0FCF">
        <w:rPr>
          <w:spacing w:val="-4"/>
        </w:rPr>
        <w:t>homologation dynamique n</w:t>
      </w:r>
      <w:r>
        <w:rPr>
          <w:spacing w:val="-4"/>
        </w:rPr>
        <w:t>’</w:t>
      </w:r>
      <w:r w:rsidRPr="005D0FCF">
        <w:rPr>
          <w:spacing w:val="-4"/>
        </w:rPr>
        <w:t>est définie pour les jambes.</w:t>
      </w:r>
    </w:p>
    <w:p w14:paraId="26EC67FB" w14:textId="7D76B9C8" w:rsidR="008421A1" w:rsidRDefault="008421A1" w:rsidP="008421A1">
      <w:pPr>
        <w:pStyle w:val="Titre1"/>
        <w:spacing w:after="120"/>
        <w:rPr>
          <w:b/>
          <w:lang w:val="fr-FR"/>
        </w:rPr>
      </w:pPr>
      <w:r w:rsidRPr="00A265CD">
        <w:t>Figure 3</w:t>
      </w:r>
      <w:r>
        <w:br/>
      </w:r>
      <w:r w:rsidRPr="009D7940">
        <w:rPr>
          <w:b/>
          <w:lang w:val="fr-FR"/>
        </w:rPr>
        <w:t>Vue d</w:t>
      </w:r>
      <w:r>
        <w:rPr>
          <w:b/>
          <w:lang w:val="fr-FR"/>
        </w:rPr>
        <w:t>’</w:t>
      </w:r>
      <w:r w:rsidRPr="009D7940">
        <w:rPr>
          <w:b/>
          <w:lang w:val="fr-FR"/>
        </w:rPr>
        <w:t>ensemble du montage pour l</w:t>
      </w:r>
      <w:r>
        <w:rPr>
          <w:b/>
          <w:lang w:val="fr-FR"/>
        </w:rPr>
        <w:t>’</w:t>
      </w:r>
      <w:r w:rsidRPr="009D7940">
        <w:rPr>
          <w:b/>
          <w:lang w:val="fr-FR"/>
        </w:rPr>
        <w:t>essai d</w:t>
      </w:r>
      <w:r>
        <w:rPr>
          <w:b/>
          <w:lang w:val="fr-FR"/>
        </w:rPr>
        <w:t>’</w:t>
      </w:r>
      <w:r w:rsidRPr="009D7940">
        <w:rPr>
          <w:b/>
          <w:lang w:val="fr-FR"/>
        </w:rPr>
        <w:t>homologation du mannequin de choc latéral</w:t>
      </w:r>
    </w:p>
    <w:p w14:paraId="6DEE91A4" w14:textId="7B4557AA" w:rsidR="00941390" w:rsidRPr="00941390" w:rsidRDefault="00941390" w:rsidP="00941390">
      <w:pPr>
        <w:pStyle w:val="SingleTxtG"/>
        <w:rPr>
          <w:lang w:val="fr-FR"/>
        </w:rPr>
      </w:pPr>
      <w:r>
        <w:rPr>
          <w:noProof/>
        </w:rPr>
        <w:drawing>
          <wp:inline distT="0" distB="0" distL="0" distR="0" wp14:anchorId="7209C723" wp14:editId="36130AF4">
            <wp:extent cx="4678041" cy="5040000"/>
            <wp:effectExtent l="0" t="0" r="8890" b="825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b="3474"/>
                    <a:stretch/>
                  </pic:blipFill>
                  <pic:spPr bwMode="auto">
                    <a:xfrm>
                      <a:off x="0" y="0"/>
                      <a:ext cx="4680000" cy="5042110"/>
                    </a:xfrm>
                    <a:prstGeom prst="rect">
                      <a:avLst/>
                    </a:prstGeom>
                    <a:ln>
                      <a:noFill/>
                    </a:ln>
                    <a:extLst>
                      <a:ext uri="{53640926-AAD7-44D8-BBD7-CCE9431645EC}">
                        <a14:shadowObscured xmlns:a14="http://schemas.microsoft.com/office/drawing/2010/main"/>
                      </a:ext>
                    </a:extLst>
                  </pic:spPr>
                </pic:pic>
              </a:graphicData>
            </a:graphic>
          </wp:inline>
        </w:drawing>
      </w:r>
    </w:p>
    <w:p w14:paraId="69C07CD8" w14:textId="77777777" w:rsidR="008421A1" w:rsidRDefault="008421A1" w:rsidP="008421A1">
      <w:pPr>
        <w:pStyle w:val="Titre1"/>
        <w:spacing w:after="120"/>
        <w:rPr>
          <w:lang w:val="fr-FR"/>
        </w:rPr>
      </w:pPr>
      <w:r w:rsidRPr="00A265CD">
        <w:t>Figure 4</w:t>
      </w:r>
      <w:r>
        <w:br/>
      </w:r>
      <w:r w:rsidRPr="005D364C">
        <w:rPr>
          <w:b/>
          <w:lang w:val="fr-FR"/>
        </w:rPr>
        <w:t>Suspension de l</w:t>
      </w:r>
      <w:r>
        <w:rPr>
          <w:b/>
          <w:lang w:val="fr-FR"/>
        </w:rPr>
        <w:t>’</w:t>
      </w:r>
      <w:r w:rsidRPr="005D364C">
        <w:rPr>
          <w:b/>
          <w:lang w:val="fr-FR"/>
        </w:rPr>
        <w:t>élément de frappe de 23,4 kg</w:t>
      </w:r>
    </w:p>
    <w:p w14:paraId="188248E2" w14:textId="77777777" w:rsidR="008421A1" w:rsidRDefault="008421A1" w:rsidP="008421A1">
      <w:pPr>
        <w:pStyle w:val="Titre1"/>
        <w:rPr>
          <w:lang w:val="fr-FR"/>
        </w:rPr>
      </w:pPr>
      <w:r>
        <w:rPr>
          <w:lang w:val="fr-FR"/>
        </w:rPr>
        <w:t>À gauche:</w:t>
      </w:r>
      <w:r>
        <w:rPr>
          <w:lang w:val="fr-FR"/>
        </w:rPr>
        <w:tab/>
        <w:t>quatre fils</w:t>
      </w:r>
    </w:p>
    <w:p w14:paraId="5932B47B" w14:textId="77777777" w:rsidR="008421A1" w:rsidRPr="00101EDB" w:rsidRDefault="008421A1" w:rsidP="008421A1">
      <w:pPr>
        <w:pStyle w:val="SingleTxtG"/>
        <w:keepNext/>
        <w:keepLines/>
      </w:pPr>
      <w:r>
        <w:rPr>
          <w:lang w:val="fr-FR"/>
        </w:rPr>
        <w:t>À droite:</w:t>
      </w:r>
      <w:r>
        <w:rPr>
          <w:lang w:val="fr-FR"/>
        </w:rPr>
        <w:tab/>
        <w:t>huit fils (croisés deux par deux)</w:t>
      </w:r>
    </w:p>
    <w:p w14:paraId="0942BD3C" w14:textId="77777777" w:rsidR="008421A1" w:rsidRDefault="008421A1" w:rsidP="00A74D94">
      <w:pPr>
        <w:pStyle w:val="SingleTxtG"/>
      </w:pPr>
      <w:r>
        <w:rPr>
          <w:noProof/>
        </w:rPr>
        <w:drawing>
          <wp:inline distT="0" distB="0" distL="0" distR="0" wp14:anchorId="0B304B72" wp14:editId="5E8F1DA6">
            <wp:extent cx="4643120" cy="2772000"/>
            <wp:effectExtent l="0" t="0" r="508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517"/>
                    <a:stretch/>
                  </pic:blipFill>
                  <pic:spPr bwMode="auto">
                    <a:xfrm>
                      <a:off x="0" y="0"/>
                      <a:ext cx="4644000" cy="27725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0626583" w14:textId="77777777" w:rsidR="008421A1" w:rsidRPr="005D364C" w:rsidRDefault="008421A1" w:rsidP="008421A1">
      <w:pPr>
        <w:pStyle w:val="Titre1"/>
        <w:spacing w:before="240" w:after="120"/>
        <w:ind w:right="1134"/>
        <w:rPr>
          <w:b/>
        </w:rPr>
      </w:pPr>
      <w:r w:rsidRPr="00B70B46">
        <w:t>Figure 5</w:t>
      </w:r>
      <w:r w:rsidRPr="005D364C">
        <w:rPr>
          <w:b/>
        </w:rPr>
        <w:br/>
      </w:r>
      <w:r w:rsidRPr="005D364C">
        <w:rPr>
          <w:b/>
          <w:lang w:val="fr-FR"/>
        </w:rPr>
        <w:t>Caractéristiques du pendule cervical conformé</w:t>
      </w:r>
      <w:r>
        <w:rPr>
          <w:b/>
          <w:lang w:val="fr-FR"/>
        </w:rPr>
        <w:t xml:space="preserve">ment au Règlement fédéral </w:t>
      </w:r>
      <w:r w:rsidRPr="00C37638">
        <w:rPr>
          <w:b/>
          <w:lang w:val="fr-FR"/>
        </w:rPr>
        <w:t>n</w:t>
      </w:r>
      <w:r w:rsidRPr="00C37638">
        <w:rPr>
          <w:b/>
          <w:vertAlign w:val="superscript"/>
          <w:lang w:val="fr-FR"/>
        </w:rPr>
        <w:t>o</w:t>
      </w:r>
      <w:r>
        <w:rPr>
          <w:b/>
          <w:lang w:val="fr-FR"/>
        </w:rPr>
        <w:t> 49</w:t>
      </w:r>
      <w:r>
        <w:rPr>
          <w:b/>
          <w:lang w:val="fr-FR"/>
        </w:rPr>
        <w:br/>
      </w:r>
      <w:r w:rsidRPr="005D364C">
        <w:rPr>
          <w:b/>
          <w:lang w:val="fr-FR"/>
        </w:rPr>
        <w:t>des États-Unis, chapitre V, partie 572.33</w:t>
      </w:r>
    </w:p>
    <w:p w14:paraId="39DD2DB4" w14:textId="77777777" w:rsidR="008421A1" w:rsidRPr="0094546C" w:rsidRDefault="008421A1" w:rsidP="00642765">
      <w:pPr>
        <w:spacing w:after="240"/>
        <w:ind w:left="1134"/>
      </w:pPr>
      <w:r>
        <w:rPr>
          <w:noProof/>
        </w:rPr>
        <w:drawing>
          <wp:inline distT="0" distB="0" distL="0" distR="0" wp14:anchorId="45878CAC" wp14:editId="633E7505">
            <wp:extent cx="5396400" cy="4348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cstate="print">
                      <a:extLst>
                        <a:ext uri="{28A0092B-C50C-407E-A947-70E740481C1C}">
                          <a14:useLocalDpi xmlns:a14="http://schemas.microsoft.com/office/drawing/2010/main" val="0"/>
                        </a:ext>
                      </a:extLst>
                    </a:blip>
                    <a:srcRect l="-1987" t="-2483" r="-1987" b="-2483"/>
                    <a:stretch>
                      <a:fillRect/>
                    </a:stretch>
                  </pic:blipFill>
                  <pic:spPr bwMode="auto">
                    <a:xfrm>
                      <a:off x="0" y="0"/>
                      <a:ext cx="5396400" cy="4348800"/>
                    </a:xfrm>
                    <a:prstGeom prst="rect">
                      <a:avLst/>
                    </a:prstGeom>
                    <a:noFill/>
                    <a:ln w="6350" cmpd="sng">
                      <a:noFill/>
                      <a:miter lim="800000"/>
                      <a:headEnd/>
                      <a:tailEnd/>
                    </a:ln>
                    <a:effectLst/>
                  </pic:spPr>
                </pic:pic>
              </a:graphicData>
            </a:graphic>
          </wp:inline>
        </w:drawing>
      </w:r>
    </w:p>
    <w:p w14:paraId="752F276E" w14:textId="4C8381DB" w:rsidR="008421A1" w:rsidRDefault="008421A1" w:rsidP="008421A1">
      <w:pPr>
        <w:pStyle w:val="Titre1"/>
        <w:spacing w:after="120"/>
        <w:rPr>
          <w:b/>
          <w:lang w:val="fr-FR"/>
        </w:rPr>
      </w:pPr>
      <w:r w:rsidRPr="00A265CD">
        <w:t>Figure 6</w:t>
      </w:r>
      <w:r>
        <w:br/>
      </w:r>
      <w:r w:rsidRPr="005D364C">
        <w:rPr>
          <w:b/>
          <w:lang w:val="fr-FR"/>
        </w:rPr>
        <w:t>Montage d</w:t>
      </w:r>
      <w:r>
        <w:rPr>
          <w:b/>
          <w:lang w:val="fr-FR"/>
        </w:rPr>
        <w:t>’</w:t>
      </w:r>
      <w:r w:rsidRPr="005D364C">
        <w:rPr>
          <w:b/>
          <w:lang w:val="fr-FR"/>
        </w:rPr>
        <w:t>essai pour l</w:t>
      </w:r>
      <w:r>
        <w:rPr>
          <w:b/>
          <w:lang w:val="fr-FR"/>
        </w:rPr>
        <w:t>’</w:t>
      </w:r>
      <w:r w:rsidRPr="005D364C">
        <w:rPr>
          <w:b/>
          <w:lang w:val="fr-FR"/>
        </w:rPr>
        <w:t>homologation du bloc thoracique et du rachis lombaire</w:t>
      </w:r>
      <w:r w:rsidRPr="005D364C">
        <w:rPr>
          <w:b/>
          <w:lang w:val="fr-FR"/>
        </w:rPr>
        <w:br/>
        <w:t>(angles d</w:t>
      </w:r>
      <w:r w:rsidRPr="005D364C">
        <w:rPr>
          <w:b/>
        </w:rPr>
        <w:t>θ</w:t>
      </w:r>
      <w:r w:rsidRPr="005D364C">
        <w:rPr>
          <w:b/>
          <w:lang w:val="fr-FR"/>
        </w:rPr>
        <w:t>A, d</w:t>
      </w:r>
      <w:r w:rsidRPr="005D364C">
        <w:rPr>
          <w:b/>
        </w:rPr>
        <w:t>θ</w:t>
      </w:r>
      <w:r w:rsidRPr="005D364C">
        <w:rPr>
          <w:b/>
          <w:lang w:val="fr-FR"/>
        </w:rPr>
        <w:t>B et d</w:t>
      </w:r>
      <w:r w:rsidRPr="005D364C">
        <w:rPr>
          <w:b/>
        </w:rPr>
        <w:t>θ</w:t>
      </w:r>
      <w:r w:rsidRPr="005D364C">
        <w:rPr>
          <w:b/>
          <w:lang w:val="fr-FR"/>
        </w:rPr>
        <w:t>C mesurés avec la fausse tête)</w:t>
      </w:r>
    </w:p>
    <w:p w14:paraId="6C1987A5" w14:textId="674D9BF0" w:rsidR="00695655" w:rsidRDefault="00695655" w:rsidP="00695655">
      <w:pPr>
        <w:pStyle w:val="SingleTxtG"/>
        <w:rPr>
          <w:lang w:val="fr-FR"/>
        </w:rPr>
      </w:pPr>
      <w:r>
        <w:rPr>
          <w:noProof/>
        </w:rPr>
        <w:drawing>
          <wp:inline distT="0" distB="0" distL="0" distR="0" wp14:anchorId="27643109" wp14:editId="271D01A9">
            <wp:extent cx="4644000" cy="3250800"/>
            <wp:effectExtent l="0" t="0" r="4445" b="698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44000" cy="3250800"/>
                    </a:xfrm>
                    <a:prstGeom prst="rect">
                      <a:avLst/>
                    </a:prstGeom>
                  </pic:spPr>
                </pic:pic>
              </a:graphicData>
            </a:graphic>
          </wp:inline>
        </w:drawing>
      </w:r>
    </w:p>
    <w:p w14:paraId="02EDD00F" w14:textId="77777777" w:rsidR="00695655" w:rsidRPr="00695655" w:rsidRDefault="00695655" w:rsidP="00695655">
      <w:pPr>
        <w:pStyle w:val="SingleTxtG"/>
        <w:rPr>
          <w:lang w:val="fr-FR"/>
        </w:rPr>
      </w:pPr>
    </w:p>
    <w:p w14:paraId="40F05D59" w14:textId="77777777" w:rsidR="008421A1" w:rsidRPr="005D364C" w:rsidRDefault="008421A1" w:rsidP="008421A1">
      <w:pPr>
        <w:pStyle w:val="Titre1"/>
        <w:spacing w:after="120"/>
        <w:rPr>
          <w:b/>
        </w:rPr>
      </w:pPr>
      <w:bookmarkStart w:id="120" w:name="_MON_1063103426"/>
      <w:bookmarkStart w:id="121" w:name="_MON_1063779731"/>
      <w:bookmarkStart w:id="122" w:name="_MON_1073893675"/>
      <w:bookmarkStart w:id="123" w:name="_MON_1073895065"/>
      <w:bookmarkStart w:id="124" w:name="_MON_1128855140"/>
      <w:bookmarkStart w:id="125" w:name="_MON_1129368257"/>
      <w:bookmarkStart w:id="126" w:name="_MON_1129368396"/>
      <w:bookmarkStart w:id="127" w:name="_MON_1129456587"/>
      <w:bookmarkStart w:id="128" w:name="_MON_1469276249"/>
      <w:bookmarkStart w:id="129" w:name="_MON_1469278196"/>
      <w:bookmarkEnd w:id="120"/>
      <w:bookmarkEnd w:id="121"/>
      <w:bookmarkEnd w:id="122"/>
      <w:bookmarkEnd w:id="123"/>
      <w:bookmarkEnd w:id="124"/>
      <w:bookmarkEnd w:id="125"/>
      <w:bookmarkEnd w:id="126"/>
      <w:bookmarkEnd w:id="127"/>
      <w:bookmarkEnd w:id="128"/>
      <w:bookmarkEnd w:id="129"/>
      <w:r>
        <w:t>Figure 7</w:t>
      </w:r>
      <w:r>
        <w:br/>
      </w:r>
      <w:r w:rsidRPr="005D364C">
        <w:rPr>
          <w:b/>
          <w:lang w:val="fr-FR"/>
        </w:rPr>
        <w:t>Rapport vitesse/temps du pendule pour l</w:t>
      </w:r>
      <w:r>
        <w:rPr>
          <w:b/>
          <w:lang w:val="fr-FR"/>
        </w:rPr>
        <w:t>’</w:t>
      </w:r>
      <w:r w:rsidRPr="005D364C">
        <w:rPr>
          <w:b/>
          <w:lang w:val="fr-FR"/>
        </w:rPr>
        <w:t>essai d</w:t>
      </w:r>
      <w:r>
        <w:rPr>
          <w:b/>
          <w:lang w:val="fr-FR"/>
        </w:rPr>
        <w:t>’</w:t>
      </w:r>
      <w:r w:rsidRPr="005D364C">
        <w:rPr>
          <w:b/>
          <w:lang w:val="fr-FR"/>
        </w:rPr>
        <w:t>homologation du cou</w:t>
      </w:r>
    </w:p>
    <w:bookmarkStart w:id="130" w:name="_MON_1128856500"/>
    <w:bookmarkStart w:id="131" w:name="_MON_1469512660"/>
    <w:bookmarkEnd w:id="130"/>
    <w:bookmarkEnd w:id="131"/>
    <w:bookmarkStart w:id="132" w:name="_MON_1128856421"/>
    <w:bookmarkEnd w:id="132"/>
    <w:p w14:paraId="6039E384" w14:textId="6899F258" w:rsidR="008421A1" w:rsidRDefault="0096436F" w:rsidP="008421A1">
      <w:pPr>
        <w:spacing w:after="240"/>
        <w:ind w:left="1134"/>
        <w:rPr>
          <w:rFonts w:ascii="Courier New" w:hAnsi="Courier New"/>
        </w:rPr>
      </w:pPr>
      <w:r w:rsidRPr="005D364C">
        <w:rPr>
          <w:rFonts w:ascii="Courier New" w:hAnsi="Courier New"/>
        </w:rPr>
        <w:object w:dxaOrig="5376" w:dyaOrig="5962" w14:anchorId="47BA0270">
          <v:shape id="_x0000_i1271" type="#_x0000_t75" style="width:365.2pt;height:293.2pt" o:ole="" fillcolor="window">
            <v:imagedata r:id="rId83" o:title="" croptop="9348f" cropbottom="-623f"/>
          </v:shape>
          <o:OLEObject Type="Embed" ProgID="Word.Picture.8" ShapeID="_x0000_i1271" DrawAspect="Content" ObjectID="_1770463418" r:id="rId84"/>
        </w:object>
      </w:r>
    </w:p>
    <w:p w14:paraId="27DA2408" w14:textId="6B0F3D20" w:rsidR="008421A1" w:rsidRPr="005D364C" w:rsidRDefault="008421A1" w:rsidP="008421A1">
      <w:pPr>
        <w:pStyle w:val="Titre1"/>
        <w:spacing w:after="120"/>
        <w:rPr>
          <w:b/>
        </w:rPr>
      </w:pPr>
      <w:r>
        <w:rPr>
          <w:lang w:val="fr-FR"/>
        </w:rPr>
        <w:t>Figure 8</w:t>
      </w:r>
      <w:r>
        <w:rPr>
          <w:lang w:val="fr-FR"/>
        </w:rPr>
        <w:br/>
      </w:r>
      <w:r w:rsidRPr="005D364C">
        <w:rPr>
          <w:b/>
          <w:lang w:val="fr-FR"/>
        </w:rPr>
        <w:t>Rapport vitesse/temps du pendule pour l</w:t>
      </w:r>
      <w:r>
        <w:rPr>
          <w:b/>
          <w:lang w:val="fr-FR"/>
        </w:rPr>
        <w:t>’</w:t>
      </w:r>
      <w:r w:rsidRPr="005D364C">
        <w:rPr>
          <w:b/>
          <w:lang w:val="fr-FR"/>
        </w:rPr>
        <w:t>essai d</w:t>
      </w:r>
      <w:r>
        <w:rPr>
          <w:b/>
          <w:lang w:val="fr-FR"/>
        </w:rPr>
        <w:t>’</w:t>
      </w:r>
      <w:r w:rsidRPr="005D364C">
        <w:rPr>
          <w:b/>
          <w:lang w:val="fr-FR"/>
        </w:rPr>
        <w:t>homologation du rachis lombaire</w:t>
      </w:r>
    </w:p>
    <w:bookmarkStart w:id="133" w:name="_MON_1469445323"/>
    <w:bookmarkStart w:id="134" w:name="_MON_1469445344"/>
    <w:bookmarkEnd w:id="133"/>
    <w:bookmarkEnd w:id="134"/>
    <w:bookmarkStart w:id="135" w:name="_MON_1128856549"/>
    <w:bookmarkEnd w:id="135"/>
    <w:p w14:paraId="3BF188D3" w14:textId="77777777" w:rsidR="00073F29" w:rsidRDefault="00813063" w:rsidP="008421A1">
      <w:pPr>
        <w:pStyle w:val="SingleTxtG"/>
        <w:spacing w:after="0"/>
        <w:ind w:left="1050"/>
        <w:jc w:val="left"/>
        <w:rPr>
          <w:rFonts w:ascii="Courier New" w:hAnsi="Courier New"/>
        </w:rPr>
        <w:sectPr w:rsidR="00073F29" w:rsidSect="00C74977">
          <w:headerReference w:type="even" r:id="rId85"/>
          <w:headerReference w:type="default" r:id="rId86"/>
          <w:footnotePr>
            <w:numRestart w:val="eachSect"/>
          </w:footnotePr>
          <w:endnotePr>
            <w:numFmt w:val="decimal"/>
          </w:endnotePr>
          <w:pgSz w:w="11907" w:h="16840" w:code="9"/>
          <w:pgMar w:top="1417" w:right="1134" w:bottom="1134" w:left="1134" w:header="510" w:footer="567" w:gutter="0"/>
          <w:cols w:space="720"/>
          <w:docGrid w:linePitch="272"/>
        </w:sectPr>
      </w:pPr>
      <w:r w:rsidRPr="005D364C">
        <w:rPr>
          <w:rFonts w:ascii="Courier New" w:hAnsi="Courier New"/>
        </w:rPr>
        <w:object w:dxaOrig="5356" w:dyaOrig="5962" w14:anchorId="45FC52DC">
          <v:shape id="_x0000_i1275" type="#_x0000_t75" style="width:364.4pt;height:293.6pt" o:ole="" fillcolor="window">
            <v:imagedata r:id="rId87" o:title="" croptop="9866f"/>
          </v:shape>
          <o:OLEObject Type="Embed" ProgID="Word.Picture.8" ShapeID="_x0000_i1275" DrawAspect="Content" ObjectID="_1770463419" r:id="rId88"/>
        </w:object>
      </w:r>
    </w:p>
    <w:p w14:paraId="5673980A" w14:textId="77777777" w:rsidR="0004747A" w:rsidRPr="00A265CD" w:rsidRDefault="0004747A" w:rsidP="0004747A">
      <w:pPr>
        <w:pStyle w:val="HChG"/>
      </w:pPr>
      <w:r w:rsidRPr="00A265CD">
        <w:t>Annexe 7</w:t>
      </w:r>
    </w:p>
    <w:p w14:paraId="2B9C8DA7" w14:textId="77777777" w:rsidR="0004747A" w:rsidRPr="00A265CD" w:rsidRDefault="0004747A" w:rsidP="0004747A">
      <w:pPr>
        <w:pStyle w:val="HChG"/>
      </w:pPr>
      <w:r>
        <w:tab/>
      </w:r>
      <w:r>
        <w:tab/>
      </w:r>
      <w:r w:rsidRPr="00A265CD">
        <w:t xml:space="preserve">Installation du mannequin </w:t>
      </w:r>
      <w:r>
        <w:t xml:space="preserve">pour essais de choc latéral </w:t>
      </w:r>
    </w:p>
    <w:p w14:paraId="2FF3073A" w14:textId="77777777" w:rsidR="0004747A" w:rsidRPr="00A265CD" w:rsidRDefault="0004747A" w:rsidP="0004747A">
      <w:pPr>
        <w:pStyle w:val="SingleTxtG"/>
        <w:keepNext/>
        <w:ind w:left="2268" w:hanging="1134"/>
      </w:pPr>
      <w:r>
        <w:t>1.</w:t>
      </w:r>
      <w:r>
        <w:tab/>
      </w:r>
      <w:r w:rsidRPr="00A265CD">
        <w:t>Généralités</w:t>
      </w:r>
    </w:p>
    <w:p w14:paraId="19690175" w14:textId="77777777" w:rsidR="0004747A" w:rsidRPr="00A265CD" w:rsidRDefault="0004747A" w:rsidP="0004747A">
      <w:pPr>
        <w:pStyle w:val="SingleTxtG"/>
        <w:ind w:left="2268" w:hanging="1134"/>
      </w:pPr>
      <w:r>
        <w:t>1.1</w:t>
      </w:r>
      <w:r>
        <w:tab/>
      </w:r>
      <w:r w:rsidRPr="00A265CD">
        <w:t xml:space="preserve">Le mannequin </w:t>
      </w:r>
      <w:r>
        <w:t xml:space="preserve">pour essais </w:t>
      </w:r>
      <w:r w:rsidRPr="00A265CD">
        <w:t>de collision latérale à utiliser pour la procédure</w:t>
      </w:r>
      <w:r>
        <w:t xml:space="preserve"> </w:t>
      </w:r>
      <w:r w:rsidRPr="00A265CD">
        <w:t>d</w:t>
      </w:r>
      <w:r>
        <w:t>’</w:t>
      </w:r>
      <w:r w:rsidRPr="00A265CD">
        <w:t xml:space="preserve">installation est décrit </w:t>
      </w:r>
      <w:r>
        <w:t xml:space="preserve">à </w:t>
      </w:r>
      <w:r w:rsidRPr="00A265CD">
        <w:t>l</w:t>
      </w:r>
      <w:r>
        <w:t>’</w:t>
      </w:r>
      <w:r w:rsidRPr="00A265CD">
        <w:t>annexe 6</w:t>
      </w:r>
      <w:r>
        <w:t xml:space="preserve"> au </w:t>
      </w:r>
      <w:r w:rsidRPr="00A265CD">
        <w:t>présent Règlement.</w:t>
      </w:r>
    </w:p>
    <w:p w14:paraId="6C69A09F" w14:textId="77777777" w:rsidR="0004747A" w:rsidRPr="00A265CD" w:rsidRDefault="0004747A" w:rsidP="0004747A">
      <w:pPr>
        <w:pStyle w:val="SingleTxtG"/>
        <w:keepNext/>
        <w:ind w:left="2268" w:hanging="1134"/>
      </w:pPr>
      <w:r w:rsidRPr="00A265CD">
        <w:t>2</w:t>
      </w:r>
      <w:r>
        <w:t>.</w:t>
      </w:r>
      <w:r>
        <w:tab/>
      </w:r>
      <w:r w:rsidRPr="00A265CD">
        <w:t>Installation</w:t>
      </w:r>
    </w:p>
    <w:p w14:paraId="2B43D9AA" w14:textId="7130F247" w:rsidR="0004747A" w:rsidRPr="005D364C" w:rsidRDefault="0004747A" w:rsidP="0004747A">
      <w:pPr>
        <w:pStyle w:val="SingleTxtG"/>
        <w:ind w:left="2268" w:hanging="1134"/>
      </w:pPr>
      <w:r>
        <w:t>2.1</w:t>
      </w:r>
      <w:r>
        <w:tab/>
      </w:r>
      <w:r w:rsidRPr="005D364C">
        <w:t>Régler les articulations des genoux et des chevilles de façon à ce qu</w:t>
      </w:r>
      <w:r>
        <w:t>’</w:t>
      </w:r>
      <w:r w:rsidRPr="005D364C">
        <w:t>elles ne soutiennent la jambe et le pied que lorsque lorsqu</w:t>
      </w:r>
      <w:r>
        <w:t>’</w:t>
      </w:r>
      <w:r w:rsidRPr="005D364C">
        <w:t xml:space="preserve">ils sont </w:t>
      </w:r>
      <w:r>
        <w:t>à l’horizontale (1 à </w:t>
      </w:r>
      <w:r w:rsidRPr="005D364C">
        <w:t>2</w:t>
      </w:r>
      <w:r>
        <w:t> </w:t>
      </w:r>
      <w:r w:rsidRPr="005D364C">
        <w:t>g).</w:t>
      </w:r>
    </w:p>
    <w:p w14:paraId="650229CB" w14:textId="77777777" w:rsidR="0004747A" w:rsidRPr="00A265CD" w:rsidRDefault="0004747A" w:rsidP="0004747A">
      <w:pPr>
        <w:pStyle w:val="SingleTxtG"/>
        <w:ind w:left="2268" w:hanging="1134"/>
      </w:pPr>
      <w:r>
        <w:t>2.2</w:t>
      </w:r>
      <w:r>
        <w:tab/>
      </w:r>
      <w:r w:rsidRPr="005D364C">
        <w:t>S</w:t>
      </w:r>
      <w:r>
        <w:t>’</w:t>
      </w:r>
      <w:r w:rsidRPr="005D364C">
        <w:t>assurer que le mannequin est conçu pour être heurté du côté prévu.</w:t>
      </w:r>
    </w:p>
    <w:p w14:paraId="1F0A4530" w14:textId="77777777" w:rsidR="0004747A" w:rsidRDefault="0004747A" w:rsidP="0004747A">
      <w:pPr>
        <w:pStyle w:val="SingleTxtG"/>
        <w:ind w:left="2268" w:hanging="1134"/>
      </w:pPr>
      <w:r w:rsidRPr="00A265CD">
        <w:t>2.</w:t>
      </w:r>
      <w:r>
        <w:t>3</w:t>
      </w:r>
      <w:r>
        <w:tab/>
        <w:t xml:space="preserve">Le </w:t>
      </w:r>
      <w:r w:rsidRPr="00A265CD">
        <w:t xml:space="preserve">mannequin </w:t>
      </w:r>
      <w:r>
        <w:t xml:space="preserve">doit être revêtu d’un pantalon mi-long en coton élastique ajusté et éventuellement d’une chemise à manches courtes, elle aussi en coton élastique et ajustée. </w:t>
      </w:r>
      <w:r w:rsidRPr="00A265CD">
        <w:t xml:space="preserve">. </w:t>
      </w:r>
    </w:p>
    <w:p w14:paraId="680D0040" w14:textId="77777777" w:rsidR="0004747A" w:rsidRPr="00A265CD" w:rsidRDefault="0004747A" w:rsidP="0004747A">
      <w:pPr>
        <w:pStyle w:val="SingleTxtG"/>
        <w:ind w:left="2268" w:hanging="1134"/>
      </w:pPr>
      <w:r>
        <w:t>2.4</w:t>
      </w:r>
      <w:r>
        <w:tab/>
        <w:t xml:space="preserve">Chaque pied </w:t>
      </w:r>
      <w:r w:rsidRPr="005D364C">
        <w:t>doit être muni d</w:t>
      </w:r>
      <w:r>
        <w:t>’</w:t>
      </w:r>
      <w:r w:rsidRPr="005D364C">
        <w:t>une chaussure.</w:t>
      </w:r>
    </w:p>
    <w:p w14:paraId="55CF91D5" w14:textId="77777777" w:rsidR="0004747A" w:rsidRPr="00A265CD" w:rsidRDefault="0004747A" w:rsidP="0004747A">
      <w:pPr>
        <w:pStyle w:val="SingleTxtG"/>
        <w:ind w:left="2268" w:hanging="1134"/>
      </w:pPr>
      <w:r w:rsidRPr="00A265CD">
        <w:t>2.</w:t>
      </w:r>
      <w:r>
        <w:t>5</w:t>
      </w:r>
      <w:r>
        <w:tab/>
      </w:r>
      <w:r w:rsidRPr="00A265CD">
        <w:t>Placer le mannequin sur le siège latéral avant situé du côté qui sera</w:t>
      </w:r>
      <w:r>
        <w:t xml:space="preserve"> </w:t>
      </w:r>
      <w:r w:rsidRPr="00A265CD">
        <w:t xml:space="preserve">heurté, comme </w:t>
      </w:r>
      <w:r>
        <w:t xml:space="preserve">il est </w:t>
      </w:r>
      <w:r w:rsidRPr="00A265CD">
        <w:t>indiqué dans la description de la procédure d</w:t>
      </w:r>
      <w:r>
        <w:t>’</w:t>
      </w:r>
      <w:r w:rsidRPr="00A265CD">
        <w:t>essai</w:t>
      </w:r>
      <w:r>
        <w:t xml:space="preserve"> </w:t>
      </w:r>
      <w:r w:rsidRPr="00A265CD">
        <w:t>de collision latérale.</w:t>
      </w:r>
    </w:p>
    <w:p w14:paraId="171A7884" w14:textId="77777777" w:rsidR="0004747A" w:rsidRPr="00A265CD" w:rsidRDefault="0004747A" w:rsidP="0004747A">
      <w:pPr>
        <w:pStyle w:val="SingleTxtG"/>
        <w:ind w:left="2268" w:hanging="1134"/>
      </w:pPr>
      <w:r w:rsidRPr="00A265CD">
        <w:t>2.</w:t>
      </w:r>
      <w:r>
        <w:t>6</w:t>
      </w:r>
      <w:r>
        <w:tab/>
      </w:r>
      <w:r w:rsidRPr="00A265CD">
        <w:t>Le plan de symétrie du mannequin doit coïncider avec le plan vertical</w:t>
      </w:r>
      <w:r>
        <w:t xml:space="preserve"> </w:t>
      </w:r>
      <w:r w:rsidRPr="00A265CD">
        <w:t>médian de la</w:t>
      </w:r>
      <w:r>
        <w:t xml:space="preserve"> place</w:t>
      </w:r>
      <w:r w:rsidRPr="00A265CD">
        <w:t xml:space="preserve"> assise</w:t>
      </w:r>
      <w:r>
        <w:t xml:space="preserve"> prescrite</w:t>
      </w:r>
      <w:r w:rsidRPr="00A265CD">
        <w:t>.</w:t>
      </w:r>
    </w:p>
    <w:p w14:paraId="6D8E1526" w14:textId="77777777" w:rsidR="0004747A" w:rsidRDefault="0004747A" w:rsidP="0004747A">
      <w:pPr>
        <w:pStyle w:val="SingleTxtG"/>
        <w:ind w:left="2268" w:hanging="1134"/>
      </w:pPr>
      <w:r w:rsidRPr="00A265CD">
        <w:t>2.</w:t>
      </w:r>
      <w:r>
        <w:t>7</w:t>
      </w:r>
      <w:r>
        <w:tab/>
      </w:r>
      <w:r w:rsidRPr="00A265CD">
        <w:t>Le bassin du mannequin doit être installé de façon telle qu</w:t>
      </w:r>
      <w:r>
        <w:t>’</w:t>
      </w:r>
      <w:r w:rsidRPr="00A265CD">
        <w:t>une ligne</w:t>
      </w:r>
      <w:r>
        <w:t xml:space="preserve"> </w:t>
      </w:r>
      <w:r w:rsidRPr="00A265CD">
        <w:t xml:space="preserve">latérale passant </w:t>
      </w:r>
      <w:r>
        <w:t xml:space="preserve">par le </w:t>
      </w:r>
      <w:r w:rsidRPr="00A265CD">
        <w:t>point H du mannequin soit</w:t>
      </w:r>
      <w:r>
        <w:t xml:space="preserve"> </w:t>
      </w:r>
      <w:r w:rsidRPr="00A265CD">
        <w:t>perpendiculaire au plan longitudinal du centre du siège. La ligne</w:t>
      </w:r>
      <w:r>
        <w:t xml:space="preserve"> </w:t>
      </w:r>
      <w:r w:rsidRPr="00A265CD">
        <w:t>passant par le point H du mannequin doit être horizontale, avec</w:t>
      </w:r>
      <w:r>
        <w:t xml:space="preserve"> une inclinaison maximale de </w:t>
      </w:r>
      <w:r>
        <w:sym w:font="Symbol" w:char="F0B1"/>
      </w:r>
      <w:r w:rsidRPr="00A265CD">
        <w:t xml:space="preserve"> 2°</w:t>
      </w:r>
      <w:r w:rsidRPr="008D105E">
        <w:rPr>
          <w:rStyle w:val="Appelnotedebasdep"/>
        </w:rPr>
        <w:footnoteReference w:id="20"/>
      </w:r>
      <w:r w:rsidRPr="00A265CD">
        <w:t>.</w:t>
      </w:r>
    </w:p>
    <w:p w14:paraId="7ECE51A8" w14:textId="01504CA3" w:rsidR="0004747A" w:rsidRPr="00A265CD" w:rsidRDefault="0004747A" w:rsidP="0004747A">
      <w:pPr>
        <w:pStyle w:val="SingleTxtG"/>
        <w:ind w:left="2268"/>
      </w:pPr>
      <w:r>
        <w:tab/>
        <w:t xml:space="preserve">On peut vérifier la </w:t>
      </w:r>
      <w:r w:rsidRPr="005D364C">
        <w:t>bonne position du bassin par rapport au point H au moyen des trous M3 percés dans les plaques arrière du point H, de chaque côté du bassin du mannequin ES</w:t>
      </w:r>
      <w:r w:rsidRPr="005D364C">
        <w:noBreakHyphen/>
        <w:t>2. Les trous M3 portent la mention «</w:t>
      </w:r>
      <w:r>
        <w:t> </w:t>
      </w:r>
      <w:r w:rsidRPr="005D364C">
        <w:t>Hm</w:t>
      </w:r>
      <w:r>
        <w:t> </w:t>
      </w:r>
      <w:r w:rsidRPr="005D364C">
        <w:t xml:space="preserve">». </w:t>
      </w:r>
      <w:r>
        <w:t>Ils </w:t>
      </w:r>
      <w:r w:rsidRPr="005D364C">
        <w:t>doivent être situés dans un cercle de 10 mm de rayon autour du point H.</w:t>
      </w:r>
    </w:p>
    <w:p w14:paraId="4C1F87CD" w14:textId="77777777" w:rsidR="0004747A" w:rsidRPr="00A265CD" w:rsidRDefault="0004747A" w:rsidP="0004747A">
      <w:pPr>
        <w:pStyle w:val="SingleTxtG"/>
        <w:ind w:left="2268" w:hanging="1134"/>
      </w:pPr>
      <w:r w:rsidRPr="00A265CD">
        <w:t>2.</w:t>
      </w:r>
      <w:r>
        <w:t>8</w:t>
      </w:r>
      <w:r>
        <w:tab/>
      </w:r>
      <w:r w:rsidRPr="00A265CD">
        <w:t xml:space="preserve">La partie supérieure du </w:t>
      </w:r>
      <w:r>
        <w:t xml:space="preserve">thorax </w:t>
      </w:r>
      <w:r w:rsidRPr="00A265CD">
        <w:t>doit être penchée vers l</w:t>
      </w:r>
      <w:r>
        <w:t>’</w:t>
      </w:r>
      <w:r w:rsidRPr="00A265CD">
        <w:t>avant, puis</w:t>
      </w:r>
      <w:r>
        <w:t xml:space="preserve"> </w:t>
      </w:r>
      <w:r w:rsidRPr="00A265CD">
        <w:t>ramenée en arrière fermement contre le dossier du siège</w:t>
      </w:r>
      <w:r>
        <w:t xml:space="preserve"> (voir la note 1)</w:t>
      </w:r>
      <w:r w:rsidRPr="00A265CD">
        <w:t>. Les épaules</w:t>
      </w:r>
      <w:r>
        <w:t xml:space="preserve"> </w:t>
      </w:r>
      <w:r w:rsidRPr="00A265CD">
        <w:t>du mannequin doivent être placées complètement en arrière.</w:t>
      </w:r>
    </w:p>
    <w:p w14:paraId="70A9A15B" w14:textId="77777777" w:rsidR="0004747A" w:rsidRPr="00A265CD" w:rsidRDefault="0004747A" w:rsidP="0004747A">
      <w:pPr>
        <w:pStyle w:val="SingleTxtG"/>
        <w:ind w:left="2268" w:hanging="1134"/>
      </w:pPr>
      <w:r w:rsidRPr="00A265CD">
        <w:t>2.</w:t>
      </w:r>
      <w:r>
        <w:t>9</w:t>
      </w:r>
      <w:r>
        <w:tab/>
      </w:r>
      <w:r w:rsidRPr="00A265CD">
        <w:t>Quelle que soit la position assise du mannequin, l</w:t>
      </w:r>
      <w:r>
        <w:t>’</w:t>
      </w:r>
      <w:r w:rsidRPr="00A265CD">
        <w:t xml:space="preserve">angle entre le bras et la ligne de référence </w:t>
      </w:r>
      <w:r>
        <w:t>thorax</w:t>
      </w:r>
      <w:r w:rsidRPr="00A265CD">
        <w:t>-bras de chaque côté doit être</w:t>
      </w:r>
      <w:r>
        <w:t xml:space="preserve"> de 40° </w:t>
      </w:r>
      <w:r>
        <w:sym w:font="Symbol" w:char="F0B1"/>
      </w:r>
      <w:r w:rsidRPr="00A265CD">
        <w:t xml:space="preserve"> 5°. La ligne de référence </w:t>
      </w:r>
      <w:r>
        <w:t>thorax</w:t>
      </w:r>
      <w:r w:rsidRPr="00A265CD">
        <w:t>-bras est définie comme étant</w:t>
      </w:r>
      <w:r>
        <w:t xml:space="preserve"> </w:t>
      </w:r>
      <w:r w:rsidRPr="00A265CD">
        <w:t>l</w:t>
      </w:r>
      <w:r>
        <w:t>’</w:t>
      </w:r>
      <w:r w:rsidRPr="00A265CD">
        <w:t>intersection du plan tangent à la surface avant des côtes et du plan</w:t>
      </w:r>
      <w:r>
        <w:t xml:space="preserve"> </w:t>
      </w:r>
      <w:r w:rsidRPr="00A265CD">
        <w:t>vertical longitudinal du mannequin, contenant le bras.</w:t>
      </w:r>
    </w:p>
    <w:p w14:paraId="36A010C0" w14:textId="77777777" w:rsidR="0004747A" w:rsidRPr="00A265CD" w:rsidRDefault="0004747A" w:rsidP="0004747A">
      <w:pPr>
        <w:pStyle w:val="SingleTxtG"/>
        <w:ind w:left="2268" w:hanging="1134"/>
      </w:pPr>
      <w:r w:rsidRPr="00A265CD">
        <w:t>2.</w:t>
      </w:r>
      <w:r>
        <w:t>10</w:t>
      </w:r>
      <w:r>
        <w:tab/>
      </w:r>
      <w:r w:rsidRPr="00A265CD">
        <w:t xml:space="preserve">En ce qui concerne la </w:t>
      </w:r>
      <w:r>
        <w:t>place</w:t>
      </w:r>
      <w:r w:rsidRPr="00A265CD">
        <w:t xml:space="preserve"> du conducteur, sans provoquer</w:t>
      </w:r>
      <w:r>
        <w:t xml:space="preserve"> </w:t>
      </w:r>
      <w:r w:rsidRPr="00A265CD">
        <w:t xml:space="preserve">de mouvement du bassin ou du </w:t>
      </w:r>
      <w:r>
        <w:t>thorax</w:t>
      </w:r>
      <w:r w:rsidRPr="00A265CD">
        <w:t>, placer le pied droit du mannequin</w:t>
      </w:r>
      <w:r>
        <w:t xml:space="preserve"> </w:t>
      </w:r>
      <w:r w:rsidRPr="00A265CD">
        <w:t>sur la pédale de l</w:t>
      </w:r>
      <w:r>
        <w:t>’</w:t>
      </w:r>
      <w:r w:rsidRPr="00A265CD">
        <w:t>accélérateur non enfoncée, le talon reposant sur</w:t>
      </w:r>
      <w:r>
        <w:t xml:space="preserve"> </w:t>
      </w:r>
      <w:r w:rsidRPr="00A265CD">
        <w:t>le plancher, le plus loin possible vers l</w:t>
      </w:r>
      <w:r>
        <w:t>’</w:t>
      </w:r>
      <w:r w:rsidRPr="00A265CD">
        <w:t>avant. Placer le pied gauche</w:t>
      </w:r>
      <w:r>
        <w:t xml:space="preserve"> </w:t>
      </w:r>
      <w:r w:rsidRPr="00A265CD">
        <w:t xml:space="preserve">perpendiculairement au </w:t>
      </w:r>
      <w:r>
        <w:t>tibia</w:t>
      </w:r>
      <w:r w:rsidRPr="00A265CD">
        <w:t>, le talon reposant sur</w:t>
      </w:r>
      <w:r>
        <w:t xml:space="preserve"> </w:t>
      </w:r>
      <w:r w:rsidRPr="00A265CD">
        <w:t>le plancher sur la même ligne latérale que le talon droit. Placer</w:t>
      </w:r>
      <w:r>
        <w:t xml:space="preserve"> </w:t>
      </w:r>
      <w:r w:rsidRPr="00A265CD">
        <w:t>les genoux</w:t>
      </w:r>
      <w:r>
        <w:t xml:space="preserve"> </w:t>
      </w:r>
      <w:r w:rsidRPr="00A265CD">
        <w:t xml:space="preserve">de façon </w:t>
      </w:r>
      <w:r>
        <w:t xml:space="preserve">à ce </w:t>
      </w:r>
      <w:r w:rsidRPr="00A265CD">
        <w:t>que leurs surfaces externes soient</w:t>
      </w:r>
      <w:r>
        <w:t xml:space="preserve"> à 150 </w:t>
      </w:r>
      <w:r>
        <w:sym w:font="Symbol" w:char="F0B1"/>
      </w:r>
      <w:r w:rsidRPr="00A265CD">
        <w:t xml:space="preserve"> 10 mm du plan de symétrie du mannequin. </w:t>
      </w:r>
      <w:r>
        <w:t xml:space="preserve">S’il </w:t>
      </w:r>
      <w:r w:rsidRPr="00A265CD">
        <w:t>est possible</w:t>
      </w:r>
      <w:r>
        <w:t xml:space="preserve"> de la faire </w:t>
      </w:r>
      <w:r w:rsidRPr="00A265CD">
        <w:t>tout en respectant ces contraintes, placer les cuisses du mannequin</w:t>
      </w:r>
      <w:r>
        <w:t xml:space="preserve"> </w:t>
      </w:r>
      <w:r w:rsidRPr="00A265CD">
        <w:t xml:space="preserve">en contact avec </w:t>
      </w:r>
      <w:r>
        <w:t>l’assise</w:t>
      </w:r>
      <w:r w:rsidRPr="00A265CD">
        <w:t xml:space="preserve"> du siège.</w:t>
      </w:r>
    </w:p>
    <w:p w14:paraId="5223D489" w14:textId="71D82CA3" w:rsidR="00752A15" w:rsidRDefault="0004747A" w:rsidP="00512AA3">
      <w:pPr>
        <w:pStyle w:val="SingleTxtG"/>
        <w:ind w:left="2268" w:hanging="1134"/>
      </w:pPr>
      <w:r>
        <w:t>2.11</w:t>
      </w:r>
      <w:r>
        <w:tab/>
      </w:r>
      <w:r w:rsidRPr="00A265CD">
        <w:t xml:space="preserve">Pour les autres </w:t>
      </w:r>
      <w:r>
        <w:t>places</w:t>
      </w:r>
      <w:r w:rsidRPr="00A265CD">
        <w:t xml:space="preserve"> assises, sans provoquer de mouvement du</w:t>
      </w:r>
      <w:r>
        <w:t xml:space="preserve"> </w:t>
      </w:r>
      <w:r w:rsidRPr="00A265CD">
        <w:t xml:space="preserve">bassin ou du </w:t>
      </w:r>
      <w:r>
        <w:t>thorax</w:t>
      </w:r>
      <w:r w:rsidRPr="00A265CD">
        <w:t>, placer les talons du mannequin sur le plancher, le</w:t>
      </w:r>
      <w:r>
        <w:t xml:space="preserve"> </w:t>
      </w:r>
      <w:r w:rsidRPr="00A265CD">
        <w:t>plus loin possible vers l</w:t>
      </w:r>
      <w:r>
        <w:t>’</w:t>
      </w:r>
      <w:r w:rsidRPr="00A265CD">
        <w:t xml:space="preserve">avant, sans comprimer </w:t>
      </w:r>
      <w:r>
        <w:t>l’assise</w:t>
      </w:r>
      <w:r w:rsidRPr="00A265CD">
        <w:t xml:space="preserve"> du siège</w:t>
      </w:r>
      <w:r>
        <w:t xml:space="preserve"> </w:t>
      </w:r>
      <w:r w:rsidRPr="00A265CD">
        <w:t>plus que ne le fait le poids de la jambe. Placer les genoux du</w:t>
      </w:r>
      <w:r>
        <w:t xml:space="preserve"> </w:t>
      </w:r>
      <w:r w:rsidRPr="00A265CD">
        <w:t>mannequin de telle façon que leurs surfaces externes soient</w:t>
      </w:r>
      <w:r>
        <w:t xml:space="preserve"> </w:t>
      </w:r>
      <w:r w:rsidRPr="00A265CD">
        <w:t xml:space="preserve">à 150 </w:t>
      </w:r>
      <w:r>
        <w:sym w:font="Symbol" w:char="F0B1"/>
      </w:r>
      <w:r w:rsidRPr="00A265CD">
        <w:t xml:space="preserve"> 10 mm </w:t>
      </w:r>
      <w:r>
        <w:t>de son plan de symétrie.</w:t>
      </w:r>
    </w:p>
    <w:p w14:paraId="42C43F88" w14:textId="77777777" w:rsidR="00671AD7" w:rsidRDefault="00671AD7" w:rsidP="00512AA3">
      <w:pPr>
        <w:pStyle w:val="SingleTxtG"/>
        <w:ind w:left="2268" w:hanging="1134"/>
        <w:sectPr w:rsidR="00671AD7" w:rsidSect="00C74977">
          <w:headerReference w:type="even" r:id="rId89"/>
          <w:headerReference w:type="default" r:id="rId90"/>
          <w:footnotePr>
            <w:numRestart w:val="eachSect"/>
          </w:footnotePr>
          <w:endnotePr>
            <w:numFmt w:val="decimal"/>
          </w:endnotePr>
          <w:pgSz w:w="11907" w:h="16840" w:code="9"/>
          <w:pgMar w:top="1417" w:right="1134" w:bottom="1134" w:left="1134" w:header="510" w:footer="567" w:gutter="0"/>
          <w:cols w:space="720"/>
          <w:docGrid w:linePitch="272"/>
        </w:sectPr>
      </w:pPr>
    </w:p>
    <w:p w14:paraId="2642C649" w14:textId="77777777" w:rsidR="00671AD7" w:rsidRPr="00A265CD" w:rsidRDefault="00671AD7" w:rsidP="00671AD7">
      <w:pPr>
        <w:pStyle w:val="HChG"/>
      </w:pPr>
      <w:r w:rsidRPr="00A265CD">
        <w:t>Annexe 8</w:t>
      </w:r>
    </w:p>
    <w:p w14:paraId="6ABDB44F" w14:textId="77777777" w:rsidR="00671AD7" w:rsidRPr="00A265CD" w:rsidRDefault="00671AD7" w:rsidP="00671AD7">
      <w:pPr>
        <w:pStyle w:val="HChG"/>
      </w:pPr>
      <w:r>
        <w:tab/>
      </w:r>
      <w:r>
        <w:tab/>
      </w:r>
      <w:r w:rsidRPr="00A265CD">
        <w:t>Essai partiel</w:t>
      </w:r>
    </w:p>
    <w:p w14:paraId="0ABB3A15" w14:textId="77777777" w:rsidR="00671AD7" w:rsidRPr="00A265CD" w:rsidRDefault="00671AD7" w:rsidP="00671AD7">
      <w:pPr>
        <w:pStyle w:val="SingleTxtG"/>
        <w:ind w:left="2268" w:hanging="1134"/>
      </w:pPr>
      <w:r>
        <w:t>1.</w:t>
      </w:r>
      <w:r>
        <w:tab/>
      </w:r>
      <w:r w:rsidRPr="00A265CD">
        <w:t>Objet</w:t>
      </w:r>
    </w:p>
    <w:p w14:paraId="4BAFE303" w14:textId="77777777" w:rsidR="00671AD7" w:rsidRPr="00A265CD" w:rsidRDefault="00671AD7" w:rsidP="00671AD7">
      <w:pPr>
        <w:pStyle w:val="SingleTxtG"/>
        <w:ind w:left="2268"/>
      </w:pPr>
      <w:r>
        <w:tab/>
      </w:r>
      <w:r w:rsidRPr="00A265CD">
        <w:t>L</w:t>
      </w:r>
      <w:r>
        <w:t>’</w:t>
      </w:r>
      <w:r w:rsidRPr="00A265CD">
        <w:t>objet de ces essais est de vérifier si le véhicule modifié</w:t>
      </w:r>
      <w:r>
        <w:t xml:space="preserve"> </w:t>
      </w:r>
      <w:r w:rsidRPr="00A265CD">
        <w:t>présente des caractéristiques d</w:t>
      </w:r>
      <w:r>
        <w:t>’</w:t>
      </w:r>
      <w:r w:rsidRPr="00A265CD">
        <w:t>absorption de l</w:t>
      </w:r>
      <w:r>
        <w:t>’</w:t>
      </w:r>
      <w:r w:rsidRPr="00A265CD">
        <w:t>énergie au moins</w:t>
      </w:r>
      <w:r>
        <w:t xml:space="preserve"> </w:t>
      </w:r>
      <w:r w:rsidRPr="00A265CD">
        <w:t>égales (ou supérieures) à celles du type de véhicule homologué</w:t>
      </w:r>
      <w:r>
        <w:t xml:space="preserve"> </w:t>
      </w:r>
      <w:r w:rsidRPr="00A265CD">
        <w:t>conformément au présent Règlement.</w:t>
      </w:r>
    </w:p>
    <w:p w14:paraId="35A4CA73" w14:textId="77777777" w:rsidR="00671AD7" w:rsidRPr="00A265CD" w:rsidRDefault="00671AD7" w:rsidP="00671AD7">
      <w:pPr>
        <w:pStyle w:val="SingleTxtG"/>
        <w:ind w:left="2268" w:hanging="1134"/>
      </w:pPr>
      <w:r>
        <w:t>2.</w:t>
      </w:r>
      <w:r>
        <w:tab/>
      </w:r>
      <w:r w:rsidRPr="00A265CD">
        <w:t>Procédures et installations</w:t>
      </w:r>
    </w:p>
    <w:p w14:paraId="0DF767E3" w14:textId="77777777" w:rsidR="00671AD7" w:rsidRPr="00A265CD" w:rsidRDefault="00671AD7" w:rsidP="00671AD7">
      <w:pPr>
        <w:pStyle w:val="SingleTxtG"/>
        <w:ind w:left="2268" w:hanging="1134"/>
      </w:pPr>
      <w:r>
        <w:t>2.1</w:t>
      </w:r>
      <w:r>
        <w:tab/>
      </w:r>
      <w:r w:rsidRPr="00A265CD">
        <w:t>Essais de référence</w:t>
      </w:r>
    </w:p>
    <w:p w14:paraId="6759153A" w14:textId="77777777" w:rsidR="00671AD7" w:rsidRPr="00A265CD" w:rsidRDefault="00671AD7" w:rsidP="00671AD7">
      <w:pPr>
        <w:pStyle w:val="SingleTxtG"/>
        <w:ind w:left="2268" w:hanging="1134"/>
      </w:pPr>
      <w:r>
        <w:t>2.1.1</w:t>
      </w:r>
      <w:r>
        <w:tab/>
        <w:t>À</w:t>
      </w:r>
      <w:r w:rsidRPr="00A265CD">
        <w:t xml:space="preserve"> l</w:t>
      </w:r>
      <w:r>
        <w:t>’</w:t>
      </w:r>
      <w:r w:rsidRPr="00A265CD">
        <w:t>aide des matériaux de rembourrage initiaux éprouvés lors de</w:t>
      </w:r>
      <w:r>
        <w:t xml:space="preserve"> </w:t>
      </w:r>
      <w:r w:rsidRPr="00A265CD">
        <w:t>l</w:t>
      </w:r>
      <w:r>
        <w:t>’</w:t>
      </w:r>
      <w:r w:rsidRPr="00A265CD">
        <w:t>homologation du véhicule, montés dans une nouvelle structure</w:t>
      </w:r>
      <w:r>
        <w:t xml:space="preserve"> </w:t>
      </w:r>
      <w:r w:rsidRPr="00A265CD">
        <w:t>latérale du véhicule à homologuer, on procède à deux essais</w:t>
      </w:r>
      <w:r>
        <w:t xml:space="preserve"> </w:t>
      </w:r>
      <w:r w:rsidRPr="00A265CD">
        <w:t>dynamiques en utilisant deux éléme</w:t>
      </w:r>
      <w:r>
        <w:t>nts de frappe différents (fig.</w:t>
      </w:r>
      <w:r w:rsidRPr="00A265CD">
        <w:t xml:space="preserve"> 1).</w:t>
      </w:r>
    </w:p>
    <w:p w14:paraId="5F9040E3" w14:textId="77777777" w:rsidR="00671AD7" w:rsidRPr="00A265CD" w:rsidRDefault="00671AD7" w:rsidP="00671AD7">
      <w:pPr>
        <w:pStyle w:val="SingleTxtG"/>
        <w:ind w:left="2268" w:hanging="1134"/>
      </w:pPr>
      <w:r>
        <w:t>2.1.1.1</w:t>
      </w:r>
      <w:r>
        <w:tab/>
      </w:r>
      <w:r w:rsidRPr="00A265CD">
        <w:t>L</w:t>
      </w:r>
      <w:r>
        <w:t>’</w:t>
      </w:r>
      <w:r w:rsidRPr="00A265CD">
        <w:t>élément de frappe en forme de tête défini au paragraphe 3.1.1</w:t>
      </w:r>
      <w:r>
        <w:t xml:space="preserve"> ci-dessous</w:t>
      </w:r>
      <w:r w:rsidRPr="00A265CD">
        <w:t xml:space="preserve"> doit heurter à 24,1 km/h la zone heurtée par la tête EUROSID lors de</w:t>
      </w:r>
      <w:r>
        <w:t xml:space="preserve"> </w:t>
      </w:r>
      <w:r w:rsidRPr="00A265CD">
        <w:t>l</w:t>
      </w:r>
      <w:r>
        <w:t>’</w:t>
      </w:r>
      <w:r w:rsidRPr="00A265CD">
        <w:t xml:space="preserve">homologation du véhicule. On </w:t>
      </w:r>
      <w:r>
        <w:t xml:space="preserve">doit </w:t>
      </w:r>
      <w:r w:rsidRPr="00A265CD">
        <w:t>enregistre</w:t>
      </w:r>
      <w:r>
        <w:t>r</w:t>
      </w:r>
      <w:r w:rsidRPr="00A265CD">
        <w:t xml:space="preserve"> les résultats de l</w:t>
      </w:r>
      <w:r>
        <w:t>’</w:t>
      </w:r>
      <w:r w:rsidRPr="00A265CD">
        <w:t>essai</w:t>
      </w:r>
      <w:r>
        <w:t xml:space="preserve"> </w:t>
      </w:r>
      <w:r w:rsidRPr="00A265CD">
        <w:t>et</w:t>
      </w:r>
      <w:r>
        <w:t xml:space="preserve"> </w:t>
      </w:r>
      <w:r w:rsidRPr="00A265CD">
        <w:t>calcule</w:t>
      </w:r>
      <w:r>
        <w:t>r</w:t>
      </w:r>
      <w:r w:rsidRPr="00A265CD">
        <w:t xml:space="preserve"> le CPT. Toutefois, cet essai</w:t>
      </w:r>
      <w:r>
        <w:t xml:space="preserve"> ne doit </w:t>
      </w:r>
      <w:r w:rsidRPr="00A265CD">
        <w:t xml:space="preserve">pas </w:t>
      </w:r>
      <w:r>
        <w:t xml:space="preserve">être </w:t>
      </w:r>
      <w:r w:rsidRPr="00A265CD">
        <w:t>effectué si</w:t>
      </w:r>
      <w:r>
        <w:t xml:space="preserve"> </w:t>
      </w:r>
      <w:r w:rsidRPr="00A265CD">
        <w:t>au cours de l</w:t>
      </w:r>
      <w:r>
        <w:t>’</w:t>
      </w:r>
      <w:r w:rsidRPr="00A265CD">
        <w:t>essai décrit dans l</w:t>
      </w:r>
      <w:r>
        <w:t>’</w:t>
      </w:r>
      <w:r w:rsidRPr="00A265CD">
        <w:t>annexe 4 du présent Règlement il n</w:t>
      </w:r>
      <w:r>
        <w:t>’</w:t>
      </w:r>
      <w:r w:rsidRPr="00A265CD">
        <w:t>y a pas eu contact de la tête, ou</w:t>
      </w:r>
      <w:r>
        <w:t xml:space="preserve"> si </w:t>
      </w:r>
      <w:r w:rsidRPr="00A265CD">
        <w:t>la tête n</w:t>
      </w:r>
      <w:r>
        <w:t>’</w:t>
      </w:r>
      <w:r w:rsidRPr="00A265CD">
        <w:t>a touché que la vitre de la portière, à condition</w:t>
      </w:r>
      <w:r>
        <w:t xml:space="preserve"> </w:t>
      </w:r>
      <w:r w:rsidRPr="00A265CD">
        <w:t>que cette vitre ne soit pas en verre laminé.</w:t>
      </w:r>
    </w:p>
    <w:p w14:paraId="3C16371B" w14:textId="77777777" w:rsidR="00671AD7" w:rsidRPr="00A265CD" w:rsidRDefault="00671AD7" w:rsidP="00671AD7">
      <w:pPr>
        <w:pStyle w:val="SingleTxtG"/>
        <w:ind w:left="2268" w:hanging="1134"/>
      </w:pPr>
      <w:r>
        <w:t>2.1.1.2</w:t>
      </w:r>
      <w:r>
        <w:tab/>
      </w:r>
      <w:r w:rsidRPr="00A265CD">
        <w:t>L</w:t>
      </w:r>
      <w:r>
        <w:t>’</w:t>
      </w:r>
      <w:r w:rsidRPr="00A265CD">
        <w:t>élément de frappe représentant un torse défini au</w:t>
      </w:r>
      <w:r>
        <w:t xml:space="preserve"> </w:t>
      </w:r>
      <w:r w:rsidRPr="00A265CD">
        <w:t>paragraphe 3.2.1</w:t>
      </w:r>
      <w:r>
        <w:t xml:space="preserve"> ci</w:t>
      </w:r>
      <w:r>
        <w:noBreakHyphen/>
        <w:t>dessous</w:t>
      </w:r>
      <w:r w:rsidRPr="00A265CD">
        <w:t xml:space="preserve"> doit heurter à 24,1 km/h la zone latérale heurtée</w:t>
      </w:r>
      <w:r>
        <w:t xml:space="preserve"> </w:t>
      </w:r>
      <w:r w:rsidRPr="00A265CD">
        <w:t>par</w:t>
      </w:r>
      <w:r>
        <w:t xml:space="preserve"> l’épaule, le bras et le thorax </w:t>
      </w:r>
      <w:r w:rsidRPr="00A265CD">
        <w:t>EUROSID lors de l</w:t>
      </w:r>
      <w:r>
        <w:t>’</w:t>
      </w:r>
      <w:r w:rsidRPr="00A265CD">
        <w:t>homologation du</w:t>
      </w:r>
      <w:r>
        <w:t xml:space="preserve"> </w:t>
      </w:r>
      <w:r w:rsidRPr="00A265CD">
        <w:t xml:space="preserve">véhicule. On </w:t>
      </w:r>
      <w:r>
        <w:t xml:space="preserve">doit </w:t>
      </w:r>
      <w:r w:rsidRPr="00A265CD">
        <w:t>enregistre</w:t>
      </w:r>
      <w:r>
        <w:t>r</w:t>
      </w:r>
      <w:r w:rsidRPr="00A265CD">
        <w:t xml:space="preserve"> les résultats de l</w:t>
      </w:r>
      <w:r>
        <w:t>’</w:t>
      </w:r>
      <w:r w:rsidRPr="00A265CD">
        <w:t>essai et calcule</w:t>
      </w:r>
      <w:r>
        <w:t xml:space="preserve">r </w:t>
      </w:r>
      <w:r w:rsidRPr="00A265CD">
        <w:t>le CPT.</w:t>
      </w:r>
    </w:p>
    <w:p w14:paraId="3B4CDD34" w14:textId="77777777" w:rsidR="00671AD7" w:rsidRPr="00A265CD" w:rsidRDefault="00671AD7" w:rsidP="00671AD7">
      <w:pPr>
        <w:pStyle w:val="SingleTxtG"/>
        <w:ind w:left="2268" w:hanging="1134"/>
      </w:pPr>
      <w:r>
        <w:t>2.2</w:t>
      </w:r>
      <w:r>
        <w:tab/>
      </w:r>
      <w:r w:rsidRPr="00A265CD">
        <w:t>Essai d</w:t>
      </w:r>
      <w:r>
        <w:t>’</w:t>
      </w:r>
      <w:r w:rsidRPr="00A265CD">
        <w:t>homologation</w:t>
      </w:r>
    </w:p>
    <w:p w14:paraId="0ECED7EE" w14:textId="77777777" w:rsidR="00671AD7" w:rsidRPr="00A265CD" w:rsidRDefault="00671AD7" w:rsidP="00671AD7">
      <w:pPr>
        <w:pStyle w:val="SingleTxtG"/>
        <w:ind w:left="2268" w:hanging="1134"/>
      </w:pPr>
      <w:r>
        <w:t>2.2.1</w:t>
      </w:r>
      <w:r>
        <w:tab/>
      </w:r>
      <w:r w:rsidRPr="00A265CD">
        <w:t>En utilisant les nouveaux matériaux de rembourrage, le siège, etc. présentés pour l</w:t>
      </w:r>
      <w:r>
        <w:t>’</w:t>
      </w:r>
      <w:r w:rsidRPr="00A265CD">
        <w:t>extension de l</w:t>
      </w:r>
      <w:r>
        <w:t>’</w:t>
      </w:r>
      <w:r w:rsidRPr="00A265CD">
        <w:t>homologation et montés dans une</w:t>
      </w:r>
      <w:r>
        <w:t xml:space="preserve"> </w:t>
      </w:r>
      <w:r w:rsidRPr="00A265CD">
        <w:t xml:space="preserve">nouvelle structure latérale du véhicule, </w:t>
      </w:r>
      <w:r>
        <w:t xml:space="preserve">il faut répéter </w:t>
      </w:r>
      <w:r w:rsidRPr="00A265CD">
        <w:t>les essais</w:t>
      </w:r>
      <w:r>
        <w:t xml:space="preserve"> </w:t>
      </w:r>
      <w:r w:rsidRPr="00A265CD">
        <w:t>prescr</w:t>
      </w:r>
      <w:r>
        <w:t>its aux paragraphes 2.1.1.1 et </w:t>
      </w:r>
      <w:r w:rsidRPr="00A265CD">
        <w:t>2.1.1.2</w:t>
      </w:r>
      <w:r>
        <w:t xml:space="preserve"> ci-dessus</w:t>
      </w:r>
      <w:r w:rsidRPr="00A265CD">
        <w:t xml:space="preserve"> en enregistrant les</w:t>
      </w:r>
      <w:r>
        <w:t xml:space="preserve"> </w:t>
      </w:r>
      <w:r w:rsidRPr="00A265CD">
        <w:t>nouveaux résultats et en calculant</w:t>
      </w:r>
      <w:r>
        <w:t xml:space="preserve"> leur </w:t>
      </w:r>
      <w:r w:rsidRPr="00A265CD">
        <w:t>CPT.</w:t>
      </w:r>
    </w:p>
    <w:p w14:paraId="303E763E" w14:textId="77777777" w:rsidR="00671AD7" w:rsidRPr="00A265CD" w:rsidRDefault="00671AD7" w:rsidP="00671AD7">
      <w:pPr>
        <w:pStyle w:val="SingleTxtG"/>
        <w:ind w:left="2268" w:hanging="1134"/>
      </w:pPr>
      <w:r>
        <w:t>2.2.1.1</w:t>
      </w:r>
      <w:r>
        <w:tab/>
      </w:r>
      <w:r w:rsidRPr="00A265CD">
        <w:t>Si les CPT calculés d</w:t>
      </w:r>
      <w:r>
        <w:t>’</w:t>
      </w:r>
      <w:r w:rsidRPr="00A265CD">
        <w:t>après les résultats des deux essais</w:t>
      </w:r>
      <w:r>
        <w:t xml:space="preserve"> </w:t>
      </w:r>
      <w:r w:rsidRPr="00A265CD">
        <w:t>d</w:t>
      </w:r>
      <w:r>
        <w:t>’</w:t>
      </w:r>
      <w:r w:rsidRPr="00A265CD">
        <w:t>homologation sont inférieurs à ceux obtenus lors des essais de</w:t>
      </w:r>
      <w:r>
        <w:t xml:space="preserve"> </w:t>
      </w:r>
      <w:r w:rsidRPr="00A265CD">
        <w:t>référence (effectués à l</w:t>
      </w:r>
      <w:r>
        <w:t>’</w:t>
      </w:r>
      <w:r w:rsidRPr="00A265CD">
        <w:t>aide des matériaux de rembourrage ou des</w:t>
      </w:r>
      <w:r>
        <w:t xml:space="preserve"> </w:t>
      </w:r>
      <w:r w:rsidRPr="00A265CD">
        <w:t>sièges du type original homologué), l</w:t>
      </w:r>
      <w:r>
        <w:t>’</w:t>
      </w:r>
      <w:r w:rsidRPr="00A265CD">
        <w:t>extension</w:t>
      </w:r>
      <w:r>
        <w:t xml:space="preserve"> doit être</w:t>
      </w:r>
      <w:r w:rsidRPr="00A265CD">
        <w:t xml:space="preserve"> accordée.</w:t>
      </w:r>
    </w:p>
    <w:p w14:paraId="674AE583" w14:textId="77777777" w:rsidR="00671AD7" w:rsidRPr="00A265CD" w:rsidRDefault="00671AD7" w:rsidP="00671AD7">
      <w:pPr>
        <w:pStyle w:val="SingleTxtG"/>
        <w:ind w:left="2268" w:hanging="1134"/>
      </w:pPr>
      <w:r>
        <w:t>2.2.1.2</w:t>
      </w:r>
      <w:r>
        <w:tab/>
      </w:r>
      <w:r w:rsidRPr="00A265CD">
        <w:t>Si les nouveaux CPT sont supérieurs à ceux obtenus lors des essais</w:t>
      </w:r>
      <w:r>
        <w:t xml:space="preserve"> </w:t>
      </w:r>
      <w:r w:rsidRPr="00A265CD">
        <w:t xml:space="preserve">de référence, </w:t>
      </w:r>
      <w:r>
        <w:t xml:space="preserve">il faut </w:t>
      </w:r>
      <w:r w:rsidRPr="00A265CD">
        <w:t>effectue</w:t>
      </w:r>
      <w:r>
        <w:t>r</w:t>
      </w:r>
      <w:r w:rsidRPr="00A265CD">
        <w:t xml:space="preserve"> un nouvel essai à échelle réelle (en utilisant le rembourrage/les sièges/etc., proposés).</w:t>
      </w:r>
    </w:p>
    <w:p w14:paraId="3F53CD3F" w14:textId="77777777" w:rsidR="00671AD7" w:rsidRPr="00A265CD" w:rsidRDefault="00671AD7" w:rsidP="00671AD7">
      <w:pPr>
        <w:pStyle w:val="SingleTxtG"/>
        <w:ind w:left="2268" w:hanging="1134"/>
      </w:pPr>
      <w:r>
        <w:t>3.</w:t>
      </w:r>
      <w:r>
        <w:tab/>
      </w:r>
      <w:r w:rsidRPr="00A265CD">
        <w:t>Matériel d</w:t>
      </w:r>
      <w:r>
        <w:t>’</w:t>
      </w:r>
      <w:r w:rsidRPr="00A265CD">
        <w:t>essai</w:t>
      </w:r>
    </w:p>
    <w:p w14:paraId="0CF5D0FE" w14:textId="77777777" w:rsidR="00671AD7" w:rsidRPr="00A265CD" w:rsidRDefault="00671AD7" w:rsidP="00671AD7">
      <w:pPr>
        <w:pStyle w:val="SingleTxtG"/>
        <w:ind w:left="2268" w:hanging="1134"/>
      </w:pPr>
      <w:r>
        <w:t>3.1</w:t>
      </w:r>
      <w:r>
        <w:tab/>
      </w:r>
      <w:r w:rsidRPr="00A265CD">
        <w:t>Élément de frap</w:t>
      </w:r>
      <w:r>
        <w:t>pe en forme de tête (fig. </w:t>
      </w:r>
      <w:r w:rsidRPr="00A265CD">
        <w:t>2)</w:t>
      </w:r>
    </w:p>
    <w:p w14:paraId="4D5F515A" w14:textId="77777777" w:rsidR="00671AD7" w:rsidRPr="00A265CD" w:rsidRDefault="00671AD7" w:rsidP="00671AD7">
      <w:pPr>
        <w:pStyle w:val="SingleTxtG"/>
        <w:ind w:left="2268" w:hanging="1134"/>
      </w:pPr>
      <w:r>
        <w:t>3.1.1</w:t>
      </w:r>
      <w:r>
        <w:tab/>
      </w:r>
      <w:r w:rsidRPr="00A265CD">
        <w:t>Ce dispositif consiste en un élément de frappe linéaire entièrement</w:t>
      </w:r>
      <w:r>
        <w:t xml:space="preserve"> </w:t>
      </w:r>
      <w:r w:rsidRPr="00A265CD">
        <w:t>guidé, rigide, d</w:t>
      </w:r>
      <w:r>
        <w:t>’</w:t>
      </w:r>
      <w:r w:rsidRPr="00A265CD">
        <w:t>une masse de 6,8 kg. Sa surface de frappe est</w:t>
      </w:r>
      <w:r>
        <w:t xml:space="preserve"> </w:t>
      </w:r>
      <w:r w:rsidRPr="00A265CD">
        <w:t>hémisphérique et d</w:t>
      </w:r>
      <w:r>
        <w:t>’</w:t>
      </w:r>
      <w:r w:rsidRPr="00A265CD">
        <w:t xml:space="preserve">un diamètre de 165 </w:t>
      </w:r>
      <w:proofErr w:type="spellStart"/>
      <w:r w:rsidRPr="00A265CD">
        <w:t>mm.</w:t>
      </w:r>
      <w:proofErr w:type="spellEnd"/>
    </w:p>
    <w:p w14:paraId="5CC0C28F" w14:textId="77777777" w:rsidR="00671AD7" w:rsidRPr="00A265CD" w:rsidRDefault="00671AD7" w:rsidP="00671AD7">
      <w:pPr>
        <w:pStyle w:val="SingleTxtG"/>
        <w:ind w:left="2268" w:hanging="1134"/>
      </w:pPr>
      <w:r>
        <w:t>3.1.2</w:t>
      </w:r>
      <w:r>
        <w:tab/>
      </w:r>
      <w:r w:rsidRPr="00A265CD">
        <w:t>La forme de tête est munie de deux accéléromètres et d</w:t>
      </w:r>
      <w:r>
        <w:t>’</w:t>
      </w:r>
      <w:r w:rsidRPr="00A265CD">
        <w:t>un appareil</w:t>
      </w:r>
      <w:r>
        <w:t xml:space="preserve"> </w:t>
      </w:r>
      <w:r w:rsidRPr="00A265CD">
        <w:t>pour mesurer la vitesse</w:t>
      </w:r>
      <w:r>
        <w:t xml:space="preserve">, </w:t>
      </w:r>
      <w:r w:rsidRPr="00A265CD">
        <w:t xml:space="preserve">qui </w:t>
      </w:r>
      <w:r>
        <w:t xml:space="preserve">sont </w:t>
      </w:r>
      <w:r w:rsidRPr="00A265CD">
        <w:t xml:space="preserve">tous </w:t>
      </w:r>
      <w:r>
        <w:t xml:space="preserve">capables de </w:t>
      </w:r>
      <w:r w:rsidRPr="00A265CD">
        <w:t>mesurer des valeurs dans la</w:t>
      </w:r>
      <w:r>
        <w:t xml:space="preserve"> </w:t>
      </w:r>
      <w:r w:rsidRPr="00A265CD">
        <w:t>direction du</w:t>
      </w:r>
      <w:r>
        <w:t> </w:t>
      </w:r>
      <w:r w:rsidRPr="00A265CD">
        <w:t>choc.</w:t>
      </w:r>
    </w:p>
    <w:p w14:paraId="69F4D21F" w14:textId="77777777" w:rsidR="00671AD7" w:rsidRPr="00A265CD" w:rsidRDefault="00671AD7" w:rsidP="00671AD7">
      <w:pPr>
        <w:pStyle w:val="SingleTxtG"/>
        <w:ind w:left="2268" w:hanging="1134"/>
      </w:pPr>
      <w:r>
        <w:t>3.2</w:t>
      </w:r>
      <w:r>
        <w:tab/>
      </w:r>
      <w:r w:rsidRPr="00A265CD">
        <w:t>Élément de frap</w:t>
      </w:r>
      <w:r>
        <w:t>pe représentant un torse (fig.</w:t>
      </w:r>
      <w:r w:rsidRPr="00A265CD">
        <w:t xml:space="preserve"> 3)</w:t>
      </w:r>
    </w:p>
    <w:p w14:paraId="702DD7DC" w14:textId="77777777" w:rsidR="00671AD7" w:rsidRPr="00A265CD" w:rsidRDefault="00671AD7" w:rsidP="00671AD7">
      <w:pPr>
        <w:pStyle w:val="SingleTxtG"/>
        <w:ind w:left="2268" w:hanging="1134"/>
      </w:pPr>
      <w:r w:rsidRPr="00A265CD">
        <w:t>3.2.1</w:t>
      </w:r>
      <w:r>
        <w:tab/>
      </w:r>
      <w:r w:rsidRPr="00A265CD">
        <w:t>Ce dispositif consiste en un élément de frappe linéaire entièrement</w:t>
      </w:r>
      <w:r>
        <w:t xml:space="preserve"> </w:t>
      </w:r>
      <w:r w:rsidRPr="00A265CD">
        <w:t>guidé, rigide, d</w:t>
      </w:r>
      <w:r>
        <w:t>’</w:t>
      </w:r>
      <w:r w:rsidRPr="00A265CD">
        <w:t>une masse de 30 kg. Ses dimensions et sa section</w:t>
      </w:r>
      <w:r>
        <w:t xml:space="preserve"> </w:t>
      </w:r>
      <w:r w:rsidRPr="00A265CD">
        <w:t>transversale sont indiquées sur la figure 3.</w:t>
      </w:r>
    </w:p>
    <w:p w14:paraId="0D354CF3" w14:textId="6786B346" w:rsidR="00671AD7" w:rsidRDefault="00671AD7" w:rsidP="00671AD7">
      <w:pPr>
        <w:pStyle w:val="SingleTxtG"/>
        <w:ind w:left="2268" w:hanging="1134"/>
      </w:pPr>
      <w:r w:rsidRPr="00A265CD">
        <w:t>3.2.2</w:t>
      </w:r>
      <w:r>
        <w:tab/>
      </w:r>
      <w:r w:rsidRPr="00A265CD">
        <w:t>L</w:t>
      </w:r>
      <w:r>
        <w:t>’</w:t>
      </w:r>
      <w:r w:rsidRPr="00A265CD">
        <w:t>élément représentant un torse est muni de deux accéléromètres et</w:t>
      </w:r>
      <w:r>
        <w:t xml:space="preserve"> </w:t>
      </w:r>
      <w:r w:rsidRPr="00A265CD">
        <w:t>d</w:t>
      </w:r>
      <w:r>
        <w:t>’</w:t>
      </w:r>
      <w:r w:rsidRPr="00A265CD">
        <w:t>un appareil pour mesurer la vitesse</w:t>
      </w:r>
      <w:r>
        <w:t xml:space="preserve">, </w:t>
      </w:r>
      <w:r w:rsidRPr="00A265CD">
        <w:t xml:space="preserve">qui </w:t>
      </w:r>
      <w:r>
        <w:t xml:space="preserve">sont </w:t>
      </w:r>
      <w:r w:rsidRPr="00A265CD">
        <w:t xml:space="preserve">tous </w:t>
      </w:r>
      <w:r>
        <w:t xml:space="preserve">capables de </w:t>
      </w:r>
      <w:r w:rsidRPr="00A265CD">
        <w:t>mesurer des</w:t>
      </w:r>
      <w:r>
        <w:t xml:space="preserve"> </w:t>
      </w:r>
      <w:r w:rsidRPr="00A265CD">
        <w:t>va</w:t>
      </w:r>
      <w:r>
        <w:t>leurs dans la direction du choc.</w:t>
      </w:r>
    </w:p>
    <w:p w14:paraId="265BF6F3" w14:textId="77777777" w:rsidR="009F4049" w:rsidRDefault="009F4049" w:rsidP="00671AD7">
      <w:pPr>
        <w:pStyle w:val="SingleTxtG"/>
        <w:ind w:left="2268" w:hanging="1134"/>
        <w:sectPr w:rsidR="009F4049" w:rsidSect="00C74977">
          <w:headerReference w:type="even" r:id="rId91"/>
          <w:headerReference w:type="default" r:id="rId92"/>
          <w:footnotePr>
            <w:numRestart w:val="eachSect"/>
          </w:footnotePr>
          <w:endnotePr>
            <w:numFmt w:val="decimal"/>
          </w:endnotePr>
          <w:pgSz w:w="11907" w:h="16840" w:code="9"/>
          <w:pgMar w:top="1417" w:right="1134" w:bottom="1134" w:left="1134" w:header="510" w:footer="567" w:gutter="0"/>
          <w:cols w:space="720"/>
          <w:docGrid w:linePitch="272"/>
        </w:sectPr>
      </w:pPr>
    </w:p>
    <w:p w14:paraId="4D81C840" w14:textId="77777777" w:rsidR="009F4049" w:rsidRDefault="009F4049" w:rsidP="00C10F81">
      <w:pPr>
        <w:pStyle w:val="HChG"/>
      </w:pPr>
      <w:r>
        <w:t>Annexe 9</w:t>
      </w:r>
    </w:p>
    <w:p w14:paraId="06EC3066" w14:textId="77777777" w:rsidR="009F4049" w:rsidRDefault="009F4049" w:rsidP="00C10F81">
      <w:pPr>
        <w:pStyle w:val="HChG"/>
      </w:pPr>
      <w:r>
        <w:tab/>
      </w:r>
      <w:r>
        <w:tab/>
        <w:t>Procédures d’essai concernant la protection des occupants des véhicules électriques contre tout contact avec les éléments sous haute tension et toute fuite d’électrolyte</w:t>
      </w:r>
    </w:p>
    <w:p w14:paraId="2E0967D0" w14:textId="77777777" w:rsidR="009F4049" w:rsidRDefault="009F4049" w:rsidP="009F4049">
      <w:pPr>
        <w:pStyle w:val="SingleTxtG"/>
      </w:pPr>
      <w:r>
        <w:t xml:space="preserve">On trouvera dans la présente annexe la description des procédures d’essai visant à démontrer la conformité avec les dispositions du paragraphe 5.3.7 relatives à la sécurité électrique. On notera que la résistance d’isolement peut aussi se mesurer au moyen d’un mégohmmètre ou d’un oscilloscope. Dans ce cas, il peut s’avérer nécessaire de désactiver le système embarqué de surveillance de la résistance d’isolement. </w:t>
      </w:r>
    </w:p>
    <w:p w14:paraId="39E0573A" w14:textId="77777777" w:rsidR="009F4049" w:rsidRPr="00BF33D1" w:rsidRDefault="009F4049" w:rsidP="009F4049">
      <w:pPr>
        <w:pStyle w:val="SingleTxtG"/>
        <w:rPr>
          <w:bCs/>
          <w:i/>
          <w:lang w:val="fr-FR"/>
        </w:rPr>
      </w:pPr>
      <w:r>
        <w:t>Avant de procéder à l’essai de choc, il faut mesurer et consigner la tension du rail haute tension (</w:t>
      </w:r>
      <w:proofErr w:type="spellStart"/>
      <w:r>
        <w:t>V</w:t>
      </w:r>
      <w:r w:rsidRPr="0020361E">
        <w:rPr>
          <w:vertAlign w:val="subscript"/>
        </w:rPr>
        <w:t>b</w:t>
      </w:r>
      <w:proofErr w:type="spellEnd"/>
      <w:r>
        <w:t xml:space="preserve"> sur la figure 1), puis vérifier qu’elle est conforme à la tension de fonctionnement du véhicule prévue par le constructeur.</w:t>
      </w:r>
    </w:p>
    <w:p w14:paraId="6E7F1C8A" w14:textId="77777777" w:rsidR="009F4049" w:rsidRDefault="009F4049" w:rsidP="009F4049">
      <w:pPr>
        <w:pStyle w:val="SingleTxtG"/>
        <w:ind w:left="2268" w:hanging="1134"/>
      </w:pPr>
      <w:r>
        <w:t>1.</w:t>
      </w:r>
      <w:r>
        <w:tab/>
        <w:t>Préparation de l’essai et matériel requis</w:t>
      </w:r>
    </w:p>
    <w:p w14:paraId="1D76DD7C" w14:textId="77777777" w:rsidR="009F4049" w:rsidRDefault="009F4049" w:rsidP="009F4049">
      <w:pPr>
        <w:pStyle w:val="SingleTxtG"/>
        <w:ind w:left="2268"/>
      </w:pPr>
      <w:r>
        <w:t xml:space="preserve">Si l’on utilise une fonction de déconnexion de la haute tension, les mesures doivent être relevées des deux côtés du dispositif de déconnexion. </w:t>
      </w:r>
    </w:p>
    <w:p w14:paraId="741BA18E" w14:textId="77777777" w:rsidR="009F4049" w:rsidRDefault="009F4049" w:rsidP="009F4049">
      <w:pPr>
        <w:pStyle w:val="SingleTxtG"/>
        <w:ind w:left="2268"/>
      </w:pPr>
      <w:r>
        <w:t>Toutefois, si la fonction de déconnexion de la haute tension est intégrée au SRSEE ou au système de conversion de l’énergie et si le rail haute tension du SRSEE ou le système de conversion bénéficie du degré de protection IPXXB à la suite de l’essai de choc, les mesures ne peuvent être relevées qu’entre le dispositif de déconnexion et les parties sous tension.</w:t>
      </w:r>
    </w:p>
    <w:p w14:paraId="6311B7AD" w14:textId="77777777" w:rsidR="009F4049" w:rsidRDefault="009F4049" w:rsidP="009F4049">
      <w:pPr>
        <w:pStyle w:val="SingleTxtG"/>
        <w:ind w:left="2268"/>
      </w:pPr>
      <w:r>
        <w:t>Le voltmètre utilisé pour l’essai considéré ici doit mesurer les valeurs du courant continu et avoir une résistance interne d’au moins 10 MΩ.</w:t>
      </w:r>
    </w:p>
    <w:p w14:paraId="39C041B0" w14:textId="77777777" w:rsidR="009F4049" w:rsidRDefault="009F4049" w:rsidP="009F4049">
      <w:pPr>
        <w:pStyle w:val="SingleTxtG"/>
        <w:ind w:left="2268" w:hanging="1134"/>
      </w:pPr>
      <w:r>
        <w:t>2.</w:t>
      </w:r>
      <w:r>
        <w:tab/>
        <w:t>Les instructions ci-après peuvent être appliquées pour mesurer la tension.</w:t>
      </w:r>
    </w:p>
    <w:p w14:paraId="1FA4CE9D" w14:textId="00500150" w:rsidR="009F4049" w:rsidRDefault="009F4049" w:rsidP="009F4049">
      <w:pPr>
        <w:pStyle w:val="SingleTxtG"/>
        <w:ind w:left="2268"/>
      </w:pPr>
      <w:r>
        <w:t>Après l’essai de choc, mesurer les tensions des rails haute tension (</w:t>
      </w:r>
      <w:proofErr w:type="spellStart"/>
      <w:r>
        <w:t>V</w:t>
      </w:r>
      <w:r w:rsidRPr="0020361E">
        <w:rPr>
          <w:vertAlign w:val="subscript"/>
        </w:rPr>
        <w:t>b</w:t>
      </w:r>
      <w:proofErr w:type="spellEnd"/>
      <w:r w:rsidRPr="0020361E">
        <w:t>,</w:t>
      </w:r>
      <w:r>
        <w:t xml:space="preserve"> V</w:t>
      </w:r>
      <w:r w:rsidRPr="0020361E">
        <w:rPr>
          <w:vertAlign w:val="subscript"/>
        </w:rPr>
        <w:t>1</w:t>
      </w:r>
      <w:r>
        <w:t xml:space="preserve"> et V</w:t>
      </w:r>
      <w:r w:rsidRPr="0020361E">
        <w:rPr>
          <w:vertAlign w:val="subscript"/>
        </w:rPr>
        <w:t>2</w:t>
      </w:r>
      <w:r>
        <w:t>) (</w:t>
      </w:r>
      <w:r w:rsidR="00F6244B">
        <w:t>v</w:t>
      </w:r>
      <w:r>
        <w:t>oir fig. 1).</w:t>
      </w:r>
    </w:p>
    <w:p w14:paraId="10971011" w14:textId="77777777" w:rsidR="009F4049" w:rsidRDefault="009F4049" w:rsidP="009F4049">
      <w:pPr>
        <w:pStyle w:val="SingleTxtG"/>
        <w:ind w:left="2268"/>
      </w:pPr>
      <w:r>
        <w:t xml:space="preserve">La tension doit être mesurée entre 5 et 60 secondes après le choc. </w:t>
      </w:r>
    </w:p>
    <w:p w14:paraId="0E50040A" w14:textId="77777777" w:rsidR="009F4049" w:rsidRDefault="009F4049" w:rsidP="009F4049">
      <w:pPr>
        <w:pStyle w:val="SingleTxtG"/>
        <w:ind w:left="2268"/>
      </w:pPr>
      <w:r w:rsidRPr="00913CD5">
        <w:t>Cette procédure ne s</w:t>
      </w:r>
      <w:r>
        <w:t>’</w:t>
      </w:r>
      <w:r w:rsidRPr="00913CD5">
        <w:t>applique pas si l</w:t>
      </w:r>
      <w:r>
        <w:t>’</w:t>
      </w:r>
      <w:r w:rsidRPr="00913CD5">
        <w:t>essai est effectué alors que la chaîne de traction électrique n</w:t>
      </w:r>
      <w:r>
        <w:t>’</w:t>
      </w:r>
      <w:r w:rsidRPr="00913CD5">
        <w:t>est pas sous tension.</w:t>
      </w:r>
    </w:p>
    <w:p w14:paraId="2EB7BF63" w14:textId="77777777" w:rsidR="009F4049" w:rsidRPr="00E1768C" w:rsidRDefault="009F4049" w:rsidP="009F4049">
      <w:pPr>
        <w:pStyle w:val="Titre1"/>
        <w:spacing w:after="120"/>
      </w:pPr>
      <w:r w:rsidRPr="00DC170B">
        <w:t>Figure 1</w:t>
      </w:r>
      <w:r>
        <w:br/>
      </w:r>
      <w:r w:rsidRPr="000E09A6">
        <w:rPr>
          <w:b/>
        </w:rPr>
        <w:t xml:space="preserve">Mesure de </w:t>
      </w:r>
      <w:proofErr w:type="spellStart"/>
      <w:r w:rsidRPr="000E09A6">
        <w:rPr>
          <w:b/>
        </w:rPr>
        <w:t>V</w:t>
      </w:r>
      <w:r w:rsidRPr="000E09A6">
        <w:rPr>
          <w:b/>
          <w:vertAlign w:val="subscript"/>
        </w:rPr>
        <w:t>b</w:t>
      </w:r>
      <w:proofErr w:type="spellEnd"/>
      <w:r w:rsidRPr="000E09A6">
        <w:rPr>
          <w:b/>
        </w:rPr>
        <w:t>, V</w:t>
      </w:r>
      <w:r w:rsidRPr="000E09A6">
        <w:rPr>
          <w:b/>
          <w:vertAlign w:val="subscript"/>
        </w:rPr>
        <w:t>1</w:t>
      </w:r>
      <w:r w:rsidRPr="000E09A6">
        <w:rPr>
          <w:b/>
        </w:rPr>
        <w:t xml:space="preserve"> et V</w:t>
      </w:r>
      <w:r w:rsidRPr="000E09A6">
        <w:rPr>
          <w:b/>
          <w:vertAlign w:val="subscript"/>
        </w:rPr>
        <w:t>2</w:t>
      </w:r>
    </w:p>
    <w:bookmarkStart w:id="136" w:name="_MON_1770459624"/>
    <w:bookmarkEnd w:id="136"/>
    <w:p w14:paraId="5A3604F1" w14:textId="36058013" w:rsidR="009F4049" w:rsidRDefault="00F50D7C" w:rsidP="009F4049">
      <w:pPr>
        <w:tabs>
          <w:tab w:val="left" w:pos="2268"/>
          <w:tab w:val="left" w:pos="2300"/>
        </w:tabs>
        <w:ind w:left="1134"/>
      </w:pPr>
      <w:r>
        <w:object w:dxaOrig="8351" w:dyaOrig="6613" w14:anchorId="2EDEFE3C">
          <v:shape id="_x0000_i1304" type="#_x0000_t75" style="width:366.8pt;height:277.6pt" o:ole="">
            <v:imagedata r:id="rId93" o:title="" cropbottom="2810f"/>
          </v:shape>
          <o:OLEObject Type="Embed" ProgID="Word.Picture.8" ShapeID="_x0000_i1304" DrawAspect="Content" ObjectID="_1770463420" r:id="rId94"/>
        </w:object>
      </w:r>
    </w:p>
    <w:p w14:paraId="6568726E" w14:textId="77777777" w:rsidR="009F4049" w:rsidRPr="00E450F6" w:rsidRDefault="009F4049" w:rsidP="009F4049">
      <w:pPr>
        <w:pStyle w:val="SingleTxtG"/>
        <w:keepNext/>
        <w:spacing w:before="240"/>
        <w:ind w:left="2268" w:hanging="1134"/>
      </w:pPr>
      <w:r>
        <w:t>3.</w:t>
      </w:r>
      <w:r>
        <w:tab/>
      </w:r>
      <w:r w:rsidRPr="00E450F6">
        <w:t>Procédure d</w:t>
      </w:r>
      <w:r>
        <w:t>’</w:t>
      </w:r>
      <w:r w:rsidRPr="00E450F6">
        <w:t xml:space="preserve">évaluation du fonctionnement </w:t>
      </w:r>
      <w:r>
        <w:t xml:space="preserve">avec un faible niveau d’énergie </w:t>
      </w:r>
      <w:r>
        <w:tab/>
        <w:t>électrique</w:t>
      </w:r>
    </w:p>
    <w:p w14:paraId="72FAE0D7" w14:textId="77777777" w:rsidR="009F4049" w:rsidRDefault="009F4049" w:rsidP="009F4049">
      <w:pPr>
        <w:pStyle w:val="SingleTxtG"/>
        <w:ind w:left="2268"/>
      </w:pPr>
      <w:r w:rsidRPr="006E0066">
        <w:t>Avant le choc, un commutateur S</w:t>
      </w:r>
      <w:r w:rsidRPr="006E0066">
        <w:rPr>
          <w:vertAlign w:val="subscript"/>
        </w:rPr>
        <w:t>1</w:t>
      </w:r>
      <w:r w:rsidRPr="006E0066">
        <w:t xml:space="preserve"> et une résistance de décharge connue R</w:t>
      </w:r>
      <w:r w:rsidRPr="006E0066">
        <w:rPr>
          <w:vertAlign w:val="subscript"/>
        </w:rPr>
        <w:t>e</w:t>
      </w:r>
      <w:r w:rsidRPr="006E0066">
        <w:t xml:space="preserve"> sont branchés en parallèle à la capacitance requise (voir fig. 2).</w:t>
      </w:r>
    </w:p>
    <w:p w14:paraId="1D90941D" w14:textId="77777777" w:rsidR="009F4049" w:rsidRDefault="009F4049" w:rsidP="009F4049">
      <w:pPr>
        <w:pStyle w:val="SingleTxtG"/>
        <w:ind w:left="2268"/>
      </w:pPr>
      <w:r w:rsidRPr="006E0066">
        <w:t>Au minimum 5 secondes et au maximum 60 secondes</w:t>
      </w:r>
      <w:r w:rsidRPr="00E450F6">
        <w:rPr>
          <w:b/>
        </w:rPr>
        <w:t xml:space="preserve"> </w:t>
      </w:r>
      <w:r w:rsidRPr="00E450F6">
        <w:t xml:space="preserve">après le choc, </w:t>
      </w:r>
      <w:r>
        <w:t xml:space="preserve">il faut </w:t>
      </w:r>
      <w:r w:rsidRPr="00E450F6">
        <w:t>fermer le commutateur S</w:t>
      </w:r>
      <w:r w:rsidRPr="00902032">
        <w:rPr>
          <w:vertAlign w:val="subscript"/>
        </w:rPr>
        <w:t>1</w:t>
      </w:r>
      <w:r w:rsidRPr="00E450F6">
        <w:t xml:space="preserve"> puis mesurer et consigner la tension </w:t>
      </w:r>
      <w:proofErr w:type="spellStart"/>
      <w:r w:rsidRPr="00E450F6">
        <w:t>V</w:t>
      </w:r>
      <w:r w:rsidRPr="00902032">
        <w:rPr>
          <w:vertAlign w:val="subscript"/>
        </w:rPr>
        <w:t>b</w:t>
      </w:r>
      <w:proofErr w:type="spellEnd"/>
      <w:r w:rsidRPr="00E450F6">
        <w:t xml:space="preserve"> et l</w:t>
      </w:r>
      <w:r>
        <w:t>’</w:t>
      </w:r>
      <w:r w:rsidRPr="00E450F6">
        <w:t xml:space="preserve">intensité </w:t>
      </w:r>
      <w:proofErr w:type="spellStart"/>
      <w:r w:rsidRPr="00E450F6">
        <w:t>I</w:t>
      </w:r>
      <w:r w:rsidRPr="00902032">
        <w:rPr>
          <w:vertAlign w:val="subscript"/>
        </w:rPr>
        <w:t>e</w:t>
      </w:r>
      <w:proofErr w:type="spellEnd"/>
      <w:r w:rsidRPr="00E450F6">
        <w:t xml:space="preserve">. Le produit de la tension </w:t>
      </w:r>
      <w:proofErr w:type="spellStart"/>
      <w:r w:rsidRPr="00E450F6">
        <w:t>V</w:t>
      </w:r>
      <w:r w:rsidRPr="00902032">
        <w:rPr>
          <w:vertAlign w:val="subscript"/>
        </w:rPr>
        <w:t>b</w:t>
      </w:r>
      <w:proofErr w:type="spellEnd"/>
      <w:r w:rsidRPr="00E450F6">
        <w:t xml:space="preserve"> par l</w:t>
      </w:r>
      <w:r>
        <w:t>’</w:t>
      </w:r>
      <w:r w:rsidRPr="00E450F6">
        <w:t xml:space="preserve">intensité </w:t>
      </w:r>
      <w:proofErr w:type="spellStart"/>
      <w:r w:rsidRPr="00E450F6">
        <w:t>I</w:t>
      </w:r>
      <w:r w:rsidRPr="00902032">
        <w:rPr>
          <w:vertAlign w:val="subscript"/>
        </w:rPr>
        <w:t>e</w:t>
      </w:r>
      <w:proofErr w:type="spellEnd"/>
      <w:r>
        <w:t xml:space="preserve"> doit être </w:t>
      </w:r>
      <w:r w:rsidRPr="00E450F6">
        <w:t>intégré</w:t>
      </w:r>
      <w:r>
        <w:t xml:space="preserve"> sur la période qui s’écoule entre le moment où l’on ferme le commutateur S</w:t>
      </w:r>
      <w:r w:rsidRPr="00902032">
        <w:rPr>
          <w:vertAlign w:val="subscript"/>
        </w:rPr>
        <w:t>1</w:t>
      </w:r>
      <w:r>
        <w:t xml:space="preserve"> (</w:t>
      </w:r>
      <w:proofErr w:type="spellStart"/>
      <w:r>
        <w:t>t</w:t>
      </w:r>
      <w:r w:rsidRPr="00902032">
        <w:rPr>
          <w:vertAlign w:val="subscript"/>
        </w:rPr>
        <w:t>c</w:t>
      </w:r>
      <w:proofErr w:type="spellEnd"/>
      <w:r>
        <w:t xml:space="preserve">) et celui où la tension </w:t>
      </w:r>
      <w:proofErr w:type="spellStart"/>
      <w:r>
        <w:t>V</w:t>
      </w:r>
      <w:r w:rsidRPr="00902032">
        <w:rPr>
          <w:vertAlign w:val="subscript"/>
        </w:rPr>
        <w:t>b</w:t>
      </w:r>
      <w:proofErr w:type="spellEnd"/>
      <w:r>
        <w:t xml:space="preserve"> redescend sous le seuil de la haute tension de</w:t>
      </w:r>
      <w:r w:rsidRPr="00E450F6">
        <w:t xml:space="preserve"> </w:t>
      </w:r>
      <w:r w:rsidRPr="00B93D9C">
        <w:t>60</w:t>
      </w:r>
      <w:r w:rsidRPr="00E450F6">
        <w:rPr>
          <w:b/>
        </w:rPr>
        <w:t xml:space="preserve"> </w:t>
      </w:r>
      <w:r>
        <w:t xml:space="preserve">V en </w:t>
      </w:r>
      <w:r w:rsidRPr="00E450F6">
        <w:t>courant continu (t</w:t>
      </w:r>
      <w:r w:rsidRPr="00E450F6">
        <w:rPr>
          <w:vertAlign w:val="subscript"/>
        </w:rPr>
        <w:t>h</w:t>
      </w:r>
      <w:r w:rsidRPr="00E450F6">
        <w:t>), ce qui permet d</w:t>
      </w:r>
      <w:r>
        <w:t>’</w:t>
      </w:r>
      <w:r w:rsidRPr="00E450F6">
        <w:t>obtenir l</w:t>
      </w:r>
      <w:r>
        <w:t>’</w:t>
      </w:r>
      <w:r w:rsidRPr="00E450F6">
        <w:t xml:space="preserve">énergie totale (ET) en joules, comme suit: </w:t>
      </w:r>
    </w:p>
    <w:p w14:paraId="4E8EE7B0" w14:textId="77777777" w:rsidR="009F4049" w:rsidRDefault="009F4049" w:rsidP="009F4049">
      <w:pPr>
        <w:pStyle w:val="SingleTxtG"/>
        <w:ind w:left="2268"/>
        <w:rPr>
          <w:b/>
          <w:bCs/>
          <w:iCs/>
        </w:rPr>
      </w:pPr>
      <w:r w:rsidRPr="006E0066">
        <w:t>a)</w:t>
      </w:r>
      <w:r>
        <w:tab/>
      </w:r>
      <w:r w:rsidRPr="005617DA">
        <w:rPr>
          <w:position w:val="-32"/>
        </w:rPr>
        <w:object w:dxaOrig="1320" w:dyaOrig="740" w14:anchorId="3BCC17A4">
          <v:shape id="_x0000_i1278" type="#_x0000_t75" style="width:88.8pt;height:40.8pt" o:ole="">
            <v:imagedata r:id="rId95" o:title=""/>
          </v:shape>
          <o:OLEObject Type="Embed" ProgID="Equation.3" ShapeID="_x0000_i1278" DrawAspect="Content" ObjectID="_1770463421" r:id="rId96"/>
        </w:object>
      </w:r>
    </w:p>
    <w:p w14:paraId="5B5B2BE5" w14:textId="77777777" w:rsidR="009F4049" w:rsidRPr="006E0066" w:rsidRDefault="009F4049" w:rsidP="009F4049">
      <w:pPr>
        <w:pStyle w:val="SingleTxtG"/>
        <w:ind w:left="2835"/>
      </w:pPr>
      <w:r w:rsidRPr="006E0066">
        <w:t xml:space="preserve">Si </w:t>
      </w:r>
      <w:proofErr w:type="spellStart"/>
      <w:r w:rsidRPr="006E0066">
        <w:t>V</w:t>
      </w:r>
      <w:r w:rsidRPr="006E0066">
        <w:rPr>
          <w:vertAlign w:val="subscript"/>
        </w:rPr>
        <w:t>b</w:t>
      </w:r>
      <w:proofErr w:type="spellEnd"/>
      <w:r w:rsidRPr="006E0066">
        <w:t xml:space="preserve"> est mesuré entre 5 et 60 secondes après le choc et que la capacitance des condensateurs X (C</w:t>
      </w:r>
      <w:r w:rsidRPr="006E0066">
        <w:rPr>
          <w:vertAlign w:val="subscript"/>
        </w:rPr>
        <w:t>x</w:t>
      </w:r>
      <w:r w:rsidRPr="006E0066">
        <w:t>) est fixée par le constructeur, l</w:t>
      </w:r>
      <w:r>
        <w:t>’</w:t>
      </w:r>
      <w:r w:rsidRPr="006E0066">
        <w:t>énergie totale</w:t>
      </w:r>
      <w:r>
        <w:t xml:space="preserve"> doit être calculée par la formule suivante:</w:t>
      </w:r>
    </w:p>
    <w:p w14:paraId="53AFCBAE" w14:textId="77777777" w:rsidR="009F4049" w:rsidRPr="000E09A6" w:rsidRDefault="009F4049" w:rsidP="009F4049">
      <w:pPr>
        <w:pStyle w:val="SingleTxtG"/>
        <w:ind w:left="2268"/>
      </w:pPr>
      <w:r w:rsidRPr="000E09A6">
        <w:t>b)</w:t>
      </w:r>
      <w:r w:rsidRPr="000E09A6">
        <w:tab/>
        <w:t>TE = 0,5 x Cx x(Vb2 - 3 600)</w:t>
      </w:r>
    </w:p>
    <w:p w14:paraId="1A25A3BC" w14:textId="77777777" w:rsidR="009F4049" w:rsidRPr="006E0066" w:rsidRDefault="009F4049" w:rsidP="009F4049">
      <w:pPr>
        <w:pStyle w:val="SingleTxtG"/>
        <w:ind w:left="2835"/>
      </w:pPr>
      <w:r w:rsidRPr="006E0066">
        <w:t>Si V</w:t>
      </w:r>
      <w:r w:rsidRPr="006E0066">
        <w:rPr>
          <w:vertAlign w:val="subscript"/>
        </w:rPr>
        <w:t>1</w:t>
      </w:r>
      <w:r w:rsidRPr="006E0066">
        <w:t xml:space="preserve"> et V</w:t>
      </w:r>
      <w:r w:rsidRPr="006E0066">
        <w:rPr>
          <w:vertAlign w:val="subscript"/>
        </w:rPr>
        <w:t>2</w:t>
      </w:r>
      <w:r w:rsidRPr="006E0066">
        <w:t xml:space="preserve"> (voir fig. 1) sont mesurés entre 5 et 60 secondes après le choc et que la capacitance des condensateurs Y (C</w:t>
      </w:r>
      <w:r w:rsidRPr="006E0066">
        <w:rPr>
          <w:vertAlign w:val="subscript"/>
        </w:rPr>
        <w:t>y1</w:t>
      </w:r>
      <w:r w:rsidRPr="006E0066">
        <w:t xml:space="preserve"> et C</w:t>
      </w:r>
      <w:r w:rsidRPr="006E0066">
        <w:rPr>
          <w:vertAlign w:val="subscript"/>
        </w:rPr>
        <w:t>y2</w:t>
      </w:r>
      <w:r w:rsidRPr="006E0066">
        <w:t>) est fixée par le constructeur, l</w:t>
      </w:r>
      <w:r>
        <w:t>’</w:t>
      </w:r>
      <w:r w:rsidRPr="006E0066">
        <w:t>énergie totale (TE</w:t>
      </w:r>
      <w:r w:rsidRPr="006E0066">
        <w:rPr>
          <w:vertAlign w:val="subscript"/>
        </w:rPr>
        <w:t>y1</w:t>
      </w:r>
      <w:r w:rsidRPr="006E0066">
        <w:t xml:space="preserve"> et TE</w:t>
      </w:r>
      <w:r w:rsidRPr="006E0066">
        <w:rPr>
          <w:vertAlign w:val="subscript"/>
        </w:rPr>
        <w:t>y2</w:t>
      </w:r>
      <w:r w:rsidRPr="006E0066">
        <w:t>)</w:t>
      </w:r>
      <w:r>
        <w:t xml:space="preserve"> doit être calculée par la formule suivante:</w:t>
      </w:r>
    </w:p>
    <w:p w14:paraId="31072EC0" w14:textId="77777777" w:rsidR="009F4049" w:rsidRDefault="009F4049" w:rsidP="009F4049">
      <w:pPr>
        <w:pStyle w:val="SingleTxtG"/>
        <w:keepNext/>
        <w:ind w:left="2268"/>
        <w:rPr>
          <w:lang w:val="en-US"/>
        </w:rPr>
      </w:pPr>
      <w:r w:rsidRPr="006E0066">
        <w:rPr>
          <w:lang w:val="en-US"/>
        </w:rPr>
        <w:t>c)</w:t>
      </w:r>
      <w:r w:rsidRPr="006E0066">
        <w:rPr>
          <w:lang w:val="en-US"/>
        </w:rPr>
        <w:tab/>
        <w:t>TE</w:t>
      </w:r>
      <w:r w:rsidRPr="006E0066">
        <w:rPr>
          <w:vertAlign w:val="subscript"/>
          <w:lang w:val="en-US"/>
        </w:rPr>
        <w:t>y1</w:t>
      </w:r>
      <w:r w:rsidRPr="006E0066">
        <w:rPr>
          <w:lang w:val="en-US"/>
        </w:rPr>
        <w:t xml:space="preserve"> = 0,5 x C</w:t>
      </w:r>
      <w:r w:rsidRPr="006E0066">
        <w:rPr>
          <w:vertAlign w:val="subscript"/>
          <w:lang w:val="en-US"/>
        </w:rPr>
        <w:t>y1</w:t>
      </w:r>
      <w:r w:rsidRPr="006E0066">
        <w:rPr>
          <w:lang w:val="en-US"/>
        </w:rPr>
        <w:t xml:space="preserve"> x (V</w:t>
      </w:r>
      <w:r w:rsidRPr="006E0066">
        <w:rPr>
          <w:vertAlign w:val="subscript"/>
          <w:lang w:val="en-US"/>
        </w:rPr>
        <w:t>1</w:t>
      </w:r>
      <w:r w:rsidRPr="006E0066">
        <w:rPr>
          <w:vertAlign w:val="superscript"/>
          <w:lang w:val="en-US"/>
        </w:rPr>
        <w:t>2</w:t>
      </w:r>
      <w:r w:rsidRPr="006E0066">
        <w:rPr>
          <w:lang w:val="en-US"/>
        </w:rPr>
        <w:t xml:space="preserve"> - 3 600)</w:t>
      </w:r>
    </w:p>
    <w:p w14:paraId="7B995237" w14:textId="77777777" w:rsidR="009F4049" w:rsidRPr="008D105E" w:rsidRDefault="009F4049" w:rsidP="009F4049">
      <w:pPr>
        <w:pStyle w:val="SingleTxtG"/>
        <w:ind w:left="2835"/>
        <w:rPr>
          <w:lang w:val="en-US"/>
        </w:rPr>
      </w:pPr>
      <w:r w:rsidRPr="008D105E">
        <w:rPr>
          <w:lang w:val="en-US"/>
        </w:rPr>
        <w:t>TEy2 = 0,5 x Cy2 x (V22 - 3 600)</w:t>
      </w:r>
    </w:p>
    <w:p w14:paraId="43F3F959" w14:textId="77777777" w:rsidR="009F4049" w:rsidRPr="006E0066" w:rsidRDefault="009F4049" w:rsidP="009F4049">
      <w:pPr>
        <w:pStyle w:val="SingleTxtG"/>
        <w:ind w:left="2835"/>
      </w:pPr>
      <w:r w:rsidRPr="006E0066">
        <w:t>Cette procédure ne s</w:t>
      </w:r>
      <w:r>
        <w:t>’</w:t>
      </w:r>
      <w:r w:rsidRPr="006E0066">
        <w:t>applique pas si l</w:t>
      </w:r>
      <w:r>
        <w:t>’</w:t>
      </w:r>
      <w:r w:rsidRPr="006E0066">
        <w:t>essai est effectué lorsque la chaîne de traction électrique n</w:t>
      </w:r>
      <w:r>
        <w:t>’</w:t>
      </w:r>
      <w:r w:rsidRPr="006E0066">
        <w:t>est pas sous tension.</w:t>
      </w:r>
    </w:p>
    <w:p w14:paraId="01B19E6E" w14:textId="77777777" w:rsidR="009F4049" w:rsidRDefault="009F4049" w:rsidP="009F4049">
      <w:pPr>
        <w:pStyle w:val="Titre1"/>
        <w:keepNext w:val="0"/>
        <w:keepLines w:val="0"/>
        <w:spacing w:after="120"/>
        <w:rPr>
          <w:b/>
        </w:rPr>
      </w:pPr>
      <w:r w:rsidRPr="00DC170B">
        <w:t>Figure 2</w:t>
      </w:r>
      <w:r>
        <w:br/>
      </w:r>
      <w:r w:rsidRPr="000E09A6">
        <w:rPr>
          <w:b/>
        </w:rPr>
        <w:t>Mesure de l</w:t>
      </w:r>
      <w:r>
        <w:rPr>
          <w:b/>
        </w:rPr>
        <w:t>’</w:t>
      </w:r>
      <w:r w:rsidRPr="000E09A6">
        <w:rPr>
          <w:b/>
        </w:rPr>
        <w:t>énergie du rail haute tension contenue dans les condensateurs X</w:t>
      </w:r>
    </w:p>
    <w:bookmarkStart w:id="137" w:name="_MON_1770459833"/>
    <w:bookmarkEnd w:id="137"/>
    <w:p w14:paraId="24537E44" w14:textId="0EEE9F8E" w:rsidR="009F4049" w:rsidRPr="00B9631B" w:rsidRDefault="00F50D7C" w:rsidP="009F4049">
      <w:pPr>
        <w:keepNext/>
        <w:spacing w:line="240" w:lineRule="auto"/>
        <w:ind w:left="2268" w:hanging="1134"/>
        <w:rPr>
          <w:sz w:val="2"/>
          <w:szCs w:val="2"/>
        </w:rPr>
      </w:pPr>
      <w:r>
        <w:object w:dxaOrig="8647" w:dyaOrig="5276" w14:anchorId="1FB3D23C">
          <v:shape id="_x0000_i1299" type="#_x0000_t75" style="width:365.6pt;height:217.2pt" o:ole="">
            <v:imagedata r:id="rId97" o:title="" cropbottom="3522f"/>
          </v:shape>
          <o:OLEObject Type="Embed" ProgID="Word.Picture.8" ShapeID="_x0000_i1299" DrawAspect="Content" ObjectID="_1770463422" r:id="rId98"/>
        </w:object>
      </w:r>
    </w:p>
    <w:p w14:paraId="321FBA37" w14:textId="77777777" w:rsidR="009F4049" w:rsidRPr="00E450F6" w:rsidRDefault="009F4049" w:rsidP="009F4049">
      <w:pPr>
        <w:pStyle w:val="SingleTxtG"/>
        <w:keepNext/>
        <w:spacing w:before="240"/>
        <w:ind w:left="2268" w:hanging="1134"/>
      </w:pPr>
      <w:r w:rsidRPr="00E450F6">
        <w:t>4.</w:t>
      </w:r>
      <w:r w:rsidRPr="00E450F6">
        <w:tab/>
        <w:t>Protection physique</w:t>
      </w:r>
    </w:p>
    <w:p w14:paraId="06379CB6" w14:textId="77777777" w:rsidR="009F4049" w:rsidRPr="00E450F6" w:rsidRDefault="009F4049" w:rsidP="009F4049">
      <w:pPr>
        <w:pStyle w:val="SingleTxtG"/>
        <w:ind w:left="2268"/>
      </w:pPr>
      <w:r w:rsidRPr="00E450F6">
        <w:t>Après l</w:t>
      </w:r>
      <w:r>
        <w:t>’</w:t>
      </w:r>
      <w:r w:rsidRPr="00E450F6">
        <w:t xml:space="preserve">essai de choc, </w:t>
      </w:r>
      <w:r>
        <w:t xml:space="preserve">il faut </w:t>
      </w:r>
      <w:r w:rsidRPr="00E450F6">
        <w:t xml:space="preserve">ouvrir, démonter ou retirer toutes les parties entourant les éléments </w:t>
      </w:r>
      <w:r>
        <w:t>à</w:t>
      </w:r>
      <w:r w:rsidRPr="00E450F6">
        <w:t xml:space="preserve"> haute tension, </w:t>
      </w:r>
      <w:r w:rsidRPr="006E0066">
        <w:t>sans l</w:t>
      </w:r>
      <w:r>
        <w:t>’</w:t>
      </w:r>
      <w:r w:rsidRPr="006E0066">
        <w:t>aide d</w:t>
      </w:r>
      <w:r>
        <w:t>’</w:t>
      </w:r>
      <w:r w:rsidRPr="006E0066">
        <w:t>outils</w:t>
      </w:r>
      <w:r w:rsidRPr="00E450F6">
        <w:t xml:space="preserve">. Toutes les parties </w:t>
      </w:r>
      <w:r w:rsidRPr="006E0066">
        <w:t xml:space="preserve">restantes </w:t>
      </w:r>
      <w:r>
        <w:t xml:space="preserve">doivent être </w:t>
      </w:r>
      <w:r w:rsidRPr="00E450F6">
        <w:t>considérées comme faisant partie de la protection physique.</w:t>
      </w:r>
    </w:p>
    <w:p w14:paraId="1E83A598" w14:textId="77777777" w:rsidR="009F4049" w:rsidRPr="006E0066" w:rsidRDefault="009F4049" w:rsidP="009F4049">
      <w:pPr>
        <w:pStyle w:val="SingleTxtG"/>
        <w:ind w:left="2268"/>
      </w:pPr>
      <w:r>
        <w:t xml:space="preserve">Il faut placer </w:t>
      </w:r>
      <w:r w:rsidRPr="00E450F6">
        <w:t xml:space="preserve">le </w:t>
      </w:r>
      <w:r w:rsidRPr="006E0066">
        <w:t>doigt d</w:t>
      </w:r>
      <w:r>
        <w:t>’</w:t>
      </w:r>
      <w:r w:rsidRPr="006E0066">
        <w:t>épreuve articulé</w:t>
      </w:r>
      <w:r w:rsidRPr="00E450F6">
        <w:t>, décrit à la figure 1 de l</w:t>
      </w:r>
      <w:r>
        <w:t>’</w:t>
      </w:r>
      <w:r w:rsidRPr="00E450F6">
        <w:t>appendice 1</w:t>
      </w:r>
      <w:r>
        <w:t xml:space="preserve"> à la présente annexe</w:t>
      </w:r>
      <w:r w:rsidRPr="00E450F6">
        <w:t xml:space="preserve">, dans tous les </w:t>
      </w:r>
      <w:r w:rsidRPr="006E0066">
        <w:t>interstices</w:t>
      </w:r>
      <w:r w:rsidRPr="00E450F6">
        <w:t xml:space="preserve"> ou les ouvertures de la protection physique, avec une force de 10 N </w:t>
      </w:r>
      <w:r>
        <w:sym w:font="Symbol" w:char="F0B1"/>
      </w:r>
      <w:r w:rsidRPr="00E450F6">
        <w:t xml:space="preserve"> 10 %, </w:t>
      </w:r>
      <w:r w:rsidRPr="006E0066">
        <w:t>aux</w:t>
      </w:r>
      <w:r w:rsidRPr="00E450F6">
        <w:rPr>
          <w:b/>
        </w:rPr>
        <w:t xml:space="preserve"> </w:t>
      </w:r>
      <w:r w:rsidRPr="006E0066">
        <w:t>fins</w:t>
      </w:r>
      <w:r w:rsidRPr="00E450F6">
        <w:rPr>
          <w:b/>
        </w:rPr>
        <w:t xml:space="preserve"> </w:t>
      </w:r>
      <w:r w:rsidRPr="006E0066">
        <w:t>de l</w:t>
      </w:r>
      <w:r>
        <w:t>’</w:t>
      </w:r>
      <w:r w:rsidRPr="006E0066">
        <w:t>évaluation de la sûreté électrique</w:t>
      </w:r>
      <w:r w:rsidRPr="00E450F6">
        <w:t>. Si le doigt</w:t>
      </w:r>
      <w:r>
        <w:t xml:space="preserve"> pénètre </w:t>
      </w:r>
      <w:r w:rsidRPr="00E450F6">
        <w:t>partiellement ou entièrement dans la protection</w:t>
      </w:r>
      <w:r>
        <w:t xml:space="preserve"> physique</w:t>
      </w:r>
      <w:r w:rsidRPr="00E450F6">
        <w:t xml:space="preserve">, </w:t>
      </w:r>
      <w:r>
        <w:t xml:space="preserve">il faut </w:t>
      </w:r>
      <w:r w:rsidRPr="00E450F6">
        <w:t xml:space="preserve">le placer dans toutes les positions </w:t>
      </w:r>
      <w:r w:rsidRPr="006E0066">
        <w:t>indiquées ci-dessous.</w:t>
      </w:r>
    </w:p>
    <w:p w14:paraId="3B7489E4" w14:textId="77777777" w:rsidR="009F4049" w:rsidRDefault="009F4049" w:rsidP="009F4049">
      <w:pPr>
        <w:pStyle w:val="SingleTxtG"/>
        <w:ind w:left="2268"/>
      </w:pPr>
      <w:r w:rsidRPr="00E450F6">
        <w:t xml:space="preserve">À partir de la position verticale, </w:t>
      </w:r>
      <w:r>
        <w:t xml:space="preserve">il faut </w:t>
      </w:r>
      <w:r w:rsidRPr="00E450F6">
        <w:t xml:space="preserve">plier </w:t>
      </w:r>
      <w:r w:rsidRPr="006E0066">
        <w:t>progressivement</w:t>
      </w:r>
      <w:r w:rsidRPr="00E450F6">
        <w:t xml:space="preserve"> les deux articulations du doigt d</w:t>
      </w:r>
      <w:r>
        <w:t>’</w:t>
      </w:r>
      <w:r w:rsidRPr="00E450F6">
        <w:t>épreuve jusqu</w:t>
      </w:r>
      <w:r>
        <w:t>’</w:t>
      </w:r>
      <w:r w:rsidRPr="00E450F6">
        <w:t>à former un angle</w:t>
      </w:r>
      <w:r>
        <w:t xml:space="preserve"> maximum</w:t>
      </w:r>
      <w:r w:rsidRPr="00E450F6">
        <w:t xml:space="preserve"> de 90 % </w:t>
      </w:r>
      <w:r>
        <w:t xml:space="preserve">par rapport à l’axe de la section adjacente du doigt et les placer dans toutes les </w:t>
      </w:r>
      <w:r w:rsidRPr="00E450F6">
        <w:t>positions possibles.</w:t>
      </w:r>
    </w:p>
    <w:p w14:paraId="00DAC939" w14:textId="77777777" w:rsidR="009F4049" w:rsidRPr="006E0066" w:rsidRDefault="009F4049" w:rsidP="009F4049">
      <w:pPr>
        <w:pStyle w:val="SingleTxtG"/>
        <w:ind w:left="2268"/>
      </w:pPr>
      <w:r w:rsidRPr="006E0066">
        <w:t>Les barrières internes sont considérées co</w:t>
      </w:r>
      <w:r>
        <w:t>mme faisant partie du carter de </w:t>
      </w:r>
      <w:r w:rsidRPr="006E0066">
        <w:t>protection.</w:t>
      </w:r>
    </w:p>
    <w:p w14:paraId="64663791" w14:textId="77777777" w:rsidR="009F4049" w:rsidRPr="006E0066" w:rsidRDefault="009F4049" w:rsidP="009F4049">
      <w:pPr>
        <w:pStyle w:val="SingleTxtG"/>
        <w:ind w:left="2268"/>
      </w:pPr>
      <w:r w:rsidRPr="006E0066">
        <w:t xml:space="preserve">Le cas échéant, </w:t>
      </w:r>
      <w:r>
        <w:t xml:space="preserve">il faut </w:t>
      </w:r>
      <w:r w:rsidRPr="006E0066">
        <w:t xml:space="preserve">brancher en série une source </w:t>
      </w:r>
      <w:r>
        <w:t>électrique basse tension (entre 40 et 50 </w:t>
      </w:r>
      <w:r w:rsidRPr="006E0066">
        <w:t>V) avec une lampe appropriée, entre le doigt d</w:t>
      </w:r>
      <w:r>
        <w:t>’</w:t>
      </w:r>
      <w:r w:rsidRPr="006E0066">
        <w:t>épreuve articulé et les éléments</w:t>
      </w:r>
      <w:r>
        <w:t xml:space="preserve"> sous</w:t>
      </w:r>
      <w:r w:rsidRPr="006E0066">
        <w:t xml:space="preserve"> haute tension situés à l</w:t>
      </w:r>
      <w:r>
        <w:t>’</w:t>
      </w:r>
      <w:r w:rsidRPr="006E0066">
        <w:t>intérieur de la barrière électrique ou du carter de protection.</w:t>
      </w:r>
    </w:p>
    <w:p w14:paraId="406EA7CB" w14:textId="77777777" w:rsidR="009F4049" w:rsidRPr="006E0066" w:rsidRDefault="009F4049" w:rsidP="009F4049">
      <w:pPr>
        <w:pStyle w:val="SingleTxtG"/>
        <w:keepNext/>
        <w:ind w:left="2268" w:hanging="1134"/>
      </w:pPr>
      <w:r w:rsidRPr="006E0066">
        <w:t>4.1</w:t>
      </w:r>
      <w:r w:rsidRPr="006E0066">
        <w:tab/>
        <w:t>Conditions d</w:t>
      </w:r>
      <w:r>
        <w:t>’</w:t>
      </w:r>
      <w:r w:rsidRPr="006E0066">
        <w:t>acceptation</w:t>
      </w:r>
    </w:p>
    <w:p w14:paraId="7027EE2F" w14:textId="77777777" w:rsidR="009F4049" w:rsidRPr="00E450F6" w:rsidRDefault="009F4049" w:rsidP="009F4049">
      <w:pPr>
        <w:pStyle w:val="SingleTxtG"/>
        <w:ind w:left="2268"/>
      </w:pPr>
      <w:r w:rsidRPr="006E0066">
        <w:t>Les prescriptions énoncées au paragraphe 5.</w:t>
      </w:r>
      <w:r>
        <w:t>3.7</w:t>
      </w:r>
      <w:r w:rsidRPr="006E0066">
        <w:t xml:space="preserve">.1.3 </w:t>
      </w:r>
      <w:r>
        <w:t xml:space="preserve">doivent être </w:t>
      </w:r>
      <w:r w:rsidRPr="006E0066">
        <w:t xml:space="preserve">considérées comme </w:t>
      </w:r>
      <w:r>
        <w:t xml:space="preserve">satisfaites </w:t>
      </w:r>
      <w:r w:rsidRPr="006E0066">
        <w:t>si le doigt d</w:t>
      </w:r>
      <w:r>
        <w:t>’</w:t>
      </w:r>
      <w:r w:rsidRPr="006E0066">
        <w:t>essai articulé</w:t>
      </w:r>
      <w:r w:rsidRPr="00E450F6">
        <w:rPr>
          <w:b/>
        </w:rPr>
        <w:t xml:space="preserve"> </w:t>
      </w:r>
      <w:r w:rsidRPr="00E450F6">
        <w:t>défini à la figure 1 de l</w:t>
      </w:r>
      <w:r>
        <w:t>’</w:t>
      </w:r>
      <w:r w:rsidRPr="00E450F6">
        <w:t xml:space="preserve">appendice 1 ne peut entrer en contact avec les parties </w:t>
      </w:r>
      <w:r>
        <w:t>à</w:t>
      </w:r>
      <w:r w:rsidRPr="00E450F6">
        <w:rPr>
          <w:b/>
        </w:rPr>
        <w:t xml:space="preserve"> </w:t>
      </w:r>
      <w:r w:rsidRPr="006E0066">
        <w:t>haute</w:t>
      </w:r>
      <w:r w:rsidRPr="00E450F6">
        <w:rPr>
          <w:b/>
        </w:rPr>
        <w:t xml:space="preserve"> </w:t>
      </w:r>
      <w:r w:rsidRPr="00E450F6">
        <w:t>tension.</w:t>
      </w:r>
    </w:p>
    <w:p w14:paraId="46E9804D" w14:textId="77777777" w:rsidR="009F4049" w:rsidRPr="004342E2" w:rsidRDefault="009F4049" w:rsidP="009F4049">
      <w:pPr>
        <w:pStyle w:val="SingleTxtG"/>
        <w:ind w:left="2268"/>
      </w:pPr>
      <w:r>
        <w:t xml:space="preserve">En cas de besoin, on peut utiliser </w:t>
      </w:r>
      <w:r w:rsidRPr="00E450F6">
        <w:t xml:space="preserve">un miroir </w:t>
      </w:r>
      <w:r>
        <w:t xml:space="preserve">ou un fibroscope pour </w:t>
      </w:r>
      <w:r w:rsidRPr="00E450F6">
        <w:t xml:space="preserve">voir si le </w:t>
      </w:r>
      <w:r w:rsidRPr="006E0066">
        <w:t>doigt</w:t>
      </w:r>
      <w:r w:rsidRPr="00E450F6">
        <w:rPr>
          <w:b/>
        </w:rPr>
        <w:t xml:space="preserve"> </w:t>
      </w:r>
      <w:r w:rsidRPr="006E0066">
        <w:t>d</w:t>
      </w:r>
      <w:r>
        <w:t>’</w:t>
      </w:r>
      <w:r w:rsidRPr="006E0066">
        <w:t>épreuve</w:t>
      </w:r>
      <w:r w:rsidRPr="00E450F6">
        <w:rPr>
          <w:b/>
        </w:rPr>
        <w:t xml:space="preserve"> </w:t>
      </w:r>
      <w:r w:rsidRPr="00597AE4">
        <w:t>articulé</w:t>
      </w:r>
      <w:r w:rsidRPr="00E450F6">
        <w:t xml:space="preserve"> entre en contact avec les rails haute tension.</w:t>
      </w:r>
    </w:p>
    <w:p w14:paraId="06EBF44D" w14:textId="77777777" w:rsidR="009F4049" w:rsidRPr="006E0066" w:rsidRDefault="009F4049" w:rsidP="009F4049">
      <w:pPr>
        <w:pStyle w:val="SingleTxtG"/>
        <w:ind w:left="2268"/>
      </w:pPr>
      <w:r w:rsidRPr="006E0066">
        <w:t>Si le respect de cette prescription est vérifié au moyen d</w:t>
      </w:r>
      <w:r>
        <w:t>’</w:t>
      </w:r>
      <w:r w:rsidRPr="006E0066">
        <w:t>un circuit test entre le doigt d</w:t>
      </w:r>
      <w:r>
        <w:t>’</w:t>
      </w:r>
      <w:r w:rsidRPr="006E0066">
        <w:t>épreuve articulé et les éléments</w:t>
      </w:r>
      <w:r>
        <w:t xml:space="preserve"> sous</w:t>
      </w:r>
      <w:r w:rsidRPr="006E0066">
        <w:t xml:space="preserve"> haute tension, la lampe témoin ne doit pas s</w:t>
      </w:r>
      <w:r>
        <w:t>’</w:t>
      </w:r>
      <w:r w:rsidRPr="006E0066">
        <w:t>allumer.</w:t>
      </w:r>
    </w:p>
    <w:p w14:paraId="2507D7C9" w14:textId="77777777" w:rsidR="009F4049" w:rsidRPr="009223DE" w:rsidRDefault="009F4049" w:rsidP="009F4049">
      <w:pPr>
        <w:pStyle w:val="SingleTxtG"/>
        <w:keepNext/>
        <w:ind w:left="2268" w:hanging="1134"/>
      </w:pPr>
      <w:r w:rsidRPr="009223DE">
        <w:t>5.</w:t>
      </w:r>
      <w:r w:rsidRPr="009223DE">
        <w:tab/>
        <w:t>Résistance d</w:t>
      </w:r>
      <w:r>
        <w:t>’</w:t>
      </w:r>
      <w:r w:rsidRPr="009223DE">
        <w:t>isol</w:t>
      </w:r>
      <w:r>
        <w:t>ement</w:t>
      </w:r>
    </w:p>
    <w:p w14:paraId="38EDFB22" w14:textId="77777777" w:rsidR="009F4049" w:rsidRPr="006E0066" w:rsidRDefault="009F4049" w:rsidP="009F4049">
      <w:pPr>
        <w:pStyle w:val="SingleTxtG"/>
        <w:ind w:left="2268"/>
      </w:pPr>
      <w:r w:rsidRPr="006E0066">
        <w:t>La résistance d</w:t>
      </w:r>
      <w:r>
        <w:t>’</w:t>
      </w:r>
      <w:r w:rsidRPr="006E0066">
        <w:t xml:space="preserve">isolement entre le rail haute tension et la masse électrique peut être mise en évidence soit par mesure, soit par une combinaison mesure/calcul. </w:t>
      </w:r>
    </w:p>
    <w:p w14:paraId="1CC81B46" w14:textId="77777777" w:rsidR="009F4049" w:rsidRPr="006E0066" w:rsidRDefault="009F4049" w:rsidP="009F4049">
      <w:pPr>
        <w:pStyle w:val="SingleTxtG"/>
        <w:ind w:left="2268"/>
      </w:pPr>
      <w:r w:rsidRPr="006E0066">
        <w:t xml:space="preserve">Les instructions ci-après </w:t>
      </w:r>
      <w:r>
        <w:t xml:space="preserve">doivent </w:t>
      </w:r>
      <w:r w:rsidRPr="006E0066">
        <w:t>être appliquées si la résistance d</w:t>
      </w:r>
      <w:r>
        <w:t>’</w:t>
      </w:r>
      <w:r w:rsidRPr="006E0066">
        <w:t>isolement est mise en évidence par mesure.</w:t>
      </w:r>
    </w:p>
    <w:p w14:paraId="43CB10B1" w14:textId="77777777" w:rsidR="009F4049" w:rsidRPr="006E0066" w:rsidRDefault="009F4049" w:rsidP="009F4049">
      <w:pPr>
        <w:pStyle w:val="SingleTxtG"/>
        <w:ind w:left="2268"/>
      </w:pPr>
      <w:r w:rsidRPr="006E0066">
        <w:tab/>
        <w:t>Mesurer et consigner la tension (</w:t>
      </w:r>
      <w:proofErr w:type="spellStart"/>
      <w:r w:rsidRPr="006E0066">
        <w:t>V</w:t>
      </w:r>
      <w:r w:rsidRPr="006E0066">
        <w:rPr>
          <w:vertAlign w:val="subscript"/>
        </w:rPr>
        <w:t>b</w:t>
      </w:r>
      <w:proofErr w:type="spellEnd"/>
      <w:r w:rsidRPr="006E0066">
        <w:t>) entre le pôle négatif et le pôle positif du rail haute tension (voir la figure 1).</w:t>
      </w:r>
    </w:p>
    <w:p w14:paraId="604C1BFC" w14:textId="77777777" w:rsidR="009F4049" w:rsidRPr="006E0066" w:rsidRDefault="009F4049" w:rsidP="009F4049">
      <w:pPr>
        <w:pStyle w:val="SingleTxtG"/>
        <w:ind w:left="2268"/>
      </w:pPr>
      <w:r>
        <w:tab/>
      </w:r>
      <w:r w:rsidRPr="006E0066">
        <w:t>Mesurer et consigner la tension (V</w:t>
      </w:r>
      <w:r w:rsidRPr="000E09A6">
        <w:t>1</w:t>
      </w:r>
      <w:r w:rsidRPr="006E0066">
        <w:t>) entre le pôle négatif du rail haute tension et la masse électrique (voir la figure 1).</w:t>
      </w:r>
    </w:p>
    <w:p w14:paraId="62DA6989" w14:textId="77777777" w:rsidR="009F4049" w:rsidRPr="006E0066" w:rsidRDefault="009F4049" w:rsidP="009F4049">
      <w:pPr>
        <w:pStyle w:val="SingleTxtG"/>
        <w:ind w:left="2268"/>
      </w:pPr>
      <w:r>
        <w:tab/>
      </w:r>
      <w:r w:rsidRPr="006E0066">
        <w:t>Mesurer et consigner la tension (V</w:t>
      </w:r>
      <w:r w:rsidRPr="000E09A6">
        <w:t>2</w:t>
      </w:r>
      <w:r w:rsidRPr="006E0066">
        <w:t>) entre le pôle positif du rail haute tension et la masse électrique (voir la figure 1).</w:t>
      </w:r>
    </w:p>
    <w:p w14:paraId="700FA88C" w14:textId="77777777" w:rsidR="009F4049" w:rsidRPr="006E0066" w:rsidRDefault="009F4049" w:rsidP="009F4049">
      <w:pPr>
        <w:pStyle w:val="SingleTxtG"/>
        <w:ind w:left="2268"/>
      </w:pPr>
      <w:r>
        <w:tab/>
      </w:r>
      <w:r w:rsidRPr="006E0066">
        <w:t>Si V</w:t>
      </w:r>
      <w:r w:rsidRPr="000E09A6">
        <w:t>1</w:t>
      </w:r>
      <w:r w:rsidRPr="006E0066">
        <w:t xml:space="preserve"> est égale ou supérieure à V</w:t>
      </w:r>
      <w:r w:rsidRPr="000E09A6">
        <w:t>2</w:t>
      </w:r>
      <w:r w:rsidRPr="006E0066">
        <w:t>, insérer une résistance normalisée connue (R</w:t>
      </w:r>
      <w:r w:rsidRPr="000E09A6">
        <w:t>o</w:t>
      </w:r>
      <w:r w:rsidRPr="006E0066">
        <w:t>) entre le pôle négatif du rail haute tension et la masse électrique. La résistance R</w:t>
      </w:r>
      <w:r w:rsidRPr="000E09A6">
        <w:t>o</w:t>
      </w:r>
      <w:r w:rsidRPr="006E0066">
        <w:t xml:space="preserve"> étant en place, mesurer la tension (V</w:t>
      </w:r>
      <w:r w:rsidRPr="000E09A6">
        <w:t>1</w:t>
      </w:r>
      <w:r>
        <w:t>’</w:t>
      </w:r>
      <w:r w:rsidRPr="006E0066">
        <w:t>) entre le pôle négatif du rail haute tension et la masse électrique (voir la figure 3). Calculer la résistance d</w:t>
      </w:r>
      <w:r>
        <w:t>’</w:t>
      </w:r>
      <w:r w:rsidRPr="006E0066">
        <w:t>isolement (R</w:t>
      </w:r>
      <w:r w:rsidRPr="000E09A6">
        <w:t>i</w:t>
      </w:r>
      <w:r w:rsidRPr="006E0066">
        <w:t>) en appliquant la formule ci</w:t>
      </w:r>
      <w:r>
        <w:t>-</w:t>
      </w:r>
      <w:r w:rsidRPr="006E0066">
        <w:t>dessous:</w:t>
      </w:r>
    </w:p>
    <w:p w14:paraId="23C205C3" w14:textId="77777777" w:rsidR="009F4049" w:rsidRPr="006E0066" w:rsidRDefault="009F4049" w:rsidP="009F4049">
      <w:pPr>
        <w:pStyle w:val="SingleTxtG"/>
        <w:ind w:left="2268"/>
      </w:pPr>
      <w:r w:rsidRPr="006E0066">
        <w:tab/>
        <w:t>R</w:t>
      </w:r>
      <w:r w:rsidRPr="000E09A6">
        <w:t>i</w:t>
      </w:r>
      <w:r w:rsidRPr="006E0066">
        <w:t xml:space="preserve"> = </w:t>
      </w:r>
      <w:r>
        <w:tab/>
      </w:r>
      <w:r>
        <w:tab/>
      </w:r>
      <w:r w:rsidRPr="006E0066">
        <w:t>R</w:t>
      </w:r>
      <w:r w:rsidRPr="000E09A6">
        <w:t>o</w:t>
      </w:r>
      <w:r w:rsidRPr="006E0066">
        <w:t>*(</w:t>
      </w:r>
      <w:proofErr w:type="spellStart"/>
      <w:r w:rsidRPr="006E0066">
        <w:t>V</w:t>
      </w:r>
      <w:r w:rsidRPr="000E09A6">
        <w:t>b</w:t>
      </w:r>
      <w:proofErr w:type="spellEnd"/>
      <w:r w:rsidRPr="006E0066">
        <w:t>/V</w:t>
      </w:r>
      <w:r w:rsidRPr="000E09A6">
        <w:t>1</w:t>
      </w:r>
      <w:r>
        <w:t>’</w:t>
      </w:r>
      <w:r w:rsidRPr="006E0066">
        <w:t xml:space="preserve"> – </w:t>
      </w:r>
      <w:proofErr w:type="spellStart"/>
      <w:r w:rsidRPr="006E0066">
        <w:t>V</w:t>
      </w:r>
      <w:r w:rsidRPr="000E09A6">
        <w:t>b</w:t>
      </w:r>
      <w:proofErr w:type="spellEnd"/>
      <w:r w:rsidRPr="006E0066">
        <w:t>/V</w:t>
      </w:r>
      <w:r w:rsidRPr="000E09A6">
        <w:t>1</w:t>
      </w:r>
      <w:r w:rsidRPr="006E0066">
        <w:t>) ou R</w:t>
      </w:r>
      <w:r w:rsidRPr="000E09A6">
        <w:t>i</w:t>
      </w:r>
      <w:r w:rsidRPr="006E0066">
        <w:t xml:space="preserve"> = R</w:t>
      </w:r>
      <w:r w:rsidRPr="000E09A6">
        <w:t>o</w:t>
      </w:r>
      <w:r w:rsidRPr="006E0066">
        <w:t>*</w:t>
      </w:r>
      <w:proofErr w:type="spellStart"/>
      <w:r w:rsidRPr="006E0066">
        <w:t>V</w:t>
      </w:r>
      <w:r w:rsidRPr="000E09A6">
        <w:t>b</w:t>
      </w:r>
      <w:proofErr w:type="spellEnd"/>
      <w:r w:rsidRPr="006E0066">
        <w:t>*(1/V</w:t>
      </w:r>
      <w:r w:rsidRPr="000E09A6">
        <w:t>1</w:t>
      </w:r>
      <w:r>
        <w:t>’</w:t>
      </w:r>
      <w:r w:rsidRPr="006E0066">
        <w:t xml:space="preserve"> – 1/V</w:t>
      </w:r>
      <w:r w:rsidRPr="000E09A6">
        <w:t>1</w:t>
      </w:r>
      <w:r w:rsidRPr="006E0066">
        <w:t xml:space="preserve">) </w:t>
      </w:r>
    </w:p>
    <w:p w14:paraId="6563C9E7" w14:textId="77777777" w:rsidR="009F4049" w:rsidRDefault="009F4049" w:rsidP="009F4049">
      <w:pPr>
        <w:pStyle w:val="SingleTxtG"/>
        <w:ind w:left="2268"/>
      </w:pPr>
      <w:r w:rsidRPr="006E0066">
        <w:t>Diviser la valeur obtenue (exprimée en ohms) par la tension de fonctionnement du rail haute tension (exprimée en volts).</w:t>
      </w:r>
    </w:p>
    <w:p w14:paraId="4045885F" w14:textId="77777777" w:rsidR="009F4049" w:rsidRDefault="009F4049" w:rsidP="009F4049">
      <w:pPr>
        <w:pStyle w:val="SingleTxtG"/>
        <w:ind w:left="2268"/>
      </w:pPr>
      <w:r>
        <w:t>R</w:t>
      </w:r>
      <w:r w:rsidRPr="000E09A6">
        <w:t>i</w:t>
      </w:r>
      <w:r w:rsidRPr="00BA2124">
        <w:t xml:space="preserve"> </w:t>
      </w:r>
      <w:r>
        <w:t xml:space="preserve">(Ω/V) = </w:t>
      </w:r>
      <w:r>
        <w:tab/>
        <w:t>R</w:t>
      </w:r>
      <w:r w:rsidRPr="00597AE4">
        <w:rPr>
          <w:vertAlign w:val="subscript"/>
        </w:rPr>
        <w:t>i</w:t>
      </w:r>
      <w:r>
        <w:t xml:space="preserve"> (Ω)/Tension de fonctionnement (V)</w:t>
      </w:r>
    </w:p>
    <w:p w14:paraId="468D7C1A" w14:textId="77777777" w:rsidR="009F4049" w:rsidRPr="006E0066" w:rsidRDefault="009F4049" w:rsidP="009F4049">
      <w:pPr>
        <w:pStyle w:val="SingleTxtG"/>
        <w:ind w:left="2268"/>
      </w:pPr>
      <w:r w:rsidRPr="006E0066">
        <w:t>R</w:t>
      </w:r>
      <w:r w:rsidRPr="000E09A6">
        <w:t>i</w:t>
      </w:r>
      <w:r w:rsidRPr="006E0066">
        <w:t xml:space="preserve"> = </w:t>
      </w:r>
      <w:r>
        <w:tab/>
      </w:r>
      <w:r>
        <w:tab/>
      </w:r>
      <w:r w:rsidRPr="006E0066">
        <w:t>R</w:t>
      </w:r>
      <w:r w:rsidRPr="000E09A6">
        <w:t>o</w:t>
      </w:r>
      <w:r w:rsidRPr="006E0066">
        <w:t>*(</w:t>
      </w:r>
      <w:proofErr w:type="spellStart"/>
      <w:r w:rsidRPr="006E0066">
        <w:t>V</w:t>
      </w:r>
      <w:r w:rsidRPr="000E09A6">
        <w:t>b</w:t>
      </w:r>
      <w:proofErr w:type="spellEnd"/>
      <w:r w:rsidRPr="006E0066">
        <w:t>/V</w:t>
      </w:r>
      <w:r w:rsidRPr="000E09A6">
        <w:t>1</w:t>
      </w:r>
      <w:r>
        <w:t>’</w:t>
      </w:r>
      <w:r w:rsidRPr="006E0066">
        <w:t xml:space="preserve"> – </w:t>
      </w:r>
      <w:proofErr w:type="spellStart"/>
      <w:r w:rsidRPr="006E0066">
        <w:t>V</w:t>
      </w:r>
      <w:r w:rsidRPr="000E09A6">
        <w:t>b</w:t>
      </w:r>
      <w:proofErr w:type="spellEnd"/>
      <w:r w:rsidRPr="006E0066">
        <w:t>/V</w:t>
      </w:r>
      <w:r w:rsidRPr="000E09A6">
        <w:t>1</w:t>
      </w:r>
      <w:r w:rsidRPr="006E0066">
        <w:t>) ou R</w:t>
      </w:r>
      <w:r w:rsidRPr="000E09A6">
        <w:t>i</w:t>
      </w:r>
      <w:r w:rsidRPr="006E0066">
        <w:t xml:space="preserve"> = R</w:t>
      </w:r>
      <w:r w:rsidRPr="000E09A6">
        <w:t>o</w:t>
      </w:r>
      <w:r w:rsidRPr="006E0066">
        <w:t>*</w:t>
      </w:r>
      <w:proofErr w:type="spellStart"/>
      <w:r w:rsidRPr="006E0066">
        <w:t>V</w:t>
      </w:r>
      <w:r w:rsidRPr="000E09A6">
        <w:t>b</w:t>
      </w:r>
      <w:proofErr w:type="spellEnd"/>
      <w:r w:rsidRPr="006E0066">
        <w:t>*(1/V</w:t>
      </w:r>
      <w:r w:rsidRPr="000E09A6">
        <w:t>1</w:t>
      </w:r>
      <w:r>
        <w:t>’</w:t>
      </w:r>
      <w:r w:rsidRPr="006E0066">
        <w:t xml:space="preserve"> – 1/V</w:t>
      </w:r>
      <w:r w:rsidRPr="000E09A6">
        <w:t>1</w:t>
      </w:r>
      <w:r w:rsidRPr="006E0066">
        <w:t xml:space="preserve">) </w:t>
      </w:r>
    </w:p>
    <w:p w14:paraId="3CDED83F" w14:textId="77777777" w:rsidR="009F4049" w:rsidRPr="00E450F6" w:rsidRDefault="009F4049" w:rsidP="009F4049">
      <w:pPr>
        <w:pStyle w:val="Titre1"/>
        <w:spacing w:after="120"/>
      </w:pPr>
      <w:r>
        <w:t>Figure 3</w:t>
      </w:r>
      <w:r>
        <w:br/>
      </w:r>
      <w:r w:rsidRPr="000E09A6">
        <w:rPr>
          <w:b/>
        </w:rPr>
        <w:t>Mesure de V</w:t>
      </w:r>
      <w:r w:rsidRPr="000E09A6">
        <w:rPr>
          <w:b/>
          <w:vertAlign w:val="subscript"/>
        </w:rPr>
        <w:t>1</w:t>
      </w:r>
      <w:r>
        <w:rPr>
          <w:b/>
        </w:rPr>
        <w:t>’</w:t>
      </w:r>
    </w:p>
    <w:bookmarkStart w:id="138" w:name="_MON_1332849204"/>
    <w:bookmarkStart w:id="139" w:name="_MON_1332849237"/>
    <w:bookmarkStart w:id="140" w:name="_MON_1350828806"/>
    <w:bookmarkStart w:id="141" w:name="_MON_1350828823"/>
    <w:bookmarkStart w:id="142" w:name="_MON_1350828992"/>
    <w:bookmarkEnd w:id="138"/>
    <w:bookmarkEnd w:id="139"/>
    <w:bookmarkEnd w:id="140"/>
    <w:bookmarkEnd w:id="141"/>
    <w:bookmarkEnd w:id="142"/>
    <w:bookmarkStart w:id="143" w:name="_MON_1332682090"/>
    <w:bookmarkEnd w:id="143"/>
    <w:p w14:paraId="4C1ACAD1" w14:textId="1B4E4B03" w:rsidR="009F4049" w:rsidRPr="00BC2103" w:rsidRDefault="009351A7" w:rsidP="009F4049">
      <w:pPr>
        <w:jc w:val="center"/>
      </w:pPr>
      <w:r>
        <w:object w:dxaOrig="7260" w:dyaOrig="5535" w14:anchorId="5095119A">
          <v:shape id="_x0000_i1317" type="#_x0000_t75" style="width:365.6pt;height:239.2pt" o:ole="">
            <v:imagedata r:id="rId99" o:title="" cropbottom="6713f" cropleft="-1535f" cropright="-1535f"/>
          </v:shape>
          <o:OLEObject Type="Embed" ProgID="Word.Picture.8" ShapeID="_x0000_i1317" DrawAspect="Content" ObjectID="_1770463423" r:id="rId100"/>
        </w:object>
      </w:r>
    </w:p>
    <w:p w14:paraId="3AE39D47" w14:textId="77777777" w:rsidR="009F4049" w:rsidRPr="006E0066" w:rsidRDefault="009F4049" w:rsidP="009F4049">
      <w:pPr>
        <w:pStyle w:val="SingleTxtG"/>
        <w:spacing w:before="240"/>
        <w:ind w:left="2268"/>
      </w:pPr>
      <w:r w:rsidRPr="00BC2103">
        <w:rPr>
          <w:b/>
        </w:rPr>
        <w:tab/>
      </w:r>
      <w:r w:rsidRPr="006E0066">
        <w:t>Si V</w:t>
      </w:r>
      <w:r w:rsidRPr="00597AE4">
        <w:rPr>
          <w:vertAlign w:val="subscript"/>
        </w:rPr>
        <w:t>2</w:t>
      </w:r>
      <w:r w:rsidRPr="006E0066">
        <w:t xml:space="preserve"> est supérieure à V</w:t>
      </w:r>
      <w:r w:rsidRPr="00597AE4">
        <w:rPr>
          <w:vertAlign w:val="subscript"/>
        </w:rPr>
        <w:t>1</w:t>
      </w:r>
      <w:r w:rsidRPr="006E0066">
        <w:t>, intercaler une résistance normalisée connue (R</w:t>
      </w:r>
      <w:r w:rsidRPr="00597AE4">
        <w:rPr>
          <w:vertAlign w:val="subscript"/>
        </w:rPr>
        <w:t>o</w:t>
      </w:r>
      <w:r w:rsidRPr="006E0066">
        <w:t>) entre le pôle positif du rail haute tension et la masse électrique. La résistance R</w:t>
      </w:r>
      <w:r w:rsidRPr="00597AE4">
        <w:rPr>
          <w:vertAlign w:val="subscript"/>
        </w:rPr>
        <w:t>o</w:t>
      </w:r>
      <w:r w:rsidRPr="006E0066">
        <w:t xml:space="preserve"> étant en place, mesurer la tension (V</w:t>
      </w:r>
      <w:r w:rsidRPr="00597AE4">
        <w:rPr>
          <w:vertAlign w:val="subscript"/>
        </w:rPr>
        <w:t>2</w:t>
      </w:r>
      <w:r>
        <w:t>’</w:t>
      </w:r>
      <w:r w:rsidRPr="006E0066">
        <w:t>) entre le pôle positif du rail haute tension et la masse électrique (voir la figure 4).</w:t>
      </w:r>
    </w:p>
    <w:p w14:paraId="49156F1B" w14:textId="77777777" w:rsidR="009F4049" w:rsidRDefault="009F4049" w:rsidP="009F4049">
      <w:pPr>
        <w:pStyle w:val="SingleTxtG"/>
        <w:ind w:left="2268"/>
      </w:pPr>
      <w:r>
        <w:tab/>
      </w:r>
      <w:r w:rsidRPr="006E0066">
        <w:t>Calculer la résistance d</w:t>
      </w:r>
      <w:r>
        <w:t>’</w:t>
      </w:r>
      <w:r w:rsidRPr="006E0066">
        <w:t>isolement (R</w:t>
      </w:r>
      <w:r w:rsidRPr="00597AE4">
        <w:rPr>
          <w:vertAlign w:val="subscript"/>
        </w:rPr>
        <w:t>i</w:t>
      </w:r>
      <w:r w:rsidRPr="006E0066">
        <w:t>) en appliquant l</w:t>
      </w:r>
      <w:r>
        <w:t>a formule ci-dessous:</w:t>
      </w:r>
    </w:p>
    <w:p w14:paraId="56542F21" w14:textId="77777777" w:rsidR="009F4049" w:rsidRDefault="009F4049" w:rsidP="009F4049">
      <w:pPr>
        <w:pStyle w:val="SingleTxtG"/>
        <w:ind w:left="2268"/>
      </w:pPr>
      <w:r>
        <w:tab/>
      </w:r>
      <w:r w:rsidRPr="006E0066">
        <w:t>R</w:t>
      </w:r>
      <w:r w:rsidRPr="00597AE4">
        <w:rPr>
          <w:vertAlign w:val="subscript"/>
        </w:rPr>
        <w:t>i</w:t>
      </w:r>
      <w:r w:rsidRPr="006E0066">
        <w:t xml:space="preserve"> = R</w:t>
      </w:r>
      <w:r w:rsidRPr="00597AE4">
        <w:rPr>
          <w:vertAlign w:val="subscript"/>
        </w:rPr>
        <w:t>o</w:t>
      </w:r>
      <w:r w:rsidRPr="006E0066">
        <w:t>*(</w:t>
      </w:r>
      <w:proofErr w:type="spellStart"/>
      <w:r w:rsidRPr="006E0066">
        <w:t>V</w:t>
      </w:r>
      <w:r w:rsidRPr="006E0066">
        <w:rPr>
          <w:vertAlign w:val="subscript"/>
        </w:rPr>
        <w:t>b</w:t>
      </w:r>
      <w:proofErr w:type="spellEnd"/>
      <w:r w:rsidRPr="006E0066">
        <w:t>/V</w:t>
      </w:r>
      <w:r w:rsidRPr="00597AE4">
        <w:rPr>
          <w:vertAlign w:val="subscript"/>
        </w:rPr>
        <w:t>2</w:t>
      </w:r>
      <w:r>
        <w:t>’</w:t>
      </w:r>
      <w:r w:rsidRPr="006E0066">
        <w:t xml:space="preserve"> – </w:t>
      </w:r>
      <w:proofErr w:type="spellStart"/>
      <w:r w:rsidRPr="006E0066">
        <w:t>V</w:t>
      </w:r>
      <w:r w:rsidRPr="006E0066">
        <w:rPr>
          <w:vertAlign w:val="subscript"/>
        </w:rPr>
        <w:t>b</w:t>
      </w:r>
      <w:proofErr w:type="spellEnd"/>
      <w:r w:rsidRPr="006E0066">
        <w:t>/V</w:t>
      </w:r>
      <w:r w:rsidRPr="00597AE4">
        <w:rPr>
          <w:vertAlign w:val="subscript"/>
        </w:rPr>
        <w:t>2</w:t>
      </w:r>
      <w:r w:rsidRPr="006E0066">
        <w:t>) ou R</w:t>
      </w:r>
      <w:r w:rsidRPr="00597AE4">
        <w:rPr>
          <w:vertAlign w:val="subscript"/>
        </w:rPr>
        <w:t>i</w:t>
      </w:r>
      <w:r w:rsidRPr="006E0066">
        <w:t xml:space="preserve"> = R</w:t>
      </w:r>
      <w:r w:rsidRPr="00597AE4">
        <w:rPr>
          <w:vertAlign w:val="subscript"/>
        </w:rPr>
        <w:t>o</w:t>
      </w:r>
      <w:r w:rsidRPr="006E0066">
        <w:t>*</w:t>
      </w:r>
      <w:proofErr w:type="spellStart"/>
      <w:r w:rsidRPr="006E0066">
        <w:t>V</w:t>
      </w:r>
      <w:r w:rsidRPr="006E0066">
        <w:rPr>
          <w:vertAlign w:val="subscript"/>
        </w:rPr>
        <w:t>b</w:t>
      </w:r>
      <w:proofErr w:type="spellEnd"/>
      <w:r w:rsidRPr="006E0066">
        <w:t>*(1/V</w:t>
      </w:r>
      <w:r w:rsidRPr="00597AE4">
        <w:rPr>
          <w:vertAlign w:val="subscript"/>
        </w:rPr>
        <w:t>2</w:t>
      </w:r>
      <w:r>
        <w:t>’</w:t>
      </w:r>
      <w:r w:rsidRPr="006E0066">
        <w:t xml:space="preserve"> – 1/V</w:t>
      </w:r>
      <w:r w:rsidRPr="00597AE4">
        <w:rPr>
          <w:vertAlign w:val="subscript"/>
        </w:rPr>
        <w:t>2</w:t>
      </w:r>
      <w:r w:rsidRPr="006E0066">
        <w:t>)</w:t>
      </w:r>
    </w:p>
    <w:p w14:paraId="76A0FA66" w14:textId="77777777" w:rsidR="009F4049" w:rsidRDefault="009F4049" w:rsidP="009F4049">
      <w:pPr>
        <w:pStyle w:val="SingleTxtG"/>
        <w:ind w:left="2268"/>
      </w:pPr>
      <w:r>
        <w:tab/>
        <w:t>D</w:t>
      </w:r>
      <w:r w:rsidRPr="006E0066">
        <w:t>iviser la valeur obtenue (exprimée en ohms) par la tension de fonctionnement du rail haute tension (exprimée en volts).</w:t>
      </w:r>
    </w:p>
    <w:p w14:paraId="18B30D19" w14:textId="77777777" w:rsidR="009F4049" w:rsidRDefault="009F4049" w:rsidP="009F4049">
      <w:pPr>
        <w:pStyle w:val="SingleTxtG"/>
        <w:ind w:left="2268"/>
      </w:pPr>
      <w:r>
        <w:tab/>
        <w:t>R</w:t>
      </w:r>
      <w:r w:rsidRPr="00597AE4">
        <w:rPr>
          <w:vertAlign w:val="subscript"/>
        </w:rPr>
        <w:t>i</w:t>
      </w:r>
      <w:r w:rsidRPr="00BA2124">
        <w:t xml:space="preserve"> </w:t>
      </w:r>
      <w:r>
        <w:t>(Ω/V) = R</w:t>
      </w:r>
      <w:r w:rsidRPr="00597AE4">
        <w:rPr>
          <w:vertAlign w:val="subscript"/>
        </w:rPr>
        <w:t>i</w:t>
      </w:r>
      <w:r>
        <w:t xml:space="preserve"> (Ω)/Tension de fonctionnement (V)</w:t>
      </w:r>
    </w:p>
    <w:p w14:paraId="280A3D3E" w14:textId="77777777" w:rsidR="009F4049" w:rsidRPr="00AC2B66" w:rsidRDefault="009F4049" w:rsidP="009F4049">
      <w:pPr>
        <w:pStyle w:val="Titre1"/>
        <w:spacing w:after="120"/>
      </w:pPr>
      <w:r>
        <w:t>Figure 4</w:t>
      </w:r>
      <w:r>
        <w:br/>
      </w:r>
      <w:r w:rsidRPr="000E09A6">
        <w:rPr>
          <w:b/>
        </w:rPr>
        <w:t>Mesure de V</w:t>
      </w:r>
      <w:r w:rsidRPr="000E09A6">
        <w:rPr>
          <w:b/>
          <w:vertAlign w:val="subscript"/>
        </w:rPr>
        <w:t>2</w:t>
      </w:r>
      <w:r>
        <w:rPr>
          <w:b/>
        </w:rPr>
        <w:t>’</w:t>
      </w:r>
    </w:p>
    <w:bookmarkStart w:id="144" w:name="_MON_1332849697"/>
    <w:bookmarkStart w:id="145" w:name="_MON_1332849756"/>
    <w:bookmarkStart w:id="146" w:name="_MON_1332849879"/>
    <w:bookmarkStart w:id="147" w:name="_MON_1332849949"/>
    <w:bookmarkStart w:id="148" w:name="_MON_1332849996"/>
    <w:bookmarkStart w:id="149" w:name="_MON_1333181197"/>
    <w:bookmarkStart w:id="150" w:name="_MON_1350829046"/>
    <w:bookmarkEnd w:id="144"/>
    <w:bookmarkEnd w:id="145"/>
    <w:bookmarkEnd w:id="146"/>
    <w:bookmarkEnd w:id="147"/>
    <w:bookmarkEnd w:id="148"/>
    <w:bookmarkEnd w:id="149"/>
    <w:bookmarkEnd w:id="150"/>
    <w:bookmarkStart w:id="151" w:name="_MON_1332682102"/>
    <w:bookmarkEnd w:id="151"/>
    <w:p w14:paraId="2BDC401A" w14:textId="12D68F08" w:rsidR="009F4049" w:rsidRPr="00BC2103" w:rsidRDefault="005C2737" w:rsidP="009F4049">
      <w:pPr>
        <w:jc w:val="center"/>
      </w:pPr>
      <w:r>
        <w:object w:dxaOrig="7035" w:dyaOrig="5430" w14:anchorId="01D11791">
          <v:shape id="_x0000_i1324" type="#_x0000_t75" style="width:366pt;height:241.2pt" o:ole="">
            <v:imagedata r:id="rId101" o:title="" cropbottom="6843f" cropleft="-1585f" cropright="-1585f"/>
          </v:shape>
          <o:OLEObject Type="Embed" ProgID="Word.Picture.8" ShapeID="_x0000_i1324" DrawAspect="Content" ObjectID="_1770463424" r:id="rId102"/>
        </w:object>
      </w:r>
    </w:p>
    <w:p w14:paraId="3B93F159" w14:textId="6453B828" w:rsidR="009F4049" w:rsidRPr="000E09A6" w:rsidRDefault="009F4049" w:rsidP="00A83556">
      <w:pPr>
        <w:pStyle w:val="SingleTxtG"/>
        <w:spacing w:before="120" w:after="240"/>
        <w:ind w:firstLine="170"/>
        <w:jc w:val="left"/>
        <w:rPr>
          <w:sz w:val="18"/>
          <w:szCs w:val="18"/>
        </w:rPr>
      </w:pPr>
      <w:r w:rsidRPr="000E09A6">
        <w:rPr>
          <w:i/>
          <w:sz w:val="18"/>
          <w:szCs w:val="18"/>
        </w:rPr>
        <w:t>Note 1</w:t>
      </w:r>
      <w:r w:rsidR="007B4F6E">
        <w:rPr>
          <w:i/>
          <w:sz w:val="18"/>
          <w:szCs w:val="18"/>
        </w:rPr>
        <w:t xml:space="preserve"> </w:t>
      </w:r>
      <w:r w:rsidRPr="000E09A6">
        <w:rPr>
          <w:sz w:val="18"/>
          <w:szCs w:val="18"/>
        </w:rPr>
        <w:t>: La résistance normalisée connue de R</w:t>
      </w:r>
      <w:r w:rsidRPr="000E09A6">
        <w:rPr>
          <w:sz w:val="18"/>
          <w:szCs w:val="18"/>
          <w:vertAlign w:val="subscript"/>
        </w:rPr>
        <w:t>o</w:t>
      </w:r>
      <w:r>
        <w:rPr>
          <w:sz w:val="18"/>
          <w:szCs w:val="18"/>
        </w:rPr>
        <w:t xml:space="preserve"> (Ω) </w:t>
      </w:r>
      <w:r w:rsidRPr="000E09A6">
        <w:rPr>
          <w:sz w:val="18"/>
          <w:szCs w:val="18"/>
        </w:rPr>
        <w:t>doit être égale à la valeur de la résistance d</w:t>
      </w:r>
      <w:r>
        <w:rPr>
          <w:sz w:val="18"/>
          <w:szCs w:val="18"/>
        </w:rPr>
        <w:t>’</w:t>
      </w:r>
      <w:r w:rsidRPr="000E09A6">
        <w:rPr>
          <w:sz w:val="18"/>
          <w:szCs w:val="18"/>
        </w:rPr>
        <w:t>isolement minimale requise (Ω/V) multipliée par la tension de fonctionnement exprimée en volts (V) du véhicule plus/moins 20 %. La valeur de R</w:t>
      </w:r>
      <w:r w:rsidRPr="000E09A6">
        <w:rPr>
          <w:sz w:val="18"/>
          <w:szCs w:val="18"/>
          <w:vertAlign w:val="subscript"/>
        </w:rPr>
        <w:t>o</w:t>
      </w:r>
      <w:r w:rsidRPr="000E09A6">
        <w:rPr>
          <w:sz w:val="18"/>
          <w:szCs w:val="18"/>
        </w:rPr>
        <w:t xml:space="preserve"> ne doit pas nécessairement être égale à cette valeur car les équations restent valables pour toute valeur de R</w:t>
      </w:r>
      <w:r w:rsidRPr="000E09A6">
        <w:rPr>
          <w:sz w:val="18"/>
          <w:szCs w:val="18"/>
          <w:vertAlign w:val="subscript"/>
        </w:rPr>
        <w:t>o</w:t>
      </w:r>
      <w:r w:rsidRPr="000E09A6">
        <w:rPr>
          <w:sz w:val="18"/>
          <w:szCs w:val="18"/>
        </w:rPr>
        <w:t>; cependant, une valeur de R</w:t>
      </w:r>
      <w:r w:rsidRPr="000E09A6">
        <w:rPr>
          <w:sz w:val="18"/>
          <w:szCs w:val="18"/>
          <w:vertAlign w:val="subscript"/>
        </w:rPr>
        <w:t>o</w:t>
      </w:r>
      <w:r w:rsidRPr="000E09A6">
        <w:rPr>
          <w:sz w:val="18"/>
          <w:szCs w:val="18"/>
        </w:rPr>
        <w:t xml:space="preserve"> de cet ordre devrait permettre de mesurer la tension avec une précision satisfaisante.</w:t>
      </w:r>
    </w:p>
    <w:p w14:paraId="359EBD3F" w14:textId="77777777" w:rsidR="009F4049" w:rsidRDefault="009F4049" w:rsidP="009F4049">
      <w:pPr>
        <w:pStyle w:val="SingleTxtG"/>
        <w:keepNext/>
        <w:ind w:left="2268" w:hanging="1134"/>
      </w:pPr>
      <w:r>
        <w:t>6.</w:t>
      </w:r>
      <w:r>
        <w:tab/>
        <w:t>Fuites d’électrolyte</w:t>
      </w:r>
    </w:p>
    <w:p w14:paraId="25CEF287" w14:textId="77777777" w:rsidR="009F4049" w:rsidRDefault="009F4049" w:rsidP="009F4049">
      <w:pPr>
        <w:pStyle w:val="SingleTxtG"/>
        <w:ind w:left="2268"/>
      </w:pPr>
      <w:r>
        <w:tab/>
        <w:t>En cas de besoin, il faut appliquer un revêtement approprié sur la protection physique afin de détecter toute fuite d’électrolyte du SRSEE à la suite de l’essai de choc.</w:t>
      </w:r>
    </w:p>
    <w:p w14:paraId="0F3AFA51" w14:textId="77777777" w:rsidR="009F4049" w:rsidRDefault="009F4049" w:rsidP="009F4049">
      <w:pPr>
        <w:pStyle w:val="SingleTxtG"/>
        <w:ind w:left="2268"/>
      </w:pPr>
      <w:r>
        <w:tab/>
        <w:t>À moins que le constructeur ne fournisse les moyens de distinguer l’électrolyte d’autres liquides, toute fuite de liquide doit être considérée comme une fuite d’électrolyte.</w:t>
      </w:r>
    </w:p>
    <w:p w14:paraId="64A19DA9" w14:textId="77777777" w:rsidR="009F4049" w:rsidRDefault="009F4049" w:rsidP="009F4049">
      <w:pPr>
        <w:pStyle w:val="SingleTxtG"/>
        <w:keepNext/>
        <w:ind w:left="2268" w:hanging="1134"/>
      </w:pPr>
      <w:r>
        <w:t>7.</w:t>
      </w:r>
      <w:r>
        <w:tab/>
        <w:t>Maintien en place du SRSEE</w:t>
      </w:r>
    </w:p>
    <w:p w14:paraId="35986E87" w14:textId="7ACCB11E" w:rsidR="009F4049" w:rsidRDefault="009F4049" w:rsidP="009F4049">
      <w:pPr>
        <w:pStyle w:val="SingleTxtG"/>
        <w:ind w:left="2268" w:hanging="1134"/>
      </w:pPr>
      <w:r>
        <w:tab/>
        <w:t>Il faut procéder à la vérification de la conformité par inspection visuelle</w:t>
      </w:r>
      <w:r>
        <w:t>.</w:t>
      </w:r>
    </w:p>
    <w:p w14:paraId="220EEEF3" w14:textId="77777777" w:rsidR="007B4F6E" w:rsidRDefault="007B4F6E" w:rsidP="009F4049">
      <w:pPr>
        <w:pStyle w:val="SingleTxtG"/>
        <w:ind w:left="2268" w:hanging="1134"/>
        <w:sectPr w:rsidR="007B4F6E" w:rsidSect="00C74977">
          <w:headerReference w:type="even" r:id="rId103"/>
          <w:headerReference w:type="default" r:id="rId104"/>
          <w:footnotePr>
            <w:numRestart w:val="eachSect"/>
          </w:footnotePr>
          <w:endnotePr>
            <w:numFmt w:val="decimal"/>
          </w:endnotePr>
          <w:pgSz w:w="11907" w:h="16840" w:code="9"/>
          <w:pgMar w:top="1417" w:right="1134" w:bottom="1134" w:left="1134" w:header="510" w:footer="567" w:gutter="0"/>
          <w:cols w:space="720"/>
          <w:docGrid w:linePitch="272"/>
        </w:sectPr>
      </w:pPr>
    </w:p>
    <w:p w14:paraId="115CDE42" w14:textId="77777777" w:rsidR="00705BD6" w:rsidRDefault="00705BD6" w:rsidP="00705BD6">
      <w:pPr>
        <w:pStyle w:val="HChG"/>
      </w:pPr>
      <w:r>
        <w:t>Annexe 9 − Appendice 1</w:t>
      </w:r>
    </w:p>
    <w:p w14:paraId="32C740D3" w14:textId="77777777" w:rsidR="00705BD6" w:rsidRPr="00D42849" w:rsidRDefault="00705BD6" w:rsidP="00705BD6">
      <w:pPr>
        <w:pStyle w:val="HChG"/>
      </w:pPr>
      <w:r>
        <w:tab/>
      </w:r>
      <w:r>
        <w:tab/>
        <w:t>Doigt d’épreuve articulé (degré de protection IPXXB)</w:t>
      </w:r>
    </w:p>
    <w:p w14:paraId="210EB6FF" w14:textId="77777777" w:rsidR="00705BD6" w:rsidRDefault="00705BD6" w:rsidP="00705BD6">
      <w:pPr>
        <w:pStyle w:val="Titre1"/>
        <w:spacing w:after="120"/>
      </w:pPr>
      <w:r>
        <w:t>Figure 1</w:t>
      </w:r>
      <w:r>
        <w:br/>
      </w:r>
      <w:r w:rsidRPr="000E09A6">
        <w:rPr>
          <w:b/>
        </w:rPr>
        <w:t>Doigt d</w:t>
      </w:r>
      <w:r>
        <w:rPr>
          <w:b/>
        </w:rPr>
        <w:t>’</w:t>
      </w:r>
      <w:r w:rsidRPr="000E09A6">
        <w:rPr>
          <w:b/>
        </w:rPr>
        <w:t>épreuve articulé</w:t>
      </w:r>
    </w:p>
    <w:p w14:paraId="4C8F0E08" w14:textId="77777777" w:rsidR="00705BD6" w:rsidRPr="008947D3" w:rsidRDefault="00705BD6" w:rsidP="00705BD6">
      <w:pPr>
        <w:spacing w:line="240" w:lineRule="auto"/>
        <w:ind w:left="1134"/>
        <w:rPr>
          <w:sz w:val="2"/>
          <w:szCs w:val="2"/>
        </w:rPr>
      </w:pPr>
      <w:r>
        <w:rPr>
          <w:noProof/>
          <w:sz w:val="2"/>
          <w:szCs w:val="2"/>
        </w:rPr>
        <w:drawing>
          <wp:inline distT="0" distB="0" distL="0" distR="0" wp14:anchorId="27C58814" wp14:editId="18434DA9">
            <wp:extent cx="4643755" cy="601091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l="-2904" t="-2213" r="-2904" b="-2213"/>
                    <a:stretch>
                      <a:fillRect/>
                    </a:stretch>
                  </pic:blipFill>
                  <pic:spPr bwMode="auto">
                    <a:xfrm>
                      <a:off x="0" y="0"/>
                      <a:ext cx="4643755" cy="6010910"/>
                    </a:xfrm>
                    <a:prstGeom prst="rect">
                      <a:avLst/>
                    </a:prstGeom>
                    <a:noFill/>
                    <a:ln w="6350" cmpd="sng">
                      <a:noFill/>
                      <a:miter lim="800000"/>
                      <a:headEnd/>
                      <a:tailEnd/>
                    </a:ln>
                    <a:effectLst/>
                  </pic:spPr>
                </pic:pic>
              </a:graphicData>
            </a:graphic>
          </wp:inline>
        </w:drawing>
      </w:r>
    </w:p>
    <w:p w14:paraId="271A27FE" w14:textId="77777777" w:rsidR="00705BD6" w:rsidRPr="00B93D9C" w:rsidRDefault="00705BD6" w:rsidP="00705BD6">
      <w:pPr>
        <w:pStyle w:val="SingleTxtG"/>
        <w:spacing w:before="240"/>
      </w:pPr>
      <w:r w:rsidRPr="00B93D9C">
        <w:t>Matière: métal, sauf indication contraire</w:t>
      </w:r>
    </w:p>
    <w:p w14:paraId="317D0202" w14:textId="77777777" w:rsidR="00705BD6" w:rsidRPr="00B93D9C" w:rsidRDefault="00705BD6" w:rsidP="00705BD6">
      <w:pPr>
        <w:pStyle w:val="SingleTxtG"/>
      </w:pPr>
      <w:r w:rsidRPr="00B93D9C">
        <w:t>Dimensions linéaires indiquées en millimètres</w:t>
      </w:r>
    </w:p>
    <w:p w14:paraId="09FD1884" w14:textId="77777777" w:rsidR="003C793A" w:rsidRDefault="003C793A">
      <w:pPr>
        <w:suppressAutoHyphens w:val="0"/>
        <w:kinsoku/>
        <w:overflowPunct/>
        <w:autoSpaceDE/>
        <w:autoSpaceDN/>
        <w:adjustRightInd/>
        <w:snapToGrid/>
        <w:spacing w:line="240" w:lineRule="auto"/>
      </w:pPr>
      <w:r>
        <w:br w:type="page"/>
      </w:r>
    </w:p>
    <w:p w14:paraId="23C2CC30" w14:textId="184E2C10" w:rsidR="00705BD6" w:rsidRPr="00B93D9C" w:rsidRDefault="00705BD6" w:rsidP="00705BD6">
      <w:pPr>
        <w:pStyle w:val="SingleTxtG"/>
        <w:keepNext/>
      </w:pPr>
      <w:r w:rsidRPr="00B93D9C">
        <w:t>Tolérances pour les dimensions sans indication de tolérance</w:t>
      </w:r>
      <w:r w:rsidR="003C793A">
        <w:t> </w:t>
      </w:r>
      <w:r w:rsidRPr="00B93D9C">
        <w:t>:</w:t>
      </w:r>
    </w:p>
    <w:p w14:paraId="03200F87" w14:textId="77777777" w:rsidR="00705BD6" w:rsidRPr="00B93D9C" w:rsidRDefault="00705BD6" w:rsidP="00705BD6">
      <w:pPr>
        <w:pStyle w:val="SingleTxtG"/>
        <w:ind w:firstLine="567"/>
      </w:pPr>
      <w:r w:rsidRPr="00B93D9C">
        <w:t>a)</w:t>
      </w:r>
      <w:r w:rsidRPr="00B93D9C">
        <w:tab/>
        <w:t>Sur les angles: 0/-10°;</w:t>
      </w:r>
    </w:p>
    <w:p w14:paraId="00006977" w14:textId="1B00FAAA" w:rsidR="00705BD6" w:rsidRDefault="00705BD6" w:rsidP="00705BD6">
      <w:pPr>
        <w:pStyle w:val="SingleTxtG"/>
        <w:ind w:firstLine="567"/>
        <w:rPr>
          <w:bCs/>
        </w:rPr>
      </w:pPr>
      <w:r w:rsidRPr="00B93D9C">
        <w:rPr>
          <w:bCs/>
        </w:rPr>
        <w:t>b)</w:t>
      </w:r>
      <w:r w:rsidRPr="00B93D9C">
        <w:rPr>
          <w:bCs/>
        </w:rPr>
        <w:tab/>
        <w:t>Sur les dimensions linéaires</w:t>
      </w:r>
      <w:r w:rsidR="003C793A">
        <w:rPr>
          <w:bCs/>
        </w:rPr>
        <w:t> </w:t>
      </w:r>
      <w:r w:rsidRPr="00B93D9C">
        <w:rPr>
          <w:bCs/>
        </w:rPr>
        <w:t>:</w:t>
      </w:r>
    </w:p>
    <w:p w14:paraId="2ADAAF49" w14:textId="0F9D157E" w:rsidR="00705BD6" w:rsidRDefault="00705BD6" w:rsidP="00705BD6">
      <w:pPr>
        <w:pStyle w:val="SingleTxtG"/>
        <w:ind w:firstLine="1134"/>
        <w:rPr>
          <w:bCs/>
        </w:rPr>
      </w:pPr>
      <w:r>
        <w:rPr>
          <w:bCs/>
        </w:rPr>
        <w:t>i)</w:t>
      </w:r>
      <w:r>
        <w:rPr>
          <w:bCs/>
        </w:rPr>
        <w:tab/>
      </w:r>
      <w:r w:rsidRPr="00B93D9C">
        <w:rPr>
          <w:bCs/>
        </w:rPr>
        <w:t>Jusqu</w:t>
      </w:r>
      <w:r>
        <w:rPr>
          <w:bCs/>
        </w:rPr>
        <w:t>’</w:t>
      </w:r>
      <w:r w:rsidRPr="00B93D9C">
        <w:rPr>
          <w:bCs/>
        </w:rPr>
        <w:t>à 25 mm,</w:t>
      </w:r>
      <w:r>
        <w:rPr>
          <w:bCs/>
        </w:rPr>
        <w:t xml:space="preserve"> 0/-0,05 mm</w:t>
      </w:r>
      <w:r w:rsidR="003C793A">
        <w:rPr>
          <w:bCs/>
        </w:rPr>
        <w:t> </w:t>
      </w:r>
      <w:r>
        <w:rPr>
          <w:bCs/>
        </w:rPr>
        <w:t xml:space="preserve">; </w:t>
      </w:r>
    </w:p>
    <w:p w14:paraId="22833EB6" w14:textId="77777777" w:rsidR="00705BD6" w:rsidRPr="00B93D9C" w:rsidRDefault="00705BD6" w:rsidP="00705BD6">
      <w:pPr>
        <w:pStyle w:val="SingleTxtG"/>
        <w:ind w:firstLine="1134"/>
        <w:rPr>
          <w:bCs/>
        </w:rPr>
      </w:pPr>
      <w:r>
        <w:rPr>
          <w:bCs/>
        </w:rPr>
        <w:t>ii)</w:t>
      </w:r>
      <w:r>
        <w:rPr>
          <w:bCs/>
        </w:rPr>
        <w:tab/>
        <w:t>Au-</w:t>
      </w:r>
      <w:r w:rsidRPr="00B93D9C">
        <w:rPr>
          <w:bCs/>
        </w:rPr>
        <w:t>dessus</w:t>
      </w:r>
      <w:r>
        <w:rPr>
          <w:bCs/>
        </w:rPr>
        <w:t xml:space="preserve"> </w:t>
      </w:r>
      <w:r w:rsidRPr="00B93D9C">
        <w:rPr>
          <w:bCs/>
        </w:rPr>
        <w:t xml:space="preserve">de 25 mm, </w:t>
      </w:r>
      <w:r>
        <w:sym w:font="Symbol" w:char="F0B1"/>
      </w:r>
      <w:r w:rsidRPr="00B93D9C">
        <w:rPr>
          <w:bCs/>
        </w:rPr>
        <w:t xml:space="preserve">0,2 </w:t>
      </w:r>
      <w:proofErr w:type="spellStart"/>
      <w:r w:rsidRPr="00B93D9C">
        <w:rPr>
          <w:bCs/>
        </w:rPr>
        <w:t>mm.</w:t>
      </w:r>
      <w:proofErr w:type="spellEnd"/>
    </w:p>
    <w:p w14:paraId="19B3BCE5" w14:textId="4DA223FE" w:rsidR="007B4F6E" w:rsidRDefault="00705BD6" w:rsidP="003C793A">
      <w:pPr>
        <w:pStyle w:val="SingleTxtG"/>
      </w:pPr>
      <w:r w:rsidRPr="008B3900">
        <w:t xml:space="preserve">Les deux articulations doivent permettre un mouvement de 90° dans le même plan et dans la même direction, avec une </w:t>
      </w:r>
      <w:r>
        <w:t>tolérance comprise entre 0 et +</w:t>
      </w:r>
      <w:r w:rsidRPr="008B3900">
        <w:t>10°.</w:t>
      </w:r>
    </w:p>
    <w:p w14:paraId="604BAF46" w14:textId="76C7A2FA" w:rsidR="003C793A" w:rsidRPr="003C793A" w:rsidRDefault="003C793A" w:rsidP="003C793A">
      <w:pPr>
        <w:pStyle w:val="SingleTxtG"/>
        <w:spacing w:before="240" w:after="0"/>
        <w:jc w:val="center"/>
        <w:rPr>
          <w:u w:val="single"/>
        </w:rPr>
      </w:pPr>
      <w:r>
        <w:rPr>
          <w:u w:val="single"/>
        </w:rPr>
        <w:tab/>
      </w:r>
      <w:r>
        <w:rPr>
          <w:u w:val="single"/>
        </w:rPr>
        <w:tab/>
      </w:r>
      <w:r>
        <w:rPr>
          <w:u w:val="single"/>
        </w:rPr>
        <w:tab/>
      </w:r>
      <w:r>
        <w:rPr>
          <w:u w:val="single"/>
        </w:rPr>
        <w:tab/>
      </w:r>
    </w:p>
    <w:sectPr w:rsidR="003C793A" w:rsidRPr="003C793A" w:rsidSect="00C74977">
      <w:headerReference w:type="even" r:id="rId106"/>
      <w:headerReference w:type="default" r:id="rId107"/>
      <w:footnotePr>
        <w:numRestart w:val="eachSect"/>
      </w:footnotePr>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E2484" w14:textId="77777777" w:rsidR="006D2072" w:rsidRDefault="006D2072"/>
  </w:endnote>
  <w:endnote w:type="continuationSeparator" w:id="0">
    <w:p w14:paraId="10CE63FB" w14:textId="77777777" w:rsidR="006D2072" w:rsidRDefault="006D2072">
      <w:pPr>
        <w:pStyle w:val="Pieddepage"/>
      </w:pPr>
    </w:p>
  </w:endnote>
  <w:endnote w:type="continuationNotice" w:id="1">
    <w:p w14:paraId="65EDE7D8" w14:textId="77777777" w:rsidR="006D2072" w:rsidRPr="00C451B9" w:rsidRDefault="006D2072"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98A2" w14:textId="77777777" w:rsidR="00D45DB5" w:rsidRPr="00D45DB5" w:rsidRDefault="00D45DB5" w:rsidP="00D45DB5">
    <w:pPr>
      <w:pStyle w:val="Pieddepage"/>
      <w:tabs>
        <w:tab w:val="right" w:pos="9638"/>
      </w:tabs>
    </w:pPr>
    <w:r w:rsidRPr="00D45DB5">
      <w:rPr>
        <w:b/>
        <w:sz w:val="18"/>
      </w:rPr>
      <w:fldChar w:fldCharType="begin"/>
    </w:r>
    <w:r w:rsidRPr="00D45DB5">
      <w:rPr>
        <w:b/>
        <w:sz w:val="18"/>
      </w:rPr>
      <w:instrText xml:space="preserve"> PAGE  \* MERGEFORMAT </w:instrText>
    </w:r>
    <w:r w:rsidRPr="00D45DB5">
      <w:rPr>
        <w:b/>
        <w:sz w:val="18"/>
      </w:rPr>
      <w:fldChar w:fldCharType="separate"/>
    </w:r>
    <w:r w:rsidRPr="00D45DB5">
      <w:rPr>
        <w:b/>
        <w:noProof/>
        <w:sz w:val="18"/>
      </w:rPr>
      <w:t>2</w:t>
    </w:r>
    <w:r w:rsidRPr="00D45DB5">
      <w:rPr>
        <w:b/>
        <w:sz w:val="18"/>
      </w:rPr>
      <w:fldChar w:fldCharType="end"/>
    </w:r>
    <w:r>
      <w:rPr>
        <w:b/>
        <w:sz w:val="18"/>
      </w:rPr>
      <w:tab/>
    </w:r>
    <w:r>
      <w:t>GE.22-29502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BED8" w14:textId="77777777" w:rsidR="00D45DB5" w:rsidRPr="00D45DB5" w:rsidRDefault="00D45DB5" w:rsidP="00D45DB5">
    <w:pPr>
      <w:pStyle w:val="Pieddepage"/>
      <w:tabs>
        <w:tab w:val="right" w:pos="9638"/>
      </w:tabs>
      <w:rPr>
        <w:b/>
        <w:sz w:val="18"/>
      </w:rPr>
    </w:pPr>
    <w:r>
      <w:t>GE.22-29502</w:t>
    </w:r>
    <w:r>
      <w:tab/>
    </w:r>
    <w:r w:rsidRPr="00D45DB5">
      <w:rPr>
        <w:b/>
        <w:sz w:val="18"/>
      </w:rPr>
      <w:fldChar w:fldCharType="begin"/>
    </w:r>
    <w:r w:rsidRPr="00D45DB5">
      <w:rPr>
        <w:b/>
        <w:sz w:val="18"/>
      </w:rPr>
      <w:instrText xml:space="preserve"> PAGE  \* MERGEFORMAT </w:instrText>
    </w:r>
    <w:r w:rsidRPr="00D45DB5">
      <w:rPr>
        <w:b/>
        <w:sz w:val="18"/>
      </w:rPr>
      <w:fldChar w:fldCharType="separate"/>
    </w:r>
    <w:r w:rsidRPr="00D45DB5">
      <w:rPr>
        <w:b/>
        <w:noProof/>
        <w:sz w:val="18"/>
      </w:rPr>
      <w:t>3</w:t>
    </w:r>
    <w:r w:rsidRPr="00D45DB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37BD" w14:textId="4EABFC27" w:rsidR="00467F2C" w:rsidRPr="00D45DB5" w:rsidRDefault="00D45DB5" w:rsidP="00D45DB5">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41F4937E" wp14:editId="5ECB0F48">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22-29502  (F)</w:t>
    </w:r>
    <w:r>
      <w:rPr>
        <w:noProof/>
        <w:sz w:val="20"/>
      </w:rPr>
      <w:drawing>
        <wp:anchor distT="0" distB="0" distL="114300" distR="114300" simplePos="0" relativeHeight="251660288" behindDoc="0" locked="0" layoutInCell="1" allowOverlap="1" wp14:anchorId="21F1A8FE" wp14:editId="4EECE06E">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E0B">
      <w:rPr>
        <w:sz w:val="20"/>
      </w:rPr>
      <w:t xml:space="preserve">    230224    260224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6EF5" w14:textId="77777777" w:rsidR="00C74977" w:rsidRPr="00D45DB5" w:rsidRDefault="00C74977" w:rsidP="00D45DB5">
    <w:pPr>
      <w:pStyle w:val="Pieddepage"/>
      <w:tabs>
        <w:tab w:val="right" w:pos="9638"/>
      </w:tabs>
      <w:rPr>
        <w:b/>
        <w:sz w:val="18"/>
      </w:rPr>
    </w:pPr>
    <w:r>
      <w:t>GE.22-29502</w:t>
    </w:r>
    <w:r>
      <w:tab/>
    </w:r>
    <w:r w:rsidRPr="00D45DB5">
      <w:rPr>
        <w:b/>
        <w:sz w:val="18"/>
      </w:rPr>
      <w:fldChar w:fldCharType="begin"/>
    </w:r>
    <w:r w:rsidRPr="00D45DB5">
      <w:rPr>
        <w:b/>
        <w:sz w:val="18"/>
      </w:rPr>
      <w:instrText xml:space="preserve"> PAGE  \* MERGEFORMAT </w:instrText>
    </w:r>
    <w:r w:rsidRPr="00D45DB5">
      <w:rPr>
        <w:b/>
        <w:sz w:val="18"/>
      </w:rPr>
      <w:fldChar w:fldCharType="separate"/>
    </w:r>
    <w:r w:rsidRPr="00D45DB5">
      <w:rPr>
        <w:b/>
        <w:noProof/>
        <w:sz w:val="18"/>
      </w:rPr>
      <w:t>3</w:t>
    </w:r>
    <w:r w:rsidRPr="00D45DB5">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EAA0B" w14:textId="77777777" w:rsidR="006D2072" w:rsidRPr="00D27D5E" w:rsidRDefault="006D2072" w:rsidP="00D27D5E">
      <w:pPr>
        <w:tabs>
          <w:tab w:val="right" w:pos="2155"/>
        </w:tabs>
        <w:spacing w:after="80"/>
        <w:ind w:left="680"/>
        <w:rPr>
          <w:u w:val="single"/>
        </w:rPr>
      </w:pPr>
      <w:r>
        <w:rPr>
          <w:u w:val="single"/>
        </w:rPr>
        <w:tab/>
      </w:r>
    </w:p>
  </w:footnote>
  <w:footnote w:type="continuationSeparator" w:id="0">
    <w:p w14:paraId="2023F986" w14:textId="77777777" w:rsidR="006D2072" w:rsidRPr="00D171D4" w:rsidRDefault="006D2072" w:rsidP="00D171D4">
      <w:pPr>
        <w:tabs>
          <w:tab w:val="right" w:pos="2155"/>
        </w:tabs>
        <w:spacing w:after="80"/>
        <w:ind w:left="680"/>
        <w:rPr>
          <w:u w:val="single"/>
        </w:rPr>
      </w:pPr>
      <w:r w:rsidRPr="00D171D4">
        <w:rPr>
          <w:u w:val="single"/>
        </w:rPr>
        <w:tab/>
      </w:r>
    </w:p>
  </w:footnote>
  <w:footnote w:type="continuationNotice" w:id="1">
    <w:p w14:paraId="67E9C03E" w14:textId="77777777" w:rsidR="006D2072" w:rsidRPr="00C451B9" w:rsidRDefault="006D2072" w:rsidP="00C451B9">
      <w:pPr>
        <w:spacing w:line="240" w:lineRule="auto"/>
        <w:rPr>
          <w:sz w:val="2"/>
          <w:szCs w:val="2"/>
        </w:rPr>
      </w:pPr>
    </w:p>
  </w:footnote>
  <w:footnote w:id="2">
    <w:p w14:paraId="706AB2BA" w14:textId="77777777" w:rsidR="00591072" w:rsidRPr="00591072" w:rsidRDefault="00442E31"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00591072" w:rsidRPr="00591072">
        <w:t>Anciens titres de l’Accord :</w:t>
      </w:r>
    </w:p>
    <w:p w14:paraId="48577072" w14:textId="13CC2745" w:rsidR="00591072" w:rsidRPr="00591072" w:rsidRDefault="00591072" w:rsidP="00591072">
      <w:pPr>
        <w:pStyle w:val="Notedebasdepage"/>
      </w:pPr>
      <w:r w:rsidRPr="00D45DB5">
        <w:tab/>
      </w:r>
      <w:r w:rsidRPr="00D45DB5">
        <w:tab/>
        <w:t xml:space="preserve">Accord </w:t>
      </w:r>
      <w:r w:rsidRPr="00591072">
        <w:t>concernant l’adoption de conditions uniformes d’homologation et la reconnaissance réciproque de l’homologation des équipements et pièces de véhicules à moteur, en date, à Genève, du 20 mars 1958 (version originale)</w:t>
      </w:r>
      <w:r w:rsidR="00D470A9">
        <w:t> ;</w:t>
      </w:r>
    </w:p>
    <w:p w14:paraId="5D81AE63" w14:textId="77777777" w:rsidR="00591072" w:rsidRPr="00591072" w:rsidRDefault="00591072" w:rsidP="00591072">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véhicule à roues et les conditions de reconnaissance réciproque des homologations délivrées conformément à ces prescriptions, en date, à Genève, du 5 octobre 1995 (Révision 2).</w:t>
      </w:r>
    </w:p>
    <w:p w14:paraId="530BF829" w14:textId="77777777" w:rsidR="00442E31" w:rsidRPr="00442E31" w:rsidRDefault="00442E31">
      <w:pPr>
        <w:pStyle w:val="Notedebasdepage"/>
      </w:pPr>
    </w:p>
  </w:footnote>
  <w:footnote w:id="3">
    <w:p w14:paraId="4175D44A" w14:textId="28ACDD49" w:rsidR="009A2683" w:rsidRDefault="009A2683" w:rsidP="009A2683">
      <w:pPr>
        <w:pStyle w:val="Notedebasdepage"/>
      </w:pPr>
      <w:r>
        <w:tab/>
      </w:r>
      <w:r w:rsidRPr="008D105E">
        <w:rPr>
          <w:rStyle w:val="Appelnotedebasdep"/>
        </w:rPr>
        <w:footnoteRef/>
      </w:r>
      <w:r>
        <w:tab/>
      </w:r>
      <w:r w:rsidRPr="00982F3B">
        <w:t xml:space="preserve">Selon les définitions de la Résolution d’ensemble sur la construction des véhicules (R.E.3), document ECE/TRANS/WP.29/78/Rev.6, par. 2 − </w:t>
      </w:r>
      <w:hyperlink r:id="rId1" w:history="1">
        <w:r w:rsidRPr="00A1637C">
          <w:rPr>
            <w:rStyle w:val="Lienhypertexte"/>
          </w:rPr>
          <w:t>www.unece.org/trans/main/wp29/wp29wgs/ wp29gen/wp29resolutions.html</w:t>
        </w:r>
      </w:hyperlink>
      <w:r w:rsidRPr="00982F3B">
        <w:t>.</w:t>
      </w:r>
    </w:p>
  </w:footnote>
  <w:footnote w:id="4">
    <w:p w14:paraId="605DF326" w14:textId="64783C66" w:rsidR="009A2683" w:rsidRDefault="009A2683" w:rsidP="009A2683">
      <w:pPr>
        <w:pStyle w:val="Notedebasdepage"/>
      </w:pPr>
      <w:r>
        <w:tab/>
      </w:r>
      <w:r w:rsidRPr="008D105E">
        <w:rPr>
          <w:rStyle w:val="Appelnotedebasdep"/>
        </w:rPr>
        <w:footnoteRef/>
      </w:r>
      <w:r>
        <w:tab/>
      </w:r>
      <w:r w:rsidRPr="007D0D21">
        <w:rPr>
          <w:lang w:val="fr-FR"/>
        </w:rPr>
        <w:t>La liste des numéros distinctifs des Parties contractantes à l</w:t>
      </w:r>
      <w:r>
        <w:t>’</w:t>
      </w:r>
      <w:r w:rsidRPr="007D0D21">
        <w:rPr>
          <w:lang w:val="fr-FR"/>
        </w:rPr>
        <w:t>Accord de 1958 est reproduite à l</w:t>
      </w:r>
      <w:r>
        <w:t>’</w:t>
      </w:r>
      <w:r w:rsidRPr="007D0D21">
        <w:rPr>
          <w:lang w:val="fr-FR"/>
        </w:rPr>
        <w:t>annexe 3 de la Résolution d</w:t>
      </w:r>
      <w:r>
        <w:rPr>
          <w:lang w:val="fr-FR"/>
        </w:rPr>
        <w:t>’</w:t>
      </w:r>
      <w:r w:rsidRPr="007D0D21">
        <w:rPr>
          <w:lang w:val="fr-FR"/>
        </w:rPr>
        <w:t xml:space="preserve">ensemble sur la construction des véhicules (R.E.3), </w:t>
      </w:r>
      <w:r w:rsidRPr="000E1CB8">
        <w:rPr>
          <w:lang w:val="fr-FR"/>
        </w:rPr>
        <w:t>document ECE/TRANS/WP.29/78/Rev.</w:t>
      </w:r>
      <w:r>
        <w:rPr>
          <w:lang w:val="fr-FR"/>
        </w:rPr>
        <w:t xml:space="preserve">3, annexe 3 </w:t>
      </w:r>
      <w:r w:rsidR="00641F53">
        <w:rPr>
          <w:lang w:val="fr-FR"/>
        </w:rPr>
        <w:t>−</w:t>
      </w:r>
      <w:r>
        <w:rPr>
          <w:lang w:val="fr-FR"/>
        </w:rPr>
        <w:t xml:space="preserve"> </w:t>
      </w:r>
      <w:hyperlink r:id="rId2" w:history="1">
        <w:r w:rsidR="00641F53" w:rsidRPr="00C92500">
          <w:rPr>
            <w:rStyle w:val="Lienhypertexte"/>
            <w:szCs w:val="18"/>
          </w:rPr>
          <w:t>https://unece.org/transport/standards/transport/</w:t>
        </w:r>
        <w:r w:rsidR="00641F53" w:rsidRPr="00C92500">
          <w:rPr>
            <w:rStyle w:val="Lienhypertexte"/>
            <w:szCs w:val="18"/>
          </w:rPr>
          <w:t xml:space="preserve"> </w:t>
        </w:r>
        <w:r w:rsidR="00641F53" w:rsidRPr="00C92500">
          <w:rPr>
            <w:rStyle w:val="Lienhypertexte"/>
            <w:szCs w:val="18"/>
          </w:rPr>
          <w:t>vehicle-regulations-wp29/</w:t>
        </w:r>
        <w:proofErr w:type="spellStart"/>
        <w:r w:rsidR="00641F53" w:rsidRPr="00C92500">
          <w:rPr>
            <w:rStyle w:val="Lienhypertexte"/>
            <w:szCs w:val="18"/>
          </w:rPr>
          <w:t>resolutions</w:t>
        </w:r>
        <w:proofErr w:type="spellEnd"/>
      </w:hyperlink>
      <w:r>
        <w:t>.</w:t>
      </w:r>
      <w:hyperlink r:id="rId3" w:history="1"/>
    </w:p>
  </w:footnote>
  <w:footnote w:id="5">
    <w:p w14:paraId="0F45D199" w14:textId="77777777" w:rsidR="009A2683" w:rsidRDefault="009A2683" w:rsidP="009A2683">
      <w:pPr>
        <w:pStyle w:val="Notedebasdepage"/>
      </w:pPr>
      <w:r>
        <w:tab/>
      </w:r>
      <w:r w:rsidRPr="008D105E">
        <w:rPr>
          <w:rStyle w:val="Appelnotedebasdep"/>
        </w:rPr>
        <w:footnoteRef/>
      </w:r>
      <w:r>
        <w:tab/>
      </w:r>
      <w:r w:rsidRPr="009A795A">
        <w:rPr>
          <w:lang w:val="fr-FR"/>
        </w:rPr>
        <w:t>Jusqu</w:t>
      </w:r>
      <w:r>
        <w:rPr>
          <w:lang w:val="fr-FR"/>
        </w:rPr>
        <w:t>’au</w:t>
      </w:r>
      <w:r w:rsidRPr="009A795A">
        <w:rPr>
          <w:lang w:val="fr-FR"/>
        </w:rPr>
        <w:t xml:space="preserve"> 30 septembre</w:t>
      </w:r>
      <w:r>
        <w:rPr>
          <w:lang w:val="fr-FR"/>
        </w:rPr>
        <w:t xml:space="preserve"> 2000</w:t>
      </w:r>
      <w:r w:rsidRPr="009A795A">
        <w:rPr>
          <w:lang w:val="fr-FR"/>
        </w:rPr>
        <w:t>, aux fins des prescriptions relatives aux essais, la plage de réglage longitudinal normal doit être limitée de manière que le point H se trouve compris dans la longueur de l</w:t>
      </w:r>
      <w:r>
        <w:rPr>
          <w:lang w:val="fr-FR"/>
        </w:rPr>
        <w:t>’</w:t>
      </w:r>
      <w:r w:rsidRPr="009A795A">
        <w:rPr>
          <w:lang w:val="fr-FR"/>
        </w:rPr>
        <w:t>ouverture de la porte.</w:t>
      </w:r>
    </w:p>
  </w:footnote>
  <w:footnote w:id="6">
    <w:p w14:paraId="36D51611" w14:textId="77777777" w:rsidR="00670A4A" w:rsidRPr="00B041DF" w:rsidRDefault="00670A4A" w:rsidP="00670A4A">
      <w:pPr>
        <w:pStyle w:val="Notedebasdepage"/>
      </w:pPr>
      <w:r w:rsidRPr="00B041DF">
        <w:tab/>
      </w:r>
      <w:r w:rsidRPr="008D105E">
        <w:rPr>
          <w:rStyle w:val="Appelnotedebasdep"/>
        </w:rPr>
        <w:footnoteRef/>
      </w:r>
      <w:r w:rsidRPr="00B041DF">
        <w:tab/>
        <w:t>Numéro distinctif du pays qui a délivré/étendu/refusé/retiré l’homologation (voir les dispositions du Règlement relatives à l’homologation).</w:t>
      </w:r>
    </w:p>
  </w:footnote>
  <w:footnote w:id="7">
    <w:p w14:paraId="27BC4825" w14:textId="77777777" w:rsidR="00670A4A" w:rsidRPr="00B041DF" w:rsidRDefault="00670A4A" w:rsidP="00670A4A">
      <w:pPr>
        <w:pStyle w:val="Notedebasdepage"/>
      </w:pPr>
      <w:r w:rsidRPr="00B041DF">
        <w:tab/>
      </w:r>
      <w:r w:rsidRPr="008D105E">
        <w:rPr>
          <w:rStyle w:val="Appelnotedebasdep"/>
        </w:rPr>
        <w:footnoteRef/>
      </w:r>
      <w:r w:rsidRPr="00B041DF">
        <w:tab/>
      </w:r>
      <w:r w:rsidRPr="008D105E">
        <w:t>Biffer les mentions inutiles.</w:t>
      </w:r>
    </w:p>
  </w:footnote>
  <w:footnote w:id="8">
    <w:p w14:paraId="7DF454C1" w14:textId="77777777" w:rsidR="0047086D" w:rsidRDefault="0047086D" w:rsidP="0047086D">
      <w:pPr>
        <w:pStyle w:val="Notedebasdepage"/>
      </w:pPr>
      <w:r>
        <w:tab/>
      </w:r>
      <w:r w:rsidRPr="008D105E">
        <w:rPr>
          <w:rStyle w:val="Appelnotedebasdep"/>
        </w:rPr>
        <w:footnoteRef/>
      </w:r>
      <w:r>
        <w:tab/>
      </w:r>
      <w:r w:rsidRPr="00AB3A63">
        <w:t>Le second numéro n’est donné qu’à titre d’exemple.</w:t>
      </w:r>
    </w:p>
  </w:footnote>
  <w:footnote w:id="9">
    <w:p w14:paraId="620C176E" w14:textId="45AAC3CA" w:rsidR="00481627" w:rsidRDefault="00481627" w:rsidP="00481627">
      <w:pPr>
        <w:pStyle w:val="Notedebasdepage"/>
      </w:pPr>
      <w:r>
        <w:tab/>
      </w:r>
      <w:r w:rsidRPr="008D105E">
        <w:rPr>
          <w:rStyle w:val="Appelnotedebasdep"/>
        </w:rPr>
        <w:footnoteRef/>
      </w:r>
      <w:r>
        <w:tab/>
      </w:r>
      <w:r w:rsidRPr="00105E5D">
        <w:rPr>
          <w:szCs w:val="18"/>
        </w:rPr>
        <w:t>La procédure est décrite à l’annexe 1 de la Résolution d’ensemble sur la construction des véhicules (R.E.3) (document ECE/TRANS/WP.29/78/Rev.3)</w:t>
      </w:r>
      <w:r>
        <w:rPr>
          <w:szCs w:val="18"/>
        </w:rPr>
        <w:t xml:space="preserve"> </w:t>
      </w:r>
      <w:r w:rsidR="00C441FE">
        <w:rPr>
          <w:szCs w:val="18"/>
        </w:rPr>
        <w:t>−</w:t>
      </w:r>
      <w:r>
        <w:rPr>
          <w:szCs w:val="18"/>
        </w:rPr>
        <w:t xml:space="preserve"> </w:t>
      </w:r>
      <w:hyperlink r:id="rId4" w:history="1">
        <w:r w:rsidR="00F535DB" w:rsidRPr="00C92500">
          <w:rPr>
            <w:rStyle w:val="Lienhypertexte"/>
          </w:rPr>
          <w:t>https://unece.org/transport/standards/transport/</w:t>
        </w:r>
        <w:r w:rsidR="00F535DB" w:rsidRPr="00C92500">
          <w:rPr>
            <w:rStyle w:val="Lienhypertexte"/>
          </w:rPr>
          <w:t xml:space="preserve"> </w:t>
        </w:r>
        <w:r w:rsidR="00F535DB" w:rsidRPr="00C92500">
          <w:rPr>
            <w:rStyle w:val="Lienhypertexte"/>
          </w:rPr>
          <w:t>vehicle-regulations-wp29/</w:t>
        </w:r>
        <w:proofErr w:type="spellStart"/>
        <w:r w:rsidR="00F535DB" w:rsidRPr="00C92500">
          <w:rPr>
            <w:rStyle w:val="Lienhypertexte"/>
          </w:rPr>
          <w:t>resolutions</w:t>
        </w:r>
        <w:proofErr w:type="spellEnd"/>
      </w:hyperlink>
      <w:r>
        <w:rPr>
          <w:szCs w:val="18"/>
        </w:rPr>
        <w:t>.</w:t>
      </w:r>
    </w:p>
  </w:footnote>
  <w:footnote w:id="10">
    <w:p w14:paraId="27677EFB" w14:textId="77777777" w:rsidR="00CA723C" w:rsidRDefault="00CA723C" w:rsidP="00CA723C">
      <w:pPr>
        <w:pStyle w:val="Notedebasdepage"/>
      </w:pPr>
      <w:r>
        <w:tab/>
      </w:r>
      <w:r w:rsidRPr="008D105E">
        <w:rPr>
          <w:rStyle w:val="Appelnotedebasdep"/>
        </w:rPr>
        <w:footnoteRef/>
      </w:r>
      <w:r>
        <w:t xml:space="preserve"> </w:t>
      </w:r>
      <w:r>
        <w:tab/>
      </w:r>
      <w:r>
        <w:rPr>
          <w:lang w:val="fr-FR"/>
        </w:rPr>
        <w:t>Les valeurs indiquées pour l’énergie sont celles de l’énergie dissipée par le système lorsque l’écrasement de l’élément de frappe est le plus fort.</w:t>
      </w:r>
      <w:r>
        <w:t xml:space="preserve"> </w:t>
      </w:r>
    </w:p>
  </w:footnote>
  <w:footnote w:id="11">
    <w:p w14:paraId="487F3814" w14:textId="77777777" w:rsidR="00CA723C" w:rsidRDefault="00CA723C" w:rsidP="00CA723C">
      <w:pPr>
        <w:pStyle w:val="Notedebasdepage"/>
      </w:pPr>
      <w:r>
        <w:tab/>
      </w:r>
      <w:r w:rsidRPr="008D105E">
        <w:rPr>
          <w:rStyle w:val="Appelnotedebasdep"/>
        </w:rPr>
        <w:footnoteRef/>
      </w:r>
      <w:r>
        <w:tab/>
      </w:r>
      <w:r>
        <w:rPr>
          <w:lang w:val="fr-FR"/>
        </w:rPr>
        <w:t xml:space="preserve">Toutes les dimensions sont exprimées en </w:t>
      </w:r>
      <w:proofErr w:type="spellStart"/>
      <w:r>
        <w:rPr>
          <w:lang w:val="fr-FR"/>
        </w:rPr>
        <w:t>mm.</w:t>
      </w:r>
      <w:proofErr w:type="spellEnd"/>
      <w:r>
        <w:rPr>
          <w:lang w:val="fr-FR"/>
        </w:rPr>
        <w:t xml:space="preserve"> Les tolérances sur les dimensions des blocs permettent de tenir compte des difficultés de mesure de l’aluminium alvéolaire. La tolérance sur les dimensions hors tout de l’élément de frappe est inférieure à celle sur les blocs eux-mêmes parce que les blocs alvéolaires peuvent être ajustés, le cas échéant avec chevauchement, pour que les dimensions de la face d’impact soient plus précisément définies.</w:t>
      </w:r>
    </w:p>
  </w:footnote>
  <w:footnote w:id="12">
    <w:p w14:paraId="534DFAF1" w14:textId="77777777" w:rsidR="008421A1" w:rsidRDefault="008421A1" w:rsidP="008421A1">
      <w:pPr>
        <w:pStyle w:val="Notedebasdepage"/>
      </w:pPr>
      <w:r>
        <w:tab/>
      </w:r>
      <w:r w:rsidRPr="008D105E">
        <w:rPr>
          <w:rStyle w:val="Appelnotedebasdep"/>
        </w:rPr>
        <w:footnoteRef/>
      </w:r>
      <w:r>
        <w:t xml:space="preserve"> </w:t>
      </w:r>
      <w:r>
        <w:tab/>
      </w:r>
      <w:r>
        <w:rPr>
          <w:lang w:val="fr-FR"/>
        </w:rPr>
        <w:t>Le mannequin doit être du type ES</w:t>
      </w:r>
      <w:r>
        <w:rPr>
          <w:lang w:val="fr-FR"/>
        </w:rPr>
        <w:noBreakHyphen/>
        <w:t>2. Dans la table des matières, le numéro du dessin technique est le suivant: E</w:t>
      </w:r>
      <w:r>
        <w:rPr>
          <w:lang w:val="fr-FR"/>
        </w:rPr>
        <w:noBreakHyphen/>
        <w:t>AA</w:t>
      </w:r>
      <w:r>
        <w:rPr>
          <w:lang w:val="fr-FR"/>
        </w:rPr>
        <w:noBreakHyphen/>
        <w:t>DRAWING</w:t>
      </w:r>
      <w:r>
        <w:rPr>
          <w:lang w:val="fr-FR"/>
        </w:rPr>
        <w:noBreakHyphen/>
        <w:t>LIST</w:t>
      </w:r>
      <w:r>
        <w:rPr>
          <w:lang w:val="fr-FR"/>
        </w:rPr>
        <w:noBreakHyphen/>
        <w:t>7</w:t>
      </w:r>
      <w:r>
        <w:rPr>
          <w:lang w:val="fr-FR"/>
        </w:rPr>
        <w:noBreakHyphen/>
        <w:t>25</w:t>
      </w:r>
      <w:r>
        <w:rPr>
          <w:lang w:val="fr-FR"/>
        </w:rPr>
        <w:noBreakHyphen/>
        <w:t>032, en date du 25 juillet 2003. L’ensemble des dessins techniques et le mode d’emploi du mannequin ES</w:t>
      </w:r>
      <w:r>
        <w:rPr>
          <w:lang w:val="fr-FR"/>
        </w:rPr>
        <w:noBreakHyphen/>
        <w:t>2 sont déposés auprès de la Commission économique des Nations Unies pour l’Europe (CEE</w:t>
      </w:r>
      <w:r>
        <w:rPr>
          <w:lang w:val="fr-FR"/>
        </w:rPr>
        <w:noBreakHyphen/>
        <w:t>ONU), Palais des Nations, Genève (Suisse) et peuvent être consultés au secrétariat sur demande.</w:t>
      </w:r>
      <w:r>
        <w:t xml:space="preserve"> </w:t>
      </w:r>
    </w:p>
  </w:footnote>
  <w:footnote w:id="13">
    <w:p w14:paraId="71A0D513" w14:textId="06A27174" w:rsidR="008421A1" w:rsidRDefault="008421A1" w:rsidP="008421A1">
      <w:pPr>
        <w:pStyle w:val="Notedebasdepage"/>
      </w:pPr>
      <w:r>
        <w:tab/>
      </w:r>
      <w:r w:rsidRPr="008D105E">
        <w:rPr>
          <w:rStyle w:val="Appelnotedebasdep"/>
        </w:rPr>
        <w:footnoteRef/>
      </w:r>
      <w:r>
        <w:tab/>
      </w:r>
      <w:r>
        <w:rPr>
          <w:lang w:val="fr-FR"/>
        </w:rPr>
        <w:t>Le pendule cervical est conforme au Règlement fédéral n</w:t>
      </w:r>
      <w:r>
        <w:rPr>
          <w:vertAlign w:val="superscript"/>
          <w:lang w:val="fr-FR"/>
        </w:rPr>
        <w:t>o</w:t>
      </w:r>
      <w:r>
        <w:rPr>
          <w:lang w:val="fr-FR"/>
        </w:rPr>
        <w:t> 49 des États-Unis, chap. V, partie 572.33 (</w:t>
      </w:r>
      <w:r w:rsidR="000F217E">
        <w:rPr>
          <w:lang w:val="fr-FR"/>
        </w:rPr>
        <w:t>éd. </w:t>
      </w:r>
      <w:r>
        <w:rPr>
          <w:lang w:val="fr-FR"/>
        </w:rPr>
        <w:t>10-1-00) (voir aussi la figure 5).</w:t>
      </w:r>
      <w:r>
        <w:t xml:space="preserve"> </w:t>
      </w:r>
    </w:p>
  </w:footnote>
  <w:footnote w:id="14">
    <w:p w14:paraId="421B3ED3" w14:textId="77777777" w:rsidR="008421A1" w:rsidRDefault="008421A1" w:rsidP="008421A1">
      <w:pPr>
        <w:pStyle w:val="Notedebasdepage"/>
      </w:pPr>
      <w:r>
        <w:tab/>
      </w:r>
      <w:r w:rsidRPr="008D105E">
        <w:rPr>
          <w:rStyle w:val="Appelnotedebasdep"/>
        </w:rPr>
        <w:footnoteRef/>
      </w:r>
      <w:r>
        <w:tab/>
      </w:r>
      <w:r w:rsidRPr="00E506B8">
        <w:rPr>
          <w:lang w:val="fr-FR"/>
        </w:rPr>
        <w:t>L’utilisation d’un</w:t>
      </w:r>
      <w:r>
        <w:rPr>
          <w:lang w:val="fr-FR"/>
        </w:rPr>
        <w:t xml:space="preserve">e structure alvéolaire </w:t>
      </w:r>
      <w:r w:rsidRPr="00E506B8">
        <w:rPr>
          <w:lang w:val="fr-FR"/>
        </w:rPr>
        <w:t>de trois pouces est recommandée (voir la figure 5).</w:t>
      </w:r>
    </w:p>
  </w:footnote>
  <w:footnote w:id="15">
    <w:p w14:paraId="2A46077C" w14:textId="60D3FA4A" w:rsidR="008421A1" w:rsidRDefault="008421A1" w:rsidP="008421A1">
      <w:pPr>
        <w:pStyle w:val="Notedebasdepage"/>
      </w:pPr>
      <w:r>
        <w:tab/>
      </w:r>
      <w:r w:rsidRPr="008D105E">
        <w:rPr>
          <w:rStyle w:val="Appelnotedebasdep"/>
        </w:rPr>
        <w:footnoteRef/>
      </w:r>
      <w:r>
        <w:tab/>
      </w:r>
      <w:r>
        <w:rPr>
          <w:lang w:val="fr-FR"/>
        </w:rPr>
        <w:t xml:space="preserve">Le pendule est conforme au Règlement fédéral </w:t>
      </w:r>
      <w:r w:rsidRPr="0060687C">
        <w:rPr>
          <w:lang w:val="fr-FR"/>
        </w:rPr>
        <w:t>n</w:t>
      </w:r>
      <w:r w:rsidRPr="0060687C">
        <w:rPr>
          <w:vertAlign w:val="superscript"/>
          <w:lang w:val="fr-FR"/>
        </w:rPr>
        <w:t>o</w:t>
      </w:r>
      <w:r>
        <w:rPr>
          <w:lang w:val="fr-FR"/>
        </w:rPr>
        <w:t> 49 des États-Unis, chap. V, partie 572.36 a) (</w:t>
      </w:r>
      <w:r w:rsidR="000F217E">
        <w:rPr>
          <w:lang w:val="fr-FR"/>
        </w:rPr>
        <w:t>éd. </w:t>
      </w:r>
      <w:r>
        <w:rPr>
          <w:lang w:val="fr-FR"/>
        </w:rPr>
        <w:t>10</w:t>
      </w:r>
      <w:r>
        <w:rPr>
          <w:lang w:val="fr-FR"/>
        </w:rPr>
        <w:noBreakHyphen/>
        <w:t>1</w:t>
      </w:r>
      <w:r>
        <w:rPr>
          <w:lang w:val="fr-FR"/>
        </w:rPr>
        <w:noBreakHyphen/>
        <w:t>00) (voir aussi la figure 4).</w:t>
      </w:r>
      <w:r>
        <w:t xml:space="preserve"> </w:t>
      </w:r>
    </w:p>
  </w:footnote>
  <w:footnote w:id="16">
    <w:p w14:paraId="5B99E9ED" w14:textId="0EE8E8F3" w:rsidR="008421A1" w:rsidRDefault="008421A1" w:rsidP="008421A1">
      <w:pPr>
        <w:pStyle w:val="Notedebasdepage"/>
      </w:pPr>
      <w:r>
        <w:tab/>
      </w:r>
      <w:r w:rsidRPr="008D105E">
        <w:rPr>
          <w:rStyle w:val="Appelnotedebasdep"/>
        </w:rPr>
        <w:footnoteRef/>
      </w:r>
      <w:r>
        <w:tab/>
      </w:r>
      <w:r>
        <w:rPr>
          <w:lang w:val="fr-FR"/>
        </w:rPr>
        <w:t xml:space="preserve">Le pendule cervical est conforme au Règlement fédéral </w:t>
      </w:r>
      <w:r w:rsidRPr="00B3696E">
        <w:rPr>
          <w:lang w:val="fr-FR"/>
        </w:rPr>
        <w:t>n</w:t>
      </w:r>
      <w:r w:rsidRPr="00B3696E">
        <w:rPr>
          <w:vertAlign w:val="superscript"/>
          <w:lang w:val="fr-FR"/>
        </w:rPr>
        <w:t>o</w:t>
      </w:r>
      <w:r>
        <w:rPr>
          <w:lang w:val="fr-FR"/>
        </w:rPr>
        <w:t> 49 des États-Unis, chap. V, partie 572.33 (</w:t>
      </w:r>
      <w:r w:rsidR="000F217E">
        <w:rPr>
          <w:lang w:val="fr-FR"/>
        </w:rPr>
        <w:t>éd. </w:t>
      </w:r>
      <w:r>
        <w:rPr>
          <w:lang w:val="fr-FR"/>
        </w:rPr>
        <w:t>10</w:t>
      </w:r>
      <w:r>
        <w:rPr>
          <w:lang w:val="fr-FR"/>
        </w:rPr>
        <w:noBreakHyphen/>
        <w:t>1</w:t>
      </w:r>
      <w:r>
        <w:rPr>
          <w:lang w:val="fr-FR"/>
        </w:rPr>
        <w:noBreakHyphen/>
        <w:t>00) (voir aussi la figure 5).</w:t>
      </w:r>
      <w:r>
        <w:t xml:space="preserve"> </w:t>
      </w:r>
    </w:p>
  </w:footnote>
  <w:footnote w:id="17">
    <w:p w14:paraId="3AB006AF" w14:textId="77777777" w:rsidR="008421A1" w:rsidRDefault="008421A1" w:rsidP="008421A1">
      <w:pPr>
        <w:pStyle w:val="Notedebasdepage"/>
      </w:pPr>
      <w:r>
        <w:tab/>
      </w:r>
      <w:r w:rsidRPr="008D105E">
        <w:rPr>
          <w:rStyle w:val="Appelnotedebasdep"/>
        </w:rPr>
        <w:footnoteRef/>
      </w:r>
      <w:r>
        <w:tab/>
      </w:r>
      <w:r>
        <w:rPr>
          <w:lang w:val="fr-FR"/>
        </w:rPr>
        <w:t>L’utilisation d’une structure alvéolaire de six pouces est recommandée (voir la figure 5).</w:t>
      </w:r>
      <w:r>
        <w:t xml:space="preserve"> </w:t>
      </w:r>
    </w:p>
  </w:footnote>
  <w:footnote w:id="18">
    <w:p w14:paraId="0DFD3C65" w14:textId="05393D04" w:rsidR="008421A1" w:rsidRDefault="008421A1" w:rsidP="008421A1">
      <w:pPr>
        <w:pStyle w:val="Notedebasdepage"/>
      </w:pPr>
      <w:r>
        <w:tab/>
      </w:r>
      <w:r w:rsidRPr="008D105E">
        <w:rPr>
          <w:rStyle w:val="Appelnotedebasdep"/>
        </w:rPr>
        <w:footnoteRef/>
      </w:r>
      <w:r>
        <w:tab/>
      </w:r>
      <w:r>
        <w:rPr>
          <w:lang w:val="fr-FR"/>
        </w:rPr>
        <w:t xml:space="preserve">Le pendule est conforme au Règlement fédéral </w:t>
      </w:r>
      <w:r w:rsidRPr="00B3696E">
        <w:rPr>
          <w:lang w:val="fr-FR"/>
        </w:rPr>
        <w:t>n</w:t>
      </w:r>
      <w:r w:rsidRPr="00B3696E">
        <w:rPr>
          <w:vertAlign w:val="superscript"/>
          <w:lang w:val="fr-FR"/>
        </w:rPr>
        <w:t>o</w:t>
      </w:r>
      <w:r>
        <w:rPr>
          <w:lang w:val="fr-FR"/>
        </w:rPr>
        <w:t> 49 des États-Unis, chap. V, partie 572.36 a) (</w:t>
      </w:r>
      <w:r w:rsidR="000F217E">
        <w:rPr>
          <w:lang w:val="fr-FR"/>
        </w:rPr>
        <w:t>éd. </w:t>
      </w:r>
      <w:r>
        <w:rPr>
          <w:lang w:val="fr-FR"/>
        </w:rPr>
        <w:t>10</w:t>
      </w:r>
      <w:r>
        <w:rPr>
          <w:lang w:val="fr-FR"/>
        </w:rPr>
        <w:noBreakHyphen/>
        <w:t>1</w:t>
      </w:r>
      <w:r>
        <w:rPr>
          <w:lang w:val="fr-FR"/>
        </w:rPr>
        <w:noBreakHyphen/>
        <w:t>00) (voir aussi la figure 4).</w:t>
      </w:r>
      <w:r>
        <w:t xml:space="preserve"> </w:t>
      </w:r>
    </w:p>
  </w:footnote>
  <w:footnote w:id="19">
    <w:p w14:paraId="4702B9D8" w14:textId="77777777" w:rsidR="008421A1" w:rsidRDefault="008421A1" w:rsidP="008421A1">
      <w:pPr>
        <w:pStyle w:val="Notedebasdepage"/>
      </w:pPr>
      <w:r>
        <w:tab/>
      </w:r>
      <w:r w:rsidRPr="008D105E">
        <w:rPr>
          <w:rStyle w:val="Appelnotedebasdep"/>
        </w:rPr>
        <w:footnoteRef/>
      </w:r>
      <w:r>
        <w:tab/>
      </w:r>
      <w:r>
        <w:rPr>
          <w:lang w:val="fr-FR"/>
        </w:rPr>
        <w:t xml:space="preserve">Le pendule est conforme au Règlement fédéral </w:t>
      </w:r>
      <w:r w:rsidRPr="00D34056">
        <w:rPr>
          <w:lang w:val="fr-FR"/>
        </w:rPr>
        <w:t>n</w:t>
      </w:r>
      <w:r w:rsidRPr="00D34056">
        <w:rPr>
          <w:vertAlign w:val="superscript"/>
          <w:lang w:val="fr-FR"/>
        </w:rPr>
        <w:t>o</w:t>
      </w:r>
      <w:r>
        <w:rPr>
          <w:lang w:val="fr-FR"/>
        </w:rPr>
        <w:t> 49 des États-Unis, chap. V, partie 572.36 a) (éd. 10</w:t>
      </w:r>
      <w:r>
        <w:rPr>
          <w:lang w:val="fr-FR"/>
        </w:rPr>
        <w:noBreakHyphen/>
        <w:t>1</w:t>
      </w:r>
      <w:r>
        <w:rPr>
          <w:lang w:val="fr-FR"/>
        </w:rPr>
        <w:noBreakHyphen/>
        <w:t>00) (voir aussi la figure 4).</w:t>
      </w:r>
      <w:r>
        <w:t xml:space="preserve"> </w:t>
      </w:r>
    </w:p>
  </w:footnote>
  <w:footnote w:id="20">
    <w:p w14:paraId="276CB91D" w14:textId="77777777" w:rsidR="0004747A" w:rsidRDefault="0004747A" w:rsidP="0004747A">
      <w:pPr>
        <w:pStyle w:val="Notedebasdepage"/>
      </w:pPr>
      <w:r>
        <w:tab/>
      </w:r>
      <w:r w:rsidRPr="008D105E">
        <w:rPr>
          <w:rStyle w:val="Appelnotedebasdep"/>
        </w:rPr>
        <w:footnoteRef/>
      </w:r>
      <w:r>
        <w:tab/>
      </w:r>
      <w:r>
        <w:rPr>
          <w:lang w:val="fr-FR"/>
        </w:rPr>
        <w:t>Le mannequin peut être muni de capteurs d’inclinaison dans le thorax et le bassin pour faciliter sa bonne installation.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18F6" w14:textId="2A46F35F" w:rsidR="00D45DB5" w:rsidRPr="00983C02" w:rsidRDefault="00D45DB5">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0425" w14:textId="000EDCE0" w:rsidR="003B4C13" w:rsidRPr="00983C02" w:rsidRDefault="003B4C13">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w:t>
    </w:r>
    <w:r w:rsidR="00CA723C">
      <w:rPr>
        <w:lang w:val="en-US"/>
      </w:rPr>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BE61" w14:textId="29F0C32F" w:rsidR="006C749A" w:rsidRPr="00C74977" w:rsidRDefault="006C749A"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5</w:t>
    </w:r>
  </w:p>
  <w:p w14:paraId="34846C60" w14:textId="77777777" w:rsidR="006C749A" w:rsidRPr="00C74977" w:rsidRDefault="006C749A" w:rsidP="00C74977">
    <w:pP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3A99" w14:textId="7E7AC812" w:rsidR="00DF2440" w:rsidRPr="00983C02" w:rsidRDefault="00DF2440">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5 – </w:t>
    </w:r>
    <w:proofErr w:type="spellStart"/>
    <w:r>
      <w:rPr>
        <w:lang w:val="en-US"/>
      </w:rPr>
      <w:t>Appendice</w:t>
    </w:r>
    <w:proofErr w:type="spellEnd"/>
    <w:r>
      <w:rPr>
        <w:lang w:val="en-US"/>
      </w:rPr>
      <w:t xml:space="preserve">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6918" w14:textId="4DFDD499" w:rsidR="00ED7F91" w:rsidRPr="00C74977" w:rsidRDefault="00ED7F91"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5 – </w:t>
    </w:r>
    <w:proofErr w:type="spellStart"/>
    <w:r>
      <w:rPr>
        <w:lang w:val="en-US"/>
      </w:rPr>
      <w:t>Appendice</w:t>
    </w:r>
    <w:proofErr w:type="spellEnd"/>
    <w:r>
      <w:rPr>
        <w:lang w:val="en-US"/>
      </w:rPr>
      <w:t xml:space="preserve"> 1</w:t>
    </w:r>
  </w:p>
  <w:p w14:paraId="5D76A2CC" w14:textId="77777777" w:rsidR="00ED7F91" w:rsidRPr="00C74977" w:rsidRDefault="00ED7F91" w:rsidP="00C74977">
    <w:pPr>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B3B4F" w14:textId="31E9AF6C" w:rsidR="00E56CA1" w:rsidRPr="00983C02" w:rsidRDefault="00E56CA1">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5 – </w:t>
    </w:r>
    <w:proofErr w:type="spellStart"/>
    <w:r>
      <w:rPr>
        <w:lang w:val="en-US"/>
      </w:rPr>
      <w:t>Appendice</w:t>
    </w:r>
    <w:proofErr w:type="spellEnd"/>
    <w:r>
      <w:rPr>
        <w:lang w:val="en-US"/>
      </w:rPr>
      <w:t xml:space="preserve">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6C6B" w14:textId="42812436" w:rsidR="00E56CA1" w:rsidRPr="00C74977" w:rsidRDefault="00E56CA1"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5 – </w:t>
    </w:r>
    <w:proofErr w:type="spellStart"/>
    <w:r>
      <w:rPr>
        <w:lang w:val="en-US"/>
      </w:rPr>
      <w:t>Appendice</w:t>
    </w:r>
    <w:proofErr w:type="spellEnd"/>
    <w:r>
      <w:rPr>
        <w:lang w:val="en-US"/>
      </w:rPr>
      <w:t xml:space="preserve"> 2</w:t>
    </w:r>
  </w:p>
  <w:p w14:paraId="52D030EB" w14:textId="77777777" w:rsidR="00E56CA1" w:rsidRPr="00C74977" w:rsidRDefault="00E56CA1" w:rsidP="00C74977">
    <w:pPr>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D10D" w14:textId="6ED2E65E" w:rsidR="00CB316B" w:rsidRPr="00983C02" w:rsidRDefault="00CB316B">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B05F" w14:textId="12E3DD33" w:rsidR="00EC7D9A" w:rsidRPr="00C74977" w:rsidRDefault="00EC7D9A"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6</w:t>
    </w:r>
  </w:p>
  <w:p w14:paraId="7AE3F4AA" w14:textId="77777777" w:rsidR="00EC7D9A" w:rsidRPr="00C74977" w:rsidRDefault="00EC7D9A" w:rsidP="00C74977">
    <w:pPr>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0787" w14:textId="53DADD3F" w:rsidR="00073F29" w:rsidRPr="00983C02" w:rsidRDefault="00073F29">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96A6" w14:textId="66C580DE" w:rsidR="00512AA3" w:rsidRPr="00C74977" w:rsidRDefault="00512AA3"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7</w:t>
    </w:r>
  </w:p>
  <w:p w14:paraId="07334423" w14:textId="77777777" w:rsidR="00512AA3" w:rsidRPr="00C74977" w:rsidRDefault="00512AA3" w:rsidP="00C74977">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903C" w14:textId="1B359706" w:rsidR="00D45DB5" w:rsidRPr="00D45DB5" w:rsidRDefault="00D45DB5"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5481" w14:textId="26BC79AA" w:rsidR="00671AD7" w:rsidRPr="00983C02" w:rsidRDefault="00671AD7">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F219" w14:textId="529DBC82" w:rsidR="00672E9C" w:rsidRPr="00C74977" w:rsidRDefault="00672E9C"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8</w:t>
    </w:r>
  </w:p>
  <w:p w14:paraId="500BAB4F" w14:textId="77777777" w:rsidR="00672E9C" w:rsidRPr="00C74977" w:rsidRDefault="00672E9C" w:rsidP="00C74977">
    <w:pP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1005" w14:textId="7C969989" w:rsidR="009F4049" w:rsidRPr="00983C02" w:rsidRDefault="009F4049">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C443" w14:textId="74E67D59" w:rsidR="00EA444A" w:rsidRPr="00C74977" w:rsidRDefault="00EA444A"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9</w:t>
    </w:r>
  </w:p>
  <w:p w14:paraId="507714CE" w14:textId="77777777" w:rsidR="00EA444A" w:rsidRPr="00C74977" w:rsidRDefault="00EA444A" w:rsidP="00C74977">
    <w:pP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0975" w14:textId="05528213" w:rsidR="00705BD6" w:rsidRPr="00983C02" w:rsidRDefault="00705BD6">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9 – </w:t>
    </w:r>
    <w:proofErr w:type="spellStart"/>
    <w:r>
      <w:rPr>
        <w:lang w:val="en-US"/>
      </w:rPr>
      <w:t>Appendice</w:t>
    </w:r>
    <w:proofErr w:type="spellEnd"/>
    <w:r>
      <w:rPr>
        <w:lang w:val="en-US"/>
      </w:rPr>
      <w:t xml:space="preserve">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28BC" w14:textId="5F228169" w:rsidR="007B4F6E" w:rsidRPr="00C74977" w:rsidRDefault="007B4F6E"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9 – </w:t>
    </w:r>
    <w:proofErr w:type="spellStart"/>
    <w:r>
      <w:rPr>
        <w:lang w:val="en-US"/>
      </w:rPr>
      <w:t>Appendice</w:t>
    </w:r>
    <w:proofErr w:type="spellEnd"/>
    <w:r>
      <w:rPr>
        <w:lang w:val="en-US"/>
      </w:rPr>
      <w:t xml:space="preserve"> 1</w:t>
    </w:r>
  </w:p>
  <w:p w14:paraId="301D8525" w14:textId="77777777" w:rsidR="007B4F6E" w:rsidRPr="00C74977" w:rsidRDefault="007B4F6E" w:rsidP="00C74977">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EBD9" w14:textId="12D490B6" w:rsidR="00C74977" w:rsidRPr="00C74977" w:rsidRDefault="00C74977"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1</w:t>
    </w:r>
  </w:p>
  <w:p w14:paraId="42CA830F" w14:textId="77777777" w:rsidR="00C74977" w:rsidRPr="00C74977" w:rsidRDefault="00C74977" w:rsidP="00C74977">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8C5B" w14:textId="176B3FD0" w:rsidR="00983C02" w:rsidRPr="00983C02" w:rsidRDefault="00983C02">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E676" w14:textId="547791BD" w:rsidR="00481627" w:rsidRPr="00C74977" w:rsidRDefault="00481627"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3</w:t>
    </w:r>
  </w:p>
  <w:p w14:paraId="7C121BCC" w14:textId="77777777" w:rsidR="00481627" w:rsidRPr="00C74977" w:rsidRDefault="00481627" w:rsidP="00C74977">
    <w:pP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C6CE" w14:textId="7EBEABC3" w:rsidR="00F535DB" w:rsidRPr="00983C02" w:rsidRDefault="00F535DB">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934E" w14:textId="4091EC36" w:rsidR="002D73EE" w:rsidRPr="00C74977" w:rsidRDefault="002D73EE"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4</w:t>
    </w:r>
  </w:p>
  <w:p w14:paraId="106FE929" w14:textId="77777777" w:rsidR="002D73EE" w:rsidRPr="00C74977" w:rsidRDefault="002D73EE" w:rsidP="00C74977">
    <w:pP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D3D7" w14:textId="60B0020E" w:rsidR="00F05202" w:rsidRPr="00983C02" w:rsidRDefault="00F05202">
    <w:pPr>
      <w:pStyle w:val="En-tte"/>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983C02">
      <w:rPr>
        <w:lang w:val="en-US"/>
      </w:rPr>
      <w:br/>
    </w:r>
    <w:proofErr w:type="spellStart"/>
    <w:r w:rsidRPr="00983C02">
      <w:rPr>
        <w:lang w:val="en-US"/>
      </w:rPr>
      <w:t>A</w:t>
    </w:r>
    <w:r>
      <w:rPr>
        <w:lang w:val="en-US"/>
      </w:rPr>
      <w:t>nnexe</w:t>
    </w:r>
    <w:proofErr w:type="spellEnd"/>
    <w:r>
      <w:rPr>
        <w:lang w:val="en-US"/>
      </w:rPr>
      <w:t xml:space="preserve"> 4 – </w:t>
    </w:r>
    <w:proofErr w:type="spellStart"/>
    <w:r>
      <w:rPr>
        <w:lang w:val="en-US"/>
      </w:rPr>
      <w:t>Appendice</w:t>
    </w:r>
    <w:proofErr w:type="spellEnd"/>
    <w:r>
      <w:rPr>
        <w:lang w:val="en-US"/>
      </w:rPr>
      <w:t xml:space="preserv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1DEE" w14:textId="185DA71C" w:rsidR="00752A15" w:rsidRPr="00C74977" w:rsidRDefault="00752A15" w:rsidP="00D45DB5">
    <w:pPr>
      <w:pStyle w:val="En-tte"/>
      <w:jc w:val="right"/>
      <w:rPr>
        <w:lang w:val="en-US"/>
      </w:rPr>
    </w:pPr>
    <w:r>
      <w:fldChar w:fldCharType="begin"/>
    </w:r>
    <w:r w:rsidRPr="00D45DB5">
      <w:rPr>
        <w:lang w:val="en-US"/>
      </w:rPr>
      <w:instrText xml:space="preserve"> TITLE  \* MERGEFORMAT </w:instrText>
    </w:r>
    <w:r>
      <w:fldChar w:fldCharType="separate"/>
    </w:r>
    <w:r w:rsidR="00EE623D">
      <w:rPr>
        <w:lang w:val="en-US"/>
      </w:rPr>
      <w:t>E/ECE/324/Rev.1/Add.94/Rev.3</w:t>
    </w:r>
    <w:r>
      <w:fldChar w:fldCharType="end"/>
    </w:r>
    <w:r w:rsidRPr="00D45DB5">
      <w:rPr>
        <w:lang w:val="en-US"/>
      </w:rPr>
      <w:br/>
    </w:r>
    <w:r>
      <w:fldChar w:fldCharType="begin"/>
    </w:r>
    <w:r w:rsidRPr="00D45DB5">
      <w:rPr>
        <w:lang w:val="en-US"/>
      </w:rPr>
      <w:instrText xml:space="preserve"> KEYWORDS  \* MERGEFORMAT </w:instrText>
    </w:r>
    <w:r>
      <w:fldChar w:fldCharType="separate"/>
    </w:r>
    <w:r w:rsidR="00EE623D">
      <w:rPr>
        <w:lang w:val="en-US"/>
      </w:rPr>
      <w:t>E/ECE/TRANS/505/Rev.1/Add.94/Rev.3</w:t>
    </w:r>
    <w:r>
      <w:fldChar w:fldCharType="end"/>
    </w:r>
    <w:r w:rsidRPr="00C74977">
      <w:rPr>
        <w:lang w:val="en-US"/>
      </w:rPr>
      <w:br/>
    </w:r>
    <w:proofErr w:type="spellStart"/>
    <w:r w:rsidRPr="00C74977">
      <w:rPr>
        <w:lang w:val="en-US"/>
      </w:rPr>
      <w:t>Anne</w:t>
    </w:r>
    <w:r>
      <w:rPr>
        <w:lang w:val="en-US"/>
      </w:rPr>
      <w:t>xe</w:t>
    </w:r>
    <w:proofErr w:type="spellEnd"/>
    <w:r>
      <w:rPr>
        <w:lang w:val="en-US"/>
      </w:rPr>
      <w:t xml:space="preserve"> 4 – </w:t>
    </w:r>
    <w:proofErr w:type="spellStart"/>
    <w:r>
      <w:rPr>
        <w:lang w:val="en-US"/>
      </w:rPr>
      <w:t>Appendice</w:t>
    </w:r>
    <w:proofErr w:type="spellEnd"/>
    <w:r>
      <w:rPr>
        <w:lang w:val="en-US"/>
      </w:rPr>
      <w:t xml:space="preserve"> 2</w:t>
    </w:r>
  </w:p>
  <w:p w14:paraId="5E46F253" w14:textId="77777777" w:rsidR="00752A15" w:rsidRPr="00C74977" w:rsidRDefault="00752A15" w:rsidP="00C7497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Textedebulles"/>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8B800B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F163804"/>
    <w:multiLevelType w:val="hybridMultilevel"/>
    <w:tmpl w:val="3FD65930"/>
    <w:lvl w:ilvl="0" w:tplc="B14643AA">
      <w:start w:val="1"/>
      <w:numFmt w:val="bullet"/>
      <w:lvlRestart w:val="0"/>
      <w:lvlText w:val="–"/>
      <w:lvlJc w:val="left"/>
      <w:pPr>
        <w:tabs>
          <w:tab w:val="num" w:pos="1134"/>
        </w:tabs>
        <w:ind w:left="1134" w:hanging="567"/>
      </w:pPr>
      <w:rPr>
        <w:rFonts w:ascii="Times New Roman" w:hAnsi="Times New Roman" w:cs="Times New Roman" w:hint="default"/>
      </w:rPr>
    </w:lvl>
    <w:lvl w:ilvl="1" w:tplc="34481CE6" w:tentative="1">
      <w:start w:val="1"/>
      <w:numFmt w:val="bullet"/>
      <w:lvlText w:val="o"/>
      <w:lvlJc w:val="left"/>
      <w:pPr>
        <w:tabs>
          <w:tab w:val="num" w:pos="1440"/>
        </w:tabs>
        <w:ind w:left="1440" w:hanging="360"/>
      </w:pPr>
      <w:rPr>
        <w:rFonts w:ascii="Courier New" w:hAnsi="Courier New" w:cs="Courier New" w:hint="default"/>
      </w:rPr>
    </w:lvl>
    <w:lvl w:ilvl="2" w:tplc="E54E7814" w:tentative="1">
      <w:start w:val="1"/>
      <w:numFmt w:val="bullet"/>
      <w:lvlText w:val=""/>
      <w:lvlJc w:val="left"/>
      <w:pPr>
        <w:tabs>
          <w:tab w:val="num" w:pos="2160"/>
        </w:tabs>
        <w:ind w:left="2160" w:hanging="360"/>
      </w:pPr>
      <w:rPr>
        <w:rFonts w:ascii="Wingdings" w:hAnsi="Wingdings" w:hint="default"/>
      </w:rPr>
    </w:lvl>
    <w:lvl w:ilvl="3" w:tplc="F22C1F86" w:tentative="1">
      <w:start w:val="1"/>
      <w:numFmt w:val="bullet"/>
      <w:lvlText w:val=""/>
      <w:lvlJc w:val="left"/>
      <w:pPr>
        <w:tabs>
          <w:tab w:val="num" w:pos="2880"/>
        </w:tabs>
        <w:ind w:left="2880" w:hanging="360"/>
      </w:pPr>
      <w:rPr>
        <w:rFonts w:ascii="Symbol" w:hAnsi="Symbol" w:hint="default"/>
      </w:rPr>
    </w:lvl>
    <w:lvl w:ilvl="4" w:tplc="E3DAAE8A" w:tentative="1">
      <w:start w:val="1"/>
      <w:numFmt w:val="bullet"/>
      <w:lvlText w:val="o"/>
      <w:lvlJc w:val="left"/>
      <w:pPr>
        <w:tabs>
          <w:tab w:val="num" w:pos="3600"/>
        </w:tabs>
        <w:ind w:left="3600" w:hanging="360"/>
      </w:pPr>
      <w:rPr>
        <w:rFonts w:ascii="Courier New" w:hAnsi="Courier New" w:cs="Courier New" w:hint="default"/>
      </w:rPr>
    </w:lvl>
    <w:lvl w:ilvl="5" w:tplc="5DECA5FA" w:tentative="1">
      <w:start w:val="1"/>
      <w:numFmt w:val="bullet"/>
      <w:lvlText w:val=""/>
      <w:lvlJc w:val="left"/>
      <w:pPr>
        <w:tabs>
          <w:tab w:val="num" w:pos="4320"/>
        </w:tabs>
        <w:ind w:left="4320" w:hanging="360"/>
      </w:pPr>
      <w:rPr>
        <w:rFonts w:ascii="Wingdings" w:hAnsi="Wingdings" w:hint="default"/>
      </w:rPr>
    </w:lvl>
    <w:lvl w:ilvl="6" w:tplc="E656348C" w:tentative="1">
      <w:start w:val="1"/>
      <w:numFmt w:val="bullet"/>
      <w:lvlText w:val=""/>
      <w:lvlJc w:val="left"/>
      <w:pPr>
        <w:tabs>
          <w:tab w:val="num" w:pos="5040"/>
        </w:tabs>
        <w:ind w:left="5040" w:hanging="360"/>
      </w:pPr>
      <w:rPr>
        <w:rFonts w:ascii="Symbol" w:hAnsi="Symbol" w:hint="default"/>
      </w:rPr>
    </w:lvl>
    <w:lvl w:ilvl="7" w:tplc="5CC0A020" w:tentative="1">
      <w:start w:val="1"/>
      <w:numFmt w:val="bullet"/>
      <w:lvlText w:val="o"/>
      <w:lvlJc w:val="left"/>
      <w:pPr>
        <w:tabs>
          <w:tab w:val="num" w:pos="5760"/>
        </w:tabs>
        <w:ind w:left="5760" w:hanging="360"/>
      </w:pPr>
      <w:rPr>
        <w:rFonts w:ascii="Courier New" w:hAnsi="Courier New" w:cs="Courier New" w:hint="default"/>
      </w:rPr>
    </w:lvl>
    <w:lvl w:ilvl="8" w:tplc="5594A30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4F6D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35A659F0"/>
    <w:multiLevelType w:val="hybridMultilevel"/>
    <w:tmpl w:val="49A6FBA2"/>
    <w:lvl w:ilvl="0" w:tplc="439C34BE">
      <w:start w:val="1"/>
      <w:numFmt w:val="bullet"/>
      <w:lvlRestart w:val="0"/>
      <w:lvlText w:val=""/>
      <w:lvlJc w:val="left"/>
      <w:pPr>
        <w:tabs>
          <w:tab w:val="num" w:pos="1134"/>
        </w:tabs>
        <w:ind w:left="1134" w:hanging="567"/>
      </w:pPr>
      <w:rPr>
        <w:rFonts w:ascii="Symbol" w:hAnsi="Symbol" w:hint="default"/>
      </w:rPr>
    </w:lvl>
    <w:lvl w:ilvl="1" w:tplc="E1E0DCAE" w:tentative="1">
      <w:start w:val="1"/>
      <w:numFmt w:val="bullet"/>
      <w:lvlText w:val="o"/>
      <w:lvlJc w:val="left"/>
      <w:pPr>
        <w:tabs>
          <w:tab w:val="num" w:pos="1440"/>
        </w:tabs>
        <w:ind w:left="1440" w:hanging="360"/>
      </w:pPr>
      <w:rPr>
        <w:rFonts w:ascii="Courier New" w:hAnsi="Courier New" w:cs="Courier New" w:hint="default"/>
      </w:rPr>
    </w:lvl>
    <w:lvl w:ilvl="2" w:tplc="A62462FE" w:tentative="1">
      <w:start w:val="1"/>
      <w:numFmt w:val="bullet"/>
      <w:lvlText w:val=""/>
      <w:lvlJc w:val="left"/>
      <w:pPr>
        <w:tabs>
          <w:tab w:val="num" w:pos="2160"/>
        </w:tabs>
        <w:ind w:left="2160" w:hanging="360"/>
      </w:pPr>
      <w:rPr>
        <w:rFonts w:ascii="Wingdings" w:hAnsi="Wingdings" w:hint="default"/>
      </w:rPr>
    </w:lvl>
    <w:lvl w:ilvl="3" w:tplc="0A7482E8" w:tentative="1">
      <w:start w:val="1"/>
      <w:numFmt w:val="bullet"/>
      <w:lvlText w:val=""/>
      <w:lvlJc w:val="left"/>
      <w:pPr>
        <w:tabs>
          <w:tab w:val="num" w:pos="2880"/>
        </w:tabs>
        <w:ind w:left="2880" w:hanging="360"/>
      </w:pPr>
      <w:rPr>
        <w:rFonts w:ascii="Symbol" w:hAnsi="Symbol" w:hint="default"/>
      </w:rPr>
    </w:lvl>
    <w:lvl w:ilvl="4" w:tplc="9F32E89C" w:tentative="1">
      <w:start w:val="1"/>
      <w:numFmt w:val="bullet"/>
      <w:lvlText w:val="o"/>
      <w:lvlJc w:val="left"/>
      <w:pPr>
        <w:tabs>
          <w:tab w:val="num" w:pos="3600"/>
        </w:tabs>
        <w:ind w:left="3600" w:hanging="360"/>
      </w:pPr>
      <w:rPr>
        <w:rFonts w:ascii="Courier New" w:hAnsi="Courier New" w:cs="Courier New" w:hint="default"/>
      </w:rPr>
    </w:lvl>
    <w:lvl w:ilvl="5" w:tplc="5BD4350C" w:tentative="1">
      <w:start w:val="1"/>
      <w:numFmt w:val="bullet"/>
      <w:lvlText w:val=""/>
      <w:lvlJc w:val="left"/>
      <w:pPr>
        <w:tabs>
          <w:tab w:val="num" w:pos="4320"/>
        </w:tabs>
        <w:ind w:left="4320" w:hanging="360"/>
      </w:pPr>
      <w:rPr>
        <w:rFonts w:ascii="Wingdings" w:hAnsi="Wingdings" w:hint="default"/>
      </w:rPr>
    </w:lvl>
    <w:lvl w:ilvl="6" w:tplc="7E32C2EE" w:tentative="1">
      <w:start w:val="1"/>
      <w:numFmt w:val="bullet"/>
      <w:lvlText w:val=""/>
      <w:lvlJc w:val="left"/>
      <w:pPr>
        <w:tabs>
          <w:tab w:val="num" w:pos="5040"/>
        </w:tabs>
        <w:ind w:left="5040" w:hanging="360"/>
      </w:pPr>
      <w:rPr>
        <w:rFonts w:ascii="Symbol" w:hAnsi="Symbol" w:hint="default"/>
      </w:rPr>
    </w:lvl>
    <w:lvl w:ilvl="7" w:tplc="D30869CA" w:tentative="1">
      <w:start w:val="1"/>
      <w:numFmt w:val="bullet"/>
      <w:lvlText w:val="o"/>
      <w:lvlJc w:val="left"/>
      <w:pPr>
        <w:tabs>
          <w:tab w:val="num" w:pos="5760"/>
        </w:tabs>
        <w:ind w:left="5760" w:hanging="360"/>
      </w:pPr>
      <w:rPr>
        <w:rFonts w:ascii="Courier New" w:hAnsi="Courier New" w:cs="Courier New" w:hint="default"/>
      </w:rPr>
    </w:lvl>
    <w:lvl w:ilvl="8" w:tplc="F66E5FF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B2DC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ACF4EB2"/>
    <w:multiLevelType w:val="hybridMultilevel"/>
    <w:tmpl w:val="3F2CCC0E"/>
    <w:lvl w:ilvl="0" w:tplc="78607ACC">
      <w:start w:val="1"/>
      <w:numFmt w:val="bullet"/>
      <w:pStyle w:val="Titre6Car"/>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525F52A1"/>
    <w:multiLevelType w:val="hybridMultilevel"/>
    <w:tmpl w:val="654C8C62"/>
    <w:lvl w:ilvl="0" w:tplc="DBF0214C">
      <w:start w:val="1"/>
      <w:numFmt w:val="bullet"/>
      <w:lvlRestart w:val="0"/>
      <w:lvlText w:val="–"/>
      <w:lvlJc w:val="left"/>
      <w:pPr>
        <w:tabs>
          <w:tab w:val="num" w:pos="1134"/>
        </w:tabs>
        <w:ind w:left="1134" w:hanging="567"/>
      </w:pPr>
      <w:rPr>
        <w:rFonts w:ascii="Times New Roman" w:hAnsi="Times New Roman" w:cs="Times New Roman" w:hint="default"/>
      </w:rPr>
    </w:lvl>
    <w:lvl w:ilvl="1" w:tplc="E5241578" w:tentative="1">
      <w:start w:val="1"/>
      <w:numFmt w:val="bullet"/>
      <w:lvlText w:val="o"/>
      <w:lvlJc w:val="left"/>
      <w:pPr>
        <w:tabs>
          <w:tab w:val="num" w:pos="1440"/>
        </w:tabs>
        <w:ind w:left="1440" w:hanging="360"/>
      </w:pPr>
      <w:rPr>
        <w:rFonts w:ascii="Courier New" w:hAnsi="Courier New" w:cs="Courier New" w:hint="default"/>
      </w:rPr>
    </w:lvl>
    <w:lvl w:ilvl="2" w:tplc="082E271C" w:tentative="1">
      <w:start w:val="1"/>
      <w:numFmt w:val="bullet"/>
      <w:lvlText w:val=""/>
      <w:lvlJc w:val="left"/>
      <w:pPr>
        <w:tabs>
          <w:tab w:val="num" w:pos="2160"/>
        </w:tabs>
        <w:ind w:left="2160" w:hanging="360"/>
      </w:pPr>
      <w:rPr>
        <w:rFonts w:ascii="Wingdings" w:hAnsi="Wingdings" w:hint="default"/>
      </w:rPr>
    </w:lvl>
    <w:lvl w:ilvl="3" w:tplc="EA22DB46" w:tentative="1">
      <w:start w:val="1"/>
      <w:numFmt w:val="bullet"/>
      <w:lvlText w:val=""/>
      <w:lvlJc w:val="left"/>
      <w:pPr>
        <w:tabs>
          <w:tab w:val="num" w:pos="2880"/>
        </w:tabs>
        <w:ind w:left="2880" w:hanging="360"/>
      </w:pPr>
      <w:rPr>
        <w:rFonts w:ascii="Symbol" w:hAnsi="Symbol" w:hint="default"/>
      </w:rPr>
    </w:lvl>
    <w:lvl w:ilvl="4" w:tplc="98C2E72A" w:tentative="1">
      <w:start w:val="1"/>
      <w:numFmt w:val="bullet"/>
      <w:lvlText w:val="o"/>
      <w:lvlJc w:val="left"/>
      <w:pPr>
        <w:tabs>
          <w:tab w:val="num" w:pos="3600"/>
        </w:tabs>
        <w:ind w:left="3600" w:hanging="360"/>
      </w:pPr>
      <w:rPr>
        <w:rFonts w:ascii="Courier New" w:hAnsi="Courier New" w:cs="Courier New" w:hint="default"/>
      </w:rPr>
    </w:lvl>
    <w:lvl w:ilvl="5" w:tplc="DF0C77A4" w:tentative="1">
      <w:start w:val="1"/>
      <w:numFmt w:val="bullet"/>
      <w:lvlText w:val=""/>
      <w:lvlJc w:val="left"/>
      <w:pPr>
        <w:tabs>
          <w:tab w:val="num" w:pos="4320"/>
        </w:tabs>
        <w:ind w:left="4320" w:hanging="360"/>
      </w:pPr>
      <w:rPr>
        <w:rFonts w:ascii="Wingdings" w:hAnsi="Wingdings" w:hint="default"/>
      </w:rPr>
    </w:lvl>
    <w:lvl w:ilvl="6" w:tplc="2F8A08AE" w:tentative="1">
      <w:start w:val="1"/>
      <w:numFmt w:val="bullet"/>
      <w:lvlText w:val=""/>
      <w:lvlJc w:val="left"/>
      <w:pPr>
        <w:tabs>
          <w:tab w:val="num" w:pos="5040"/>
        </w:tabs>
        <w:ind w:left="5040" w:hanging="360"/>
      </w:pPr>
      <w:rPr>
        <w:rFonts w:ascii="Symbol" w:hAnsi="Symbol" w:hint="default"/>
      </w:rPr>
    </w:lvl>
    <w:lvl w:ilvl="7" w:tplc="77208AF6" w:tentative="1">
      <w:start w:val="1"/>
      <w:numFmt w:val="bullet"/>
      <w:lvlText w:val="o"/>
      <w:lvlJc w:val="left"/>
      <w:pPr>
        <w:tabs>
          <w:tab w:val="num" w:pos="5760"/>
        </w:tabs>
        <w:ind w:left="5760" w:hanging="360"/>
      </w:pPr>
      <w:rPr>
        <w:rFonts w:ascii="Courier New" w:hAnsi="Courier New" w:cs="Courier New" w:hint="default"/>
      </w:rPr>
    </w:lvl>
    <w:lvl w:ilvl="8" w:tplc="642A3AA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AD07B2"/>
    <w:multiLevelType w:val="hybridMultilevel"/>
    <w:tmpl w:val="D7D47906"/>
    <w:lvl w:ilvl="0" w:tplc="3B64B33E">
      <w:start w:val="1"/>
      <w:numFmt w:val="bullet"/>
      <w:pStyle w:val="Titre5Car"/>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AFB38E9"/>
    <w:multiLevelType w:val="hybridMultilevel"/>
    <w:tmpl w:val="E74A8170"/>
    <w:lvl w:ilvl="0" w:tplc="15BEA13A">
      <w:start w:val="1"/>
      <w:numFmt w:val="bullet"/>
      <w:lvlRestart w:val="0"/>
      <w:lvlText w:val=""/>
      <w:lvlJc w:val="left"/>
      <w:pPr>
        <w:tabs>
          <w:tab w:val="num" w:pos="1134"/>
        </w:tabs>
        <w:ind w:left="1134" w:hanging="567"/>
      </w:pPr>
      <w:rPr>
        <w:rFonts w:ascii="Symbol" w:hAnsi="Symbol" w:hint="default"/>
      </w:rPr>
    </w:lvl>
    <w:lvl w:ilvl="1" w:tplc="B7A6CEF8" w:tentative="1">
      <w:start w:val="1"/>
      <w:numFmt w:val="bullet"/>
      <w:lvlText w:val="o"/>
      <w:lvlJc w:val="left"/>
      <w:pPr>
        <w:tabs>
          <w:tab w:val="num" w:pos="1440"/>
        </w:tabs>
        <w:ind w:left="1440" w:hanging="360"/>
      </w:pPr>
      <w:rPr>
        <w:rFonts w:ascii="Courier New" w:hAnsi="Courier New" w:cs="Courier New" w:hint="default"/>
      </w:rPr>
    </w:lvl>
    <w:lvl w:ilvl="2" w:tplc="B9FC892C" w:tentative="1">
      <w:start w:val="1"/>
      <w:numFmt w:val="bullet"/>
      <w:lvlText w:val=""/>
      <w:lvlJc w:val="left"/>
      <w:pPr>
        <w:tabs>
          <w:tab w:val="num" w:pos="2160"/>
        </w:tabs>
        <w:ind w:left="2160" w:hanging="360"/>
      </w:pPr>
      <w:rPr>
        <w:rFonts w:ascii="Wingdings" w:hAnsi="Wingdings" w:hint="default"/>
      </w:rPr>
    </w:lvl>
    <w:lvl w:ilvl="3" w:tplc="F3DA97C8" w:tentative="1">
      <w:start w:val="1"/>
      <w:numFmt w:val="bullet"/>
      <w:lvlText w:val=""/>
      <w:lvlJc w:val="left"/>
      <w:pPr>
        <w:tabs>
          <w:tab w:val="num" w:pos="2880"/>
        </w:tabs>
        <w:ind w:left="2880" w:hanging="360"/>
      </w:pPr>
      <w:rPr>
        <w:rFonts w:ascii="Symbol" w:hAnsi="Symbol" w:hint="default"/>
      </w:rPr>
    </w:lvl>
    <w:lvl w:ilvl="4" w:tplc="640C7D16" w:tentative="1">
      <w:start w:val="1"/>
      <w:numFmt w:val="bullet"/>
      <w:lvlText w:val="o"/>
      <w:lvlJc w:val="left"/>
      <w:pPr>
        <w:tabs>
          <w:tab w:val="num" w:pos="3600"/>
        </w:tabs>
        <w:ind w:left="3600" w:hanging="360"/>
      </w:pPr>
      <w:rPr>
        <w:rFonts w:ascii="Courier New" w:hAnsi="Courier New" w:cs="Courier New" w:hint="default"/>
      </w:rPr>
    </w:lvl>
    <w:lvl w:ilvl="5" w:tplc="57BAD4F8" w:tentative="1">
      <w:start w:val="1"/>
      <w:numFmt w:val="bullet"/>
      <w:lvlText w:val=""/>
      <w:lvlJc w:val="left"/>
      <w:pPr>
        <w:tabs>
          <w:tab w:val="num" w:pos="4320"/>
        </w:tabs>
        <w:ind w:left="4320" w:hanging="360"/>
      </w:pPr>
      <w:rPr>
        <w:rFonts w:ascii="Wingdings" w:hAnsi="Wingdings" w:hint="default"/>
      </w:rPr>
    </w:lvl>
    <w:lvl w:ilvl="6" w:tplc="DD825CE0" w:tentative="1">
      <w:start w:val="1"/>
      <w:numFmt w:val="bullet"/>
      <w:lvlText w:val=""/>
      <w:lvlJc w:val="left"/>
      <w:pPr>
        <w:tabs>
          <w:tab w:val="num" w:pos="5040"/>
        </w:tabs>
        <w:ind w:left="5040" w:hanging="360"/>
      </w:pPr>
      <w:rPr>
        <w:rFonts w:ascii="Symbol" w:hAnsi="Symbol" w:hint="default"/>
      </w:rPr>
    </w:lvl>
    <w:lvl w:ilvl="7" w:tplc="64A0CB66" w:tentative="1">
      <w:start w:val="1"/>
      <w:numFmt w:val="bullet"/>
      <w:lvlText w:val="o"/>
      <w:lvlJc w:val="left"/>
      <w:pPr>
        <w:tabs>
          <w:tab w:val="num" w:pos="5760"/>
        </w:tabs>
        <w:ind w:left="5760" w:hanging="360"/>
      </w:pPr>
      <w:rPr>
        <w:rFonts w:ascii="Courier New" w:hAnsi="Courier New" w:cs="Courier New" w:hint="default"/>
      </w:rPr>
    </w:lvl>
    <w:lvl w:ilvl="8" w:tplc="C6566F72" w:tentative="1">
      <w:start w:val="1"/>
      <w:numFmt w:val="bullet"/>
      <w:lvlText w:val=""/>
      <w:lvlJc w:val="left"/>
      <w:pPr>
        <w:tabs>
          <w:tab w:val="num" w:pos="6480"/>
        </w:tabs>
        <w:ind w:left="6480" w:hanging="360"/>
      </w:pPr>
      <w:rPr>
        <w:rFonts w:ascii="Wingdings" w:hAnsi="Wingdings" w:hint="default"/>
      </w:rPr>
    </w:lvl>
  </w:abstractNum>
  <w:num w:numId="1" w16cid:durableId="1690986246">
    <w:abstractNumId w:val="18"/>
  </w:num>
  <w:num w:numId="2" w16cid:durableId="1073501572">
    <w:abstractNumId w:val="16"/>
  </w:num>
  <w:num w:numId="3" w16cid:durableId="1202283966">
    <w:abstractNumId w:val="10"/>
  </w:num>
  <w:num w:numId="4" w16cid:durableId="1376929231">
    <w:abstractNumId w:val="18"/>
  </w:num>
  <w:num w:numId="5" w16cid:durableId="1022823798">
    <w:abstractNumId w:val="16"/>
  </w:num>
  <w:num w:numId="6" w16cid:durableId="937711037">
    <w:abstractNumId w:val="10"/>
  </w:num>
  <w:num w:numId="7" w16cid:durableId="1395277778">
    <w:abstractNumId w:val="13"/>
  </w:num>
  <w:num w:numId="8" w16cid:durableId="390156757">
    <w:abstractNumId w:val="15"/>
  </w:num>
  <w:num w:numId="9" w16cid:durableId="525294626">
    <w:abstractNumId w:val="11"/>
  </w:num>
  <w:num w:numId="10" w16cid:durableId="1563252258">
    <w:abstractNumId w:val="17"/>
  </w:num>
  <w:num w:numId="11" w16cid:durableId="411702562">
    <w:abstractNumId w:val="14"/>
  </w:num>
  <w:num w:numId="12" w16cid:durableId="1636905935">
    <w:abstractNumId w:val="12"/>
  </w:num>
  <w:num w:numId="13" w16cid:durableId="1073702493">
    <w:abstractNumId w:val="19"/>
  </w:num>
  <w:num w:numId="14" w16cid:durableId="1106852247">
    <w:abstractNumId w:val="8"/>
  </w:num>
  <w:num w:numId="15" w16cid:durableId="115486840">
    <w:abstractNumId w:val="3"/>
  </w:num>
  <w:num w:numId="16" w16cid:durableId="831601899">
    <w:abstractNumId w:val="2"/>
  </w:num>
  <w:num w:numId="17" w16cid:durableId="1361736006">
    <w:abstractNumId w:val="1"/>
  </w:num>
  <w:num w:numId="18" w16cid:durableId="1568684091">
    <w:abstractNumId w:val="0"/>
  </w:num>
  <w:num w:numId="19" w16cid:durableId="1921673048">
    <w:abstractNumId w:val="9"/>
  </w:num>
  <w:num w:numId="20" w16cid:durableId="1572421196">
    <w:abstractNumId w:val="7"/>
  </w:num>
  <w:num w:numId="21" w16cid:durableId="631598517">
    <w:abstractNumId w:val="6"/>
  </w:num>
  <w:num w:numId="22" w16cid:durableId="2063365350">
    <w:abstractNumId w:val="5"/>
  </w:num>
  <w:num w:numId="23" w16cid:durableId="159640375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14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072"/>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747A"/>
    <w:rsid w:val="00047F10"/>
    <w:rsid w:val="00052157"/>
    <w:rsid w:val="0005346D"/>
    <w:rsid w:val="00055FE4"/>
    <w:rsid w:val="000641CE"/>
    <w:rsid w:val="00067310"/>
    <w:rsid w:val="00073F29"/>
    <w:rsid w:val="00077E35"/>
    <w:rsid w:val="0008669E"/>
    <w:rsid w:val="00090599"/>
    <w:rsid w:val="000A1501"/>
    <w:rsid w:val="000A2494"/>
    <w:rsid w:val="000A6B7E"/>
    <w:rsid w:val="000B20D3"/>
    <w:rsid w:val="000C6CDB"/>
    <w:rsid w:val="000D5C25"/>
    <w:rsid w:val="000E4F06"/>
    <w:rsid w:val="000E5601"/>
    <w:rsid w:val="000E5602"/>
    <w:rsid w:val="000E5EC6"/>
    <w:rsid w:val="000F217E"/>
    <w:rsid w:val="000F26B1"/>
    <w:rsid w:val="000F41F2"/>
    <w:rsid w:val="000F743D"/>
    <w:rsid w:val="0010373B"/>
    <w:rsid w:val="0011415F"/>
    <w:rsid w:val="00125446"/>
    <w:rsid w:val="001358D9"/>
    <w:rsid w:val="00141E26"/>
    <w:rsid w:val="00143EB9"/>
    <w:rsid w:val="00152C5A"/>
    <w:rsid w:val="0015389C"/>
    <w:rsid w:val="00160540"/>
    <w:rsid w:val="00166C68"/>
    <w:rsid w:val="00171E60"/>
    <w:rsid w:val="00174814"/>
    <w:rsid w:val="00181A90"/>
    <w:rsid w:val="00185662"/>
    <w:rsid w:val="00190D5D"/>
    <w:rsid w:val="00192EEB"/>
    <w:rsid w:val="00194484"/>
    <w:rsid w:val="001A1B48"/>
    <w:rsid w:val="001A2040"/>
    <w:rsid w:val="001A20FB"/>
    <w:rsid w:val="001A252F"/>
    <w:rsid w:val="001A376F"/>
    <w:rsid w:val="001B035C"/>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341"/>
    <w:rsid w:val="001E7643"/>
    <w:rsid w:val="001F3E68"/>
    <w:rsid w:val="001F4931"/>
    <w:rsid w:val="001F5EEE"/>
    <w:rsid w:val="002000CD"/>
    <w:rsid w:val="00200CBA"/>
    <w:rsid w:val="00204B66"/>
    <w:rsid w:val="002059CE"/>
    <w:rsid w:val="00206AD4"/>
    <w:rsid w:val="00224B8B"/>
    <w:rsid w:val="00225A8C"/>
    <w:rsid w:val="00230ED3"/>
    <w:rsid w:val="00231A7F"/>
    <w:rsid w:val="00242BBD"/>
    <w:rsid w:val="00244817"/>
    <w:rsid w:val="0024586F"/>
    <w:rsid w:val="00246BC8"/>
    <w:rsid w:val="00251F95"/>
    <w:rsid w:val="00252317"/>
    <w:rsid w:val="002659F1"/>
    <w:rsid w:val="00271E41"/>
    <w:rsid w:val="00284C19"/>
    <w:rsid w:val="00286E23"/>
    <w:rsid w:val="002876A1"/>
    <w:rsid w:val="00287CA6"/>
    <w:rsid w:val="00287E79"/>
    <w:rsid w:val="00290233"/>
    <w:rsid w:val="002928F9"/>
    <w:rsid w:val="00294D5B"/>
    <w:rsid w:val="0029791D"/>
    <w:rsid w:val="002A2A2C"/>
    <w:rsid w:val="002A5D07"/>
    <w:rsid w:val="002B782C"/>
    <w:rsid w:val="002C5E0B"/>
    <w:rsid w:val="002D25CA"/>
    <w:rsid w:val="002D3DA4"/>
    <w:rsid w:val="002D73EE"/>
    <w:rsid w:val="002E2F5C"/>
    <w:rsid w:val="002F0C48"/>
    <w:rsid w:val="003016B7"/>
    <w:rsid w:val="0030754C"/>
    <w:rsid w:val="00317E54"/>
    <w:rsid w:val="00322DF1"/>
    <w:rsid w:val="00324EBF"/>
    <w:rsid w:val="0032556C"/>
    <w:rsid w:val="00330508"/>
    <w:rsid w:val="003312BE"/>
    <w:rsid w:val="0033286A"/>
    <w:rsid w:val="00333130"/>
    <w:rsid w:val="00346E32"/>
    <w:rsid w:val="00350D71"/>
    <w:rsid w:val="003515AA"/>
    <w:rsid w:val="00354960"/>
    <w:rsid w:val="00360E2C"/>
    <w:rsid w:val="003617A7"/>
    <w:rsid w:val="00364F13"/>
    <w:rsid w:val="0036776C"/>
    <w:rsid w:val="00370223"/>
    <w:rsid w:val="00372A7A"/>
    <w:rsid w:val="00372D1D"/>
    <w:rsid w:val="00374106"/>
    <w:rsid w:val="0037679A"/>
    <w:rsid w:val="0038047C"/>
    <w:rsid w:val="0038307C"/>
    <w:rsid w:val="00384213"/>
    <w:rsid w:val="00390EEF"/>
    <w:rsid w:val="00394410"/>
    <w:rsid w:val="003976D5"/>
    <w:rsid w:val="003A57C7"/>
    <w:rsid w:val="003B4C13"/>
    <w:rsid w:val="003B53B6"/>
    <w:rsid w:val="003C793A"/>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21A10"/>
    <w:rsid w:val="00422499"/>
    <w:rsid w:val="00430EFC"/>
    <w:rsid w:val="00433006"/>
    <w:rsid w:val="004342E2"/>
    <w:rsid w:val="00434354"/>
    <w:rsid w:val="00440BC8"/>
    <w:rsid w:val="00442E31"/>
    <w:rsid w:val="00443FE0"/>
    <w:rsid w:val="00454F8D"/>
    <w:rsid w:val="004567EB"/>
    <w:rsid w:val="00457676"/>
    <w:rsid w:val="00460E72"/>
    <w:rsid w:val="00464191"/>
    <w:rsid w:val="00467139"/>
    <w:rsid w:val="00467412"/>
    <w:rsid w:val="00467F2C"/>
    <w:rsid w:val="0047086D"/>
    <w:rsid w:val="00476265"/>
    <w:rsid w:val="00480C89"/>
    <w:rsid w:val="00481627"/>
    <w:rsid w:val="0048687D"/>
    <w:rsid w:val="00490F56"/>
    <w:rsid w:val="00491F39"/>
    <w:rsid w:val="004A49A5"/>
    <w:rsid w:val="004A66A2"/>
    <w:rsid w:val="004B07A3"/>
    <w:rsid w:val="004B261D"/>
    <w:rsid w:val="004B51CD"/>
    <w:rsid w:val="004B576C"/>
    <w:rsid w:val="004B6714"/>
    <w:rsid w:val="004C54C0"/>
    <w:rsid w:val="004C56B2"/>
    <w:rsid w:val="004C6F4A"/>
    <w:rsid w:val="004D00B2"/>
    <w:rsid w:val="004E3182"/>
    <w:rsid w:val="004E3DB5"/>
    <w:rsid w:val="004E4963"/>
    <w:rsid w:val="004E6809"/>
    <w:rsid w:val="004E7F24"/>
    <w:rsid w:val="005111B1"/>
    <w:rsid w:val="00512AA3"/>
    <w:rsid w:val="00513F2E"/>
    <w:rsid w:val="00514070"/>
    <w:rsid w:val="0051457E"/>
    <w:rsid w:val="0051714B"/>
    <w:rsid w:val="00520F80"/>
    <w:rsid w:val="005239FF"/>
    <w:rsid w:val="00523DB8"/>
    <w:rsid w:val="00533150"/>
    <w:rsid w:val="00535BBA"/>
    <w:rsid w:val="00543B57"/>
    <w:rsid w:val="00543C47"/>
    <w:rsid w:val="00543D5E"/>
    <w:rsid w:val="00552260"/>
    <w:rsid w:val="00552777"/>
    <w:rsid w:val="00555494"/>
    <w:rsid w:val="00555CBA"/>
    <w:rsid w:val="00556C1A"/>
    <w:rsid w:val="00565B29"/>
    <w:rsid w:val="005676FD"/>
    <w:rsid w:val="00571BC1"/>
    <w:rsid w:val="00571F41"/>
    <w:rsid w:val="00575476"/>
    <w:rsid w:val="00583A20"/>
    <w:rsid w:val="00584373"/>
    <w:rsid w:val="0058543F"/>
    <w:rsid w:val="0059061F"/>
    <w:rsid w:val="00591072"/>
    <w:rsid w:val="00591DB3"/>
    <w:rsid w:val="005939ED"/>
    <w:rsid w:val="005947BC"/>
    <w:rsid w:val="00595E8A"/>
    <w:rsid w:val="005965EC"/>
    <w:rsid w:val="005A0268"/>
    <w:rsid w:val="005A6014"/>
    <w:rsid w:val="005B473C"/>
    <w:rsid w:val="005C2737"/>
    <w:rsid w:val="005C549A"/>
    <w:rsid w:val="005D0035"/>
    <w:rsid w:val="005D7719"/>
    <w:rsid w:val="005E1B9B"/>
    <w:rsid w:val="005E32D1"/>
    <w:rsid w:val="005E5D1F"/>
    <w:rsid w:val="005F0207"/>
    <w:rsid w:val="005F421C"/>
    <w:rsid w:val="005F5C1F"/>
    <w:rsid w:val="0061113B"/>
    <w:rsid w:val="00611D43"/>
    <w:rsid w:val="00612D48"/>
    <w:rsid w:val="00613A5E"/>
    <w:rsid w:val="00616B45"/>
    <w:rsid w:val="00616FBE"/>
    <w:rsid w:val="00617C8B"/>
    <w:rsid w:val="006241C6"/>
    <w:rsid w:val="00630D9B"/>
    <w:rsid w:val="00631953"/>
    <w:rsid w:val="0063208D"/>
    <w:rsid w:val="00641F53"/>
    <w:rsid w:val="00642765"/>
    <w:rsid w:val="006434FD"/>
    <w:rsid w:val="00643814"/>
    <w:rsid w:val="006439EC"/>
    <w:rsid w:val="00645090"/>
    <w:rsid w:val="00647059"/>
    <w:rsid w:val="00647162"/>
    <w:rsid w:val="0065029A"/>
    <w:rsid w:val="006551BA"/>
    <w:rsid w:val="006553F9"/>
    <w:rsid w:val="00661E96"/>
    <w:rsid w:val="00665786"/>
    <w:rsid w:val="00670A4A"/>
    <w:rsid w:val="00671AD7"/>
    <w:rsid w:val="00671C93"/>
    <w:rsid w:val="00671F00"/>
    <w:rsid w:val="006729C8"/>
    <w:rsid w:val="00672E9C"/>
    <w:rsid w:val="00675501"/>
    <w:rsid w:val="00683AF0"/>
    <w:rsid w:val="00685397"/>
    <w:rsid w:val="0068562A"/>
    <w:rsid w:val="00695655"/>
    <w:rsid w:val="006A6B31"/>
    <w:rsid w:val="006A6C95"/>
    <w:rsid w:val="006A7B29"/>
    <w:rsid w:val="006B0EB2"/>
    <w:rsid w:val="006B0FF8"/>
    <w:rsid w:val="006B3CBB"/>
    <w:rsid w:val="006B4590"/>
    <w:rsid w:val="006C340C"/>
    <w:rsid w:val="006C749A"/>
    <w:rsid w:val="006D2072"/>
    <w:rsid w:val="006D4852"/>
    <w:rsid w:val="006E01BD"/>
    <w:rsid w:val="006E29E5"/>
    <w:rsid w:val="006E4507"/>
    <w:rsid w:val="006F1D0B"/>
    <w:rsid w:val="006F27A8"/>
    <w:rsid w:val="006F3493"/>
    <w:rsid w:val="006F3544"/>
    <w:rsid w:val="006F4CF5"/>
    <w:rsid w:val="00700A8B"/>
    <w:rsid w:val="0070347C"/>
    <w:rsid w:val="00705BD6"/>
    <w:rsid w:val="007102D2"/>
    <w:rsid w:val="00714A66"/>
    <w:rsid w:val="007176C1"/>
    <w:rsid w:val="00720BC0"/>
    <w:rsid w:val="0072116B"/>
    <w:rsid w:val="00725063"/>
    <w:rsid w:val="00732E72"/>
    <w:rsid w:val="00741D90"/>
    <w:rsid w:val="00752A15"/>
    <w:rsid w:val="007557EA"/>
    <w:rsid w:val="00755D4F"/>
    <w:rsid w:val="007607B1"/>
    <w:rsid w:val="00764DC8"/>
    <w:rsid w:val="00765296"/>
    <w:rsid w:val="00766D28"/>
    <w:rsid w:val="007723C2"/>
    <w:rsid w:val="007815B9"/>
    <w:rsid w:val="00783E82"/>
    <w:rsid w:val="00785F1F"/>
    <w:rsid w:val="007869B6"/>
    <w:rsid w:val="00790B9D"/>
    <w:rsid w:val="00796316"/>
    <w:rsid w:val="007A1C58"/>
    <w:rsid w:val="007A20D2"/>
    <w:rsid w:val="007A79CD"/>
    <w:rsid w:val="007B4F6E"/>
    <w:rsid w:val="007C008B"/>
    <w:rsid w:val="007C16EA"/>
    <w:rsid w:val="007D2668"/>
    <w:rsid w:val="007D3119"/>
    <w:rsid w:val="007F1867"/>
    <w:rsid w:val="007F1EC4"/>
    <w:rsid w:val="007F55CB"/>
    <w:rsid w:val="007F768E"/>
    <w:rsid w:val="008021D4"/>
    <w:rsid w:val="00802E94"/>
    <w:rsid w:val="00813063"/>
    <w:rsid w:val="008149F9"/>
    <w:rsid w:val="008245B7"/>
    <w:rsid w:val="0082755E"/>
    <w:rsid w:val="00827849"/>
    <w:rsid w:val="00831A18"/>
    <w:rsid w:val="00835208"/>
    <w:rsid w:val="00837345"/>
    <w:rsid w:val="00840B9E"/>
    <w:rsid w:val="008421A1"/>
    <w:rsid w:val="00844750"/>
    <w:rsid w:val="00851A74"/>
    <w:rsid w:val="00853AB8"/>
    <w:rsid w:val="00854C34"/>
    <w:rsid w:val="0085586A"/>
    <w:rsid w:val="00856DB2"/>
    <w:rsid w:val="00895594"/>
    <w:rsid w:val="00895DE5"/>
    <w:rsid w:val="008A0FA8"/>
    <w:rsid w:val="008A1EC0"/>
    <w:rsid w:val="008A4A2E"/>
    <w:rsid w:val="008B44C4"/>
    <w:rsid w:val="008C0F1D"/>
    <w:rsid w:val="008C322B"/>
    <w:rsid w:val="008C4B74"/>
    <w:rsid w:val="008D1156"/>
    <w:rsid w:val="008D59DB"/>
    <w:rsid w:val="008E0319"/>
    <w:rsid w:val="008E4DE2"/>
    <w:rsid w:val="008E6252"/>
    <w:rsid w:val="008E7CE2"/>
    <w:rsid w:val="008E7FAE"/>
    <w:rsid w:val="008F077F"/>
    <w:rsid w:val="00911BF7"/>
    <w:rsid w:val="0091594A"/>
    <w:rsid w:val="009230F1"/>
    <w:rsid w:val="00923DA8"/>
    <w:rsid w:val="00926925"/>
    <w:rsid w:val="009351A7"/>
    <w:rsid w:val="00935490"/>
    <w:rsid w:val="00941390"/>
    <w:rsid w:val="009418DE"/>
    <w:rsid w:val="00941B10"/>
    <w:rsid w:val="009516B7"/>
    <w:rsid w:val="009545F1"/>
    <w:rsid w:val="00957CE5"/>
    <w:rsid w:val="009624E2"/>
    <w:rsid w:val="0096436F"/>
    <w:rsid w:val="009707E4"/>
    <w:rsid w:val="00973B8F"/>
    <w:rsid w:val="00974DD2"/>
    <w:rsid w:val="00977EC8"/>
    <w:rsid w:val="00981681"/>
    <w:rsid w:val="00983C02"/>
    <w:rsid w:val="009872FA"/>
    <w:rsid w:val="00996562"/>
    <w:rsid w:val="009A2683"/>
    <w:rsid w:val="009A3048"/>
    <w:rsid w:val="009A6C26"/>
    <w:rsid w:val="009B17AD"/>
    <w:rsid w:val="009B2B15"/>
    <w:rsid w:val="009B3F8C"/>
    <w:rsid w:val="009B45E0"/>
    <w:rsid w:val="009B540F"/>
    <w:rsid w:val="009B66B3"/>
    <w:rsid w:val="009C167B"/>
    <w:rsid w:val="009D3A8C"/>
    <w:rsid w:val="009E0AD3"/>
    <w:rsid w:val="009E1BA9"/>
    <w:rsid w:val="009E2876"/>
    <w:rsid w:val="009E2F0B"/>
    <w:rsid w:val="009E72D0"/>
    <w:rsid w:val="009E7956"/>
    <w:rsid w:val="009F072F"/>
    <w:rsid w:val="009F26C1"/>
    <w:rsid w:val="009F3F95"/>
    <w:rsid w:val="009F4049"/>
    <w:rsid w:val="009F7F19"/>
    <w:rsid w:val="00A023FC"/>
    <w:rsid w:val="00A0338D"/>
    <w:rsid w:val="00A05DD1"/>
    <w:rsid w:val="00A077E9"/>
    <w:rsid w:val="00A1637C"/>
    <w:rsid w:val="00A2492E"/>
    <w:rsid w:val="00A26494"/>
    <w:rsid w:val="00A27C92"/>
    <w:rsid w:val="00A31163"/>
    <w:rsid w:val="00A34593"/>
    <w:rsid w:val="00A364DB"/>
    <w:rsid w:val="00A45E90"/>
    <w:rsid w:val="00A4770F"/>
    <w:rsid w:val="00A50D6B"/>
    <w:rsid w:val="00A51050"/>
    <w:rsid w:val="00A51E4A"/>
    <w:rsid w:val="00A56945"/>
    <w:rsid w:val="00A57027"/>
    <w:rsid w:val="00A5750C"/>
    <w:rsid w:val="00A72C35"/>
    <w:rsid w:val="00A74D94"/>
    <w:rsid w:val="00A75123"/>
    <w:rsid w:val="00A752BB"/>
    <w:rsid w:val="00A81F93"/>
    <w:rsid w:val="00A83556"/>
    <w:rsid w:val="00A84FCF"/>
    <w:rsid w:val="00A9247E"/>
    <w:rsid w:val="00AA0DCA"/>
    <w:rsid w:val="00AA7796"/>
    <w:rsid w:val="00AC67A1"/>
    <w:rsid w:val="00AC7977"/>
    <w:rsid w:val="00AC7E56"/>
    <w:rsid w:val="00AE2617"/>
    <w:rsid w:val="00AE352C"/>
    <w:rsid w:val="00AE39A5"/>
    <w:rsid w:val="00AE79AC"/>
    <w:rsid w:val="00B01AAD"/>
    <w:rsid w:val="00B037AE"/>
    <w:rsid w:val="00B101DB"/>
    <w:rsid w:val="00B13E4F"/>
    <w:rsid w:val="00B14156"/>
    <w:rsid w:val="00B21751"/>
    <w:rsid w:val="00B256F0"/>
    <w:rsid w:val="00B31D7D"/>
    <w:rsid w:val="00B32E2D"/>
    <w:rsid w:val="00B416B8"/>
    <w:rsid w:val="00B42351"/>
    <w:rsid w:val="00B43741"/>
    <w:rsid w:val="00B45642"/>
    <w:rsid w:val="00B52F29"/>
    <w:rsid w:val="00B5388D"/>
    <w:rsid w:val="00B61990"/>
    <w:rsid w:val="00B621E8"/>
    <w:rsid w:val="00B6249B"/>
    <w:rsid w:val="00B63021"/>
    <w:rsid w:val="00B70CCD"/>
    <w:rsid w:val="00B75E66"/>
    <w:rsid w:val="00B773BF"/>
    <w:rsid w:val="00BA219B"/>
    <w:rsid w:val="00BC2F7D"/>
    <w:rsid w:val="00BC3F20"/>
    <w:rsid w:val="00BC76F0"/>
    <w:rsid w:val="00BD13E6"/>
    <w:rsid w:val="00BD28B2"/>
    <w:rsid w:val="00BD3C67"/>
    <w:rsid w:val="00BD5A8D"/>
    <w:rsid w:val="00BD7343"/>
    <w:rsid w:val="00BE0E82"/>
    <w:rsid w:val="00BE1094"/>
    <w:rsid w:val="00BE15F7"/>
    <w:rsid w:val="00BF0556"/>
    <w:rsid w:val="00BF1C7D"/>
    <w:rsid w:val="00BF37EE"/>
    <w:rsid w:val="00BF3FEB"/>
    <w:rsid w:val="00C024A1"/>
    <w:rsid w:val="00C02C42"/>
    <w:rsid w:val="00C10F81"/>
    <w:rsid w:val="00C10FB1"/>
    <w:rsid w:val="00C11282"/>
    <w:rsid w:val="00C14108"/>
    <w:rsid w:val="00C16729"/>
    <w:rsid w:val="00C261F8"/>
    <w:rsid w:val="00C27662"/>
    <w:rsid w:val="00C32914"/>
    <w:rsid w:val="00C33100"/>
    <w:rsid w:val="00C42EDB"/>
    <w:rsid w:val="00C441FE"/>
    <w:rsid w:val="00C451B9"/>
    <w:rsid w:val="00C51D9C"/>
    <w:rsid w:val="00C54DA4"/>
    <w:rsid w:val="00C55118"/>
    <w:rsid w:val="00C577D1"/>
    <w:rsid w:val="00C57A2D"/>
    <w:rsid w:val="00C6018C"/>
    <w:rsid w:val="00C6525D"/>
    <w:rsid w:val="00C67D23"/>
    <w:rsid w:val="00C71827"/>
    <w:rsid w:val="00C74977"/>
    <w:rsid w:val="00C75D25"/>
    <w:rsid w:val="00C825E5"/>
    <w:rsid w:val="00C90519"/>
    <w:rsid w:val="00C95EB8"/>
    <w:rsid w:val="00CA0756"/>
    <w:rsid w:val="00CA723C"/>
    <w:rsid w:val="00CB02C5"/>
    <w:rsid w:val="00CB0D41"/>
    <w:rsid w:val="00CB2967"/>
    <w:rsid w:val="00CB316B"/>
    <w:rsid w:val="00CB39CD"/>
    <w:rsid w:val="00CC2A62"/>
    <w:rsid w:val="00CC7CE6"/>
    <w:rsid w:val="00CD044C"/>
    <w:rsid w:val="00CD1A71"/>
    <w:rsid w:val="00CD1FBB"/>
    <w:rsid w:val="00CE033D"/>
    <w:rsid w:val="00CE08E5"/>
    <w:rsid w:val="00CE562C"/>
    <w:rsid w:val="00D016B5"/>
    <w:rsid w:val="00D034F1"/>
    <w:rsid w:val="00D05828"/>
    <w:rsid w:val="00D06712"/>
    <w:rsid w:val="00D13CAA"/>
    <w:rsid w:val="00D14C21"/>
    <w:rsid w:val="00D14F42"/>
    <w:rsid w:val="00D171D4"/>
    <w:rsid w:val="00D244CB"/>
    <w:rsid w:val="00D27D5E"/>
    <w:rsid w:val="00D32B08"/>
    <w:rsid w:val="00D407D1"/>
    <w:rsid w:val="00D43E5F"/>
    <w:rsid w:val="00D45DB5"/>
    <w:rsid w:val="00D470A9"/>
    <w:rsid w:val="00D50CFB"/>
    <w:rsid w:val="00D51CE6"/>
    <w:rsid w:val="00D53F41"/>
    <w:rsid w:val="00D54F15"/>
    <w:rsid w:val="00D639BD"/>
    <w:rsid w:val="00D65777"/>
    <w:rsid w:val="00D66E0D"/>
    <w:rsid w:val="00D7425A"/>
    <w:rsid w:val="00D74F7E"/>
    <w:rsid w:val="00D7695F"/>
    <w:rsid w:val="00D772EA"/>
    <w:rsid w:val="00D9039B"/>
    <w:rsid w:val="00D93582"/>
    <w:rsid w:val="00DA0624"/>
    <w:rsid w:val="00DA41A2"/>
    <w:rsid w:val="00DA43A1"/>
    <w:rsid w:val="00DA5E1D"/>
    <w:rsid w:val="00DB01CD"/>
    <w:rsid w:val="00DC161C"/>
    <w:rsid w:val="00DC358F"/>
    <w:rsid w:val="00DC3628"/>
    <w:rsid w:val="00DC4F43"/>
    <w:rsid w:val="00DE083E"/>
    <w:rsid w:val="00DE1905"/>
    <w:rsid w:val="00DE6D90"/>
    <w:rsid w:val="00DF002F"/>
    <w:rsid w:val="00DF2440"/>
    <w:rsid w:val="00DF372E"/>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53601"/>
    <w:rsid w:val="00E56CA1"/>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A444A"/>
    <w:rsid w:val="00EB77B9"/>
    <w:rsid w:val="00EB7D07"/>
    <w:rsid w:val="00EC7D9A"/>
    <w:rsid w:val="00ED3A26"/>
    <w:rsid w:val="00ED7F91"/>
    <w:rsid w:val="00EE623D"/>
    <w:rsid w:val="00EF70BB"/>
    <w:rsid w:val="00F02FA9"/>
    <w:rsid w:val="00F04C24"/>
    <w:rsid w:val="00F05202"/>
    <w:rsid w:val="00F06660"/>
    <w:rsid w:val="00F07AE1"/>
    <w:rsid w:val="00F10FFB"/>
    <w:rsid w:val="00F116EB"/>
    <w:rsid w:val="00F1794E"/>
    <w:rsid w:val="00F211AF"/>
    <w:rsid w:val="00F25EC3"/>
    <w:rsid w:val="00F32ADB"/>
    <w:rsid w:val="00F32C98"/>
    <w:rsid w:val="00F34C88"/>
    <w:rsid w:val="00F37E12"/>
    <w:rsid w:val="00F424BD"/>
    <w:rsid w:val="00F4527A"/>
    <w:rsid w:val="00F45D41"/>
    <w:rsid w:val="00F50D7C"/>
    <w:rsid w:val="00F515AD"/>
    <w:rsid w:val="00F535DB"/>
    <w:rsid w:val="00F57DD7"/>
    <w:rsid w:val="00F6244B"/>
    <w:rsid w:val="00F636AD"/>
    <w:rsid w:val="00F64ADB"/>
    <w:rsid w:val="00F66827"/>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6526"/>
    <w:rsid w:val="00FF1DBD"/>
    <w:rsid w:val="00FF1E4B"/>
    <w:rsid w:val="00FF33E4"/>
    <w:rsid w:val="00FF6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2"/>
    </o:shapelayout>
  </w:shapeDefaults>
  <w:doNotEmbedSmartTags/>
  <w:decimalSymbol w:val="."/>
  <w:listSeparator w:val=";"/>
  <w14:docId w14:val="2F161413"/>
  <w15:docId w15:val="{8FA6FFE6-AA42-497A-A7F2-4ECD6660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
    <w:basedOn w:val="Policepardfaut"/>
    <w:qFormat/>
    <w:rsid w:val="00BE1094"/>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HChGChar">
    <w:name w:val="_ H _Ch_G Char"/>
    <w:link w:val="HChG"/>
    <w:rsid w:val="009A2683"/>
    <w:rPr>
      <w:rFonts w:eastAsiaTheme="minorHAnsi"/>
      <w:b/>
      <w:sz w:val="28"/>
      <w:lang w:val="fr-CH"/>
    </w:rPr>
  </w:style>
  <w:style w:type="character" w:styleId="Mentionnonrsolue">
    <w:name w:val="Unresolved Mention"/>
    <w:basedOn w:val="Policepardfaut"/>
    <w:uiPriority w:val="99"/>
    <w:semiHidden/>
    <w:unhideWhenUsed/>
    <w:rsid w:val="00A1637C"/>
    <w:rPr>
      <w:color w:val="605E5C"/>
      <w:shd w:val="clear" w:color="auto" w:fill="E1DFDD"/>
    </w:rPr>
  </w:style>
  <w:style w:type="table" w:styleId="Tableauclassique1">
    <w:name w:val="Table Classic 1"/>
    <w:basedOn w:val="TableauNormal"/>
    <w:semiHidden/>
    <w:rsid w:val="009A2683"/>
    <w:pPr>
      <w:suppressAutoHyphens/>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A2683"/>
    <w:pPr>
      <w:suppressAutoHyphens/>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A2683"/>
    <w:pPr>
      <w:suppressAutoHyphens/>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A2683"/>
    <w:pPr>
      <w:suppressAutoHyphens/>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nnesdetableau1">
    <w:name w:val="Table Columns 1"/>
    <w:basedOn w:val="TableauNormal"/>
    <w:semiHidden/>
    <w:rsid w:val="009A2683"/>
    <w:pPr>
      <w:suppressAutoHyphens/>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2">
    <w:name w:val="Table 3D effects 2"/>
    <w:basedOn w:val="TableauNormal"/>
    <w:semiHidden/>
    <w:rsid w:val="009A2683"/>
    <w:pPr>
      <w:suppressAutoHyphens/>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A2683"/>
    <w:pPr>
      <w:suppressAutoHyphens/>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A2683"/>
    <w:pPr>
      <w:suppressAutoHyphens/>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A2683"/>
    <w:pPr>
      <w:suppressAutoHyphens/>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9A2683"/>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A2683"/>
    <w:pPr>
      <w:suppressAutoHyphens/>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A2683"/>
    <w:pPr>
      <w:suppressAutoHyphens/>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9A2683"/>
    <w:pPr>
      <w:suppressAutoHyphens/>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A2683"/>
    <w:pPr>
      <w:suppressAutoHyphens/>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9A2683"/>
    <w:pPr>
      <w:suppressAutoHyphens/>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A2683"/>
    <w:pPr>
      <w:suppressAutoHyphens/>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A2683"/>
    <w:pPr>
      <w:suppressAutoHyphens/>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ple1">
    <w:name w:val="Table Subtle 1"/>
    <w:basedOn w:val="TableauNormal"/>
    <w:semiHidden/>
    <w:rsid w:val="009A2683"/>
    <w:pPr>
      <w:suppressAutoHyphens/>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A2683"/>
    <w:pPr>
      <w:suppressAutoHyphens/>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semiHidden/>
    <w:rsid w:val="009A2683"/>
    <w:pPr>
      <w:suppressAutoHyphens/>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9A2683"/>
    <w:pPr>
      <w:suppressAutoHyphens/>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A2683"/>
    <w:pPr>
      <w:suppressAutoHyphens/>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A2683"/>
    <w:pPr>
      <w:suppressAutoHyphens/>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9A2683"/>
    <w:pPr>
      <w:suppressAutoHyphens/>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A2683"/>
    <w:pPr>
      <w:suppressAutoHyphens/>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A2683"/>
    <w:pPr>
      <w:suppressAutoHyphens/>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A2683"/>
    <w:pPr>
      <w:suppressAutoHyphens/>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A2683"/>
    <w:pPr>
      <w:suppressAutoHyphens/>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A2683"/>
    <w:pPr>
      <w:suppressAutoHyphens/>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A2683"/>
    <w:pPr>
      <w:suppressAutoHyphens/>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A2683"/>
    <w:pPr>
      <w:suppressAutoHyphens/>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semiHidden/>
    <w:rsid w:val="009A2683"/>
    <w:pPr>
      <w:suppressAutoHyphens/>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9A2683"/>
    <w:pPr>
      <w:suppressAutoHyphens/>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9A2683"/>
    <w:pPr>
      <w:suppressAutoHyphens/>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9A2683"/>
    <w:pPr>
      <w:suppressAutoHyphens/>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olonnesdetableau2">
    <w:name w:val="Table Columns 2"/>
    <w:basedOn w:val="TableauNormal"/>
    <w:semiHidden/>
    <w:rsid w:val="009A2683"/>
    <w:pPr>
      <w:suppressAutoHyphens/>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A2683"/>
    <w:pPr>
      <w:suppressAutoHyphens/>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A2683"/>
    <w:pPr>
      <w:suppressAutoHyphens/>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A2683"/>
    <w:pPr>
      <w:suppressAutoHyphens/>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A2683"/>
    <w:pPr>
      <w:suppressAutoHyphens/>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A2683"/>
    <w:pPr>
      <w:suppressAutoHyphens/>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A2683"/>
    <w:pPr>
      <w:suppressAutoHyphens/>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A2683"/>
    <w:pPr>
      <w:suppressAutoHyphens/>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vision">
    <w:name w:val="Revision"/>
    <w:hidden/>
    <w:uiPriority w:val="99"/>
    <w:semiHidden/>
    <w:rsid w:val="009A2683"/>
    <w:rPr>
      <w:lang w:val="fr-CH"/>
    </w:rPr>
  </w:style>
  <w:style w:type="paragraph" w:customStyle="1" w:styleId="a">
    <w:name w:val="a)"/>
    <w:basedOn w:val="Normal"/>
    <w:rsid w:val="00F535DB"/>
    <w:pPr>
      <w:suppressAutoHyphens w:val="0"/>
      <w:spacing w:after="120"/>
      <w:ind w:left="2835" w:right="1134" w:hanging="567"/>
      <w:jc w:val="both"/>
    </w:pPr>
    <w:rPr>
      <w:rFonts w:eastAsia="Calibri"/>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image" Target="media/image17.png"/><Relationship Id="rId47" Type="http://schemas.openxmlformats.org/officeDocument/2006/relationships/oleObject" Target="embeddings/oleObject10.bin"/><Relationship Id="rId63" Type="http://schemas.openxmlformats.org/officeDocument/2006/relationships/oleObject" Target="embeddings/oleObject11.bin"/><Relationship Id="rId68" Type="http://schemas.openxmlformats.org/officeDocument/2006/relationships/oleObject" Target="embeddings/oleObject12.bin"/><Relationship Id="rId84" Type="http://schemas.openxmlformats.org/officeDocument/2006/relationships/oleObject" Target="embeddings/oleObject15.bin"/><Relationship Id="rId89" Type="http://schemas.openxmlformats.org/officeDocument/2006/relationships/header" Target="header18.xml"/><Relationship Id="rId16" Type="http://schemas.openxmlformats.org/officeDocument/2006/relationships/footer" Target="footer2.xml"/><Relationship Id="rId107" Type="http://schemas.openxmlformats.org/officeDocument/2006/relationships/header" Target="header25.xml"/><Relationship Id="rId11" Type="http://schemas.openxmlformats.org/officeDocument/2006/relationships/image" Target="media/image4.png"/><Relationship Id="rId32" Type="http://schemas.openxmlformats.org/officeDocument/2006/relationships/header" Target="header8.xml"/><Relationship Id="rId37" Type="http://schemas.openxmlformats.org/officeDocument/2006/relationships/image" Target="media/image15.wmf"/><Relationship Id="rId53" Type="http://schemas.openxmlformats.org/officeDocument/2006/relationships/image" Target="media/image25.png"/><Relationship Id="rId58" Type="http://schemas.openxmlformats.org/officeDocument/2006/relationships/header" Target="header10.xml"/><Relationship Id="rId74" Type="http://schemas.openxmlformats.org/officeDocument/2006/relationships/header" Target="header15.xml"/><Relationship Id="rId79" Type="http://schemas.openxmlformats.org/officeDocument/2006/relationships/image" Target="media/image38.png"/><Relationship Id="rId102" Type="http://schemas.openxmlformats.org/officeDocument/2006/relationships/oleObject" Target="embeddings/oleObject21.bin"/><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image" Target="media/image45.wmf"/><Relationship Id="rId22" Type="http://schemas.openxmlformats.org/officeDocument/2006/relationships/image" Target="media/image9.png"/><Relationship Id="rId27" Type="http://schemas.openxmlformats.org/officeDocument/2006/relationships/header" Target="header7.xml"/><Relationship Id="rId43" Type="http://schemas.openxmlformats.org/officeDocument/2006/relationships/header" Target="header9.xml"/><Relationship Id="rId48" Type="http://schemas.openxmlformats.org/officeDocument/2006/relationships/image" Target="media/image20.png"/><Relationship Id="rId64" Type="http://schemas.openxmlformats.org/officeDocument/2006/relationships/chart" Target="charts/chart3.xml"/><Relationship Id="rId69" Type="http://schemas.openxmlformats.org/officeDocument/2006/relationships/image" Target="media/image32.emf"/><Relationship Id="rId80" Type="http://schemas.openxmlformats.org/officeDocument/2006/relationships/image" Target="media/image39.wmf"/><Relationship Id="rId85" Type="http://schemas.openxmlformats.org/officeDocument/2006/relationships/header" Target="header16.xml"/><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image" Target="media/image13.wmf"/><Relationship Id="rId38" Type="http://schemas.openxmlformats.org/officeDocument/2006/relationships/oleObject" Target="embeddings/oleObject6.bin"/><Relationship Id="rId59" Type="http://schemas.openxmlformats.org/officeDocument/2006/relationships/header" Target="header11.xml"/><Relationship Id="rId103" Type="http://schemas.openxmlformats.org/officeDocument/2006/relationships/header" Target="header22.xml"/><Relationship Id="rId108" Type="http://schemas.openxmlformats.org/officeDocument/2006/relationships/fontTable" Target="fontTable.xml"/><Relationship Id="rId54" Type="http://schemas.openxmlformats.org/officeDocument/2006/relationships/image" Target="media/image26.png"/><Relationship Id="rId70" Type="http://schemas.openxmlformats.org/officeDocument/2006/relationships/oleObject" Target="embeddings/oleObject13.bin"/><Relationship Id="rId75" Type="http://schemas.openxmlformats.org/officeDocument/2006/relationships/image" Target="media/image35.emf"/><Relationship Id="rId91" Type="http://schemas.openxmlformats.org/officeDocument/2006/relationships/header" Target="header20.xml"/><Relationship Id="rId96"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1.wmf"/><Relationship Id="rId36" Type="http://schemas.openxmlformats.org/officeDocument/2006/relationships/oleObject" Target="embeddings/oleObject5.bin"/><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eader" Target="header24.xml"/><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18.wmf"/><Relationship Id="rId52" Type="http://schemas.openxmlformats.org/officeDocument/2006/relationships/image" Target="media/image24.png"/><Relationship Id="rId60" Type="http://schemas.openxmlformats.org/officeDocument/2006/relationships/chart" Target="charts/chart1.xml"/><Relationship Id="rId65" Type="http://schemas.openxmlformats.org/officeDocument/2006/relationships/header" Target="header12.xml"/><Relationship Id="rId73" Type="http://schemas.openxmlformats.org/officeDocument/2006/relationships/header" Target="header14.xml"/><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header" Target="header17.xml"/><Relationship Id="rId94" Type="http://schemas.openxmlformats.org/officeDocument/2006/relationships/oleObject" Target="embeddings/oleObject17.bin"/><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16.wmf"/><Relationship Id="rId109" Type="http://schemas.openxmlformats.org/officeDocument/2006/relationships/theme" Target="theme/theme1.xml"/><Relationship Id="rId34" Type="http://schemas.openxmlformats.org/officeDocument/2006/relationships/oleObject" Target="embeddings/oleObject4.bin"/><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oleObject" Target="embeddings/oleObject14.bin"/><Relationship Id="rId97" Type="http://schemas.openxmlformats.org/officeDocument/2006/relationships/image" Target="media/image46.emf"/><Relationship Id="rId104"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eader" Target="header4.xml"/><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header" Target="header13.xml"/><Relationship Id="rId87" Type="http://schemas.openxmlformats.org/officeDocument/2006/relationships/image" Target="media/image43.wmf"/><Relationship Id="rId110" Type="http://schemas.openxmlformats.org/officeDocument/2006/relationships/customXml" Target="../customXml/item2.xml"/><Relationship Id="rId61" Type="http://schemas.openxmlformats.org/officeDocument/2006/relationships/chart" Target="charts/chart2.xml"/><Relationship Id="rId82"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eader" Target="header2.xml"/><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8.png"/><Relationship Id="rId77" Type="http://schemas.openxmlformats.org/officeDocument/2006/relationships/image" Target="media/image36.png"/><Relationship Id="rId100" Type="http://schemas.openxmlformats.org/officeDocument/2006/relationships/oleObject" Target="embeddings/oleObject20.bin"/><Relationship Id="rId105"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4.png"/><Relationship Id="rId93" Type="http://schemas.openxmlformats.org/officeDocument/2006/relationships/image" Target="media/image44.emf"/><Relationship Id="rId98" Type="http://schemas.openxmlformats.org/officeDocument/2006/relationships/oleObject" Target="embeddings/oleObject19.bin"/><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image" Target="media/image19.wmf"/><Relationship Id="rId67" Type="http://schemas.openxmlformats.org/officeDocument/2006/relationships/image" Target="media/image31.emf"/><Relationship Id="rId20" Type="http://schemas.openxmlformats.org/officeDocument/2006/relationships/header" Target="header3.xml"/><Relationship Id="rId41" Type="http://schemas.openxmlformats.org/officeDocument/2006/relationships/oleObject" Target="embeddings/oleObject8.bin"/><Relationship Id="rId62" Type="http://schemas.openxmlformats.org/officeDocument/2006/relationships/image" Target="media/image30.wmf"/><Relationship Id="rId83" Type="http://schemas.openxmlformats.org/officeDocument/2006/relationships/image" Target="media/image42.wmf"/><Relationship Id="rId88" Type="http://schemas.openxmlformats.org/officeDocument/2006/relationships/oleObject" Target="embeddings/oleObject16.bin"/><Relationship Id="rId111"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NULL" TargetMode="External"/><Relationship Id="rId2" Type="http://schemas.openxmlformats.org/officeDocument/2006/relationships/hyperlink" Target="https://unece.org/transport/standards/transport/%20vehicle-regulations-wp29/resolutions" TargetMode="External"/><Relationship Id="rId1" Type="http://schemas.openxmlformats.org/officeDocument/2006/relationships/hyperlink" Target="file:///\\conf-share1\LS\FRA\COMMON\FINAL\www.unece.org\trans\main\wp29\wp29wgs\%20wp29gen\wp29resolutions.html" TargetMode="External"/><Relationship Id="rId4" Type="http://schemas.openxmlformats.org/officeDocument/2006/relationships/hyperlink" Target="https://unece.org/transport/standards/transport/%20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153655514250316E-2"/>
          <c:y val="3.8461538461538464E-2"/>
          <c:w val="0.91078066914498146"/>
          <c:h val="0.85531135531135527"/>
        </c:manualLayout>
      </c:layout>
      <c:scatterChart>
        <c:scatterStyle val="lineMarker"/>
        <c:varyColors val="0"/>
        <c:ser>
          <c:idx val="0"/>
          <c:order val="0"/>
          <c:spPr>
            <a:ln w="20475">
              <a:solidFill>
                <a:srgbClr val="333333"/>
              </a:solidFill>
              <a:prstDash val="solid"/>
            </a:ln>
          </c:spPr>
          <c:marker>
            <c:symbol val="none"/>
          </c:marker>
          <c:xVal>
            <c:numRef>
              <c:f>Feuil1!$A$3:$A$5</c:f>
              <c:numCache>
                <c:formatCode>General</c:formatCode>
                <c:ptCount val="3"/>
                <c:pt idx="0">
                  <c:v>4</c:v>
                </c:pt>
                <c:pt idx="1">
                  <c:v>30</c:v>
                </c:pt>
                <c:pt idx="2">
                  <c:v>35</c:v>
                </c:pt>
              </c:numCache>
            </c:numRef>
          </c:xVal>
          <c:yVal>
            <c:numRef>
              <c:f>Feuil1!$B$3:$B$5</c:f>
              <c:numCache>
                <c:formatCode>General</c:formatCode>
                <c:ptCount val="3"/>
                <c:pt idx="0">
                  <c:v>0</c:v>
                </c:pt>
                <c:pt idx="1">
                  <c:v>41</c:v>
                </c:pt>
                <c:pt idx="2">
                  <c:v>41</c:v>
                </c:pt>
              </c:numCache>
            </c:numRef>
          </c:yVal>
          <c:smooth val="0"/>
          <c:extLst>
            <c:ext xmlns:c16="http://schemas.microsoft.com/office/drawing/2014/chart" uri="{C3380CC4-5D6E-409C-BE32-E72D297353CC}">
              <c16:uniqueId val="{00000000-7159-4EC6-8C79-40B7E82451B7}"/>
            </c:ext>
          </c:extLst>
        </c:ser>
        <c:ser>
          <c:idx val="1"/>
          <c:order val="1"/>
          <c:spPr>
            <a:ln w="20475">
              <a:solidFill>
                <a:srgbClr val="333333"/>
              </a:solidFill>
              <a:prstDash val="solid"/>
            </a:ln>
          </c:spPr>
          <c:marker>
            <c:symbol val="none"/>
          </c:marker>
          <c:xVal>
            <c:numRef>
              <c:f>Feuil1!$C$3:$C$5</c:f>
              <c:numCache>
                <c:formatCode>General</c:formatCode>
                <c:ptCount val="3"/>
                <c:pt idx="0">
                  <c:v>0</c:v>
                </c:pt>
                <c:pt idx="1">
                  <c:v>30</c:v>
                </c:pt>
                <c:pt idx="2">
                  <c:v>35</c:v>
                </c:pt>
              </c:numCache>
            </c:numRef>
          </c:xVal>
          <c:yVal>
            <c:numRef>
              <c:f>Feuil1!$D$3:$D$5</c:f>
              <c:numCache>
                <c:formatCode>General</c:formatCode>
                <c:ptCount val="3"/>
                <c:pt idx="0">
                  <c:v>4</c:v>
                </c:pt>
                <c:pt idx="1">
                  <c:v>51</c:v>
                </c:pt>
                <c:pt idx="2">
                  <c:v>51</c:v>
                </c:pt>
              </c:numCache>
            </c:numRef>
          </c:yVal>
          <c:smooth val="0"/>
          <c:extLst>
            <c:ext xmlns:c16="http://schemas.microsoft.com/office/drawing/2014/chart" uri="{C3380CC4-5D6E-409C-BE32-E72D297353CC}">
              <c16:uniqueId val="{00000001-7159-4EC6-8C79-40B7E82451B7}"/>
            </c:ext>
          </c:extLst>
        </c:ser>
        <c:dLbls>
          <c:showLegendKey val="0"/>
          <c:showVal val="0"/>
          <c:showCatName val="0"/>
          <c:showSerName val="0"/>
          <c:showPercent val="0"/>
          <c:showBubbleSize val="0"/>
        </c:dLbls>
        <c:axId val="196614384"/>
        <c:axId val="1"/>
      </c:scatterChart>
      <c:valAx>
        <c:axId val="196614384"/>
        <c:scaling>
          <c:orientation val="minMax"/>
        </c:scaling>
        <c:delete val="0"/>
        <c:axPos val="b"/>
        <c:title>
          <c:tx>
            <c:rich>
              <a:bodyPr/>
              <a:lstStyle/>
              <a:p>
                <a:pPr>
                  <a:defRPr sz="430"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Enfoncement (cm)</a:t>
                </a:r>
              </a:p>
            </c:rich>
          </c:tx>
          <c:layout>
            <c:manualLayout>
              <c:xMode val="edge"/>
              <c:yMode val="edge"/>
              <c:x val="0.38755213552851348"/>
              <c:y val="0.94139207789865964"/>
            </c:manualLayout>
          </c:layout>
          <c:overlay val="0"/>
          <c:spPr>
            <a:noFill/>
            <a:ln w="13650">
              <a:noFill/>
            </a:ln>
          </c:spPr>
        </c:title>
        <c:numFmt formatCode="General" sourceLinked="1"/>
        <c:majorTickMark val="out"/>
        <c:minorTickMark val="none"/>
        <c:tickLblPos val="nextTo"/>
        <c:spPr>
          <a:ln w="20475">
            <a:solidFill>
              <a:srgbClr val="000000"/>
            </a:solidFill>
            <a:prstDash val="solid"/>
          </a:ln>
        </c:spPr>
        <c:txPr>
          <a:bodyPr rot="0" vert="horz"/>
          <a:lstStyle/>
          <a:p>
            <a:pPr>
              <a:defRPr sz="430"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title>
          <c:tx>
            <c:rich>
              <a:bodyPr/>
              <a:lstStyle/>
              <a:p>
                <a:pPr>
                  <a:defRPr sz="430"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Force (kN)</a:t>
                </a:r>
              </a:p>
            </c:rich>
          </c:tx>
          <c:layout>
            <c:manualLayout>
              <c:xMode val="edge"/>
              <c:yMode val="edge"/>
              <c:x val="1.3630731102850062E-2"/>
              <c:y val="0.40842490842490842"/>
            </c:manualLayout>
          </c:layout>
          <c:overlay val="0"/>
          <c:spPr>
            <a:noFill/>
            <a:ln w="13650">
              <a:noFill/>
            </a:ln>
          </c:spPr>
        </c:title>
        <c:numFmt formatCode="General" sourceLinked="1"/>
        <c:majorTickMark val="out"/>
        <c:minorTickMark val="none"/>
        <c:tickLblPos val="nextTo"/>
        <c:spPr>
          <a:ln w="20475">
            <a:solidFill>
              <a:srgbClr val="000000"/>
            </a:solidFill>
            <a:prstDash val="solid"/>
          </a:ln>
        </c:spPr>
        <c:txPr>
          <a:bodyPr rot="0" vert="horz"/>
          <a:lstStyle/>
          <a:p>
            <a:pPr>
              <a:defRPr sz="430" b="0" i="0" u="none" strike="noStrike" baseline="0">
                <a:solidFill>
                  <a:srgbClr val="000000"/>
                </a:solidFill>
                <a:latin typeface="Arial"/>
                <a:ea typeface="Arial"/>
                <a:cs typeface="Arial"/>
              </a:defRPr>
            </a:pPr>
            <a:endParaRPr lang="en-US"/>
          </a:p>
        </c:txPr>
        <c:crossAx val="196614384"/>
        <c:crosses val="autoZero"/>
        <c:crossBetween val="midCat"/>
      </c:valAx>
      <c:spPr>
        <a:noFill/>
        <a:ln w="13650">
          <a:noFill/>
        </a:ln>
      </c:spPr>
    </c:plotArea>
    <c:plotVisOnly val="1"/>
    <c:dispBlanksAs val="gap"/>
    <c:showDLblsOverMax val="0"/>
  </c:chart>
  <c:spPr>
    <a:solidFill>
      <a:srgbClr val="FFFFFF"/>
    </a:solidFill>
    <a:ln w="1706">
      <a:solidFill>
        <a:srgbClr val="000000"/>
      </a:solidFill>
      <a:prstDash val="solid"/>
    </a:ln>
  </c:spPr>
  <c:txPr>
    <a:bodyPr/>
    <a:lstStyle/>
    <a:p>
      <a:pPr>
        <a:defRPr sz="43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184975218471859E-2"/>
          <c:y val="3.8461638576169722E-2"/>
          <c:w val="0.9085133418043202"/>
          <c:h val="0.85531135531135527"/>
        </c:manualLayout>
      </c:layout>
      <c:scatterChart>
        <c:scatterStyle val="lineMarker"/>
        <c:varyColors val="0"/>
        <c:ser>
          <c:idx val="0"/>
          <c:order val="0"/>
          <c:spPr>
            <a:ln w="20411">
              <a:solidFill>
                <a:srgbClr val="333333"/>
              </a:solidFill>
              <a:prstDash val="solid"/>
            </a:ln>
          </c:spPr>
          <c:marker>
            <c:symbol val="none"/>
          </c:marker>
          <c:xVal>
            <c:numRef>
              <c:f>Feuil1!$A$8:$A$10</c:f>
              <c:numCache>
                <c:formatCode>General</c:formatCode>
                <c:ptCount val="3"/>
                <c:pt idx="0">
                  <c:v>2</c:v>
                </c:pt>
                <c:pt idx="1">
                  <c:v>16</c:v>
                </c:pt>
                <c:pt idx="2">
                  <c:v>35</c:v>
                </c:pt>
              </c:numCache>
            </c:numRef>
          </c:xVal>
          <c:yVal>
            <c:numRef>
              <c:f>Feuil1!$B$8:$B$10</c:f>
              <c:numCache>
                <c:formatCode>General</c:formatCode>
                <c:ptCount val="3"/>
                <c:pt idx="0">
                  <c:v>0</c:v>
                </c:pt>
                <c:pt idx="1">
                  <c:v>47</c:v>
                </c:pt>
                <c:pt idx="2">
                  <c:v>47</c:v>
                </c:pt>
              </c:numCache>
            </c:numRef>
          </c:yVal>
          <c:smooth val="0"/>
          <c:extLst>
            <c:ext xmlns:c16="http://schemas.microsoft.com/office/drawing/2014/chart" uri="{C3380CC4-5D6E-409C-BE32-E72D297353CC}">
              <c16:uniqueId val="{00000000-1984-4F2D-A3D9-3ACC0ED1A69E}"/>
            </c:ext>
          </c:extLst>
        </c:ser>
        <c:ser>
          <c:idx val="1"/>
          <c:order val="1"/>
          <c:spPr>
            <a:ln w="20411">
              <a:solidFill>
                <a:srgbClr val="333333"/>
              </a:solidFill>
              <a:prstDash val="solid"/>
            </a:ln>
          </c:spPr>
          <c:marker>
            <c:symbol val="square"/>
            <c:size val="2"/>
            <c:spPr>
              <a:noFill/>
              <a:ln w="3402">
                <a:noFill/>
              </a:ln>
            </c:spPr>
          </c:marker>
          <c:xVal>
            <c:numRef>
              <c:f>Feuil1!$C$8:$C$10</c:f>
              <c:numCache>
                <c:formatCode>General</c:formatCode>
                <c:ptCount val="3"/>
                <c:pt idx="0">
                  <c:v>0</c:v>
                </c:pt>
                <c:pt idx="1">
                  <c:v>16</c:v>
                </c:pt>
                <c:pt idx="2">
                  <c:v>35</c:v>
                </c:pt>
              </c:numCache>
            </c:numRef>
          </c:xVal>
          <c:yVal>
            <c:numRef>
              <c:f>Feuil1!$D$8:$D$10</c:f>
              <c:numCache>
                <c:formatCode>General</c:formatCode>
                <c:ptCount val="3"/>
                <c:pt idx="0">
                  <c:v>4</c:v>
                </c:pt>
                <c:pt idx="1">
                  <c:v>56</c:v>
                </c:pt>
                <c:pt idx="2">
                  <c:v>56</c:v>
                </c:pt>
              </c:numCache>
            </c:numRef>
          </c:yVal>
          <c:smooth val="0"/>
          <c:extLst>
            <c:ext xmlns:c16="http://schemas.microsoft.com/office/drawing/2014/chart" uri="{C3380CC4-5D6E-409C-BE32-E72D297353CC}">
              <c16:uniqueId val="{00000001-1984-4F2D-A3D9-3ACC0ED1A69E}"/>
            </c:ext>
          </c:extLst>
        </c:ser>
        <c:dLbls>
          <c:showLegendKey val="0"/>
          <c:showVal val="0"/>
          <c:showCatName val="0"/>
          <c:showSerName val="0"/>
          <c:showPercent val="0"/>
          <c:showBubbleSize val="0"/>
        </c:dLbls>
        <c:axId val="271593984"/>
        <c:axId val="1"/>
      </c:scatterChart>
      <c:valAx>
        <c:axId val="271593984"/>
        <c:scaling>
          <c:orientation val="minMax"/>
        </c:scaling>
        <c:delete val="0"/>
        <c:axPos val="b"/>
        <c:title>
          <c:tx>
            <c:rich>
              <a:bodyPr/>
              <a:lstStyle/>
              <a:p>
                <a:pPr>
                  <a:defRPr sz="429"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Enfoncement (cm)</a:t>
                </a:r>
              </a:p>
            </c:rich>
          </c:tx>
          <c:layout>
            <c:manualLayout>
              <c:xMode val="edge"/>
              <c:yMode val="edge"/>
              <c:x val="0.36563754817310479"/>
              <c:y val="0.94139194377562296"/>
            </c:manualLayout>
          </c:layout>
          <c:overlay val="0"/>
          <c:spPr>
            <a:noFill/>
            <a:ln w="13608">
              <a:noFill/>
            </a:ln>
          </c:spPr>
        </c:title>
        <c:numFmt formatCode="General" sourceLinked="1"/>
        <c:majorTickMark val="out"/>
        <c:minorTickMark val="none"/>
        <c:tickLblPos val="nextTo"/>
        <c:spPr>
          <a:ln w="13608">
            <a:solidFill>
              <a:srgbClr val="000000"/>
            </a:solidFill>
            <a:prstDash val="solid"/>
          </a:ln>
        </c:spPr>
        <c:txPr>
          <a:bodyPr rot="0" vert="horz"/>
          <a:lstStyle/>
          <a:p>
            <a:pPr>
              <a:defRPr sz="429"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title>
          <c:tx>
            <c:rich>
              <a:bodyPr/>
              <a:lstStyle/>
              <a:p>
                <a:pPr>
                  <a:defRPr sz="429"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Force (kN)</a:t>
                </a:r>
              </a:p>
            </c:rich>
          </c:tx>
          <c:layout>
            <c:manualLayout>
              <c:xMode val="edge"/>
              <c:yMode val="edge"/>
              <c:x val="1.397712833545108E-2"/>
              <c:y val="0.40842490842490842"/>
            </c:manualLayout>
          </c:layout>
          <c:overlay val="0"/>
          <c:spPr>
            <a:noFill/>
            <a:ln w="13608">
              <a:noFill/>
            </a:ln>
          </c:spPr>
        </c:title>
        <c:numFmt formatCode="General" sourceLinked="1"/>
        <c:majorTickMark val="out"/>
        <c:minorTickMark val="none"/>
        <c:tickLblPos val="nextTo"/>
        <c:spPr>
          <a:ln w="13608">
            <a:solidFill>
              <a:srgbClr val="000000"/>
            </a:solidFill>
            <a:prstDash val="solid"/>
          </a:ln>
        </c:spPr>
        <c:txPr>
          <a:bodyPr rot="0" vert="horz"/>
          <a:lstStyle/>
          <a:p>
            <a:pPr>
              <a:defRPr sz="429" b="0" i="0" u="none" strike="noStrike" baseline="0">
                <a:solidFill>
                  <a:srgbClr val="000000"/>
                </a:solidFill>
                <a:latin typeface="Arial"/>
                <a:ea typeface="Arial"/>
                <a:cs typeface="Arial"/>
              </a:defRPr>
            </a:pPr>
            <a:endParaRPr lang="en-US"/>
          </a:p>
        </c:txPr>
        <c:crossAx val="271593984"/>
        <c:crosses val="autoZero"/>
        <c:crossBetween val="midCat"/>
      </c:valAx>
      <c:spPr>
        <a:noFill/>
        <a:ln w="13608">
          <a:noFill/>
        </a:ln>
      </c:spPr>
    </c:plotArea>
    <c:plotVisOnly val="1"/>
    <c:dispBlanksAs val="gap"/>
    <c:showDLblsOverMax val="0"/>
  </c:chart>
  <c:spPr>
    <a:solidFill>
      <a:srgbClr val="FFFFFF"/>
    </a:solidFill>
    <a:ln w="1701">
      <a:solidFill>
        <a:srgbClr val="000000"/>
      </a:solidFill>
      <a:prstDash val="solid"/>
    </a:ln>
  </c:spPr>
  <c:txPr>
    <a:bodyPr/>
    <a:lstStyle/>
    <a:p>
      <a:pPr>
        <a:defRPr sz="429"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567567567567571E-2"/>
          <c:y val="3.7906137184115521E-2"/>
          <c:w val="0.91154791154791159"/>
          <c:h val="0.85740072202166062"/>
        </c:manualLayout>
      </c:layout>
      <c:scatterChart>
        <c:scatterStyle val="lineMarker"/>
        <c:varyColors val="0"/>
        <c:ser>
          <c:idx val="0"/>
          <c:order val="0"/>
          <c:tx>
            <c:strRef>
              <c:f>Feuil1!$D$17</c:f>
              <c:strCache>
                <c:ptCount val="1"/>
              </c:strCache>
            </c:strRef>
          </c:tx>
          <c:spPr>
            <a:ln w="22564">
              <a:solidFill>
                <a:srgbClr val="333333"/>
              </a:solidFill>
              <a:prstDash val="solid"/>
            </a:ln>
          </c:spPr>
          <c:marker>
            <c:symbol val="none"/>
          </c:marker>
          <c:xVal>
            <c:numRef>
              <c:f>Feuil1!$C$18:$C$20</c:f>
              <c:numCache>
                <c:formatCode>General</c:formatCode>
                <c:ptCount val="3"/>
                <c:pt idx="0">
                  <c:v>0</c:v>
                </c:pt>
                <c:pt idx="1">
                  <c:v>24</c:v>
                </c:pt>
                <c:pt idx="2">
                  <c:v>30</c:v>
                </c:pt>
              </c:numCache>
            </c:numRef>
          </c:xVal>
          <c:yVal>
            <c:numRef>
              <c:f>Feuil1!$D$18:$D$20</c:f>
              <c:numCache>
                <c:formatCode>General</c:formatCode>
                <c:ptCount val="3"/>
                <c:pt idx="0">
                  <c:v>3</c:v>
                </c:pt>
                <c:pt idx="1">
                  <c:v>19</c:v>
                </c:pt>
                <c:pt idx="2">
                  <c:v>19</c:v>
                </c:pt>
              </c:numCache>
            </c:numRef>
          </c:yVal>
          <c:smooth val="0"/>
          <c:extLst>
            <c:ext xmlns:c16="http://schemas.microsoft.com/office/drawing/2014/chart" uri="{C3380CC4-5D6E-409C-BE32-E72D297353CC}">
              <c16:uniqueId val="{00000000-8015-4851-A466-A30CCB571508}"/>
            </c:ext>
          </c:extLst>
        </c:ser>
        <c:ser>
          <c:idx val="1"/>
          <c:order val="1"/>
          <c:spPr>
            <a:ln w="22564">
              <a:solidFill>
                <a:srgbClr val="333333"/>
              </a:solidFill>
              <a:prstDash val="solid"/>
            </a:ln>
          </c:spPr>
          <c:marker>
            <c:symbol val="none"/>
          </c:marker>
          <c:xVal>
            <c:numRef>
              <c:f>Feuil1!$A$18:$A$20</c:f>
              <c:numCache>
                <c:formatCode>General</c:formatCode>
                <c:ptCount val="3"/>
                <c:pt idx="0">
                  <c:v>1</c:v>
                </c:pt>
                <c:pt idx="1">
                  <c:v>24</c:v>
                </c:pt>
                <c:pt idx="2">
                  <c:v>30</c:v>
                </c:pt>
              </c:numCache>
            </c:numRef>
          </c:xVal>
          <c:yVal>
            <c:numRef>
              <c:f>Feuil1!$B$18:$B$20</c:f>
              <c:numCache>
                <c:formatCode>General</c:formatCode>
                <c:ptCount val="3"/>
                <c:pt idx="0">
                  <c:v>0</c:v>
                </c:pt>
                <c:pt idx="1">
                  <c:v>15.5</c:v>
                </c:pt>
                <c:pt idx="2">
                  <c:v>15.5</c:v>
                </c:pt>
              </c:numCache>
            </c:numRef>
          </c:yVal>
          <c:smooth val="0"/>
          <c:extLst>
            <c:ext xmlns:c16="http://schemas.microsoft.com/office/drawing/2014/chart" uri="{C3380CC4-5D6E-409C-BE32-E72D297353CC}">
              <c16:uniqueId val="{00000001-8015-4851-A466-A30CCB571508}"/>
            </c:ext>
          </c:extLst>
        </c:ser>
        <c:dLbls>
          <c:showLegendKey val="0"/>
          <c:showVal val="0"/>
          <c:showCatName val="0"/>
          <c:showSerName val="0"/>
          <c:showPercent val="0"/>
          <c:showBubbleSize val="0"/>
        </c:dLbls>
        <c:axId val="271960336"/>
        <c:axId val="1"/>
      </c:scatterChart>
      <c:valAx>
        <c:axId val="271960336"/>
        <c:scaling>
          <c:orientation val="minMax"/>
        </c:scaling>
        <c:delete val="0"/>
        <c:axPos val="b"/>
        <c:title>
          <c:tx>
            <c:rich>
              <a:bodyPr/>
              <a:lstStyle/>
              <a:p>
                <a:pPr>
                  <a:defRPr sz="474"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Enfoncement (cm)</a:t>
                </a:r>
              </a:p>
            </c:rich>
          </c:tx>
          <c:layout>
            <c:manualLayout>
              <c:xMode val="edge"/>
              <c:yMode val="edge"/>
              <c:x val="0.39538939804655571"/>
              <c:y val="0.94223815598469185"/>
            </c:manualLayout>
          </c:layout>
          <c:overlay val="0"/>
          <c:spPr>
            <a:noFill/>
            <a:ln w="15043">
              <a:noFill/>
            </a:ln>
          </c:spPr>
        </c:title>
        <c:numFmt formatCode="General" sourceLinked="1"/>
        <c:majorTickMark val="out"/>
        <c:minorTickMark val="none"/>
        <c:tickLblPos val="nextTo"/>
        <c:spPr>
          <a:ln w="22564">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title>
          <c:tx>
            <c:rich>
              <a:bodyPr/>
              <a:lstStyle/>
              <a:p>
                <a:pPr>
                  <a:defRPr sz="474"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Force (kN)</a:t>
                </a:r>
              </a:p>
            </c:rich>
          </c:tx>
          <c:layout>
            <c:manualLayout>
              <c:xMode val="edge"/>
              <c:yMode val="edge"/>
              <c:x val="1.3513513513513514E-2"/>
              <c:y val="0.40974729241877256"/>
            </c:manualLayout>
          </c:layout>
          <c:overlay val="0"/>
          <c:spPr>
            <a:noFill/>
            <a:ln w="15043">
              <a:noFill/>
            </a:ln>
          </c:spPr>
        </c:title>
        <c:numFmt formatCode="General" sourceLinked="1"/>
        <c:majorTickMark val="out"/>
        <c:minorTickMark val="none"/>
        <c:tickLblPos val="nextTo"/>
        <c:spPr>
          <a:ln w="22564">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n-US"/>
          </a:p>
        </c:txPr>
        <c:crossAx val="271960336"/>
        <c:crosses val="autoZero"/>
        <c:crossBetween val="midCat"/>
      </c:valAx>
      <c:spPr>
        <a:noFill/>
        <a:ln w="15043">
          <a:noFill/>
        </a:ln>
      </c:spPr>
    </c:plotArea>
    <c:plotVisOnly val="1"/>
    <c:dispBlanksAs val="gap"/>
    <c:showDLblsOverMax val="0"/>
  </c:chart>
  <c:spPr>
    <a:noFill/>
    <a:ln w="1880">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0.752</cdr:x>
      <cdr:y>0.30875</cdr:y>
    </cdr:from>
    <cdr:to>
      <cdr:x>0.752</cdr:x>
      <cdr:y>0.89575</cdr:y>
    </cdr:to>
    <cdr:sp macro="" textlink="">
      <cdr:nvSpPr>
        <cdr:cNvPr id="1027" name="Line 3">
          <a:extLst xmlns:a="http://schemas.openxmlformats.org/drawingml/2006/main">
            <a:ext uri="{FF2B5EF4-FFF2-40B4-BE49-F238E27FC236}">
              <a16:creationId xmlns:a16="http://schemas.microsoft.com/office/drawing/2014/main" id="{977FC2ED-3B9D-E019-19ED-E54B6566D19B}"/>
            </a:ext>
          </a:extLst>
        </cdr:cNvPr>
        <cdr:cNvSpPr>
          <a:spLocks xmlns:a="http://schemas.openxmlformats.org/drawingml/2006/main" noChangeShapeType="1"/>
        </cdr:cNvSpPr>
      </cdr:nvSpPr>
      <cdr:spPr bwMode="auto">
        <a:xfrm xmlns:a="http://schemas.openxmlformats.org/drawingml/2006/main">
          <a:off x="5780380" y="1605701"/>
          <a:ext cx="0" cy="305278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0.06075</cdr:x>
      <cdr:y>0.30875</cdr:y>
    </cdr:from>
    <cdr:to>
      <cdr:x>0.752</cdr:x>
      <cdr:y>0.3105</cdr:y>
    </cdr:to>
    <cdr:sp macro="" textlink="">
      <cdr:nvSpPr>
        <cdr:cNvPr id="1026" name="Line 2">
          <a:extLst xmlns:a="http://schemas.openxmlformats.org/drawingml/2006/main">
            <a:ext uri="{FF2B5EF4-FFF2-40B4-BE49-F238E27FC236}">
              <a16:creationId xmlns:a16="http://schemas.microsoft.com/office/drawing/2014/main" id="{58176040-8949-CE76-2921-54085F0A1DF9}"/>
            </a:ext>
          </a:extLst>
        </cdr:cNvPr>
        <cdr:cNvSpPr>
          <a:spLocks xmlns:a="http://schemas.openxmlformats.org/drawingml/2006/main" noChangeShapeType="1"/>
        </cdr:cNvSpPr>
      </cdr:nvSpPr>
      <cdr:spPr bwMode="auto">
        <a:xfrm xmlns:a="http://schemas.openxmlformats.org/drawingml/2006/main" flipH="1">
          <a:off x="466966" y="1605701"/>
          <a:ext cx="5313414" cy="91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0.189</cdr:x>
      <cdr:y>0.09575</cdr:y>
    </cdr:from>
    <cdr:to>
      <cdr:x>0.267</cdr:x>
      <cdr:y>0.15625</cdr:y>
    </cdr:to>
    <cdr:sp macro="" textlink="">
      <cdr:nvSpPr>
        <cdr:cNvPr id="1029" name="Text Box 5">
          <a:extLst xmlns:a="http://schemas.openxmlformats.org/drawingml/2006/main">
            <a:ext uri="{FF2B5EF4-FFF2-40B4-BE49-F238E27FC236}">
              <a16:creationId xmlns:a16="http://schemas.microsoft.com/office/drawing/2014/main" id="{6E9CB98D-78B5-6EFD-19B7-49473C1C455D}"/>
            </a:ext>
          </a:extLst>
        </cdr:cNvPr>
        <cdr:cNvSpPr txBox="1">
          <a:spLocks xmlns:a="http://schemas.openxmlformats.org/drawingml/2006/main" noChangeArrowheads="1"/>
        </cdr:cNvSpPr>
      </cdr:nvSpPr>
      <cdr:spPr bwMode="auto">
        <a:xfrm xmlns:a="http://schemas.openxmlformats.org/drawingml/2006/main">
          <a:off x="1452782" y="497962"/>
          <a:ext cx="599560" cy="3146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51</a:t>
          </a:r>
        </a:p>
      </cdr:txBody>
    </cdr:sp>
  </cdr:relSizeAnchor>
  <cdr:relSizeAnchor xmlns:cdr="http://schemas.openxmlformats.org/drawingml/2006/chartDrawing">
    <cdr:from>
      <cdr:x>0.189</cdr:x>
      <cdr:y>0.2445</cdr:y>
    </cdr:from>
    <cdr:to>
      <cdr:x>0.267</cdr:x>
      <cdr:y>0.2975</cdr:y>
    </cdr:to>
    <cdr:sp macro="" textlink="">
      <cdr:nvSpPr>
        <cdr:cNvPr id="1030" name="Text Box 6">
          <a:extLst xmlns:a="http://schemas.openxmlformats.org/drawingml/2006/main">
            <a:ext uri="{FF2B5EF4-FFF2-40B4-BE49-F238E27FC236}">
              <a16:creationId xmlns:a16="http://schemas.microsoft.com/office/drawing/2014/main" id="{4C6C0E1F-FF21-3AF4-9876-EDA552890904}"/>
            </a:ext>
          </a:extLst>
        </cdr:cNvPr>
        <cdr:cNvSpPr txBox="1">
          <a:spLocks xmlns:a="http://schemas.openxmlformats.org/drawingml/2006/main" noChangeArrowheads="1"/>
        </cdr:cNvSpPr>
      </cdr:nvSpPr>
      <cdr:spPr bwMode="auto">
        <a:xfrm xmlns:a="http://schemas.openxmlformats.org/drawingml/2006/main">
          <a:off x="1452782" y="1271559"/>
          <a:ext cx="599560" cy="2756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41</a:t>
          </a:r>
        </a:p>
      </cdr:txBody>
    </cdr:sp>
  </cdr:relSizeAnchor>
  <cdr:relSizeAnchor xmlns:cdr="http://schemas.openxmlformats.org/drawingml/2006/chartDrawing">
    <cdr:from>
      <cdr:x>0.752</cdr:x>
      <cdr:y>0.62675</cdr:y>
    </cdr:from>
    <cdr:to>
      <cdr:x>0.82875</cdr:x>
      <cdr:y>0.68525</cdr:y>
    </cdr:to>
    <cdr:sp macro="" textlink="">
      <cdr:nvSpPr>
        <cdr:cNvPr id="1031" name="Text Box 7">
          <a:extLst xmlns:a="http://schemas.openxmlformats.org/drawingml/2006/main">
            <a:ext uri="{FF2B5EF4-FFF2-40B4-BE49-F238E27FC236}">
              <a16:creationId xmlns:a16="http://schemas.microsoft.com/office/drawing/2014/main" id="{549AD3F0-D104-CDB9-80C3-598D4CA36180}"/>
            </a:ext>
          </a:extLst>
        </cdr:cNvPr>
        <cdr:cNvSpPr txBox="1">
          <a:spLocks xmlns:a="http://schemas.openxmlformats.org/drawingml/2006/main" noChangeArrowheads="1"/>
        </cdr:cNvSpPr>
      </cdr:nvSpPr>
      <cdr:spPr bwMode="auto">
        <a:xfrm xmlns:a="http://schemas.openxmlformats.org/drawingml/2006/main">
          <a:off x="5780380" y="3259507"/>
          <a:ext cx="589952" cy="3042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30</a:t>
          </a:r>
        </a:p>
      </cdr:txBody>
    </cdr:sp>
  </cdr:relSizeAnchor>
  <cdr:relSizeAnchor xmlns:cdr="http://schemas.openxmlformats.org/drawingml/2006/chartDrawing">
    <cdr:from>
      <cdr:x>0.00325</cdr:x>
      <cdr:y>0.8185</cdr:y>
    </cdr:from>
    <cdr:to>
      <cdr:x>0.0615</cdr:x>
      <cdr:y>0.8735</cdr:y>
    </cdr:to>
    <cdr:sp macro="" textlink="">
      <cdr:nvSpPr>
        <cdr:cNvPr id="1032" name="Text Box 8">
          <a:extLst xmlns:a="http://schemas.openxmlformats.org/drawingml/2006/main">
            <a:ext uri="{FF2B5EF4-FFF2-40B4-BE49-F238E27FC236}">
              <a16:creationId xmlns:a16="http://schemas.microsoft.com/office/drawing/2014/main" id="{4C93EAE1-DFC6-441C-F55F-973BC223B22F}"/>
            </a:ext>
          </a:extLst>
        </cdr:cNvPr>
        <cdr:cNvSpPr txBox="1">
          <a:spLocks xmlns:a="http://schemas.openxmlformats.org/drawingml/2006/main" noChangeArrowheads="1"/>
        </cdr:cNvSpPr>
      </cdr:nvSpPr>
      <cdr:spPr bwMode="auto">
        <a:xfrm xmlns:a="http://schemas.openxmlformats.org/drawingml/2006/main">
          <a:off x="24982" y="4256732"/>
          <a:ext cx="447749" cy="28603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32004" rIns="36576" bIns="0" anchor="t" upright="1"/>
        <a:lstStyle xmlns:a="http://schemas.openxmlformats.org/drawingml/2006/main"/>
        <a:p xmlns:a="http://schemas.openxmlformats.org/drawingml/2006/main">
          <a:pPr algn="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0.129</cdr:x>
      <cdr:y>0.8945</cdr:y>
    </cdr:from>
    <cdr:to>
      <cdr:x>0.17</cdr:x>
      <cdr:y>0.955</cdr:y>
    </cdr:to>
    <cdr:sp macro="" textlink="">
      <cdr:nvSpPr>
        <cdr:cNvPr id="1033" name="Text Box 9">
          <a:extLst xmlns:a="http://schemas.openxmlformats.org/drawingml/2006/main">
            <a:ext uri="{FF2B5EF4-FFF2-40B4-BE49-F238E27FC236}">
              <a16:creationId xmlns:a16="http://schemas.microsoft.com/office/drawing/2014/main" id="{BF080251-3F9E-5877-672D-7555C734E23A}"/>
            </a:ext>
          </a:extLst>
        </cdr:cNvPr>
        <cdr:cNvSpPr txBox="1">
          <a:spLocks xmlns:a="http://schemas.openxmlformats.org/drawingml/2006/main" noChangeArrowheads="1"/>
        </cdr:cNvSpPr>
      </cdr:nvSpPr>
      <cdr:spPr bwMode="auto">
        <a:xfrm xmlns:a="http://schemas.openxmlformats.org/drawingml/2006/main">
          <a:off x="991581" y="4651981"/>
          <a:ext cx="315154" cy="3146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0.06075</cdr:x>
      <cdr:y>0.165</cdr:y>
    </cdr:from>
    <cdr:to>
      <cdr:x>0.752</cdr:x>
      <cdr:y>0.166</cdr:y>
    </cdr:to>
    <cdr:sp macro="" textlink="">
      <cdr:nvSpPr>
        <cdr:cNvPr id="1025" name="Line 1">
          <a:extLst xmlns:a="http://schemas.openxmlformats.org/drawingml/2006/main">
            <a:ext uri="{FF2B5EF4-FFF2-40B4-BE49-F238E27FC236}">
              <a16:creationId xmlns:a16="http://schemas.microsoft.com/office/drawing/2014/main" id="{36F3A4F7-4CCB-87D0-0585-3F2E24A2D609}"/>
            </a:ext>
          </a:extLst>
        </cdr:cNvPr>
        <cdr:cNvSpPr>
          <a:spLocks xmlns:a="http://schemas.openxmlformats.org/drawingml/2006/main" noChangeShapeType="1"/>
        </cdr:cNvSpPr>
      </cdr:nvSpPr>
      <cdr:spPr bwMode="auto">
        <a:xfrm xmlns:a="http://schemas.openxmlformats.org/drawingml/2006/main" flipH="1">
          <a:off x="466966" y="858107"/>
          <a:ext cx="5313414" cy="52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0.0775</cdr:x>
      <cdr:y>0.094</cdr:y>
    </cdr:from>
    <cdr:to>
      <cdr:x>0.4355</cdr:x>
      <cdr:y>0.094</cdr:y>
    </cdr:to>
    <cdr:sp macro="" textlink="">
      <cdr:nvSpPr>
        <cdr:cNvPr id="1025" name="Line 1">
          <a:extLst xmlns:a="http://schemas.openxmlformats.org/drawingml/2006/main">
            <a:ext uri="{FF2B5EF4-FFF2-40B4-BE49-F238E27FC236}">
              <a16:creationId xmlns:a16="http://schemas.microsoft.com/office/drawing/2014/main" id="{FFF34FCB-03B9-7309-DA75-3DB5BD059C18}"/>
            </a:ext>
          </a:extLst>
        </cdr:cNvPr>
        <cdr:cNvSpPr>
          <a:spLocks xmlns:a="http://schemas.openxmlformats.org/drawingml/2006/main" noChangeShapeType="1"/>
        </cdr:cNvSpPr>
      </cdr:nvSpPr>
      <cdr:spPr bwMode="auto">
        <a:xfrm xmlns:a="http://schemas.openxmlformats.org/drawingml/2006/main" flipH="1">
          <a:off x="580954" y="488861"/>
          <a:ext cx="2683630"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0.0775</cdr:x>
      <cdr:y>0.22325</cdr:y>
    </cdr:from>
    <cdr:to>
      <cdr:x>0.4355</cdr:x>
      <cdr:y>0.224</cdr:y>
    </cdr:to>
    <cdr:sp macro="" textlink="">
      <cdr:nvSpPr>
        <cdr:cNvPr id="1026" name="Line 2">
          <a:extLst xmlns:a="http://schemas.openxmlformats.org/drawingml/2006/main">
            <a:ext uri="{FF2B5EF4-FFF2-40B4-BE49-F238E27FC236}">
              <a16:creationId xmlns:a16="http://schemas.microsoft.com/office/drawing/2014/main" id="{732CDDB2-CCF1-68B0-33B7-FDD3D7C9EDE1}"/>
            </a:ext>
          </a:extLst>
        </cdr:cNvPr>
        <cdr:cNvSpPr>
          <a:spLocks xmlns:a="http://schemas.openxmlformats.org/drawingml/2006/main" noChangeShapeType="1"/>
        </cdr:cNvSpPr>
      </cdr:nvSpPr>
      <cdr:spPr bwMode="auto">
        <a:xfrm xmlns:a="http://schemas.openxmlformats.org/drawingml/2006/main" flipH="1">
          <a:off x="580954" y="1161045"/>
          <a:ext cx="2683630" cy="39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0.4355</cdr:x>
      <cdr:y>0.22325</cdr:y>
    </cdr:from>
    <cdr:to>
      <cdr:x>0.4355</cdr:x>
      <cdr:y>0.90025</cdr:y>
    </cdr:to>
    <cdr:sp macro="" textlink="">
      <cdr:nvSpPr>
        <cdr:cNvPr id="1027" name="Line 3">
          <a:extLst xmlns:a="http://schemas.openxmlformats.org/drawingml/2006/main">
            <a:ext uri="{FF2B5EF4-FFF2-40B4-BE49-F238E27FC236}">
              <a16:creationId xmlns:a16="http://schemas.microsoft.com/office/drawing/2014/main" id="{9C8B9173-CE0A-0CD4-71E5-2D0C10B05C76}"/>
            </a:ext>
          </a:extLst>
        </cdr:cNvPr>
        <cdr:cNvSpPr>
          <a:spLocks xmlns:a="http://schemas.openxmlformats.org/drawingml/2006/main" noChangeShapeType="1"/>
        </cdr:cNvSpPr>
      </cdr:nvSpPr>
      <cdr:spPr bwMode="auto">
        <a:xfrm xmlns:a="http://schemas.openxmlformats.org/drawingml/2006/main">
          <a:off x="3264584" y="1161045"/>
          <a:ext cx="0" cy="352084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0.22609</cdr:x>
      <cdr:y>0.02429</cdr:y>
    </cdr:from>
    <cdr:to>
      <cdr:x>0.38884</cdr:x>
      <cdr:y>0.09421</cdr:y>
    </cdr:to>
    <cdr:sp macro="" textlink="">
      <cdr:nvSpPr>
        <cdr:cNvPr id="1028" name="Text Box 4">
          <a:extLst xmlns:a="http://schemas.openxmlformats.org/drawingml/2006/main">
            <a:ext uri="{FF2B5EF4-FFF2-40B4-BE49-F238E27FC236}">
              <a16:creationId xmlns:a16="http://schemas.microsoft.com/office/drawing/2014/main" id="{53EFF917-DB2C-E57A-3275-481B5B7D7BD8}"/>
            </a:ext>
          </a:extLst>
        </cdr:cNvPr>
        <cdr:cNvSpPr txBox="1">
          <a:spLocks xmlns:a="http://schemas.openxmlformats.org/drawingml/2006/main" noChangeArrowheads="1"/>
        </cdr:cNvSpPr>
      </cdr:nvSpPr>
      <cdr:spPr bwMode="auto">
        <a:xfrm xmlns:a="http://schemas.openxmlformats.org/drawingml/2006/main">
          <a:off x="951546" y="74651"/>
          <a:ext cx="684979" cy="2149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57</a:t>
          </a:r>
        </a:p>
      </cdr:txBody>
    </cdr:sp>
  </cdr:relSizeAnchor>
  <cdr:relSizeAnchor xmlns:cdr="http://schemas.openxmlformats.org/drawingml/2006/chartDrawing">
    <cdr:from>
      <cdr:x>0.23092</cdr:x>
      <cdr:y>0.15041</cdr:y>
    </cdr:from>
    <cdr:to>
      <cdr:x>0.39367</cdr:x>
      <cdr:y>0.20922</cdr:y>
    </cdr:to>
    <cdr:sp macro="" textlink="">
      <cdr:nvSpPr>
        <cdr:cNvPr id="1029" name="Text Box 5">
          <a:extLst xmlns:a="http://schemas.openxmlformats.org/drawingml/2006/main">
            <a:ext uri="{FF2B5EF4-FFF2-40B4-BE49-F238E27FC236}">
              <a16:creationId xmlns:a16="http://schemas.microsoft.com/office/drawing/2014/main" id="{460C2648-F604-3682-39E9-00C3FDC0698A}"/>
            </a:ext>
          </a:extLst>
        </cdr:cNvPr>
        <cdr:cNvSpPr txBox="1">
          <a:spLocks xmlns:a="http://schemas.openxmlformats.org/drawingml/2006/main" noChangeArrowheads="1"/>
        </cdr:cNvSpPr>
      </cdr:nvSpPr>
      <cdr:spPr bwMode="auto">
        <a:xfrm xmlns:a="http://schemas.openxmlformats.org/drawingml/2006/main">
          <a:off x="971900" y="462281"/>
          <a:ext cx="684979" cy="1807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46</a:t>
          </a:r>
        </a:p>
      </cdr:txBody>
    </cdr:sp>
  </cdr:relSizeAnchor>
  <cdr:relSizeAnchor xmlns:cdr="http://schemas.openxmlformats.org/drawingml/2006/chartDrawing">
    <cdr:from>
      <cdr:x>0.44395</cdr:x>
      <cdr:y>0.50758</cdr:y>
    </cdr:from>
    <cdr:to>
      <cdr:x>0.6067</cdr:x>
      <cdr:y>0.5719</cdr:y>
    </cdr:to>
    <cdr:sp macro="" textlink="">
      <cdr:nvSpPr>
        <cdr:cNvPr id="1030" name="Text Box 6">
          <a:extLst xmlns:a="http://schemas.openxmlformats.org/drawingml/2006/main">
            <a:ext uri="{FF2B5EF4-FFF2-40B4-BE49-F238E27FC236}">
              <a16:creationId xmlns:a16="http://schemas.microsoft.com/office/drawing/2014/main" id="{23BC70DD-2890-908A-9107-BC824AE7BF42}"/>
            </a:ext>
          </a:extLst>
        </cdr:cNvPr>
        <cdr:cNvSpPr txBox="1">
          <a:spLocks xmlns:a="http://schemas.openxmlformats.org/drawingml/2006/main" noChangeArrowheads="1"/>
        </cdr:cNvSpPr>
      </cdr:nvSpPr>
      <cdr:spPr bwMode="auto">
        <a:xfrm xmlns:a="http://schemas.openxmlformats.org/drawingml/2006/main">
          <a:off x="1868484" y="1560004"/>
          <a:ext cx="684979" cy="1976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16</a:t>
          </a:r>
        </a:p>
      </cdr:txBody>
    </cdr:sp>
  </cdr:relSizeAnchor>
  <cdr:relSizeAnchor xmlns:cdr="http://schemas.openxmlformats.org/drawingml/2006/chartDrawing">
    <cdr:from>
      <cdr:x>0.0785</cdr:x>
      <cdr:y>0.90025</cdr:y>
    </cdr:from>
    <cdr:to>
      <cdr:x>0.1585</cdr:x>
      <cdr:y>0.96425</cdr:y>
    </cdr:to>
    <cdr:sp macro="" textlink="">
      <cdr:nvSpPr>
        <cdr:cNvPr id="1031" name="Text Box 7">
          <a:extLst xmlns:a="http://schemas.openxmlformats.org/drawingml/2006/main">
            <a:ext uri="{FF2B5EF4-FFF2-40B4-BE49-F238E27FC236}">
              <a16:creationId xmlns:a16="http://schemas.microsoft.com/office/drawing/2014/main" id="{C15D2FC5-7EBD-5ABE-8761-30C836908DDE}"/>
            </a:ext>
          </a:extLst>
        </cdr:cNvPr>
        <cdr:cNvSpPr txBox="1">
          <a:spLocks xmlns:a="http://schemas.openxmlformats.org/drawingml/2006/main" noChangeArrowheads="1"/>
        </cdr:cNvSpPr>
      </cdr:nvSpPr>
      <cdr:spPr bwMode="auto">
        <a:xfrm xmlns:a="http://schemas.openxmlformats.org/drawingml/2006/main">
          <a:off x="588450" y="4681885"/>
          <a:ext cx="599694" cy="3328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0.006</cdr:x>
      <cdr:y>0.8185</cdr:y>
    </cdr:from>
    <cdr:to>
      <cdr:x>0.058</cdr:x>
      <cdr:y>0.8715</cdr:y>
    </cdr:to>
    <cdr:sp macro="" textlink="">
      <cdr:nvSpPr>
        <cdr:cNvPr id="1032" name="Text Box 8">
          <a:extLst xmlns:a="http://schemas.openxmlformats.org/drawingml/2006/main">
            <a:ext uri="{FF2B5EF4-FFF2-40B4-BE49-F238E27FC236}">
              <a16:creationId xmlns:a16="http://schemas.microsoft.com/office/drawing/2014/main" id="{48B3CFF1-E025-FCF3-5B20-E6965BC823DC}"/>
            </a:ext>
          </a:extLst>
        </cdr:cNvPr>
        <cdr:cNvSpPr txBox="1">
          <a:spLocks xmlns:a="http://schemas.openxmlformats.org/drawingml/2006/main" noChangeArrowheads="1"/>
        </cdr:cNvSpPr>
      </cdr:nvSpPr>
      <cdr:spPr bwMode="auto">
        <a:xfrm xmlns:a="http://schemas.openxmlformats.org/drawingml/2006/main">
          <a:off x="44977" y="4256732"/>
          <a:ext cx="389801" cy="2756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32004" rIns="36576" bIns="0" anchor="t" upright="1"/>
        <a:lstStyle xmlns:a="http://schemas.openxmlformats.org/drawingml/2006/main"/>
        <a:p xmlns:a="http://schemas.openxmlformats.org/drawingml/2006/main">
          <a:pPr algn="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userShapes>
</file>

<file path=word/drawings/drawing3.xml><?xml version="1.0" encoding="utf-8"?>
<c:userShapes xmlns:c="http://schemas.openxmlformats.org/drawingml/2006/chart">
  <cdr:relSizeAnchor xmlns:cdr="http://schemas.openxmlformats.org/drawingml/2006/chartDrawing">
    <cdr:from>
      <cdr:x>0.07275</cdr:x>
      <cdr:y>0.22725</cdr:y>
    </cdr:from>
    <cdr:to>
      <cdr:x>0.69425</cdr:x>
      <cdr:y>0.22725</cdr:y>
    </cdr:to>
    <cdr:sp macro="" textlink="">
      <cdr:nvSpPr>
        <cdr:cNvPr id="1026" name="Line 2">
          <a:extLst xmlns:a="http://schemas.openxmlformats.org/drawingml/2006/main">
            <a:ext uri="{FF2B5EF4-FFF2-40B4-BE49-F238E27FC236}">
              <a16:creationId xmlns:a16="http://schemas.microsoft.com/office/drawing/2014/main" id="{E8B97120-C77A-5A59-B17A-B40ABC3837B2}"/>
            </a:ext>
          </a:extLst>
        </cdr:cNvPr>
        <cdr:cNvSpPr>
          <a:spLocks xmlns:a="http://schemas.openxmlformats.org/drawingml/2006/main" noChangeShapeType="1"/>
        </cdr:cNvSpPr>
      </cdr:nvSpPr>
      <cdr:spPr bwMode="auto">
        <a:xfrm xmlns:a="http://schemas.openxmlformats.org/drawingml/2006/main" flipH="1">
          <a:off x="564056" y="1199164"/>
          <a:ext cx="4818707"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0.07175</cdr:x>
      <cdr:y>0.07375</cdr:y>
    </cdr:from>
    <cdr:to>
      <cdr:x>0.6925</cdr:x>
      <cdr:y>0.07375</cdr:y>
    </cdr:to>
    <cdr:sp macro="" textlink="">
      <cdr:nvSpPr>
        <cdr:cNvPr id="1027" name="Line 3">
          <a:extLst xmlns:a="http://schemas.openxmlformats.org/drawingml/2006/main">
            <a:ext uri="{FF2B5EF4-FFF2-40B4-BE49-F238E27FC236}">
              <a16:creationId xmlns:a16="http://schemas.microsoft.com/office/drawing/2014/main" id="{B2E1FEC0-4A49-DFFE-9DB6-163091E1C4BB}"/>
            </a:ext>
          </a:extLst>
        </cdr:cNvPr>
        <cdr:cNvSpPr>
          <a:spLocks xmlns:a="http://schemas.openxmlformats.org/drawingml/2006/main" noChangeShapeType="1"/>
        </cdr:cNvSpPr>
      </cdr:nvSpPr>
      <cdr:spPr bwMode="auto">
        <a:xfrm xmlns:a="http://schemas.openxmlformats.org/drawingml/2006/main" flipH="1">
          <a:off x="556303" y="389168"/>
          <a:ext cx="4812892"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0.6925</cdr:x>
      <cdr:y>0.22725</cdr:y>
    </cdr:from>
    <cdr:to>
      <cdr:x>0.69425</cdr:x>
      <cdr:y>0.90525</cdr:y>
    </cdr:to>
    <cdr:sp macro="" textlink="">
      <cdr:nvSpPr>
        <cdr:cNvPr id="1028" name="Line 4">
          <a:extLst xmlns:a="http://schemas.openxmlformats.org/drawingml/2006/main">
            <a:ext uri="{FF2B5EF4-FFF2-40B4-BE49-F238E27FC236}">
              <a16:creationId xmlns:a16="http://schemas.microsoft.com/office/drawing/2014/main" id="{C08BCE58-E1F5-2B46-FF5F-271AB636064A}"/>
            </a:ext>
          </a:extLst>
        </cdr:cNvPr>
        <cdr:cNvSpPr>
          <a:spLocks xmlns:a="http://schemas.openxmlformats.org/drawingml/2006/main" noChangeShapeType="1"/>
        </cdr:cNvSpPr>
      </cdr:nvSpPr>
      <cdr:spPr bwMode="auto">
        <a:xfrm xmlns:a="http://schemas.openxmlformats.org/drawingml/2006/main">
          <a:off x="5369195" y="1199164"/>
          <a:ext cx="13568" cy="3577704"/>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0.19413</cdr:x>
      <cdr:y>0.02035</cdr:y>
    </cdr:from>
    <cdr:to>
      <cdr:x>0.35163</cdr:x>
      <cdr:y>0.06587</cdr:y>
    </cdr:to>
    <cdr:sp macro="" textlink="">
      <cdr:nvSpPr>
        <cdr:cNvPr id="1029" name="Text Box 5">
          <a:extLst xmlns:a="http://schemas.openxmlformats.org/drawingml/2006/main">
            <a:ext uri="{FF2B5EF4-FFF2-40B4-BE49-F238E27FC236}">
              <a16:creationId xmlns:a16="http://schemas.microsoft.com/office/drawing/2014/main" id="{26B858B2-DF92-C383-B653-3D64DC68844C}"/>
            </a:ext>
          </a:extLst>
        </cdr:cNvPr>
        <cdr:cNvSpPr txBox="1">
          <a:spLocks xmlns:a="http://schemas.openxmlformats.org/drawingml/2006/main" noChangeArrowheads="1"/>
        </cdr:cNvSpPr>
      </cdr:nvSpPr>
      <cdr:spPr bwMode="auto">
        <a:xfrm xmlns:a="http://schemas.openxmlformats.org/drawingml/2006/main">
          <a:off x="902348" y="64753"/>
          <a:ext cx="732091" cy="1448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19</a:t>
          </a:r>
        </a:p>
      </cdr:txBody>
    </cdr:sp>
  </cdr:relSizeAnchor>
  <cdr:relSizeAnchor xmlns:cdr="http://schemas.openxmlformats.org/drawingml/2006/chartDrawing">
    <cdr:from>
      <cdr:x>0.19631</cdr:x>
      <cdr:y>0.1695</cdr:y>
    </cdr:from>
    <cdr:to>
      <cdr:x>0.35381</cdr:x>
      <cdr:y>0.21868</cdr:y>
    </cdr:to>
    <cdr:sp macro="" textlink="">
      <cdr:nvSpPr>
        <cdr:cNvPr id="1030" name="Text Box 6">
          <a:extLst xmlns:a="http://schemas.openxmlformats.org/drawingml/2006/main">
            <a:ext uri="{FF2B5EF4-FFF2-40B4-BE49-F238E27FC236}">
              <a16:creationId xmlns:a16="http://schemas.microsoft.com/office/drawing/2014/main" id="{68B00480-2606-E40A-80BB-A8FA54CC65F6}"/>
            </a:ext>
          </a:extLst>
        </cdr:cNvPr>
        <cdr:cNvSpPr txBox="1">
          <a:spLocks xmlns:a="http://schemas.openxmlformats.org/drawingml/2006/main" noChangeArrowheads="1"/>
        </cdr:cNvSpPr>
      </cdr:nvSpPr>
      <cdr:spPr bwMode="auto">
        <a:xfrm xmlns:a="http://schemas.openxmlformats.org/drawingml/2006/main">
          <a:off x="912508" y="539453"/>
          <a:ext cx="732091" cy="15650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15,5</a:t>
          </a:r>
        </a:p>
      </cdr:txBody>
    </cdr:sp>
  </cdr:relSizeAnchor>
  <cdr:relSizeAnchor xmlns:cdr="http://schemas.openxmlformats.org/drawingml/2006/chartDrawing">
    <cdr:from>
      <cdr:x>0.61234</cdr:x>
      <cdr:y>0.44827</cdr:y>
    </cdr:from>
    <cdr:to>
      <cdr:x>0.77109</cdr:x>
      <cdr:y>0.49479</cdr:y>
    </cdr:to>
    <cdr:sp macro="" textlink="">
      <cdr:nvSpPr>
        <cdr:cNvPr id="1031" name="Text Box 7">
          <a:extLst xmlns:a="http://schemas.openxmlformats.org/drawingml/2006/main">
            <a:ext uri="{FF2B5EF4-FFF2-40B4-BE49-F238E27FC236}">
              <a16:creationId xmlns:a16="http://schemas.microsoft.com/office/drawing/2014/main" id="{428DBB14-FD33-D2A2-1D39-E3D2CD7E5D99}"/>
            </a:ext>
          </a:extLst>
        </cdr:cNvPr>
        <cdr:cNvSpPr txBox="1">
          <a:spLocks xmlns:a="http://schemas.openxmlformats.org/drawingml/2006/main" noChangeArrowheads="1"/>
        </cdr:cNvSpPr>
      </cdr:nvSpPr>
      <cdr:spPr bwMode="auto">
        <a:xfrm xmlns:a="http://schemas.openxmlformats.org/drawingml/2006/main">
          <a:off x="2846292" y="1426669"/>
          <a:ext cx="737902" cy="1480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24</a:t>
          </a:r>
        </a:p>
      </cdr:txBody>
    </cdr:sp>
  </cdr:relSizeAnchor>
  <cdr:relSizeAnchor xmlns:cdr="http://schemas.openxmlformats.org/drawingml/2006/chartDrawing">
    <cdr:from>
      <cdr:x>0.07175</cdr:x>
      <cdr:y>0.90425</cdr:y>
    </cdr:from>
    <cdr:to>
      <cdr:x>0.16625</cdr:x>
      <cdr:y>0.95125</cdr:y>
    </cdr:to>
    <cdr:sp macro="" textlink="">
      <cdr:nvSpPr>
        <cdr:cNvPr id="1032" name="Text Box 8">
          <a:extLst xmlns:a="http://schemas.openxmlformats.org/drawingml/2006/main">
            <a:ext uri="{FF2B5EF4-FFF2-40B4-BE49-F238E27FC236}">
              <a16:creationId xmlns:a16="http://schemas.microsoft.com/office/drawing/2014/main" id="{0162A666-03F9-76AB-97B9-F07A0BEB1EEE}"/>
            </a:ext>
          </a:extLst>
        </cdr:cNvPr>
        <cdr:cNvSpPr txBox="1">
          <a:spLocks xmlns:a="http://schemas.openxmlformats.org/drawingml/2006/main" noChangeArrowheads="1"/>
        </cdr:cNvSpPr>
      </cdr:nvSpPr>
      <cdr:spPr bwMode="auto">
        <a:xfrm xmlns:a="http://schemas.openxmlformats.org/drawingml/2006/main">
          <a:off x="556303" y="4771592"/>
          <a:ext cx="732691" cy="2480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      </a:t>
          </a:r>
          <a:r>
            <a:rPr lang="en-US" sz="1175" b="0" i="0" u="none" strike="noStrike" baseline="0">
              <a:solidFill>
                <a:srgbClr val="000000"/>
              </a:solidFill>
              <a:latin typeface="Comic Sans MS"/>
              <a:cs typeface="Arial"/>
            </a:rPr>
            <a:t> 1</a:t>
          </a:r>
          <a:endParaRPr lang="en-US" sz="1175" b="0" i="0" u="none" strike="noStrike" baseline="0">
            <a:solidFill>
              <a:srgbClr val="000000"/>
            </a:solidFill>
            <a:latin typeface="Comic Sans MS"/>
          </a:endParaRPr>
        </a:p>
      </cdr:txBody>
    </cdr:sp>
  </cdr:relSizeAnchor>
  <cdr:relSizeAnchor xmlns:cdr="http://schemas.openxmlformats.org/drawingml/2006/chartDrawing">
    <cdr:from>
      <cdr:x>0</cdr:x>
      <cdr:y>0.75275</cdr:y>
    </cdr:from>
    <cdr:to>
      <cdr:x>0.05775</cdr:x>
      <cdr:y>0.78875</cdr:y>
    </cdr:to>
    <cdr:sp macro="" textlink="">
      <cdr:nvSpPr>
        <cdr:cNvPr id="1033" name="Text Box 9">
          <a:extLst xmlns:a="http://schemas.openxmlformats.org/drawingml/2006/main">
            <a:ext uri="{FF2B5EF4-FFF2-40B4-BE49-F238E27FC236}">
              <a16:creationId xmlns:a16="http://schemas.microsoft.com/office/drawing/2014/main" id="{91EC012C-78F2-9AD1-BA4D-D785DD8A9675}"/>
            </a:ext>
          </a:extLst>
        </cdr:cNvPr>
        <cdr:cNvSpPr txBox="1">
          <a:spLocks xmlns:a="http://schemas.openxmlformats.org/drawingml/2006/main" noChangeArrowheads="1"/>
        </cdr:cNvSpPr>
      </cdr:nvSpPr>
      <cdr:spPr bwMode="auto">
        <a:xfrm xmlns:a="http://schemas.openxmlformats.org/drawingml/2006/main">
          <a:off x="0" y="3972149"/>
          <a:ext cx="447756" cy="1899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41148" rIns="36576" bIns="0" anchor="t" upright="1"/>
        <a:lstStyle xmlns:a="http://schemas.openxmlformats.org/drawingml/2006/main"/>
        <a:p xmlns:a="http://schemas.openxmlformats.org/drawingml/2006/main">
          <a:pPr algn="r" rtl="0">
            <a:defRPr sz="1000"/>
          </a:pPr>
          <a:r>
            <a:rPr lang="en-US" sz="1175" b="0" i="0" u="none" strike="noStrike" baseline="0">
              <a:solidFill>
                <a:srgbClr val="000000"/>
              </a:solidFill>
              <a:latin typeface="Comic Sans MS"/>
            </a:rPr>
            <a:t>3</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2BE709-F776-4A11-99D8-5C845FF86EAD}">
  <ds:schemaRefs>
    <ds:schemaRef ds:uri="http://schemas.openxmlformats.org/officeDocument/2006/bibliography"/>
  </ds:schemaRefs>
</ds:datastoreItem>
</file>

<file path=customXml/itemProps2.xml><?xml version="1.0" encoding="utf-8"?>
<ds:datastoreItem xmlns:ds="http://schemas.openxmlformats.org/officeDocument/2006/customXml" ds:itemID="{C1CE5719-3699-4C55-B4D2-6480003B8F1C}"/>
</file>

<file path=customXml/itemProps3.xml><?xml version="1.0" encoding="utf-8"?>
<ds:datastoreItem xmlns:ds="http://schemas.openxmlformats.org/officeDocument/2006/customXml" ds:itemID="{4DFC59FC-EB17-4A8D-8D24-0A505ED4EF91}"/>
</file>

<file path=docProps/app.xml><?xml version="1.0" encoding="utf-8"?>
<Properties xmlns="http://schemas.openxmlformats.org/officeDocument/2006/extended-properties" xmlns:vt="http://schemas.openxmlformats.org/officeDocument/2006/docPropsVTypes">
  <Template>E_ECE_324.dotm</Template>
  <TotalTime>0</TotalTime>
  <Pages>70</Pages>
  <Words>17173</Words>
  <Characters>111626</Characters>
  <Application>Microsoft Office Word</Application>
  <DocSecurity>0</DocSecurity>
  <Lines>11162</Lines>
  <Paragraphs>7576</Paragraphs>
  <ScaleCrop>false</ScaleCrop>
  <HeadingPairs>
    <vt:vector size="2" baseType="variant">
      <vt:variant>
        <vt:lpstr>Titre</vt:lpstr>
      </vt:variant>
      <vt:variant>
        <vt:i4>1</vt:i4>
      </vt:variant>
    </vt:vector>
  </HeadingPairs>
  <TitlesOfParts>
    <vt:vector size="1" baseType="lpstr">
      <vt:lpstr>E/ECE/324/Rev.1/Add.94/Rev.3</vt:lpstr>
    </vt:vector>
  </TitlesOfParts>
  <Company>CSD</Company>
  <LinksUpToDate>false</LinksUpToDate>
  <CharactersWithSpaces>121223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E/ECE/324/Rev.1/Add.94/Rev.3</dc:title>
  <dc:creator>Nathalie VITTOZ</dc:creator>
  <cp:keywords>E/ECE/TRANS/505/Rev.1/Add.94/Rev.3</cp:keywords>
  <cp:lastModifiedBy>Nathalie Vittoz</cp:lastModifiedBy>
  <cp:revision>2</cp:revision>
  <cp:lastPrinted>2008-11-04T15:54:00Z</cp:lastPrinted>
  <dcterms:created xsi:type="dcterms:W3CDTF">2024-02-26T13:21:00Z</dcterms:created>
  <dcterms:modified xsi:type="dcterms:W3CDTF">2024-02-26T13:21:00Z</dcterms:modified>
</cp:coreProperties>
</file>